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02"/>
      </w:tblGrid>
      <w:tr w:rsidR="0021271B" w:rsidRPr="00764C1E" w:rsidTr="00AD242F">
        <w:tc>
          <w:tcPr>
            <w:tcW w:w="10002" w:type="dxa"/>
            <w:tcBorders>
              <w:top w:val="nil"/>
              <w:left w:val="nil"/>
              <w:bottom w:val="nil"/>
              <w:right w:val="nil"/>
            </w:tcBorders>
          </w:tcPr>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0"/>
              <w:gridCol w:w="1328"/>
              <w:gridCol w:w="3118"/>
            </w:tblGrid>
            <w:tr w:rsidR="0021271B" w:rsidRPr="0016000D" w:rsidTr="00020081">
              <w:trPr>
                <w:trHeight w:val="1408"/>
                <w:jc w:val="center"/>
              </w:trPr>
              <w:tc>
                <w:tcPr>
                  <w:tcW w:w="5330" w:type="dxa"/>
                  <w:tcBorders>
                    <w:top w:val="single" w:sz="4" w:space="0" w:color="auto"/>
                    <w:left w:val="single" w:sz="4" w:space="0" w:color="auto"/>
                    <w:bottom w:val="single" w:sz="4" w:space="0" w:color="auto"/>
                    <w:right w:val="single" w:sz="4" w:space="0" w:color="auto"/>
                  </w:tcBorders>
                  <w:vAlign w:val="center"/>
                </w:tcPr>
                <w:p w:rsidR="0021271B" w:rsidRDefault="0021271B" w:rsidP="001E4D13">
                  <w:pPr>
                    <w:jc w:val="left"/>
                    <w:rPr>
                      <w:b/>
                      <w:bCs/>
                      <w:sz w:val="32"/>
                      <w:szCs w:val="32"/>
                    </w:rPr>
                  </w:pPr>
                  <w:proofErr w:type="spellStart"/>
                  <w:r>
                    <w:rPr>
                      <w:b/>
                      <w:bCs/>
                      <w:sz w:val="32"/>
                      <w:szCs w:val="32"/>
                    </w:rPr>
                    <w:t>Photonis</w:t>
                  </w:r>
                  <w:proofErr w:type="spellEnd"/>
                  <w:r>
                    <w:rPr>
                      <w:b/>
                      <w:bCs/>
                      <w:sz w:val="32"/>
                      <w:szCs w:val="32"/>
                    </w:rPr>
                    <w:t xml:space="preserve"> 0387 HSB MRTS</w:t>
                  </w:r>
                </w:p>
                <w:p w:rsidR="0021271B" w:rsidRPr="001E4D13" w:rsidRDefault="0021271B" w:rsidP="001E4D13">
                  <w:pPr>
                    <w:jc w:val="left"/>
                    <w:rPr>
                      <w:b/>
                      <w:bCs/>
                      <w:sz w:val="32"/>
                      <w:szCs w:val="32"/>
                    </w:rPr>
                  </w:pPr>
                  <w:r>
                    <w:rPr>
                      <w:b/>
                      <w:bCs/>
                      <w:sz w:val="32"/>
                      <w:szCs w:val="32"/>
                    </w:rPr>
                    <w:t>User Manual</w:t>
                  </w:r>
                </w:p>
              </w:tc>
              <w:tc>
                <w:tcPr>
                  <w:tcW w:w="4446" w:type="dxa"/>
                  <w:gridSpan w:val="2"/>
                  <w:tcBorders>
                    <w:top w:val="single" w:sz="4" w:space="0" w:color="auto"/>
                    <w:left w:val="single" w:sz="4" w:space="0" w:color="auto"/>
                    <w:bottom w:val="single" w:sz="4" w:space="0" w:color="auto"/>
                    <w:right w:val="single" w:sz="4" w:space="0" w:color="auto"/>
                  </w:tcBorders>
                  <w:vAlign w:val="center"/>
                </w:tcPr>
                <w:p w:rsidR="0021271B" w:rsidRPr="0016000D" w:rsidRDefault="0021271B" w:rsidP="0016000D">
                  <w:pPr>
                    <w:tabs>
                      <w:tab w:val="left" w:pos="3390"/>
                      <w:tab w:val="right" w:pos="8995"/>
                    </w:tabs>
                    <w:jc w:val="center"/>
                    <w:rPr>
                      <w:b/>
                      <w:sz w:val="32"/>
                    </w:rPr>
                  </w:pPr>
                </w:p>
                <w:p w:rsidR="0021271B" w:rsidRPr="0016000D" w:rsidRDefault="0021271B" w:rsidP="0016000D">
                  <w:pPr>
                    <w:tabs>
                      <w:tab w:val="left" w:pos="3390"/>
                      <w:tab w:val="right" w:pos="8995"/>
                    </w:tabs>
                    <w:jc w:val="center"/>
                    <w:rPr>
                      <w:b/>
                      <w:sz w:val="32"/>
                    </w:rPr>
                  </w:pPr>
                  <w:r>
                    <w:rPr>
                      <w:b/>
                      <w:noProof/>
                      <w:sz w:val="32"/>
                    </w:rPr>
                    <mc:AlternateContent>
                      <mc:Choice Requires="wpg">
                        <w:drawing>
                          <wp:inline distT="0" distB="0" distL="0" distR="0" wp14:anchorId="7EC41B7E" wp14:editId="445F9BB2">
                            <wp:extent cx="2183130" cy="499745"/>
                            <wp:effectExtent l="8890" t="4445" r="0" b="635"/>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83130" cy="499745"/>
                                      <a:chOff x="4243" y="704"/>
                                      <a:chExt cx="3438" cy="787"/>
                                    </a:xfrm>
                                  </wpg:grpSpPr>
                                  <wpg:grpSp>
                                    <wpg:cNvPr id="3" name="Group 3"/>
                                    <wpg:cNvGrpSpPr>
                                      <a:grpSpLocks/>
                                    </wpg:cNvGrpSpPr>
                                    <wpg:grpSpPr bwMode="auto">
                                      <a:xfrm>
                                        <a:off x="4952" y="704"/>
                                        <a:ext cx="735" cy="513"/>
                                        <a:chOff x="4952" y="704"/>
                                        <a:chExt cx="735" cy="513"/>
                                      </a:xfrm>
                                    </wpg:grpSpPr>
                                    <wps:wsp>
                                      <wps:cNvPr id="4" name="Freeform 4"/>
                                      <wps:cNvSpPr>
                                        <a:spLocks/>
                                      </wps:cNvSpPr>
                                      <wps:spPr bwMode="auto">
                                        <a:xfrm>
                                          <a:off x="5583" y="715"/>
                                          <a:ext cx="94" cy="95"/>
                                        </a:xfrm>
                                        <a:custGeom>
                                          <a:avLst/>
                                          <a:gdLst>
                                            <a:gd name="T0" fmla="*/ 94 w 94"/>
                                            <a:gd name="T1" fmla="*/ 47 h 95"/>
                                            <a:gd name="T2" fmla="*/ 94 w 94"/>
                                            <a:gd name="T3" fmla="*/ 47 h 95"/>
                                            <a:gd name="T4" fmla="*/ 93 w 94"/>
                                            <a:gd name="T5" fmla="*/ 39 h 95"/>
                                            <a:gd name="T6" fmla="*/ 84 w 94"/>
                                            <a:gd name="T7" fmla="*/ 19 h 95"/>
                                            <a:gd name="T8" fmla="*/ 68 w 94"/>
                                            <a:gd name="T9" fmla="*/ 5 h 95"/>
                                            <a:gd name="T10" fmla="*/ 47 w 94"/>
                                            <a:gd name="T11" fmla="*/ 0 h 95"/>
                                            <a:gd name="T12" fmla="*/ 39 w 94"/>
                                            <a:gd name="T13" fmla="*/ 0 h 95"/>
                                            <a:gd name="T14" fmla="*/ 19 w 94"/>
                                            <a:gd name="T15" fmla="*/ 9 h 95"/>
                                            <a:gd name="T16" fmla="*/ 5 w 94"/>
                                            <a:gd name="T17" fmla="*/ 25 h 95"/>
                                            <a:gd name="T18" fmla="*/ 0 w 94"/>
                                            <a:gd name="T19" fmla="*/ 47 h 95"/>
                                            <a:gd name="T20" fmla="*/ 0 w 94"/>
                                            <a:gd name="T21" fmla="*/ 55 h 95"/>
                                            <a:gd name="T22" fmla="*/ 9 w 94"/>
                                            <a:gd name="T23" fmla="*/ 76 h 95"/>
                                            <a:gd name="T24" fmla="*/ 25 w 94"/>
                                            <a:gd name="T25" fmla="*/ 90 h 95"/>
                                            <a:gd name="T26" fmla="*/ 47 w 94"/>
                                            <a:gd name="T27" fmla="*/ 95 h 95"/>
                                            <a:gd name="T28" fmla="*/ 55 w 94"/>
                                            <a:gd name="T29" fmla="*/ 94 h 95"/>
                                            <a:gd name="T30" fmla="*/ 75 w 94"/>
                                            <a:gd name="T31" fmla="*/ 86 h 95"/>
                                            <a:gd name="T32" fmla="*/ 89 w 94"/>
                                            <a:gd name="T33" fmla="*/ 69 h 95"/>
                                            <a:gd name="T34" fmla="*/ 94 w 94"/>
                                            <a:gd name="T35" fmla="*/ 47 h 95"/>
                                            <a:gd name="T36" fmla="*/ 94 w 94"/>
                                            <a:gd name="T37" fmla="*/ 47 h 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94" h="95">
                                              <a:moveTo>
                                                <a:pt x="94" y="47"/>
                                              </a:moveTo>
                                              <a:lnTo>
                                                <a:pt x="94" y="47"/>
                                              </a:lnTo>
                                              <a:lnTo>
                                                <a:pt x="93" y="39"/>
                                              </a:lnTo>
                                              <a:lnTo>
                                                <a:pt x="84" y="19"/>
                                              </a:lnTo>
                                              <a:lnTo>
                                                <a:pt x="68" y="5"/>
                                              </a:lnTo>
                                              <a:lnTo>
                                                <a:pt x="47" y="0"/>
                                              </a:lnTo>
                                              <a:lnTo>
                                                <a:pt x="39" y="0"/>
                                              </a:lnTo>
                                              <a:lnTo>
                                                <a:pt x="19" y="9"/>
                                              </a:lnTo>
                                              <a:lnTo>
                                                <a:pt x="5" y="25"/>
                                              </a:lnTo>
                                              <a:lnTo>
                                                <a:pt x="0" y="47"/>
                                              </a:lnTo>
                                              <a:lnTo>
                                                <a:pt x="0" y="55"/>
                                              </a:lnTo>
                                              <a:lnTo>
                                                <a:pt x="9" y="76"/>
                                              </a:lnTo>
                                              <a:lnTo>
                                                <a:pt x="25" y="90"/>
                                              </a:lnTo>
                                              <a:lnTo>
                                                <a:pt x="47" y="95"/>
                                              </a:lnTo>
                                              <a:lnTo>
                                                <a:pt x="55" y="94"/>
                                              </a:lnTo>
                                              <a:lnTo>
                                                <a:pt x="75" y="86"/>
                                              </a:lnTo>
                                              <a:lnTo>
                                                <a:pt x="89" y="69"/>
                                              </a:lnTo>
                                              <a:lnTo>
                                                <a:pt x="94" y="47"/>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 name="Freeform 5"/>
                                      <wps:cNvSpPr>
                                        <a:spLocks/>
                                      </wps:cNvSpPr>
                                      <wps:spPr bwMode="auto">
                                        <a:xfrm>
                                          <a:off x="4962" y="714"/>
                                          <a:ext cx="566" cy="462"/>
                                        </a:xfrm>
                                        <a:custGeom>
                                          <a:avLst/>
                                          <a:gdLst>
                                            <a:gd name="T0" fmla="*/ 101 w 566"/>
                                            <a:gd name="T1" fmla="*/ 63 h 462"/>
                                            <a:gd name="T2" fmla="*/ 116 w 566"/>
                                            <a:gd name="T3" fmla="*/ 117 h 462"/>
                                            <a:gd name="T4" fmla="*/ 153 w 566"/>
                                            <a:gd name="T5" fmla="*/ 213 h 462"/>
                                            <a:gd name="T6" fmla="*/ 170 w 566"/>
                                            <a:gd name="T7" fmla="*/ 262 h 462"/>
                                            <a:gd name="T8" fmla="*/ 190 w 566"/>
                                            <a:gd name="T9" fmla="*/ 320 h 462"/>
                                            <a:gd name="T10" fmla="*/ 205 w 566"/>
                                            <a:gd name="T11" fmla="*/ 365 h 462"/>
                                            <a:gd name="T12" fmla="*/ 224 w 566"/>
                                            <a:gd name="T13" fmla="*/ 422 h 462"/>
                                            <a:gd name="T14" fmla="*/ 326 w 566"/>
                                            <a:gd name="T15" fmla="*/ 462 h 462"/>
                                            <a:gd name="T16" fmla="*/ 339 w 566"/>
                                            <a:gd name="T17" fmla="*/ 422 h 462"/>
                                            <a:gd name="T18" fmla="*/ 358 w 566"/>
                                            <a:gd name="T19" fmla="*/ 365 h 462"/>
                                            <a:gd name="T20" fmla="*/ 377 w 566"/>
                                            <a:gd name="T21" fmla="*/ 309 h 462"/>
                                            <a:gd name="T22" fmla="*/ 397 w 566"/>
                                            <a:gd name="T23" fmla="*/ 253 h 462"/>
                                            <a:gd name="T24" fmla="*/ 414 w 566"/>
                                            <a:gd name="T25" fmla="*/ 204 h 462"/>
                                            <a:gd name="T26" fmla="*/ 449 w 566"/>
                                            <a:gd name="T27" fmla="*/ 111 h 462"/>
                                            <a:gd name="T28" fmla="*/ 465 w 566"/>
                                            <a:gd name="T29" fmla="*/ 52 h 462"/>
                                            <a:gd name="T30" fmla="*/ 464 w 566"/>
                                            <a:gd name="T31" fmla="*/ 97 h 462"/>
                                            <a:gd name="T32" fmla="*/ 465 w 566"/>
                                            <a:gd name="T33" fmla="*/ 135 h 462"/>
                                            <a:gd name="T34" fmla="*/ 469 w 566"/>
                                            <a:gd name="T35" fmla="*/ 192 h 462"/>
                                            <a:gd name="T36" fmla="*/ 472 w 566"/>
                                            <a:gd name="T37" fmla="*/ 251 h 462"/>
                                            <a:gd name="T38" fmla="*/ 475 w 566"/>
                                            <a:gd name="T39" fmla="*/ 307 h 462"/>
                                            <a:gd name="T40" fmla="*/ 478 w 566"/>
                                            <a:gd name="T41" fmla="*/ 364 h 462"/>
                                            <a:gd name="T42" fmla="*/ 480 w 566"/>
                                            <a:gd name="T43" fmla="*/ 427 h 462"/>
                                            <a:gd name="T44" fmla="*/ 566 w 566"/>
                                            <a:gd name="T45" fmla="*/ 462 h 462"/>
                                            <a:gd name="T46" fmla="*/ 562 w 566"/>
                                            <a:gd name="T47" fmla="*/ 400 h 462"/>
                                            <a:gd name="T48" fmla="*/ 559 w 566"/>
                                            <a:gd name="T49" fmla="*/ 343 h 462"/>
                                            <a:gd name="T50" fmla="*/ 555 w 566"/>
                                            <a:gd name="T51" fmla="*/ 284 h 462"/>
                                            <a:gd name="T52" fmla="*/ 551 w 566"/>
                                            <a:gd name="T53" fmla="*/ 224 h 462"/>
                                            <a:gd name="T54" fmla="*/ 547 w 566"/>
                                            <a:gd name="T55" fmla="*/ 161 h 462"/>
                                            <a:gd name="T56" fmla="*/ 534 w 566"/>
                                            <a:gd name="T57" fmla="*/ 17 h 462"/>
                                            <a:gd name="T58" fmla="*/ 430 w 566"/>
                                            <a:gd name="T59" fmla="*/ 0 h 462"/>
                                            <a:gd name="T60" fmla="*/ 410 w 566"/>
                                            <a:gd name="T61" fmla="*/ 18 h 462"/>
                                            <a:gd name="T62" fmla="*/ 390 w 566"/>
                                            <a:gd name="T63" fmla="*/ 63 h 462"/>
                                            <a:gd name="T64" fmla="*/ 370 w 566"/>
                                            <a:gd name="T65" fmla="*/ 116 h 462"/>
                                            <a:gd name="T66" fmla="*/ 349 w 566"/>
                                            <a:gd name="T67" fmla="*/ 171 h 462"/>
                                            <a:gd name="T68" fmla="*/ 328 w 566"/>
                                            <a:gd name="T69" fmla="*/ 230 h 462"/>
                                            <a:gd name="T70" fmla="*/ 308 w 566"/>
                                            <a:gd name="T71" fmla="*/ 287 h 462"/>
                                            <a:gd name="T72" fmla="*/ 292 w 566"/>
                                            <a:gd name="T73" fmla="*/ 344 h 462"/>
                                            <a:gd name="T74" fmla="*/ 285 w 566"/>
                                            <a:gd name="T75" fmla="*/ 399 h 462"/>
                                            <a:gd name="T76" fmla="*/ 278 w 566"/>
                                            <a:gd name="T77" fmla="*/ 346 h 462"/>
                                            <a:gd name="T78" fmla="*/ 262 w 566"/>
                                            <a:gd name="T79" fmla="*/ 289 h 462"/>
                                            <a:gd name="T80" fmla="*/ 243 w 566"/>
                                            <a:gd name="T81" fmla="*/ 232 h 462"/>
                                            <a:gd name="T82" fmla="*/ 221 w 566"/>
                                            <a:gd name="T83" fmla="*/ 172 h 462"/>
                                            <a:gd name="T84" fmla="*/ 198 w 566"/>
                                            <a:gd name="T85" fmla="*/ 110 h 462"/>
                                            <a:gd name="T86" fmla="*/ 176 w 566"/>
                                            <a:gd name="T87" fmla="*/ 55 h 462"/>
                                            <a:gd name="T88" fmla="*/ 157 w 566"/>
                                            <a:gd name="T89" fmla="*/ 13 h 462"/>
                                            <a:gd name="T90" fmla="*/ 33 w 566"/>
                                            <a:gd name="T91" fmla="*/ 0 h 462"/>
                                            <a:gd name="T92" fmla="*/ 21 w 566"/>
                                            <a:gd name="T93" fmla="*/ 134 h 462"/>
                                            <a:gd name="T94" fmla="*/ 16 w 566"/>
                                            <a:gd name="T95" fmla="*/ 195 h 462"/>
                                            <a:gd name="T96" fmla="*/ 12 w 566"/>
                                            <a:gd name="T97" fmla="*/ 244 h 462"/>
                                            <a:gd name="T98" fmla="*/ 8 w 566"/>
                                            <a:gd name="T99" fmla="*/ 300 h 462"/>
                                            <a:gd name="T100" fmla="*/ 5 w 566"/>
                                            <a:gd name="T101" fmla="*/ 359 h 462"/>
                                            <a:gd name="T102" fmla="*/ 2 w 566"/>
                                            <a:gd name="T103" fmla="*/ 418 h 462"/>
                                            <a:gd name="T104" fmla="*/ 81 w 566"/>
                                            <a:gd name="T105" fmla="*/ 462 h 462"/>
                                            <a:gd name="T106" fmla="*/ 83 w 566"/>
                                            <a:gd name="T107" fmla="*/ 419 h 462"/>
                                            <a:gd name="T108" fmla="*/ 86 w 566"/>
                                            <a:gd name="T109" fmla="*/ 357 h 462"/>
                                            <a:gd name="T110" fmla="*/ 88 w 566"/>
                                            <a:gd name="T111" fmla="*/ 298 h 462"/>
                                            <a:gd name="T112" fmla="*/ 92 w 566"/>
                                            <a:gd name="T113" fmla="*/ 239 h 462"/>
                                            <a:gd name="T114" fmla="*/ 95 w 566"/>
                                            <a:gd name="T115" fmla="*/ 181 h 462"/>
                                            <a:gd name="T116" fmla="*/ 98 w 566"/>
                                            <a:gd name="T117" fmla="*/ 131 h 462"/>
                                            <a:gd name="T118" fmla="*/ 99 w 566"/>
                                            <a:gd name="T119" fmla="*/ 93 h 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566" h="462">
                                              <a:moveTo>
                                                <a:pt x="99" y="75"/>
                                              </a:moveTo>
                                              <a:lnTo>
                                                <a:pt x="98" y="52"/>
                                              </a:lnTo>
                                              <a:lnTo>
                                                <a:pt x="101" y="63"/>
                                              </a:lnTo>
                                              <a:lnTo>
                                                <a:pt x="106" y="84"/>
                                              </a:lnTo>
                                              <a:lnTo>
                                                <a:pt x="111" y="101"/>
                                              </a:lnTo>
                                              <a:lnTo>
                                                <a:pt x="116" y="117"/>
                                              </a:lnTo>
                                              <a:lnTo>
                                                <a:pt x="123" y="136"/>
                                              </a:lnTo>
                                              <a:lnTo>
                                                <a:pt x="149" y="204"/>
                                              </a:lnTo>
                                              <a:lnTo>
                                                <a:pt x="153" y="213"/>
                                              </a:lnTo>
                                              <a:lnTo>
                                                <a:pt x="158" y="229"/>
                                              </a:lnTo>
                                              <a:lnTo>
                                                <a:pt x="167" y="253"/>
                                              </a:lnTo>
                                              <a:lnTo>
                                                <a:pt x="170" y="262"/>
                                              </a:lnTo>
                                              <a:lnTo>
                                                <a:pt x="177" y="281"/>
                                              </a:lnTo>
                                              <a:lnTo>
                                                <a:pt x="183" y="300"/>
                                              </a:lnTo>
                                              <a:lnTo>
                                                <a:pt x="190" y="320"/>
                                              </a:lnTo>
                                              <a:lnTo>
                                                <a:pt x="193" y="329"/>
                                              </a:lnTo>
                                              <a:lnTo>
                                                <a:pt x="199" y="347"/>
                                              </a:lnTo>
                                              <a:lnTo>
                                                <a:pt x="205" y="365"/>
                                              </a:lnTo>
                                              <a:lnTo>
                                                <a:pt x="211" y="384"/>
                                              </a:lnTo>
                                              <a:lnTo>
                                                <a:pt x="218" y="402"/>
                                              </a:lnTo>
                                              <a:lnTo>
                                                <a:pt x="224" y="422"/>
                                              </a:lnTo>
                                              <a:lnTo>
                                                <a:pt x="231" y="443"/>
                                              </a:lnTo>
                                              <a:lnTo>
                                                <a:pt x="237" y="462"/>
                                              </a:lnTo>
                                              <a:lnTo>
                                                <a:pt x="326" y="462"/>
                                              </a:lnTo>
                                              <a:lnTo>
                                                <a:pt x="332" y="443"/>
                                              </a:lnTo>
                                              <a:lnTo>
                                                <a:pt x="339" y="422"/>
                                              </a:lnTo>
                                              <a:lnTo>
                                                <a:pt x="345" y="403"/>
                                              </a:lnTo>
                                              <a:lnTo>
                                                <a:pt x="352" y="383"/>
                                              </a:lnTo>
                                              <a:lnTo>
                                                <a:pt x="358" y="365"/>
                                              </a:lnTo>
                                              <a:lnTo>
                                                <a:pt x="364" y="346"/>
                                              </a:lnTo>
                                              <a:lnTo>
                                                <a:pt x="371" y="328"/>
                                              </a:lnTo>
                                              <a:lnTo>
                                                <a:pt x="377" y="309"/>
                                              </a:lnTo>
                                              <a:lnTo>
                                                <a:pt x="383" y="291"/>
                                              </a:lnTo>
                                              <a:lnTo>
                                                <a:pt x="390" y="272"/>
                                              </a:lnTo>
                                              <a:lnTo>
                                                <a:pt x="397" y="253"/>
                                              </a:lnTo>
                                              <a:lnTo>
                                                <a:pt x="402" y="238"/>
                                              </a:lnTo>
                                              <a:lnTo>
                                                <a:pt x="408" y="219"/>
                                              </a:lnTo>
                                              <a:lnTo>
                                                <a:pt x="414" y="204"/>
                                              </a:lnTo>
                                              <a:lnTo>
                                                <a:pt x="440" y="136"/>
                                              </a:lnTo>
                                              <a:lnTo>
                                                <a:pt x="443" y="128"/>
                                              </a:lnTo>
                                              <a:lnTo>
                                                <a:pt x="449" y="111"/>
                                              </a:lnTo>
                                              <a:lnTo>
                                                <a:pt x="454" y="95"/>
                                              </a:lnTo>
                                              <a:lnTo>
                                                <a:pt x="459" y="76"/>
                                              </a:lnTo>
                                              <a:lnTo>
                                                <a:pt x="465" y="52"/>
                                              </a:lnTo>
                                              <a:lnTo>
                                                <a:pt x="465" y="58"/>
                                              </a:lnTo>
                                              <a:lnTo>
                                                <a:pt x="464" y="80"/>
                                              </a:lnTo>
                                              <a:lnTo>
                                                <a:pt x="464" y="97"/>
                                              </a:lnTo>
                                              <a:lnTo>
                                                <a:pt x="464" y="100"/>
                                              </a:lnTo>
                                              <a:lnTo>
                                                <a:pt x="464" y="115"/>
                                              </a:lnTo>
                                              <a:lnTo>
                                                <a:pt x="465" y="135"/>
                                              </a:lnTo>
                                              <a:lnTo>
                                                <a:pt x="467" y="161"/>
                                              </a:lnTo>
                                              <a:lnTo>
                                                <a:pt x="467" y="172"/>
                                              </a:lnTo>
                                              <a:lnTo>
                                                <a:pt x="469" y="192"/>
                                              </a:lnTo>
                                              <a:lnTo>
                                                <a:pt x="470" y="213"/>
                                              </a:lnTo>
                                              <a:lnTo>
                                                <a:pt x="471" y="232"/>
                                              </a:lnTo>
                                              <a:lnTo>
                                                <a:pt x="472" y="251"/>
                                              </a:lnTo>
                                              <a:lnTo>
                                                <a:pt x="473" y="270"/>
                                              </a:lnTo>
                                              <a:lnTo>
                                                <a:pt x="474" y="288"/>
                                              </a:lnTo>
                                              <a:lnTo>
                                                <a:pt x="475" y="307"/>
                                              </a:lnTo>
                                              <a:lnTo>
                                                <a:pt x="476" y="326"/>
                                              </a:lnTo>
                                              <a:lnTo>
                                                <a:pt x="477" y="345"/>
                                              </a:lnTo>
                                              <a:lnTo>
                                                <a:pt x="478" y="364"/>
                                              </a:lnTo>
                                              <a:lnTo>
                                                <a:pt x="479" y="384"/>
                                              </a:lnTo>
                                              <a:lnTo>
                                                <a:pt x="480" y="405"/>
                                              </a:lnTo>
                                              <a:lnTo>
                                                <a:pt x="480" y="427"/>
                                              </a:lnTo>
                                              <a:lnTo>
                                                <a:pt x="481" y="450"/>
                                              </a:lnTo>
                                              <a:lnTo>
                                                <a:pt x="482" y="462"/>
                                              </a:lnTo>
                                              <a:lnTo>
                                                <a:pt x="566" y="462"/>
                                              </a:lnTo>
                                              <a:lnTo>
                                                <a:pt x="564" y="439"/>
                                              </a:lnTo>
                                              <a:lnTo>
                                                <a:pt x="563" y="420"/>
                                              </a:lnTo>
                                              <a:lnTo>
                                                <a:pt x="562" y="400"/>
                                              </a:lnTo>
                                              <a:lnTo>
                                                <a:pt x="561" y="381"/>
                                              </a:lnTo>
                                              <a:lnTo>
                                                <a:pt x="560" y="362"/>
                                              </a:lnTo>
                                              <a:lnTo>
                                                <a:pt x="559" y="343"/>
                                              </a:lnTo>
                                              <a:lnTo>
                                                <a:pt x="558" y="324"/>
                                              </a:lnTo>
                                              <a:lnTo>
                                                <a:pt x="557" y="304"/>
                                              </a:lnTo>
                                              <a:lnTo>
                                                <a:pt x="555" y="284"/>
                                              </a:lnTo>
                                              <a:lnTo>
                                                <a:pt x="554" y="263"/>
                                              </a:lnTo>
                                              <a:lnTo>
                                                <a:pt x="552" y="240"/>
                                              </a:lnTo>
                                              <a:lnTo>
                                                <a:pt x="551" y="224"/>
                                              </a:lnTo>
                                              <a:lnTo>
                                                <a:pt x="550" y="201"/>
                                              </a:lnTo>
                                              <a:lnTo>
                                                <a:pt x="548" y="180"/>
                                              </a:lnTo>
                                              <a:lnTo>
                                                <a:pt x="547" y="161"/>
                                              </a:lnTo>
                                              <a:lnTo>
                                                <a:pt x="545" y="143"/>
                                              </a:lnTo>
                                              <a:lnTo>
                                                <a:pt x="544" y="128"/>
                                              </a:lnTo>
                                              <a:lnTo>
                                                <a:pt x="534" y="17"/>
                                              </a:lnTo>
                                              <a:lnTo>
                                                <a:pt x="532" y="0"/>
                                              </a:lnTo>
                                              <a:lnTo>
                                                <a:pt x="447" y="0"/>
                                              </a:lnTo>
                                              <a:lnTo>
                                                <a:pt x="430" y="0"/>
                                              </a:lnTo>
                                              <a:lnTo>
                                                <a:pt x="418" y="4"/>
                                              </a:lnTo>
                                              <a:lnTo>
                                                <a:pt x="412" y="14"/>
                                              </a:lnTo>
                                              <a:lnTo>
                                                <a:pt x="410" y="18"/>
                                              </a:lnTo>
                                              <a:lnTo>
                                                <a:pt x="403" y="33"/>
                                              </a:lnTo>
                                              <a:lnTo>
                                                <a:pt x="392" y="58"/>
                                              </a:lnTo>
                                              <a:lnTo>
                                                <a:pt x="390" y="63"/>
                                              </a:lnTo>
                                              <a:lnTo>
                                                <a:pt x="385" y="77"/>
                                              </a:lnTo>
                                              <a:lnTo>
                                                <a:pt x="378" y="95"/>
                                              </a:lnTo>
                                              <a:lnTo>
                                                <a:pt x="370" y="116"/>
                                              </a:lnTo>
                                              <a:lnTo>
                                                <a:pt x="361" y="141"/>
                                              </a:lnTo>
                                              <a:lnTo>
                                                <a:pt x="357" y="152"/>
                                              </a:lnTo>
                                              <a:lnTo>
                                                <a:pt x="349" y="171"/>
                                              </a:lnTo>
                                              <a:lnTo>
                                                <a:pt x="342" y="191"/>
                                              </a:lnTo>
                                              <a:lnTo>
                                                <a:pt x="335" y="211"/>
                                              </a:lnTo>
                                              <a:lnTo>
                                                <a:pt x="328" y="230"/>
                                              </a:lnTo>
                                              <a:lnTo>
                                                <a:pt x="322" y="247"/>
                                              </a:lnTo>
                                              <a:lnTo>
                                                <a:pt x="316" y="264"/>
                                              </a:lnTo>
                                              <a:lnTo>
                                                <a:pt x="308" y="287"/>
                                              </a:lnTo>
                                              <a:lnTo>
                                                <a:pt x="302" y="308"/>
                                              </a:lnTo>
                                              <a:lnTo>
                                                <a:pt x="296" y="327"/>
                                              </a:lnTo>
                                              <a:lnTo>
                                                <a:pt x="292" y="344"/>
                                              </a:lnTo>
                                              <a:lnTo>
                                                <a:pt x="289" y="361"/>
                                              </a:lnTo>
                                              <a:lnTo>
                                                <a:pt x="287" y="379"/>
                                              </a:lnTo>
                                              <a:lnTo>
                                                <a:pt x="285" y="399"/>
                                              </a:lnTo>
                                              <a:lnTo>
                                                <a:pt x="283" y="381"/>
                                              </a:lnTo>
                                              <a:lnTo>
                                                <a:pt x="281" y="363"/>
                                              </a:lnTo>
                                              <a:lnTo>
                                                <a:pt x="278" y="346"/>
                                              </a:lnTo>
                                              <a:lnTo>
                                                <a:pt x="274" y="329"/>
                                              </a:lnTo>
                                              <a:lnTo>
                                                <a:pt x="269" y="310"/>
                                              </a:lnTo>
                                              <a:lnTo>
                                                <a:pt x="262" y="289"/>
                                              </a:lnTo>
                                              <a:lnTo>
                                                <a:pt x="254" y="264"/>
                                              </a:lnTo>
                                              <a:lnTo>
                                                <a:pt x="249" y="249"/>
                                              </a:lnTo>
                                              <a:lnTo>
                                                <a:pt x="243" y="232"/>
                                              </a:lnTo>
                                              <a:lnTo>
                                                <a:pt x="236" y="213"/>
                                              </a:lnTo>
                                              <a:lnTo>
                                                <a:pt x="229" y="193"/>
                                              </a:lnTo>
                                              <a:lnTo>
                                                <a:pt x="221" y="172"/>
                                              </a:lnTo>
                                              <a:lnTo>
                                                <a:pt x="213" y="151"/>
                                              </a:lnTo>
                                              <a:lnTo>
                                                <a:pt x="205" y="130"/>
                                              </a:lnTo>
                                              <a:lnTo>
                                                <a:pt x="198" y="110"/>
                                              </a:lnTo>
                                              <a:lnTo>
                                                <a:pt x="190" y="90"/>
                                              </a:lnTo>
                                              <a:lnTo>
                                                <a:pt x="183" y="72"/>
                                              </a:lnTo>
                                              <a:lnTo>
                                                <a:pt x="176" y="55"/>
                                              </a:lnTo>
                                              <a:lnTo>
                                                <a:pt x="171" y="41"/>
                                              </a:lnTo>
                                              <a:lnTo>
                                                <a:pt x="169" y="36"/>
                                              </a:lnTo>
                                              <a:lnTo>
                                                <a:pt x="157" y="13"/>
                                              </a:lnTo>
                                              <a:lnTo>
                                                <a:pt x="144" y="2"/>
                                              </a:lnTo>
                                              <a:lnTo>
                                                <a:pt x="123" y="0"/>
                                              </a:lnTo>
                                              <a:lnTo>
                                                <a:pt x="33" y="0"/>
                                              </a:lnTo>
                                              <a:lnTo>
                                                <a:pt x="31" y="17"/>
                                              </a:lnTo>
                                              <a:lnTo>
                                                <a:pt x="21" y="128"/>
                                              </a:lnTo>
                                              <a:lnTo>
                                                <a:pt x="21" y="134"/>
                                              </a:lnTo>
                                              <a:lnTo>
                                                <a:pt x="19" y="152"/>
                                              </a:lnTo>
                                              <a:lnTo>
                                                <a:pt x="18" y="171"/>
                                              </a:lnTo>
                                              <a:lnTo>
                                                <a:pt x="16" y="195"/>
                                              </a:lnTo>
                                              <a:lnTo>
                                                <a:pt x="15" y="203"/>
                                              </a:lnTo>
                                              <a:lnTo>
                                                <a:pt x="14" y="224"/>
                                              </a:lnTo>
                                              <a:lnTo>
                                                <a:pt x="12" y="244"/>
                                              </a:lnTo>
                                              <a:lnTo>
                                                <a:pt x="11" y="263"/>
                                              </a:lnTo>
                                              <a:lnTo>
                                                <a:pt x="9" y="283"/>
                                              </a:lnTo>
                                              <a:lnTo>
                                                <a:pt x="8" y="300"/>
                                              </a:lnTo>
                                              <a:lnTo>
                                                <a:pt x="7" y="320"/>
                                              </a:lnTo>
                                              <a:lnTo>
                                                <a:pt x="6" y="339"/>
                                              </a:lnTo>
                                              <a:lnTo>
                                                <a:pt x="5" y="359"/>
                                              </a:lnTo>
                                              <a:lnTo>
                                                <a:pt x="4" y="378"/>
                                              </a:lnTo>
                                              <a:lnTo>
                                                <a:pt x="3" y="398"/>
                                              </a:lnTo>
                                              <a:lnTo>
                                                <a:pt x="2" y="418"/>
                                              </a:lnTo>
                                              <a:lnTo>
                                                <a:pt x="1" y="439"/>
                                              </a:lnTo>
                                              <a:lnTo>
                                                <a:pt x="0" y="462"/>
                                              </a:lnTo>
                                              <a:lnTo>
                                                <a:pt x="81" y="462"/>
                                              </a:lnTo>
                                              <a:lnTo>
                                                <a:pt x="82" y="450"/>
                                              </a:lnTo>
                                              <a:lnTo>
                                                <a:pt x="82" y="440"/>
                                              </a:lnTo>
                                              <a:lnTo>
                                                <a:pt x="83" y="419"/>
                                              </a:lnTo>
                                              <a:lnTo>
                                                <a:pt x="84" y="398"/>
                                              </a:lnTo>
                                              <a:lnTo>
                                                <a:pt x="85" y="378"/>
                                              </a:lnTo>
                                              <a:lnTo>
                                                <a:pt x="86" y="357"/>
                                              </a:lnTo>
                                              <a:lnTo>
                                                <a:pt x="87" y="337"/>
                                              </a:lnTo>
                                              <a:lnTo>
                                                <a:pt x="87" y="317"/>
                                              </a:lnTo>
                                              <a:lnTo>
                                                <a:pt x="88" y="298"/>
                                              </a:lnTo>
                                              <a:lnTo>
                                                <a:pt x="89" y="278"/>
                                              </a:lnTo>
                                              <a:lnTo>
                                                <a:pt x="91" y="259"/>
                                              </a:lnTo>
                                              <a:lnTo>
                                                <a:pt x="92" y="239"/>
                                              </a:lnTo>
                                              <a:lnTo>
                                                <a:pt x="93" y="220"/>
                                              </a:lnTo>
                                              <a:lnTo>
                                                <a:pt x="94" y="200"/>
                                              </a:lnTo>
                                              <a:lnTo>
                                                <a:pt x="95" y="181"/>
                                              </a:lnTo>
                                              <a:lnTo>
                                                <a:pt x="96" y="161"/>
                                              </a:lnTo>
                                              <a:lnTo>
                                                <a:pt x="97" y="156"/>
                                              </a:lnTo>
                                              <a:lnTo>
                                                <a:pt x="98" y="131"/>
                                              </a:lnTo>
                                              <a:lnTo>
                                                <a:pt x="99" y="113"/>
                                              </a:lnTo>
                                              <a:lnTo>
                                                <a:pt x="99" y="98"/>
                                              </a:lnTo>
                                              <a:lnTo>
                                                <a:pt x="99" y="93"/>
                                              </a:lnTo>
                                              <a:lnTo>
                                                <a:pt x="99" y="75"/>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Freeform 6"/>
                                      <wps:cNvSpPr>
                                        <a:spLocks/>
                                      </wps:cNvSpPr>
                                      <wps:spPr bwMode="auto">
                                        <a:xfrm>
                                          <a:off x="5629" y="861"/>
                                          <a:ext cx="0" cy="315"/>
                                        </a:xfrm>
                                        <a:custGeom>
                                          <a:avLst/>
                                          <a:gdLst>
                                            <a:gd name="T0" fmla="*/ 0 h 315"/>
                                            <a:gd name="T1" fmla="*/ 315 h 315"/>
                                          </a:gdLst>
                                          <a:ahLst/>
                                          <a:cxnLst>
                                            <a:cxn ang="0">
                                              <a:pos x="0" y="T0"/>
                                            </a:cxn>
                                            <a:cxn ang="0">
                                              <a:pos x="0" y="T1"/>
                                            </a:cxn>
                                          </a:cxnLst>
                                          <a:rect l="0" t="0" r="r" b="b"/>
                                          <a:pathLst>
                                            <a:path h="315">
                                              <a:moveTo>
                                                <a:pt x="0" y="0"/>
                                              </a:moveTo>
                                              <a:lnTo>
                                                <a:pt x="0" y="315"/>
                                              </a:lnTo>
                                            </a:path>
                                          </a:pathLst>
                                        </a:custGeom>
                                        <a:noFill/>
                                        <a:ln w="51358">
                                          <a:solidFill>
                                            <a:srgbClr val="9A9A9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 name="Group 7"/>
                                    <wpg:cNvGrpSpPr>
                                      <a:grpSpLocks/>
                                    </wpg:cNvGrpSpPr>
                                    <wpg:grpSpPr bwMode="auto">
                                      <a:xfrm>
                                        <a:off x="5707" y="704"/>
                                        <a:ext cx="1974" cy="786"/>
                                        <a:chOff x="5707" y="704"/>
                                        <a:chExt cx="1974" cy="786"/>
                                      </a:xfrm>
                                    </wpg:grpSpPr>
                                    <wps:wsp>
                                      <wps:cNvPr id="8" name="Freeform 8"/>
                                      <wps:cNvSpPr>
                                        <a:spLocks/>
                                      </wps:cNvSpPr>
                                      <wps:spPr bwMode="auto">
                                        <a:xfrm>
                                          <a:off x="5717" y="854"/>
                                          <a:ext cx="265" cy="329"/>
                                        </a:xfrm>
                                        <a:custGeom>
                                          <a:avLst/>
                                          <a:gdLst>
                                            <a:gd name="T0" fmla="*/ 100 w 265"/>
                                            <a:gd name="T1" fmla="*/ 225 h 329"/>
                                            <a:gd name="T2" fmla="*/ 89 w 265"/>
                                            <a:gd name="T3" fmla="*/ 207 h 329"/>
                                            <a:gd name="T4" fmla="*/ 83 w 265"/>
                                            <a:gd name="T5" fmla="*/ 185 h 329"/>
                                            <a:gd name="T6" fmla="*/ 80 w 265"/>
                                            <a:gd name="T7" fmla="*/ 161 h 329"/>
                                            <a:gd name="T8" fmla="*/ 81 w 265"/>
                                            <a:gd name="T9" fmla="*/ 154 h 329"/>
                                            <a:gd name="T10" fmla="*/ 84 w 265"/>
                                            <a:gd name="T11" fmla="*/ 131 h 329"/>
                                            <a:gd name="T12" fmla="*/ 92 w 265"/>
                                            <a:gd name="T13" fmla="*/ 111 h 329"/>
                                            <a:gd name="T14" fmla="*/ 104 w 265"/>
                                            <a:gd name="T15" fmla="*/ 94 h 329"/>
                                            <a:gd name="T16" fmla="*/ 120 w 265"/>
                                            <a:gd name="T17" fmla="*/ 80 h 329"/>
                                            <a:gd name="T18" fmla="*/ 139 w 265"/>
                                            <a:gd name="T19" fmla="*/ 70 h 329"/>
                                            <a:gd name="T20" fmla="*/ 162 w 265"/>
                                            <a:gd name="T21" fmla="*/ 64 h 329"/>
                                            <a:gd name="T22" fmla="*/ 187 w 265"/>
                                            <a:gd name="T23" fmla="*/ 62 h 329"/>
                                            <a:gd name="T24" fmla="*/ 205 w 265"/>
                                            <a:gd name="T25" fmla="*/ 63 h 329"/>
                                            <a:gd name="T26" fmla="*/ 224 w 265"/>
                                            <a:gd name="T27" fmla="*/ 66 h 329"/>
                                            <a:gd name="T28" fmla="*/ 243 w 265"/>
                                            <a:gd name="T29" fmla="*/ 73 h 329"/>
                                            <a:gd name="T30" fmla="*/ 261 w 265"/>
                                            <a:gd name="T31" fmla="*/ 84 h 329"/>
                                            <a:gd name="T32" fmla="*/ 261 w 265"/>
                                            <a:gd name="T33" fmla="*/ 18 h 329"/>
                                            <a:gd name="T34" fmla="*/ 254 w 265"/>
                                            <a:gd name="T35" fmla="*/ 15 h 329"/>
                                            <a:gd name="T36" fmla="*/ 234 w 265"/>
                                            <a:gd name="T37" fmla="*/ 8 h 329"/>
                                            <a:gd name="T38" fmla="*/ 216 w 265"/>
                                            <a:gd name="T39" fmla="*/ 3 h 329"/>
                                            <a:gd name="T40" fmla="*/ 197 w 265"/>
                                            <a:gd name="T41" fmla="*/ 0 h 329"/>
                                            <a:gd name="T42" fmla="*/ 176 w 265"/>
                                            <a:gd name="T43" fmla="*/ 0 h 329"/>
                                            <a:gd name="T44" fmla="*/ 171 w 265"/>
                                            <a:gd name="T45" fmla="*/ 0 h 329"/>
                                            <a:gd name="T46" fmla="*/ 146 w 265"/>
                                            <a:gd name="T47" fmla="*/ 1 h 329"/>
                                            <a:gd name="T48" fmla="*/ 123 w 265"/>
                                            <a:gd name="T49" fmla="*/ 6 h 329"/>
                                            <a:gd name="T50" fmla="*/ 101 w 265"/>
                                            <a:gd name="T51" fmla="*/ 13 h 329"/>
                                            <a:gd name="T52" fmla="*/ 81 w 265"/>
                                            <a:gd name="T53" fmla="*/ 22 h 329"/>
                                            <a:gd name="T54" fmla="*/ 63 w 265"/>
                                            <a:gd name="T55" fmla="*/ 34 h 329"/>
                                            <a:gd name="T56" fmla="*/ 47 w 265"/>
                                            <a:gd name="T57" fmla="*/ 48 h 329"/>
                                            <a:gd name="T58" fmla="*/ 33 w 265"/>
                                            <a:gd name="T59" fmla="*/ 63 h 329"/>
                                            <a:gd name="T60" fmla="*/ 21 w 265"/>
                                            <a:gd name="T61" fmla="*/ 81 h 329"/>
                                            <a:gd name="T62" fmla="*/ 12 w 265"/>
                                            <a:gd name="T63" fmla="*/ 100 h 329"/>
                                            <a:gd name="T64" fmla="*/ 5 w 265"/>
                                            <a:gd name="T65" fmla="*/ 122 h 329"/>
                                            <a:gd name="T66" fmla="*/ 1 w 265"/>
                                            <a:gd name="T67" fmla="*/ 144 h 329"/>
                                            <a:gd name="T68" fmla="*/ 0 w 265"/>
                                            <a:gd name="T69" fmla="*/ 168 h 329"/>
                                            <a:gd name="T70" fmla="*/ 0 w 265"/>
                                            <a:gd name="T71" fmla="*/ 184 h 329"/>
                                            <a:gd name="T72" fmla="*/ 3 w 265"/>
                                            <a:gd name="T73" fmla="*/ 208 h 329"/>
                                            <a:gd name="T74" fmla="*/ 9 w 265"/>
                                            <a:gd name="T75" fmla="*/ 229 h 329"/>
                                            <a:gd name="T76" fmla="*/ 18 w 265"/>
                                            <a:gd name="T77" fmla="*/ 249 h 329"/>
                                            <a:gd name="T78" fmla="*/ 29 w 265"/>
                                            <a:gd name="T79" fmla="*/ 266 h 329"/>
                                            <a:gd name="T80" fmla="*/ 43 w 265"/>
                                            <a:gd name="T81" fmla="*/ 282 h 329"/>
                                            <a:gd name="T82" fmla="*/ 59 w 265"/>
                                            <a:gd name="T83" fmla="*/ 296 h 329"/>
                                            <a:gd name="T84" fmla="*/ 77 w 265"/>
                                            <a:gd name="T85" fmla="*/ 307 h 329"/>
                                            <a:gd name="T86" fmla="*/ 97 w 265"/>
                                            <a:gd name="T87" fmla="*/ 316 h 329"/>
                                            <a:gd name="T88" fmla="*/ 119 w 265"/>
                                            <a:gd name="T89" fmla="*/ 323 h 329"/>
                                            <a:gd name="T90" fmla="*/ 143 w 265"/>
                                            <a:gd name="T91" fmla="*/ 327 h 329"/>
                                            <a:gd name="T92" fmla="*/ 169 w 265"/>
                                            <a:gd name="T93" fmla="*/ 328 h 329"/>
                                            <a:gd name="T94" fmla="*/ 189 w 265"/>
                                            <a:gd name="T95" fmla="*/ 327 h 329"/>
                                            <a:gd name="T96" fmla="*/ 209 w 265"/>
                                            <a:gd name="T97" fmla="*/ 325 h 329"/>
                                            <a:gd name="T98" fmla="*/ 228 w 265"/>
                                            <a:gd name="T99" fmla="*/ 321 h 329"/>
                                            <a:gd name="T100" fmla="*/ 246 w 265"/>
                                            <a:gd name="T101" fmla="*/ 314 h 329"/>
                                            <a:gd name="T102" fmla="*/ 265 w 265"/>
                                            <a:gd name="T103" fmla="*/ 306 h 329"/>
                                            <a:gd name="T104" fmla="*/ 265 w 265"/>
                                            <a:gd name="T105" fmla="*/ 240 h 329"/>
                                            <a:gd name="T106" fmla="*/ 264 w 265"/>
                                            <a:gd name="T107" fmla="*/ 241 h 329"/>
                                            <a:gd name="T108" fmla="*/ 244 w 265"/>
                                            <a:gd name="T109" fmla="*/ 251 h 329"/>
                                            <a:gd name="T110" fmla="*/ 225 w 265"/>
                                            <a:gd name="T111" fmla="*/ 257 h 329"/>
                                            <a:gd name="T112" fmla="*/ 207 w 265"/>
                                            <a:gd name="T113" fmla="*/ 260 h 329"/>
                                            <a:gd name="T114" fmla="*/ 186 w 265"/>
                                            <a:gd name="T115" fmla="*/ 261 h 329"/>
                                            <a:gd name="T116" fmla="*/ 179 w 265"/>
                                            <a:gd name="T117" fmla="*/ 261 h 329"/>
                                            <a:gd name="T118" fmla="*/ 154 w 265"/>
                                            <a:gd name="T119" fmla="*/ 258 h 329"/>
                                            <a:gd name="T120" fmla="*/ 133 w 265"/>
                                            <a:gd name="T121" fmla="*/ 250 h 329"/>
                                            <a:gd name="T122" fmla="*/ 114 w 265"/>
                                            <a:gd name="T123" fmla="*/ 239 h 329"/>
                                            <a:gd name="T124" fmla="*/ 100 w 265"/>
                                            <a:gd name="T125" fmla="*/ 225 h 3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265" h="329">
                                              <a:moveTo>
                                                <a:pt x="100" y="225"/>
                                              </a:moveTo>
                                              <a:lnTo>
                                                <a:pt x="89" y="207"/>
                                              </a:lnTo>
                                              <a:lnTo>
                                                <a:pt x="83" y="185"/>
                                              </a:lnTo>
                                              <a:lnTo>
                                                <a:pt x="80" y="161"/>
                                              </a:lnTo>
                                              <a:lnTo>
                                                <a:pt x="81" y="154"/>
                                              </a:lnTo>
                                              <a:lnTo>
                                                <a:pt x="84" y="131"/>
                                              </a:lnTo>
                                              <a:lnTo>
                                                <a:pt x="92" y="111"/>
                                              </a:lnTo>
                                              <a:lnTo>
                                                <a:pt x="104" y="94"/>
                                              </a:lnTo>
                                              <a:lnTo>
                                                <a:pt x="120" y="80"/>
                                              </a:lnTo>
                                              <a:lnTo>
                                                <a:pt x="139" y="70"/>
                                              </a:lnTo>
                                              <a:lnTo>
                                                <a:pt x="162" y="64"/>
                                              </a:lnTo>
                                              <a:lnTo>
                                                <a:pt x="187" y="62"/>
                                              </a:lnTo>
                                              <a:lnTo>
                                                <a:pt x="205" y="63"/>
                                              </a:lnTo>
                                              <a:lnTo>
                                                <a:pt x="224" y="66"/>
                                              </a:lnTo>
                                              <a:lnTo>
                                                <a:pt x="243" y="73"/>
                                              </a:lnTo>
                                              <a:lnTo>
                                                <a:pt x="261" y="84"/>
                                              </a:lnTo>
                                              <a:lnTo>
                                                <a:pt x="261" y="18"/>
                                              </a:lnTo>
                                              <a:lnTo>
                                                <a:pt x="254" y="15"/>
                                              </a:lnTo>
                                              <a:lnTo>
                                                <a:pt x="234" y="8"/>
                                              </a:lnTo>
                                              <a:lnTo>
                                                <a:pt x="216" y="3"/>
                                              </a:lnTo>
                                              <a:lnTo>
                                                <a:pt x="197" y="0"/>
                                              </a:lnTo>
                                              <a:lnTo>
                                                <a:pt x="176" y="0"/>
                                              </a:lnTo>
                                              <a:lnTo>
                                                <a:pt x="171" y="0"/>
                                              </a:lnTo>
                                              <a:lnTo>
                                                <a:pt x="146" y="1"/>
                                              </a:lnTo>
                                              <a:lnTo>
                                                <a:pt x="123" y="6"/>
                                              </a:lnTo>
                                              <a:lnTo>
                                                <a:pt x="101" y="13"/>
                                              </a:lnTo>
                                              <a:lnTo>
                                                <a:pt x="81" y="22"/>
                                              </a:lnTo>
                                              <a:lnTo>
                                                <a:pt x="63" y="34"/>
                                              </a:lnTo>
                                              <a:lnTo>
                                                <a:pt x="47" y="48"/>
                                              </a:lnTo>
                                              <a:lnTo>
                                                <a:pt x="33" y="63"/>
                                              </a:lnTo>
                                              <a:lnTo>
                                                <a:pt x="21" y="81"/>
                                              </a:lnTo>
                                              <a:lnTo>
                                                <a:pt x="12" y="100"/>
                                              </a:lnTo>
                                              <a:lnTo>
                                                <a:pt x="5" y="122"/>
                                              </a:lnTo>
                                              <a:lnTo>
                                                <a:pt x="1" y="144"/>
                                              </a:lnTo>
                                              <a:lnTo>
                                                <a:pt x="0" y="168"/>
                                              </a:lnTo>
                                              <a:lnTo>
                                                <a:pt x="0" y="184"/>
                                              </a:lnTo>
                                              <a:lnTo>
                                                <a:pt x="3" y="208"/>
                                              </a:lnTo>
                                              <a:lnTo>
                                                <a:pt x="9" y="229"/>
                                              </a:lnTo>
                                              <a:lnTo>
                                                <a:pt x="18" y="249"/>
                                              </a:lnTo>
                                              <a:lnTo>
                                                <a:pt x="29" y="266"/>
                                              </a:lnTo>
                                              <a:lnTo>
                                                <a:pt x="43" y="282"/>
                                              </a:lnTo>
                                              <a:lnTo>
                                                <a:pt x="59" y="296"/>
                                              </a:lnTo>
                                              <a:lnTo>
                                                <a:pt x="77" y="307"/>
                                              </a:lnTo>
                                              <a:lnTo>
                                                <a:pt x="97" y="316"/>
                                              </a:lnTo>
                                              <a:lnTo>
                                                <a:pt x="119" y="323"/>
                                              </a:lnTo>
                                              <a:lnTo>
                                                <a:pt x="143" y="327"/>
                                              </a:lnTo>
                                              <a:lnTo>
                                                <a:pt x="169" y="328"/>
                                              </a:lnTo>
                                              <a:lnTo>
                                                <a:pt x="189" y="327"/>
                                              </a:lnTo>
                                              <a:lnTo>
                                                <a:pt x="209" y="325"/>
                                              </a:lnTo>
                                              <a:lnTo>
                                                <a:pt x="228" y="321"/>
                                              </a:lnTo>
                                              <a:lnTo>
                                                <a:pt x="246" y="314"/>
                                              </a:lnTo>
                                              <a:lnTo>
                                                <a:pt x="265" y="306"/>
                                              </a:lnTo>
                                              <a:lnTo>
                                                <a:pt x="265" y="240"/>
                                              </a:lnTo>
                                              <a:lnTo>
                                                <a:pt x="264" y="241"/>
                                              </a:lnTo>
                                              <a:lnTo>
                                                <a:pt x="244" y="251"/>
                                              </a:lnTo>
                                              <a:lnTo>
                                                <a:pt x="225" y="257"/>
                                              </a:lnTo>
                                              <a:lnTo>
                                                <a:pt x="207" y="260"/>
                                              </a:lnTo>
                                              <a:lnTo>
                                                <a:pt x="186" y="261"/>
                                              </a:lnTo>
                                              <a:lnTo>
                                                <a:pt x="179" y="261"/>
                                              </a:lnTo>
                                              <a:lnTo>
                                                <a:pt x="154" y="258"/>
                                              </a:lnTo>
                                              <a:lnTo>
                                                <a:pt x="133" y="250"/>
                                              </a:lnTo>
                                              <a:lnTo>
                                                <a:pt x="114" y="239"/>
                                              </a:lnTo>
                                              <a:lnTo>
                                                <a:pt x="100" y="225"/>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9"/>
                                      <wps:cNvSpPr>
                                        <a:spLocks/>
                                      </wps:cNvSpPr>
                                      <wps:spPr bwMode="auto">
                                        <a:xfrm>
                                          <a:off x="6016" y="855"/>
                                          <a:ext cx="202" cy="321"/>
                                        </a:xfrm>
                                        <a:custGeom>
                                          <a:avLst/>
                                          <a:gdLst>
                                            <a:gd name="T0" fmla="*/ 0 w 202"/>
                                            <a:gd name="T1" fmla="*/ 27 h 321"/>
                                            <a:gd name="T2" fmla="*/ 0 w 202"/>
                                            <a:gd name="T3" fmla="*/ 27 h 321"/>
                                            <a:gd name="T4" fmla="*/ 0 w 202"/>
                                            <a:gd name="T5" fmla="*/ 321 h 321"/>
                                            <a:gd name="T6" fmla="*/ 78 w 202"/>
                                            <a:gd name="T7" fmla="*/ 321 h 321"/>
                                            <a:gd name="T8" fmla="*/ 78 w 202"/>
                                            <a:gd name="T9" fmla="*/ 77 h 321"/>
                                            <a:gd name="T10" fmla="*/ 87 w 202"/>
                                            <a:gd name="T11" fmla="*/ 74 h 321"/>
                                            <a:gd name="T12" fmla="*/ 106 w 202"/>
                                            <a:gd name="T13" fmla="*/ 70 h 321"/>
                                            <a:gd name="T14" fmla="*/ 126 w 202"/>
                                            <a:gd name="T15" fmla="*/ 67 h 321"/>
                                            <a:gd name="T16" fmla="*/ 146 w 202"/>
                                            <a:gd name="T17" fmla="*/ 66 h 321"/>
                                            <a:gd name="T18" fmla="*/ 162 w 202"/>
                                            <a:gd name="T19" fmla="*/ 67 h 321"/>
                                            <a:gd name="T20" fmla="*/ 182 w 202"/>
                                            <a:gd name="T21" fmla="*/ 69 h 321"/>
                                            <a:gd name="T22" fmla="*/ 201 w 202"/>
                                            <a:gd name="T23" fmla="*/ 73 h 321"/>
                                            <a:gd name="T24" fmla="*/ 201 w 202"/>
                                            <a:gd name="T25" fmla="*/ 9 h 321"/>
                                            <a:gd name="T26" fmla="*/ 197 w 202"/>
                                            <a:gd name="T27" fmla="*/ 8 h 321"/>
                                            <a:gd name="T28" fmla="*/ 178 w 202"/>
                                            <a:gd name="T29" fmla="*/ 3 h 321"/>
                                            <a:gd name="T30" fmla="*/ 159 w 202"/>
                                            <a:gd name="T31" fmla="*/ 0 h 321"/>
                                            <a:gd name="T32" fmla="*/ 138 w 202"/>
                                            <a:gd name="T33" fmla="*/ 0 h 321"/>
                                            <a:gd name="T34" fmla="*/ 137 w 202"/>
                                            <a:gd name="T35" fmla="*/ 0 h 321"/>
                                            <a:gd name="T36" fmla="*/ 117 w 202"/>
                                            <a:gd name="T37" fmla="*/ 0 h 321"/>
                                            <a:gd name="T38" fmla="*/ 98 w 202"/>
                                            <a:gd name="T39" fmla="*/ 2 h 321"/>
                                            <a:gd name="T40" fmla="*/ 78 w 202"/>
                                            <a:gd name="T41" fmla="*/ 5 h 321"/>
                                            <a:gd name="T42" fmla="*/ 58 w 202"/>
                                            <a:gd name="T43" fmla="*/ 9 h 321"/>
                                            <a:gd name="T44" fmla="*/ 38 w 202"/>
                                            <a:gd name="T45" fmla="*/ 14 h 321"/>
                                            <a:gd name="T46" fmla="*/ 18 w 202"/>
                                            <a:gd name="T47" fmla="*/ 20 h 321"/>
                                            <a:gd name="T48" fmla="*/ 0 w 202"/>
                                            <a:gd name="T49" fmla="*/ 27 h 3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02" h="321">
                                              <a:moveTo>
                                                <a:pt x="0" y="27"/>
                                              </a:moveTo>
                                              <a:lnTo>
                                                <a:pt x="0" y="27"/>
                                              </a:lnTo>
                                              <a:lnTo>
                                                <a:pt x="0" y="321"/>
                                              </a:lnTo>
                                              <a:lnTo>
                                                <a:pt x="78" y="321"/>
                                              </a:lnTo>
                                              <a:lnTo>
                                                <a:pt x="78" y="77"/>
                                              </a:lnTo>
                                              <a:lnTo>
                                                <a:pt x="87" y="74"/>
                                              </a:lnTo>
                                              <a:lnTo>
                                                <a:pt x="106" y="70"/>
                                              </a:lnTo>
                                              <a:lnTo>
                                                <a:pt x="126" y="67"/>
                                              </a:lnTo>
                                              <a:lnTo>
                                                <a:pt x="146" y="66"/>
                                              </a:lnTo>
                                              <a:lnTo>
                                                <a:pt x="162" y="67"/>
                                              </a:lnTo>
                                              <a:lnTo>
                                                <a:pt x="182" y="69"/>
                                              </a:lnTo>
                                              <a:lnTo>
                                                <a:pt x="201" y="73"/>
                                              </a:lnTo>
                                              <a:lnTo>
                                                <a:pt x="201" y="9"/>
                                              </a:lnTo>
                                              <a:lnTo>
                                                <a:pt x="197" y="8"/>
                                              </a:lnTo>
                                              <a:lnTo>
                                                <a:pt x="178" y="3"/>
                                              </a:lnTo>
                                              <a:lnTo>
                                                <a:pt x="159" y="0"/>
                                              </a:lnTo>
                                              <a:lnTo>
                                                <a:pt x="138" y="0"/>
                                              </a:lnTo>
                                              <a:lnTo>
                                                <a:pt x="137" y="0"/>
                                              </a:lnTo>
                                              <a:lnTo>
                                                <a:pt x="117" y="0"/>
                                              </a:lnTo>
                                              <a:lnTo>
                                                <a:pt x="98" y="2"/>
                                              </a:lnTo>
                                              <a:lnTo>
                                                <a:pt x="78" y="5"/>
                                              </a:lnTo>
                                              <a:lnTo>
                                                <a:pt x="58" y="9"/>
                                              </a:lnTo>
                                              <a:lnTo>
                                                <a:pt x="38" y="14"/>
                                              </a:lnTo>
                                              <a:lnTo>
                                                <a:pt x="18" y="20"/>
                                              </a:lnTo>
                                              <a:lnTo>
                                                <a:pt x="0" y="27"/>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0" name="Group 10"/>
                                      <wpg:cNvGrpSpPr>
                                        <a:grpSpLocks/>
                                      </wpg:cNvGrpSpPr>
                                      <wpg:grpSpPr bwMode="auto">
                                        <a:xfrm>
                                          <a:off x="6218" y="853"/>
                                          <a:ext cx="318" cy="332"/>
                                          <a:chOff x="6218" y="853"/>
                                          <a:chExt cx="318" cy="332"/>
                                        </a:xfrm>
                                      </wpg:grpSpPr>
                                      <wps:wsp>
                                        <wps:cNvPr id="11" name="Freeform 11"/>
                                        <wps:cNvSpPr>
                                          <a:spLocks/>
                                        </wps:cNvSpPr>
                                        <wps:spPr bwMode="auto">
                                          <a:xfrm>
                                            <a:off x="6218" y="853"/>
                                            <a:ext cx="318" cy="332"/>
                                          </a:xfrm>
                                          <a:custGeom>
                                            <a:avLst/>
                                            <a:gdLst>
                                              <a:gd name="T0" fmla="*/ 88 w 318"/>
                                              <a:gd name="T1" fmla="*/ 318 h 332"/>
                                              <a:gd name="T2" fmla="*/ 88 w 318"/>
                                              <a:gd name="T3" fmla="*/ 217 h 332"/>
                                              <a:gd name="T4" fmla="*/ 82 w 318"/>
                                              <a:gd name="T5" fmla="*/ 193 h 332"/>
                                              <a:gd name="T6" fmla="*/ 80 w 318"/>
                                              <a:gd name="T7" fmla="*/ 165 h 332"/>
                                              <a:gd name="T8" fmla="*/ 69 w 318"/>
                                              <a:gd name="T9" fmla="*/ 308 h 332"/>
                                              <a:gd name="T10" fmla="*/ 88 w 318"/>
                                              <a:gd name="T11" fmla="*/ 318 h 332"/>
                                            </a:gdLst>
                                            <a:ahLst/>
                                            <a:cxnLst>
                                              <a:cxn ang="0">
                                                <a:pos x="T0" y="T1"/>
                                              </a:cxn>
                                              <a:cxn ang="0">
                                                <a:pos x="T2" y="T3"/>
                                              </a:cxn>
                                              <a:cxn ang="0">
                                                <a:pos x="T4" y="T5"/>
                                              </a:cxn>
                                              <a:cxn ang="0">
                                                <a:pos x="T6" y="T7"/>
                                              </a:cxn>
                                              <a:cxn ang="0">
                                                <a:pos x="T8" y="T9"/>
                                              </a:cxn>
                                              <a:cxn ang="0">
                                                <a:pos x="T10" y="T11"/>
                                              </a:cxn>
                                            </a:cxnLst>
                                            <a:rect l="0" t="0" r="r" b="b"/>
                                            <a:pathLst>
                                              <a:path w="318" h="332">
                                                <a:moveTo>
                                                  <a:pt x="88" y="318"/>
                                                </a:moveTo>
                                                <a:lnTo>
                                                  <a:pt x="88" y="217"/>
                                                </a:lnTo>
                                                <a:lnTo>
                                                  <a:pt x="82" y="193"/>
                                                </a:lnTo>
                                                <a:lnTo>
                                                  <a:pt x="80" y="165"/>
                                                </a:lnTo>
                                                <a:lnTo>
                                                  <a:pt x="69" y="308"/>
                                                </a:lnTo>
                                                <a:lnTo>
                                                  <a:pt x="88" y="318"/>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2"/>
                                        <wps:cNvSpPr>
                                          <a:spLocks/>
                                        </wps:cNvSpPr>
                                        <wps:spPr bwMode="auto">
                                          <a:xfrm>
                                            <a:off x="6218" y="853"/>
                                            <a:ext cx="318" cy="332"/>
                                          </a:xfrm>
                                          <a:custGeom>
                                            <a:avLst/>
                                            <a:gdLst>
                                              <a:gd name="T0" fmla="*/ 238 w 318"/>
                                              <a:gd name="T1" fmla="*/ 312 h 332"/>
                                              <a:gd name="T2" fmla="*/ 272 w 318"/>
                                              <a:gd name="T3" fmla="*/ 288 h 332"/>
                                              <a:gd name="T4" fmla="*/ 297 w 318"/>
                                              <a:gd name="T5" fmla="*/ 254 h 332"/>
                                              <a:gd name="T6" fmla="*/ 312 w 318"/>
                                              <a:gd name="T7" fmla="*/ 212 h 332"/>
                                              <a:gd name="T8" fmla="*/ 318 w 318"/>
                                              <a:gd name="T9" fmla="*/ 162 h 332"/>
                                              <a:gd name="T10" fmla="*/ 315 w 318"/>
                                              <a:gd name="T11" fmla="*/ 129 h 332"/>
                                              <a:gd name="T12" fmla="*/ 303 w 318"/>
                                              <a:gd name="T13" fmla="*/ 84 h 332"/>
                                              <a:gd name="T14" fmla="*/ 280 w 318"/>
                                              <a:gd name="T15" fmla="*/ 48 h 332"/>
                                              <a:gd name="T16" fmla="*/ 249 w 318"/>
                                              <a:gd name="T17" fmla="*/ 22 h 332"/>
                                              <a:gd name="T18" fmla="*/ 209 w 318"/>
                                              <a:gd name="T19" fmla="*/ 5 h 332"/>
                                              <a:gd name="T20" fmla="*/ 161 w 318"/>
                                              <a:gd name="T21" fmla="*/ 0 h 332"/>
                                              <a:gd name="T22" fmla="*/ 121 w 318"/>
                                              <a:gd name="T23" fmla="*/ 3 h 332"/>
                                              <a:gd name="T24" fmla="*/ 79 w 318"/>
                                              <a:gd name="T25" fmla="*/ 18 h 332"/>
                                              <a:gd name="T26" fmla="*/ 46 w 318"/>
                                              <a:gd name="T27" fmla="*/ 42 h 332"/>
                                              <a:gd name="T28" fmla="*/ 20 w 318"/>
                                              <a:gd name="T29" fmla="*/ 76 h 332"/>
                                              <a:gd name="T30" fmla="*/ 5 w 318"/>
                                              <a:gd name="T31" fmla="*/ 118 h 332"/>
                                              <a:gd name="T32" fmla="*/ 0 w 318"/>
                                              <a:gd name="T33" fmla="*/ 168 h 332"/>
                                              <a:gd name="T34" fmla="*/ 2 w 318"/>
                                              <a:gd name="T35" fmla="*/ 201 h 332"/>
                                              <a:gd name="T36" fmla="*/ 14 w 318"/>
                                              <a:gd name="T37" fmla="*/ 246 h 332"/>
                                              <a:gd name="T38" fmla="*/ 37 w 318"/>
                                              <a:gd name="T39" fmla="*/ 282 h 332"/>
                                              <a:gd name="T40" fmla="*/ 69 w 318"/>
                                              <a:gd name="T41" fmla="*/ 308 h 332"/>
                                              <a:gd name="T42" fmla="*/ 81 w 318"/>
                                              <a:gd name="T43" fmla="*/ 151 h 332"/>
                                              <a:gd name="T44" fmla="*/ 92 w 318"/>
                                              <a:gd name="T45" fmla="*/ 102 h 332"/>
                                              <a:gd name="T46" fmla="*/ 119 w 318"/>
                                              <a:gd name="T47" fmla="*/ 72 h 332"/>
                                              <a:gd name="T48" fmla="*/ 159 w 318"/>
                                              <a:gd name="T49" fmla="*/ 62 h 332"/>
                                              <a:gd name="T50" fmla="*/ 189 w 318"/>
                                              <a:gd name="T51" fmla="*/ 67 h 332"/>
                                              <a:gd name="T52" fmla="*/ 219 w 318"/>
                                              <a:gd name="T53" fmla="*/ 92 h 332"/>
                                              <a:gd name="T54" fmla="*/ 235 w 318"/>
                                              <a:gd name="T55" fmla="*/ 136 h 332"/>
                                              <a:gd name="T56" fmla="*/ 236 w 318"/>
                                              <a:gd name="T57" fmla="*/ 179 h 332"/>
                                              <a:gd name="T58" fmla="*/ 225 w 318"/>
                                              <a:gd name="T59" fmla="*/ 228 h 332"/>
                                              <a:gd name="T60" fmla="*/ 198 w 318"/>
                                              <a:gd name="T61" fmla="*/ 258 h 332"/>
                                              <a:gd name="T62" fmla="*/ 159 w 318"/>
                                              <a:gd name="T63" fmla="*/ 268 h 332"/>
                                              <a:gd name="T64" fmla="*/ 128 w 318"/>
                                              <a:gd name="T65" fmla="*/ 263 h 332"/>
                                              <a:gd name="T66" fmla="*/ 98 w 318"/>
                                              <a:gd name="T67" fmla="*/ 237 h 332"/>
                                              <a:gd name="T68" fmla="*/ 88 w 318"/>
                                              <a:gd name="T69" fmla="*/ 318 h 332"/>
                                              <a:gd name="T70" fmla="*/ 132 w 318"/>
                                              <a:gd name="T71" fmla="*/ 329 h 332"/>
                                              <a:gd name="T72" fmla="*/ 173 w 318"/>
                                              <a:gd name="T73" fmla="*/ 330 h 332"/>
                                              <a:gd name="T74" fmla="*/ 218 w 318"/>
                                              <a:gd name="T75" fmla="*/ 321 h 3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318" h="332">
                                                <a:moveTo>
                                                  <a:pt x="218" y="321"/>
                                                </a:moveTo>
                                                <a:lnTo>
                                                  <a:pt x="238" y="312"/>
                                                </a:lnTo>
                                                <a:lnTo>
                                                  <a:pt x="256" y="301"/>
                                                </a:lnTo>
                                                <a:lnTo>
                                                  <a:pt x="272" y="288"/>
                                                </a:lnTo>
                                                <a:lnTo>
                                                  <a:pt x="285" y="272"/>
                                                </a:lnTo>
                                                <a:lnTo>
                                                  <a:pt x="297" y="254"/>
                                                </a:lnTo>
                                                <a:lnTo>
                                                  <a:pt x="306" y="234"/>
                                                </a:lnTo>
                                                <a:lnTo>
                                                  <a:pt x="312" y="212"/>
                                                </a:lnTo>
                                                <a:lnTo>
                                                  <a:pt x="316" y="188"/>
                                                </a:lnTo>
                                                <a:lnTo>
                                                  <a:pt x="318" y="162"/>
                                                </a:lnTo>
                                                <a:lnTo>
                                                  <a:pt x="318" y="154"/>
                                                </a:lnTo>
                                                <a:lnTo>
                                                  <a:pt x="315" y="129"/>
                                                </a:lnTo>
                                                <a:lnTo>
                                                  <a:pt x="310" y="106"/>
                                                </a:lnTo>
                                                <a:lnTo>
                                                  <a:pt x="303" y="84"/>
                                                </a:lnTo>
                                                <a:lnTo>
                                                  <a:pt x="293" y="65"/>
                                                </a:lnTo>
                                                <a:lnTo>
                                                  <a:pt x="280" y="48"/>
                                                </a:lnTo>
                                                <a:lnTo>
                                                  <a:pt x="266" y="34"/>
                                                </a:lnTo>
                                                <a:lnTo>
                                                  <a:pt x="249" y="22"/>
                                                </a:lnTo>
                                                <a:lnTo>
                                                  <a:pt x="230" y="12"/>
                                                </a:lnTo>
                                                <a:lnTo>
                                                  <a:pt x="209" y="5"/>
                                                </a:lnTo>
                                                <a:lnTo>
                                                  <a:pt x="186" y="1"/>
                                                </a:lnTo>
                                                <a:lnTo>
                                                  <a:pt x="161" y="0"/>
                                                </a:lnTo>
                                                <a:lnTo>
                                                  <a:pt x="144" y="0"/>
                                                </a:lnTo>
                                                <a:lnTo>
                                                  <a:pt x="121" y="3"/>
                                                </a:lnTo>
                                                <a:lnTo>
                                                  <a:pt x="99" y="9"/>
                                                </a:lnTo>
                                                <a:lnTo>
                                                  <a:pt x="79" y="18"/>
                                                </a:lnTo>
                                                <a:lnTo>
                                                  <a:pt x="61" y="29"/>
                                                </a:lnTo>
                                                <a:lnTo>
                                                  <a:pt x="46" y="42"/>
                                                </a:lnTo>
                                                <a:lnTo>
                                                  <a:pt x="32" y="58"/>
                                                </a:lnTo>
                                                <a:lnTo>
                                                  <a:pt x="20" y="76"/>
                                                </a:lnTo>
                                                <a:lnTo>
                                                  <a:pt x="11" y="96"/>
                                                </a:lnTo>
                                                <a:lnTo>
                                                  <a:pt x="5" y="118"/>
                                                </a:lnTo>
                                                <a:lnTo>
                                                  <a:pt x="1" y="142"/>
                                                </a:lnTo>
                                                <a:lnTo>
                                                  <a:pt x="0" y="168"/>
                                                </a:lnTo>
                                                <a:lnTo>
                                                  <a:pt x="0" y="176"/>
                                                </a:lnTo>
                                                <a:lnTo>
                                                  <a:pt x="2" y="201"/>
                                                </a:lnTo>
                                                <a:lnTo>
                                                  <a:pt x="7" y="224"/>
                                                </a:lnTo>
                                                <a:lnTo>
                                                  <a:pt x="14" y="246"/>
                                                </a:lnTo>
                                                <a:lnTo>
                                                  <a:pt x="24" y="265"/>
                                                </a:lnTo>
                                                <a:lnTo>
                                                  <a:pt x="37" y="282"/>
                                                </a:lnTo>
                                                <a:lnTo>
                                                  <a:pt x="52" y="296"/>
                                                </a:lnTo>
                                                <a:lnTo>
                                                  <a:pt x="69" y="308"/>
                                                </a:lnTo>
                                                <a:lnTo>
                                                  <a:pt x="80" y="165"/>
                                                </a:lnTo>
                                                <a:lnTo>
                                                  <a:pt x="81" y="151"/>
                                                </a:lnTo>
                                                <a:lnTo>
                                                  <a:pt x="85" y="124"/>
                                                </a:lnTo>
                                                <a:lnTo>
                                                  <a:pt x="92" y="102"/>
                                                </a:lnTo>
                                                <a:lnTo>
                                                  <a:pt x="104" y="85"/>
                                                </a:lnTo>
                                                <a:lnTo>
                                                  <a:pt x="119" y="72"/>
                                                </a:lnTo>
                                                <a:lnTo>
                                                  <a:pt x="137" y="64"/>
                                                </a:lnTo>
                                                <a:lnTo>
                                                  <a:pt x="159" y="62"/>
                                                </a:lnTo>
                                                <a:lnTo>
                                                  <a:pt x="169" y="62"/>
                                                </a:lnTo>
                                                <a:lnTo>
                                                  <a:pt x="189" y="67"/>
                                                </a:lnTo>
                                                <a:lnTo>
                                                  <a:pt x="206" y="77"/>
                                                </a:lnTo>
                                                <a:lnTo>
                                                  <a:pt x="219" y="92"/>
                                                </a:lnTo>
                                                <a:lnTo>
                                                  <a:pt x="229" y="112"/>
                                                </a:lnTo>
                                                <a:lnTo>
                                                  <a:pt x="235" y="136"/>
                                                </a:lnTo>
                                                <a:lnTo>
                                                  <a:pt x="237" y="165"/>
                                                </a:lnTo>
                                                <a:lnTo>
                                                  <a:pt x="236" y="179"/>
                                                </a:lnTo>
                                                <a:lnTo>
                                                  <a:pt x="232" y="206"/>
                                                </a:lnTo>
                                                <a:lnTo>
                                                  <a:pt x="225" y="228"/>
                                                </a:lnTo>
                                                <a:lnTo>
                                                  <a:pt x="213" y="245"/>
                                                </a:lnTo>
                                                <a:lnTo>
                                                  <a:pt x="198" y="258"/>
                                                </a:lnTo>
                                                <a:lnTo>
                                                  <a:pt x="180" y="266"/>
                                                </a:lnTo>
                                                <a:lnTo>
                                                  <a:pt x="159" y="268"/>
                                                </a:lnTo>
                                                <a:lnTo>
                                                  <a:pt x="148" y="268"/>
                                                </a:lnTo>
                                                <a:lnTo>
                                                  <a:pt x="128" y="263"/>
                                                </a:lnTo>
                                                <a:lnTo>
                                                  <a:pt x="111" y="252"/>
                                                </a:lnTo>
                                                <a:lnTo>
                                                  <a:pt x="98" y="237"/>
                                                </a:lnTo>
                                                <a:lnTo>
                                                  <a:pt x="88" y="217"/>
                                                </a:lnTo>
                                                <a:lnTo>
                                                  <a:pt x="88" y="318"/>
                                                </a:lnTo>
                                                <a:lnTo>
                                                  <a:pt x="109" y="325"/>
                                                </a:lnTo>
                                                <a:lnTo>
                                                  <a:pt x="132" y="329"/>
                                                </a:lnTo>
                                                <a:lnTo>
                                                  <a:pt x="157" y="331"/>
                                                </a:lnTo>
                                                <a:lnTo>
                                                  <a:pt x="173" y="330"/>
                                                </a:lnTo>
                                                <a:lnTo>
                                                  <a:pt x="196" y="327"/>
                                                </a:lnTo>
                                                <a:lnTo>
                                                  <a:pt x="218" y="32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3" name="Freeform 13"/>
                                      <wps:cNvSpPr>
                                        <a:spLocks/>
                                      </wps:cNvSpPr>
                                      <wps:spPr bwMode="auto">
                                        <a:xfrm>
                                          <a:off x="6574" y="983"/>
                                          <a:ext cx="66" cy="0"/>
                                        </a:xfrm>
                                        <a:custGeom>
                                          <a:avLst/>
                                          <a:gdLst>
                                            <a:gd name="T0" fmla="*/ 0 w 66"/>
                                            <a:gd name="T1" fmla="*/ 66 w 66"/>
                                          </a:gdLst>
                                          <a:ahLst/>
                                          <a:cxnLst>
                                            <a:cxn ang="0">
                                              <a:pos x="T0" y="0"/>
                                            </a:cxn>
                                            <a:cxn ang="0">
                                              <a:pos x="T1" y="0"/>
                                            </a:cxn>
                                          </a:cxnLst>
                                          <a:rect l="0" t="0" r="r" b="b"/>
                                          <a:pathLst>
                                            <a:path w="66">
                                              <a:moveTo>
                                                <a:pt x="0" y="0"/>
                                              </a:moveTo>
                                              <a:lnTo>
                                                <a:pt x="66" y="0"/>
                                              </a:lnTo>
                                            </a:path>
                                          </a:pathLst>
                                        </a:custGeom>
                                        <a:noFill/>
                                        <a:ln w="42826">
                                          <a:solidFill>
                                            <a:srgbClr val="9A9A9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Freeform 14"/>
                                      <wps:cNvSpPr>
                                        <a:spLocks/>
                                      </wps:cNvSpPr>
                                      <wps:spPr bwMode="auto">
                                        <a:xfrm>
                                          <a:off x="6686" y="714"/>
                                          <a:ext cx="386" cy="462"/>
                                        </a:xfrm>
                                        <a:custGeom>
                                          <a:avLst/>
                                          <a:gdLst>
                                            <a:gd name="T0" fmla="*/ 175 w 386"/>
                                            <a:gd name="T1" fmla="*/ 216 h 462"/>
                                            <a:gd name="T2" fmla="*/ 193 w 386"/>
                                            <a:gd name="T3" fmla="*/ 196 h 462"/>
                                            <a:gd name="T4" fmla="*/ 225 w 386"/>
                                            <a:gd name="T5" fmla="*/ 162 h 462"/>
                                            <a:gd name="T6" fmla="*/ 253 w 386"/>
                                            <a:gd name="T7" fmla="*/ 130 h 462"/>
                                            <a:gd name="T8" fmla="*/ 280 w 386"/>
                                            <a:gd name="T9" fmla="*/ 100 h 462"/>
                                            <a:gd name="T10" fmla="*/ 304 w 386"/>
                                            <a:gd name="T11" fmla="*/ 72 h 462"/>
                                            <a:gd name="T12" fmla="*/ 328 w 386"/>
                                            <a:gd name="T13" fmla="*/ 43 h 462"/>
                                            <a:gd name="T14" fmla="*/ 352 w 386"/>
                                            <a:gd name="T15" fmla="*/ 14 h 462"/>
                                            <a:gd name="T16" fmla="*/ 266 w 386"/>
                                            <a:gd name="T17" fmla="*/ 0 h 462"/>
                                            <a:gd name="T18" fmla="*/ 245 w 386"/>
                                            <a:gd name="T19" fmla="*/ 26 h 462"/>
                                            <a:gd name="T20" fmla="*/ 221 w 386"/>
                                            <a:gd name="T21" fmla="*/ 55 h 462"/>
                                            <a:gd name="T22" fmla="*/ 195 w 386"/>
                                            <a:gd name="T23" fmla="*/ 87 h 462"/>
                                            <a:gd name="T24" fmla="*/ 173 w 386"/>
                                            <a:gd name="T25" fmla="*/ 113 h 462"/>
                                            <a:gd name="T26" fmla="*/ 146 w 386"/>
                                            <a:gd name="T27" fmla="*/ 143 h 462"/>
                                            <a:gd name="T28" fmla="*/ 120 w 386"/>
                                            <a:gd name="T29" fmla="*/ 172 h 462"/>
                                            <a:gd name="T30" fmla="*/ 92 w 386"/>
                                            <a:gd name="T31" fmla="*/ 202 h 462"/>
                                            <a:gd name="T32" fmla="*/ 83 w 386"/>
                                            <a:gd name="T33" fmla="*/ 0 h 462"/>
                                            <a:gd name="T34" fmla="*/ 0 w 386"/>
                                            <a:gd name="T35" fmla="*/ 462 h 462"/>
                                            <a:gd name="T36" fmla="*/ 83 w 386"/>
                                            <a:gd name="T37" fmla="*/ 226 h 462"/>
                                            <a:gd name="T38" fmla="*/ 96 w 386"/>
                                            <a:gd name="T39" fmla="*/ 244 h 462"/>
                                            <a:gd name="T40" fmla="*/ 123 w 386"/>
                                            <a:gd name="T41" fmla="*/ 280 h 462"/>
                                            <a:gd name="T42" fmla="*/ 149 w 386"/>
                                            <a:gd name="T43" fmla="*/ 314 h 462"/>
                                            <a:gd name="T44" fmla="*/ 174 w 386"/>
                                            <a:gd name="T45" fmla="*/ 347 h 462"/>
                                            <a:gd name="T46" fmla="*/ 199 w 386"/>
                                            <a:gd name="T47" fmla="*/ 377 h 462"/>
                                            <a:gd name="T48" fmla="*/ 223 w 386"/>
                                            <a:gd name="T49" fmla="*/ 407 h 462"/>
                                            <a:gd name="T50" fmla="*/ 247 w 386"/>
                                            <a:gd name="T51" fmla="*/ 435 h 462"/>
                                            <a:gd name="T52" fmla="*/ 271 w 386"/>
                                            <a:gd name="T53" fmla="*/ 462 h 462"/>
                                            <a:gd name="T54" fmla="*/ 377 w 386"/>
                                            <a:gd name="T55" fmla="*/ 453 h 462"/>
                                            <a:gd name="T56" fmla="*/ 350 w 386"/>
                                            <a:gd name="T57" fmla="*/ 426 h 462"/>
                                            <a:gd name="T58" fmla="*/ 324 w 386"/>
                                            <a:gd name="T59" fmla="*/ 396 h 462"/>
                                            <a:gd name="T60" fmla="*/ 302 w 386"/>
                                            <a:gd name="T61" fmla="*/ 371 h 462"/>
                                            <a:gd name="T62" fmla="*/ 277 w 386"/>
                                            <a:gd name="T63" fmla="*/ 342 h 462"/>
                                            <a:gd name="T64" fmla="*/ 252 w 386"/>
                                            <a:gd name="T65" fmla="*/ 312 h 462"/>
                                            <a:gd name="T66" fmla="*/ 226 w 386"/>
                                            <a:gd name="T67" fmla="*/ 280 h 462"/>
                                            <a:gd name="T68" fmla="*/ 200 w 386"/>
                                            <a:gd name="T69" fmla="*/ 247 h 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386" h="462">
                                              <a:moveTo>
                                                <a:pt x="187" y="231"/>
                                              </a:moveTo>
                                              <a:lnTo>
                                                <a:pt x="175" y="216"/>
                                              </a:lnTo>
                                              <a:lnTo>
                                                <a:pt x="193" y="196"/>
                                              </a:lnTo>
                                              <a:lnTo>
                                                <a:pt x="210" y="179"/>
                                              </a:lnTo>
                                              <a:lnTo>
                                                <a:pt x="225" y="162"/>
                                              </a:lnTo>
                                              <a:lnTo>
                                                <a:pt x="240" y="146"/>
                                              </a:lnTo>
                                              <a:lnTo>
                                                <a:pt x="253" y="130"/>
                                              </a:lnTo>
                                              <a:lnTo>
                                                <a:pt x="267" y="115"/>
                                              </a:lnTo>
                                              <a:lnTo>
                                                <a:pt x="280" y="100"/>
                                              </a:lnTo>
                                              <a:lnTo>
                                                <a:pt x="292" y="86"/>
                                              </a:lnTo>
                                              <a:lnTo>
                                                <a:pt x="304" y="72"/>
                                              </a:lnTo>
                                              <a:lnTo>
                                                <a:pt x="316" y="58"/>
                                              </a:lnTo>
                                              <a:lnTo>
                                                <a:pt x="328" y="43"/>
                                              </a:lnTo>
                                              <a:lnTo>
                                                <a:pt x="340" y="29"/>
                                              </a:lnTo>
                                              <a:lnTo>
                                                <a:pt x="352" y="14"/>
                                              </a:lnTo>
                                              <a:lnTo>
                                                <a:pt x="363" y="0"/>
                                              </a:lnTo>
                                              <a:lnTo>
                                                <a:pt x="266" y="0"/>
                                              </a:lnTo>
                                              <a:lnTo>
                                                <a:pt x="257" y="11"/>
                                              </a:lnTo>
                                              <a:lnTo>
                                                <a:pt x="245" y="26"/>
                                              </a:lnTo>
                                              <a:lnTo>
                                                <a:pt x="233" y="41"/>
                                              </a:lnTo>
                                              <a:lnTo>
                                                <a:pt x="221" y="55"/>
                                              </a:lnTo>
                                              <a:lnTo>
                                                <a:pt x="209" y="70"/>
                                              </a:lnTo>
                                              <a:lnTo>
                                                <a:pt x="195" y="87"/>
                                              </a:lnTo>
                                              <a:lnTo>
                                                <a:pt x="186" y="98"/>
                                              </a:lnTo>
                                              <a:lnTo>
                                                <a:pt x="173" y="113"/>
                                              </a:lnTo>
                                              <a:lnTo>
                                                <a:pt x="160" y="128"/>
                                              </a:lnTo>
                                              <a:lnTo>
                                                <a:pt x="146" y="143"/>
                                              </a:lnTo>
                                              <a:lnTo>
                                                <a:pt x="133" y="157"/>
                                              </a:lnTo>
                                              <a:lnTo>
                                                <a:pt x="120" y="172"/>
                                              </a:lnTo>
                                              <a:lnTo>
                                                <a:pt x="106" y="187"/>
                                              </a:lnTo>
                                              <a:lnTo>
                                                <a:pt x="92" y="202"/>
                                              </a:lnTo>
                                              <a:lnTo>
                                                <a:pt x="83" y="211"/>
                                              </a:lnTo>
                                              <a:lnTo>
                                                <a:pt x="83" y="0"/>
                                              </a:lnTo>
                                              <a:lnTo>
                                                <a:pt x="0" y="0"/>
                                              </a:lnTo>
                                              <a:lnTo>
                                                <a:pt x="0" y="462"/>
                                              </a:lnTo>
                                              <a:lnTo>
                                                <a:pt x="83" y="462"/>
                                              </a:lnTo>
                                              <a:lnTo>
                                                <a:pt x="83" y="226"/>
                                              </a:lnTo>
                                              <a:lnTo>
                                                <a:pt x="94" y="241"/>
                                              </a:lnTo>
                                              <a:lnTo>
                                                <a:pt x="96" y="244"/>
                                              </a:lnTo>
                                              <a:lnTo>
                                                <a:pt x="110" y="262"/>
                                              </a:lnTo>
                                              <a:lnTo>
                                                <a:pt x="123" y="280"/>
                                              </a:lnTo>
                                              <a:lnTo>
                                                <a:pt x="136" y="298"/>
                                              </a:lnTo>
                                              <a:lnTo>
                                                <a:pt x="149" y="314"/>
                                              </a:lnTo>
                                              <a:lnTo>
                                                <a:pt x="162" y="331"/>
                                              </a:lnTo>
                                              <a:lnTo>
                                                <a:pt x="174" y="347"/>
                                              </a:lnTo>
                                              <a:lnTo>
                                                <a:pt x="187" y="362"/>
                                              </a:lnTo>
                                              <a:lnTo>
                                                <a:pt x="199" y="377"/>
                                              </a:lnTo>
                                              <a:lnTo>
                                                <a:pt x="211" y="392"/>
                                              </a:lnTo>
                                              <a:lnTo>
                                                <a:pt x="223" y="407"/>
                                              </a:lnTo>
                                              <a:lnTo>
                                                <a:pt x="235" y="421"/>
                                              </a:lnTo>
                                              <a:lnTo>
                                                <a:pt x="247" y="435"/>
                                              </a:lnTo>
                                              <a:lnTo>
                                                <a:pt x="259" y="449"/>
                                              </a:lnTo>
                                              <a:lnTo>
                                                <a:pt x="271" y="462"/>
                                              </a:lnTo>
                                              <a:lnTo>
                                                <a:pt x="385" y="462"/>
                                              </a:lnTo>
                                              <a:lnTo>
                                                <a:pt x="377" y="453"/>
                                              </a:lnTo>
                                              <a:lnTo>
                                                <a:pt x="363" y="439"/>
                                              </a:lnTo>
                                              <a:lnTo>
                                                <a:pt x="350" y="426"/>
                                              </a:lnTo>
                                              <a:lnTo>
                                                <a:pt x="337" y="411"/>
                                              </a:lnTo>
                                              <a:lnTo>
                                                <a:pt x="324" y="396"/>
                                              </a:lnTo>
                                              <a:lnTo>
                                                <a:pt x="310" y="380"/>
                                              </a:lnTo>
                                              <a:lnTo>
                                                <a:pt x="302" y="371"/>
                                              </a:lnTo>
                                              <a:lnTo>
                                                <a:pt x="290" y="357"/>
                                              </a:lnTo>
                                              <a:lnTo>
                                                <a:pt x="277" y="342"/>
                                              </a:lnTo>
                                              <a:lnTo>
                                                <a:pt x="265" y="327"/>
                                              </a:lnTo>
                                              <a:lnTo>
                                                <a:pt x="252" y="312"/>
                                              </a:lnTo>
                                              <a:lnTo>
                                                <a:pt x="239" y="296"/>
                                              </a:lnTo>
                                              <a:lnTo>
                                                <a:pt x="226" y="280"/>
                                              </a:lnTo>
                                              <a:lnTo>
                                                <a:pt x="213" y="264"/>
                                              </a:lnTo>
                                              <a:lnTo>
                                                <a:pt x="200" y="247"/>
                                              </a:lnTo>
                                              <a:lnTo>
                                                <a:pt x="187" y="23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5" name="Group 15"/>
                                      <wpg:cNvGrpSpPr>
                                        <a:grpSpLocks/>
                                      </wpg:cNvGrpSpPr>
                                      <wpg:grpSpPr bwMode="auto">
                                        <a:xfrm>
                                          <a:off x="7045" y="853"/>
                                          <a:ext cx="298" cy="330"/>
                                          <a:chOff x="7045" y="853"/>
                                          <a:chExt cx="298" cy="330"/>
                                        </a:xfrm>
                                      </wpg:grpSpPr>
                                      <wps:wsp>
                                        <wps:cNvPr id="16" name="Freeform 16"/>
                                        <wps:cNvSpPr>
                                          <a:spLocks/>
                                        </wps:cNvSpPr>
                                        <wps:spPr bwMode="auto">
                                          <a:xfrm>
                                            <a:off x="7045" y="853"/>
                                            <a:ext cx="298" cy="330"/>
                                          </a:xfrm>
                                          <a:custGeom>
                                            <a:avLst/>
                                            <a:gdLst>
                                              <a:gd name="T0" fmla="*/ 88 w 298"/>
                                              <a:gd name="T1" fmla="*/ 101 h 330"/>
                                              <a:gd name="T2" fmla="*/ 99 w 298"/>
                                              <a:gd name="T3" fmla="*/ 83 h 330"/>
                                              <a:gd name="T4" fmla="*/ 114 w 298"/>
                                              <a:gd name="T5" fmla="*/ 69 h 330"/>
                                              <a:gd name="T6" fmla="*/ 134 w 298"/>
                                              <a:gd name="T7" fmla="*/ 61 h 330"/>
                                              <a:gd name="T8" fmla="*/ 156 w 298"/>
                                              <a:gd name="T9" fmla="*/ 58 h 330"/>
                                              <a:gd name="T10" fmla="*/ 172 w 298"/>
                                              <a:gd name="T11" fmla="*/ 59 h 330"/>
                                              <a:gd name="T12" fmla="*/ 192 w 298"/>
                                              <a:gd name="T13" fmla="*/ 66 h 330"/>
                                              <a:gd name="T14" fmla="*/ 207 w 298"/>
                                              <a:gd name="T15" fmla="*/ 79 h 330"/>
                                              <a:gd name="T16" fmla="*/ 217 w 298"/>
                                              <a:gd name="T17" fmla="*/ 99 h 330"/>
                                              <a:gd name="T18" fmla="*/ 222 w 298"/>
                                              <a:gd name="T19" fmla="*/ 124 h 330"/>
                                              <a:gd name="T20" fmla="*/ 81 w 298"/>
                                              <a:gd name="T21" fmla="*/ 124 h 330"/>
                                              <a:gd name="T22" fmla="*/ 76 w 298"/>
                                              <a:gd name="T23" fmla="*/ 178 h 330"/>
                                              <a:gd name="T24" fmla="*/ 298 w 298"/>
                                              <a:gd name="T25" fmla="*/ 178 h 330"/>
                                              <a:gd name="T26" fmla="*/ 298 w 298"/>
                                              <a:gd name="T27" fmla="*/ 176 h 330"/>
                                              <a:gd name="T28" fmla="*/ 298 w 298"/>
                                              <a:gd name="T29" fmla="*/ 169 h 330"/>
                                              <a:gd name="T30" fmla="*/ 297 w 298"/>
                                              <a:gd name="T31" fmla="*/ 143 h 330"/>
                                              <a:gd name="T32" fmla="*/ 295 w 298"/>
                                              <a:gd name="T33" fmla="*/ 121 h 330"/>
                                              <a:gd name="T34" fmla="*/ 292 w 298"/>
                                              <a:gd name="T35" fmla="*/ 103 h 330"/>
                                              <a:gd name="T36" fmla="*/ 288 w 298"/>
                                              <a:gd name="T37" fmla="*/ 87 h 330"/>
                                              <a:gd name="T38" fmla="*/ 283 w 298"/>
                                              <a:gd name="T39" fmla="*/ 73 h 330"/>
                                              <a:gd name="T40" fmla="*/ 280 w 298"/>
                                              <a:gd name="T41" fmla="*/ 68 h 330"/>
                                              <a:gd name="T42" fmla="*/ 269 w 298"/>
                                              <a:gd name="T43" fmla="*/ 51 h 330"/>
                                              <a:gd name="T44" fmla="*/ 256 w 298"/>
                                              <a:gd name="T45" fmla="*/ 36 h 330"/>
                                              <a:gd name="T46" fmla="*/ 240 w 298"/>
                                              <a:gd name="T47" fmla="*/ 23 h 330"/>
                                              <a:gd name="T48" fmla="*/ 222 w 298"/>
                                              <a:gd name="T49" fmla="*/ 13 h 330"/>
                                              <a:gd name="T50" fmla="*/ 202 w 298"/>
                                              <a:gd name="T51" fmla="*/ 6 h 330"/>
                                              <a:gd name="T52" fmla="*/ 180 w 298"/>
                                              <a:gd name="T53" fmla="*/ 1 h 330"/>
                                              <a:gd name="T54" fmla="*/ 157 w 298"/>
                                              <a:gd name="T55" fmla="*/ 0 h 330"/>
                                              <a:gd name="T56" fmla="*/ 145 w 298"/>
                                              <a:gd name="T57" fmla="*/ 0 h 330"/>
                                              <a:gd name="T58" fmla="*/ 122 w 298"/>
                                              <a:gd name="T59" fmla="*/ 3 h 330"/>
                                              <a:gd name="T60" fmla="*/ 100 w 298"/>
                                              <a:gd name="T61" fmla="*/ 9 h 330"/>
                                              <a:gd name="T62" fmla="*/ 88 w 298"/>
                                              <a:gd name="T63" fmla="*/ 101 h 3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298" h="330">
                                                <a:moveTo>
                                                  <a:pt x="88" y="101"/>
                                                </a:moveTo>
                                                <a:lnTo>
                                                  <a:pt x="99" y="83"/>
                                                </a:lnTo>
                                                <a:lnTo>
                                                  <a:pt x="114" y="69"/>
                                                </a:lnTo>
                                                <a:lnTo>
                                                  <a:pt x="134" y="61"/>
                                                </a:lnTo>
                                                <a:lnTo>
                                                  <a:pt x="156" y="58"/>
                                                </a:lnTo>
                                                <a:lnTo>
                                                  <a:pt x="172" y="59"/>
                                                </a:lnTo>
                                                <a:lnTo>
                                                  <a:pt x="192" y="66"/>
                                                </a:lnTo>
                                                <a:lnTo>
                                                  <a:pt x="207" y="79"/>
                                                </a:lnTo>
                                                <a:lnTo>
                                                  <a:pt x="217" y="99"/>
                                                </a:lnTo>
                                                <a:lnTo>
                                                  <a:pt x="222" y="124"/>
                                                </a:lnTo>
                                                <a:lnTo>
                                                  <a:pt x="81" y="124"/>
                                                </a:lnTo>
                                                <a:lnTo>
                                                  <a:pt x="76" y="178"/>
                                                </a:lnTo>
                                                <a:lnTo>
                                                  <a:pt x="298" y="178"/>
                                                </a:lnTo>
                                                <a:lnTo>
                                                  <a:pt x="298" y="176"/>
                                                </a:lnTo>
                                                <a:lnTo>
                                                  <a:pt x="298" y="169"/>
                                                </a:lnTo>
                                                <a:lnTo>
                                                  <a:pt x="297" y="143"/>
                                                </a:lnTo>
                                                <a:lnTo>
                                                  <a:pt x="295" y="121"/>
                                                </a:lnTo>
                                                <a:lnTo>
                                                  <a:pt x="292" y="103"/>
                                                </a:lnTo>
                                                <a:lnTo>
                                                  <a:pt x="288" y="87"/>
                                                </a:lnTo>
                                                <a:lnTo>
                                                  <a:pt x="283" y="73"/>
                                                </a:lnTo>
                                                <a:lnTo>
                                                  <a:pt x="280" y="68"/>
                                                </a:lnTo>
                                                <a:lnTo>
                                                  <a:pt x="269" y="51"/>
                                                </a:lnTo>
                                                <a:lnTo>
                                                  <a:pt x="256" y="36"/>
                                                </a:lnTo>
                                                <a:lnTo>
                                                  <a:pt x="240" y="23"/>
                                                </a:lnTo>
                                                <a:lnTo>
                                                  <a:pt x="222" y="13"/>
                                                </a:lnTo>
                                                <a:lnTo>
                                                  <a:pt x="202" y="6"/>
                                                </a:lnTo>
                                                <a:lnTo>
                                                  <a:pt x="180" y="1"/>
                                                </a:lnTo>
                                                <a:lnTo>
                                                  <a:pt x="157" y="0"/>
                                                </a:lnTo>
                                                <a:lnTo>
                                                  <a:pt x="145" y="0"/>
                                                </a:lnTo>
                                                <a:lnTo>
                                                  <a:pt x="122" y="3"/>
                                                </a:lnTo>
                                                <a:lnTo>
                                                  <a:pt x="100" y="9"/>
                                                </a:lnTo>
                                                <a:lnTo>
                                                  <a:pt x="88" y="10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17"/>
                                        <wps:cNvSpPr>
                                          <a:spLocks/>
                                        </wps:cNvSpPr>
                                        <wps:spPr bwMode="auto">
                                          <a:xfrm>
                                            <a:off x="7045" y="853"/>
                                            <a:ext cx="298" cy="330"/>
                                          </a:xfrm>
                                          <a:custGeom>
                                            <a:avLst/>
                                            <a:gdLst>
                                              <a:gd name="T0" fmla="*/ 98 w 298"/>
                                              <a:gd name="T1" fmla="*/ 240 h 330"/>
                                              <a:gd name="T2" fmla="*/ 87 w 298"/>
                                              <a:gd name="T3" fmla="*/ 223 h 330"/>
                                              <a:gd name="T4" fmla="*/ 79 w 298"/>
                                              <a:gd name="T5" fmla="*/ 202 h 330"/>
                                              <a:gd name="T6" fmla="*/ 76 w 298"/>
                                              <a:gd name="T7" fmla="*/ 178 h 330"/>
                                              <a:gd name="T8" fmla="*/ 81 w 298"/>
                                              <a:gd name="T9" fmla="*/ 124 h 330"/>
                                              <a:gd name="T10" fmla="*/ 88 w 298"/>
                                              <a:gd name="T11" fmla="*/ 101 h 330"/>
                                              <a:gd name="T12" fmla="*/ 100 w 298"/>
                                              <a:gd name="T13" fmla="*/ 9 h 330"/>
                                              <a:gd name="T14" fmla="*/ 80 w 298"/>
                                              <a:gd name="T15" fmla="*/ 17 h 330"/>
                                              <a:gd name="T16" fmla="*/ 62 w 298"/>
                                              <a:gd name="T17" fmla="*/ 29 h 330"/>
                                              <a:gd name="T18" fmla="*/ 46 w 298"/>
                                              <a:gd name="T19" fmla="*/ 42 h 330"/>
                                              <a:gd name="T20" fmla="*/ 33 w 298"/>
                                              <a:gd name="T21" fmla="*/ 58 h 330"/>
                                              <a:gd name="T22" fmla="*/ 21 w 298"/>
                                              <a:gd name="T23" fmla="*/ 76 h 330"/>
                                              <a:gd name="T24" fmla="*/ 12 w 298"/>
                                              <a:gd name="T25" fmla="*/ 96 h 330"/>
                                              <a:gd name="T26" fmla="*/ 5 w 298"/>
                                              <a:gd name="T27" fmla="*/ 118 h 330"/>
                                              <a:gd name="T28" fmla="*/ 1 w 298"/>
                                              <a:gd name="T29" fmla="*/ 142 h 330"/>
                                              <a:gd name="T30" fmla="*/ 0 w 298"/>
                                              <a:gd name="T31" fmla="*/ 167 h 330"/>
                                              <a:gd name="T32" fmla="*/ 0 w 298"/>
                                              <a:gd name="T33" fmla="*/ 181 h 330"/>
                                              <a:gd name="T34" fmla="*/ 3 w 298"/>
                                              <a:gd name="T35" fmla="*/ 206 h 330"/>
                                              <a:gd name="T36" fmla="*/ 8 w 298"/>
                                              <a:gd name="T37" fmla="*/ 228 h 330"/>
                                              <a:gd name="T38" fmla="*/ 16 w 298"/>
                                              <a:gd name="T39" fmla="*/ 249 h 330"/>
                                              <a:gd name="T40" fmla="*/ 27 w 298"/>
                                              <a:gd name="T41" fmla="*/ 267 h 330"/>
                                              <a:gd name="T42" fmla="*/ 40 w 298"/>
                                              <a:gd name="T43" fmla="*/ 283 h 330"/>
                                              <a:gd name="T44" fmla="*/ 55 w 298"/>
                                              <a:gd name="T45" fmla="*/ 297 h 330"/>
                                              <a:gd name="T46" fmla="*/ 72 w 298"/>
                                              <a:gd name="T47" fmla="*/ 308 h 330"/>
                                              <a:gd name="T48" fmla="*/ 92 w 298"/>
                                              <a:gd name="T49" fmla="*/ 317 h 330"/>
                                              <a:gd name="T50" fmla="*/ 114 w 298"/>
                                              <a:gd name="T51" fmla="*/ 324 h 330"/>
                                              <a:gd name="T52" fmla="*/ 138 w 298"/>
                                              <a:gd name="T53" fmla="*/ 328 h 330"/>
                                              <a:gd name="T54" fmla="*/ 164 w 298"/>
                                              <a:gd name="T55" fmla="*/ 329 h 330"/>
                                              <a:gd name="T56" fmla="*/ 166 w 298"/>
                                              <a:gd name="T57" fmla="*/ 329 h 330"/>
                                              <a:gd name="T58" fmla="*/ 187 w 298"/>
                                              <a:gd name="T59" fmla="*/ 328 h 330"/>
                                              <a:gd name="T60" fmla="*/ 207 w 298"/>
                                              <a:gd name="T61" fmla="*/ 326 h 330"/>
                                              <a:gd name="T62" fmla="*/ 225 w 298"/>
                                              <a:gd name="T63" fmla="*/ 322 h 330"/>
                                              <a:gd name="T64" fmla="*/ 244 w 298"/>
                                              <a:gd name="T65" fmla="*/ 316 h 330"/>
                                              <a:gd name="T66" fmla="*/ 262 w 298"/>
                                              <a:gd name="T67" fmla="*/ 308 h 330"/>
                                              <a:gd name="T68" fmla="*/ 281 w 298"/>
                                              <a:gd name="T69" fmla="*/ 298 h 330"/>
                                              <a:gd name="T70" fmla="*/ 281 w 298"/>
                                              <a:gd name="T71" fmla="*/ 233 h 330"/>
                                              <a:gd name="T72" fmla="*/ 272 w 298"/>
                                              <a:gd name="T73" fmla="*/ 239 h 330"/>
                                              <a:gd name="T74" fmla="*/ 254 w 298"/>
                                              <a:gd name="T75" fmla="*/ 249 h 330"/>
                                              <a:gd name="T76" fmla="*/ 236 w 298"/>
                                              <a:gd name="T77" fmla="*/ 257 h 330"/>
                                              <a:gd name="T78" fmla="*/ 217 w 298"/>
                                              <a:gd name="T79" fmla="*/ 263 h 330"/>
                                              <a:gd name="T80" fmla="*/ 197 w 298"/>
                                              <a:gd name="T81" fmla="*/ 266 h 330"/>
                                              <a:gd name="T82" fmla="*/ 176 w 298"/>
                                              <a:gd name="T83" fmla="*/ 267 h 330"/>
                                              <a:gd name="T84" fmla="*/ 156 w 298"/>
                                              <a:gd name="T85" fmla="*/ 266 h 330"/>
                                              <a:gd name="T86" fmla="*/ 133 w 298"/>
                                              <a:gd name="T87" fmla="*/ 261 h 330"/>
                                              <a:gd name="T88" fmla="*/ 113 w 298"/>
                                              <a:gd name="T89" fmla="*/ 252 h 330"/>
                                              <a:gd name="T90" fmla="*/ 98 w 298"/>
                                              <a:gd name="T91" fmla="*/ 240 h 3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298" h="330">
                                                <a:moveTo>
                                                  <a:pt x="98" y="240"/>
                                                </a:moveTo>
                                                <a:lnTo>
                                                  <a:pt x="87" y="223"/>
                                                </a:lnTo>
                                                <a:lnTo>
                                                  <a:pt x="79" y="202"/>
                                                </a:lnTo>
                                                <a:lnTo>
                                                  <a:pt x="76" y="178"/>
                                                </a:lnTo>
                                                <a:lnTo>
                                                  <a:pt x="81" y="124"/>
                                                </a:lnTo>
                                                <a:lnTo>
                                                  <a:pt x="88" y="101"/>
                                                </a:lnTo>
                                                <a:lnTo>
                                                  <a:pt x="100" y="9"/>
                                                </a:lnTo>
                                                <a:lnTo>
                                                  <a:pt x="80" y="17"/>
                                                </a:lnTo>
                                                <a:lnTo>
                                                  <a:pt x="62" y="29"/>
                                                </a:lnTo>
                                                <a:lnTo>
                                                  <a:pt x="46" y="42"/>
                                                </a:lnTo>
                                                <a:lnTo>
                                                  <a:pt x="33" y="58"/>
                                                </a:lnTo>
                                                <a:lnTo>
                                                  <a:pt x="21" y="76"/>
                                                </a:lnTo>
                                                <a:lnTo>
                                                  <a:pt x="12" y="96"/>
                                                </a:lnTo>
                                                <a:lnTo>
                                                  <a:pt x="5" y="118"/>
                                                </a:lnTo>
                                                <a:lnTo>
                                                  <a:pt x="1" y="142"/>
                                                </a:lnTo>
                                                <a:lnTo>
                                                  <a:pt x="0" y="167"/>
                                                </a:lnTo>
                                                <a:lnTo>
                                                  <a:pt x="0" y="181"/>
                                                </a:lnTo>
                                                <a:lnTo>
                                                  <a:pt x="3" y="206"/>
                                                </a:lnTo>
                                                <a:lnTo>
                                                  <a:pt x="8" y="228"/>
                                                </a:lnTo>
                                                <a:lnTo>
                                                  <a:pt x="16" y="249"/>
                                                </a:lnTo>
                                                <a:lnTo>
                                                  <a:pt x="27" y="267"/>
                                                </a:lnTo>
                                                <a:lnTo>
                                                  <a:pt x="40" y="283"/>
                                                </a:lnTo>
                                                <a:lnTo>
                                                  <a:pt x="55" y="297"/>
                                                </a:lnTo>
                                                <a:lnTo>
                                                  <a:pt x="72" y="308"/>
                                                </a:lnTo>
                                                <a:lnTo>
                                                  <a:pt x="92" y="317"/>
                                                </a:lnTo>
                                                <a:lnTo>
                                                  <a:pt x="114" y="324"/>
                                                </a:lnTo>
                                                <a:lnTo>
                                                  <a:pt x="138" y="328"/>
                                                </a:lnTo>
                                                <a:lnTo>
                                                  <a:pt x="164" y="329"/>
                                                </a:lnTo>
                                                <a:lnTo>
                                                  <a:pt x="166" y="329"/>
                                                </a:lnTo>
                                                <a:lnTo>
                                                  <a:pt x="187" y="328"/>
                                                </a:lnTo>
                                                <a:lnTo>
                                                  <a:pt x="207" y="326"/>
                                                </a:lnTo>
                                                <a:lnTo>
                                                  <a:pt x="225" y="322"/>
                                                </a:lnTo>
                                                <a:lnTo>
                                                  <a:pt x="244" y="316"/>
                                                </a:lnTo>
                                                <a:lnTo>
                                                  <a:pt x="262" y="308"/>
                                                </a:lnTo>
                                                <a:lnTo>
                                                  <a:pt x="281" y="298"/>
                                                </a:lnTo>
                                                <a:lnTo>
                                                  <a:pt x="281" y="233"/>
                                                </a:lnTo>
                                                <a:lnTo>
                                                  <a:pt x="272" y="239"/>
                                                </a:lnTo>
                                                <a:lnTo>
                                                  <a:pt x="254" y="249"/>
                                                </a:lnTo>
                                                <a:lnTo>
                                                  <a:pt x="236" y="257"/>
                                                </a:lnTo>
                                                <a:lnTo>
                                                  <a:pt x="217" y="263"/>
                                                </a:lnTo>
                                                <a:lnTo>
                                                  <a:pt x="197" y="266"/>
                                                </a:lnTo>
                                                <a:lnTo>
                                                  <a:pt x="176" y="267"/>
                                                </a:lnTo>
                                                <a:lnTo>
                                                  <a:pt x="156" y="266"/>
                                                </a:lnTo>
                                                <a:lnTo>
                                                  <a:pt x="133" y="261"/>
                                                </a:lnTo>
                                                <a:lnTo>
                                                  <a:pt x="113" y="252"/>
                                                </a:lnTo>
                                                <a:lnTo>
                                                  <a:pt x="98" y="240"/>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8" name="Freeform 18"/>
                                      <wps:cNvSpPr>
                                        <a:spLocks/>
                                      </wps:cNvSpPr>
                                      <wps:spPr bwMode="auto">
                                        <a:xfrm>
                                          <a:off x="7345" y="861"/>
                                          <a:ext cx="326" cy="477"/>
                                        </a:xfrm>
                                        <a:custGeom>
                                          <a:avLst/>
                                          <a:gdLst>
                                            <a:gd name="T0" fmla="*/ 0 w 326"/>
                                            <a:gd name="T1" fmla="*/ 0 h 477"/>
                                            <a:gd name="T2" fmla="*/ 6 w 326"/>
                                            <a:gd name="T3" fmla="*/ 22 h 477"/>
                                            <a:gd name="T4" fmla="*/ 17 w 326"/>
                                            <a:gd name="T5" fmla="*/ 60 h 477"/>
                                            <a:gd name="T6" fmla="*/ 28 w 326"/>
                                            <a:gd name="T7" fmla="*/ 97 h 477"/>
                                            <a:gd name="T8" fmla="*/ 41 w 326"/>
                                            <a:gd name="T9" fmla="*/ 134 h 477"/>
                                            <a:gd name="T10" fmla="*/ 54 w 326"/>
                                            <a:gd name="T11" fmla="*/ 171 h 477"/>
                                            <a:gd name="T12" fmla="*/ 68 w 326"/>
                                            <a:gd name="T13" fmla="*/ 208 h 477"/>
                                            <a:gd name="T14" fmla="*/ 83 w 326"/>
                                            <a:gd name="T15" fmla="*/ 245 h 477"/>
                                            <a:gd name="T16" fmla="*/ 100 w 326"/>
                                            <a:gd name="T17" fmla="*/ 284 h 477"/>
                                            <a:gd name="T18" fmla="*/ 117 w 326"/>
                                            <a:gd name="T19" fmla="*/ 323 h 477"/>
                                            <a:gd name="T20" fmla="*/ 109 w 326"/>
                                            <a:gd name="T21" fmla="*/ 341 h 477"/>
                                            <a:gd name="T22" fmla="*/ 92 w 326"/>
                                            <a:gd name="T23" fmla="*/ 379 h 477"/>
                                            <a:gd name="T24" fmla="*/ 77 w 326"/>
                                            <a:gd name="T25" fmla="*/ 412 h 477"/>
                                            <a:gd name="T26" fmla="*/ 64 w 326"/>
                                            <a:gd name="T27" fmla="*/ 442 h 477"/>
                                            <a:gd name="T28" fmla="*/ 50 w 326"/>
                                            <a:gd name="T29" fmla="*/ 477 h 477"/>
                                            <a:gd name="T30" fmla="*/ 130 w 326"/>
                                            <a:gd name="T31" fmla="*/ 469 h 477"/>
                                            <a:gd name="T32" fmla="*/ 137 w 326"/>
                                            <a:gd name="T33" fmla="*/ 452 h 477"/>
                                            <a:gd name="T34" fmla="*/ 152 w 326"/>
                                            <a:gd name="T35" fmla="*/ 417 h 477"/>
                                            <a:gd name="T36" fmla="*/ 170 w 326"/>
                                            <a:gd name="T37" fmla="*/ 377 h 477"/>
                                            <a:gd name="T38" fmla="*/ 189 w 326"/>
                                            <a:gd name="T39" fmla="*/ 336 h 477"/>
                                            <a:gd name="T40" fmla="*/ 219 w 326"/>
                                            <a:gd name="T41" fmla="*/ 275 h 477"/>
                                            <a:gd name="T42" fmla="*/ 235 w 326"/>
                                            <a:gd name="T43" fmla="*/ 240 h 477"/>
                                            <a:gd name="T44" fmla="*/ 250 w 326"/>
                                            <a:gd name="T45" fmla="*/ 203 h 477"/>
                                            <a:gd name="T46" fmla="*/ 266 w 326"/>
                                            <a:gd name="T47" fmla="*/ 166 h 477"/>
                                            <a:gd name="T48" fmla="*/ 280 w 326"/>
                                            <a:gd name="T49" fmla="*/ 128 h 477"/>
                                            <a:gd name="T50" fmla="*/ 295 w 326"/>
                                            <a:gd name="T51" fmla="*/ 90 h 477"/>
                                            <a:gd name="T52" fmla="*/ 308 w 326"/>
                                            <a:gd name="T53" fmla="*/ 52 h 477"/>
                                            <a:gd name="T54" fmla="*/ 321 w 326"/>
                                            <a:gd name="T55" fmla="*/ 14 h 477"/>
                                            <a:gd name="T56" fmla="*/ 243 w 326"/>
                                            <a:gd name="T57" fmla="*/ 0 h 477"/>
                                            <a:gd name="T58" fmla="*/ 238 w 326"/>
                                            <a:gd name="T59" fmla="*/ 17 h 477"/>
                                            <a:gd name="T60" fmla="*/ 228 w 326"/>
                                            <a:gd name="T61" fmla="*/ 53 h 477"/>
                                            <a:gd name="T62" fmla="*/ 215 w 326"/>
                                            <a:gd name="T63" fmla="*/ 92 h 477"/>
                                            <a:gd name="T64" fmla="*/ 207 w 326"/>
                                            <a:gd name="T65" fmla="*/ 117 h 477"/>
                                            <a:gd name="T66" fmla="*/ 193 w 326"/>
                                            <a:gd name="T67" fmla="*/ 154 h 477"/>
                                            <a:gd name="T68" fmla="*/ 179 w 326"/>
                                            <a:gd name="T69" fmla="*/ 189 h 477"/>
                                            <a:gd name="T70" fmla="*/ 167 w 326"/>
                                            <a:gd name="T71" fmla="*/ 220 h 477"/>
                                            <a:gd name="T72" fmla="*/ 154 w 326"/>
                                            <a:gd name="T73" fmla="*/ 220 h 477"/>
                                            <a:gd name="T74" fmla="*/ 145 w 326"/>
                                            <a:gd name="T75" fmla="*/ 197 h 477"/>
                                            <a:gd name="T76" fmla="*/ 131 w 326"/>
                                            <a:gd name="T77" fmla="*/ 158 h 477"/>
                                            <a:gd name="T78" fmla="*/ 118 w 326"/>
                                            <a:gd name="T79" fmla="*/ 118 h 477"/>
                                            <a:gd name="T80" fmla="*/ 106 w 326"/>
                                            <a:gd name="T81" fmla="*/ 78 h 477"/>
                                            <a:gd name="T82" fmla="*/ 95 w 326"/>
                                            <a:gd name="T83" fmla="*/ 40 h 477"/>
                                            <a:gd name="T84" fmla="*/ 86 w 326"/>
                                            <a:gd name="T85" fmla="*/ 6 h 4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326" h="477">
                                              <a:moveTo>
                                                <a:pt x="85" y="0"/>
                                              </a:moveTo>
                                              <a:lnTo>
                                                <a:pt x="0" y="0"/>
                                              </a:lnTo>
                                              <a:lnTo>
                                                <a:pt x="1" y="3"/>
                                              </a:lnTo>
                                              <a:lnTo>
                                                <a:pt x="6" y="22"/>
                                              </a:lnTo>
                                              <a:lnTo>
                                                <a:pt x="11" y="41"/>
                                              </a:lnTo>
                                              <a:lnTo>
                                                <a:pt x="17" y="60"/>
                                              </a:lnTo>
                                              <a:lnTo>
                                                <a:pt x="22" y="78"/>
                                              </a:lnTo>
                                              <a:lnTo>
                                                <a:pt x="28" y="97"/>
                                              </a:lnTo>
                                              <a:lnTo>
                                                <a:pt x="34" y="115"/>
                                              </a:lnTo>
                                              <a:lnTo>
                                                <a:pt x="41" y="134"/>
                                              </a:lnTo>
                                              <a:lnTo>
                                                <a:pt x="47" y="152"/>
                                              </a:lnTo>
                                              <a:lnTo>
                                                <a:pt x="54" y="171"/>
                                              </a:lnTo>
                                              <a:lnTo>
                                                <a:pt x="61" y="189"/>
                                              </a:lnTo>
                                              <a:lnTo>
                                                <a:pt x="68" y="208"/>
                                              </a:lnTo>
                                              <a:lnTo>
                                                <a:pt x="76" y="227"/>
                                              </a:lnTo>
                                              <a:lnTo>
                                                <a:pt x="83" y="245"/>
                                              </a:lnTo>
                                              <a:lnTo>
                                                <a:pt x="91" y="265"/>
                                              </a:lnTo>
                                              <a:lnTo>
                                                <a:pt x="100" y="284"/>
                                              </a:lnTo>
                                              <a:lnTo>
                                                <a:pt x="109" y="303"/>
                                              </a:lnTo>
                                              <a:lnTo>
                                                <a:pt x="117" y="323"/>
                                              </a:lnTo>
                                              <a:lnTo>
                                                <a:pt x="110" y="339"/>
                                              </a:lnTo>
                                              <a:lnTo>
                                                <a:pt x="109" y="341"/>
                                              </a:lnTo>
                                              <a:lnTo>
                                                <a:pt x="100" y="362"/>
                                              </a:lnTo>
                                              <a:lnTo>
                                                <a:pt x="92" y="379"/>
                                              </a:lnTo>
                                              <a:lnTo>
                                                <a:pt x="84" y="395"/>
                                              </a:lnTo>
                                              <a:lnTo>
                                                <a:pt x="77" y="412"/>
                                              </a:lnTo>
                                              <a:lnTo>
                                                <a:pt x="68" y="432"/>
                                              </a:lnTo>
                                              <a:lnTo>
                                                <a:pt x="64" y="442"/>
                                              </a:lnTo>
                                              <a:lnTo>
                                                <a:pt x="57" y="459"/>
                                              </a:lnTo>
                                              <a:lnTo>
                                                <a:pt x="50" y="477"/>
                                              </a:lnTo>
                                              <a:lnTo>
                                                <a:pt x="127" y="477"/>
                                              </a:lnTo>
                                              <a:lnTo>
                                                <a:pt x="130" y="469"/>
                                              </a:lnTo>
                                              <a:lnTo>
                                                <a:pt x="131" y="466"/>
                                              </a:lnTo>
                                              <a:lnTo>
                                                <a:pt x="137" y="452"/>
                                              </a:lnTo>
                                              <a:lnTo>
                                                <a:pt x="144" y="435"/>
                                              </a:lnTo>
                                              <a:lnTo>
                                                <a:pt x="152" y="417"/>
                                              </a:lnTo>
                                              <a:lnTo>
                                                <a:pt x="161" y="398"/>
                                              </a:lnTo>
                                              <a:lnTo>
                                                <a:pt x="170" y="377"/>
                                              </a:lnTo>
                                              <a:lnTo>
                                                <a:pt x="179" y="357"/>
                                              </a:lnTo>
                                              <a:lnTo>
                                                <a:pt x="189" y="336"/>
                                              </a:lnTo>
                                              <a:lnTo>
                                                <a:pt x="218" y="277"/>
                                              </a:lnTo>
                                              <a:lnTo>
                                                <a:pt x="219" y="275"/>
                                              </a:lnTo>
                                              <a:lnTo>
                                                <a:pt x="227" y="257"/>
                                              </a:lnTo>
                                              <a:lnTo>
                                                <a:pt x="235" y="240"/>
                                              </a:lnTo>
                                              <a:lnTo>
                                                <a:pt x="242" y="222"/>
                                              </a:lnTo>
                                              <a:lnTo>
                                                <a:pt x="250" y="203"/>
                                              </a:lnTo>
                                              <a:lnTo>
                                                <a:pt x="258" y="185"/>
                                              </a:lnTo>
                                              <a:lnTo>
                                                <a:pt x="266" y="166"/>
                                              </a:lnTo>
                                              <a:lnTo>
                                                <a:pt x="273" y="147"/>
                                              </a:lnTo>
                                              <a:lnTo>
                                                <a:pt x="280" y="128"/>
                                              </a:lnTo>
                                              <a:lnTo>
                                                <a:pt x="288" y="109"/>
                                              </a:lnTo>
                                              <a:lnTo>
                                                <a:pt x="295" y="90"/>
                                              </a:lnTo>
                                              <a:lnTo>
                                                <a:pt x="301" y="71"/>
                                              </a:lnTo>
                                              <a:lnTo>
                                                <a:pt x="308" y="52"/>
                                              </a:lnTo>
                                              <a:lnTo>
                                                <a:pt x="315" y="33"/>
                                              </a:lnTo>
                                              <a:lnTo>
                                                <a:pt x="321" y="14"/>
                                              </a:lnTo>
                                              <a:lnTo>
                                                <a:pt x="326" y="0"/>
                                              </a:lnTo>
                                              <a:lnTo>
                                                <a:pt x="243" y="0"/>
                                              </a:lnTo>
                                              <a:lnTo>
                                                <a:pt x="241" y="6"/>
                                              </a:lnTo>
                                              <a:lnTo>
                                                <a:pt x="238" y="17"/>
                                              </a:lnTo>
                                              <a:lnTo>
                                                <a:pt x="233" y="35"/>
                                              </a:lnTo>
                                              <a:lnTo>
                                                <a:pt x="228" y="53"/>
                                              </a:lnTo>
                                              <a:lnTo>
                                                <a:pt x="222" y="72"/>
                                              </a:lnTo>
                                              <a:lnTo>
                                                <a:pt x="215" y="92"/>
                                              </a:lnTo>
                                              <a:lnTo>
                                                <a:pt x="208" y="114"/>
                                              </a:lnTo>
                                              <a:lnTo>
                                                <a:pt x="207" y="117"/>
                                              </a:lnTo>
                                              <a:lnTo>
                                                <a:pt x="200" y="137"/>
                                              </a:lnTo>
                                              <a:lnTo>
                                                <a:pt x="193" y="154"/>
                                              </a:lnTo>
                                              <a:lnTo>
                                                <a:pt x="187" y="171"/>
                                              </a:lnTo>
                                              <a:lnTo>
                                                <a:pt x="179" y="189"/>
                                              </a:lnTo>
                                              <a:lnTo>
                                                <a:pt x="170" y="210"/>
                                              </a:lnTo>
                                              <a:lnTo>
                                                <a:pt x="167" y="220"/>
                                              </a:lnTo>
                                              <a:lnTo>
                                                <a:pt x="160" y="255"/>
                                              </a:lnTo>
                                              <a:lnTo>
                                                <a:pt x="154" y="220"/>
                                              </a:lnTo>
                                              <a:lnTo>
                                                <a:pt x="150" y="209"/>
                                              </a:lnTo>
                                              <a:lnTo>
                                                <a:pt x="145" y="197"/>
                                              </a:lnTo>
                                              <a:lnTo>
                                                <a:pt x="138" y="178"/>
                                              </a:lnTo>
                                              <a:lnTo>
                                                <a:pt x="131" y="158"/>
                                              </a:lnTo>
                                              <a:lnTo>
                                                <a:pt x="125" y="138"/>
                                              </a:lnTo>
                                              <a:lnTo>
                                                <a:pt x="118" y="118"/>
                                              </a:lnTo>
                                              <a:lnTo>
                                                <a:pt x="112" y="97"/>
                                              </a:lnTo>
                                              <a:lnTo>
                                                <a:pt x="106" y="78"/>
                                              </a:lnTo>
                                              <a:lnTo>
                                                <a:pt x="100" y="58"/>
                                              </a:lnTo>
                                              <a:lnTo>
                                                <a:pt x="95" y="40"/>
                                              </a:lnTo>
                                              <a:lnTo>
                                                <a:pt x="90" y="22"/>
                                              </a:lnTo>
                                              <a:lnTo>
                                                <a:pt x="86" y="6"/>
                                              </a:lnTo>
                                              <a:lnTo>
                                                <a:pt x="85" y="0"/>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19"/>
                                      <wps:cNvSpPr>
                                        <a:spLocks/>
                                      </wps:cNvSpPr>
                                      <wps:spPr bwMode="auto">
                                        <a:xfrm>
                                          <a:off x="6764" y="1343"/>
                                          <a:ext cx="74" cy="105"/>
                                        </a:xfrm>
                                        <a:custGeom>
                                          <a:avLst/>
                                          <a:gdLst>
                                            <a:gd name="T0" fmla="*/ 16 w 74"/>
                                            <a:gd name="T1" fmla="*/ 91 h 105"/>
                                            <a:gd name="T2" fmla="*/ 16 w 74"/>
                                            <a:gd name="T3" fmla="*/ 57 h 105"/>
                                            <a:gd name="T4" fmla="*/ 70 w 74"/>
                                            <a:gd name="T5" fmla="*/ 57 h 105"/>
                                            <a:gd name="T6" fmla="*/ 70 w 74"/>
                                            <a:gd name="T7" fmla="*/ 45 h 105"/>
                                            <a:gd name="T8" fmla="*/ 16 w 74"/>
                                            <a:gd name="T9" fmla="*/ 45 h 105"/>
                                            <a:gd name="T10" fmla="*/ 16 w 74"/>
                                            <a:gd name="T11" fmla="*/ 13 h 105"/>
                                            <a:gd name="T12" fmla="*/ 73 w 74"/>
                                            <a:gd name="T13" fmla="*/ 13 h 105"/>
                                            <a:gd name="T14" fmla="*/ 73 w 74"/>
                                            <a:gd name="T15" fmla="*/ 0 h 105"/>
                                            <a:gd name="T16" fmla="*/ 0 w 74"/>
                                            <a:gd name="T17" fmla="*/ 0 h 105"/>
                                            <a:gd name="T18" fmla="*/ 0 w 74"/>
                                            <a:gd name="T19" fmla="*/ 105 h 105"/>
                                            <a:gd name="T20" fmla="*/ 73 w 74"/>
                                            <a:gd name="T21" fmla="*/ 105 h 105"/>
                                            <a:gd name="T22" fmla="*/ 73 w 74"/>
                                            <a:gd name="T23" fmla="*/ 91 h 105"/>
                                            <a:gd name="T24" fmla="*/ 16 w 74"/>
                                            <a:gd name="T25" fmla="*/ 91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4" h="105">
                                              <a:moveTo>
                                                <a:pt x="16" y="91"/>
                                              </a:moveTo>
                                              <a:lnTo>
                                                <a:pt x="16" y="57"/>
                                              </a:lnTo>
                                              <a:lnTo>
                                                <a:pt x="70" y="57"/>
                                              </a:lnTo>
                                              <a:lnTo>
                                                <a:pt x="70" y="45"/>
                                              </a:lnTo>
                                              <a:lnTo>
                                                <a:pt x="16" y="45"/>
                                              </a:lnTo>
                                              <a:lnTo>
                                                <a:pt x="16" y="13"/>
                                              </a:lnTo>
                                              <a:lnTo>
                                                <a:pt x="73" y="13"/>
                                              </a:lnTo>
                                              <a:lnTo>
                                                <a:pt x="73" y="0"/>
                                              </a:lnTo>
                                              <a:lnTo>
                                                <a:pt x="0" y="0"/>
                                              </a:lnTo>
                                              <a:lnTo>
                                                <a:pt x="0" y="105"/>
                                              </a:lnTo>
                                              <a:lnTo>
                                                <a:pt x="73" y="105"/>
                                              </a:lnTo>
                                              <a:lnTo>
                                                <a:pt x="73" y="91"/>
                                              </a:lnTo>
                                              <a:lnTo>
                                                <a:pt x="16"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20"/>
                                      <wps:cNvSpPr>
                                        <a:spLocks/>
                                      </wps:cNvSpPr>
                                      <wps:spPr bwMode="auto">
                                        <a:xfrm>
                                          <a:off x="6853" y="1374"/>
                                          <a:ext cx="72" cy="74"/>
                                        </a:xfrm>
                                        <a:custGeom>
                                          <a:avLst/>
                                          <a:gdLst>
                                            <a:gd name="T0" fmla="*/ 0 w 72"/>
                                            <a:gd name="T1" fmla="*/ 73 h 74"/>
                                            <a:gd name="T2" fmla="*/ 18 w 72"/>
                                            <a:gd name="T3" fmla="*/ 73 h 74"/>
                                            <a:gd name="T4" fmla="*/ 36 w 72"/>
                                            <a:gd name="T5" fmla="*/ 45 h 74"/>
                                            <a:gd name="T6" fmla="*/ 54 w 72"/>
                                            <a:gd name="T7" fmla="*/ 73 h 74"/>
                                            <a:gd name="T8" fmla="*/ 72 w 72"/>
                                            <a:gd name="T9" fmla="*/ 73 h 74"/>
                                            <a:gd name="T10" fmla="*/ 45 w 72"/>
                                            <a:gd name="T11" fmla="*/ 34 h 74"/>
                                            <a:gd name="T12" fmla="*/ 69 w 72"/>
                                            <a:gd name="T13" fmla="*/ 0 h 74"/>
                                            <a:gd name="T14" fmla="*/ 51 w 72"/>
                                            <a:gd name="T15" fmla="*/ 0 h 74"/>
                                            <a:gd name="T16" fmla="*/ 36 w 72"/>
                                            <a:gd name="T17" fmla="*/ 25 h 74"/>
                                            <a:gd name="T18" fmla="*/ 21 w 72"/>
                                            <a:gd name="T19" fmla="*/ 0 h 74"/>
                                            <a:gd name="T20" fmla="*/ 2 w 72"/>
                                            <a:gd name="T21" fmla="*/ 0 h 74"/>
                                            <a:gd name="T22" fmla="*/ 26 w 72"/>
                                            <a:gd name="T23" fmla="*/ 35 h 74"/>
                                            <a:gd name="T24" fmla="*/ 0 w 72"/>
                                            <a:gd name="T25" fmla="*/ 73 h 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2" h="74">
                                              <a:moveTo>
                                                <a:pt x="0" y="73"/>
                                              </a:moveTo>
                                              <a:lnTo>
                                                <a:pt x="18" y="73"/>
                                              </a:lnTo>
                                              <a:lnTo>
                                                <a:pt x="36" y="45"/>
                                              </a:lnTo>
                                              <a:lnTo>
                                                <a:pt x="54" y="73"/>
                                              </a:lnTo>
                                              <a:lnTo>
                                                <a:pt x="72" y="73"/>
                                              </a:lnTo>
                                              <a:lnTo>
                                                <a:pt x="45" y="34"/>
                                              </a:lnTo>
                                              <a:lnTo>
                                                <a:pt x="69" y="0"/>
                                              </a:lnTo>
                                              <a:lnTo>
                                                <a:pt x="51" y="0"/>
                                              </a:lnTo>
                                              <a:lnTo>
                                                <a:pt x="36" y="25"/>
                                              </a:lnTo>
                                              <a:lnTo>
                                                <a:pt x="21" y="0"/>
                                              </a:lnTo>
                                              <a:lnTo>
                                                <a:pt x="2" y="0"/>
                                              </a:lnTo>
                                              <a:lnTo>
                                                <a:pt x="26" y="35"/>
                                              </a:lnTo>
                                              <a:lnTo>
                                                <a:pt x="0" y="7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21" name="Group 21"/>
                                      <wpg:cNvGrpSpPr>
                                        <a:grpSpLocks/>
                                      </wpg:cNvGrpSpPr>
                                      <wpg:grpSpPr bwMode="auto">
                                        <a:xfrm>
                                          <a:off x="6944" y="1373"/>
                                          <a:ext cx="71" cy="107"/>
                                          <a:chOff x="6944" y="1373"/>
                                          <a:chExt cx="71" cy="107"/>
                                        </a:xfrm>
                                      </wpg:grpSpPr>
                                      <wps:wsp>
                                        <wps:cNvPr id="22" name="Freeform 22"/>
                                        <wps:cNvSpPr>
                                          <a:spLocks/>
                                        </wps:cNvSpPr>
                                        <wps:spPr bwMode="auto">
                                          <a:xfrm>
                                            <a:off x="6944" y="1373"/>
                                            <a:ext cx="71" cy="107"/>
                                          </a:xfrm>
                                          <a:custGeom>
                                            <a:avLst/>
                                            <a:gdLst>
                                              <a:gd name="T0" fmla="*/ 14 w 71"/>
                                              <a:gd name="T1" fmla="*/ 11 h 107"/>
                                              <a:gd name="T2" fmla="*/ 15 w 71"/>
                                              <a:gd name="T3" fmla="*/ 0 h 107"/>
                                              <a:gd name="T4" fmla="*/ 0 w 71"/>
                                              <a:gd name="T5" fmla="*/ 0 h 107"/>
                                              <a:gd name="T6" fmla="*/ 0 w 71"/>
                                              <a:gd name="T7" fmla="*/ 106 h 107"/>
                                              <a:gd name="T8" fmla="*/ 15 w 71"/>
                                              <a:gd name="T9" fmla="*/ 106 h 107"/>
                                              <a:gd name="T10" fmla="*/ 15 w 71"/>
                                              <a:gd name="T11" fmla="*/ 65 h 107"/>
                                              <a:gd name="T12" fmla="*/ 15 w 71"/>
                                              <a:gd name="T13" fmla="*/ 65 h 107"/>
                                              <a:gd name="T14" fmla="*/ 19 w 71"/>
                                              <a:gd name="T15" fmla="*/ 63 h 107"/>
                                              <a:gd name="T16" fmla="*/ 15 w 71"/>
                                              <a:gd name="T17" fmla="*/ 58 h 107"/>
                                              <a:gd name="T18" fmla="*/ 15 w 71"/>
                                              <a:gd name="T19" fmla="*/ 38 h 107"/>
                                              <a:gd name="T20" fmla="*/ 15 w 71"/>
                                              <a:gd name="T21" fmla="*/ 16 h 107"/>
                                              <a:gd name="T22" fmla="*/ 18 w 71"/>
                                              <a:gd name="T23" fmla="*/ 11 h 107"/>
                                              <a:gd name="T24" fmla="*/ 35 w 71"/>
                                              <a:gd name="T25" fmla="*/ 11 h 107"/>
                                              <a:gd name="T26" fmla="*/ 51 w 71"/>
                                              <a:gd name="T27" fmla="*/ 11 h 107"/>
                                              <a:gd name="T28" fmla="*/ 54 w 71"/>
                                              <a:gd name="T29" fmla="*/ 16 h 107"/>
                                              <a:gd name="T30" fmla="*/ 54 w 71"/>
                                              <a:gd name="T31" fmla="*/ 38 h 107"/>
                                              <a:gd name="T32" fmla="*/ 54 w 71"/>
                                              <a:gd name="T33" fmla="*/ 59 h 107"/>
                                              <a:gd name="T34" fmla="*/ 50 w 71"/>
                                              <a:gd name="T35" fmla="*/ 63 h 107"/>
                                              <a:gd name="T36" fmla="*/ 35 w 71"/>
                                              <a:gd name="T37" fmla="*/ 63 h 107"/>
                                              <a:gd name="T38" fmla="*/ 20 w 71"/>
                                              <a:gd name="T39" fmla="*/ 73 h 107"/>
                                              <a:gd name="T40" fmla="*/ 26 w 71"/>
                                              <a:gd name="T41" fmla="*/ 75 h 107"/>
                                              <a:gd name="T42" fmla="*/ 40 w 71"/>
                                              <a:gd name="T43" fmla="*/ 75 h 107"/>
                                              <a:gd name="T44" fmla="*/ 50 w 71"/>
                                              <a:gd name="T45" fmla="*/ 74 h 107"/>
                                              <a:gd name="T46" fmla="*/ 65 w 71"/>
                                              <a:gd name="T47" fmla="*/ 64 h 107"/>
                                              <a:gd name="T48" fmla="*/ 70 w 71"/>
                                              <a:gd name="T49" fmla="*/ 37 h 107"/>
                                              <a:gd name="T50" fmla="*/ 69 w 71"/>
                                              <a:gd name="T51" fmla="*/ 24 h 107"/>
                                              <a:gd name="T52" fmla="*/ 61 w 71"/>
                                              <a:gd name="T53" fmla="*/ 5 h 107"/>
                                              <a:gd name="T54" fmla="*/ 40 w 71"/>
                                              <a:gd name="T55" fmla="*/ 0 h 107"/>
                                              <a:gd name="T56" fmla="*/ 26 w 71"/>
                                              <a:gd name="T57" fmla="*/ 0 h 107"/>
                                              <a:gd name="T58" fmla="*/ 19 w 71"/>
                                              <a:gd name="T59" fmla="*/ 2 h 107"/>
                                              <a:gd name="T60" fmla="*/ 14 w 71"/>
                                              <a:gd name="T61" fmla="*/ 11 h 107"/>
                                              <a:gd name="T62" fmla="*/ 14 w 71"/>
                                              <a:gd name="T63" fmla="*/ 11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71" h="107">
                                                <a:moveTo>
                                                  <a:pt x="14" y="11"/>
                                                </a:moveTo>
                                                <a:lnTo>
                                                  <a:pt x="15" y="0"/>
                                                </a:lnTo>
                                                <a:lnTo>
                                                  <a:pt x="0" y="0"/>
                                                </a:lnTo>
                                                <a:lnTo>
                                                  <a:pt x="0" y="106"/>
                                                </a:lnTo>
                                                <a:lnTo>
                                                  <a:pt x="15" y="106"/>
                                                </a:lnTo>
                                                <a:lnTo>
                                                  <a:pt x="15" y="65"/>
                                                </a:lnTo>
                                                <a:lnTo>
                                                  <a:pt x="19" y="63"/>
                                                </a:lnTo>
                                                <a:lnTo>
                                                  <a:pt x="15" y="58"/>
                                                </a:lnTo>
                                                <a:lnTo>
                                                  <a:pt x="15" y="38"/>
                                                </a:lnTo>
                                                <a:lnTo>
                                                  <a:pt x="15" y="16"/>
                                                </a:lnTo>
                                                <a:lnTo>
                                                  <a:pt x="18" y="11"/>
                                                </a:lnTo>
                                                <a:lnTo>
                                                  <a:pt x="35" y="11"/>
                                                </a:lnTo>
                                                <a:lnTo>
                                                  <a:pt x="51" y="11"/>
                                                </a:lnTo>
                                                <a:lnTo>
                                                  <a:pt x="54" y="16"/>
                                                </a:lnTo>
                                                <a:lnTo>
                                                  <a:pt x="54" y="38"/>
                                                </a:lnTo>
                                                <a:lnTo>
                                                  <a:pt x="54" y="59"/>
                                                </a:lnTo>
                                                <a:lnTo>
                                                  <a:pt x="50" y="63"/>
                                                </a:lnTo>
                                                <a:lnTo>
                                                  <a:pt x="35" y="63"/>
                                                </a:lnTo>
                                                <a:lnTo>
                                                  <a:pt x="20" y="73"/>
                                                </a:lnTo>
                                                <a:lnTo>
                                                  <a:pt x="26" y="75"/>
                                                </a:lnTo>
                                                <a:lnTo>
                                                  <a:pt x="40" y="75"/>
                                                </a:lnTo>
                                                <a:lnTo>
                                                  <a:pt x="50" y="74"/>
                                                </a:lnTo>
                                                <a:lnTo>
                                                  <a:pt x="65" y="64"/>
                                                </a:lnTo>
                                                <a:lnTo>
                                                  <a:pt x="70" y="37"/>
                                                </a:lnTo>
                                                <a:lnTo>
                                                  <a:pt x="69" y="24"/>
                                                </a:lnTo>
                                                <a:lnTo>
                                                  <a:pt x="61" y="5"/>
                                                </a:lnTo>
                                                <a:lnTo>
                                                  <a:pt x="40" y="0"/>
                                                </a:lnTo>
                                                <a:lnTo>
                                                  <a:pt x="26" y="0"/>
                                                </a:lnTo>
                                                <a:lnTo>
                                                  <a:pt x="19" y="2"/>
                                                </a:lnTo>
                                                <a:lnTo>
                                                  <a:pt x="14" y="1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23"/>
                                        <wps:cNvSpPr>
                                          <a:spLocks/>
                                        </wps:cNvSpPr>
                                        <wps:spPr bwMode="auto">
                                          <a:xfrm>
                                            <a:off x="6944" y="1373"/>
                                            <a:ext cx="71" cy="107"/>
                                          </a:xfrm>
                                          <a:custGeom>
                                            <a:avLst/>
                                            <a:gdLst>
                                              <a:gd name="T0" fmla="*/ 19 w 71"/>
                                              <a:gd name="T1" fmla="*/ 63 h 107"/>
                                              <a:gd name="T2" fmla="*/ 15 w 71"/>
                                              <a:gd name="T3" fmla="*/ 65 h 107"/>
                                              <a:gd name="T4" fmla="*/ 20 w 71"/>
                                              <a:gd name="T5" fmla="*/ 73 h 107"/>
                                              <a:gd name="T6" fmla="*/ 35 w 71"/>
                                              <a:gd name="T7" fmla="*/ 63 h 107"/>
                                              <a:gd name="T8" fmla="*/ 19 w 71"/>
                                              <a:gd name="T9" fmla="*/ 63 h 107"/>
                                            </a:gdLst>
                                            <a:ahLst/>
                                            <a:cxnLst>
                                              <a:cxn ang="0">
                                                <a:pos x="T0" y="T1"/>
                                              </a:cxn>
                                              <a:cxn ang="0">
                                                <a:pos x="T2" y="T3"/>
                                              </a:cxn>
                                              <a:cxn ang="0">
                                                <a:pos x="T4" y="T5"/>
                                              </a:cxn>
                                              <a:cxn ang="0">
                                                <a:pos x="T6" y="T7"/>
                                              </a:cxn>
                                              <a:cxn ang="0">
                                                <a:pos x="T8" y="T9"/>
                                              </a:cxn>
                                            </a:cxnLst>
                                            <a:rect l="0" t="0" r="r" b="b"/>
                                            <a:pathLst>
                                              <a:path w="71" h="107">
                                                <a:moveTo>
                                                  <a:pt x="19" y="63"/>
                                                </a:moveTo>
                                                <a:lnTo>
                                                  <a:pt x="15" y="65"/>
                                                </a:lnTo>
                                                <a:lnTo>
                                                  <a:pt x="20" y="73"/>
                                                </a:lnTo>
                                                <a:lnTo>
                                                  <a:pt x="35" y="63"/>
                                                </a:lnTo>
                                                <a:lnTo>
                                                  <a:pt x="19" y="63"/>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 name="Group 24"/>
                                      <wpg:cNvGrpSpPr>
                                        <a:grpSpLocks/>
                                      </wpg:cNvGrpSpPr>
                                      <wpg:grpSpPr bwMode="auto">
                                        <a:xfrm>
                                          <a:off x="7039" y="1373"/>
                                          <a:ext cx="70" cy="76"/>
                                          <a:chOff x="7039" y="1373"/>
                                          <a:chExt cx="70" cy="76"/>
                                        </a:xfrm>
                                      </wpg:grpSpPr>
                                      <wps:wsp>
                                        <wps:cNvPr id="25" name="Freeform 25"/>
                                        <wps:cNvSpPr>
                                          <a:spLocks/>
                                        </wps:cNvSpPr>
                                        <wps:spPr bwMode="auto">
                                          <a:xfrm>
                                            <a:off x="7039"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26"/>
                                        <wps:cNvSpPr>
                                          <a:spLocks/>
                                        </wps:cNvSpPr>
                                        <wps:spPr bwMode="auto">
                                          <a:xfrm>
                                            <a:off x="7039"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27" name="Freeform 27"/>
                                      <wps:cNvSpPr>
                                        <a:spLocks/>
                                      </wps:cNvSpPr>
                                      <wps:spPr bwMode="auto">
                                        <a:xfrm>
                                          <a:off x="7137" y="1373"/>
                                          <a:ext cx="57" cy="75"/>
                                        </a:xfrm>
                                        <a:custGeom>
                                          <a:avLst/>
                                          <a:gdLst>
                                            <a:gd name="T0" fmla="*/ 14 w 57"/>
                                            <a:gd name="T1" fmla="*/ 10 h 75"/>
                                            <a:gd name="T2" fmla="*/ 15 w 57"/>
                                            <a:gd name="T3" fmla="*/ 1 h 75"/>
                                            <a:gd name="T4" fmla="*/ 0 w 57"/>
                                            <a:gd name="T5" fmla="*/ 1 h 75"/>
                                            <a:gd name="T6" fmla="*/ 0 w 57"/>
                                            <a:gd name="T7" fmla="*/ 75 h 75"/>
                                            <a:gd name="T8" fmla="*/ 15 w 57"/>
                                            <a:gd name="T9" fmla="*/ 75 h 75"/>
                                            <a:gd name="T10" fmla="*/ 15 w 57"/>
                                            <a:gd name="T11" fmla="*/ 31 h 75"/>
                                            <a:gd name="T12" fmla="*/ 15 w 57"/>
                                            <a:gd name="T13" fmla="*/ 25 h 75"/>
                                            <a:gd name="T14" fmla="*/ 15 w 57"/>
                                            <a:gd name="T15" fmla="*/ 21 h 75"/>
                                            <a:gd name="T16" fmla="*/ 16 w 57"/>
                                            <a:gd name="T17" fmla="*/ 19 h 75"/>
                                            <a:gd name="T18" fmla="*/ 18 w 57"/>
                                            <a:gd name="T19" fmla="*/ 14 h 75"/>
                                            <a:gd name="T20" fmla="*/ 24 w 57"/>
                                            <a:gd name="T21" fmla="*/ 11 h 75"/>
                                            <a:gd name="T22" fmla="*/ 31 w 57"/>
                                            <a:gd name="T23" fmla="*/ 11 h 75"/>
                                            <a:gd name="T24" fmla="*/ 39 w 57"/>
                                            <a:gd name="T25" fmla="*/ 11 h 75"/>
                                            <a:gd name="T26" fmla="*/ 42 w 57"/>
                                            <a:gd name="T27" fmla="*/ 14 h 75"/>
                                            <a:gd name="T28" fmla="*/ 42 w 57"/>
                                            <a:gd name="T29" fmla="*/ 23 h 75"/>
                                            <a:gd name="T30" fmla="*/ 42 w 57"/>
                                            <a:gd name="T31" fmla="*/ 24 h 75"/>
                                            <a:gd name="T32" fmla="*/ 42 w 57"/>
                                            <a:gd name="T33" fmla="*/ 25 h 75"/>
                                            <a:gd name="T34" fmla="*/ 42 w 57"/>
                                            <a:gd name="T35" fmla="*/ 28 h 75"/>
                                            <a:gd name="T36" fmla="*/ 56 w 57"/>
                                            <a:gd name="T37" fmla="*/ 28 h 75"/>
                                            <a:gd name="T38" fmla="*/ 56 w 57"/>
                                            <a:gd name="T39" fmla="*/ 25 h 75"/>
                                            <a:gd name="T40" fmla="*/ 56 w 57"/>
                                            <a:gd name="T41" fmla="*/ 23 h 75"/>
                                            <a:gd name="T42" fmla="*/ 56 w 57"/>
                                            <a:gd name="T43" fmla="*/ 22 h 75"/>
                                            <a:gd name="T44" fmla="*/ 56 w 57"/>
                                            <a:gd name="T45" fmla="*/ 6 h 75"/>
                                            <a:gd name="T46" fmla="*/ 50 w 57"/>
                                            <a:gd name="T47" fmla="*/ 0 h 75"/>
                                            <a:gd name="T48" fmla="*/ 36 w 57"/>
                                            <a:gd name="T49" fmla="*/ 0 h 75"/>
                                            <a:gd name="T50" fmla="*/ 25 w 57"/>
                                            <a:gd name="T51" fmla="*/ 0 h 75"/>
                                            <a:gd name="T52" fmla="*/ 19 w 57"/>
                                            <a:gd name="T53" fmla="*/ 3 h 75"/>
                                            <a:gd name="T54" fmla="*/ 14 w 57"/>
                                            <a:gd name="T55" fmla="*/ 11 h 75"/>
                                            <a:gd name="T56" fmla="*/ 14 w 57"/>
                                            <a:gd name="T57" fmla="*/ 10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57" h="75">
                                              <a:moveTo>
                                                <a:pt x="14" y="10"/>
                                              </a:moveTo>
                                              <a:lnTo>
                                                <a:pt x="15" y="1"/>
                                              </a:lnTo>
                                              <a:lnTo>
                                                <a:pt x="0" y="1"/>
                                              </a:lnTo>
                                              <a:lnTo>
                                                <a:pt x="0" y="75"/>
                                              </a:lnTo>
                                              <a:lnTo>
                                                <a:pt x="15" y="75"/>
                                              </a:lnTo>
                                              <a:lnTo>
                                                <a:pt x="15" y="31"/>
                                              </a:lnTo>
                                              <a:lnTo>
                                                <a:pt x="15" y="25"/>
                                              </a:lnTo>
                                              <a:lnTo>
                                                <a:pt x="15" y="21"/>
                                              </a:lnTo>
                                              <a:lnTo>
                                                <a:pt x="16" y="19"/>
                                              </a:lnTo>
                                              <a:lnTo>
                                                <a:pt x="18" y="14"/>
                                              </a:lnTo>
                                              <a:lnTo>
                                                <a:pt x="24" y="11"/>
                                              </a:lnTo>
                                              <a:lnTo>
                                                <a:pt x="31" y="11"/>
                                              </a:lnTo>
                                              <a:lnTo>
                                                <a:pt x="39" y="11"/>
                                              </a:lnTo>
                                              <a:lnTo>
                                                <a:pt x="42" y="14"/>
                                              </a:lnTo>
                                              <a:lnTo>
                                                <a:pt x="42" y="23"/>
                                              </a:lnTo>
                                              <a:lnTo>
                                                <a:pt x="42" y="24"/>
                                              </a:lnTo>
                                              <a:lnTo>
                                                <a:pt x="42" y="25"/>
                                              </a:lnTo>
                                              <a:lnTo>
                                                <a:pt x="42" y="28"/>
                                              </a:lnTo>
                                              <a:lnTo>
                                                <a:pt x="56" y="28"/>
                                              </a:lnTo>
                                              <a:lnTo>
                                                <a:pt x="56" y="25"/>
                                              </a:lnTo>
                                              <a:lnTo>
                                                <a:pt x="56" y="23"/>
                                              </a:lnTo>
                                              <a:lnTo>
                                                <a:pt x="56" y="22"/>
                                              </a:lnTo>
                                              <a:lnTo>
                                                <a:pt x="56" y="6"/>
                                              </a:lnTo>
                                              <a:lnTo>
                                                <a:pt x="50" y="0"/>
                                              </a:lnTo>
                                              <a:lnTo>
                                                <a:pt x="36" y="0"/>
                                              </a:lnTo>
                                              <a:lnTo>
                                                <a:pt x="25" y="0"/>
                                              </a:lnTo>
                                              <a:lnTo>
                                                <a:pt x="19" y="3"/>
                                              </a:lnTo>
                                              <a:lnTo>
                                                <a:pt x="14" y="11"/>
                                              </a:lnTo>
                                              <a:lnTo>
                                                <a:pt x="14" y="1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8"/>
                                      <wps:cNvSpPr>
                                        <a:spLocks/>
                                      </wps:cNvSpPr>
                                      <wps:spPr bwMode="auto">
                                        <a:xfrm>
                                          <a:off x="7211" y="1357"/>
                                          <a:ext cx="59" cy="92"/>
                                        </a:xfrm>
                                        <a:custGeom>
                                          <a:avLst/>
                                          <a:gdLst>
                                            <a:gd name="T0" fmla="*/ 34 w 59"/>
                                            <a:gd name="T1" fmla="*/ 91 h 92"/>
                                            <a:gd name="T2" fmla="*/ 52 w 59"/>
                                            <a:gd name="T3" fmla="*/ 91 h 92"/>
                                            <a:gd name="T4" fmla="*/ 58 w 59"/>
                                            <a:gd name="T5" fmla="*/ 85 h 92"/>
                                            <a:gd name="T6" fmla="*/ 58 w 59"/>
                                            <a:gd name="T7" fmla="*/ 68 h 92"/>
                                            <a:gd name="T8" fmla="*/ 58 w 59"/>
                                            <a:gd name="T9" fmla="*/ 68 h 92"/>
                                            <a:gd name="T10" fmla="*/ 58 w 59"/>
                                            <a:gd name="T11" fmla="*/ 65 h 92"/>
                                            <a:gd name="T12" fmla="*/ 58 w 59"/>
                                            <a:gd name="T13" fmla="*/ 63 h 92"/>
                                            <a:gd name="T14" fmla="*/ 45 w 59"/>
                                            <a:gd name="T15" fmla="*/ 63 h 92"/>
                                            <a:gd name="T16" fmla="*/ 45 w 59"/>
                                            <a:gd name="T17" fmla="*/ 65 h 92"/>
                                            <a:gd name="T18" fmla="*/ 45 w 59"/>
                                            <a:gd name="T19" fmla="*/ 65 h 92"/>
                                            <a:gd name="T20" fmla="*/ 45 w 59"/>
                                            <a:gd name="T21" fmla="*/ 66 h 92"/>
                                            <a:gd name="T22" fmla="*/ 45 w 59"/>
                                            <a:gd name="T23" fmla="*/ 77 h 92"/>
                                            <a:gd name="T24" fmla="*/ 43 w 59"/>
                                            <a:gd name="T25" fmla="*/ 80 h 92"/>
                                            <a:gd name="T26" fmla="*/ 35 w 59"/>
                                            <a:gd name="T27" fmla="*/ 80 h 92"/>
                                            <a:gd name="T28" fmla="*/ 27 w 59"/>
                                            <a:gd name="T29" fmla="*/ 80 h 92"/>
                                            <a:gd name="T30" fmla="*/ 25 w 59"/>
                                            <a:gd name="T31" fmla="*/ 78 h 92"/>
                                            <a:gd name="T32" fmla="*/ 25 w 59"/>
                                            <a:gd name="T33" fmla="*/ 69 h 92"/>
                                            <a:gd name="T34" fmla="*/ 25 w 59"/>
                                            <a:gd name="T35" fmla="*/ 28 h 92"/>
                                            <a:gd name="T36" fmla="*/ 55 w 59"/>
                                            <a:gd name="T37" fmla="*/ 28 h 92"/>
                                            <a:gd name="T38" fmla="*/ 55 w 59"/>
                                            <a:gd name="T39" fmla="*/ 17 h 92"/>
                                            <a:gd name="T40" fmla="*/ 25 w 59"/>
                                            <a:gd name="T41" fmla="*/ 17 h 92"/>
                                            <a:gd name="T42" fmla="*/ 25 w 59"/>
                                            <a:gd name="T43" fmla="*/ 0 h 92"/>
                                            <a:gd name="T44" fmla="*/ 10 w 59"/>
                                            <a:gd name="T45" fmla="*/ 0 h 92"/>
                                            <a:gd name="T46" fmla="*/ 10 w 59"/>
                                            <a:gd name="T47" fmla="*/ 17 h 92"/>
                                            <a:gd name="T48" fmla="*/ 0 w 59"/>
                                            <a:gd name="T49" fmla="*/ 17 h 92"/>
                                            <a:gd name="T50" fmla="*/ 0 w 59"/>
                                            <a:gd name="T51" fmla="*/ 28 h 92"/>
                                            <a:gd name="T52" fmla="*/ 10 w 59"/>
                                            <a:gd name="T53" fmla="*/ 28 h 92"/>
                                            <a:gd name="T54" fmla="*/ 10 w 59"/>
                                            <a:gd name="T55" fmla="*/ 70 h 92"/>
                                            <a:gd name="T56" fmla="*/ 10 w 59"/>
                                            <a:gd name="T57" fmla="*/ 77 h 92"/>
                                            <a:gd name="T58" fmla="*/ 10 w 59"/>
                                            <a:gd name="T59" fmla="*/ 79 h 92"/>
                                            <a:gd name="T60" fmla="*/ 11 w 59"/>
                                            <a:gd name="T61" fmla="*/ 82 h 92"/>
                                            <a:gd name="T62" fmla="*/ 14 w 59"/>
                                            <a:gd name="T63" fmla="*/ 89 h 92"/>
                                            <a:gd name="T64" fmla="*/ 21 w 59"/>
                                            <a:gd name="T65" fmla="*/ 91 h 92"/>
                                            <a:gd name="T66" fmla="*/ 34 w 59"/>
                                            <a:gd name="T67" fmla="*/ 91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59" h="92">
                                              <a:moveTo>
                                                <a:pt x="34" y="91"/>
                                              </a:moveTo>
                                              <a:lnTo>
                                                <a:pt x="52" y="91"/>
                                              </a:lnTo>
                                              <a:lnTo>
                                                <a:pt x="58" y="85"/>
                                              </a:lnTo>
                                              <a:lnTo>
                                                <a:pt x="58" y="68"/>
                                              </a:lnTo>
                                              <a:lnTo>
                                                <a:pt x="58" y="65"/>
                                              </a:lnTo>
                                              <a:lnTo>
                                                <a:pt x="58" y="63"/>
                                              </a:lnTo>
                                              <a:lnTo>
                                                <a:pt x="45" y="63"/>
                                              </a:lnTo>
                                              <a:lnTo>
                                                <a:pt x="45" y="65"/>
                                              </a:lnTo>
                                              <a:lnTo>
                                                <a:pt x="45" y="66"/>
                                              </a:lnTo>
                                              <a:lnTo>
                                                <a:pt x="45" y="77"/>
                                              </a:lnTo>
                                              <a:lnTo>
                                                <a:pt x="43" y="80"/>
                                              </a:lnTo>
                                              <a:lnTo>
                                                <a:pt x="35" y="80"/>
                                              </a:lnTo>
                                              <a:lnTo>
                                                <a:pt x="27" y="80"/>
                                              </a:lnTo>
                                              <a:lnTo>
                                                <a:pt x="25" y="78"/>
                                              </a:lnTo>
                                              <a:lnTo>
                                                <a:pt x="25" y="69"/>
                                              </a:lnTo>
                                              <a:lnTo>
                                                <a:pt x="25" y="28"/>
                                              </a:lnTo>
                                              <a:lnTo>
                                                <a:pt x="55" y="28"/>
                                              </a:lnTo>
                                              <a:lnTo>
                                                <a:pt x="55" y="17"/>
                                              </a:lnTo>
                                              <a:lnTo>
                                                <a:pt x="25" y="17"/>
                                              </a:lnTo>
                                              <a:lnTo>
                                                <a:pt x="25" y="0"/>
                                              </a:lnTo>
                                              <a:lnTo>
                                                <a:pt x="10" y="0"/>
                                              </a:lnTo>
                                              <a:lnTo>
                                                <a:pt x="10" y="17"/>
                                              </a:lnTo>
                                              <a:lnTo>
                                                <a:pt x="0" y="17"/>
                                              </a:lnTo>
                                              <a:lnTo>
                                                <a:pt x="0" y="28"/>
                                              </a:lnTo>
                                              <a:lnTo>
                                                <a:pt x="10" y="28"/>
                                              </a:lnTo>
                                              <a:lnTo>
                                                <a:pt x="10" y="70"/>
                                              </a:lnTo>
                                              <a:lnTo>
                                                <a:pt x="10" y="77"/>
                                              </a:lnTo>
                                              <a:lnTo>
                                                <a:pt x="10" y="79"/>
                                              </a:lnTo>
                                              <a:lnTo>
                                                <a:pt x="11" y="82"/>
                                              </a:lnTo>
                                              <a:lnTo>
                                                <a:pt x="14" y="89"/>
                                              </a:lnTo>
                                              <a:lnTo>
                                                <a:pt x="21" y="91"/>
                                              </a:lnTo>
                                              <a:lnTo>
                                                <a:pt x="34"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29"/>
                                      <wps:cNvSpPr>
                                        <a:spLocks/>
                                      </wps:cNvSpPr>
                                      <wps:spPr bwMode="auto">
                                        <a:xfrm>
                                          <a:off x="7286" y="1373"/>
                                          <a:ext cx="69" cy="76"/>
                                        </a:xfrm>
                                        <a:custGeom>
                                          <a:avLst/>
                                          <a:gdLst>
                                            <a:gd name="T0" fmla="*/ 33 w 69"/>
                                            <a:gd name="T1" fmla="*/ 65 h 76"/>
                                            <a:gd name="T2" fmla="*/ 26 w 69"/>
                                            <a:gd name="T3" fmla="*/ 65 h 76"/>
                                            <a:gd name="T4" fmla="*/ 21 w 69"/>
                                            <a:gd name="T5" fmla="*/ 64 h 76"/>
                                            <a:gd name="T6" fmla="*/ 19 w 69"/>
                                            <a:gd name="T7" fmla="*/ 63 h 76"/>
                                            <a:gd name="T8" fmla="*/ 16 w 69"/>
                                            <a:gd name="T9" fmla="*/ 62 h 76"/>
                                            <a:gd name="T10" fmla="*/ 15 w 69"/>
                                            <a:gd name="T11" fmla="*/ 58 h 76"/>
                                            <a:gd name="T12" fmla="*/ 15 w 69"/>
                                            <a:gd name="T13" fmla="*/ 54 h 76"/>
                                            <a:gd name="T14" fmla="*/ 15 w 69"/>
                                            <a:gd name="T15" fmla="*/ 53 h 76"/>
                                            <a:gd name="T16" fmla="*/ 15 w 69"/>
                                            <a:gd name="T17" fmla="*/ 52 h 76"/>
                                            <a:gd name="T18" fmla="*/ 15 w 69"/>
                                            <a:gd name="T19" fmla="*/ 51 h 76"/>
                                            <a:gd name="T20" fmla="*/ 0 w 69"/>
                                            <a:gd name="T21" fmla="*/ 51 h 76"/>
                                            <a:gd name="T22" fmla="*/ 0 w 69"/>
                                            <a:gd name="T23" fmla="*/ 54 h 76"/>
                                            <a:gd name="T24" fmla="*/ 0 w 69"/>
                                            <a:gd name="T25" fmla="*/ 70 h 76"/>
                                            <a:gd name="T26" fmla="*/ 8 w 69"/>
                                            <a:gd name="T27" fmla="*/ 75 h 76"/>
                                            <a:gd name="T28" fmla="*/ 33 w 69"/>
                                            <a:gd name="T29" fmla="*/ 75 h 76"/>
                                            <a:gd name="T30" fmla="*/ 49 w 69"/>
                                            <a:gd name="T31" fmla="*/ 75 h 76"/>
                                            <a:gd name="T32" fmla="*/ 56 w 69"/>
                                            <a:gd name="T33" fmla="*/ 74 h 76"/>
                                            <a:gd name="T34" fmla="*/ 61 w 69"/>
                                            <a:gd name="T35" fmla="*/ 70 h 76"/>
                                            <a:gd name="T36" fmla="*/ 66 w 69"/>
                                            <a:gd name="T37" fmla="*/ 66 h 76"/>
                                            <a:gd name="T38" fmla="*/ 68 w 69"/>
                                            <a:gd name="T39" fmla="*/ 60 h 76"/>
                                            <a:gd name="T40" fmla="*/ 68 w 69"/>
                                            <a:gd name="T41" fmla="*/ 52 h 76"/>
                                            <a:gd name="T42" fmla="*/ 68 w 69"/>
                                            <a:gd name="T43" fmla="*/ 41 h 76"/>
                                            <a:gd name="T44" fmla="*/ 64 w 69"/>
                                            <a:gd name="T45" fmla="*/ 34 h 76"/>
                                            <a:gd name="T46" fmla="*/ 54 w 69"/>
                                            <a:gd name="T47" fmla="*/ 32 h 76"/>
                                            <a:gd name="T48" fmla="*/ 51 w 69"/>
                                            <a:gd name="T49" fmla="*/ 32 h 76"/>
                                            <a:gd name="T50" fmla="*/ 36 w 69"/>
                                            <a:gd name="T51" fmla="*/ 31 h 76"/>
                                            <a:gd name="T52" fmla="*/ 22 w 69"/>
                                            <a:gd name="T53" fmla="*/ 30 h 76"/>
                                            <a:gd name="T54" fmla="*/ 20 w 69"/>
                                            <a:gd name="T55" fmla="*/ 30 h 76"/>
                                            <a:gd name="T56" fmla="*/ 17 w 69"/>
                                            <a:gd name="T57" fmla="*/ 29 h 76"/>
                                            <a:gd name="T58" fmla="*/ 15 w 69"/>
                                            <a:gd name="T59" fmla="*/ 26 h 76"/>
                                            <a:gd name="T60" fmla="*/ 15 w 69"/>
                                            <a:gd name="T61" fmla="*/ 20 h 76"/>
                                            <a:gd name="T62" fmla="*/ 15 w 69"/>
                                            <a:gd name="T63" fmla="*/ 12 h 76"/>
                                            <a:gd name="T64" fmla="*/ 18 w 69"/>
                                            <a:gd name="T65" fmla="*/ 10 h 76"/>
                                            <a:gd name="T66" fmla="*/ 33 w 69"/>
                                            <a:gd name="T67" fmla="*/ 10 h 76"/>
                                            <a:gd name="T68" fmla="*/ 49 w 69"/>
                                            <a:gd name="T69" fmla="*/ 10 h 76"/>
                                            <a:gd name="T70" fmla="*/ 50 w 69"/>
                                            <a:gd name="T71" fmla="*/ 11 h 76"/>
                                            <a:gd name="T72" fmla="*/ 51 w 69"/>
                                            <a:gd name="T73" fmla="*/ 20 h 76"/>
                                            <a:gd name="T74" fmla="*/ 66 w 69"/>
                                            <a:gd name="T75" fmla="*/ 20 h 76"/>
                                            <a:gd name="T76" fmla="*/ 66 w 69"/>
                                            <a:gd name="T77" fmla="*/ 4 h 76"/>
                                            <a:gd name="T78" fmla="*/ 59 w 69"/>
                                            <a:gd name="T79" fmla="*/ 0 h 76"/>
                                            <a:gd name="T80" fmla="*/ 34 w 69"/>
                                            <a:gd name="T81" fmla="*/ 0 h 76"/>
                                            <a:gd name="T82" fmla="*/ 7 w 69"/>
                                            <a:gd name="T83" fmla="*/ 0 h 76"/>
                                            <a:gd name="T84" fmla="*/ 0 w 69"/>
                                            <a:gd name="T85" fmla="*/ 4 h 76"/>
                                            <a:gd name="T86" fmla="*/ 0 w 69"/>
                                            <a:gd name="T87" fmla="*/ 21 h 76"/>
                                            <a:gd name="T88" fmla="*/ 0 w 69"/>
                                            <a:gd name="T89" fmla="*/ 33 h 76"/>
                                            <a:gd name="T90" fmla="*/ 4 w 69"/>
                                            <a:gd name="T91" fmla="*/ 38 h 76"/>
                                            <a:gd name="T92" fmla="*/ 13 w 69"/>
                                            <a:gd name="T93" fmla="*/ 41 h 76"/>
                                            <a:gd name="T94" fmla="*/ 18 w 69"/>
                                            <a:gd name="T95" fmla="*/ 42 h 76"/>
                                            <a:gd name="T96" fmla="*/ 29 w 69"/>
                                            <a:gd name="T97" fmla="*/ 43 h 76"/>
                                            <a:gd name="T98" fmla="*/ 42 w 69"/>
                                            <a:gd name="T99" fmla="*/ 43 h 76"/>
                                            <a:gd name="T100" fmla="*/ 51 w 69"/>
                                            <a:gd name="T101" fmla="*/ 43 h 76"/>
                                            <a:gd name="T102" fmla="*/ 53 w 69"/>
                                            <a:gd name="T103" fmla="*/ 45 h 76"/>
                                            <a:gd name="T104" fmla="*/ 53 w 69"/>
                                            <a:gd name="T105" fmla="*/ 53 h 76"/>
                                            <a:gd name="T106" fmla="*/ 53 w 69"/>
                                            <a:gd name="T107" fmla="*/ 63 h 76"/>
                                            <a:gd name="T108" fmla="*/ 49 w 69"/>
                                            <a:gd name="T109" fmla="*/ 65 h 76"/>
                                            <a:gd name="T110" fmla="*/ 33 w 69"/>
                                            <a:gd name="T111" fmla="*/ 65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69" h="76">
                                              <a:moveTo>
                                                <a:pt x="33" y="65"/>
                                              </a:moveTo>
                                              <a:lnTo>
                                                <a:pt x="26" y="65"/>
                                              </a:lnTo>
                                              <a:lnTo>
                                                <a:pt x="21" y="64"/>
                                              </a:lnTo>
                                              <a:lnTo>
                                                <a:pt x="19" y="63"/>
                                              </a:lnTo>
                                              <a:lnTo>
                                                <a:pt x="16" y="62"/>
                                              </a:lnTo>
                                              <a:lnTo>
                                                <a:pt x="15" y="58"/>
                                              </a:lnTo>
                                              <a:lnTo>
                                                <a:pt x="15" y="54"/>
                                              </a:lnTo>
                                              <a:lnTo>
                                                <a:pt x="15" y="53"/>
                                              </a:lnTo>
                                              <a:lnTo>
                                                <a:pt x="15" y="52"/>
                                              </a:lnTo>
                                              <a:lnTo>
                                                <a:pt x="15" y="51"/>
                                              </a:lnTo>
                                              <a:lnTo>
                                                <a:pt x="0" y="51"/>
                                              </a:lnTo>
                                              <a:lnTo>
                                                <a:pt x="0" y="54"/>
                                              </a:lnTo>
                                              <a:lnTo>
                                                <a:pt x="0" y="70"/>
                                              </a:lnTo>
                                              <a:lnTo>
                                                <a:pt x="8" y="75"/>
                                              </a:lnTo>
                                              <a:lnTo>
                                                <a:pt x="33" y="75"/>
                                              </a:lnTo>
                                              <a:lnTo>
                                                <a:pt x="49" y="75"/>
                                              </a:lnTo>
                                              <a:lnTo>
                                                <a:pt x="56" y="74"/>
                                              </a:lnTo>
                                              <a:lnTo>
                                                <a:pt x="61" y="70"/>
                                              </a:lnTo>
                                              <a:lnTo>
                                                <a:pt x="66" y="66"/>
                                              </a:lnTo>
                                              <a:lnTo>
                                                <a:pt x="68" y="60"/>
                                              </a:lnTo>
                                              <a:lnTo>
                                                <a:pt x="68" y="52"/>
                                              </a:lnTo>
                                              <a:lnTo>
                                                <a:pt x="68" y="41"/>
                                              </a:lnTo>
                                              <a:lnTo>
                                                <a:pt x="64" y="34"/>
                                              </a:lnTo>
                                              <a:lnTo>
                                                <a:pt x="54" y="32"/>
                                              </a:lnTo>
                                              <a:lnTo>
                                                <a:pt x="51" y="32"/>
                                              </a:lnTo>
                                              <a:lnTo>
                                                <a:pt x="36" y="31"/>
                                              </a:lnTo>
                                              <a:lnTo>
                                                <a:pt x="22" y="30"/>
                                              </a:lnTo>
                                              <a:lnTo>
                                                <a:pt x="20" y="30"/>
                                              </a:lnTo>
                                              <a:lnTo>
                                                <a:pt x="17" y="29"/>
                                              </a:lnTo>
                                              <a:lnTo>
                                                <a:pt x="15" y="26"/>
                                              </a:lnTo>
                                              <a:lnTo>
                                                <a:pt x="15" y="20"/>
                                              </a:lnTo>
                                              <a:lnTo>
                                                <a:pt x="15" y="12"/>
                                              </a:lnTo>
                                              <a:lnTo>
                                                <a:pt x="18" y="10"/>
                                              </a:lnTo>
                                              <a:lnTo>
                                                <a:pt x="33" y="10"/>
                                              </a:lnTo>
                                              <a:lnTo>
                                                <a:pt x="49" y="10"/>
                                              </a:lnTo>
                                              <a:lnTo>
                                                <a:pt x="50" y="11"/>
                                              </a:lnTo>
                                              <a:lnTo>
                                                <a:pt x="51" y="20"/>
                                              </a:lnTo>
                                              <a:lnTo>
                                                <a:pt x="66" y="20"/>
                                              </a:lnTo>
                                              <a:lnTo>
                                                <a:pt x="66" y="4"/>
                                              </a:lnTo>
                                              <a:lnTo>
                                                <a:pt x="59" y="0"/>
                                              </a:lnTo>
                                              <a:lnTo>
                                                <a:pt x="34" y="0"/>
                                              </a:lnTo>
                                              <a:lnTo>
                                                <a:pt x="7" y="0"/>
                                              </a:lnTo>
                                              <a:lnTo>
                                                <a:pt x="0" y="4"/>
                                              </a:lnTo>
                                              <a:lnTo>
                                                <a:pt x="0" y="21"/>
                                              </a:lnTo>
                                              <a:lnTo>
                                                <a:pt x="0" y="33"/>
                                              </a:lnTo>
                                              <a:lnTo>
                                                <a:pt x="4" y="38"/>
                                              </a:lnTo>
                                              <a:lnTo>
                                                <a:pt x="13" y="41"/>
                                              </a:lnTo>
                                              <a:lnTo>
                                                <a:pt x="18" y="42"/>
                                              </a:lnTo>
                                              <a:lnTo>
                                                <a:pt x="29" y="43"/>
                                              </a:lnTo>
                                              <a:lnTo>
                                                <a:pt x="42" y="43"/>
                                              </a:lnTo>
                                              <a:lnTo>
                                                <a:pt x="51" y="43"/>
                                              </a:lnTo>
                                              <a:lnTo>
                                                <a:pt x="53" y="45"/>
                                              </a:lnTo>
                                              <a:lnTo>
                                                <a:pt x="53" y="53"/>
                                              </a:lnTo>
                                              <a:lnTo>
                                                <a:pt x="53" y="63"/>
                                              </a:lnTo>
                                              <a:lnTo>
                                                <a:pt x="49" y="65"/>
                                              </a:lnTo>
                                              <a:lnTo>
                                                <a:pt x="33" y="6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 name="Group 30"/>
                                    <wpg:cNvGrpSpPr>
                                      <a:grpSpLocks/>
                                    </wpg:cNvGrpSpPr>
                                    <wpg:grpSpPr bwMode="auto">
                                      <a:xfrm>
                                        <a:off x="4958" y="1333"/>
                                        <a:ext cx="812" cy="126"/>
                                        <a:chOff x="4958" y="1333"/>
                                        <a:chExt cx="812" cy="126"/>
                                      </a:xfrm>
                                    </wpg:grpSpPr>
                                    <wps:wsp>
                                      <wps:cNvPr id="31" name="Freeform 31"/>
                                      <wps:cNvSpPr>
                                        <a:spLocks/>
                                      </wps:cNvSpPr>
                                      <wps:spPr bwMode="auto">
                                        <a:xfrm>
                                          <a:off x="4968" y="1343"/>
                                          <a:ext cx="74" cy="105"/>
                                        </a:xfrm>
                                        <a:custGeom>
                                          <a:avLst/>
                                          <a:gdLst>
                                            <a:gd name="T0" fmla="*/ 16 w 74"/>
                                            <a:gd name="T1" fmla="*/ 91 h 105"/>
                                            <a:gd name="T2" fmla="*/ 16 w 74"/>
                                            <a:gd name="T3" fmla="*/ 57 h 105"/>
                                            <a:gd name="T4" fmla="*/ 70 w 74"/>
                                            <a:gd name="T5" fmla="*/ 57 h 105"/>
                                            <a:gd name="T6" fmla="*/ 70 w 74"/>
                                            <a:gd name="T7" fmla="*/ 45 h 105"/>
                                            <a:gd name="T8" fmla="*/ 16 w 74"/>
                                            <a:gd name="T9" fmla="*/ 45 h 105"/>
                                            <a:gd name="T10" fmla="*/ 16 w 74"/>
                                            <a:gd name="T11" fmla="*/ 13 h 105"/>
                                            <a:gd name="T12" fmla="*/ 73 w 74"/>
                                            <a:gd name="T13" fmla="*/ 13 h 105"/>
                                            <a:gd name="T14" fmla="*/ 73 w 74"/>
                                            <a:gd name="T15" fmla="*/ 0 h 105"/>
                                            <a:gd name="T16" fmla="*/ 0 w 74"/>
                                            <a:gd name="T17" fmla="*/ 0 h 105"/>
                                            <a:gd name="T18" fmla="*/ 0 w 74"/>
                                            <a:gd name="T19" fmla="*/ 105 h 105"/>
                                            <a:gd name="T20" fmla="*/ 73 w 74"/>
                                            <a:gd name="T21" fmla="*/ 105 h 105"/>
                                            <a:gd name="T22" fmla="*/ 73 w 74"/>
                                            <a:gd name="T23" fmla="*/ 91 h 105"/>
                                            <a:gd name="T24" fmla="*/ 16 w 74"/>
                                            <a:gd name="T25" fmla="*/ 91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4" h="105">
                                              <a:moveTo>
                                                <a:pt x="16" y="91"/>
                                              </a:moveTo>
                                              <a:lnTo>
                                                <a:pt x="16" y="57"/>
                                              </a:lnTo>
                                              <a:lnTo>
                                                <a:pt x="70" y="57"/>
                                              </a:lnTo>
                                              <a:lnTo>
                                                <a:pt x="70" y="45"/>
                                              </a:lnTo>
                                              <a:lnTo>
                                                <a:pt x="16" y="45"/>
                                              </a:lnTo>
                                              <a:lnTo>
                                                <a:pt x="16" y="13"/>
                                              </a:lnTo>
                                              <a:lnTo>
                                                <a:pt x="73" y="13"/>
                                              </a:lnTo>
                                              <a:lnTo>
                                                <a:pt x="73" y="0"/>
                                              </a:lnTo>
                                              <a:lnTo>
                                                <a:pt x="0" y="0"/>
                                              </a:lnTo>
                                              <a:lnTo>
                                                <a:pt x="0" y="105"/>
                                              </a:lnTo>
                                              <a:lnTo>
                                                <a:pt x="73" y="105"/>
                                              </a:lnTo>
                                              <a:lnTo>
                                                <a:pt x="73" y="91"/>
                                              </a:lnTo>
                                              <a:lnTo>
                                                <a:pt x="16"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Freeform 32"/>
                                      <wps:cNvSpPr>
                                        <a:spLocks/>
                                      </wps:cNvSpPr>
                                      <wps:spPr bwMode="auto">
                                        <a:xfrm>
                                          <a:off x="5068" y="1373"/>
                                          <a:ext cx="116" cy="75"/>
                                        </a:xfrm>
                                        <a:custGeom>
                                          <a:avLst/>
                                          <a:gdLst>
                                            <a:gd name="T0" fmla="*/ 76 w 116"/>
                                            <a:gd name="T1" fmla="*/ 12 h 75"/>
                                            <a:gd name="T2" fmla="*/ 85 w 116"/>
                                            <a:gd name="T3" fmla="*/ 12 h 75"/>
                                            <a:gd name="T4" fmla="*/ 97 w 116"/>
                                            <a:gd name="T5" fmla="*/ 12 h 75"/>
                                            <a:gd name="T6" fmla="*/ 100 w 116"/>
                                            <a:gd name="T7" fmla="*/ 15 h 75"/>
                                            <a:gd name="T8" fmla="*/ 100 w 116"/>
                                            <a:gd name="T9" fmla="*/ 27 h 75"/>
                                            <a:gd name="T10" fmla="*/ 100 w 116"/>
                                            <a:gd name="T11" fmla="*/ 74 h 75"/>
                                            <a:gd name="T12" fmla="*/ 116 w 116"/>
                                            <a:gd name="T13" fmla="*/ 74 h 75"/>
                                            <a:gd name="T14" fmla="*/ 116 w 116"/>
                                            <a:gd name="T15" fmla="*/ 26 h 75"/>
                                            <a:gd name="T16" fmla="*/ 116 w 116"/>
                                            <a:gd name="T17" fmla="*/ 18 h 75"/>
                                            <a:gd name="T18" fmla="*/ 115 w 116"/>
                                            <a:gd name="T19" fmla="*/ 13 h 75"/>
                                            <a:gd name="T20" fmla="*/ 113 w 116"/>
                                            <a:gd name="T21" fmla="*/ 9 h 75"/>
                                            <a:gd name="T22" fmla="*/ 109 w 116"/>
                                            <a:gd name="T23" fmla="*/ 3 h 75"/>
                                            <a:gd name="T24" fmla="*/ 101 w 116"/>
                                            <a:gd name="T25" fmla="*/ 0 h 75"/>
                                            <a:gd name="T26" fmla="*/ 89 w 116"/>
                                            <a:gd name="T27" fmla="*/ 0 h 75"/>
                                            <a:gd name="T28" fmla="*/ 75 w 116"/>
                                            <a:gd name="T29" fmla="*/ 0 h 75"/>
                                            <a:gd name="T30" fmla="*/ 68 w 116"/>
                                            <a:gd name="T31" fmla="*/ 3 h 75"/>
                                            <a:gd name="T32" fmla="*/ 63 w 116"/>
                                            <a:gd name="T33" fmla="*/ 13 h 75"/>
                                            <a:gd name="T34" fmla="*/ 63 w 116"/>
                                            <a:gd name="T35" fmla="*/ 13 h 75"/>
                                            <a:gd name="T36" fmla="*/ 61 w 116"/>
                                            <a:gd name="T37" fmla="*/ 4 h 75"/>
                                            <a:gd name="T38" fmla="*/ 53 w 116"/>
                                            <a:gd name="T39" fmla="*/ 0 h 75"/>
                                            <a:gd name="T40" fmla="*/ 39 w 116"/>
                                            <a:gd name="T41" fmla="*/ 0 h 75"/>
                                            <a:gd name="T42" fmla="*/ 26 w 116"/>
                                            <a:gd name="T43" fmla="*/ 0 h 75"/>
                                            <a:gd name="T44" fmla="*/ 19 w 116"/>
                                            <a:gd name="T45" fmla="*/ 3 h 75"/>
                                            <a:gd name="T46" fmla="*/ 15 w 116"/>
                                            <a:gd name="T47" fmla="*/ 12 h 75"/>
                                            <a:gd name="T48" fmla="*/ 14 w 116"/>
                                            <a:gd name="T49" fmla="*/ 12 h 75"/>
                                            <a:gd name="T50" fmla="*/ 15 w 116"/>
                                            <a:gd name="T51" fmla="*/ 0 h 75"/>
                                            <a:gd name="T52" fmla="*/ 0 w 116"/>
                                            <a:gd name="T53" fmla="*/ 0 h 75"/>
                                            <a:gd name="T54" fmla="*/ 0 w 116"/>
                                            <a:gd name="T55" fmla="*/ 74 h 75"/>
                                            <a:gd name="T56" fmla="*/ 15 w 116"/>
                                            <a:gd name="T57" fmla="*/ 74 h 75"/>
                                            <a:gd name="T58" fmla="*/ 15 w 116"/>
                                            <a:gd name="T59" fmla="*/ 32 h 75"/>
                                            <a:gd name="T60" fmla="*/ 15 w 116"/>
                                            <a:gd name="T61" fmla="*/ 17 h 75"/>
                                            <a:gd name="T62" fmla="*/ 20 w 116"/>
                                            <a:gd name="T63" fmla="*/ 12 h 75"/>
                                            <a:gd name="T64" fmla="*/ 35 w 116"/>
                                            <a:gd name="T65" fmla="*/ 12 h 75"/>
                                            <a:gd name="T66" fmla="*/ 42 w 116"/>
                                            <a:gd name="T67" fmla="*/ 12 h 75"/>
                                            <a:gd name="T68" fmla="*/ 46 w 116"/>
                                            <a:gd name="T69" fmla="*/ 13 h 75"/>
                                            <a:gd name="T70" fmla="*/ 48 w 116"/>
                                            <a:gd name="T71" fmla="*/ 16 h 75"/>
                                            <a:gd name="T72" fmla="*/ 50 w 116"/>
                                            <a:gd name="T73" fmla="*/ 18 h 75"/>
                                            <a:gd name="T74" fmla="*/ 50 w 116"/>
                                            <a:gd name="T75" fmla="*/ 18 h 75"/>
                                            <a:gd name="T76" fmla="*/ 50 w 116"/>
                                            <a:gd name="T77" fmla="*/ 27 h 75"/>
                                            <a:gd name="T78" fmla="*/ 50 w 116"/>
                                            <a:gd name="T79" fmla="*/ 74 h 75"/>
                                            <a:gd name="T80" fmla="*/ 65 w 116"/>
                                            <a:gd name="T81" fmla="*/ 74 h 75"/>
                                            <a:gd name="T82" fmla="*/ 65 w 116"/>
                                            <a:gd name="T83" fmla="*/ 31 h 75"/>
                                            <a:gd name="T84" fmla="*/ 65 w 116"/>
                                            <a:gd name="T85" fmla="*/ 26 h 75"/>
                                            <a:gd name="T86" fmla="*/ 66 w 116"/>
                                            <a:gd name="T87" fmla="*/ 22 h 75"/>
                                            <a:gd name="T88" fmla="*/ 67 w 116"/>
                                            <a:gd name="T89" fmla="*/ 19 h 75"/>
                                            <a:gd name="T90" fmla="*/ 69 w 116"/>
                                            <a:gd name="T91" fmla="*/ 14 h 75"/>
                                            <a:gd name="T92" fmla="*/ 76 w 116"/>
                                            <a:gd name="T93" fmla="*/ 12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116" h="75">
                                              <a:moveTo>
                                                <a:pt x="76" y="12"/>
                                              </a:moveTo>
                                              <a:lnTo>
                                                <a:pt x="85" y="12"/>
                                              </a:lnTo>
                                              <a:lnTo>
                                                <a:pt x="97" y="12"/>
                                              </a:lnTo>
                                              <a:lnTo>
                                                <a:pt x="100" y="15"/>
                                              </a:lnTo>
                                              <a:lnTo>
                                                <a:pt x="100" y="27"/>
                                              </a:lnTo>
                                              <a:lnTo>
                                                <a:pt x="100" y="74"/>
                                              </a:lnTo>
                                              <a:lnTo>
                                                <a:pt x="116" y="74"/>
                                              </a:lnTo>
                                              <a:lnTo>
                                                <a:pt x="116" y="26"/>
                                              </a:lnTo>
                                              <a:lnTo>
                                                <a:pt x="116" y="18"/>
                                              </a:lnTo>
                                              <a:lnTo>
                                                <a:pt x="115" y="13"/>
                                              </a:lnTo>
                                              <a:lnTo>
                                                <a:pt x="113" y="9"/>
                                              </a:lnTo>
                                              <a:lnTo>
                                                <a:pt x="109" y="3"/>
                                              </a:lnTo>
                                              <a:lnTo>
                                                <a:pt x="101" y="0"/>
                                              </a:lnTo>
                                              <a:lnTo>
                                                <a:pt x="89" y="0"/>
                                              </a:lnTo>
                                              <a:lnTo>
                                                <a:pt x="75" y="0"/>
                                              </a:lnTo>
                                              <a:lnTo>
                                                <a:pt x="68" y="3"/>
                                              </a:lnTo>
                                              <a:lnTo>
                                                <a:pt x="63" y="13"/>
                                              </a:lnTo>
                                              <a:lnTo>
                                                <a:pt x="61" y="4"/>
                                              </a:lnTo>
                                              <a:lnTo>
                                                <a:pt x="53" y="0"/>
                                              </a:lnTo>
                                              <a:lnTo>
                                                <a:pt x="39" y="0"/>
                                              </a:lnTo>
                                              <a:lnTo>
                                                <a:pt x="26" y="0"/>
                                              </a:lnTo>
                                              <a:lnTo>
                                                <a:pt x="19" y="3"/>
                                              </a:lnTo>
                                              <a:lnTo>
                                                <a:pt x="15" y="12"/>
                                              </a:lnTo>
                                              <a:lnTo>
                                                <a:pt x="14" y="12"/>
                                              </a:lnTo>
                                              <a:lnTo>
                                                <a:pt x="15" y="0"/>
                                              </a:lnTo>
                                              <a:lnTo>
                                                <a:pt x="0" y="0"/>
                                              </a:lnTo>
                                              <a:lnTo>
                                                <a:pt x="0" y="74"/>
                                              </a:lnTo>
                                              <a:lnTo>
                                                <a:pt x="15" y="74"/>
                                              </a:lnTo>
                                              <a:lnTo>
                                                <a:pt x="15" y="32"/>
                                              </a:lnTo>
                                              <a:lnTo>
                                                <a:pt x="15" y="17"/>
                                              </a:lnTo>
                                              <a:lnTo>
                                                <a:pt x="20" y="12"/>
                                              </a:lnTo>
                                              <a:lnTo>
                                                <a:pt x="35" y="12"/>
                                              </a:lnTo>
                                              <a:lnTo>
                                                <a:pt x="42" y="12"/>
                                              </a:lnTo>
                                              <a:lnTo>
                                                <a:pt x="46" y="13"/>
                                              </a:lnTo>
                                              <a:lnTo>
                                                <a:pt x="48" y="16"/>
                                              </a:lnTo>
                                              <a:lnTo>
                                                <a:pt x="50" y="18"/>
                                              </a:lnTo>
                                              <a:lnTo>
                                                <a:pt x="50" y="27"/>
                                              </a:lnTo>
                                              <a:lnTo>
                                                <a:pt x="50" y="74"/>
                                              </a:lnTo>
                                              <a:lnTo>
                                                <a:pt x="65" y="74"/>
                                              </a:lnTo>
                                              <a:lnTo>
                                                <a:pt x="65" y="31"/>
                                              </a:lnTo>
                                              <a:lnTo>
                                                <a:pt x="65" y="26"/>
                                              </a:lnTo>
                                              <a:lnTo>
                                                <a:pt x="66" y="22"/>
                                              </a:lnTo>
                                              <a:lnTo>
                                                <a:pt x="67" y="19"/>
                                              </a:lnTo>
                                              <a:lnTo>
                                                <a:pt x="69" y="14"/>
                                              </a:lnTo>
                                              <a:lnTo>
                                                <a:pt x="76" y="12"/>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33" name="Group 33"/>
                                      <wpg:cNvGrpSpPr>
                                        <a:grpSpLocks/>
                                      </wpg:cNvGrpSpPr>
                                      <wpg:grpSpPr bwMode="auto">
                                        <a:xfrm>
                                          <a:off x="5215" y="1343"/>
                                          <a:ext cx="70" cy="106"/>
                                          <a:chOff x="5215" y="1343"/>
                                          <a:chExt cx="70" cy="106"/>
                                        </a:xfrm>
                                      </wpg:grpSpPr>
                                      <wps:wsp>
                                        <wps:cNvPr id="34" name="Freeform 34"/>
                                        <wps:cNvSpPr>
                                          <a:spLocks/>
                                        </wps:cNvSpPr>
                                        <wps:spPr bwMode="auto">
                                          <a:xfrm>
                                            <a:off x="5215" y="1343"/>
                                            <a:ext cx="70" cy="106"/>
                                          </a:xfrm>
                                          <a:custGeom>
                                            <a:avLst/>
                                            <a:gdLst>
                                              <a:gd name="T0" fmla="*/ 34 w 70"/>
                                              <a:gd name="T1" fmla="*/ 94 h 106"/>
                                              <a:gd name="T2" fmla="*/ 18 w 70"/>
                                              <a:gd name="T3" fmla="*/ 94 h 106"/>
                                              <a:gd name="T4" fmla="*/ 19 w 70"/>
                                              <a:gd name="T5" fmla="*/ 103 h 106"/>
                                              <a:gd name="T6" fmla="*/ 25 w 70"/>
                                              <a:gd name="T7" fmla="*/ 106 h 106"/>
                                              <a:gd name="T8" fmla="*/ 38 w 70"/>
                                              <a:gd name="T9" fmla="*/ 106 h 106"/>
                                              <a:gd name="T10" fmla="*/ 51 w 70"/>
                                              <a:gd name="T11" fmla="*/ 94 h 106"/>
                                              <a:gd name="T12" fmla="*/ 34 w 70"/>
                                              <a:gd name="T13" fmla="*/ 94 h 106"/>
                                            </a:gdLst>
                                            <a:ahLst/>
                                            <a:cxnLst>
                                              <a:cxn ang="0">
                                                <a:pos x="T0" y="T1"/>
                                              </a:cxn>
                                              <a:cxn ang="0">
                                                <a:pos x="T2" y="T3"/>
                                              </a:cxn>
                                              <a:cxn ang="0">
                                                <a:pos x="T4" y="T5"/>
                                              </a:cxn>
                                              <a:cxn ang="0">
                                                <a:pos x="T6" y="T7"/>
                                              </a:cxn>
                                              <a:cxn ang="0">
                                                <a:pos x="T8" y="T9"/>
                                              </a:cxn>
                                              <a:cxn ang="0">
                                                <a:pos x="T10" y="T11"/>
                                              </a:cxn>
                                              <a:cxn ang="0">
                                                <a:pos x="T12" y="T13"/>
                                              </a:cxn>
                                            </a:cxnLst>
                                            <a:rect l="0" t="0" r="r" b="b"/>
                                            <a:pathLst>
                                              <a:path w="70" h="106">
                                                <a:moveTo>
                                                  <a:pt x="34" y="94"/>
                                                </a:moveTo>
                                                <a:lnTo>
                                                  <a:pt x="18" y="94"/>
                                                </a:lnTo>
                                                <a:lnTo>
                                                  <a:pt x="19" y="103"/>
                                                </a:lnTo>
                                                <a:lnTo>
                                                  <a:pt x="25" y="106"/>
                                                </a:lnTo>
                                                <a:lnTo>
                                                  <a:pt x="38" y="106"/>
                                                </a:lnTo>
                                                <a:lnTo>
                                                  <a:pt x="51" y="94"/>
                                                </a:lnTo>
                                                <a:lnTo>
                                                  <a:pt x="34" y="9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35"/>
                                        <wps:cNvSpPr>
                                          <a:spLocks/>
                                        </wps:cNvSpPr>
                                        <wps:spPr bwMode="auto">
                                          <a:xfrm>
                                            <a:off x="5215" y="1343"/>
                                            <a:ext cx="70" cy="106"/>
                                          </a:xfrm>
                                          <a:custGeom>
                                            <a:avLst/>
                                            <a:gdLst>
                                              <a:gd name="T0" fmla="*/ 0 w 70"/>
                                              <a:gd name="T1" fmla="*/ 105 h 106"/>
                                              <a:gd name="T2" fmla="*/ 15 w 70"/>
                                              <a:gd name="T3" fmla="*/ 105 h 106"/>
                                              <a:gd name="T4" fmla="*/ 14 w 70"/>
                                              <a:gd name="T5" fmla="*/ 95 h 106"/>
                                              <a:gd name="T6" fmla="*/ 14 w 70"/>
                                              <a:gd name="T7" fmla="*/ 94 h 106"/>
                                              <a:gd name="T8" fmla="*/ 19 w 70"/>
                                              <a:gd name="T9" fmla="*/ 103 h 106"/>
                                              <a:gd name="T10" fmla="*/ 18 w 70"/>
                                              <a:gd name="T11" fmla="*/ 94 h 106"/>
                                              <a:gd name="T12" fmla="*/ 15 w 70"/>
                                              <a:gd name="T13" fmla="*/ 90 h 106"/>
                                              <a:gd name="T14" fmla="*/ 15 w 70"/>
                                              <a:gd name="T15" fmla="*/ 66 h 106"/>
                                              <a:gd name="T16" fmla="*/ 15 w 70"/>
                                              <a:gd name="T17" fmla="*/ 47 h 106"/>
                                              <a:gd name="T18" fmla="*/ 20 w 70"/>
                                              <a:gd name="T19" fmla="*/ 42 h 106"/>
                                              <a:gd name="T20" fmla="*/ 35 w 70"/>
                                              <a:gd name="T21" fmla="*/ 42 h 106"/>
                                              <a:gd name="T22" fmla="*/ 51 w 70"/>
                                              <a:gd name="T23" fmla="*/ 42 h 106"/>
                                              <a:gd name="T24" fmla="*/ 54 w 70"/>
                                              <a:gd name="T25" fmla="*/ 46 h 106"/>
                                              <a:gd name="T26" fmla="*/ 54 w 70"/>
                                              <a:gd name="T27" fmla="*/ 68 h 106"/>
                                              <a:gd name="T28" fmla="*/ 54 w 70"/>
                                              <a:gd name="T29" fmla="*/ 90 h 106"/>
                                              <a:gd name="T30" fmla="*/ 51 w 70"/>
                                              <a:gd name="T31" fmla="*/ 94 h 106"/>
                                              <a:gd name="T32" fmla="*/ 38 w 70"/>
                                              <a:gd name="T33" fmla="*/ 106 h 106"/>
                                              <a:gd name="T34" fmla="*/ 50 w 70"/>
                                              <a:gd name="T35" fmla="*/ 105 h 106"/>
                                              <a:gd name="T36" fmla="*/ 65 w 70"/>
                                              <a:gd name="T37" fmla="*/ 94 h 106"/>
                                              <a:gd name="T38" fmla="*/ 69 w 70"/>
                                              <a:gd name="T39" fmla="*/ 68 h 106"/>
                                              <a:gd name="T40" fmla="*/ 69 w 70"/>
                                              <a:gd name="T41" fmla="*/ 51 h 106"/>
                                              <a:gd name="T42" fmla="*/ 67 w 70"/>
                                              <a:gd name="T43" fmla="*/ 42 h 106"/>
                                              <a:gd name="T44" fmla="*/ 61 w 70"/>
                                              <a:gd name="T45" fmla="*/ 36 h 106"/>
                                              <a:gd name="T46" fmla="*/ 57 w 70"/>
                                              <a:gd name="T47" fmla="*/ 32 h 106"/>
                                              <a:gd name="T48" fmla="*/ 50 w 70"/>
                                              <a:gd name="T49" fmla="*/ 30 h 106"/>
                                              <a:gd name="T50" fmla="*/ 40 w 70"/>
                                              <a:gd name="T51" fmla="*/ 30 h 106"/>
                                              <a:gd name="T52" fmla="*/ 25 w 70"/>
                                              <a:gd name="T53" fmla="*/ 30 h 106"/>
                                              <a:gd name="T54" fmla="*/ 18 w 70"/>
                                              <a:gd name="T55" fmla="*/ 34 h 106"/>
                                              <a:gd name="T56" fmla="*/ 15 w 70"/>
                                              <a:gd name="T57" fmla="*/ 41 h 106"/>
                                              <a:gd name="T58" fmla="*/ 15 w 70"/>
                                              <a:gd name="T59" fmla="*/ 41 h 106"/>
                                              <a:gd name="T60" fmla="*/ 15 w 70"/>
                                              <a:gd name="T61" fmla="*/ 0 h 106"/>
                                              <a:gd name="T62" fmla="*/ 0 w 70"/>
                                              <a:gd name="T63" fmla="*/ 0 h 106"/>
                                              <a:gd name="T64" fmla="*/ 0 w 70"/>
                                              <a:gd name="T65" fmla="*/ 105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0" y="105"/>
                                                </a:moveTo>
                                                <a:lnTo>
                                                  <a:pt x="15" y="105"/>
                                                </a:lnTo>
                                                <a:lnTo>
                                                  <a:pt x="14" y="95"/>
                                                </a:lnTo>
                                                <a:lnTo>
                                                  <a:pt x="14" y="94"/>
                                                </a:lnTo>
                                                <a:lnTo>
                                                  <a:pt x="19" y="103"/>
                                                </a:lnTo>
                                                <a:lnTo>
                                                  <a:pt x="18" y="94"/>
                                                </a:lnTo>
                                                <a:lnTo>
                                                  <a:pt x="15" y="90"/>
                                                </a:lnTo>
                                                <a:lnTo>
                                                  <a:pt x="15" y="66"/>
                                                </a:lnTo>
                                                <a:lnTo>
                                                  <a:pt x="15" y="47"/>
                                                </a:lnTo>
                                                <a:lnTo>
                                                  <a:pt x="20" y="42"/>
                                                </a:lnTo>
                                                <a:lnTo>
                                                  <a:pt x="35" y="42"/>
                                                </a:lnTo>
                                                <a:lnTo>
                                                  <a:pt x="51" y="42"/>
                                                </a:lnTo>
                                                <a:lnTo>
                                                  <a:pt x="54" y="46"/>
                                                </a:lnTo>
                                                <a:lnTo>
                                                  <a:pt x="54" y="68"/>
                                                </a:lnTo>
                                                <a:lnTo>
                                                  <a:pt x="54" y="90"/>
                                                </a:lnTo>
                                                <a:lnTo>
                                                  <a:pt x="51" y="94"/>
                                                </a:lnTo>
                                                <a:lnTo>
                                                  <a:pt x="38" y="106"/>
                                                </a:lnTo>
                                                <a:lnTo>
                                                  <a:pt x="50" y="105"/>
                                                </a:lnTo>
                                                <a:lnTo>
                                                  <a:pt x="65" y="94"/>
                                                </a:lnTo>
                                                <a:lnTo>
                                                  <a:pt x="69" y="68"/>
                                                </a:lnTo>
                                                <a:lnTo>
                                                  <a:pt x="69" y="51"/>
                                                </a:lnTo>
                                                <a:lnTo>
                                                  <a:pt x="67" y="42"/>
                                                </a:lnTo>
                                                <a:lnTo>
                                                  <a:pt x="61" y="36"/>
                                                </a:lnTo>
                                                <a:lnTo>
                                                  <a:pt x="57" y="32"/>
                                                </a:lnTo>
                                                <a:lnTo>
                                                  <a:pt x="50" y="30"/>
                                                </a:lnTo>
                                                <a:lnTo>
                                                  <a:pt x="40" y="30"/>
                                                </a:lnTo>
                                                <a:lnTo>
                                                  <a:pt x="25" y="30"/>
                                                </a:lnTo>
                                                <a:lnTo>
                                                  <a:pt x="18" y="34"/>
                                                </a:lnTo>
                                                <a:lnTo>
                                                  <a:pt x="15" y="41"/>
                                                </a:lnTo>
                                                <a:lnTo>
                                                  <a:pt x="15" y="0"/>
                                                </a:lnTo>
                                                <a:lnTo>
                                                  <a:pt x="0" y="0"/>
                                                </a:lnTo>
                                                <a:lnTo>
                                                  <a:pt x="0" y="10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6" name="Group 36"/>
                                      <wpg:cNvGrpSpPr>
                                        <a:grpSpLocks/>
                                      </wpg:cNvGrpSpPr>
                                      <wpg:grpSpPr bwMode="auto">
                                        <a:xfrm>
                                          <a:off x="5309" y="1373"/>
                                          <a:ext cx="70" cy="76"/>
                                          <a:chOff x="5309" y="1373"/>
                                          <a:chExt cx="70" cy="76"/>
                                        </a:xfrm>
                                      </wpg:grpSpPr>
                                      <wps:wsp>
                                        <wps:cNvPr id="37" name="Freeform 37"/>
                                        <wps:cNvSpPr>
                                          <a:spLocks/>
                                        </wps:cNvSpPr>
                                        <wps:spPr bwMode="auto">
                                          <a:xfrm>
                                            <a:off x="5309"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38"/>
                                        <wps:cNvSpPr>
                                          <a:spLocks/>
                                        </wps:cNvSpPr>
                                        <wps:spPr bwMode="auto">
                                          <a:xfrm>
                                            <a:off x="5309"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9" name="Group 39"/>
                                      <wpg:cNvGrpSpPr>
                                        <a:grpSpLocks/>
                                      </wpg:cNvGrpSpPr>
                                      <wpg:grpSpPr bwMode="auto">
                                        <a:xfrm>
                                          <a:off x="5403" y="1343"/>
                                          <a:ext cx="70" cy="106"/>
                                          <a:chOff x="5403" y="1343"/>
                                          <a:chExt cx="70" cy="106"/>
                                        </a:xfrm>
                                      </wpg:grpSpPr>
                                      <wps:wsp>
                                        <wps:cNvPr id="40" name="Freeform 40"/>
                                        <wps:cNvSpPr>
                                          <a:spLocks/>
                                        </wps:cNvSpPr>
                                        <wps:spPr bwMode="auto">
                                          <a:xfrm>
                                            <a:off x="5403" y="1343"/>
                                            <a:ext cx="70" cy="106"/>
                                          </a:xfrm>
                                          <a:custGeom>
                                            <a:avLst/>
                                            <a:gdLst>
                                              <a:gd name="T0" fmla="*/ 15 w 70"/>
                                              <a:gd name="T1" fmla="*/ 67 h 106"/>
                                              <a:gd name="T2" fmla="*/ 15 w 70"/>
                                              <a:gd name="T3" fmla="*/ 55 h 106"/>
                                              <a:gd name="T4" fmla="*/ 19 w 70"/>
                                              <a:gd name="T5" fmla="*/ 30 h 106"/>
                                              <a:gd name="T6" fmla="*/ 11 w 70"/>
                                              <a:gd name="T7" fmla="*/ 33 h 106"/>
                                              <a:gd name="T8" fmla="*/ 7 w 70"/>
                                              <a:gd name="T9" fmla="*/ 37 h 106"/>
                                              <a:gd name="T10" fmla="*/ 1 w 70"/>
                                              <a:gd name="T11" fmla="*/ 43 h 106"/>
                                              <a:gd name="T12" fmla="*/ 0 w 70"/>
                                              <a:gd name="T13" fmla="*/ 50 h 106"/>
                                              <a:gd name="T14" fmla="*/ 0 w 70"/>
                                              <a:gd name="T15" fmla="*/ 67 h 106"/>
                                              <a:gd name="T16" fmla="*/ 0 w 70"/>
                                              <a:gd name="T17" fmla="*/ 85 h 106"/>
                                              <a:gd name="T18" fmla="*/ 1 w 70"/>
                                              <a:gd name="T19" fmla="*/ 93 h 106"/>
                                              <a:gd name="T20" fmla="*/ 7 w 70"/>
                                              <a:gd name="T21" fmla="*/ 99 h 106"/>
                                              <a:gd name="T22" fmla="*/ 11 w 70"/>
                                              <a:gd name="T23" fmla="*/ 104 h 106"/>
                                              <a:gd name="T24" fmla="*/ 19 w 70"/>
                                              <a:gd name="T25" fmla="*/ 106 h 106"/>
                                              <a:gd name="T26" fmla="*/ 18 w 70"/>
                                              <a:gd name="T27" fmla="*/ 94 h 106"/>
                                              <a:gd name="T28" fmla="*/ 15 w 70"/>
                                              <a:gd name="T29" fmla="*/ 90 h 106"/>
                                              <a:gd name="T30" fmla="*/ 15 w 70"/>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70"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Freeform 41"/>
                                        <wps:cNvSpPr>
                                          <a:spLocks/>
                                        </wps:cNvSpPr>
                                        <wps:spPr bwMode="auto">
                                          <a:xfrm>
                                            <a:off x="5403" y="1343"/>
                                            <a:ext cx="70" cy="106"/>
                                          </a:xfrm>
                                          <a:custGeom>
                                            <a:avLst/>
                                            <a:gdLst>
                                              <a:gd name="T0" fmla="*/ 48 w 70"/>
                                              <a:gd name="T1" fmla="*/ 93 h 106"/>
                                              <a:gd name="T2" fmla="*/ 43 w 70"/>
                                              <a:gd name="T3" fmla="*/ 94 h 106"/>
                                              <a:gd name="T4" fmla="*/ 34 w 70"/>
                                              <a:gd name="T5" fmla="*/ 94 h 106"/>
                                              <a:gd name="T6" fmla="*/ 18 w 70"/>
                                              <a:gd name="T7" fmla="*/ 94 h 106"/>
                                              <a:gd name="T8" fmla="*/ 19 w 70"/>
                                              <a:gd name="T9" fmla="*/ 106 h 106"/>
                                              <a:gd name="T10" fmla="*/ 30 w 70"/>
                                              <a:gd name="T11" fmla="*/ 106 h 106"/>
                                              <a:gd name="T12" fmla="*/ 44 w 70"/>
                                              <a:gd name="T13" fmla="*/ 106 h 106"/>
                                              <a:gd name="T14" fmla="*/ 50 w 70"/>
                                              <a:gd name="T15" fmla="*/ 103 h 106"/>
                                              <a:gd name="T16" fmla="*/ 54 w 70"/>
                                              <a:gd name="T17" fmla="*/ 94 h 106"/>
                                              <a:gd name="T18" fmla="*/ 55 w 70"/>
                                              <a:gd name="T19" fmla="*/ 94 h 106"/>
                                              <a:gd name="T20" fmla="*/ 54 w 70"/>
                                              <a:gd name="T21" fmla="*/ 105 h 106"/>
                                              <a:gd name="T22" fmla="*/ 69 w 70"/>
                                              <a:gd name="T23" fmla="*/ 105 h 106"/>
                                              <a:gd name="T24" fmla="*/ 69 w 70"/>
                                              <a:gd name="T25" fmla="*/ 0 h 106"/>
                                              <a:gd name="T26" fmla="*/ 54 w 70"/>
                                              <a:gd name="T27" fmla="*/ 0 h 106"/>
                                              <a:gd name="T28" fmla="*/ 54 w 70"/>
                                              <a:gd name="T29" fmla="*/ 41 h 106"/>
                                              <a:gd name="T30" fmla="*/ 54 w 70"/>
                                              <a:gd name="T31" fmla="*/ 41 h 106"/>
                                              <a:gd name="T32" fmla="*/ 50 w 70"/>
                                              <a:gd name="T33" fmla="*/ 33 h 106"/>
                                              <a:gd name="T34" fmla="*/ 43 w 70"/>
                                              <a:gd name="T35" fmla="*/ 30 h 106"/>
                                              <a:gd name="T36" fmla="*/ 29 w 70"/>
                                              <a:gd name="T37" fmla="*/ 30 h 106"/>
                                              <a:gd name="T38" fmla="*/ 19 w 70"/>
                                              <a:gd name="T39" fmla="*/ 30 h 106"/>
                                              <a:gd name="T40" fmla="*/ 15 w 70"/>
                                              <a:gd name="T41" fmla="*/ 55 h 106"/>
                                              <a:gd name="T42" fmla="*/ 17 w 70"/>
                                              <a:gd name="T43" fmla="*/ 49 h 106"/>
                                              <a:gd name="T44" fmla="*/ 20 w 70"/>
                                              <a:gd name="T45" fmla="*/ 46 h 106"/>
                                              <a:gd name="T46" fmla="*/ 22 w 70"/>
                                              <a:gd name="T47" fmla="*/ 43 h 106"/>
                                              <a:gd name="T48" fmla="*/ 27 w 70"/>
                                              <a:gd name="T49" fmla="*/ 42 h 106"/>
                                              <a:gd name="T50" fmla="*/ 34 w 70"/>
                                              <a:gd name="T51" fmla="*/ 42 h 106"/>
                                              <a:gd name="T52" fmla="*/ 50 w 70"/>
                                              <a:gd name="T53" fmla="*/ 42 h 106"/>
                                              <a:gd name="T54" fmla="*/ 54 w 70"/>
                                              <a:gd name="T55" fmla="*/ 47 h 106"/>
                                              <a:gd name="T56" fmla="*/ 54 w 70"/>
                                              <a:gd name="T57" fmla="*/ 66 h 106"/>
                                              <a:gd name="T58" fmla="*/ 54 w 70"/>
                                              <a:gd name="T59" fmla="*/ 79 h 106"/>
                                              <a:gd name="T60" fmla="*/ 53 w 70"/>
                                              <a:gd name="T61" fmla="*/ 86 h 106"/>
                                              <a:gd name="T62" fmla="*/ 50 w 70"/>
                                              <a:gd name="T63" fmla="*/ 89 h 106"/>
                                              <a:gd name="T64" fmla="*/ 48 w 70"/>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2" name="Group 42"/>
                                      <wpg:cNvGrpSpPr>
                                        <a:grpSpLocks/>
                                      </wpg:cNvGrpSpPr>
                                      <wpg:grpSpPr bwMode="auto">
                                        <a:xfrm>
                                          <a:off x="5500" y="1343"/>
                                          <a:ext cx="70" cy="106"/>
                                          <a:chOff x="5500" y="1343"/>
                                          <a:chExt cx="70" cy="106"/>
                                        </a:xfrm>
                                      </wpg:grpSpPr>
                                      <wps:wsp>
                                        <wps:cNvPr id="43" name="Freeform 43"/>
                                        <wps:cNvSpPr>
                                          <a:spLocks/>
                                        </wps:cNvSpPr>
                                        <wps:spPr bwMode="auto">
                                          <a:xfrm>
                                            <a:off x="5500" y="1343"/>
                                            <a:ext cx="70" cy="106"/>
                                          </a:xfrm>
                                          <a:custGeom>
                                            <a:avLst/>
                                            <a:gdLst>
                                              <a:gd name="T0" fmla="*/ 15 w 70"/>
                                              <a:gd name="T1" fmla="*/ 67 h 106"/>
                                              <a:gd name="T2" fmla="*/ 15 w 70"/>
                                              <a:gd name="T3" fmla="*/ 55 h 106"/>
                                              <a:gd name="T4" fmla="*/ 19 w 70"/>
                                              <a:gd name="T5" fmla="*/ 30 h 106"/>
                                              <a:gd name="T6" fmla="*/ 11 w 70"/>
                                              <a:gd name="T7" fmla="*/ 33 h 106"/>
                                              <a:gd name="T8" fmla="*/ 7 w 70"/>
                                              <a:gd name="T9" fmla="*/ 37 h 106"/>
                                              <a:gd name="T10" fmla="*/ 1 w 70"/>
                                              <a:gd name="T11" fmla="*/ 43 h 106"/>
                                              <a:gd name="T12" fmla="*/ 0 w 70"/>
                                              <a:gd name="T13" fmla="*/ 50 h 106"/>
                                              <a:gd name="T14" fmla="*/ 0 w 70"/>
                                              <a:gd name="T15" fmla="*/ 67 h 106"/>
                                              <a:gd name="T16" fmla="*/ 0 w 70"/>
                                              <a:gd name="T17" fmla="*/ 85 h 106"/>
                                              <a:gd name="T18" fmla="*/ 1 w 70"/>
                                              <a:gd name="T19" fmla="*/ 93 h 106"/>
                                              <a:gd name="T20" fmla="*/ 7 w 70"/>
                                              <a:gd name="T21" fmla="*/ 99 h 106"/>
                                              <a:gd name="T22" fmla="*/ 11 w 70"/>
                                              <a:gd name="T23" fmla="*/ 104 h 106"/>
                                              <a:gd name="T24" fmla="*/ 19 w 70"/>
                                              <a:gd name="T25" fmla="*/ 106 h 106"/>
                                              <a:gd name="T26" fmla="*/ 18 w 70"/>
                                              <a:gd name="T27" fmla="*/ 94 h 106"/>
                                              <a:gd name="T28" fmla="*/ 15 w 70"/>
                                              <a:gd name="T29" fmla="*/ 90 h 106"/>
                                              <a:gd name="T30" fmla="*/ 15 w 70"/>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70"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44"/>
                                        <wps:cNvSpPr>
                                          <a:spLocks/>
                                        </wps:cNvSpPr>
                                        <wps:spPr bwMode="auto">
                                          <a:xfrm>
                                            <a:off x="5500" y="1343"/>
                                            <a:ext cx="70" cy="106"/>
                                          </a:xfrm>
                                          <a:custGeom>
                                            <a:avLst/>
                                            <a:gdLst>
                                              <a:gd name="T0" fmla="*/ 48 w 70"/>
                                              <a:gd name="T1" fmla="*/ 93 h 106"/>
                                              <a:gd name="T2" fmla="*/ 43 w 70"/>
                                              <a:gd name="T3" fmla="*/ 94 h 106"/>
                                              <a:gd name="T4" fmla="*/ 34 w 70"/>
                                              <a:gd name="T5" fmla="*/ 94 h 106"/>
                                              <a:gd name="T6" fmla="*/ 18 w 70"/>
                                              <a:gd name="T7" fmla="*/ 94 h 106"/>
                                              <a:gd name="T8" fmla="*/ 19 w 70"/>
                                              <a:gd name="T9" fmla="*/ 106 h 106"/>
                                              <a:gd name="T10" fmla="*/ 30 w 70"/>
                                              <a:gd name="T11" fmla="*/ 106 h 106"/>
                                              <a:gd name="T12" fmla="*/ 44 w 70"/>
                                              <a:gd name="T13" fmla="*/ 106 h 106"/>
                                              <a:gd name="T14" fmla="*/ 50 w 70"/>
                                              <a:gd name="T15" fmla="*/ 103 h 106"/>
                                              <a:gd name="T16" fmla="*/ 54 w 70"/>
                                              <a:gd name="T17" fmla="*/ 94 h 106"/>
                                              <a:gd name="T18" fmla="*/ 55 w 70"/>
                                              <a:gd name="T19" fmla="*/ 94 h 106"/>
                                              <a:gd name="T20" fmla="*/ 54 w 70"/>
                                              <a:gd name="T21" fmla="*/ 105 h 106"/>
                                              <a:gd name="T22" fmla="*/ 69 w 70"/>
                                              <a:gd name="T23" fmla="*/ 105 h 106"/>
                                              <a:gd name="T24" fmla="*/ 69 w 70"/>
                                              <a:gd name="T25" fmla="*/ 0 h 106"/>
                                              <a:gd name="T26" fmla="*/ 54 w 70"/>
                                              <a:gd name="T27" fmla="*/ 0 h 106"/>
                                              <a:gd name="T28" fmla="*/ 54 w 70"/>
                                              <a:gd name="T29" fmla="*/ 41 h 106"/>
                                              <a:gd name="T30" fmla="*/ 54 w 70"/>
                                              <a:gd name="T31" fmla="*/ 41 h 106"/>
                                              <a:gd name="T32" fmla="*/ 50 w 70"/>
                                              <a:gd name="T33" fmla="*/ 33 h 106"/>
                                              <a:gd name="T34" fmla="*/ 43 w 70"/>
                                              <a:gd name="T35" fmla="*/ 30 h 106"/>
                                              <a:gd name="T36" fmla="*/ 29 w 70"/>
                                              <a:gd name="T37" fmla="*/ 30 h 106"/>
                                              <a:gd name="T38" fmla="*/ 19 w 70"/>
                                              <a:gd name="T39" fmla="*/ 30 h 106"/>
                                              <a:gd name="T40" fmla="*/ 15 w 70"/>
                                              <a:gd name="T41" fmla="*/ 55 h 106"/>
                                              <a:gd name="T42" fmla="*/ 17 w 70"/>
                                              <a:gd name="T43" fmla="*/ 49 h 106"/>
                                              <a:gd name="T44" fmla="*/ 20 w 70"/>
                                              <a:gd name="T45" fmla="*/ 46 h 106"/>
                                              <a:gd name="T46" fmla="*/ 22 w 70"/>
                                              <a:gd name="T47" fmla="*/ 43 h 106"/>
                                              <a:gd name="T48" fmla="*/ 27 w 70"/>
                                              <a:gd name="T49" fmla="*/ 42 h 106"/>
                                              <a:gd name="T50" fmla="*/ 34 w 70"/>
                                              <a:gd name="T51" fmla="*/ 42 h 106"/>
                                              <a:gd name="T52" fmla="*/ 50 w 70"/>
                                              <a:gd name="T53" fmla="*/ 42 h 106"/>
                                              <a:gd name="T54" fmla="*/ 54 w 70"/>
                                              <a:gd name="T55" fmla="*/ 47 h 106"/>
                                              <a:gd name="T56" fmla="*/ 54 w 70"/>
                                              <a:gd name="T57" fmla="*/ 66 h 106"/>
                                              <a:gd name="T58" fmla="*/ 54 w 70"/>
                                              <a:gd name="T59" fmla="*/ 79 h 106"/>
                                              <a:gd name="T60" fmla="*/ 53 w 70"/>
                                              <a:gd name="T61" fmla="*/ 86 h 106"/>
                                              <a:gd name="T62" fmla="*/ 50 w 70"/>
                                              <a:gd name="T63" fmla="*/ 89 h 106"/>
                                              <a:gd name="T64" fmla="*/ 48 w 70"/>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5" name="Group 45"/>
                                      <wpg:cNvGrpSpPr>
                                        <a:grpSpLocks/>
                                      </wpg:cNvGrpSpPr>
                                      <wpg:grpSpPr bwMode="auto">
                                        <a:xfrm>
                                          <a:off x="5596" y="1373"/>
                                          <a:ext cx="70" cy="76"/>
                                          <a:chOff x="5596" y="1373"/>
                                          <a:chExt cx="70" cy="76"/>
                                        </a:xfrm>
                                      </wpg:grpSpPr>
                                      <wps:wsp>
                                        <wps:cNvPr id="46" name="Freeform 46"/>
                                        <wps:cNvSpPr>
                                          <a:spLocks/>
                                        </wps:cNvSpPr>
                                        <wps:spPr bwMode="auto">
                                          <a:xfrm>
                                            <a:off x="5596"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 name="Freeform 47"/>
                                        <wps:cNvSpPr>
                                          <a:spLocks/>
                                        </wps:cNvSpPr>
                                        <wps:spPr bwMode="auto">
                                          <a:xfrm>
                                            <a:off x="5596"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8" name="Group 48"/>
                                      <wpg:cNvGrpSpPr>
                                        <a:grpSpLocks/>
                                      </wpg:cNvGrpSpPr>
                                      <wpg:grpSpPr bwMode="auto">
                                        <a:xfrm>
                                          <a:off x="5691" y="1343"/>
                                          <a:ext cx="69" cy="106"/>
                                          <a:chOff x="5691" y="1343"/>
                                          <a:chExt cx="69" cy="106"/>
                                        </a:xfrm>
                                      </wpg:grpSpPr>
                                      <wps:wsp>
                                        <wps:cNvPr id="49" name="Freeform 49"/>
                                        <wps:cNvSpPr>
                                          <a:spLocks/>
                                        </wps:cNvSpPr>
                                        <wps:spPr bwMode="auto">
                                          <a:xfrm>
                                            <a:off x="5691" y="1343"/>
                                            <a:ext cx="69" cy="106"/>
                                          </a:xfrm>
                                          <a:custGeom>
                                            <a:avLst/>
                                            <a:gdLst>
                                              <a:gd name="T0" fmla="*/ 15 w 69"/>
                                              <a:gd name="T1" fmla="*/ 67 h 106"/>
                                              <a:gd name="T2" fmla="*/ 15 w 69"/>
                                              <a:gd name="T3" fmla="*/ 55 h 106"/>
                                              <a:gd name="T4" fmla="*/ 19 w 69"/>
                                              <a:gd name="T5" fmla="*/ 30 h 106"/>
                                              <a:gd name="T6" fmla="*/ 11 w 69"/>
                                              <a:gd name="T7" fmla="*/ 33 h 106"/>
                                              <a:gd name="T8" fmla="*/ 7 w 69"/>
                                              <a:gd name="T9" fmla="*/ 37 h 106"/>
                                              <a:gd name="T10" fmla="*/ 1 w 69"/>
                                              <a:gd name="T11" fmla="*/ 43 h 106"/>
                                              <a:gd name="T12" fmla="*/ 0 w 69"/>
                                              <a:gd name="T13" fmla="*/ 50 h 106"/>
                                              <a:gd name="T14" fmla="*/ 0 w 69"/>
                                              <a:gd name="T15" fmla="*/ 67 h 106"/>
                                              <a:gd name="T16" fmla="*/ 0 w 69"/>
                                              <a:gd name="T17" fmla="*/ 85 h 106"/>
                                              <a:gd name="T18" fmla="*/ 1 w 69"/>
                                              <a:gd name="T19" fmla="*/ 93 h 106"/>
                                              <a:gd name="T20" fmla="*/ 7 w 69"/>
                                              <a:gd name="T21" fmla="*/ 99 h 106"/>
                                              <a:gd name="T22" fmla="*/ 11 w 69"/>
                                              <a:gd name="T23" fmla="*/ 104 h 106"/>
                                              <a:gd name="T24" fmla="*/ 19 w 69"/>
                                              <a:gd name="T25" fmla="*/ 106 h 106"/>
                                              <a:gd name="T26" fmla="*/ 18 w 69"/>
                                              <a:gd name="T27" fmla="*/ 94 h 106"/>
                                              <a:gd name="T28" fmla="*/ 15 w 69"/>
                                              <a:gd name="T29" fmla="*/ 90 h 106"/>
                                              <a:gd name="T30" fmla="*/ 15 w 69"/>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69"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50"/>
                                        <wps:cNvSpPr>
                                          <a:spLocks/>
                                        </wps:cNvSpPr>
                                        <wps:spPr bwMode="auto">
                                          <a:xfrm>
                                            <a:off x="5691" y="1343"/>
                                            <a:ext cx="69" cy="106"/>
                                          </a:xfrm>
                                          <a:custGeom>
                                            <a:avLst/>
                                            <a:gdLst>
                                              <a:gd name="T0" fmla="*/ 48 w 69"/>
                                              <a:gd name="T1" fmla="*/ 93 h 106"/>
                                              <a:gd name="T2" fmla="*/ 43 w 69"/>
                                              <a:gd name="T3" fmla="*/ 94 h 106"/>
                                              <a:gd name="T4" fmla="*/ 34 w 69"/>
                                              <a:gd name="T5" fmla="*/ 94 h 106"/>
                                              <a:gd name="T6" fmla="*/ 18 w 69"/>
                                              <a:gd name="T7" fmla="*/ 94 h 106"/>
                                              <a:gd name="T8" fmla="*/ 19 w 69"/>
                                              <a:gd name="T9" fmla="*/ 106 h 106"/>
                                              <a:gd name="T10" fmla="*/ 30 w 69"/>
                                              <a:gd name="T11" fmla="*/ 106 h 106"/>
                                              <a:gd name="T12" fmla="*/ 44 w 69"/>
                                              <a:gd name="T13" fmla="*/ 106 h 106"/>
                                              <a:gd name="T14" fmla="*/ 50 w 69"/>
                                              <a:gd name="T15" fmla="*/ 103 h 106"/>
                                              <a:gd name="T16" fmla="*/ 54 w 69"/>
                                              <a:gd name="T17" fmla="*/ 94 h 106"/>
                                              <a:gd name="T18" fmla="*/ 55 w 69"/>
                                              <a:gd name="T19" fmla="*/ 94 h 106"/>
                                              <a:gd name="T20" fmla="*/ 54 w 69"/>
                                              <a:gd name="T21" fmla="*/ 105 h 106"/>
                                              <a:gd name="T22" fmla="*/ 69 w 69"/>
                                              <a:gd name="T23" fmla="*/ 105 h 106"/>
                                              <a:gd name="T24" fmla="*/ 69 w 69"/>
                                              <a:gd name="T25" fmla="*/ 0 h 106"/>
                                              <a:gd name="T26" fmla="*/ 54 w 69"/>
                                              <a:gd name="T27" fmla="*/ 0 h 106"/>
                                              <a:gd name="T28" fmla="*/ 54 w 69"/>
                                              <a:gd name="T29" fmla="*/ 41 h 106"/>
                                              <a:gd name="T30" fmla="*/ 54 w 69"/>
                                              <a:gd name="T31" fmla="*/ 41 h 106"/>
                                              <a:gd name="T32" fmla="*/ 50 w 69"/>
                                              <a:gd name="T33" fmla="*/ 33 h 106"/>
                                              <a:gd name="T34" fmla="*/ 43 w 69"/>
                                              <a:gd name="T35" fmla="*/ 30 h 106"/>
                                              <a:gd name="T36" fmla="*/ 29 w 69"/>
                                              <a:gd name="T37" fmla="*/ 30 h 106"/>
                                              <a:gd name="T38" fmla="*/ 19 w 69"/>
                                              <a:gd name="T39" fmla="*/ 30 h 106"/>
                                              <a:gd name="T40" fmla="*/ 15 w 69"/>
                                              <a:gd name="T41" fmla="*/ 55 h 106"/>
                                              <a:gd name="T42" fmla="*/ 17 w 69"/>
                                              <a:gd name="T43" fmla="*/ 49 h 106"/>
                                              <a:gd name="T44" fmla="*/ 20 w 69"/>
                                              <a:gd name="T45" fmla="*/ 46 h 106"/>
                                              <a:gd name="T46" fmla="*/ 22 w 69"/>
                                              <a:gd name="T47" fmla="*/ 43 h 106"/>
                                              <a:gd name="T48" fmla="*/ 27 w 69"/>
                                              <a:gd name="T49" fmla="*/ 42 h 106"/>
                                              <a:gd name="T50" fmla="*/ 34 w 69"/>
                                              <a:gd name="T51" fmla="*/ 42 h 106"/>
                                              <a:gd name="T52" fmla="*/ 50 w 69"/>
                                              <a:gd name="T53" fmla="*/ 42 h 106"/>
                                              <a:gd name="T54" fmla="*/ 54 w 69"/>
                                              <a:gd name="T55" fmla="*/ 47 h 106"/>
                                              <a:gd name="T56" fmla="*/ 54 w 69"/>
                                              <a:gd name="T57" fmla="*/ 66 h 106"/>
                                              <a:gd name="T58" fmla="*/ 54 w 69"/>
                                              <a:gd name="T59" fmla="*/ 79 h 106"/>
                                              <a:gd name="T60" fmla="*/ 53 w 69"/>
                                              <a:gd name="T61" fmla="*/ 86 h 106"/>
                                              <a:gd name="T62" fmla="*/ 50 w 69"/>
                                              <a:gd name="T63" fmla="*/ 89 h 106"/>
                                              <a:gd name="T64" fmla="*/ 48 w 69"/>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69"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51" name="Group 51"/>
                                    <wpg:cNvGrpSpPr>
                                      <a:grpSpLocks/>
                                    </wpg:cNvGrpSpPr>
                                    <wpg:grpSpPr bwMode="auto">
                                      <a:xfrm>
                                        <a:off x="5823" y="1333"/>
                                        <a:ext cx="882" cy="158"/>
                                        <a:chOff x="5823" y="1333"/>
                                        <a:chExt cx="882" cy="158"/>
                                      </a:xfrm>
                                    </wpg:grpSpPr>
                                    <wps:wsp>
                                      <wps:cNvPr id="52" name="Freeform 52"/>
                                      <wps:cNvSpPr>
                                        <a:spLocks/>
                                      </wps:cNvSpPr>
                                      <wps:spPr bwMode="auto">
                                        <a:xfrm>
                                          <a:off x="5833" y="1343"/>
                                          <a:ext cx="85" cy="105"/>
                                        </a:xfrm>
                                        <a:custGeom>
                                          <a:avLst/>
                                          <a:gdLst>
                                            <a:gd name="T0" fmla="*/ 33 w 85"/>
                                            <a:gd name="T1" fmla="*/ 105 h 105"/>
                                            <a:gd name="T2" fmla="*/ 50 w 85"/>
                                            <a:gd name="T3" fmla="*/ 105 h 105"/>
                                            <a:gd name="T4" fmla="*/ 50 w 85"/>
                                            <a:gd name="T5" fmla="*/ 14 h 105"/>
                                            <a:gd name="T6" fmla="*/ 85 w 85"/>
                                            <a:gd name="T7" fmla="*/ 14 h 105"/>
                                            <a:gd name="T8" fmla="*/ 85 w 85"/>
                                            <a:gd name="T9" fmla="*/ 0 h 105"/>
                                            <a:gd name="T10" fmla="*/ 0 w 85"/>
                                            <a:gd name="T11" fmla="*/ 0 h 105"/>
                                            <a:gd name="T12" fmla="*/ 0 w 85"/>
                                            <a:gd name="T13" fmla="*/ 14 h 105"/>
                                            <a:gd name="T14" fmla="*/ 33 w 85"/>
                                            <a:gd name="T15" fmla="*/ 14 h 105"/>
                                            <a:gd name="T16" fmla="*/ 33 w 85"/>
                                            <a:gd name="T17" fmla="*/ 105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5" h="105">
                                              <a:moveTo>
                                                <a:pt x="33" y="105"/>
                                              </a:moveTo>
                                              <a:lnTo>
                                                <a:pt x="50" y="105"/>
                                              </a:lnTo>
                                              <a:lnTo>
                                                <a:pt x="50" y="14"/>
                                              </a:lnTo>
                                              <a:lnTo>
                                                <a:pt x="85" y="14"/>
                                              </a:lnTo>
                                              <a:lnTo>
                                                <a:pt x="85" y="0"/>
                                              </a:lnTo>
                                              <a:lnTo>
                                                <a:pt x="0" y="0"/>
                                              </a:lnTo>
                                              <a:lnTo>
                                                <a:pt x="0" y="14"/>
                                              </a:lnTo>
                                              <a:lnTo>
                                                <a:pt x="33" y="14"/>
                                              </a:lnTo>
                                              <a:lnTo>
                                                <a:pt x="33" y="10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3" name="Group 53"/>
                                      <wpg:cNvGrpSpPr>
                                        <a:grpSpLocks/>
                                      </wpg:cNvGrpSpPr>
                                      <wpg:grpSpPr bwMode="auto">
                                        <a:xfrm>
                                          <a:off x="5921" y="1373"/>
                                          <a:ext cx="70" cy="76"/>
                                          <a:chOff x="5921" y="1373"/>
                                          <a:chExt cx="70" cy="76"/>
                                        </a:xfrm>
                                      </wpg:grpSpPr>
                                      <wps:wsp>
                                        <wps:cNvPr id="54" name="Freeform 54"/>
                                        <wps:cNvSpPr>
                                          <a:spLocks/>
                                        </wps:cNvSpPr>
                                        <wps:spPr bwMode="auto">
                                          <a:xfrm>
                                            <a:off x="5921"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Freeform 55"/>
                                        <wps:cNvSpPr>
                                          <a:spLocks/>
                                        </wps:cNvSpPr>
                                        <wps:spPr bwMode="auto">
                                          <a:xfrm>
                                            <a:off x="5921"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6" name="Freeform 56"/>
                                      <wps:cNvSpPr>
                                        <a:spLocks/>
                                      </wps:cNvSpPr>
                                      <wps:spPr bwMode="auto">
                                        <a:xfrm>
                                          <a:off x="6015" y="1373"/>
                                          <a:ext cx="69" cy="76"/>
                                        </a:xfrm>
                                        <a:custGeom>
                                          <a:avLst/>
                                          <a:gdLst>
                                            <a:gd name="T0" fmla="*/ 68 w 69"/>
                                            <a:gd name="T1" fmla="*/ 47 h 76"/>
                                            <a:gd name="T2" fmla="*/ 53 w 69"/>
                                            <a:gd name="T3" fmla="*/ 47 h 76"/>
                                            <a:gd name="T4" fmla="*/ 53 w 69"/>
                                            <a:gd name="T5" fmla="*/ 61 h 76"/>
                                            <a:gd name="T6" fmla="*/ 51 w 69"/>
                                            <a:gd name="T7" fmla="*/ 64 h 76"/>
                                            <a:gd name="T8" fmla="*/ 36 w 69"/>
                                            <a:gd name="T9" fmla="*/ 64 h 76"/>
                                            <a:gd name="T10" fmla="*/ 27 w 69"/>
                                            <a:gd name="T11" fmla="*/ 64 h 76"/>
                                            <a:gd name="T12" fmla="*/ 22 w 69"/>
                                            <a:gd name="T13" fmla="*/ 63 h 76"/>
                                            <a:gd name="T14" fmla="*/ 20 w 69"/>
                                            <a:gd name="T15" fmla="*/ 61 h 76"/>
                                            <a:gd name="T16" fmla="*/ 17 w 69"/>
                                            <a:gd name="T17" fmla="*/ 58 h 76"/>
                                            <a:gd name="T18" fmla="*/ 15 w 69"/>
                                            <a:gd name="T19" fmla="*/ 51 h 76"/>
                                            <a:gd name="T20" fmla="*/ 15 w 69"/>
                                            <a:gd name="T21" fmla="*/ 38 h 76"/>
                                            <a:gd name="T22" fmla="*/ 15 w 69"/>
                                            <a:gd name="T23" fmla="*/ 15 h 76"/>
                                            <a:gd name="T24" fmla="*/ 18 w 69"/>
                                            <a:gd name="T25" fmla="*/ 11 h 76"/>
                                            <a:gd name="T26" fmla="*/ 33 w 69"/>
                                            <a:gd name="T27" fmla="*/ 11 h 76"/>
                                            <a:gd name="T28" fmla="*/ 49 w 69"/>
                                            <a:gd name="T29" fmla="*/ 11 h 76"/>
                                            <a:gd name="T30" fmla="*/ 52 w 69"/>
                                            <a:gd name="T31" fmla="*/ 14 h 76"/>
                                            <a:gd name="T32" fmla="*/ 52 w 69"/>
                                            <a:gd name="T33" fmla="*/ 26 h 76"/>
                                            <a:gd name="T34" fmla="*/ 67 w 69"/>
                                            <a:gd name="T35" fmla="*/ 26 h 76"/>
                                            <a:gd name="T36" fmla="*/ 67 w 69"/>
                                            <a:gd name="T37" fmla="*/ 22 h 76"/>
                                            <a:gd name="T38" fmla="*/ 59 w 69"/>
                                            <a:gd name="T39" fmla="*/ 4 h 76"/>
                                            <a:gd name="T40" fmla="*/ 34 w 69"/>
                                            <a:gd name="T41" fmla="*/ 0 h 76"/>
                                            <a:gd name="T42" fmla="*/ 19 w 69"/>
                                            <a:gd name="T43" fmla="*/ 0 h 76"/>
                                            <a:gd name="T44" fmla="*/ 10 w 69"/>
                                            <a:gd name="T45" fmla="*/ 3 h 76"/>
                                            <a:gd name="T46" fmla="*/ 5 w 69"/>
                                            <a:gd name="T47" fmla="*/ 9 h 76"/>
                                            <a:gd name="T48" fmla="*/ 1 w 69"/>
                                            <a:gd name="T49" fmla="*/ 15 h 76"/>
                                            <a:gd name="T50" fmla="*/ 0 w 69"/>
                                            <a:gd name="T51" fmla="*/ 22 h 76"/>
                                            <a:gd name="T52" fmla="*/ 0 w 69"/>
                                            <a:gd name="T53" fmla="*/ 37 h 76"/>
                                            <a:gd name="T54" fmla="*/ 1 w 69"/>
                                            <a:gd name="T55" fmla="*/ 55 h 76"/>
                                            <a:gd name="T56" fmla="*/ 11 w 69"/>
                                            <a:gd name="T57" fmla="*/ 71 h 76"/>
                                            <a:gd name="T58" fmla="*/ 35 w 69"/>
                                            <a:gd name="T59" fmla="*/ 75 h 76"/>
                                            <a:gd name="T60" fmla="*/ 49 w 69"/>
                                            <a:gd name="T61" fmla="*/ 75 h 76"/>
                                            <a:gd name="T62" fmla="*/ 56 w 69"/>
                                            <a:gd name="T63" fmla="*/ 74 h 76"/>
                                            <a:gd name="T64" fmla="*/ 61 w 69"/>
                                            <a:gd name="T65" fmla="*/ 70 h 76"/>
                                            <a:gd name="T66" fmla="*/ 66 w 69"/>
                                            <a:gd name="T67" fmla="*/ 66 h 76"/>
                                            <a:gd name="T68" fmla="*/ 68 w 69"/>
                                            <a:gd name="T69" fmla="*/ 60 h 76"/>
                                            <a:gd name="T70" fmla="*/ 68 w 69"/>
                                            <a:gd name="T71" fmla="*/ 50 h 76"/>
                                            <a:gd name="T72" fmla="*/ 68 w 69"/>
                                            <a:gd name="T73" fmla="*/ 47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69" h="76">
                                              <a:moveTo>
                                                <a:pt x="68" y="47"/>
                                              </a:moveTo>
                                              <a:lnTo>
                                                <a:pt x="53" y="47"/>
                                              </a:lnTo>
                                              <a:lnTo>
                                                <a:pt x="53" y="61"/>
                                              </a:lnTo>
                                              <a:lnTo>
                                                <a:pt x="51" y="64"/>
                                              </a:lnTo>
                                              <a:lnTo>
                                                <a:pt x="36" y="64"/>
                                              </a:lnTo>
                                              <a:lnTo>
                                                <a:pt x="27" y="64"/>
                                              </a:lnTo>
                                              <a:lnTo>
                                                <a:pt x="22" y="63"/>
                                              </a:lnTo>
                                              <a:lnTo>
                                                <a:pt x="20" y="61"/>
                                              </a:lnTo>
                                              <a:lnTo>
                                                <a:pt x="17" y="58"/>
                                              </a:lnTo>
                                              <a:lnTo>
                                                <a:pt x="15" y="51"/>
                                              </a:lnTo>
                                              <a:lnTo>
                                                <a:pt x="15" y="38"/>
                                              </a:lnTo>
                                              <a:lnTo>
                                                <a:pt x="15" y="15"/>
                                              </a:lnTo>
                                              <a:lnTo>
                                                <a:pt x="18" y="11"/>
                                              </a:lnTo>
                                              <a:lnTo>
                                                <a:pt x="33" y="11"/>
                                              </a:lnTo>
                                              <a:lnTo>
                                                <a:pt x="49" y="11"/>
                                              </a:lnTo>
                                              <a:lnTo>
                                                <a:pt x="52" y="14"/>
                                              </a:lnTo>
                                              <a:lnTo>
                                                <a:pt x="52" y="26"/>
                                              </a:lnTo>
                                              <a:lnTo>
                                                <a:pt x="67" y="26"/>
                                              </a:lnTo>
                                              <a:lnTo>
                                                <a:pt x="67" y="22"/>
                                              </a:lnTo>
                                              <a:lnTo>
                                                <a:pt x="59" y="4"/>
                                              </a:lnTo>
                                              <a:lnTo>
                                                <a:pt x="34" y="0"/>
                                              </a:lnTo>
                                              <a:lnTo>
                                                <a:pt x="19" y="0"/>
                                              </a:lnTo>
                                              <a:lnTo>
                                                <a:pt x="10" y="3"/>
                                              </a:lnTo>
                                              <a:lnTo>
                                                <a:pt x="5" y="9"/>
                                              </a:lnTo>
                                              <a:lnTo>
                                                <a:pt x="1" y="15"/>
                                              </a:lnTo>
                                              <a:lnTo>
                                                <a:pt x="0" y="22"/>
                                              </a:lnTo>
                                              <a:lnTo>
                                                <a:pt x="0" y="37"/>
                                              </a:lnTo>
                                              <a:lnTo>
                                                <a:pt x="1" y="55"/>
                                              </a:lnTo>
                                              <a:lnTo>
                                                <a:pt x="11" y="71"/>
                                              </a:lnTo>
                                              <a:lnTo>
                                                <a:pt x="35" y="75"/>
                                              </a:lnTo>
                                              <a:lnTo>
                                                <a:pt x="49" y="75"/>
                                              </a:lnTo>
                                              <a:lnTo>
                                                <a:pt x="56" y="74"/>
                                              </a:lnTo>
                                              <a:lnTo>
                                                <a:pt x="61" y="70"/>
                                              </a:lnTo>
                                              <a:lnTo>
                                                <a:pt x="66" y="66"/>
                                              </a:lnTo>
                                              <a:lnTo>
                                                <a:pt x="68" y="60"/>
                                              </a:lnTo>
                                              <a:lnTo>
                                                <a:pt x="68" y="50"/>
                                              </a:lnTo>
                                              <a:lnTo>
                                                <a:pt x="68" y="47"/>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57"/>
                                      <wps:cNvSpPr>
                                        <a:spLocks/>
                                      </wps:cNvSpPr>
                                      <wps:spPr bwMode="auto">
                                        <a:xfrm>
                                          <a:off x="6109" y="1343"/>
                                          <a:ext cx="67" cy="105"/>
                                        </a:xfrm>
                                        <a:custGeom>
                                          <a:avLst/>
                                          <a:gdLst>
                                            <a:gd name="T0" fmla="*/ 60 w 67"/>
                                            <a:gd name="T1" fmla="*/ 30 h 105"/>
                                            <a:gd name="T2" fmla="*/ 39 w 67"/>
                                            <a:gd name="T3" fmla="*/ 30 h 105"/>
                                            <a:gd name="T4" fmla="*/ 25 w 67"/>
                                            <a:gd name="T5" fmla="*/ 30 h 105"/>
                                            <a:gd name="T6" fmla="*/ 19 w 67"/>
                                            <a:gd name="T7" fmla="*/ 33 h 105"/>
                                            <a:gd name="T8" fmla="*/ 15 w 67"/>
                                            <a:gd name="T9" fmla="*/ 42 h 105"/>
                                            <a:gd name="T10" fmla="*/ 15 w 67"/>
                                            <a:gd name="T11" fmla="*/ 42 h 105"/>
                                            <a:gd name="T12" fmla="*/ 15 w 67"/>
                                            <a:gd name="T13" fmla="*/ 0 h 105"/>
                                            <a:gd name="T14" fmla="*/ 0 w 67"/>
                                            <a:gd name="T15" fmla="*/ 0 h 105"/>
                                            <a:gd name="T16" fmla="*/ 0 w 67"/>
                                            <a:gd name="T17" fmla="*/ 105 h 105"/>
                                            <a:gd name="T18" fmla="*/ 15 w 67"/>
                                            <a:gd name="T19" fmla="*/ 105 h 105"/>
                                            <a:gd name="T20" fmla="*/ 15 w 67"/>
                                            <a:gd name="T21" fmla="*/ 63 h 105"/>
                                            <a:gd name="T22" fmla="*/ 15 w 67"/>
                                            <a:gd name="T23" fmla="*/ 47 h 105"/>
                                            <a:gd name="T24" fmla="*/ 20 w 67"/>
                                            <a:gd name="T25" fmla="*/ 42 h 105"/>
                                            <a:gd name="T26" fmla="*/ 36 w 67"/>
                                            <a:gd name="T27" fmla="*/ 42 h 105"/>
                                            <a:gd name="T28" fmla="*/ 44 w 67"/>
                                            <a:gd name="T29" fmla="*/ 42 h 105"/>
                                            <a:gd name="T30" fmla="*/ 48 w 67"/>
                                            <a:gd name="T31" fmla="*/ 43 h 105"/>
                                            <a:gd name="T32" fmla="*/ 50 w 67"/>
                                            <a:gd name="T33" fmla="*/ 47 h 105"/>
                                            <a:gd name="T34" fmla="*/ 52 w 67"/>
                                            <a:gd name="T35" fmla="*/ 49 h 105"/>
                                            <a:gd name="T36" fmla="*/ 52 w 67"/>
                                            <a:gd name="T37" fmla="*/ 51 h 105"/>
                                            <a:gd name="T38" fmla="*/ 52 w 67"/>
                                            <a:gd name="T39" fmla="*/ 59 h 105"/>
                                            <a:gd name="T40" fmla="*/ 52 w 67"/>
                                            <a:gd name="T41" fmla="*/ 105 h 105"/>
                                            <a:gd name="T42" fmla="*/ 67 w 67"/>
                                            <a:gd name="T43" fmla="*/ 105 h 105"/>
                                            <a:gd name="T44" fmla="*/ 67 w 67"/>
                                            <a:gd name="T45" fmla="*/ 56 h 105"/>
                                            <a:gd name="T46" fmla="*/ 67 w 67"/>
                                            <a:gd name="T47" fmla="*/ 37 h 105"/>
                                            <a:gd name="T48" fmla="*/ 60 w 67"/>
                                            <a:gd name="T49" fmla="*/ 30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7" h="105">
                                              <a:moveTo>
                                                <a:pt x="60" y="30"/>
                                              </a:moveTo>
                                              <a:lnTo>
                                                <a:pt x="39" y="30"/>
                                              </a:lnTo>
                                              <a:lnTo>
                                                <a:pt x="25" y="30"/>
                                              </a:lnTo>
                                              <a:lnTo>
                                                <a:pt x="19" y="33"/>
                                              </a:lnTo>
                                              <a:lnTo>
                                                <a:pt x="15" y="42"/>
                                              </a:lnTo>
                                              <a:lnTo>
                                                <a:pt x="15" y="0"/>
                                              </a:lnTo>
                                              <a:lnTo>
                                                <a:pt x="0" y="0"/>
                                              </a:lnTo>
                                              <a:lnTo>
                                                <a:pt x="0" y="105"/>
                                              </a:lnTo>
                                              <a:lnTo>
                                                <a:pt x="15" y="105"/>
                                              </a:lnTo>
                                              <a:lnTo>
                                                <a:pt x="15" y="63"/>
                                              </a:lnTo>
                                              <a:lnTo>
                                                <a:pt x="15" y="47"/>
                                              </a:lnTo>
                                              <a:lnTo>
                                                <a:pt x="20" y="42"/>
                                              </a:lnTo>
                                              <a:lnTo>
                                                <a:pt x="36" y="42"/>
                                              </a:lnTo>
                                              <a:lnTo>
                                                <a:pt x="44" y="42"/>
                                              </a:lnTo>
                                              <a:lnTo>
                                                <a:pt x="48" y="43"/>
                                              </a:lnTo>
                                              <a:lnTo>
                                                <a:pt x="50" y="47"/>
                                              </a:lnTo>
                                              <a:lnTo>
                                                <a:pt x="52" y="49"/>
                                              </a:lnTo>
                                              <a:lnTo>
                                                <a:pt x="52" y="51"/>
                                              </a:lnTo>
                                              <a:lnTo>
                                                <a:pt x="52" y="59"/>
                                              </a:lnTo>
                                              <a:lnTo>
                                                <a:pt x="52" y="105"/>
                                              </a:lnTo>
                                              <a:lnTo>
                                                <a:pt x="67" y="105"/>
                                              </a:lnTo>
                                              <a:lnTo>
                                                <a:pt x="67" y="56"/>
                                              </a:lnTo>
                                              <a:lnTo>
                                                <a:pt x="67" y="37"/>
                                              </a:lnTo>
                                              <a:lnTo>
                                                <a:pt x="60" y="3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58"/>
                                      <wps:cNvSpPr>
                                        <a:spLocks/>
                                      </wps:cNvSpPr>
                                      <wps:spPr bwMode="auto">
                                        <a:xfrm>
                                          <a:off x="6206" y="1373"/>
                                          <a:ext cx="68" cy="75"/>
                                        </a:xfrm>
                                        <a:custGeom>
                                          <a:avLst/>
                                          <a:gdLst>
                                            <a:gd name="T0" fmla="*/ 15 w 68"/>
                                            <a:gd name="T1" fmla="*/ 0 h 75"/>
                                            <a:gd name="T2" fmla="*/ 0 w 68"/>
                                            <a:gd name="T3" fmla="*/ 0 h 75"/>
                                            <a:gd name="T4" fmla="*/ 0 w 68"/>
                                            <a:gd name="T5" fmla="*/ 74 h 75"/>
                                            <a:gd name="T6" fmla="*/ 15 w 68"/>
                                            <a:gd name="T7" fmla="*/ 74 h 75"/>
                                            <a:gd name="T8" fmla="*/ 15 w 68"/>
                                            <a:gd name="T9" fmla="*/ 30 h 75"/>
                                            <a:gd name="T10" fmla="*/ 15 w 68"/>
                                            <a:gd name="T11" fmla="*/ 17 h 75"/>
                                            <a:gd name="T12" fmla="*/ 21 w 68"/>
                                            <a:gd name="T13" fmla="*/ 11 h 75"/>
                                            <a:gd name="T14" fmla="*/ 36 w 68"/>
                                            <a:gd name="T15" fmla="*/ 11 h 75"/>
                                            <a:gd name="T16" fmla="*/ 49 w 68"/>
                                            <a:gd name="T17" fmla="*/ 11 h 75"/>
                                            <a:gd name="T18" fmla="*/ 52 w 68"/>
                                            <a:gd name="T19" fmla="*/ 14 h 75"/>
                                            <a:gd name="T20" fmla="*/ 52 w 68"/>
                                            <a:gd name="T21" fmla="*/ 29 h 75"/>
                                            <a:gd name="T22" fmla="*/ 52 w 68"/>
                                            <a:gd name="T23" fmla="*/ 74 h 75"/>
                                            <a:gd name="T24" fmla="*/ 67 w 68"/>
                                            <a:gd name="T25" fmla="*/ 74 h 75"/>
                                            <a:gd name="T26" fmla="*/ 67 w 68"/>
                                            <a:gd name="T27" fmla="*/ 25 h 75"/>
                                            <a:gd name="T28" fmla="*/ 67 w 68"/>
                                            <a:gd name="T29" fmla="*/ 17 h 75"/>
                                            <a:gd name="T30" fmla="*/ 67 w 68"/>
                                            <a:gd name="T31" fmla="*/ 13 h 75"/>
                                            <a:gd name="T32" fmla="*/ 65 w 68"/>
                                            <a:gd name="T33" fmla="*/ 10 h 75"/>
                                            <a:gd name="T34" fmla="*/ 61 w 68"/>
                                            <a:gd name="T35" fmla="*/ 3 h 75"/>
                                            <a:gd name="T36" fmla="*/ 53 w 68"/>
                                            <a:gd name="T37" fmla="*/ 0 h 75"/>
                                            <a:gd name="T38" fmla="*/ 39 w 68"/>
                                            <a:gd name="T39" fmla="*/ 0 h 75"/>
                                            <a:gd name="T40" fmla="*/ 26 w 68"/>
                                            <a:gd name="T41" fmla="*/ 0 h 75"/>
                                            <a:gd name="T42" fmla="*/ 18 w 68"/>
                                            <a:gd name="T43" fmla="*/ 3 h 75"/>
                                            <a:gd name="T44" fmla="*/ 15 w 68"/>
                                            <a:gd name="T45" fmla="*/ 12 h 75"/>
                                            <a:gd name="T46" fmla="*/ 14 w 68"/>
                                            <a:gd name="T47" fmla="*/ 12 h 75"/>
                                            <a:gd name="T48" fmla="*/ 15 w 68"/>
                                            <a:gd name="T49" fmla="*/ 0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8" h="75">
                                              <a:moveTo>
                                                <a:pt x="15" y="0"/>
                                              </a:moveTo>
                                              <a:lnTo>
                                                <a:pt x="0" y="0"/>
                                              </a:lnTo>
                                              <a:lnTo>
                                                <a:pt x="0" y="74"/>
                                              </a:lnTo>
                                              <a:lnTo>
                                                <a:pt x="15" y="74"/>
                                              </a:lnTo>
                                              <a:lnTo>
                                                <a:pt x="15" y="30"/>
                                              </a:lnTo>
                                              <a:lnTo>
                                                <a:pt x="15" y="17"/>
                                              </a:lnTo>
                                              <a:lnTo>
                                                <a:pt x="21" y="11"/>
                                              </a:lnTo>
                                              <a:lnTo>
                                                <a:pt x="36" y="11"/>
                                              </a:lnTo>
                                              <a:lnTo>
                                                <a:pt x="49" y="11"/>
                                              </a:lnTo>
                                              <a:lnTo>
                                                <a:pt x="52" y="14"/>
                                              </a:lnTo>
                                              <a:lnTo>
                                                <a:pt x="52" y="29"/>
                                              </a:lnTo>
                                              <a:lnTo>
                                                <a:pt x="52" y="74"/>
                                              </a:lnTo>
                                              <a:lnTo>
                                                <a:pt x="67" y="74"/>
                                              </a:lnTo>
                                              <a:lnTo>
                                                <a:pt x="67" y="25"/>
                                              </a:lnTo>
                                              <a:lnTo>
                                                <a:pt x="67" y="17"/>
                                              </a:lnTo>
                                              <a:lnTo>
                                                <a:pt x="67" y="13"/>
                                              </a:lnTo>
                                              <a:lnTo>
                                                <a:pt x="65" y="10"/>
                                              </a:lnTo>
                                              <a:lnTo>
                                                <a:pt x="61" y="3"/>
                                              </a:lnTo>
                                              <a:lnTo>
                                                <a:pt x="53" y="0"/>
                                              </a:lnTo>
                                              <a:lnTo>
                                                <a:pt x="39" y="0"/>
                                              </a:lnTo>
                                              <a:lnTo>
                                                <a:pt x="26" y="0"/>
                                              </a:lnTo>
                                              <a:lnTo>
                                                <a:pt x="18" y="3"/>
                                              </a:lnTo>
                                              <a:lnTo>
                                                <a:pt x="15" y="12"/>
                                              </a:lnTo>
                                              <a:lnTo>
                                                <a:pt x="14" y="12"/>
                                              </a:lnTo>
                                              <a:lnTo>
                                                <a:pt x="15" y="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9" name="Group 59"/>
                                      <wpg:cNvGrpSpPr>
                                        <a:grpSpLocks/>
                                      </wpg:cNvGrpSpPr>
                                      <wpg:grpSpPr bwMode="auto">
                                        <a:xfrm>
                                          <a:off x="6301" y="1373"/>
                                          <a:ext cx="71" cy="76"/>
                                          <a:chOff x="6301" y="1373"/>
                                          <a:chExt cx="71" cy="76"/>
                                        </a:xfrm>
                                      </wpg:grpSpPr>
                                      <wps:wsp>
                                        <wps:cNvPr id="60" name="Freeform 60"/>
                                        <wps:cNvSpPr>
                                          <a:spLocks/>
                                        </wps:cNvSpPr>
                                        <wps:spPr bwMode="auto">
                                          <a:xfrm>
                                            <a:off x="6301" y="1373"/>
                                            <a:ext cx="71" cy="76"/>
                                          </a:xfrm>
                                          <a:custGeom>
                                            <a:avLst/>
                                            <a:gdLst>
                                              <a:gd name="T0" fmla="*/ 35 w 71"/>
                                              <a:gd name="T1" fmla="*/ 64 h 76"/>
                                              <a:gd name="T2" fmla="*/ 17 w 71"/>
                                              <a:gd name="T3" fmla="*/ 64 h 76"/>
                                              <a:gd name="T4" fmla="*/ 20 w 71"/>
                                              <a:gd name="T5" fmla="*/ 75 h 76"/>
                                              <a:gd name="T6" fmla="*/ 35 w 71"/>
                                              <a:gd name="T7" fmla="*/ 75 h 76"/>
                                              <a:gd name="T8" fmla="*/ 53 w 71"/>
                                              <a:gd name="T9" fmla="*/ 74 h 76"/>
                                              <a:gd name="T10" fmla="*/ 35 w 71"/>
                                              <a:gd name="T11" fmla="*/ 64 h 76"/>
                                            </a:gdLst>
                                            <a:ahLst/>
                                            <a:cxnLst>
                                              <a:cxn ang="0">
                                                <a:pos x="T0" y="T1"/>
                                              </a:cxn>
                                              <a:cxn ang="0">
                                                <a:pos x="T2" y="T3"/>
                                              </a:cxn>
                                              <a:cxn ang="0">
                                                <a:pos x="T4" y="T5"/>
                                              </a:cxn>
                                              <a:cxn ang="0">
                                                <a:pos x="T6" y="T7"/>
                                              </a:cxn>
                                              <a:cxn ang="0">
                                                <a:pos x="T8" y="T9"/>
                                              </a:cxn>
                                              <a:cxn ang="0">
                                                <a:pos x="T10" y="T11"/>
                                              </a:cxn>
                                            </a:cxnLst>
                                            <a:rect l="0" t="0" r="r" b="b"/>
                                            <a:pathLst>
                                              <a:path w="71" h="76">
                                                <a:moveTo>
                                                  <a:pt x="35" y="64"/>
                                                </a:moveTo>
                                                <a:lnTo>
                                                  <a:pt x="17" y="64"/>
                                                </a:lnTo>
                                                <a:lnTo>
                                                  <a:pt x="20" y="75"/>
                                                </a:lnTo>
                                                <a:lnTo>
                                                  <a:pt x="35" y="75"/>
                                                </a:lnTo>
                                                <a:lnTo>
                                                  <a:pt x="53" y="74"/>
                                                </a:lnTo>
                                                <a:lnTo>
                                                  <a:pt x="35" y="6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 name="Freeform 61"/>
                                        <wps:cNvSpPr>
                                          <a:spLocks/>
                                        </wps:cNvSpPr>
                                        <wps:spPr bwMode="auto">
                                          <a:xfrm>
                                            <a:off x="6301" y="1373"/>
                                            <a:ext cx="71" cy="76"/>
                                          </a:xfrm>
                                          <a:custGeom>
                                            <a:avLst/>
                                            <a:gdLst>
                                              <a:gd name="T0" fmla="*/ 15 w 71"/>
                                              <a:gd name="T1" fmla="*/ 61 h 76"/>
                                              <a:gd name="T2" fmla="*/ 15 w 71"/>
                                              <a:gd name="T3" fmla="*/ 36 h 76"/>
                                              <a:gd name="T4" fmla="*/ 15 w 71"/>
                                              <a:gd name="T5" fmla="*/ 23 h 76"/>
                                              <a:gd name="T6" fmla="*/ 17 w 71"/>
                                              <a:gd name="T7" fmla="*/ 17 h 76"/>
                                              <a:gd name="T8" fmla="*/ 20 w 71"/>
                                              <a:gd name="T9" fmla="*/ 14 h 76"/>
                                              <a:gd name="T10" fmla="*/ 22 w 71"/>
                                              <a:gd name="T11" fmla="*/ 12 h 76"/>
                                              <a:gd name="T12" fmla="*/ 27 w 71"/>
                                              <a:gd name="T13" fmla="*/ 11 h 76"/>
                                              <a:gd name="T14" fmla="*/ 35 w 71"/>
                                              <a:gd name="T15" fmla="*/ 11 h 76"/>
                                              <a:gd name="T16" fmla="*/ 53 w 71"/>
                                              <a:gd name="T17" fmla="*/ 11 h 76"/>
                                              <a:gd name="T18" fmla="*/ 55 w 71"/>
                                              <a:gd name="T19" fmla="*/ 14 h 76"/>
                                              <a:gd name="T20" fmla="*/ 55 w 71"/>
                                              <a:gd name="T21" fmla="*/ 37 h 76"/>
                                              <a:gd name="T22" fmla="*/ 55 w 71"/>
                                              <a:gd name="T23" fmla="*/ 60 h 76"/>
                                              <a:gd name="T24" fmla="*/ 53 w 71"/>
                                              <a:gd name="T25" fmla="*/ 64 h 76"/>
                                              <a:gd name="T26" fmla="*/ 35 w 71"/>
                                              <a:gd name="T27" fmla="*/ 64 h 76"/>
                                              <a:gd name="T28" fmla="*/ 53 w 71"/>
                                              <a:gd name="T29" fmla="*/ 74 h 76"/>
                                              <a:gd name="T30" fmla="*/ 67 w 71"/>
                                              <a:gd name="T31" fmla="*/ 63 h 76"/>
                                              <a:gd name="T32" fmla="*/ 71 w 71"/>
                                              <a:gd name="T33" fmla="*/ 36 h 76"/>
                                              <a:gd name="T34" fmla="*/ 70 w 71"/>
                                              <a:gd name="T35" fmla="*/ 19 h 76"/>
                                              <a:gd name="T36" fmla="*/ 60 w 71"/>
                                              <a:gd name="T37" fmla="*/ 3 h 76"/>
                                              <a:gd name="T38" fmla="*/ 35 w 71"/>
                                              <a:gd name="T39" fmla="*/ 0 h 76"/>
                                              <a:gd name="T40" fmla="*/ 19 w 71"/>
                                              <a:gd name="T41" fmla="*/ 1 h 76"/>
                                              <a:gd name="T42" fmla="*/ 3 w 71"/>
                                              <a:gd name="T43" fmla="*/ 10 h 76"/>
                                              <a:gd name="T44" fmla="*/ 0 w 71"/>
                                              <a:gd name="T45" fmla="*/ 36 h 76"/>
                                              <a:gd name="T46" fmla="*/ 0 w 71"/>
                                              <a:gd name="T47" fmla="*/ 56 h 76"/>
                                              <a:gd name="T48" fmla="*/ 1 w 71"/>
                                              <a:gd name="T49" fmla="*/ 64 h 76"/>
                                              <a:gd name="T50" fmla="*/ 8 w 71"/>
                                              <a:gd name="T51" fmla="*/ 69 h 76"/>
                                              <a:gd name="T52" fmla="*/ 13 w 71"/>
                                              <a:gd name="T53" fmla="*/ 74 h 76"/>
                                              <a:gd name="T54" fmla="*/ 20 w 71"/>
                                              <a:gd name="T55" fmla="*/ 75 h 76"/>
                                              <a:gd name="T56" fmla="*/ 17 w 71"/>
                                              <a:gd name="T57" fmla="*/ 64 h 76"/>
                                              <a:gd name="T58" fmla="*/ 15 w 71"/>
                                              <a:gd name="T59" fmla="*/ 61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71" h="76">
                                                <a:moveTo>
                                                  <a:pt x="15" y="61"/>
                                                </a:moveTo>
                                                <a:lnTo>
                                                  <a:pt x="15" y="36"/>
                                                </a:lnTo>
                                                <a:lnTo>
                                                  <a:pt x="15" y="23"/>
                                                </a:lnTo>
                                                <a:lnTo>
                                                  <a:pt x="17" y="17"/>
                                                </a:lnTo>
                                                <a:lnTo>
                                                  <a:pt x="20" y="14"/>
                                                </a:lnTo>
                                                <a:lnTo>
                                                  <a:pt x="22" y="12"/>
                                                </a:lnTo>
                                                <a:lnTo>
                                                  <a:pt x="27" y="11"/>
                                                </a:lnTo>
                                                <a:lnTo>
                                                  <a:pt x="35" y="11"/>
                                                </a:lnTo>
                                                <a:lnTo>
                                                  <a:pt x="53" y="11"/>
                                                </a:lnTo>
                                                <a:lnTo>
                                                  <a:pt x="55" y="14"/>
                                                </a:lnTo>
                                                <a:lnTo>
                                                  <a:pt x="55" y="37"/>
                                                </a:lnTo>
                                                <a:lnTo>
                                                  <a:pt x="55" y="60"/>
                                                </a:lnTo>
                                                <a:lnTo>
                                                  <a:pt x="53" y="64"/>
                                                </a:lnTo>
                                                <a:lnTo>
                                                  <a:pt x="35" y="64"/>
                                                </a:lnTo>
                                                <a:lnTo>
                                                  <a:pt x="53" y="74"/>
                                                </a:lnTo>
                                                <a:lnTo>
                                                  <a:pt x="67" y="63"/>
                                                </a:lnTo>
                                                <a:lnTo>
                                                  <a:pt x="71" y="36"/>
                                                </a:lnTo>
                                                <a:lnTo>
                                                  <a:pt x="70" y="19"/>
                                                </a:lnTo>
                                                <a:lnTo>
                                                  <a:pt x="60" y="3"/>
                                                </a:lnTo>
                                                <a:lnTo>
                                                  <a:pt x="35" y="0"/>
                                                </a:lnTo>
                                                <a:lnTo>
                                                  <a:pt x="19" y="1"/>
                                                </a:lnTo>
                                                <a:lnTo>
                                                  <a:pt x="3" y="10"/>
                                                </a:lnTo>
                                                <a:lnTo>
                                                  <a:pt x="0" y="36"/>
                                                </a:lnTo>
                                                <a:lnTo>
                                                  <a:pt x="0" y="56"/>
                                                </a:lnTo>
                                                <a:lnTo>
                                                  <a:pt x="1" y="64"/>
                                                </a:lnTo>
                                                <a:lnTo>
                                                  <a:pt x="8" y="69"/>
                                                </a:lnTo>
                                                <a:lnTo>
                                                  <a:pt x="13" y="74"/>
                                                </a:lnTo>
                                                <a:lnTo>
                                                  <a:pt x="20" y="75"/>
                                                </a:lnTo>
                                                <a:lnTo>
                                                  <a:pt x="17" y="64"/>
                                                </a:lnTo>
                                                <a:lnTo>
                                                  <a:pt x="15" y="6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62" name="Freeform 62"/>
                                      <wps:cNvSpPr>
                                        <a:spLocks/>
                                      </wps:cNvSpPr>
                                      <wps:spPr bwMode="auto">
                                        <a:xfrm>
                                          <a:off x="6406" y="1343"/>
                                          <a:ext cx="0" cy="105"/>
                                        </a:xfrm>
                                        <a:custGeom>
                                          <a:avLst/>
                                          <a:gdLst>
                                            <a:gd name="T0" fmla="*/ 0 h 105"/>
                                            <a:gd name="T1" fmla="*/ 105 h 105"/>
                                          </a:gdLst>
                                          <a:ahLst/>
                                          <a:cxnLst>
                                            <a:cxn ang="0">
                                              <a:pos x="0" y="T0"/>
                                            </a:cxn>
                                            <a:cxn ang="0">
                                              <a:pos x="0" y="T1"/>
                                            </a:cxn>
                                          </a:cxnLst>
                                          <a:rect l="0" t="0" r="r" b="b"/>
                                          <a:pathLst>
                                            <a:path h="105">
                                              <a:moveTo>
                                                <a:pt x="0" y="0"/>
                                              </a:moveTo>
                                              <a:lnTo>
                                                <a:pt x="0" y="105"/>
                                              </a:lnTo>
                                            </a:path>
                                          </a:pathLst>
                                        </a:custGeom>
                                        <a:solidFill>
                                          <a:srgbClr val="B5DC10"/>
                                        </a:solidFill>
                                        <a:ln w="10972">
                                          <a:solidFill>
                                            <a:srgbClr val="CBD300"/>
                                          </a:solidFill>
                                          <a:round/>
                                          <a:headEnd/>
                                          <a:tailEnd/>
                                        </a:ln>
                                      </wps:spPr>
                                      <wps:bodyPr rot="0" vert="horz" wrap="square" lIns="91440" tIns="45720" rIns="91440" bIns="45720" anchor="t" anchorCtr="0" upright="1">
                                        <a:noAutofit/>
                                      </wps:bodyPr>
                                    </wps:wsp>
                                    <wpg:grpSp>
                                      <wpg:cNvPr id="63" name="Group 63"/>
                                      <wpg:cNvGrpSpPr>
                                        <a:grpSpLocks/>
                                      </wpg:cNvGrpSpPr>
                                      <wpg:grpSpPr bwMode="auto">
                                        <a:xfrm>
                                          <a:off x="6441" y="1373"/>
                                          <a:ext cx="71" cy="76"/>
                                          <a:chOff x="6441" y="1373"/>
                                          <a:chExt cx="71" cy="76"/>
                                        </a:xfrm>
                                      </wpg:grpSpPr>
                                      <wps:wsp>
                                        <wps:cNvPr id="64" name="Freeform 64"/>
                                        <wps:cNvSpPr>
                                          <a:spLocks/>
                                        </wps:cNvSpPr>
                                        <wps:spPr bwMode="auto">
                                          <a:xfrm>
                                            <a:off x="6441" y="1373"/>
                                            <a:ext cx="71" cy="76"/>
                                          </a:xfrm>
                                          <a:custGeom>
                                            <a:avLst/>
                                            <a:gdLst>
                                              <a:gd name="T0" fmla="*/ 35 w 71"/>
                                              <a:gd name="T1" fmla="*/ 64 h 76"/>
                                              <a:gd name="T2" fmla="*/ 17 w 71"/>
                                              <a:gd name="T3" fmla="*/ 64 h 76"/>
                                              <a:gd name="T4" fmla="*/ 20 w 71"/>
                                              <a:gd name="T5" fmla="*/ 75 h 76"/>
                                              <a:gd name="T6" fmla="*/ 35 w 71"/>
                                              <a:gd name="T7" fmla="*/ 75 h 76"/>
                                              <a:gd name="T8" fmla="*/ 53 w 71"/>
                                              <a:gd name="T9" fmla="*/ 74 h 76"/>
                                              <a:gd name="T10" fmla="*/ 35 w 71"/>
                                              <a:gd name="T11" fmla="*/ 64 h 76"/>
                                            </a:gdLst>
                                            <a:ahLst/>
                                            <a:cxnLst>
                                              <a:cxn ang="0">
                                                <a:pos x="T0" y="T1"/>
                                              </a:cxn>
                                              <a:cxn ang="0">
                                                <a:pos x="T2" y="T3"/>
                                              </a:cxn>
                                              <a:cxn ang="0">
                                                <a:pos x="T4" y="T5"/>
                                              </a:cxn>
                                              <a:cxn ang="0">
                                                <a:pos x="T6" y="T7"/>
                                              </a:cxn>
                                              <a:cxn ang="0">
                                                <a:pos x="T8" y="T9"/>
                                              </a:cxn>
                                              <a:cxn ang="0">
                                                <a:pos x="T10" y="T11"/>
                                              </a:cxn>
                                            </a:cxnLst>
                                            <a:rect l="0" t="0" r="r" b="b"/>
                                            <a:pathLst>
                                              <a:path w="71" h="76">
                                                <a:moveTo>
                                                  <a:pt x="35" y="64"/>
                                                </a:moveTo>
                                                <a:lnTo>
                                                  <a:pt x="17" y="64"/>
                                                </a:lnTo>
                                                <a:lnTo>
                                                  <a:pt x="20" y="75"/>
                                                </a:lnTo>
                                                <a:lnTo>
                                                  <a:pt x="35" y="75"/>
                                                </a:lnTo>
                                                <a:lnTo>
                                                  <a:pt x="53" y="74"/>
                                                </a:lnTo>
                                                <a:lnTo>
                                                  <a:pt x="35" y="6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 name="Freeform 65"/>
                                        <wps:cNvSpPr>
                                          <a:spLocks/>
                                        </wps:cNvSpPr>
                                        <wps:spPr bwMode="auto">
                                          <a:xfrm>
                                            <a:off x="6441" y="1373"/>
                                            <a:ext cx="71" cy="76"/>
                                          </a:xfrm>
                                          <a:custGeom>
                                            <a:avLst/>
                                            <a:gdLst>
                                              <a:gd name="T0" fmla="*/ 15 w 71"/>
                                              <a:gd name="T1" fmla="*/ 61 h 76"/>
                                              <a:gd name="T2" fmla="*/ 15 w 71"/>
                                              <a:gd name="T3" fmla="*/ 36 h 76"/>
                                              <a:gd name="T4" fmla="*/ 15 w 71"/>
                                              <a:gd name="T5" fmla="*/ 23 h 76"/>
                                              <a:gd name="T6" fmla="*/ 17 w 71"/>
                                              <a:gd name="T7" fmla="*/ 17 h 76"/>
                                              <a:gd name="T8" fmla="*/ 20 w 71"/>
                                              <a:gd name="T9" fmla="*/ 14 h 76"/>
                                              <a:gd name="T10" fmla="*/ 22 w 71"/>
                                              <a:gd name="T11" fmla="*/ 12 h 76"/>
                                              <a:gd name="T12" fmla="*/ 27 w 71"/>
                                              <a:gd name="T13" fmla="*/ 11 h 76"/>
                                              <a:gd name="T14" fmla="*/ 35 w 71"/>
                                              <a:gd name="T15" fmla="*/ 11 h 76"/>
                                              <a:gd name="T16" fmla="*/ 53 w 71"/>
                                              <a:gd name="T17" fmla="*/ 11 h 76"/>
                                              <a:gd name="T18" fmla="*/ 55 w 71"/>
                                              <a:gd name="T19" fmla="*/ 14 h 76"/>
                                              <a:gd name="T20" fmla="*/ 55 w 71"/>
                                              <a:gd name="T21" fmla="*/ 37 h 76"/>
                                              <a:gd name="T22" fmla="*/ 55 w 71"/>
                                              <a:gd name="T23" fmla="*/ 60 h 76"/>
                                              <a:gd name="T24" fmla="*/ 53 w 71"/>
                                              <a:gd name="T25" fmla="*/ 64 h 76"/>
                                              <a:gd name="T26" fmla="*/ 35 w 71"/>
                                              <a:gd name="T27" fmla="*/ 64 h 76"/>
                                              <a:gd name="T28" fmla="*/ 53 w 71"/>
                                              <a:gd name="T29" fmla="*/ 74 h 76"/>
                                              <a:gd name="T30" fmla="*/ 67 w 71"/>
                                              <a:gd name="T31" fmla="*/ 63 h 76"/>
                                              <a:gd name="T32" fmla="*/ 71 w 71"/>
                                              <a:gd name="T33" fmla="*/ 36 h 76"/>
                                              <a:gd name="T34" fmla="*/ 70 w 71"/>
                                              <a:gd name="T35" fmla="*/ 19 h 76"/>
                                              <a:gd name="T36" fmla="*/ 60 w 71"/>
                                              <a:gd name="T37" fmla="*/ 3 h 76"/>
                                              <a:gd name="T38" fmla="*/ 35 w 71"/>
                                              <a:gd name="T39" fmla="*/ 0 h 76"/>
                                              <a:gd name="T40" fmla="*/ 19 w 71"/>
                                              <a:gd name="T41" fmla="*/ 1 h 76"/>
                                              <a:gd name="T42" fmla="*/ 3 w 71"/>
                                              <a:gd name="T43" fmla="*/ 10 h 76"/>
                                              <a:gd name="T44" fmla="*/ 0 w 71"/>
                                              <a:gd name="T45" fmla="*/ 36 h 76"/>
                                              <a:gd name="T46" fmla="*/ 0 w 71"/>
                                              <a:gd name="T47" fmla="*/ 56 h 76"/>
                                              <a:gd name="T48" fmla="*/ 1 w 71"/>
                                              <a:gd name="T49" fmla="*/ 64 h 76"/>
                                              <a:gd name="T50" fmla="*/ 8 w 71"/>
                                              <a:gd name="T51" fmla="*/ 69 h 76"/>
                                              <a:gd name="T52" fmla="*/ 13 w 71"/>
                                              <a:gd name="T53" fmla="*/ 74 h 76"/>
                                              <a:gd name="T54" fmla="*/ 20 w 71"/>
                                              <a:gd name="T55" fmla="*/ 75 h 76"/>
                                              <a:gd name="T56" fmla="*/ 17 w 71"/>
                                              <a:gd name="T57" fmla="*/ 64 h 76"/>
                                              <a:gd name="T58" fmla="*/ 15 w 71"/>
                                              <a:gd name="T59" fmla="*/ 61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71" h="76">
                                                <a:moveTo>
                                                  <a:pt x="15" y="61"/>
                                                </a:moveTo>
                                                <a:lnTo>
                                                  <a:pt x="15" y="36"/>
                                                </a:lnTo>
                                                <a:lnTo>
                                                  <a:pt x="15" y="23"/>
                                                </a:lnTo>
                                                <a:lnTo>
                                                  <a:pt x="17" y="17"/>
                                                </a:lnTo>
                                                <a:lnTo>
                                                  <a:pt x="20" y="14"/>
                                                </a:lnTo>
                                                <a:lnTo>
                                                  <a:pt x="22" y="12"/>
                                                </a:lnTo>
                                                <a:lnTo>
                                                  <a:pt x="27" y="11"/>
                                                </a:lnTo>
                                                <a:lnTo>
                                                  <a:pt x="35" y="11"/>
                                                </a:lnTo>
                                                <a:lnTo>
                                                  <a:pt x="53" y="11"/>
                                                </a:lnTo>
                                                <a:lnTo>
                                                  <a:pt x="55" y="14"/>
                                                </a:lnTo>
                                                <a:lnTo>
                                                  <a:pt x="55" y="37"/>
                                                </a:lnTo>
                                                <a:lnTo>
                                                  <a:pt x="55" y="60"/>
                                                </a:lnTo>
                                                <a:lnTo>
                                                  <a:pt x="53" y="64"/>
                                                </a:lnTo>
                                                <a:lnTo>
                                                  <a:pt x="35" y="64"/>
                                                </a:lnTo>
                                                <a:lnTo>
                                                  <a:pt x="53" y="74"/>
                                                </a:lnTo>
                                                <a:lnTo>
                                                  <a:pt x="67" y="63"/>
                                                </a:lnTo>
                                                <a:lnTo>
                                                  <a:pt x="71" y="36"/>
                                                </a:lnTo>
                                                <a:lnTo>
                                                  <a:pt x="70" y="19"/>
                                                </a:lnTo>
                                                <a:lnTo>
                                                  <a:pt x="60" y="3"/>
                                                </a:lnTo>
                                                <a:lnTo>
                                                  <a:pt x="35" y="0"/>
                                                </a:lnTo>
                                                <a:lnTo>
                                                  <a:pt x="19" y="1"/>
                                                </a:lnTo>
                                                <a:lnTo>
                                                  <a:pt x="3" y="10"/>
                                                </a:lnTo>
                                                <a:lnTo>
                                                  <a:pt x="0" y="36"/>
                                                </a:lnTo>
                                                <a:lnTo>
                                                  <a:pt x="0" y="56"/>
                                                </a:lnTo>
                                                <a:lnTo>
                                                  <a:pt x="1" y="64"/>
                                                </a:lnTo>
                                                <a:lnTo>
                                                  <a:pt x="8" y="69"/>
                                                </a:lnTo>
                                                <a:lnTo>
                                                  <a:pt x="13" y="74"/>
                                                </a:lnTo>
                                                <a:lnTo>
                                                  <a:pt x="20" y="75"/>
                                                </a:lnTo>
                                                <a:lnTo>
                                                  <a:pt x="17" y="64"/>
                                                </a:lnTo>
                                                <a:lnTo>
                                                  <a:pt x="15" y="6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6" name="Group 66"/>
                                      <wpg:cNvGrpSpPr>
                                        <a:grpSpLocks/>
                                      </wpg:cNvGrpSpPr>
                                      <wpg:grpSpPr bwMode="auto">
                                        <a:xfrm>
                                          <a:off x="6536" y="1373"/>
                                          <a:ext cx="70" cy="108"/>
                                          <a:chOff x="6536" y="1373"/>
                                          <a:chExt cx="70" cy="108"/>
                                        </a:xfrm>
                                      </wpg:grpSpPr>
                                      <wps:wsp>
                                        <wps:cNvPr id="67" name="Freeform 67"/>
                                        <wps:cNvSpPr>
                                          <a:spLocks/>
                                        </wps:cNvSpPr>
                                        <wps:spPr bwMode="auto">
                                          <a:xfrm>
                                            <a:off x="6536" y="1373"/>
                                            <a:ext cx="70" cy="108"/>
                                          </a:xfrm>
                                          <a:custGeom>
                                            <a:avLst/>
                                            <a:gdLst>
                                              <a:gd name="T0" fmla="*/ 44 w 70"/>
                                              <a:gd name="T1" fmla="*/ 107 h 108"/>
                                              <a:gd name="T2" fmla="*/ 64 w 70"/>
                                              <a:gd name="T3" fmla="*/ 99 h 108"/>
                                              <a:gd name="T4" fmla="*/ 69 w 70"/>
                                              <a:gd name="T5" fmla="*/ 77 h 108"/>
                                              <a:gd name="T6" fmla="*/ 69 w 70"/>
                                              <a:gd name="T7" fmla="*/ 0 h 108"/>
                                              <a:gd name="T8" fmla="*/ 54 w 70"/>
                                              <a:gd name="T9" fmla="*/ 0 h 108"/>
                                              <a:gd name="T10" fmla="*/ 55 w 70"/>
                                              <a:gd name="T11" fmla="*/ 12 h 108"/>
                                              <a:gd name="T12" fmla="*/ 55 w 70"/>
                                              <a:gd name="T13" fmla="*/ 12 h 108"/>
                                              <a:gd name="T14" fmla="*/ 50 w 70"/>
                                              <a:gd name="T15" fmla="*/ 3 h 108"/>
                                              <a:gd name="T16" fmla="*/ 44 w 70"/>
                                              <a:gd name="T17" fmla="*/ 0 h 108"/>
                                              <a:gd name="T18" fmla="*/ 19 w 70"/>
                                              <a:gd name="T19" fmla="*/ 0 h 108"/>
                                              <a:gd name="T20" fmla="*/ 12 w 70"/>
                                              <a:gd name="T21" fmla="*/ 2 h 108"/>
                                              <a:gd name="T22" fmla="*/ 7 w 70"/>
                                              <a:gd name="T23" fmla="*/ 6 h 108"/>
                                              <a:gd name="T24" fmla="*/ 1 w 70"/>
                                              <a:gd name="T25" fmla="*/ 12 h 108"/>
                                              <a:gd name="T26" fmla="*/ 0 w 70"/>
                                              <a:gd name="T27" fmla="*/ 20 h 108"/>
                                              <a:gd name="T28" fmla="*/ 0 w 70"/>
                                              <a:gd name="T29" fmla="*/ 38 h 108"/>
                                              <a:gd name="T30" fmla="*/ 0 w 70"/>
                                              <a:gd name="T31" fmla="*/ 55 h 108"/>
                                              <a:gd name="T32" fmla="*/ 1 w 70"/>
                                              <a:gd name="T33" fmla="*/ 62 h 108"/>
                                              <a:gd name="T34" fmla="*/ 7 w 70"/>
                                              <a:gd name="T35" fmla="*/ 68 h 108"/>
                                              <a:gd name="T36" fmla="*/ 11 w 70"/>
                                              <a:gd name="T37" fmla="*/ 73 h 108"/>
                                              <a:gd name="T38" fmla="*/ 15 w 70"/>
                                              <a:gd name="T39" fmla="*/ 59 h 108"/>
                                              <a:gd name="T40" fmla="*/ 15 w 70"/>
                                              <a:gd name="T41" fmla="*/ 36 h 108"/>
                                              <a:gd name="T42" fmla="*/ 15 w 70"/>
                                              <a:gd name="T43" fmla="*/ 15 h 108"/>
                                              <a:gd name="T44" fmla="*/ 18 w 70"/>
                                              <a:gd name="T45" fmla="*/ 11 h 108"/>
                                              <a:gd name="T46" fmla="*/ 50 w 70"/>
                                              <a:gd name="T47" fmla="*/ 11 h 108"/>
                                              <a:gd name="T48" fmla="*/ 54 w 70"/>
                                              <a:gd name="T49" fmla="*/ 16 h 108"/>
                                              <a:gd name="T50" fmla="*/ 54 w 70"/>
                                              <a:gd name="T51" fmla="*/ 36 h 108"/>
                                              <a:gd name="T52" fmla="*/ 54 w 70"/>
                                              <a:gd name="T53" fmla="*/ 59 h 108"/>
                                              <a:gd name="T54" fmla="*/ 51 w 70"/>
                                              <a:gd name="T55" fmla="*/ 63 h 108"/>
                                              <a:gd name="T56" fmla="*/ 43 w 70"/>
                                              <a:gd name="T57" fmla="*/ 75 h 108"/>
                                              <a:gd name="T58" fmla="*/ 51 w 70"/>
                                              <a:gd name="T59" fmla="*/ 72 h 108"/>
                                              <a:gd name="T60" fmla="*/ 54 w 70"/>
                                              <a:gd name="T61" fmla="*/ 64 h 108"/>
                                              <a:gd name="T62" fmla="*/ 54 w 70"/>
                                              <a:gd name="T63" fmla="*/ 64 h 108"/>
                                              <a:gd name="T64" fmla="*/ 54 w 70"/>
                                              <a:gd name="T65" fmla="*/ 80 h 108"/>
                                              <a:gd name="T66" fmla="*/ 54 w 70"/>
                                              <a:gd name="T67" fmla="*/ 92 h 108"/>
                                              <a:gd name="T68" fmla="*/ 50 w 70"/>
                                              <a:gd name="T69" fmla="*/ 96 h 108"/>
                                              <a:gd name="T70" fmla="*/ 20 w 70"/>
                                              <a:gd name="T71" fmla="*/ 96 h 108"/>
                                              <a:gd name="T72" fmla="*/ 17 w 70"/>
                                              <a:gd name="T73" fmla="*/ 94 h 108"/>
                                              <a:gd name="T74" fmla="*/ 17 w 70"/>
                                              <a:gd name="T75" fmla="*/ 83 h 108"/>
                                              <a:gd name="T76" fmla="*/ 3 w 70"/>
                                              <a:gd name="T77" fmla="*/ 83 h 108"/>
                                              <a:gd name="T78" fmla="*/ 3 w 70"/>
                                              <a:gd name="T79" fmla="*/ 90 h 108"/>
                                              <a:gd name="T80" fmla="*/ 3 w 70"/>
                                              <a:gd name="T81" fmla="*/ 94 h 108"/>
                                              <a:gd name="T82" fmla="*/ 5 w 70"/>
                                              <a:gd name="T83" fmla="*/ 97 h 108"/>
                                              <a:gd name="T84" fmla="*/ 8 w 70"/>
                                              <a:gd name="T85" fmla="*/ 104 h 108"/>
                                              <a:gd name="T86" fmla="*/ 17 w 70"/>
                                              <a:gd name="T87" fmla="*/ 107 h 108"/>
                                              <a:gd name="T88" fmla="*/ 35 w 70"/>
                                              <a:gd name="T89" fmla="*/ 107 h 108"/>
                                              <a:gd name="T90" fmla="*/ 44 w 70"/>
                                              <a:gd name="T91" fmla="*/ 107 h 10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70" h="108">
                                                <a:moveTo>
                                                  <a:pt x="44" y="107"/>
                                                </a:moveTo>
                                                <a:lnTo>
                                                  <a:pt x="64" y="99"/>
                                                </a:lnTo>
                                                <a:lnTo>
                                                  <a:pt x="69" y="77"/>
                                                </a:lnTo>
                                                <a:lnTo>
                                                  <a:pt x="69" y="0"/>
                                                </a:lnTo>
                                                <a:lnTo>
                                                  <a:pt x="54" y="0"/>
                                                </a:lnTo>
                                                <a:lnTo>
                                                  <a:pt x="55" y="12"/>
                                                </a:lnTo>
                                                <a:lnTo>
                                                  <a:pt x="50" y="3"/>
                                                </a:lnTo>
                                                <a:lnTo>
                                                  <a:pt x="44" y="0"/>
                                                </a:lnTo>
                                                <a:lnTo>
                                                  <a:pt x="19" y="0"/>
                                                </a:lnTo>
                                                <a:lnTo>
                                                  <a:pt x="12" y="2"/>
                                                </a:lnTo>
                                                <a:lnTo>
                                                  <a:pt x="7" y="6"/>
                                                </a:lnTo>
                                                <a:lnTo>
                                                  <a:pt x="1" y="12"/>
                                                </a:lnTo>
                                                <a:lnTo>
                                                  <a:pt x="0" y="20"/>
                                                </a:lnTo>
                                                <a:lnTo>
                                                  <a:pt x="0" y="38"/>
                                                </a:lnTo>
                                                <a:lnTo>
                                                  <a:pt x="0" y="55"/>
                                                </a:lnTo>
                                                <a:lnTo>
                                                  <a:pt x="1" y="62"/>
                                                </a:lnTo>
                                                <a:lnTo>
                                                  <a:pt x="7" y="68"/>
                                                </a:lnTo>
                                                <a:lnTo>
                                                  <a:pt x="11" y="73"/>
                                                </a:lnTo>
                                                <a:lnTo>
                                                  <a:pt x="15" y="59"/>
                                                </a:lnTo>
                                                <a:lnTo>
                                                  <a:pt x="15" y="36"/>
                                                </a:lnTo>
                                                <a:lnTo>
                                                  <a:pt x="15" y="15"/>
                                                </a:lnTo>
                                                <a:lnTo>
                                                  <a:pt x="18" y="11"/>
                                                </a:lnTo>
                                                <a:lnTo>
                                                  <a:pt x="50" y="11"/>
                                                </a:lnTo>
                                                <a:lnTo>
                                                  <a:pt x="54" y="16"/>
                                                </a:lnTo>
                                                <a:lnTo>
                                                  <a:pt x="54" y="36"/>
                                                </a:lnTo>
                                                <a:lnTo>
                                                  <a:pt x="54" y="59"/>
                                                </a:lnTo>
                                                <a:lnTo>
                                                  <a:pt x="51" y="63"/>
                                                </a:lnTo>
                                                <a:lnTo>
                                                  <a:pt x="43" y="75"/>
                                                </a:lnTo>
                                                <a:lnTo>
                                                  <a:pt x="51" y="72"/>
                                                </a:lnTo>
                                                <a:lnTo>
                                                  <a:pt x="54" y="64"/>
                                                </a:lnTo>
                                                <a:lnTo>
                                                  <a:pt x="54" y="80"/>
                                                </a:lnTo>
                                                <a:lnTo>
                                                  <a:pt x="54" y="92"/>
                                                </a:lnTo>
                                                <a:lnTo>
                                                  <a:pt x="50" y="96"/>
                                                </a:lnTo>
                                                <a:lnTo>
                                                  <a:pt x="20" y="96"/>
                                                </a:lnTo>
                                                <a:lnTo>
                                                  <a:pt x="17" y="94"/>
                                                </a:lnTo>
                                                <a:lnTo>
                                                  <a:pt x="17" y="83"/>
                                                </a:lnTo>
                                                <a:lnTo>
                                                  <a:pt x="3" y="83"/>
                                                </a:lnTo>
                                                <a:lnTo>
                                                  <a:pt x="3" y="90"/>
                                                </a:lnTo>
                                                <a:lnTo>
                                                  <a:pt x="3" y="94"/>
                                                </a:lnTo>
                                                <a:lnTo>
                                                  <a:pt x="5" y="97"/>
                                                </a:lnTo>
                                                <a:lnTo>
                                                  <a:pt x="8" y="104"/>
                                                </a:lnTo>
                                                <a:lnTo>
                                                  <a:pt x="17" y="107"/>
                                                </a:lnTo>
                                                <a:lnTo>
                                                  <a:pt x="35" y="107"/>
                                                </a:lnTo>
                                                <a:lnTo>
                                                  <a:pt x="44" y="107"/>
                                                </a:lnTo>
                                                <a:close/>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Freeform 68"/>
                                        <wps:cNvSpPr>
                                          <a:spLocks/>
                                        </wps:cNvSpPr>
                                        <wps:spPr bwMode="auto">
                                          <a:xfrm>
                                            <a:off x="6536" y="1373"/>
                                            <a:ext cx="70" cy="108"/>
                                          </a:xfrm>
                                          <a:custGeom>
                                            <a:avLst/>
                                            <a:gdLst>
                                              <a:gd name="T0" fmla="*/ 51 w 70"/>
                                              <a:gd name="T1" fmla="*/ 63 h 108"/>
                                              <a:gd name="T2" fmla="*/ 18 w 70"/>
                                              <a:gd name="T3" fmla="*/ 63 h 108"/>
                                              <a:gd name="T4" fmla="*/ 15 w 70"/>
                                              <a:gd name="T5" fmla="*/ 59 h 108"/>
                                              <a:gd name="T6" fmla="*/ 11 w 70"/>
                                              <a:gd name="T7" fmla="*/ 73 h 108"/>
                                              <a:gd name="T8" fmla="*/ 19 w 70"/>
                                              <a:gd name="T9" fmla="*/ 75 h 108"/>
                                              <a:gd name="T10" fmla="*/ 43 w 70"/>
                                              <a:gd name="T11" fmla="*/ 75 h 108"/>
                                              <a:gd name="T12" fmla="*/ 51 w 70"/>
                                              <a:gd name="T13" fmla="*/ 63 h 108"/>
                                            </a:gdLst>
                                            <a:ahLst/>
                                            <a:cxnLst>
                                              <a:cxn ang="0">
                                                <a:pos x="T0" y="T1"/>
                                              </a:cxn>
                                              <a:cxn ang="0">
                                                <a:pos x="T2" y="T3"/>
                                              </a:cxn>
                                              <a:cxn ang="0">
                                                <a:pos x="T4" y="T5"/>
                                              </a:cxn>
                                              <a:cxn ang="0">
                                                <a:pos x="T6" y="T7"/>
                                              </a:cxn>
                                              <a:cxn ang="0">
                                                <a:pos x="T8" y="T9"/>
                                              </a:cxn>
                                              <a:cxn ang="0">
                                                <a:pos x="T10" y="T11"/>
                                              </a:cxn>
                                              <a:cxn ang="0">
                                                <a:pos x="T12" y="T13"/>
                                              </a:cxn>
                                            </a:cxnLst>
                                            <a:rect l="0" t="0" r="r" b="b"/>
                                            <a:pathLst>
                                              <a:path w="70" h="108">
                                                <a:moveTo>
                                                  <a:pt x="51" y="63"/>
                                                </a:moveTo>
                                                <a:lnTo>
                                                  <a:pt x="18" y="63"/>
                                                </a:lnTo>
                                                <a:lnTo>
                                                  <a:pt x="15" y="59"/>
                                                </a:lnTo>
                                                <a:lnTo>
                                                  <a:pt x="11" y="73"/>
                                                </a:lnTo>
                                                <a:lnTo>
                                                  <a:pt x="19" y="75"/>
                                                </a:lnTo>
                                                <a:lnTo>
                                                  <a:pt x="43" y="75"/>
                                                </a:lnTo>
                                                <a:lnTo>
                                                  <a:pt x="51" y="63"/>
                                                </a:lnTo>
                                                <a:close/>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69" name="Freeform 69"/>
                                      <wps:cNvSpPr>
                                        <a:spLocks/>
                                      </wps:cNvSpPr>
                                      <wps:spPr bwMode="auto">
                                        <a:xfrm>
                                          <a:off x="6625" y="1374"/>
                                          <a:ext cx="70" cy="107"/>
                                        </a:xfrm>
                                        <a:custGeom>
                                          <a:avLst/>
                                          <a:gdLst>
                                            <a:gd name="T0" fmla="*/ 36 w 70"/>
                                            <a:gd name="T1" fmla="*/ 104 h 107"/>
                                            <a:gd name="T2" fmla="*/ 40 w 70"/>
                                            <a:gd name="T3" fmla="*/ 98 h 107"/>
                                            <a:gd name="T4" fmla="*/ 43 w 70"/>
                                            <a:gd name="T5" fmla="*/ 94 h 107"/>
                                            <a:gd name="T6" fmla="*/ 46 w 70"/>
                                            <a:gd name="T7" fmla="*/ 87 h 107"/>
                                            <a:gd name="T8" fmla="*/ 48 w 70"/>
                                            <a:gd name="T9" fmla="*/ 78 h 107"/>
                                            <a:gd name="T10" fmla="*/ 69 w 70"/>
                                            <a:gd name="T11" fmla="*/ 0 h 107"/>
                                            <a:gd name="T12" fmla="*/ 54 w 70"/>
                                            <a:gd name="T13" fmla="*/ 0 h 107"/>
                                            <a:gd name="T14" fmla="*/ 45 w 70"/>
                                            <a:gd name="T15" fmla="*/ 32 h 107"/>
                                            <a:gd name="T16" fmla="*/ 44 w 70"/>
                                            <a:gd name="T17" fmla="*/ 38 h 107"/>
                                            <a:gd name="T18" fmla="*/ 42 w 70"/>
                                            <a:gd name="T19" fmla="*/ 44 h 107"/>
                                            <a:gd name="T20" fmla="*/ 41 w 70"/>
                                            <a:gd name="T21" fmla="*/ 50 h 107"/>
                                            <a:gd name="T22" fmla="*/ 40 w 70"/>
                                            <a:gd name="T23" fmla="*/ 55 h 107"/>
                                            <a:gd name="T24" fmla="*/ 39 w 70"/>
                                            <a:gd name="T25" fmla="*/ 59 h 107"/>
                                            <a:gd name="T26" fmla="*/ 38 w 70"/>
                                            <a:gd name="T27" fmla="*/ 64 h 107"/>
                                            <a:gd name="T28" fmla="*/ 37 w 70"/>
                                            <a:gd name="T29" fmla="*/ 64 h 107"/>
                                            <a:gd name="T30" fmla="*/ 34 w 70"/>
                                            <a:gd name="T31" fmla="*/ 53 h 107"/>
                                            <a:gd name="T32" fmla="*/ 30 w 70"/>
                                            <a:gd name="T33" fmla="*/ 42 h 107"/>
                                            <a:gd name="T34" fmla="*/ 27 w 70"/>
                                            <a:gd name="T35" fmla="*/ 32 h 107"/>
                                            <a:gd name="T36" fmla="*/ 16 w 70"/>
                                            <a:gd name="T37" fmla="*/ 0 h 107"/>
                                            <a:gd name="T38" fmla="*/ 0 w 70"/>
                                            <a:gd name="T39" fmla="*/ 0 h 107"/>
                                            <a:gd name="T40" fmla="*/ 26 w 70"/>
                                            <a:gd name="T41" fmla="*/ 73 h 107"/>
                                            <a:gd name="T42" fmla="*/ 33 w 70"/>
                                            <a:gd name="T43" fmla="*/ 73 h 107"/>
                                            <a:gd name="T44" fmla="*/ 32 w 70"/>
                                            <a:gd name="T45" fmla="*/ 78 h 107"/>
                                            <a:gd name="T46" fmla="*/ 31 w 70"/>
                                            <a:gd name="T47" fmla="*/ 82 h 107"/>
                                            <a:gd name="T48" fmla="*/ 30 w 70"/>
                                            <a:gd name="T49" fmla="*/ 85 h 107"/>
                                            <a:gd name="T50" fmla="*/ 27 w 70"/>
                                            <a:gd name="T51" fmla="*/ 93 h 107"/>
                                            <a:gd name="T52" fmla="*/ 24 w 70"/>
                                            <a:gd name="T53" fmla="*/ 95 h 107"/>
                                            <a:gd name="T54" fmla="*/ 16 w 70"/>
                                            <a:gd name="T55" fmla="*/ 95 h 107"/>
                                            <a:gd name="T56" fmla="*/ 15 w 70"/>
                                            <a:gd name="T57" fmla="*/ 95 h 107"/>
                                            <a:gd name="T58" fmla="*/ 13 w 70"/>
                                            <a:gd name="T59" fmla="*/ 95 h 107"/>
                                            <a:gd name="T60" fmla="*/ 13 w 70"/>
                                            <a:gd name="T61" fmla="*/ 106 h 107"/>
                                            <a:gd name="T62" fmla="*/ 16 w 70"/>
                                            <a:gd name="T63" fmla="*/ 106 h 107"/>
                                            <a:gd name="T64" fmla="*/ 17 w 70"/>
                                            <a:gd name="T65" fmla="*/ 106 h 107"/>
                                            <a:gd name="T66" fmla="*/ 29 w 70"/>
                                            <a:gd name="T67" fmla="*/ 106 h 107"/>
                                            <a:gd name="T68" fmla="*/ 36 w 70"/>
                                            <a:gd name="T69" fmla="*/ 104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70" h="107">
                                              <a:moveTo>
                                                <a:pt x="36" y="104"/>
                                              </a:moveTo>
                                              <a:lnTo>
                                                <a:pt x="40" y="98"/>
                                              </a:lnTo>
                                              <a:lnTo>
                                                <a:pt x="43" y="94"/>
                                              </a:lnTo>
                                              <a:lnTo>
                                                <a:pt x="46" y="87"/>
                                              </a:lnTo>
                                              <a:lnTo>
                                                <a:pt x="48" y="78"/>
                                              </a:lnTo>
                                              <a:lnTo>
                                                <a:pt x="69" y="0"/>
                                              </a:lnTo>
                                              <a:lnTo>
                                                <a:pt x="54" y="0"/>
                                              </a:lnTo>
                                              <a:lnTo>
                                                <a:pt x="45" y="32"/>
                                              </a:lnTo>
                                              <a:lnTo>
                                                <a:pt x="44" y="38"/>
                                              </a:lnTo>
                                              <a:lnTo>
                                                <a:pt x="42" y="44"/>
                                              </a:lnTo>
                                              <a:lnTo>
                                                <a:pt x="41" y="50"/>
                                              </a:lnTo>
                                              <a:lnTo>
                                                <a:pt x="40" y="55"/>
                                              </a:lnTo>
                                              <a:lnTo>
                                                <a:pt x="39" y="59"/>
                                              </a:lnTo>
                                              <a:lnTo>
                                                <a:pt x="38" y="64"/>
                                              </a:lnTo>
                                              <a:lnTo>
                                                <a:pt x="37" y="64"/>
                                              </a:lnTo>
                                              <a:lnTo>
                                                <a:pt x="34" y="53"/>
                                              </a:lnTo>
                                              <a:lnTo>
                                                <a:pt x="30" y="42"/>
                                              </a:lnTo>
                                              <a:lnTo>
                                                <a:pt x="27" y="32"/>
                                              </a:lnTo>
                                              <a:lnTo>
                                                <a:pt x="16" y="0"/>
                                              </a:lnTo>
                                              <a:lnTo>
                                                <a:pt x="0" y="0"/>
                                              </a:lnTo>
                                              <a:lnTo>
                                                <a:pt x="26" y="73"/>
                                              </a:lnTo>
                                              <a:lnTo>
                                                <a:pt x="33" y="73"/>
                                              </a:lnTo>
                                              <a:lnTo>
                                                <a:pt x="32" y="78"/>
                                              </a:lnTo>
                                              <a:lnTo>
                                                <a:pt x="31" y="82"/>
                                              </a:lnTo>
                                              <a:lnTo>
                                                <a:pt x="30" y="85"/>
                                              </a:lnTo>
                                              <a:lnTo>
                                                <a:pt x="27" y="93"/>
                                              </a:lnTo>
                                              <a:lnTo>
                                                <a:pt x="24" y="95"/>
                                              </a:lnTo>
                                              <a:lnTo>
                                                <a:pt x="16" y="95"/>
                                              </a:lnTo>
                                              <a:lnTo>
                                                <a:pt x="15" y="95"/>
                                              </a:lnTo>
                                              <a:lnTo>
                                                <a:pt x="13" y="95"/>
                                              </a:lnTo>
                                              <a:lnTo>
                                                <a:pt x="13" y="106"/>
                                              </a:lnTo>
                                              <a:lnTo>
                                                <a:pt x="16" y="106"/>
                                              </a:lnTo>
                                              <a:lnTo>
                                                <a:pt x="17" y="106"/>
                                              </a:lnTo>
                                              <a:lnTo>
                                                <a:pt x="29" y="106"/>
                                              </a:lnTo>
                                              <a:lnTo>
                                                <a:pt x="36" y="104"/>
                                              </a:lnTo>
                                              <a:close/>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0" name="Group 70"/>
                                    <wpg:cNvGrpSpPr>
                                      <a:grpSpLocks/>
                                    </wpg:cNvGrpSpPr>
                                    <wpg:grpSpPr bwMode="auto">
                                      <a:xfrm>
                                        <a:off x="4243" y="705"/>
                                        <a:ext cx="479" cy="479"/>
                                        <a:chOff x="4243" y="705"/>
                                        <a:chExt cx="479" cy="479"/>
                                      </a:xfrm>
                                    </wpg:grpSpPr>
                                    <wps:wsp>
                                      <wps:cNvPr id="71" name="Freeform 71"/>
                                      <wps:cNvSpPr>
                                        <a:spLocks/>
                                      </wps:cNvSpPr>
                                      <wps:spPr bwMode="auto">
                                        <a:xfrm>
                                          <a:off x="4243" y="705"/>
                                          <a:ext cx="479" cy="479"/>
                                        </a:xfrm>
                                        <a:custGeom>
                                          <a:avLst/>
                                          <a:gdLst>
                                            <a:gd name="T0" fmla="*/ 412 w 479"/>
                                            <a:gd name="T1" fmla="*/ 0 h 479"/>
                                            <a:gd name="T2" fmla="*/ 352 w 479"/>
                                            <a:gd name="T3" fmla="*/ 0 h 479"/>
                                            <a:gd name="T4" fmla="*/ 352 w 479"/>
                                            <a:gd name="T5" fmla="*/ 80 h 479"/>
                                            <a:gd name="T6" fmla="*/ 361 w 479"/>
                                            <a:gd name="T7" fmla="*/ 80 h 479"/>
                                            <a:gd name="T8" fmla="*/ 377 w 479"/>
                                            <a:gd name="T9" fmla="*/ 80 h 479"/>
                                            <a:gd name="T10" fmla="*/ 397 w 479"/>
                                            <a:gd name="T11" fmla="*/ 80 h 479"/>
                                            <a:gd name="T12" fmla="*/ 420 w 479"/>
                                            <a:gd name="T13" fmla="*/ 80 h 479"/>
                                            <a:gd name="T14" fmla="*/ 445 w 479"/>
                                            <a:gd name="T15" fmla="*/ 81 h 479"/>
                                            <a:gd name="T16" fmla="*/ 470 w 479"/>
                                            <a:gd name="T17" fmla="*/ 81 h 479"/>
                                            <a:gd name="T18" fmla="*/ 479 w 479"/>
                                            <a:gd name="T19" fmla="*/ 81 h 479"/>
                                            <a:gd name="T20" fmla="*/ 479 w 479"/>
                                            <a:gd name="T21" fmla="*/ 69 h 479"/>
                                            <a:gd name="T22" fmla="*/ 475 w 479"/>
                                            <a:gd name="T23" fmla="*/ 46 h 479"/>
                                            <a:gd name="T24" fmla="*/ 465 w 479"/>
                                            <a:gd name="T25" fmla="*/ 27 h 479"/>
                                            <a:gd name="T26" fmla="*/ 450 w 479"/>
                                            <a:gd name="T27" fmla="*/ 12 h 479"/>
                                            <a:gd name="T28" fmla="*/ 430 w 479"/>
                                            <a:gd name="T29" fmla="*/ 2 h 479"/>
                                            <a:gd name="T30" fmla="*/ 412 w 479"/>
                                            <a:gd name="T31" fmla="*/ 0 h 4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479" h="479">
                                              <a:moveTo>
                                                <a:pt x="412" y="0"/>
                                              </a:moveTo>
                                              <a:lnTo>
                                                <a:pt x="352" y="0"/>
                                              </a:lnTo>
                                              <a:lnTo>
                                                <a:pt x="352" y="80"/>
                                              </a:lnTo>
                                              <a:lnTo>
                                                <a:pt x="361" y="80"/>
                                              </a:lnTo>
                                              <a:lnTo>
                                                <a:pt x="377" y="80"/>
                                              </a:lnTo>
                                              <a:lnTo>
                                                <a:pt x="397" y="80"/>
                                              </a:lnTo>
                                              <a:lnTo>
                                                <a:pt x="420" y="80"/>
                                              </a:lnTo>
                                              <a:lnTo>
                                                <a:pt x="445" y="81"/>
                                              </a:lnTo>
                                              <a:lnTo>
                                                <a:pt x="470" y="81"/>
                                              </a:lnTo>
                                              <a:lnTo>
                                                <a:pt x="479" y="81"/>
                                              </a:lnTo>
                                              <a:lnTo>
                                                <a:pt x="479" y="69"/>
                                              </a:lnTo>
                                              <a:lnTo>
                                                <a:pt x="475" y="46"/>
                                              </a:lnTo>
                                              <a:lnTo>
                                                <a:pt x="465" y="27"/>
                                              </a:lnTo>
                                              <a:lnTo>
                                                <a:pt x="450" y="12"/>
                                              </a:lnTo>
                                              <a:lnTo>
                                                <a:pt x="430" y="2"/>
                                              </a:lnTo>
                                              <a:lnTo>
                                                <a:pt x="412" y="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 name="Freeform 72"/>
                                      <wps:cNvSpPr>
                                        <a:spLocks/>
                                      </wps:cNvSpPr>
                                      <wps:spPr bwMode="auto">
                                        <a:xfrm>
                                          <a:off x="4243" y="705"/>
                                          <a:ext cx="479" cy="479"/>
                                        </a:xfrm>
                                        <a:custGeom>
                                          <a:avLst/>
                                          <a:gdLst>
                                            <a:gd name="T0" fmla="*/ 125 w 479"/>
                                            <a:gd name="T1" fmla="*/ 328 h 479"/>
                                            <a:gd name="T2" fmla="*/ 124 w 479"/>
                                            <a:gd name="T3" fmla="*/ 339 h 479"/>
                                            <a:gd name="T4" fmla="*/ 90 w 479"/>
                                            <a:gd name="T5" fmla="*/ 372 h 479"/>
                                            <a:gd name="T6" fmla="*/ 81 w 479"/>
                                            <a:gd name="T7" fmla="*/ 382 h 479"/>
                                            <a:gd name="T8" fmla="*/ 71 w 479"/>
                                            <a:gd name="T9" fmla="*/ 388 h 479"/>
                                            <a:gd name="T10" fmla="*/ 0 w 479"/>
                                            <a:gd name="T11" fmla="*/ 388 h 479"/>
                                            <a:gd name="T12" fmla="*/ 0 w 479"/>
                                            <a:gd name="T13" fmla="*/ 412 h 479"/>
                                            <a:gd name="T14" fmla="*/ 0 w 479"/>
                                            <a:gd name="T15" fmla="*/ 418 h 479"/>
                                            <a:gd name="T16" fmla="*/ 63 w 479"/>
                                            <a:gd name="T17" fmla="*/ 479 h 479"/>
                                            <a:gd name="T18" fmla="*/ 66 w 479"/>
                                            <a:gd name="T19" fmla="*/ 479 h 479"/>
                                            <a:gd name="T20" fmla="*/ 434 w 479"/>
                                            <a:gd name="T21" fmla="*/ 475 h 479"/>
                                            <a:gd name="T22" fmla="*/ 467 w 479"/>
                                            <a:gd name="T23" fmla="*/ 448 h 479"/>
                                            <a:gd name="T24" fmla="*/ 479 w 479"/>
                                            <a:gd name="T25" fmla="*/ 409 h 479"/>
                                            <a:gd name="T26" fmla="*/ 339 w 479"/>
                                            <a:gd name="T27" fmla="*/ 124 h 479"/>
                                            <a:gd name="T28" fmla="*/ 375 w 479"/>
                                            <a:gd name="T29" fmla="*/ 271 h 479"/>
                                            <a:gd name="T30" fmla="*/ 400 w 479"/>
                                            <a:gd name="T31" fmla="*/ 273 h 479"/>
                                            <a:gd name="T32" fmla="*/ 416 w 479"/>
                                            <a:gd name="T33" fmla="*/ 288 h 479"/>
                                            <a:gd name="T34" fmla="*/ 420 w 479"/>
                                            <a:gd name="T35" fmla="*/ 308 h 479"/>
                                            <a:gd name="T36" fmla="*/ 416 w 479"/>
                                            <a:gd name="T37" fmla="*/ 328 h 479"/>
                                            <a:gd name="T38" fmla="*/ 393 w 479"/>
                                            <a:gd name="T39" fmla="*/ 346 h 479"/>
                                            <a:gd name="T40" fmla="*/ 357 w 479"/>
                                            <a:gd name="T41" fmla="*/ 338 h 479"/>
                                            <a:gd name="T42" fmla="*/ 346 w 479"/>
                                            <a:gd name="T43" fmla="*/ 327 h 479"/>
                                            <a:gd name="T44" fmla="*/ 344 w 479"/>
                                            <a:gd name="T45" fmla="*/ 302 h 479"/>
                                            <a:gd name="T46" fmla="*/ 180 w 479"/>
                                            <a:gd name="T47" fmla="*/ 151 h 479"/>
                                            <a:gd name="T48" fmla="*/ 159 w 479"/>
                                            <a:gd name="T49" fmla="*/ 139 h 479"/>
                                            <a:gd name="T50" fmla="*/ 148 w 479"/>
                                            <a:gd name="T51" fmla="*/ 122 h 479"/>
                                            <a:gd name="T52" fmla="*/ 147 w 479"/>
                                            <a:gd name="T53" fmla="*/ 102 h 479"/>
                                            <a:gd name="T54" fmla="*/ 158 w 479"/>
                                            <a:gd name="T55" fmla="*/ 85 h 479"/>
                                            <a:gd name="T56" fmla="*/ 194 w 479"/>
                                            <a:gd name="T57" fmla="*/ 74 h 479"/>
                                            <a:gd name="T58" fmla="*/ 213 w 479"/>
                                            <a:gd name="T59" fmla="*/ 84 h 479"/>
                                            <a:gd name="T60" fmla="*/ 226 w 479"/>
                                            <a:gd name="T61" fmla="*/ 106 h 479"/>
                                            <a:gd name="T62" fmla="*/ 253 w 479"/>
                                            <a:gd name="T63" fmla="*/ 148 h 479"/>
                                            <a:gd name="T64" fmla="*/ 307 w 479"/>
                                            <a:gd name="T65" fmla="*/ 83 h 479"/>
                                            <a:gd name="T66" fmla="*/ 307 w 479"/>
                                            <a:gd name="T67" fmla="*/ 42 h 479"/>
                                            <a:gd name="T68" fmla="*/ 308 w 479"/>
                                            <a:gd name="T69" fmla="*/ 0 h 479"/>
                                            <a:gd name="T70" fmla="*/ 44 w 479"/>
                                            <a:gd name="T71" fmla="*/ 3 h 479"/>
                                            <a:gd name="T72" fmla="*/ 11 w 479"/>
                                            <a:gd name="T73" fmla="*/ 30 h 479"/>
                                            <a:gd name="T74" fmla="*/ 0 w 479"/>
                                            <a:gd name="T75" fmla="*/ 69 h 479"/>
                                            <a:gd name="T76" fmla="*/ 56 w 479"/>
                                            <a:gd name="T77" fmla="*/ 344 h 479"/>
                                            <a:gd name="T78" fmla="*/ 82 w 479"/>
                                            <a:gd name="T79" fmla="*/ 307 h 479"/>
                                            <a:gd name="T80" fmla="*/ 82 w 479"/>
                                            <a:gd name="T81" fmla="*/ 259 h 479"/>
                                            <a:gd name="T82" fmla="*/ 82 w 479"/>
                                            <a:gd name="T83" fmla="*/ 204 h 479"/>
                                            <a:gd name="T84" fmla="*/ 82 w 479"/>
                                            <a:gd name="T85" fmla="*/ 175 h 479"/>
                                            <a:gd name="T86" fmla="*/ 82 w 479"/>
                                            <a:gd name="T87" fmla="*/ 166 h 479"/>
                                            <a:gd name="T88" fmla="*/ 89 w 479"/>
                                            <a:gd name="T89" fmla="*/ 156 h 479"/>
                                            <a:gd name="T90" fmla="*/ 105 w 479"/>
                                            <a:gd name="T91" fmla="*/ 145 h 479"/>
                                            <a:gd name="T92" fmla="*/ 303 w 479"/>
                                            <a:gd name="T93" fmla="*/ 343 h 479"/>
                                            <a:gd name="T94" fmla="*/ 327 w 479"/>
                                            <a:gd name="T95" fmla="*/ 345 h 479"/>
                                            <a:gd name="T96" fmla="*/ 344 w 479"/>
                                            <a:gd name="T97" fmla="*/ 360 h 479"/>
                                            <a:gd name="T98" fmla="*/ 348 w 479"/>
                                            <a:gd name="T99" fmla="*/ 380 h 479"/>
                                            <a:gd name="T100" fmla="*/ 344 w 479"/>
                                            <a:gd name="T101" fmla="*/ 400 h 479"/>
                                            <a:gd name="T102" fmla="*/ 320 w 479"/>
                                            <a:gd name="T103" fmla="*/ 417 h 479"/>
                                            <a:gd name="T104" fmla="*/ 284 w 479"/>
                                            <a:gd name="T105" fmla="*/ 409 h 479"/>
                                            <a:gd name="T106" fmla="*/ 273 w 479"/>
                                            <a:gd name="T107" fmla="*/ 399 h 479"/>
                                            <a:gd name="T108" fmla="*/ 272 w 479"/>
                                            <a:gd name="T109" fmla="*/ 374 h 479"/>
                                            <a:gd name="T110" fmla="*/ 126 w 479"/>
                                            <a:gd name="T111" fmla="*/ 247 h 479"/>
                                            <a:gd name="T112" fmla="*/ 126 w 479"/>
                                            <a:gd name="T113" fmla="*/ 299 h 4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479" h="479">
                                              <a:moveTo>
                                                <a:pt x="125" y="320"/>
                                              </a:moveTo>
                                              <a:lnTo>
                                                <a:pt x="125" y="328"/>
                                              </a:lnTo>
                                              <a:lnTo>
                                                <a:pt x="126" y="334"/>
                                              </a:lnTo>
                                              <a:lnTo>
                                                <a:pt x="124" y="339"/>
                                              </a:lnTo>
                                              <a:lnTo>
                                                <a:pt x="119" y="344"/>
                                              </a:lnTo>
                                              <a:lnTo>
                                                <a:pt x="90" y="372"/>
                                              </a:lnTo>
                                              <a:lnTo>
                                                <a:pt x="81" y="381"/>
                                              </a:lnTo>
                                              <a:lnTo>
                                                <a:pt x="81" y="382"/>
                                              </a:lnTo>
                                              <a:lnTo>
                                                <a:pt x="76" y="386"/>
                                              </a:lnTo>
                                              <a:lnTo>
                                                <a:pt x="71" y="388"/>
                                              </a:lnTo>
                                              <a:lnTo>
                                                <a:pt x="65" y="388"/>
                                              </a:lnTo>
                                              <a:lnTo>
                                                <a:pt x="0" y="388"/>
                                              </a:lnTo>
                                              <a:lnTo>
                                                <a:pt x="0" y="409"/>
                                              </a:lnTo>
                                              <a:lnTo>
                                                <a:pt x="0" y="412"/>
                                              </a:lnTo>
                                              <a:lnTo>
                                                <a:pt x="0" y="415"/>
                                              </a:lnTo>
                                              <a:lnTo>
                                                <a:pt x="0" y="418"/>
                                              </a:lnTo>
                                              <a:lnTo>
                                                <a:pt x="61" y="479"/>
                                              </a:lnTo>
                                              <a:lnTo>
                                                <a:pt x="63" y="479"/>
                                              </a:lnTo>
                                              <a:lnTo>
                                                <a:pt x="64" y="479"/>
                                              </a:lnTo>
                                              <a:lnTo>
                                                <a:pt x="66" y="479"/>
                                              </a:lnTo>
                                              <a:lnTo>
                                                <a:pt x="412" y="479"/>
                                              </a:lnTo>
                                              <a:lnTo>
                                                <a:pt x="434" y="475"/>
                                              </a:lnTo>
                                              <a:lnTo>
                                                <a:pt x="453" y="464"/>
                                              </a:lnTo>
                                              <a:lnTo>
                                                <a:pt x="467" y="448"/>
                                              </a:lnTo>
                                              <a:lnTo>
                                                <a:pt x="476" y="428"/>
                                              </a:lnTo>
                                              <a:lnTo>
                                                <a:pt x="479" y="409"/>
                                              </a:lnTo>
                                              <a:lnTo>
                                                <a:pt x="479" y="125"/>
                                              </a:lnTo>
                                              <a:lnTo>
                                                <a:pt x="339" y="124"/>
                                              </a:lnTo>
                                              <a:lnTo>
                                                <a:pt x="284" y="179"/>
                                              </a:lnTo>
                                              <a:lnTo>
                                                <a:pt x="375" y="271"/>
                                              </a:lnTo>
                                              <a:lnTo>
                                                <a:pt x="387" y="269"/>
                                              </a:lnTo>
                                              <a:lnTo>
                                                <a:pt x="400" y="273"/>
                                              </a:lnTo>
                                              <a:lnTo>
                                                <a:pt x="409" y="281"/>
                                              </a:lnTo>
                                              <a:lnTo>
                                                <a:pt x="416" y="288"/>
                                              </a:lnTo>
                                              <a:lnTo>
                                                <a:pt x="420" y="298"/>
                                              </a:lnTo>
                                              <a:lnTo>
                                                <a:pt x="420" y="308"/>
                                              </a:lnTo>
                                              <a:lnTo>
                                                <a:pt x="420" y="319"/>
                                              </a:lnTo>
                                              <a:lnTo>
                                                <a:pt x="416" y="328"/>
                                              </a:lnTo>
                                              <a:lnTo>
                                                <a:pt x="409" y="336"/>
                                              </a:lnTo>
                                              <a:lnTo>
                                                <a:pt x="393" y="346"/>
                                              </a:lnTo>
                                              <a:lnTo>
                                                <a:pt x="374" y="346"/>
                                              </a:lnTo>
                                              <a:lnTo>
                                                <a:pt x="357" y="338"/>
                                              </a:lnTo>
                                              <a:lnTo>
                                                <a:pt x="355" y="336"/>
                                              </a:lnTo>
                                              <a:lnTo>
                                                <a:pt x="346" y="327"/>
                                              </a:lnTo>
                                              <a:lnTo>
                                                <a:pt x="342" y="314"/>
                                              </a:lnTo>
                                              <a:lnTo>
                                                <a:pt x="344" y="302"/>
                                              </a:lnTo>
                                              <a:lnTo>
                                                <a:pt x="192" y="150"/>
                                              </a:lnTo>
                                              <a:lnTo>
                                                <a:pt x="180" y="151"/>
                                              </a:lnTo>
                                              <a:lnTo>
                                                <a:pt x="168" y="148"/>
                                              </a:lnTo>
                                              <a:lnTo>
                                                <a:pt x="159" y="139"/>
                                              </a:lnTo>
                                              <a:lnTo>
                                                <a:pt x="152" y="132"/>
                                              </a:lnTo>
                                              <a:lnTo>
                                                <a:pt x="148" y="122"/>
                                              </a:lnTo>
                                              <a:lnTo>
                                                <a:pt x="148" y="112"/>
                                              </a:lnTo>
                                              <a:lnTo>
                                                <a:pt x="147" y="102"/>
                                              </a:lnTo>
                                              <a:lnTo>
                                                <a:pt x="151" y="92"/>
                                              </a:lnTo>
                                              <a:lnTo>
                                                <a:pt x="158" y="85"/>
                                              </a:lnTo>
                                              <a:lnTo>
                                                <a:pt x="175" y="75"/>
                                              </a:lnTo>
                                              <a:lnTo>
                                                <a:pt x="194" y="74"/>
                                              </a:lnTo>
                                              <a:lnTo>
                                                <a:pt x="211" y="83"/>
                                              </a:lnTo>
                                              <a:lnTo>
                                                <a:pt x="213" y="84"/>
                                              </a:lnTo>
                                              <a:lnTo>
                                                <a:pt x="222" y="93"/>
                                              </a:lnTo>
                                              <a:lnTo>
                                                <a:pt x="226" y="106"/>
                                              </a:lnTo>
                                              <a:lnTo>
                                                <a:pt x="224" y="119"/>
                                              </a:lnTo>
                                              <a:lnTo>
                                                <a:pt x="253" y="148"/>
                                              </a:lnTo>
                                              <a:lnTo>
                                                <a:pt x="307" y="93"/>
                                              </a:lnTo>
                                              <a:lnTo>
                                                <a:pt x="307" y="83"/>
                                              </a:lnTo>
                                              <a:lnTo>
                                                <a:pt x="307" y="65"/>
                                              </a:lnTo>
                                              <a:lnTo>
                                                <a:pt x="307" y="42"/>
                                              </a:lnTo>
                                              <a:lnTo>
                                                <a:pt x="308" y="17"/>
                                              </a:lnTo>
                                              <a:lnTo>
                                                <a:pt x="308" y="0"/>
                                              </a:lnTo>
                                              <a:lnTo>
                                                <a:pt x="66" y="0"/>
                                              </a:lnTo>
                                              <a:lnTo>
                                                <a:pt x="44" y="3"/>
                                              </a:lnTo>
                                              <a:lnTo>
                                                <a:pt x="26" y="14"/>
                                              </a:lnTo>
                                              <a:lnTo>
                                                <a:pt x="11" y="30"/>
                                              </a:lnTo>
                                              <a:lnTo>
                                                <a:pt x="2" y="50"/>
                                              </a:lnTo>
                                              <a:lnTo>
                                                <a:pt x="0" y="69"/>
                                              </a:lnTo>
                                              <a:lnTo>
                                                <a:pt x="0" y="344"/>
                                              </a:lnTo>
                                              <a:lnTo>
                                                <a:pt x="56" y="344"/>
                                              </a:lnTo>
                                              <a:lnTo>
                                                <a:pt x="81" y="319"/>
                                              </a:lnTo>
                                              <a:lnTo>
                                                <a:pt x="82" y="307"/>
                                              </a:lnTo>
                                              <a:lnTo>
                                                <a:pt x="82" y="286"/>
                                              </a:lnTo>
                                              <a:lnTo>
                                                <a:pt x="82" y="259"/>
                                              </a:lnTo>
                                              <a:lnTo>
                                                <a:pt x="82" y="231"/>
                                              </a:lnTo>
                                              <a:lnTo>
                                                <a:pt x="82" y="204"/>
                                              </a:lnTo>
                                              <a:lnTo>
                                                <a:pt x="82" y="185"/>
                                              </a:lnTo>
                                              <a:lnTo>
                                                <a:pt x="82" y="175"/>
                                              </a:lnTo>
                                              <a:lnTo>
                                                <a:pt x="82" y="166"/>
                                              </a:lnTo>
                                              <a:lnTo>
                                                <a:pt x="84" y="160"/>
                                              </a:lnTo>
                                              <a:lnTo>
                                                <a:pt x="89" y="156"/>
                                              </a:lnTo>
                                              <a:lnTo>
                                                <a:pt x="95" y="149"/>
                                              </a:lnTo>
                                              <a:lnTo>
                                                <a:pt x="105" y="145"/>
                                              </a:lnTo>
                                              <a:lnTo>
                                                <a:pt x="120" y="159"/>
                                              </a:lnTo>
                                              <a:lnTo>
                                                <a:pt x="303" y="343"/>
                                              </a:lnTo>
                                              <a:lnTo>
                                                <a:pt x="315" y="341"/>
                                              </a:lnTo>
                                              <a:lnTo>
                                                <a:pt x="327" y="345"/>
                                              </a:lnTo>
                                              <a:lnTo>
                                                <a:pt x="336" y="353"/>
                                              </a:lnTo>
                                              <a:lnTo>
                                                <a:pt x="344" y="360"/>
                                              </a:lnTo>
                                              <a:lnTo>
                                                <a:pt x="348" y="370"/>
                                              </a:lnTo>
                                              <a:lnTo>
                                                <a:pt x="348" y="380"/>
                                              </a:lnTo>
                                              <a:lnTo>
                                                <a:pt x="348" y="390"/>
                                              </a:lnTo>
                                              <a:lnTo>
                                                <a:pt x="344" y="400"/>
                                              </a:lnTo>
                                              <a:lnTo>
                                                <a:pt x="337" y="407"/>
                                              </a:lnTo>
                                              <a:lnTo>
                                                <a:pt x="320" y="417"/>
                                              </a:lnTo>
                                              <a:lnTo>
                                                <a:pt x="302" y="418"/>
                                              </a:lnTo>
                                              <a:lnTo>
                                                <a:pt x="284" y="409"/>
                                              </a:lnTo>
                                              <a:lnTo>
                                                <a:pt x="283" y="408"/>
                                              </a:lnTo>
                                              <a:lnTo>
                                                <a:pt x="273" y="399"/>
                                              </a:lnTo>
                                              <a:lnTo>
                                                <a:pt x="269" y="386"/>
                                              </a:lnTo>
                                              <a:lnTo>
                                                <a:pt x="272" y="374"/>
                                              </a:lnTo>
                                              <a:lnTo>
                                                <a:pt x="126" y="228"/>
                                              </a:lnTo>
                                              <a:lnTo>
                                                <a:pt x="126" y="247"/>
                                              </a:lnTo>
                                              <a:lnTo>
                                                <a:pt x="126" y="273"/>
                                              </a:lnTo>
                                              <a:lnTo>
                                                <a:pt x="126" y="299"/>
                                              </a:lnTo>
                                              <a:lnTo>
                                                <a:pt x="125" y="32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5B14861A" id="Group 2" o:spid="_x0000_s1026" style="width:171.9pt;height:39.35pt;mso-position-horizontal-relative:char;mso-position-vertical-relative:line" coordorigin="4243,704" coordsize="3438,7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">
                            <v:group id="Group 3" o:spid="_x0000_s1027" style="position:absolute;left:4952;top:704;width:735;height:513" coordorigin="4952,704" coordsize="735,5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Freeform 4" o:spid="_x0000_s1028" style="position:absolute;left:5583;top:715;width:94;height:95;visibility:visible;mso-wrap-style:square;v-text-anchor:top" coordsize="9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" path="m94,47r,l93,39,84,19,68,5,47,,39,,19,9,5,25,,47r,8l9,76,25,90r22,5l55,94,75,86,89,69,94,47e" fillcolor="#9a9a9c" stroked="f">
                                <v:path arrowok="t" o:connecttype="custom" o:connectlocs="94,47;94,47;93,39;84,19;68,5;47,0;39,0;19,9;5,25;0,47;0,55;9,76;25,90;47,95;55,94;75,86;89,69;94,47;94,47" o:connectangles="0,0,0,0,0,0,0,0,0,0,0,0,0,0,0,0,0,0,0"/>
                              </v:shape>
                              <v:shape id="Freeform 5" o:spid="_x0000_s1029" style="position:absolute;left:4962;top:714;width:566;height:462;visibility:visible;mso-wrap-style:square;v-text-anchor:top" coordsize="566,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" path="m99,75l98,52r3,11l106,84r5,17l116,117r7,19l149,204r4,9l158,229r9,24l170,262r7,19l183,300r7,20l193,329r6,18l205,365r6,19l218,402r6,20l231,443r6,19l326,462r6,-19l339,422r6,-19l352,383r6,-18l364,346r7,-18l377,309r6,-18l390,272r7,-19l402,238r6,-19l414,204r26,-68l443,128r6,-17l454,95r5,-19l465,52r,6l464,80r,17l464,100r,15l465,135r2,26l467,172r2,20l470,213r1,19l472,251r1,19l474,288r1,19l476,326r1,19l478,364r1,20l480,405r,22l481,450r1,12l566,462r-2,-23l563,420r-1,-20l561,381r-1,-19l559,343r-1,-19l557,304r-2,-20l554,263r-2,-23l551,224r-1,-23l548,180r-1,-19l545,143r-1,-15l534,17,532,,447,,430,,418,4r-6,10l410,18r-7,15l392,58r-2,5l385,77r-7,18l370,116r-9,25l357,152r-8,19l342,191r-7,20l328,230r-6,17l316,264r-8,23l302,308r-6,19l292,344r-3,17l287,379r-2,20l283,381r-2,-18l278,346r-4,-17l269,310r-7,-21l254,264r-5,-15l243,232r-7,-19l229,193r-8,-21l213,151r-8,-21l198,110,190,90,183,72,176,55,171,41r-2,-5l157,13,144,2,123,,33,,31,17,21,128r,6l19,152r-1,19l16,195r-1,8l14,224r-2,20l11,263,9,283,8,300,7,320,6,339,5,359,4,378,3,398,2,418,1,439,,462r81,l82,450r,-10l83,419r1,-21l85,378r1,-21l87,337r,-20l88,298r1,-20l91,259r1,-20l93,220r1,-20l95,181r1,-20l97,156r1,-25l99,113r,-15l99,93r,-18e" fillcolor="#9a9a9c" stroked="f">
                                <v:path arrowok="t" o:connecttype="custom" o:connectlocs="101,63;116,117;153,213;170,262;190,320;205,365;224,422;326,462;339,422;358,365;377,309;397,253;414,204;449,111;465,52;464,97;465,135;469,192;472,251;475,307;478,364;480,427;566,462;562,400;559,343;555,284;551,224;547,161;534,17;430,0;410,18;390,63;370,116;349,171;328,230;308,287;292,344;285,399;278,346;262,289;243,232;221,172;198,110;176,55;157,13;33,0;21,134;16,195;12,244;8,300;5,359;2,418;81,462;83,419;86,357;88,298;92,239;95,181;98,131;99,93" o:connectangles="0,0,0,0,0,0,0,0,0,0,0,0,0,0,0,0,0,0,0,0,0,0,0,0,0,0,0,0,0,0,0,0,0,0,0,0,0,0,0,0,0,0,0,0,0,0,0,0,0,0,0,0,0,0,0,0,0,0,0,0"/>
                              </v:shape>
                              <v:shape id="Freeform 6" o:spid="_x0000_s1030" style="position:absolute;left:5629;top:861;width:0;height:315;visibility:visible;mso-wrap-style:square;v-text-anchor:top" coordsize="0,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" path="m,l,315e" filled="f" strokecolor="#9a9a9c" strokeweight="1.42661mm">
                                <v:path arrowok="t" o:connecttype="custom" o:connectlocs="0,0;0,315" o:connectangles="0,0"/>
                              </v:shape>
                            </v:group>
                            <v:group id="Group 7" o:spid="_x0000_s1031" style="position:absolute;left:5707;top:704;width:1974;height:786" coordorigin="5707,704" coordsize="1974,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8" o:spid="_x0000_s1032" style="position:absolute;left:5717;top:854;width:265;height:329;visibility:visible;mso-wrap-style:square;v-text-anchor:top" coordsize="265,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" path="m100,225l89,207,83,185,80,161r1,-7l84,131r8,-20l104,94,120,80,139,70r23,-6l187,62r18,1l224,66r19,7l261,84r,-66l254,15,234,8,216,3,197,,176,r-5,l146,1,123,6r-22,7l81,22,63,34,47,48,33,63,21,81r-9,19l5,122,1,144,,168r,16l3,208r6,21l18,249r11,17l43,282r16,14l77,307r20,9l119,323r24,4l169,328r20,-1l209,325r19,-4l246,314r19,-8l265,240r-1,1l244,251r-19,6l207,260r-21,1l179,261r-25,-3l133,250,114,239,100,225e" fillcolor="#9a9a9c" stroked="f">
                                <v:path arrowok="t" o:connecttype="custom" o:connectlocs="100,225;89,207;83,185;80,161;81,154;84,131;92,111;104,94;120,80;139,70;162,64;187,62;205,63;224,66;243,73;261,84;261,18;254,15;234,8;216,3;197,0;176,0;171,0;146,1;123,6;101,13;81,22;63,34;47,48;33,63;21,81;12,100;5,122;1,144;0,168;0,184;3,208;9,229;18,249;29,266;43,282;59,296;77,307;97,316;119,323;143,327;169,328;189,327;209,325;228,321;246,314;265,306;265,240;264,241;244,251;225,257;207,260;186,261;179,261;154,258;133,250;114,239;100,225" o:connectangles="0,0,0,0,0,0,0,0,0,0,0,0,0,0,0,0,0,0,0,0,0,0,0,0,0,0,0,0,0,0,0,0,0,0,0,0,0,0,0,0,0,0,0,0,0,0,0,0,0,0,0,0,0,0,0,0,0,0,0,0,0,0,0"/>
                              </v:shape>
                              <v:shape id="Freeform 9" o:spid="_x0000_s1033" style="position:absolute;left:6016;top:855;width:202;height:321;visibility:visible;mso-wrap-style:square;v-text-anchor:top" coordsize="202,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" path="m,27r,l,321r78,l78,77r9,-3l106,70r20,-3l146,66r16,1l182,69r19,4l201,9,197,8,178,3,159,,138,r-1,l117,,98,2,78,5,58,9,38,14,18,20,,27e" fillcolor="#9a9a9c" stroked="f">
                                <v:path arrowok="t" o:connecttype="custom" o:connectlocs="0,27;0,27;0,321;78,321;78,77;87,74;106,70;126,67;146,66;162,67;182,69;201,73;201,9;197,8;178,3;159,0;138,0;137,0;117,0;98,2;78,5;58,9;38,14;18,20;0,27" o:connectangles="0,0,0,0,0,0,0,0,0,0,0,0,0,0,0,0,0,0,0,0,0,0,0,0,0"/>
                              </v:shape>
                              <v:group id="Group 10" o:spid="_x0000_s1034" style="position:absolute;left:6218;top:853;width:318;height:332" coordorigin="6218,853"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11" o:spid="_x0000_s1035" style="position:absolute;left:6218;top:853;width:318;height:332;visibility:visible;mso-wrap-style:square;v-text-anchor:top"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" path="m88,318r,-101l82,193,80,165,69,308r19,10e" fillcolor="#9a9a9c" stroked="f">
                                  <v:path arrowok="t" o:connecttype="custom" o:connectlocs="88,318;88,217;82,193;80,165;69,308;88,318" o:connectangles="0,0,0,0,0,0"/>
                                </v:shape>
                                <v:shape id="Freeform 12" o:spid="_x0000_s1036" style="position:absolute;left:6218;top:853;width:318;height:332;visibility:visible;mso-wrap-style:square;v-text-anchor:top"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" path="m218,321r20,-9l256,301r16,-13l285,272r12,-18l306,234r6,-22l316,188r2,-26l318,154r-3,-25l310,106,303,84,293,65,280,48,266,34,249,22,230,12,209,5,186,1,161,,144,,121,3,99,9,79,18,61,29,46,42,32,58,20,76,11,96,5,118,1,142,,168r,8l2,201r5,23l14,246r10,19l37,282r15,14l69,308,80,165r1,-14l85,124r7,-22l104,85,119,72r18,-8l159,62r10,l189,67r17,10l219,92r10,20l235,136r2,29l236,179r-4,27l225,228r-12,17l198,258r-18,8l159,268r-11,l128,263,111,252,98,237,88,217r,101l109,325r23,4l157,331r16,-1l196,327r22,-6e" fillcolor="#9a9a9c" stroked="f">
                                  <v:path arrowok="t" o:connecttype="custom" o:connectlocs="238,312;272,288;297,254;312,212;318,162;315,129;303,84;280,48;249,22;209,5;161,0;121,3;79,18;46,42;20,76;5,118;0,168;2,201;14,246;37,282;69,308;81,151;92,102;119,72;159,62;189,67;219,92;235,136;236,179;225,228;198,258;159,268;128,263;98,237;88,318;132,329;173,330;218,321" o:connectangles="0,0,0,0,0,0,0,0,0,0,0,0,0,0,0,0,0,0,0,0,0,0,0,0,0,0,0,0,0,0,0,0,0,0,0,0,0,0"/>
                                </v:shape>
                              </v:group>
                              <v:shape id="Freeform 13" o:spid="_x0000_s1037" style="position:absolute;left:6574;top:983;width:66;height:0;visibility:visible;mso-wrap-style:square;v-text-anchor:top" coordsize="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" path="m,l66,e" filled="f" strokecolor="#9a9a9c" strokeweight="1.1896mm">
                                <v:path arrowok="t" o:connecttype="custom" o:connectlocs="0,0;66,0" o:connectangles="0,0"/>
                              </v:shape>
                              <v:shape id="Freeform 14" o:spid="_x0000_s1038" style="position:absolute;left:6686;top:714;width:386;height:462;visibility:visible;mso-wrap-style:square;v-text-anchor:top" coordsize="386,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" path="m187,231l175,216r18,-20l210,179r15,-17l240,146r13,-16l267,115r13,-15l292,86,304,72,316,58,328,43,340,29,352,14,363,,266,r-9,11l245,26,233,41,221,55,209,70,195,87r-9,11l173,113r-13,15l146,143r-13,14l120,172r-14,15l92,202r-9,9l83,,,,,462r83,l83,226r11,15l96,244r14,18l123,280r13,18l149,314r13,17l174,347r13,15l199,377r12,15l223,407r12,14l247,435r12,14l271,462r114,l377,453,363,439,350,426,337,411,324,396,310,380r-8,-9l290,357,277,342,265,327,252,312,239,296,226,280,213,264,200,247,187,231e" fillcolor="#9a9a9c" stroked="f">
                                <v:path arrowok="t" o:connecttype="custom" o:connectlocs="175,216;193,196;225,162;253,130;280,100;304,72;328,43;352,14;266,0;245,26;221,55;195,87;173,113;146,143;120,172;92,202;83,0;0,462;83,226;96,244;123,280;149,314;174,347;199,377;223,407;247,435;271,462;377,453;350,426;324,396;302,371;277,342;252,312;226,280;200,247" o:connectangles="0,0,0,0,0,0,0,0,0,0,0,0,0,0,0,0,0,0,0,0,0,0,0,0,0,0,0,0,0,0,0,0,0,0,0"/>
                              </v:shape>
                              <v:group id="Group 15" o:spid="_x0000_s1039" style="position:absolute;left:7045;top:853;width:298;height:330" coordorigin="7045,853"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16" o:spid="_x0000_s1040" style="position:absolute;left:7045;top:853;width:298;height:330;visibility:visible;mso-wrap-style:square;v-text-anchor:top"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" path="m88,101l99,83,114,69r20,-8l156,58r16,1l192,66r15,13l217,99r5,25l81,124r-5,54l298,178r,-2l298,169r-1,-26l295,121r-3,-18l288,87,283,73r-3,-5l269,51,256,36,240,23,222,13,202,6,180,1,157,,145,,122,3,100,9,88,101e" fillcolor="#9a9a9c" stroked="f">
                                  <v:path arrowok="t" o:connecttype="custom" o:connectlocs="88,101;99,83;114,69;134,61;156,58;172,59;192,66;207,79;217,99;222,124;81,124;76,178;298,178;298,176;298,169;297,143;295,121;292,103;288,87;283,73;280,68;269,51;256,36;240,23;222,13;202,6;180,1;157,0;145,0;122,3;100,9;88,101" o:connectangles="0,0,0,0,0,0,0,0,0,0,0,0,0,0,0,0,0,0,0,0,0,0,0,0,0,0,0,0,0,0,0,0"/>
                                </v:shape>
                                <v:shape id="Freeform 17" o:spid="_x0000_s1041" style="position:absolute;left:7045;top:853;width:298;height:330;visibility:visible;mso-wrap-style:square;v-text-anchor:top"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" path="m98,240l87,223,79,202,76,178r5,-54l88,101,100,9,80,17,62,29,46,42,33,58,21,76,12,96,5,118,1,142,,167r,14l3,206r5,22l16,249r11,18l40,283r15,14l72,308r20,9l114,324r24,4l164,329r2,l187,328r20,-2l225,322r19,-6l262,308r19,-10l281,233r-9,6l254,249r-18,8l217,263r-20,3l176,267r-20,-1l133,261r-20,-9l98,240e" fillcolor="#9a9a9c" stroked="f">
                                  <v:path arrowok="t" o:connecttype="custom" o:connectlocs="98,240;87,223;79,202;76,178;81,124;88,101;100,9;80,17;62,29;46,42;33,58;21,76;12,96;5,118;1,142;0,167;0,181;3,206;8,228;16,249;27,267;40,283;55,297;72,308;92,317;114,324;138,328;164,329;166,329;187,328;207,326;225,322;244,316;262,308;281,298;281,233;272,239;254,249;236,257;217,263;197,266;176,267;156,266;133,261;113,252;98,240" o:connectangles="0,0,0,0,0,0,0,0,0,0,0,0,0,0,0,0,0,0,0,0,0,0,0,0,0,0,0,0,0,0,0,0,0,0,0,0,0,0,0,0,0,0,0,0,0,0"/>
                                </v:shape>
                              </v:group>
                              <v:shape id="Freeform 18" o:spid="_x0000_s1042" style="position:absolute;left:7345;top:861;width:326;height:477;visibility:visible;mso-wrap-style:square;v-text-anchor:top" coordsize="326,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" path="m85,l,,1,3,6,22r5,19l17,60r5,18l28,97r6,18l41,134r6,18l54,171r7,18l68,208r8,19l83,245r8,20l100,284r9,19l117,323r-7,16l109,341r-9,21l92,379r-8,16l77,412r-9,20l64,442r-7,17l50,477r77,l130,469r1,-3l137,452r7,-17l152,417r9,-19l170,377r9,-20l189,336r29,-59l219,275r8,-18l235,240r7,-18l250,203r8,-18l266,166r7,-19l280,128r8,-19l295,90r6,-19l308,52r7,-19l321,14,326,,243,r-2,6l238,17r-5,18l228,53r-6,19l215,92r-7,22l207,117r-7,20l193,154r-6,17l179,189r-9,21l167,220r-7,35l154,220r-4,-11l145,197r-7,-19l131,158r-6,-20l118,118,112,97,106,78,100,58,95,40,90,22,86,6,85,e" fillcolor="#9a9a9c" stroked="f">
                                <v:path arrowok="t" o:connecttype="custom" o:connectlocs="0,0;6,22;17,60;28,97;41,134;54,171;68,208;83,245;100,284;117,323;109,341;92,379;77,412;64,442;50,477;130,469;137,452;152,417;170,377;189,336;219,275;235,240;250,203;266,166;280,128;295,90;308,52;321,14;243,0;238,17;228,53;215,92;207,117;193,154;179,189;167,220;154,220;145,197;131,158;118,118;106,78;95,40;86,6" o:connectangles="0,0,0,0,0,0,0,0,0,0,0,0,0,0,0,0,0,0,0,0,0,0,0,0,0,0,0,0,0,0,0,0,0,0,0,0,0,0,0,0,0,0,0"/>
                              </v:shape>
                              <v:shape id="Freeform 19" o:spid="_x0000_s1043" style="position:absolute;left:6764;top:1343;width:74;height:105;visibility:visible;mso-wrap-style:square;v-text-anchor:top" coordsize="74,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" path="m16,91r,-34l70,57r,-12l16,45r,-32l73,13,73,,,,,105r73,l73,91r-57,e" fillcolor="#b5dc10" stroked="f">
                                <v:path arrowok="t" o:connecttype="custom" o:connectlocs="16,91;16,57;70,57;70,45;16,45;16,13;73,13;73,0;0,0;0,105;73,105;73,91;16,91" o:connectangles="0,0,0,0,0,0,0,0,0,0,0,0,0"/>
                              </v:shape>
                              <v:shape id="Freeform 20" o:spid="_x0000_s1044" style="position:absolute;left:6853;top:1374;width:72;height:74;visibility:visible;mso-wrap-style:square;v-text-anchor:top" coordsize="7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" path="m,73r18,l36,45,54,73r18,l45,34,69,,51,,36,25,21,,2,,26,35,,73e" fillcolor="#b5dc10" stroked="f">
                                <v:path arrowok="t" o:connecttype="custom" o:connectlocs="0,73;18,73;36,45;54,73;72,73;45,34;69,0;51,0;36,25;21,0;2,0;26,35;0,73" o:connectangles="0,0,0,0,0,0,0,0,0,0,0,0,0"/>
                              </v:shape>
                              <v:group id="Group 21" o:spid="_x0000_s1045" style="position:absolute;left:6944;top:1373;width:71;height:107" coordorigin="6944,1373"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22" o:spid="_x0000_s1046" style="position:absolute;left:6944;top:1373;width:71;height:107;visibility:visible;mso-wrap-style:square;v-text-anchor:top"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" path="m14,11l15,,,,,106r15,l15,65r4,-2l15,58r,-20l15,16r3,-5l35,11r16,l54,16r,22l54,59r-4,4l35,63,20,73r6,2l40,75,50,74,65,64,70,37,69,24,61,5,40,,26,,19,2r-5,9e" fillcolor="#b5dc10" stroked="f">
                                  <v:path arrowok="t" o:connecttype="custom" o:connectlocs="14,11;15,0;0,0;0,106;15,106;15,65;15,65;19,63;15,58;15,38;15,16;18,11;35,11;51,11;54,16;54,38;54,59;50,63;35,63;20,73;26,75;40,75;50,74;65,64;70,37;69,24;61,5;40,0;26,0;19,2;14,11;14,11" o:connectangles="0,0,0,0,0,0,0,0,0,0,0,0,0,0,0,0,0,0,0,0,0,0,0,0,0,0,0,0,0,0,0,0"/>
                                </v:shape>
                                <v:shape id="Freeform 23" o:spid="_x0000_s1047" style="position:absolute;left:6944;top:1373;width:71;height:107;visibility:visible;mso-wrap-style:square;v-text-anchor:top"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" path="m19,63r-4,2l20,73,35,63r-16,e" fillcolor="#cbd300" stroked="f">
                                  <v:path arrowok="t" o:connecttype="custom" o:connectlocs="19,63;15,65;20,73;35,63;19,63" o:connectangles="0,0,0,0,0"/>
                                </v:shape>
                              </v:group>
                              <v:group id="Group 24" o:spid="_x0000_s1048" style="position:absolute;left:7039;top:1373;width:70;height:76" coordorigin="7039,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Freeform 25" o:spid="_x0000_s1049" style="position:absolute;left:703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26" o:spid="_x0000_s1050" style="position:absolute;left:703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" path="m56,l35,r,11l46,11r4,1l52,16r2,3l56,e" fillcolor="#cbd300" stroked="f">
                                  <v:path arrowok="t" o:connecttype="custom" o:connectlocs="56,0;35,0;35,11;46,11;50,12;52,16;54,19;56,0" o:connectangles="0,0,0,0,0,0,0,0"/>
                                </v:shape>
                              </v:group>
                              <v:shape id="Freeform 27" o:spid="_x0000_s1051" style="position:absolute;left:7137;top:1373;width:57;height:75;visibility:visible;mso-wrap-style:square;v-text-anchor:top" coordsize="5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" path="m14,10l15,1,,1,,75r15,l15,31r,-6l15,21r1,-2l18,14r6,-3l31,11r8,l42,14r,9l42,24r,1l42,28r14,l56,25r,-2l56,22,56,6,50,,36,,25,,19,3r-5,8l14,10e" fillcolor="#b5dc10" stroked="f">
                                <v:path arrowok="t" o:connecttype="custom" o:connectlocs="14,10;15,1;0,1;0,75;15,75;15,31;15,25;15,21;16,19;18,14;24,11;31,11;39,11;42,14;42,23;42,24;42,25;42,28;56,28;56,25;56,23;56,22;56,6;50,0;36,0;25,0;19,3;14,11;14,10" o:connectangles="0,0,0,0,0,0,0,0,0,0,0,0,0,0,0,0,0,0,0,0,0,0,0,0,0,0,0,0,0"/>
                              </v:shape>
                              <v:shape id="Freeform 28" o:spid="_x0000_s1052" style="position:absolute;left:7211;top:1357;width:59;height:92;visibility:visible;mso-wrap-style:square;v-text-anchor:top" coordsize="5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" path="m34,91r18,l58,85r,-17l58,65r,-2l45,63r,2l45,66r,11l43,80r-8,l27,80,25,78r,-9l25,28r30,l55,17r-30,l25,,10,r,17l,17,,28r10,l10,70r,7l10,79r1,3l14,89r7,2l34,91e" fillcolor="#b5dc10" stroked="f">
                                <v:path arrowok="t" o:connecttype="custom" o:connectlocs="34,91;52,91;58,85;58,68;58,68;58,65;58,63;45,63;45,65;45,65;45,66;45,77;43,80;35,80;27,80;25,78;25,69;25,28;55,28;55,17;25,17;25,0;10,0;10,17;0,17;0,28;10,28;10,70;10,77;10,79;11,82;14,89;21,91;34,91" o:connectangles="0,0,0,0,0,0,0,0,0,0,0,0,0,0,0,0,0,0,0,0,0,0,0,0,0,0,0,0,0,0,0,0,0,0"/>
                              </v:shape>
                              <v:shape id="Freeform 29" o:spid="_x0000_s1053" style="position:absolute;left:7286;top:1373;width:69;height:76;visibility:visible;mso-wrap-style:square;v-text-anchor:top" coordsize="6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" path="m33,65r-7,l21,64,19,63,16,62,15,58r,-4l15,53r,-1l15,51,,51r,3l,70r8,5l33,75r16,l56,74r5,-4l66,66r2,-6l68,52r,-11l64,34,54,32r-3,l36,31,22,30r-2,l17,29,15,26r,-6l15,12r3,-2l33,10r16,l50,11r1,9l66,20,66,4,59,,34,,7,,,4,,21,,33r4,5l13,41r5,1l29,43r13,l51,43r2,2l53,53r,10l49,65r-16,e" fillcolor="#b5dc10" stroked="f">
                                <v:path arrowok="t" o:connecttype="custom" o:connectlocs="33,65;26,65;21,64;19,63;16,62;15,58;15,54;15,53;15,52;15,51;0,51;0,54;0,70;8,75;33,75;49,75;56,74;61,70;66,66;68,60;68,52;68,41;64,34;54,32;51,32;36,31;22,30;20,30;17,29;15,26;15,20;15,12;18,10;33,10;49,10;50,11;51,20;66,20;66,4;59,0;34,0;7,0;0,4;0,21;0,33;4,38;13,41;18,42;29,43;42,43;51,43;53,45;53,53;53,63;49,65;33,65" o:connectangles="0,0,0,0,0,0,0,0,0,0,0,0,0,0,0,0,0,0,0,0,0,0,0,0,0,0,0,0,0,0,0,0,0,0,0,0,0,0,0,0,0,0,0,0,0,0,0,0,0,0,0,0,0,0,0,0"/>
                              </v:shape>
                            </v:group>
                            <v:group id="Group 30" o:spid="_x0000_s1054" style="position:absolute;left:4958;top:1333;width:812;height:126" coordorigin="4958,1333" coordsize="812,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Freeform 31" o:spid="_x0000_s1055" style="position:absolute;left:4968;top:1343;width:74;height:105;visibility:visible;mso-wrap-style:square;v-text-anchor:top" coordsize="74,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" path="m16,91r,-34l70,57r,-12l16,45r,-32l73,13,73,,,,,105r73,l73,91r-57,e" fillcolor="#b5dc10" stroked="f">
                                <v:path arrowok="t" o:connecttype="custom" o:connectlocs="16,91;16,57;70,57;70,45;16,45;16,13;73,13;73,0;0,0;0,105;73,105;73,91;16,91" o:connectangles="0,0,0,0,0,0,0,0,0,0,0,0,0"/>
                              </v:shape>
                              <v:shape id="Freeform 32" o:spid="_x0000_s1056" style="position:absolute;left:5068;top:1373;width:116;height:75;visibility:visible;mso-wrap-style:square;v-text-anchor:top" coordsize="11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" path="m76,12r9,l97,12r3,3l100,27r,47l116,74r,-48l116,18r-1,-5l113,9,109,3,101,,89,,75,,68,3,63,13,61,4,53,,39,,26,,19,3r-4,9l14,12,15,,,,,74r15,l15,32r,-15l20,12r15,l42,12r4,1l48,16r2,2l50,27r,47l65,74r,-43l65,26r1,-4l67,19r2,-5l76,12e" fillcolor="#b5dc10" stroked="f">
                                <v:path arrowok="t" o:connecttype="custom" o:connectlocs="76,12;85,12;97,12;100,15;100,27;100,74;116,74;116,26;116,18;115,13;113,9;109,3;101,0;89,0;75,0;68,3;63,13;63,13;61,4;53,0;39,0;26,0;19,3;15,12;14,12;15,0;0,0;0,74;15,74;15,32;15,17;20,12;35,12;42,12;46,13;48,16;50,18;50,18;50,27;50,74;65,74;65,31;65,26;66,22;67,19;69,14;76,12" o:connectangles="0,0,0,0,0,0,0,0,0,0,0,0,0,0,0,0,0,0,0,0,0,0,0,0,0,0,0,0,0,0,0,0,0,0,0,0,0,0,0,0,0,0,0,0,0,0,0"/>
                              </v:shape>
                              <v:group id="Group 33" o:spid="_x0000_s1057" style="position:absolute;left:5215;top:1343;width:70;height:106" coordorigin="5215,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Freeform 34" o:spid="_x0000_s1058" style="position:absolute;left:5215;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" path="m34,94r-16,l19,103r6,3l38,106,51,94r-17,e" fillcolor="#cbd300" stroked="f">
                                  <v:path arrowok="t" o:connecttype="custom" o:connectlocs="34,94;18,94;19,103;25,106;38,106;51,94;34,94" o:connectangles="0,0,0,0,0,0,0"/>
                                </v:shape>
                                <v:shape id="Freeform 35" o:spid="_x0000_s1059" style="position:absolute;left:5215;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" path="m,105r15,l14,95r,-1l19,103,18,94,15,90r,-24l15,47r5,-5l35,42r16,l54,46r,22l54,90r-3,4l38,106r12,-1l65,94,69,68r,-17l67,42,61,36,57,32,50,30r-10,l25,30r-7,4l15,41,15,,,,,105e" fillcolor="#b5dc10" stroked="f">
                                  <v:path arrowok="t" o:connecttype="custom" o:connectlocs="0,105;15,105;14,95;14,94;19,103;18,94;15,90;15,66;15,47;20,42;35,42;51,42;54,46;54,68;54,90;51,94;38,106;50,105;65,94;69,68;69,51;67,42;61,36;57,32;50,30;40,30;25,30;18,34;15,41;15,41;15,0;0,0;0,105" o:connectangles="0,0,0,0,0,0,0,0,0,0,0,0,0,0,0,0,0,0,0,0,0,0,0,0,0,0,0,0,0,0,0,0,0"/>
                                </v:shape>
                              </v:group>
                              <v:group id="Group 36" o:spid="_x0000_s1060" style="position:absolute;left:5309;top:1373;width:70;height:76" coordorigin="5309,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shape id="Freeform 37" o:spid="_x0000_s1061" style="position:absolute;left:530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38" o:spid="_x0000_s1062" style="position:absolute;left:530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" path="m56,l35,r,11l46,11r4,1l52,16r2,3l56,e" fillcolor="#cbd300" stroked="f">
                                  <v:path arrowok="t" o:connecttype="custom" o:connectlocs="56,0;35,0;35,11;46,11;50,12;52,16;54,19;56,0" o:connectangles="0,0,0,0,0,0,0,0"/>
                                </v:shape>
                              </v:group>
                              <v:group id="Group 39" o:spid="_x0000_s1063" style="position:absolute;left:5403;top:1343;width:70;height:106" coordorigin="5403,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40" o:spid="_x0000_s1064" style="position:absolute;left:5403;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" path="m15,67r,-12l19,30r-8,3l7,37,1,43,,50,,67,,85r1,8l7,99r4,5l19,106,18,94,15,90r,-23e" fillcolor="#cbd300" stroked="f">
                                  <v:path arrowok="t" o:connecttype="custom" o:connectlocs="15,67;15,55;19,30;11,33;7,37;1,43;0,50;0,67;0,85;1,93;7,99;11,104;19,106;18,94;15,90;15,67" o:connectangles="0,0,0,0,0,0,0,0,0,0,0,0,0,0,0,0"/>
                                </v:shape>
                                <v:shape id="Freeform 41" o:spid="_x0000_s1065" style="position:absolute;left:5403;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id="Group 42" o:spid="_x0000_s1066" style="position:absolute;left:5500;top:1343;width:70;height:106" coordorigin="5500,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shape id="Freeform 43" o:spid="_x0000_s1067" style="position:absolute;left:5500;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" path="m15,67r,-12l19,30r-8,3l7,37,1,43,,50,,67,,85r1,8l7,99r4,5l19,106,18,94,15,90r,-23e" fillcolor="#cbd300" stroked="f">
                                  <v:path arrowok="t" o:connecttype="custom" o:connectlocs="15,67;15,55;19,30;11,33;7,37;1,43;0,50;0,67;0,85;1,93;7,99;11,104;19,106;18,94;15,90;15,67" o:connectangles="0,0,0,0,0,0,0,0,0,0,0,0,0,0,0,0"/>
                                </v:shape>
                                <v:shape id="Freeform 44" o:spid="_x0000_s1068" style="position:absolute;left:5500;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id="Group 45" o:spid="_x0000_s1069" style="position:absolute;left:5596;top:1373;width:70;height:76" coordorigin="5596,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Freeform 46" o:spid="_x0000_s1070" style="position:absolute;left:5596;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47" o:spid="_x0000_s1071" style="position:absolute;left:5596;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" path="m56,l35,r,11l46,11r4,1l52,16r2,3l56,e" fillcolor="#cbd300" stroked="f">
                                  <v:path arrowok="t" o:connecttype="custom" o:connectlocs="56,0;35,0;35,11;46,11;50,12;52,16;54,19;56,0" o:connectangles="0,0,0,0,0,0,0,0"/>
                                </v:shape>
                              </v:group>
                              <v:group id="Group 48" o:spid="_x0000_s1072" style="position:absolute;left:5691;top:1343;width:69;height:106" coordorigin="5691,1343"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Freeform 49" o:spid="_x0000_s1073" style="position:absolute;left:5691;top:1343;width:69;height:106;visibility:visible;mso-wrap-style:square;v-text-anchor:top"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" path="m15,67r,-12l19,30r-8,3l7,37,1,43,,50,,67,,85r1,8l7,99r4,5l19,106,18,94,15,90r,-23e" fillcolor="#cbd300" stroked="f">
                                  <v:path arrowok="t" o:connecttype="custom" o:connectlocs="15,67;15,55;19,30;11,33;7,37;1,43;0,50;0,67;0,85;1,93;7,99;11,104;19,106;18,94;15,90;15,67" o:connectangles="0,0,0,0,0,0,0,0,0,0,0,0,0,0,0,0"/>
                                </v:shape>
                                <v:shape id="Freeform 50" o:spid="_x0000_s1074" style="position:absolute;left:5691;top:1343;width:69;height:106;visibility:visible;mso-wrap-style:square;v-text-anchor:top"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v:group id="Group 51" o:spid="_x0000_s1075" style="position:absolute;left:5823;top:1333;width:882;height:158" coordorigin="5823,1333" coordsize="882,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shape id="Freeform 52" o:spid="_x0000_s1076" style="position:absolute;left:5833;top:1343;width:85;height:105;visibility:visible;mso-wrap-style:square;v-text-anchor:top" coordsize="8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" path="m33,105r17,l50,14r35,l85,,,,,14r33,l33,105e" fillcolor="#b5dc10" stroked="f">
                                <v:path arrowok="t" o:connecttype="custom" o:connectlocs="33,105;50,105;50,14;85,14;85,0;0,0;0,14;33,14;33,105" o:connectangles="0,0,0,0,0,0,0,0,0"/>
                              </v:shape>
                              <v:group id="Group 53" o:spid="_x0000_s1077" style="position:absolute;left:5921;top:1373;width:70;height:76" coordorigin="5921,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shape id="Freeform 54" o:spid="_x0000_s1078" style="position:absolute;left:5921;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55" o:spid="_x0000_s1079" style="position:absolute;left:5921;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" path="m56,l35,r,11l46,11r4,1l52,16r2,3l56,e" fillcolor="#cbd300" stroked="f">
                                  <v:path arrowok="t" o:connecttype="custom" o:connectlocs="56,0;35,0;35,11;46,11;50,12;52,16;54,19;56,0" o:connectangles="0,0,0,0,0,0,0,0"/>
                                </v:shape>
                              </v:group>
                              <v:shape id="Freeform 56" o:spid="_x0000_s1080" style="position:absolute;left:6015;top:1373;width:69;height:76;visibility:visible;mso-wrap-style:square;v-text-anchor:top" coordsize="6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" path="m68,47r-15,l53,61r-2,3l36,64r-9,l22,63,20,61,17,58,15,51r,-13l15,15r3,-4l33,11r16,l52,14r,12l67,26r,-4l59,4,34,,19,,10,3,5,9,1,15,,22,,37,1,55,11,71r24,4l49,75r7,-1l61,70r5,-4l68,60r,-10l68,47e" fillcolor="#b5dc10" stroked="f">
                                <v:path arrowok="t" o:connecttype="custom" o:connectlocs="68,47;53,47;53,61;51,64;36,64;27,64;22,63;20,61;17,58;15,51;15,38;15,15;18,11;33,11;49,11;52,14;52,26;67,26;67,22;59,4;34,0;19,0;10,3;5,9;1,15;0,22;0,37;1,55;11,71;35,75;49,75;56,74;61,70;66,66;68,60;68,50;68,47" o:connectangles="0,0,0,0,0,0,0,0,0,0,0,0,0,0,0,0,0,0,0,0,0,0,0,0,0,0,0,0,0,0,0,0,0,0,0,0,0"/>
                              </v:shape>
                              <v:shape id="Freeform 57" o:spid="_x0000_s1081" style="position:absolute;left:6109;top:1343;width:67;height:105;visibility:visible;mso-wrap-style:square;v-text-anchor:top" coordsize="67,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" path="m60,30r-21,l25,30r-6,3l15,42,15,,,,,105r15,l15,63r,-16l20,42r16,l44,42r4,1l50,47r2,2l52,51r,8l52,105r15,l67,56r,-19l60,30e" fillcolor="#b5dc10" stroked="f">
                                <v:path arrowok="t" o:connecttype="custom" o:connectlocs="60,30;39,30;25,30;19,33;15,42;15,42;15,0;0,0;0,105;15,105;15,63;15,47;20,42;36,42;44,42;48,43;50,47;52,49;52,51;52,59;52,105;67,105;67,56;67,37;60,30" o:connectangles="0,0,0,0,0,0,0,0,0,0,0,0,0,0,0,0,0,0,0,0,0,0,0,0,0"/>
                              </v:shape>
                              <v:shape id="Freeform 58" o:spid="_x0000_s1082" style="position:absolute;left:6206;top:1373;width:68;height:75;visibility:visible;mso-wrap-style:square;v-text-anchor:top" coordsize="6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" path="m15,l,,,74r15,l15,30r,-13l21,11r15,l49,11r3,3l52,29r,45l67,74r,-49l67,17r,-4l65,10,61,3,53,,39,,26,,18,3r-3,9l14,12,15,e" fillcolor="#b5dc10" stroked="f">
                                <v:path arrowok="t" o:connecttype="custom" o:connectlocs="15,0;0,0;0,74;15,74;15,30;15,17;21,11;36,11;49,11;52,14;52,29;52,74;67,74;67,25;67,17;67,13;65,10;61,3;53,0;39,0;26,0;18,3;15,12;14,12;15,0" o:connectangles="0,0,0,0,0,0,0,0,0,0,0,0,0,0,0,0,0,0,0,0,0,0,0,0,0"/>
                              </v:shape>
                              <v:group id="Group 59" o:spid="_x0000_s1083" style="position:absolute;left:6301;top:1373;width:71;height:76" coordorigin="6301,1373"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shape id="Freeform 60" o:spid="_x0000_s1084" style="position:absolute;left:630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" path="m35,64r-18,l20,75r15,l53,74,35,64e" fillcolor="#cbd300" stroked="f">
                                  <v:path arrowok="t" o:connecttype="custom" o:connectlocs="35,64;17,64;20,75;35,75;53,74;35,64" o:connectangles="0,0,0,0,0,0"/>
                                </v:shape>
                                <v:shape id="Freeform 61" o:spid="_x0000_s1085" style="position:absolute;left:630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" path="m15,61r,-25l15,23r2,-6l20,14r2,-2l27,11r8,l53,11r2,3l55,37r,23l53,64r-18,l53,74,67,63,71,36,70,19,60,3,35,,19,1,3,10,,36,,56r1,8l8,69r5,5l20,75,17,64,15,61e" fillcolor="#b5dc10" stroked="f">
                                  <v:path arrowok="t" o:connecttype="custom" o:connectlocs="15,61;15,36;15,23;17,17;20,14;22,12;27,11;35,11;53,11;55,14;55,37;55,60;53,64;35,64;53,74;67,63;71,36;70,19;60,3;35,0;19,1;3,10;0,36;0,56;1,64;8,69;13,74;20,75;17,64;15,61" o:connectangles="0,0,0,0,0,0,0,0,0,0,0,0,0,0,0,0,0,0,0,0,0,0,0,0,0,0,0,0,0,0"/>
                                </v:shape>
                              </v:group>
                              <v:shape id="Freeform 62" o:spid="_x0000_s1086" style="position:absolute;left:6406;top:1343;width:0;height:105;visibility:visible;mso-wrap-style:square;v-text-anchor:top" coordsize="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" path="m,l,105e" fillcolor="#b5dc10" strokecolor="#cbd300" strokeweight=".30478mm">
                                <v:path arrowok="t" o:connecttype="custom" o:connectlocs="0,0;0,105" o:connectangles="0,0"/>
                              </v:shape>
                              <v:group id="Group 63" o:spid="_x0000_s1087" style="position:absolute;left:6441;top:1373;width:71;height:76" coordorigin="6441,1373"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Freeform 64" o:spid="_x0000_s1088" style="position:absolute;left:644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" path="m35,64r-18,l20,75r15,l53,74,35,64e" fillcolor="#cbd300" stroked="f">
                                  <v:path arrowok="t" o:connecttype="custom" o:connectlocs="35,64;17,64;20,75;35,75;53,74;35,64" o:connectangles="0,0,0,0,0,0"/>
                                </v:shape>
                                <v:shape id="Freeform 65" o:spid="_x0000_s1089" style="position:absolute;left:644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" path="m15,61r,-25l15,23r2,-6l20,14r2,-2l27,11r8,l53,11r2,3l55,37r,23l53,64r-18,l53,74,67,63,71,36,70,19,60,3,35,,19,1,3,10,,36,,56r1,8l8,69r5,5l20,75,17,64,15,61e" fillcolor="#b5dc10" stroked="f">
                                  <v:path arrowok="t" o:connecttype="custom" o:connectlocs="15,61;15,36;15,23;17,17;20,14;22,12;27,11;35,11;53,11;55,14;55,37;55,60;53,64;35,64;53,74;67,63;71,36;70,19;60,3;35,0;19,1;3,10;0,36;0,56;1,64;8,69;13,74;20,75;17,64;15,61" o:connectangles="0,0,0,0,0,0,0,0,0,0,0,0,0,0,0,0,0,0,0,0,0,0,0,0,0,0,0,0,0,0"/>
                                </v:shape>
                              </v:group>
                              <v:group id="Group 66" o:spid="_x0000_s1090" style="position:absolute;left:6536;top:1373;width:70;height:108" coordorigin="6536,1373"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Freeform 67" o:spid="_x0000_s1091" style="position:absolute;left:6536;top:1373;width:70;height:108;visibility:visible;mso-wrap-style:square;v-text-anchor:top"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" path="m44,107l64,99,69,77,69,,54,r1,12l50,3,44,,19,,12,2,7,6,1,12,,20,,38,,55r1,7l7,68r4,5l15,59r,-23l15,15r3,-4l50,11r4,5l54,36r,23l51,63,43,75r8,-3l54,64r,16l54,92r-4,4l20,96,17,94r,-11l3,83r,7l3,94r2,3l8,104r9,3l35,107r9,xe" fillcolor="#b5dc10" stroked="f">
                                  <v:path arrowok="t" o:connecttype="custom" o:connectlocs="44,107;64,99;69,77;69,0;54,0;55,12;55,12;50,3;44,0;19,0;12,2;7,6;1,12;0,20;0,38;0,55;1,62;7,68;11,73;15,59;15,36;15,15;18,11;50,11;54,16;54,36;54,59;51,63;43,75;51,72;54,64;54,64;54,80;54,92;50,96;20,96;17,94;17,83;3,83;3,90;3,94;5,97;8,104;17,107;35,107;44,107" o:connectangles="0,0,0,0,0,0,0,0,0,0,0,0,0,0,0,0,0,0,0,0,0,0,0,0,0,0,0,0,0,0,0,0,0,0,0,0,0,0,0,0,0,0,0,0,0,0"/>
                                </v:shape>
                                <v:shape id="Freeform 68" o:spid="_x0000_s1092" style="position:absolute;left:6536;top:1373;width:70;height:108;visibility:visible;mso-wrap-style:square;v-text-anchor:top"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" path="m51,63r-33,l15,59,11,73r8,2l43,75,51,63xe" fillcolor="#cbd300" stroked="f">
                                  <v:path arrowok="t" o:connecttype="custom" o:connectlocs="51,63;18,63;15,59;11,73;19,75;43,75;51,63" o:connectangles="0,0,0,0,0,0,0"/>
                                </v:shape>
                              </v:group>
                              <v:shape id="Freeform 69" o:spid="_x0000_s1093" style="position:absolute;left:6625;top:1374;width:70;height:107;visibility:visible;mso-wrap-style:square;v-text-anchor:top" coordsize="70,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" path="m36,104r4,-6l43,94r3,-7l48,78,69,,54,,45,32r-1,6l42,44r-1,6l40,55r-1,4l38,64r-1,l34,53,30,42,27,32,16,,,,26,73r7,l32,78r-1,4l30,85r-3,8l24,95r-8,l15,95r-2,l13,106r3,l17,106r12,l36,104xe" fillcolor="#b5dc10" stroked="f">
                                <v:path arrowok="t" o:connecttype="custom" o:connectlocs="36,104;40,98;43,94;46,87;48,78;69,0;54,0;45,32;44,38;42,44;41,50;40,55;39,59;38,64;37,64;34,53;30,42;27,32;16,0;0,0;26,73;33,73;32,78;31,82;30,85;27,93;24,95;16,95;15,95;13,95;13,106;16,106;17,106;29,106;36,104" o:connectangles="0,0,0,0,0,0,0,0,0,0,0,0,0,0,0,0,0,0,0,0,0,0,0,0,0,0,0,0,0,0,0,0,0,0,0"/>
                              </v:shape>
                            </v:group>
                            <v:group id="Group 70" o:spid="_x0000_s1094" style="position:absolute;left:4243;top:705;width:479;height:479" coordorigin="4243,705"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shape id="Freeform 71" o:spid="_x0000_s1095" style="position:absolute;left:4243;top:705;width:479;height:479;visibility:visible;mso-wrap-style:square;v-text-anchor:top"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" path="m412,l352,r,80l361,80r16,l397,80r23,l445,81r25,l479,81r,-12l475,46,465,27,450,12,430,2,412,e" fillcolor="#b5dc10" stroked="f">
                                <v:path arrowok="t" o:connecttype="custom" o:connectlocs="412,0;352,0;352,80;361,80;377,80;397,80;420,80;445,81;470,81;479,81;479,69;475,46;465,27;450,12;430,2;412,0" o:connectangles="0,0,0,0,0,0,0,0,0,0,0,0,0,0,0,0"/>
                              </v:shape>
                              <v:shape id="Freeform 72" o:spid="_x0000_s1096" style="position:absolute;left:4243;top:705;width:479;height:479;visibility:visible;mso-wrap-style:square;v-text-anchor:top"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" path="m125,320r,8l126,334r-2,5l119,344,90,372r-9,9l81,382r-5,4l71,388r-6,l,388r,21l,412r,3l,418r61,61l63,479r1,l66,479r346,l434,475r19,-11l467,448r9,-20l479,409r,-284l339,124r-55,55l375,271r12,-2l400,273r9,8l416,288r4,10l420,308r,11l416,328r-7,8l393,346r-19,l357,338r-2,-2l346,327r-4,-13l344,302,192,150r-12,1l168,148r-9,-9l152,132r-4,-10l148,112r-1,-10l151,92r7,-7l175,75r19,-1l211,83r2,1l222,93r4,13l224,119r29,29l307,93r,-10l307,65r,-23l308,17,308,,66,,44,3,26,14,11,30,2,50,,69,,344r56,l81,319r1,-12l82,286r,-27l82,231r,-27l82,185r,-10l82,166r2,-6l89,156r6,-7l105,145r15,14l303,343r12,-2l327,345r9,8l344,360r4,10l348,380r,10l344,400r-7,7l320,417r-18,1l284,409r-1,-1l273,399r-4,-13l272,374,126,228r,19l126,273r,26l125,320e" fillcolor="#b5dc10" stroked="f">
                                <v:path arrowok="t" o:connecttype="custom" o:connectlocs="125,328;124,339;90,372;81,382;71,388;0,388;0,412;0,418;63,479;66,479;434,475;467,448;479,409;339,124;375,271;400,273;416,288;420,308;416,328;393,346;357,338;346,327;344,302;180,151;159,139;148,122;147,102;158,85;194,74;213,84;226,106;253,148;307,83;307,42;308,0;44,3;11,30;0,69;56,344;82,307;82,259;82,204;82,175;82,166;89,156;105,145;303,343;327,345;344,360;348,380;344,400;320,417;284,409;273,399;272,374;126,247;126,299" o:connectangles="0,0,0,0,0,0,0,0,0,0,0,0,0,0,0,0,0,0,0,0,0,0,0,0,0,0,0,0,0,0,0,0,0,0,0,0,0,0,0,0,0,0,0,0,0,0,0,0,0,0,0,0,0,0,0,0,0"/>
                              </v:shape>
                            </v:group>
                            <w10:anchorlock/>
                          </v:group>
                        </w:pict>
                      </mc:Fallback>
                    </mc:AlternateContent>
                  </w:r>
                </w:p>
              </w:tc>
            </w:tr>
            <w:tr w:rsidR="0021271B" w:rsidRPr="0016000D" w:rsidTr="00020081">
              <w:trPr>
                <w:jc w:val="center"/>
              </w:trPr>
              <w:tc>
                <w:tcPr>
                  <w:tcW w:w="5330" w:type="dxa"/>
                  <w:vMerge w:val="restart"/>
                  <w:tcBorders>
                    <w:top w:val="single" w:sz="4" w:space="0" w:color="auto"/>
                    <w:left w:val="single" w:sz="4" w:space="0" w:color="auto"/>
                    <w:bottom w:val="single" w:sz="4" w:space="0" w:color="auto"/>
                    <w:right w:val="single" w:sz="4" w:space="0" w:color="auto"/>
                  </w:tcBorders>
                </w:tcPr>
                <w:p w:rsidR="0021271B" w:rsidRPr="0016000D" w:rsidRDefault="0021271B" w:rsidP="00185F95">
                  <w:pPr>
                    <w:jc w:val="left"/>
                    <w:rPr>
                      <w:sz w:val="20"/>
                    </w:rPr>
                  </w:pPr>
                  <w:r w:rsidRPr="0016000D">
                    <w:rPr>
                      <w:sz w:val="20"/>
                    </w:rPr>
                    <w:t>D</w:t>
                  </w:r>
                  <w:r>
                    <w:rPr>
                      <w:sz w:val="20"/>
                    </w:rPr>
                    <w:t>esc</w:t>
                  </w:r>
                  <w:r w:rsidRPr="0016000D">
                    <w:rPr>
                      <w:sz w:val="20"/>
                    </w:rPr>
                    <w:t>ription:</w:t>
                  </w:r>
                </w:p>
                <w:p w:rsidR="0021271B" w:rsidRPr="0016000D" w:rsidRDefault="0021271B" w:rsidP="00185F95">
                  <w:pPr>
                    <w:jc w:val="left"/>
                    <w:rPr>
                      <w:sz w:val="20"/>
                    </w:rPr>
                  </w:pPr>
                  <w:r>
                    <w:rPr>
                      <w:sz w:val="20"/>
                    </w:rPr>
                    <w:t>User manual for HSB module repair test set</w:t>
                  </w:r>
                </w:p>
              </w:tc>
              <w:tc>
                <w:tcPr>
                  <w:tcW w:w="1328" w:type="dxa"/>
                  <w:tcBorders>
                    <w:top w:val="single" w:sz="4" w:space="0" w:color="auto"/>
                    <w:left w:val="single" w:sz="4" w:space="0" w:color="auto"/>
                    <w:bottom w:val="single" w:sz="4" w:space="0" w:color="auto"/>
                    <w:right w:val="single" w:sz="4" w:space="0" w:color="auto"/>
                  </w:tcBorders>
                  <w:vAlign w:val="center"/>
                </w:tcPr>
                <w:p w:rsidR="0021271B" w:rsidRPr="0016000D" w:rsidRDefault="0021271B" w:rsidP="009438F3">
                  <w:pPr>
                    <w:spacing w:before="20" w:after="20"/>
                    <w:jc w:val="left"/>
                    <w:rPr>
                      <w:sz w:val="20"/>
                    </w:rPr>
                  </w:pPr>
                  <w:r w:rsidRPr="0016000D">
                    <w:rPr>
                      <w:sz w:val="20"/>
                    </w:rPr>
                    <w:t>Doc No.:</w:t>
                  </w:r>
                </w:p>
              </w:tc>
              <w:tc>
                <w:tcPr>
                  <w:tcW w:w="3118" w:type="dxa"/>
                  <w:tcBorders>
                    <w:top w:val="single" w:sz="4" w:space="0" w:color="auto"/>
                    <w:left w:val="single" w:sz="4" w:space="0" w:color="auto"/>
                    <w:bottom w:val="single" w:sz="4" w:space="0" w:color="auto"/>
                    <w:right w:val="single" w:sz="4" w:space="0" w:color="auto"/>
                  </w:tcBorders>
                  <w:vAlign w:val="center"/>
                </w:tcPr>
                <w:p w:rsidR="0021271B" w:rsidRPr="0016000D" w:rsidRDefault="0021271B" w:rsidP="009438F3">
                  <w:pPr>
                    <w:spacing w:before="20" w:after="20"/>
                    <w:jc w:val="left"/>
                    <w:rPr>
                      <w:sz w:val="20"/>
                    </w:rPr>
                  </w:pPr>
                  <w:bookmarkStart w:id="0" w:name="DocNo"/>
                  <w:r>
                    <w:rPr>
                      <w:sz w:val="20"/>
                    </w:rPr>
                    <w:t>PHO-0387-</w:t>
                  </w:r>
                  <w:bookmarkEnd w:id="0"/>
                  <w:r>
                    <w:rPr>
                      <w:sz w:val="20"/>
                    </w:rPr>
                    <w:t>U0-3-1</w:t>
                  </w:r>
                </w:p>
              </w:tc>
            </w:tr>
            <w:tr w:rsidR="0021271B" w:rsidRPr="0016000D" w:rsidTr="00020081">
              <w:trPr>
                <w:jc w:val="center"/>
              </w:trPr>
              <w:tc>
                <w:tcPr>
                  <w:tcW w:w="5330" w:type="dxa"/>
                  <w:vMerge/>
                  <w:tcBorders>
                    <w:top w:val="single" w:sz="4" w:space="0" w:color="auto"/>
                    <w:left w:val="single" w:sz="4" w:space="0" w:color="auto"/>
                    <w:bottom w:val="single" w:sz="4" w:space="0" w:color="auto"/>
                    <w:right w:val="single" w:sz="4" w:space="0" w:color="auto"/>
                  </w:tcBorders>
                  <w:vAlign w:val="center"/>
                </w:tcPr>
                <w:p w:rsidR="0021271B" w:rsidRPr="0016000D" w:rsidRDefault="0021271B" w:rsidP="0016000D">
                  <w:pPr>
                    <w:jc w:val="left"/>
                    <w:rPr>
                      <w:sz w:val="20"/>
                    </w:rPr>
                  </w:pPr>
                </w:p>
              </w:tc>
              <w:tc>
                <w:tcPr>
                  <w:tcW w:w="1328" w:type="dxa"/>
                  <w:tcBorders>
                    <w:top w:val="single" w:sz="4" w:space="0" w:color="auto"/>
                    <w:left w:val="single" w:sz="4" w:space="0" w:color="auto"/>
                    <w:bottom w:val="single" w:sz="4" w:space="0" w:color="auto"/>
                    <w:right w:val="single" w:sz="4" w:space="0" w:color="auto"/>
                  </w:tcBorders>
                  <w:vAlign w:val="center"/>
                </w:tcPr>
                <w:p w:rsidR="0021271B" w:rsidRPr="0016000D" w:rsidRDefault="0021271B" w:rsidP="009438F3">
                  <w:pPr>
                    <w:spacing w:before="20" w:after="20"/>
                    <w:jc w:val="left"/>
                    <w:rPr>
                      <w:sz w:val="20"/>
                    </w:rPr>
                  </w:pPr>
                  <w:r w:rsidRPr="0016000D">
                    <w:rPr>
                      <w:sz w:val="20"/>
                    </w:rPr>
                    <w:t>Revision:</w:t>
                  </w:r>
                </w:p>
              </w:tc>
              <w:tc>
                <w:tcPr>
                  <w:tcW w:w="3118" w:type="dxa"/>
                  <w:tcBorders>
                    <w:top w:val="single" w:sz="4" w:space="0" w:color="auto"/>
                    <w:left w:val="single" w:sz="4" w:space="0" w:color="auto"/>
                    <w:bottom w:val="single" w:sz="4" w:space="0" w:color="auto"/>
                    <w:right w:val="single" w:sz="4" w:space="0" w:color="auto"/>
                  </w:tcBorders>
                  <w:vAlign w:val="center"/>
                </w:tcPr>
                <w:p w:rsidR="0021271B" w:rsidRPr="0016000D" w:rsidRDefault="0021271B" w:rsidP="009438F3">
                  <w:pPr>
                    <w:spacing w:before="20" w:after="20"/>
                    <w:jc w:val="left"/>
                    <w:rPr>
                      <w:sz w:val="20"/>
                    </w:rPr>
                  </w:pPr>
                  <w:r>
                    <w:rPr>
                      <w:sz w:val="20"/>
                    </w:rPr>
                    <w:t>001</w:t>
                  </w:r>
                </w:p>
              </w:tc>
            </w:tr>
            <w:tr w:rsidR="0021271B" w:rsidRPr="0016000D" w:rsidTr="009438F3">
              <w:trPr>
                <w:trHeight w:val="70"/>
                <w:jc w:val="center"/>
              </w:trPr>
              <w:tc>
                <w:tcPr>
                  <w:tcW w:w="5330" w:type="dxa"/>
                  <w:vMerge/>
                  <w:tcBorders>
                    <w:top w:val="single" w:sz="4" w:space="0" w:color="auto"/>
                    <w:left w:val="single" w:sz="4" w:space="0" w:color="auto"/>
                    <w:bottom w:val="single" w:sz="4" w:space="0" w:color="auto"/>
                    <w:right w:val="single" w:sz="4" w:space="0" w:color="auto"/>
                  </w:tcBorders>
                  <w:vAlign w:val="center"/>
                </w:tcPr>
                <w:p w:rsidR="0021271B" w:rsidRPr="0016000D" w:rsidRDefault="0021271B" w:rsidP="0016000D">
                  <w:pPr>
                    <w:jc w:val="left"/>
                    <w:rPr>
                      <w:sz w:val="20"/>
                    </w:rPr>
                  </w:pPr>
                </w:p>
              </w:tc>
              <w:tc>
                <w:tcPr>
                  <w:tcW w:w="1328" w:type="dxa"/>
                  <w:tcBorders>
                    <w:top w:val="single" w:sz="4" w:space="0" w:color="auto"/>
                    <w:left w:val="single" w:sz="4" w:space="0" w:color="auto"/>
                    <w:right w:val="single" w:sz="4" w:space="0" w:color="auto"/>
                  </w:tcBorders>
                  <w:vAlign w:val="center"/>
                </w:tcPr>
                <w:p w:rsidR="0021271B" w:rsidRPr="0016000D" w:rsidRDefault="0021271B" w:rsidP="009438F3">
                  <w:pPr>
                    <w:spacing w:before="20" w:after="20"/>
                    <w:jc w:val="left"/>
                    <w:rPr>
                      <w:sz w:val="20"/>
                    </w:rPr>
                  </w:pPr>
                  <w:r w:rsidRPr="0016000D">
                    <w:rPr>
                      <w:sz w:val="20"/>
                    </w:rPr>
                    <w:t>Date:</w:t>
                  </w:r>
                </w:p>
              </w:tc>
              <w:tc>
                <w:tcPr>
                  <w:tcW w:w="3118" w:type="dxa"/>
                  <w:tcBorders>
                    <w:top w:val="single" w:sz="4" w:space="0" w:color="auto"/>
                    <w:left w:val="single" w:sz="4" w:space="0" w:color="auto"/>
                    <w:right w:val="single" w:sz="4" w:space="0" w:color="auto"/>
                  </w:tcBorders>
                  <w:vAlign w:val="center"/>
                </w:tcPr>
                <w:p w:rsidR="0021271B" w:rsidRPr="0016000D" w:rsidRDefault="0021271B" w:rsidP="009438F3">
                  <w:pPr>
                    <w:spacing w:before="20" w:after="20"/>
                    <w:jc w:val="left"/>
                    <w:rPr>
                      <w:sz w:val="20"/>
                    </w:rPr>
                  </w:pPr>
                  <w:r>
                    <w:rPr>
                      <w:sz w:val="20"/>
                    </w:rPr>
                    <w:t>2</w:t>
                  </w:r>
                  <w:r w:rsidR="00770829">
                    <w:rPr>
                      <w:sz w:val="20"/>
                    </w:rPr>
                    <w:t>0</w:t>
                  </w:r>
                  <w:r>
                    <w:rPr>
                      <w:sz w:val="20"/>
                    </w:rPr>
                    <w:t>-</w:t>
                  </w:r>
                  <w:r w:rsidR="00770829">
                    <w:rPr>
                      <w:sz w:val="20"/>
                    </w:rPr>
                    <w:t>3</w:t>
                  </w:r>
                  <w:r>
                    <w:rPr>
                      <w:sz w:val="20"/>
                    </w:rPr>
                    <w:t>-2018</w:t>
                  </w:r>
                </w:p>
              </w:tc>
            </w:tr>
          </w:tbl>
          <w:p w:rsidR="0021271B" w:rsidRPr="00764C1E" w:rsidRDefault="0021271B" w:rsidP="00AD242F">
            <w:pPr>
              <w:tabs>
                <w:tab w:val="left" w:pos="3390"/>
                <w:tab w:val="right" w:pos="8995"/>
              </w:tabs>
              <w:rPr>
                <w:b/>
                <w:sz w:val="32"/>
              </w:rPr>
            </w:pPr>
          </w:p>
        </w:tc>
      </w:tr>
    </w:tbl>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tbl>
      <w:tblPr>
        <w:tblpPr w:leftFromText="142" w:rightFromText="142" w:tblpX="108" w:tblpYSpec="center"/>
        <w:tblOverlap w:val="neve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3"/>
        <w:gridCol w:w="2756"/>
        <w:gridCol w:w="1638"/>
        <w:gridCol w:w="4144"/>
      </w:tblGrid>
      <w:tr w:rsidR="0021271B" w:rsidRPr="0016000D" w:rsidTr="00020081">
        <w:trPr>
          <w:trHeight w:hRule="exact" w:val="851"/>
        </w:trPr>
        <w:tc>
          <w:tcPr>
            <w:tcW w:w="1243" w:type="dxa"/>
            <w:vAlign w:val="center"/>
          </w:tcPr>
          <w:p w:rsidR="0021271B" w:rsidRPr="0016000D" w:rsidRDefault="0021271B" w:rsidP="00020081">
            <w:pPr>
              <w:rPr>
                <w:b/>
              </w:rPr>
            </w:pPr>
            <w:bookmarkStart w:id="1" w:name="_Ref424692902"/>
            <w:bookmarkEnd w:id="1"/>
          </w:p>
        </w:tc>
        <w:tc>
          <w:tcPr>
            <w:tcW w:w="2756" w:type="dxa"/>
            <w:vAlign w:val="center"/>
          </w:tcPr>
          <w:p w:rsidR="0021271B" w:rsidRPr="0016000D" w:rsidRDefault="0021271B" w:rsidP="00020081">
            <w:pPr>
              <w:rPr>
                <w:b/>
              </w:rPr>
            </w:pPr>
            <w:r w:rsidRPr="0016000D">
              <w:rPr>
                <w:b/>
              </w:rPr>
              <w:t>Name</w:t>
            </w:r>
          </w:p>
        </w:tc>
        <w:tc>
          <w:tcPr>
            <w:tcW w:w="1638" w:type="dxa"/>
            <w:vAlign w:val="center"/>
          </w:tcPr>
          <w:p w:rsidR="0021271B" w:rsidRPr="0016000D" w:rsidRDefault="0021271B" w:rsidP="00020081">
            <w:pPr>
              <w:rPr>
                <w:b/>
              </w:rPr>
            </w:pPr>
            <w:r w:rsidRPr="0016000D">
              <w:rPr>
                <w:b/>
              </w:rPr>
              <w:t>Date</w:t>
            </w:r>
          </w:p>
        </w:tc>
        <w:tc>
          <w:tcPr>
            <w:tcW w:w="4144" w:type="dxa"/>
            <w:vAlign w:val="center"/>
          </w:tcPr>
          <w:p w:rsidR="0021271B" w:rsidRPr="0016000D" w:rsidRDefault="0021271B" w:rsidP="00020081">
            <w:pPr>
              <w:rPr>
                <w:b/>
              </w:rPr>
            </w:pPr>
            <w:r w:rsidRPr="0016000D">
              <w:rPr>
                <w:b/>
              </w:rPr>
              <w:t>Signature</w:t>
            </w:r>
          </w:p>
        </w:tc>
      </w:tr>
      <w:tr w:rsidR="0021271B" w:rsidTr="00020081">
        <w:trPr>
          <w:trHeight w:hRule="exact" w:val="851"/>
        </w:trPr>
        <w:tc>
          <w:tcPr>
            <w:tcW w:w="1243" w:type="dxa"/>
            <w:vAlign w:val="center"/>
          </w:tcPr>
          <w:p w:rsidR="0021271B" w:rsidRPr="0016000D" w:rsidRDefault="0021271B" w:rsidP="00020081">
            <w:pPr>
              <w:rPr>
                <w:b/>
              </w:rPr>
            </w:pPr>
            <w:r w:rsidRPr="0016000D">
              <w:rPr>
                <w:b/>
              </w:rPr>
              <w:t>Author</w:t>
            </w:r>
          </w:p>
        </w:tc>
        <w:tc>
          <w:tcPr>
            <w:tcW w:w="2756" w:type="dxa"/>
            <w:vAlign w:val="center"/>
          </w:tcPr>
          <w:p w:rsidR="0021271B" w:rsidRDefault="0021271B" w:rsidP="00020081">
            <w:r>
              <w:t>T. Lantinga</w:t>
            </w:r>
          </w:p>
        </w:tc>
        <w:tc>
          <w:tcPr>
            <w:tcW w:w="1638" w:type="dxa"/>
            <w:vAlign w:val="center"/>
          </w:tcPr>
          <w:p w:rsidR="0021271B" w:rsidRDefault="0021271B" w:rsidP="00020081">
            <w:r>
              <w:t>2</w:t>
            </w:r>
            <w:r w:rsidR="00770829">
              <w:t>0-3</w:t>
            </w:r>
            <w:r>
              <w:t>-2018</w:t>
            </w:r>
          </w:p>
        </w:tc>
        <w:tc>
          <w:tcPr>
            <w:tcW w:w="4144" w:type="dxa"/>
            <w:vAlign w:val="center"/>
          </w:tcPr>
          <w:p w:rsidR="0021271B" w:rsidRDefault="0021271B" w:rsidP="00020081"/>
        </w:tc>
      </w:tr>
      <w:tr w:rsidR="0021271B" w:rsidTr="00020081">
        <w:trPr>
          <w:trHeight w:hRule="exact" w:val="851"/>
        </w:trPr>
        <w:tc>
          <w:tcPr>
            <w:tcW w:w="1243" w:type="dxa"/>
            <w:vAlign w:val="center"/>
          </w:tcPr>
          <w:p w:rsidR="0021271B" w:rsidRPr="0016000D" w:rsidRDefault="0021271B" w:rsidP="00020081">
            <w:pPr>
              <w:rPr>
                <w:b/>
              </w:rPr>
            </w:pPr>
            <w:r w:rsidRPr="0016000D">
              <w:rPr>
                <w:b/>
              </w:rPr>
              <w:t>Reviewed</w:t>
            </w:r>
          </w:p>
        </w:tc>
        <w:tc>
          <w:tcPr>
            <w:tcW w:w="2756" w:type="dxa"/>
            <w:vAlign w:val="center"/>
          </w:tcPr>
          <w:p w:rsidR="0021271B" w:rsidRDefault="0021271B" w:rsidP="00020081"/>
        </w:tc>
        <w:tc>
          <w:tcPr>
            <w:tcW w:w="1638" w:type="dxa"/>
            <w:vAlign w:val="center"/>
          </w:tcPr>
          <w:p w:rsidR="0021271B" w:rsidRDefault="0021271B" w:rsidP="00020081"/>
        </w:tc>
        <w:tc>
          <w:tcPr>
            <w:tcW w:w="4144" w:type="dxa"/>
            <w:vAlign w:val="center"/>
          </w:tcPr>
          <w:p w:rsidR="0021271B" w:rsidRDefault="0021271B" w:rsidP="00020081"/>
        </w:tc>
      </w:tr>
      <w:tr w:rsidR="0021271B" w:rsidTr="00020081">
        <w:trPr>
          <w:trHeight w:hRule="exact" w:val="851"/>
        </w:trPr>
        <w:tc>
          <w:tcPr>
            <w:tcW w:w="1243" w:type="dxa"/>
            <w:vAlign w:val="center"/>
          </w:tcPr>
          <w:p w:rsidR="0021271B" w:rsidRPr="0016000D" w:rsidRDefault="0021271B" w:rsidP="00020081">
            <w:pPr>
              <w:rPr>
                <w:b/>
              </w:rPr>
            </w:pPr>
            <w:r w:rsidRPr="0016000D">
              <w:rPr>
                <w:b/>
              </w:rPr>
              <w:t>Approved</w:t>
            </w:r>
          </w:p>
        </w:tc>
        <w:tc>
          <w:tcPr>
            <w:tcW w:w="2756" w:type="dxa"/>
            <w:vAlign w:val="center"/>
          </w:tcPr>
          <w:p w:rsidR="0021271B" w:rsidRDefault="0021271B" w:rsidP="00020081"/>
        </w:tc>
        <w:tc>
          <w:tcPr>
            <w:tcW w:w="1638" w:type="dxa"/>
            <w:vAlign w:val="center"/>
          </w:tcPr>
          <w:p w:rsidR="0021271B" w:rsidRDefault="0021271B" w:rsidP="00020081"/>
        </w:tc>
        <w:tc>
          <w:tcPr>
            <w:tcW w:w="4144" w:type="dxa"/>
            <w:vAlign w:val="center"/>
          </w:tcPr>
          <w:p w:rsidR="0021271B" w:rsidRDefault="0021271B" w:rsidP="00020081"/>
        </w:tc>
      </w:tr>
    </w:tbl>
    <w:p w:rsidR="0021271B" w:rsidRDefault="0021271B"/>
    <w:p w:rsidR="0021271B" w:rsidRDefault="0021271B"/>
    <w:p w:rsidR="0021271B" w:rsidRPr="00FE4E5D" w:rsidRDefault="0021271B">
      <w:pPr>
        <w:rPr>
          <w:sz w:val="16"/>
          <w:szCs w:val="16"/>
        </w:rPr>
      </w:pPr>
      <w:r w:rsidRPr="00FE4E5D">
        <w:rPr>
          <w:sz w:val="16"/>
          <w:szCs w:val="16"/>
        </w:rPr>
        <w:t>* The approval box may be extended as necessary.</w:t>
      </w:r>
    </w:p>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tbl>
      <w:tblPr>
        <w:tblpPr w:leftFromText="142" w:rightFromText="142" w:tblpXSpec="center" w:tblpYSpec="bottom"/>
        <w:tblOverlap w:val="never"/>
        <w:tblW w:w="4884" w:type="pct"/>
        <w:tblLook w:val="01E0" w:firstRow="1" w:lastRow="1" w:firstColumn="1" w:lastColumn="1" w:noHBand="0" w:noVBand="0"/>
      </w:tblPr>
      <w:tblGrid>
        <w:gridCol w:w="8852"/>
      </w:tblGrid>
      <w:tr w:rsidR="0021271B" w:rsidRPr="00343F2B" w:rsidTr="00582696">
        <w:tc>
          <w:tcPr>
            <w:tcW w:w="5000" w:type="pct"/>
            <w:tcBorders>
              <w:top w:val="single" w:sz="4" w:space="0" w:color="999999"/>
              <w:left w:val="single" w:sz="4" w:space="0" w:color="999999"/>
              <w:bottom w:val="single" w:sz="4" w:space="0" w:color="999999"/>
              <w:right w:val="single" w:sz="4" w:space="0" w:color="999999"/>
            </w:tcBorders>
          </w:tcPr>
          <w:p w:rsidR="0021271B" w:rsidRPr="00343F2B" w:rsidRDefault="0021271B" w:rsidP="00582696">
            <w:pPr>
              <w:rPr>
                <w:sz w:val="18"/>
                <w:szCs w:val="18"/>
              </w:rPr>
            </w:pPr>
            <w:bookmarkStart w:id="2" w:name="_Toc398950675"/>
            <w:bookmarkStart w:id="3" w:name="_Toc398952549"/>
            <w:bookmarkStart w:id="4" w:name="_Toc398952615"/>
            <w:bookmarkStart w:id="5" w:name="_Toc398972749"/>
            <w:bookmarkStart w:id="6" w:name="_Toc398996076"/>
            <w:bookmarkStart w:id="7" w:name="_Toc399063351"/>
            <w:bookmarkStart w:id="8" w:name="_Toc399128824"/>
            <w:bookmarkStart w:id="9" w:name="_Toc399129366"/>
            <w:bookmarkStart w:id="10" w:name="_Toc399146790"/>
            <w:bookmarkStart w:id="11" w:name="_Toc400440078"/>
            <w:bookmarkStart w:id="12" w:name="_Toc400440232"/>
            <w:bookmarkStart w:id="13" w:name="_Toc400527044"/>
            <w:r w:rsidRPr="00343F2B">
              <w:rPr>
                <w:sz w:val="18"/>
                <w:szCs w:val="18"/>
              </w:rPr>
              <w:t>No part of this document may be reproduced in any form or by any means, without the prior written permission of the respective owners.</w:t>
            </w:r>
          </w:p>
          <w:p w:rsidR="0021271B" w:rsidRPr="00086EE6" w:rsidRDefault="0021271B" w:rsidP="00582696">
            <w:pPr>
              <w:rPr>
                <w:sz w:val="18"/>
                <w:szCs w:val="18"/>
                <w:lang w:val="en-US"/>
              </w:rPr>
            </w:pPr>
            <w:r w:rsidRPr="00343F2B">
              <w:rPr>
                <w:sz w:val="18"/>
                <w:szCs w:val="18"/>
              </w:rPr>
              <w:t>All trademarks are property of their respective owners.</w:t>
            </w:r>
          </w:p>
        </w:tc>
      </w:tr>
    </w:tbl>
    <w:bookmarkEnd w:id="2"/>
    <w:bookmarkEnd w:id="3"/>
    <w:bookmarkEnd w:id="4"/>
    <w:bookmarkEnd w:id="5"/>
    <w:bookmarkEnd w:id="6"/>
    <w:bookmarkEnd w:id="7"/>
    <w:bookmarkEnd w:id="8"/>
    <w:bookmarkEnd w:id="9"/>
    <w:bookmarkEnd w:id="10"/>
    <w:bookmarkEnd w:id="11"/>
    <w:bookmarkEnd w:id="12"/>
    <w:bookmarkEnd w:id="13"/>
    <w:p w:rsidR="0021271B" w:rsidRPr="00246239" w:rsidRDefault="0021271B" w:rsidP="00246239">
      <w:pPr>
        <w:pageBreakBefore/>
        <w:jc w:val="center"/>
        <w:rPr>
          <w:szCs w:val="22"/>
        </w:rPr>
      </w:pPr>
      <w:r w:rsidRPr="00246239">
        <w:rPr>
          <w:b/>
          <w:sz w:val="28"/>
        </w:rPr>
        <w:lastRenderedPageBreak/>
        <w:t>Document History</w:t>
      </w:r>
      <w:r>
        <w:rPr>
          <w:b/>
          <w:sz w:val="28"/>
        </w:rPr>
        <w:br/>
      </w:r>
      <w:r w:rsidRPr="00246239">
        <w:rPr>
          <w:szCs w:val="22"/>
        </w:rPr>
        <w:br/>
      </w:r>
    </w:p>
    <w:tbl>
      <w:tblPr>
        <w:tblW w:w="0" w:type="auto"/>
        <w:jc w:val="center"/>
        <w:tblBorders>
          <w:top w:val="single" w:sz="6" w:space="0" w:color="000000"/>
          <w:left w:val="single" w:sz="12" w:space="0" w:color="000000"/>
          <w:bottom w:val="single" w:sz="6" w:space="0" w:color="000000"/>
          <w:right w:val="single" w:sz="12"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859"/>
        <w:gridCol w:w="1276"/>
        <w:gridCol w:w="1015"/>
        <w:gridCol w:w="5938"/>
      </w:tblGrid>
      <w:tr w:rsidR="0021271B" w:rsidTr="005D2951">
        <w:trPr>
          <w:jc w:val="center"/>
        </w:trPr>
        <w:tc>
          <w:tcPr>
            <w:tcW w:w="859" w:type="dxa"/>
            <w:tcBorders>
              <w:top w:val="single" w:sz="4" w:space="0" w:color="auto"/>
              <w:left w:val="single" w:sz="4" w:space="0" w:color="auto"/>
              <w:bottom w:val="single" w:sz="4" w:space="0" w:color="auto"/>
              <w:right w:val="single" w:sz="4" w:space="0" w:color="auto"/>
            </w:tcBorders>
            <w:shd w:val="clear" w:color="auto" w:fill="B5DC10"/>
          </w:tcPr>
          <w:p w:rsidR="0021271B" w:rsidRDefault="0021271B">
            <w:pPr>
              <w:jc w:val="center"/>
              <w:rPr>
                <w:sz w:val="20"/>
              </w:rPr>
            </w:pPr>
            <w:r>
              <w:rPr>
                <w:sz w:val="20"/>
              </w:rPr>
              <w:t>Version</w:t>
            </w:r>
          </w:p>
        </w:tc>
        <w:tc>
          <w:tcPr>
            <w:tcW w:w="1276" w:type="dxa"/>
            <w:tcBorders>
              <w:top w:val="single" w:sz="4" w:space="0" w:color="auto"/>
              <w:left w:val="single" w:sz="4" w:space="0" w:color="auto"/>
              <w:bottom w:val="single" w:sz="4" w:space="0" w:color="auto"/>
              <w:right w:val="single" w:sz="4" w:space="0" w:color="auto"/>
            </w:tcBorders>
            <w:shd w:val="clear" w:color="auto" w:fill="B5DC10"/>
          </w:tcPr>
          <w:p w:rsidR="0021271B" w:rsidRDefault="0021271B">
            <w:pPr>
              <w:jc w:val="center"/>
              <w:rPr>
                <w:sz w:val="20"/>
              </w:rPr>
            </w:pPr>
            <w:r>
              <w:rPr>
                <w:sz w:val="20"/>
              </w:rPr>
              <w:t>Date</w:t>
            </w:r>
          </w:p>
        </w:tc>
        <w:tc>
          <w:tcPr>
            <w:tcW w:w="1015" w:type="dxa"/>
            <w:tcBorders>
              <w:top w:val="single" w:sz="4" w:space="0" w:color="auto"/>
              <w:left w:val="single" w:sz="4" w:space="0" w:color="auto"/>
              <w:bottom w:val="single" w:sz="4" w:space="0" w:color="auto"/>
              <w:right w:val="single" w:sz="4" w:space="0" w:color="auto"/>
            </w:tcBorders>
            <w:shd w:val="clear" w:color="auto" w:fill="B5DC10"/>
          </w:tcPr>
          <w:p w:rsidR="0021271B" w:rsidRDefault="0021271B">
            <w:pPr>
              <w:jc w:val="center"/>
              <w:rPr>
                <w:sz w:val="20"/>
              </w:rPr>
            </w:pPr>
            <w:r>
              <w:rPr>
                <w:sz w:val="20"/>
              </w:rPr>
              <w:t>Status</w:t>
            </w:r>
          </w:p>
        </w:tc>
        <w:tc>
          <w:tcPr>
            <w:tcW w:w="5938" w:type="dxa"/>
            <w:tcBorders>
              <w:top w:val="single" w:sz="4" w:space="0" w:color="auto"/>
              <w:left w:val="single" w:sz="4" w:space="0" w:color="auto"/>
              <w:bottom w:val="single" w:sz="4" w:space="0" w:color="auto"/>
              <w:right w:val="single" w:sz="4" w:space="0" w:color="auto"/>
            </w:tcBorders>
            <w:shd w:val="clear" w:color="auto" w:fill="B5DC10"/>
          </w:tcPr>
          <w:p w:rsidR="0021271B" w:rsidRDefault="0021271B">
            <w:pPr>
              <w:jc w:val="center"/>
              <w:rPr>
                <w:sz w:val="20"/>
              </w:rPr>
            </w:pPr>
            <w:r>
              <w:rPr>
                <w:sz w:val="20"/>
              </w:rPr>
              <w:t>Description</w:t>
            </w:r>
          </w:p>
        </w:tc>
      </w:tr>
      <w:tr w:rsidR="0021271B" w:rsidTr="00EA1911">
        <w:trPr>
          <w:jc w:val="center"/>
        </w:trPr>
        <w:tc>
          <w:tcPr>
            <w:tcW w:w="859" w:type="dxa"/>
            <w:tcBorders>
              <w:top w:val="single" w:sz="4" w:space="0" w:color="auto"/>
              <w:left w:val="single" w:sz="4" w:space="0" w:color="auto"/>
              <w:bottom w:val="single" w:sz="4" w:space="0" w:color="auto"/>
              <w:right w:val="single" w:sz="4" w:space="0" w:color="auto"/>
            </w:tcBorders>
          </w:tcPr>
          <w:p w:rsidR="0021271B" w:rsidRDefault="0021271B" w:rsidP="000D6396">
            <w:pPr>
              <w:jc w:val="center"/>
              <w:rPr>
                <w:sz w:val="20"/>
              </w:rPr>
            </w:pPr>
            <w:r>
              <w:rPr>
                <w:sz w:val="20"/>
              </w:rPr>
              <w:t>001</w:t>
            </w:r>
          </w:p>
        </w:tc>
        <w:tc>
          <w:tcPr>
            <w:tcW w:w="1276" w:type="dxa"/>
            <w:tcBorders>
              <w:top w:val="single" w:sz="4" w:space="0" w:color="auto"/>
              <w:left w:val="single" w:sz="4" w:space="0" w:color="auto"/>
              <w:bottom w:val="single" w:sz="4" w:space="0" w:color="auto"/>
              <w:right w:val="single" w:sz="4" w:space="0" w:color="auto"/>
            </w:tcBorders>
          </w:tcPr>
          <w:p w:rsidR="0021271B" w:rsidRDefault="0021271B" w:rsidP="00F82142">
            <w:pPr>
              <w:jc w:val="center"/>
              <w:rPr>
                <w:sz w:val="20"/>
              </w:rPr>
            </w:pPr>
            <w:r>
              <w:rPr>
                <w:sz w:val="20"/>
              </w:rPr>
              <w:t>2</w:t>
            </w:r>
            <w:r w:rsidR="00770829">
              <w:rPr>
                <w:sz w:val="20"/>
              </w:rPr>
              <w:t>0</w:t>
            </w:r>
            <w:r>
              <w:rPr>
                <w:sz w:val="20"/>
              </w:rPr>
              <w:t>-</w:t>
            </w:r>
            <w:r w:rsidR="00770829">
              <w:rPr>
                <w:sz w:val="20"/>
              </w:rPr>
              <w:t>3</w:t>
            </w:r>
            <w:r>
              <w:rPr>
                <w:sz w:val="20"/>
              </w:rPr>
              <w:t>-2018</w:t>
            </w:r>
          </w:p>
        </w:tc>
        <w:tc>
          <w:tcPr>
            <w:tcW w:w="1015" w:type="dxa"/>
            <w:tcBorders>
              <w:top w:val="single" w:sz="4" w:space="0" w:color="auto"/>
              <w:left w:val="single" w:sz="4" w:space="0" w:color="auto"/>
              <w:bottom w:val="single" w:sz="4" w:space="0" w:color="auto"/>
              <w:right w:val="single" w:sz="4" w:space="0" w:color="auto"/>
            </w:tcBorders>
          </w:tcPr>
          <w:p w:rsidR="0021271B" w:rsidRDefault="0021271B">
            <w:pPr>
              <w:jc w:val="center"/>
              <w:rPr>
                <w:sz w:val="20"/>
              </w:rPr>
            </w:pPr>
            <w:r>
              <w:rPr>
                <w:sz w:val="20"/>
              </w:rPr>
              <w:t>draft</w:t>
            </w:r>
          </w:p>
        </w:tc>
        <w:tc>
          <w:tcPr>
            <w:tcW w:w="5938" w:type="dxa"/>
            <w:tcBorders>
              <w:top w:val="single" w:sz="4" w:space="0" w:color="auto"/>
              <w:left w:val="single" w:sz="4" w:space="0" w:color="auto"/>
              <w:bottom w:val="single" w:sz="4" w:space="0" w:color="auto"/>
              <w:right w:val="single" w:sz="4" w:space="0" w:color="auto"/>
            </w:tcBorders>
          </w:tcPr>
          <w:p w:rsidR="0021271B" w:rsidRDefault="0021271B">
            <w:pPr>
              <w:jc w:val="left"/>
              <w:rPr>
                <w:sz w:val="20"/>
              </w:rPr>
            </w:pPr>
            <w:r>
              <w:rPr>
                <w:sz w:val="20"/>
              </w:rPr>
              <w:t>Initial draft</w:t>
            </w:r>
          </w:p>
        </w:tc>
      </w:tr>
      <w:tr w:rsidR="0021271B" w:rsidTr="00EA1911">
        <w:trPr>
          <w:jc w:val="center"/>
        </w:trPr>
        <w:tc>
          <w:tcPr>
            <w:tcW w:w="859" w:type="dxa"/>
            <w:tcBorders>
              <w:top w:val="single" w:sz="4" w:space="0" w:color="auto"/>
              <w:left w:val="single" w:sz="4" w:space="0" w:color="auto"/>
              <w:bottom w:val="single" w:sz="4" w:space="0" w:color="auto"/>
              <w:right w:val="single" w:sz="4" w:space="0" w:color="auto"/>
            </w:tcBorders>
          </w:tcPr>
          <w:p w:rsidR="0021271B" w:rsidRDefault="0021271B">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21271B" w:rsidRPr="00246239" w:rsidRDefault="0021271B" w:rsidP="005226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21271B" w:rsidRDefault="0021271B">
            <w:pPr>
              <w:jc w:val="center"/>
              <w:rPr>
                <w:sz w:val="20"/>
              </w:rPr>
            </w:pPr>
          </w:p>
        </w:tc>
        <w:tc>
          <w:tcPr>
            <w:tcW w:w="5938" w:type="dxa"/>
            <w:tcBorders>
              <w:top w:val="single" w:sz="4" w:space="0" w:color="auto"/>
              <w:left w:val="single" w:sz="4" w:space="0" w:color="auto"/>
              <w:bottom w:val="single" w:sz="4" w:space="0" w:color="auto"/>
              <w:right w:val="single" w:sz="4" w:space="0" w:color="auto"/>
            </w:tcBorders>
          </w:tcPr>
          <w:p w:rsidR="0021271B" w:rsidRDefault="0021271B">
            <w:pPr>
              <w:jc w:val="left"/>
              <w:rPr>
                <w:sz w:val="20"/>
              </w:rPr>
            </w:pPr>
          </w:p>
        </w:tc>
      </w:tr>
      <w:tr w:rsidR="0021271B" w:rsidTr="00EA1911">
        <w:trPr>
          <w:trHeight w:val="70"/>
          <w:jc w:val="center"/>
        </w:trPr>
        <w:tc>
          <w:tcPr>
            <w:tcW w:w="859" w:type="dxa"/>
            <w:tcBorders>
              <w:top w:val="single" w:sz="4" w:space="0" w:color="auto"/>
              <w:left w:val="single" w:sz="4" w:space="0" w:color="auto"/>
              <w:bottom w:val="single" w:sz="4" w:space="0" w:color="auto"/>
              <w:right w:val="single" w:sz="4" w:space="0" w:color="auto"/>
            </w:tcBorders>
          </w:tcPr>
          <w:p w:rsidR="0021271B" w:rsidRDefault="0021271B">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21271B" w:rsidRPr="00246239" w:rsidRDefault="0021271B" w:rsidP="002462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21271B" w:rsidRDefault="0021271B">
            <w:pPr>
              <w:jc w:val="center"/>
              <w:rPr>
                <w:sz w:val="20"/>
              </w:rPr>
            </w:pPr>
          </w:p>
        </w:tc>
        <w:tc>
          <w:tcPr>
            <w:tcW w:w="5938" w:type="dxa"/>
            <w:tcBorders>
              <w:top w:val="single" w:sz="4" w:space="0" w:color="auto"/>
              <w:left w:val="single" w:sz="4" w:space="0" w:color="auto"/>
              <w:bottom w:val="single" w:sz="4" w:space="0" w:color="auto"/>
              <w:right w:val="single" w:sz="4" w:space="0" w:color="auto"/>
            </w:tcBorders>
          </w:tcPr>
          <w:p w:rsidR="0021271B" w:rsidRDefault="0021271B">
            <w:pPr>
              <w:jc w:val="left"/>
              <w:rPr>
                <w:sz w:val="20"/>
              </w:rPr>
            </w:pPr>
          </w:p>
        </w:tc>
      </w:tr>
      <w:tr w:rsidR="0021271B" w:rsidTr="00EA1911">
        <w:trPr>
          <w:jc w:val="center"/>
        </w:trPr>
        <w:tc>
          <w:tcPr>
            <w:tcW w:w="859" w:type="dxa"/>
            <w:tcBorders>
              <w:top w:val="single" w:sz="4" w:space="0" w:color="auto"/>
              <w:left w:val="single" w:sz="4" w:space="0" w:color="auto"/>
              <w:bottom w:val="single" w:sz="4" w:space="0" w:color="auto"/>
              <w:right w:val="single" w:sz="4" w:space="0" w:color="auto"/>
            </w:tcBorders>
          </w:tcPr>
          <w:p w:rsidR="0021271B" w:rsidRDefault="0021271B">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21271B" w:rsidRPr="00246239" w:rsidRDefault="0021271B" w:rsidP="002462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21271B" w:rsidRDefault="0021271B">
            <w:pPr>
              <w:jc w:val="center"/>
              <w:rPr>
                <w:sz w:val="20"/>
              </w:rPr>
            </w:pPr>
          </w:p>
        </w:tc>
        <w:tc>
          <w:tcPr>
            <w:tcW w:w="5938" w:type="dxa"/>
            <w:tcBorders>
              <w:top w:val="single" w:sz="4" w:space="0" w:color="auto"/>
              <w:left w:val="single" w:sz="4" w:space="0" w:color="auto"/>
              <w:bottom w:val="single" w:sz="4" w:space="0" w:color="auto"/>
              <w:right w:val="single" w:sz="4" w:space="0" w:color="auto"/>
            </w:tcBorders>
          </w:tcPr>
          <w:p w:rsidR="0021271B" w:rsidRDefault="0021271B">
            <w:pPr>
              <w:jc w:val="left"/>
              <w:rPr>
                <w:sz w:val="20"/>
              </w:rPr>
            </w:pPr>
          </w:p>
        </w:tc>
      </w:tr>
    </w:tbl>
    <w:p w:rsidR="0021271B" w:rsidRPr="003E529C" w:rsidRDefault="0021271B" w:rsidP="003E529C">
      <w:pPr>
        <w:pageBreakBefore/>
        <w:jc w:val="center"/>
        <w:rPr>
          <w:b/>
          <w:sz w:val="28"/>
        </w:rPr>
      </w:pPr>
      <w:r>
        <w:rPr>
          <w:b/>
          <w:sz w:val="28"/>
        </w:rPr>
        <w:lastRenderedPageBreak/>
        <w:t>Table of Contents</w:t>
      </w:r>
    </w:p>
    <w:p w:rsidR="00770829" w:rsidRDefault="0021271B">
      <w:pPr>
        <w:pStyle w:val="Inhopg1"/>
        <w:tabs>
          <w:tab w:val="left" w:pos="480"/>
          <w:tab w:val="right" w:leader="dot" w:pos="9062"/>
        </w:tabs>
        <w:rPr>
          <w:rFonts w:asciiTheme="minorHAnsi" w:eastAsiaTheme="minorEastAsia" w:hAnsiTheme="minorHAnsi" w:cstheme="minorBidi"/>
          <w:b w:val="0"/>
          <w:caps w:val="0"/>
          <w:noProof/>
          <w:sz w:val="22"/>
          <w:szCs w:val="22"/>
          <w:lang w:val="nl-NL"/>
        </w:rPr>
      </w:pPr>
      <w:r>
        <w:fldChar w:fldCharType="begin"/>
      </w:r>
      <w:r>
        <w:instrText xml:space="preserve"> TOC \o "1-5" \h \z \u </w:instrText>
      </w:r>
      <w:r>
        <w:fldChar w:fldCharType="separate"/>
      </w:r>
      <w:hyperlink w:anchor="_Toc509316905" w:history="1">
        <w:r w:rsidR="00770829" w:rsidRPr="00A03D94">
          <w:rPr>
            <w:rStyle w:val="Hyperlink"/>
            <w:noProof/>
          </w:rPr>
          <w:t>1</w:t>
        </w:r>
        <w:r w:rsidR="00770829">
          <w:rPr>
            <w:rFonts w:asciiTheme="minorHAnsi" w:eastAsiaTheme="minorEastAsia" w:hAnsiTheme="minorHAnsi" w:cstheme="minorBidi"/>
            <w:b w:val="0"/>
            <w:caps w:val="0"/>
            <w:noProof/>
            <w:sz w:val="22"/>
            <w:szCs w:val="22"/>
            <w:lang w:val="nl-NL"/>
          </w:rPr>
          <w:tab/>
        </w:r>
        <w:r w:rsidR="00770829" w:rsidRPr="00A03D94">
          <w:rPr>
            <w:rStyle w:val="Hyperlink"/>
            <w:noProof/>
          </w:rPr>
          <w:t>General</w:t>
        </w:r>
        <w:r w:rsidR="00770829">
          <w:rPr>
            <w:noProof/>
            <w:webHidden/>
          </w:rPr>
          <w:tab/>
        </w:r>
        <w:r w:rsidR="00770829">
          <w:rPr>
            <w:noProof/>
            <w:webHidden/>
          </w:rPr>
          <w:fldChar w:fldCharType="begin"/>
        </w:r>
        <w:r w:rsidR="00770829">
          <w:rPr>
            <w:noProof/>
            <w:webHidden/>
          </w:rPr>
          <w:instrText xml:space="preserve"> PAGEREF _Toc509316905 \h </w:instrText>
        </w:r>
        <w:r w:rsidR="00770829">
          <w:rPr>
            <w:noProof/>
            <w:webHidden/>
          </w:rPr>
        </w:r>
        <w:r w:rsidR="00770829">
          <w:rPr>
            <w:noProof/>
            <w:webHidden/>
          </w:rPr>
          <w:fldChar w:fldCharType="separate"/>
        </w:r>
        <w:r w:rsidR="00770829">
          <w:rPr>
            <w:noProof/>
            <w:webHidden/>
          </w:rPr>
          <w:t>6</w:t>
        </w:r>
        <w:r w:rsidR="00770829">
          <w:rPr>
            <w:noProof/>
            <w:webHidden/>
          </w:rPr>
          <w:fldChar w:fldCharType="end"/>
        </w:r>
      </w:hyperlink>
    </w:p>
    <w:p w:rsidR="00770829" w:rsidRDefault="001B384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06" w:history="1">
        <w:r w:rsidR="00770829" w:rsidRPr="00A03D94">
          <w:rPr>
            <w:rStyle w:val="Hyperlink"/>
            <w:noProof/>
          </w:rPr>
          <w:t>1.1</w:t>
        </w:r>
        <w:r w:rsidR="00770829">
          <w:rPr>
            <w:rFonts w:asciiTheme="minorHAnsi" w:eastAsiaTheme="minorEastAsia" w:hAnsiTheme="minorHAnsi" w:cstheme="minorBidi"/>
            <w:smallCaps w:val="0"/>
            <w:noProof/>
            <w:sz w:val="22"/>
            <w:szCs w:val="22"/>
            <w:lang w:val="nl-NL"/>
          </w:rPr>
          <w:tab/>
        </w:r>
        <w:r w:rsidR="00770829" w:rsidRPr="00A03D94">
          <w:rPr>
            <w:rStyle w:val="Hyperlink"/>
            <w:noProof/>
          </w:rPr>
          <w:t>Symbol and warnings</w:t>
        </w:r>
        <w:r w:rsidR="00770829">
          <w:rPr>
            <w:noProof/>
            <w:webHidden/>
          </w:rPr>
          <w:tab/>
        </w:r>
        <w:r w:rsidR="00770829">
          <w:rPr>
            <w:noProof/>
            <w:webHidden/>
          </w:rPr>
          <w:fldChar w:fldCharType="begin"/>
        </w:r>
        <w:r w:rsidR="00770829">
          <w:rPr>
            <w:noProof/>
            <w:webHidden/>
          </w:rPr>
          <w:instrText xml:space="preserve"> PAGEREF _Toc509316906 \h </w:instrText>
        </w:r>
        <w:r w:rsidR="00770829">
          <w:rPr>
            <w:noProof/>
            <w:webHidden/>
          </w:rPr>
        </w:r>
        <w:r w:rsidR="00770829">
          <w:rPr>
            <w:noProof/>
            <w:webHidden/>
          </w:rPr>
          <w:fldChar w:fldCharType="separate"/>
        </w:r>
        <w:r w:rsidR="00770829">
          <w:rPr>
            <w:noProof/>
            <w:webHidden/>
          </w:rPr>
          <w:t>6</w:t>
        </w:r>
        <w:r w:rsidR="00770829">
          <w:rPr>
            <w:noProof/>
            <w:webHidden/>
          </w:rPr>
          <w:fldChar w:fldCharType="end"/>
        </w:r>
      </w:hyperlink>
    </w:p>
    <w:p w:rsidR="00770829" w:rsidRDefault="001B384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07" w:history="1">
        <w:r w:rsidR="00770829" w:rsidRPr="00A03D94">
          <w:rPr>
            <w:rStyle w:val="Hyperlink"/>
            <w:noProof/>
          </w:rPr>
          <w:t>1.2</w:t>
        </w:r>
        <w:r w:rsidR="00770829">
          <w:rPr>
            <w:rFonts w:asciiTheme="minorHAnsi" w:eastAsiaTheme="minorEastAsia" w:hAnsiTheme="minorHAnsi" w:cstheme="minorBidi"/>
            <w:smallCaps w:val="0"/>
            <w:noProof/>
            <w:sz w:val="22"/>
            <w:szCs w:val="22"/>
            <w:lang w:val="nl-NL"/>
          </w:rPr>
          <w:tab/>
        </w:r>
        <w:r w:rsidR="00770829" w:rsidRPr="00A03D94">
          <w:rPr>
            <w:rStyle w:val="Hyperlink"/>
            <w:noProof/>
          </w:rPr>
          <w:t>Disposal of equipment</w:t>
        </w:r>
        <w:r w:rsidR="00770829">
          <w:rPr>
            <w:noProof/>
            <w:webHidden/>
          </w:rPr>
          <w:tab/>
        </w:r>
        <w:r w:rsidR="00770829">
          <w:rPr>
            <w:noProof/>
            <w:webHidden/>
          </w:rPr>
          <w:fldChar w:fldCharType="begin"/>
        </w:r>
        <w:r w:rsidR="00770829">
          <w:rPr>
            <w:noProof/>
            <w:webHidden/>
          </w:rPr>
          <w:instrText xml:space="preserve"> PAGEREF _Toc509316907 \h </w:instrText>
        </w:r>
        <w:r w:rsidR="00770829">
          <w:rPr>
            <w:noProof/>
            <w:webHidden/>
          </w:rPr>
        </w:r>
        <w:r w:rsidR="00770829">
          <w:rPr>
            <w:noProof/>
            <w:webHidden/>
          </w:rPr>
          <w:fldChar w:fldCharType="separate"/>
        </w:r>
        <w:r w:rsidR="00770829">
          <w:rPr>
            <w:noProof/>
            <w:webHidden/>
          </w:rPr>
          <w:t>6</w:t>
        </w:r>
        <w:r w:rsidR="00770829">
          <w:rPr>
            <w:noProof/>
            <w:webHidden/>
          </w:rPr>
          <w:fldChar w:fldCharType="end"/>
        </w:r>
      </w:hyperlink>
    </w:p>
    <w:p w:rsidR="00770829" w:rsidRDefault="001B384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08" w:history="1">
        <w:r w:rsidR="00770829" w:rsidRPr="00A03D94">
          <w:rPr>
            <w:rStyle w:val="Hyperlink"/>
            <w:noProof/>
          </w:rPr>
          <w:t>1.3</w:t>
        </w:r>
        <w:r w:rsidR="00770829">
          <w:rPr>
            <w:rFonts w:asciiTheme="minorHAnsi" w:eastAsiaTheme="minorEastAsia" w:hAnsiTheme="minorHAnsi" w:cstheme="minorBidi"/>
            <w:smallCaps w:val="0"/>
            <w:noProof/>
            <w:sz w:val="22"/>
            <w:szCs w:val="22"/>
            <w:lang w:val="nl-NL"/>
          </w:rPr>
          <w:tab/>
        </w:r>
        <w:r w:rsidR="00770829" w:rsidRPr="00A03D94">
          <w:rPr>
            <w:rStyle w:val="Hyperlink"/>
            <w:noProof/>
          </w:rPr>
          <w:t>Intended usage</w:t>
        </w:r>
        <w:r w:rsidR="00770829">
          <w:rPr>
            <w:noProof/>
            <w:webHidden/>
          </w:rPr>
          <w:tab/>
        </w:r>
        <w:r w:rsidR="00770829">
          <w:rPr>
            <w:noProof/>
            <w:webHidden/>
          </w:rPr>
          <w:fldChar w:fldCharType="begin"/>
        </w:r>
        <w:r w:rsidR="00770829">
          <w:rPr>
            <w:noProof/>
            <w:webHidden/>
          </w:rPr>
          <w:instrText xml:space="preserve"> PAGEREF _Toc509316908 \h </w:instrText>
        </w:r>
        <w:r w:rsidR="00770829">
          <w:rPr>
            <w:noProof/>
            <w:webHidden/>
          </w:rPr>
        </w:r>
        <w:r w:rsidR="00770829">
          <w:rPr>
            <w:noProof/>
            <w:webHidden/>
          </w:rPr>
          <w:fldChar w:fldCharType="separate"/>
        </w:r>
        <w:r w:rsidR="00770829">
          <w:rPr>
            <w:noProof/>
            <w:webHidden/>
          </w:rPr>
          <w:t>6</w:t>
        </w:r>
        <w:r w:rsidR="00770829">
          <w:rPr>
            <w:noProof/>
            <w:webHidden/>
          </w:rPr>
          <w:fldChar w:fldCharType="end"/>
        </w:r>
      </w:hyperlink>
    </w:p>
    <w:p w:rsidR="00770829" w:rsidRDefault="001B384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09" w:history="1">
        <w:r w:rsidR="00770829" w:rsidRPr="00A03D94">
          <w:rPr>
            <w:rStyle w:val="Hyperlink"/>
            <w:noProof/>
          </w:rPr>
          <w:t>1.4</w:t>
        </w:r>
        <w:r w:rsidR="00770829">
          <w:rPr>
            <w:rFonts w:asciiTheme="minorHAnsi" w:eastAsiaTheme="minorEastAsia" w:hAnsiTheme="minorHAnsi" w:cstheme="minorBidi"/>
            <w:smallCaps w:val="0"/>
            <w:noProof/>
            <w:sz w:val="22"/>
            <w:szCs w:val="22"/>
            <w:lang w:val="nl-NL"/>
          </w:rPr>
          <w:tab/>
        </w:r>
        <w:r w:rsidR="00770829" w:rsidRPr="00A03D94">
          <w:rPr>
            <w:rStyle w:val="Hyperlink"/>
            <w:noProof/>
          </w:rPr>
          <w:t>Safety</w:t>
        </w:r>
        <w:r w:rsidR="00770829">
          <w:rPr>
            <w:noProof/>
            <w:webHidden/>
          </w:rPr>
          <w:tab/>
        </w:r>
        <w:r w:rsidR="00770829">
          <w:rPr>
            <w:noProof/>
            <w:webHidden/>
          </w:rPr>
          <w:fldChar w:fldCharType="begin"/>
        </w:r>
        <w:r w:rsidR="00770829">
          <w:rPr>
            <w:noProof/>
            <w:webHidden/>
          </w:rPr>
          <w:instrText xml:space="preserve"> PAGEREF _Toc509316909 \h </w:instrText>
        </w:r>
        <w:r w:rsidR="00770829">
          <w:rPr>
            <w:noProof/>
            <w:webHidden/>
          </w:rPr>
        </w:r>
        <w:r w:rsidR="00770829">
          <w:rPr>
            <w:noProof/>
            <w:webHidden/>
          </w:rPr>
          <w:fldChar w:fldCharType="separate"/>
        </w:r>
        <w:r w:rsidR="00770829">
          <w:rPr>
            <w:noProof/>
            <w:webHidden/>
          </w:rPr>
          <w:t>6</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10" w:history="1">
        <w:r w:rsidR="00770829" w:rsidRPr="00A03D94">
          <w:rPr>
            <w:rStyle w:val="Hyperlink"/>
            <w:noProof/>
          </w:rPr>
          <w:t>1.4.1</w:t>
        </w:r>
        <w:r w:rsidR="00770829">
          <w:rPr>
            <w:rFonts w:asciiTheme="minorHAnsi" w:eastAsiaTheme="minorEastAsia" w:hAnsiTheme="minorHAnsi" w:cstheme="minorBidi"/>
            <w:i w:val="0"/>
            <w:noProof/>
            <w:sz w:val="22"/>
            <w:szCs w:val="22"/>
            <w:lang w:val="nl-NL"/>
          </w:rPr>
          <w:tab/>
        </w:r>
        <w:r w:rsidR="00770829" w:rsidRPr="00A03D94">
          <w:rPr>
            <w:rStyle w:val="Hyperlink"/>
            <w:noProof/>
          </w:rPr>
          <w:t>Safety notes</w:t>
        </w:r>
        <w:r w:rsidR="00770829">
          <w:rPr>
            <w:noProof/>
            <w:webHidden/>
          </w:rPr>
          <w:tab/>
        </w:r>
        <w:r w:rsidR="00770829">
          <w:rPr>
            <w:noProof/>
            <w:webHidden/>
          </w:rPr>
          <w:fldChar w:fldCharType="begin"/>
        </w:r>
        <w:r w:rsidR="00770829">
          <w:rPr>
            <w:noProof/>
            <w:webHidden/>
          </w:rPr>
          <w:instrText xml:space="preserve"> PAGEREF _Toc509316910 \h </w:instrText>
        </w:r>
        <w:r w:rsidR="00770829">
          <w:rPr>
            <w:noProof/>
            <w:webHidden/>
          </w:rPr>
        </w:r>
        <w:r w:rsidR="00770829">
          <w:rPr>
            <w:noProof/>
            <w:webHidden/>
          </w:rPr>
          <w:fldChar w:fldCharType="separate"/>
        </w:r>
        <w:r w:rsidR="00770829">
          <w:rPr>
            <w:noProof/>
            <w:webHidden/>
          </w:rPr>
          <w:t>6</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11" w:history="1">
        <w:r w:rsidR="00770829" w:rsidRPr="00A03D94">
          <w:rPr>
            <w:rStyle w:val="Hyperlink"/>
            <w:noProof/>
          </w:rPr>
          <w:t>1.4.2</w:t>
        </w:r>
        <w:r w:rsidR="00770829">
          <w:rPr>
            <w:rFonts w:asciiTheme="minorHAnsi" w:eastAsiaTheme="minorEastAsia" w:hAnsiTheme="minorHAnsi" w:cstheme="minorBidi"/>
            <w:i w:val="0"/>
            <w:noProof/>
            <w:sz w:val="22"/>
            <w:szCs w:val="22"/>
            <w:lang w:val="nl-NL"/>
          </w:rPr>
          <w:tab/>
        </w:r>
        <w:r w:rsidR="00770829" w:rsidRPr="00A03D94">
          <w:rPr>
            <w:rStyle w:val="Hyperlink"/>
            <w:noProof/>
          </w:rPr>
          <w:t>Responsibility of the operator</w:t>
        </w:r>
        <w:r w:rsidR="00770829">
          <w:rPr>
            <w:noProof/>
            <w:webHidden/>
          </w:rPr>
          <w:tab/>
        </w:r>
        <w:r w:rsidR="00770829">
          <w:rPr>
            <w:noProof/>
            <w:webHidden/>
          </w:rPr>
          <w:fldChar w:fldCharType="begin"/>
        </w:r>
        <w:r w:rsidR="00770829">
          <w:rPr>
            <w:noProof/>
            <w:webHidden/>
          </w:rPr>
          <w:instrText xml:space="preserve"> PAGEREF _Toc509316911 \h </w:instrText>
        </w:r>
        <w:r w:rsidR="00770829">
          <w:rPr>
            <w:noProof/>
            <w:webHidden/>
          </w:rPr>
        </w:r>
        <w:r w:rsidR="00770829">
          <w:rPr>
            <w:noProof/>
            <w:webHidden/>
          </w:rPr>
          <w:fldChar w:fldCharType="separate"/>
        </w:r>
        <w:r w:rsidR="00770829">
          <w:rPr>
            <w:noProof/>
            <w:webHidden/>
          </w:rPr>
          <w:t>7</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12" w:history="1">
        <w:r w:rsidR="00770829" w:rsidRPr="00A03D94">
          <w:rPr>
            <w:rStyle w:val="Hyperlink"/>
            <w:noProof/>
          </w:rPr>
          <w:t>1.4.3</w:t>
        </w:r>
        <w:r w:rsidR="00770829">
          <w:rPr>
            <w:rFonts w:asciiTheme="minorHAnsi" w:eastAsiaTheme="minorEastAsia" w:hAnsiTheme="minorHAnsi" w:cstheme="minorBidi"/>
            <w:i w:val="0"/>
            <w:noProof/>
            <w:sz w:val="22"/>
            <w:szCs w:val="22"/>
            <w:lang w:val="nl-NL"/>
          </w:rPr>
          <w:tab/>
        </w:r>
        <w:r w:rsidR="00770829" w:rsidRPr="00A03D94">
          <w:rPr>
            <w:rStyle w:val="Hyperlink"/>
            <w:noProof/>
          </w:rPr>
          <w:t>Responsibility of the administrator</w:t>
        </w:r>
        <w:r w:rsidR="00770829">
          <w:rPr>
            <w:noProof/>
            <w:webHidden/>
          </w:rPr>
          <w:tab/>
        </w:r>
        <w:r w:rsidR="00770829">
          <w:rPr>
            <w:noProof/>
            <w:webHidden/>
          </w:rPr>
          <w:fldChar w:fldCharType="begin"/>
        </w:r>
        <w:r w:rsidR="00770829">
          <w:rPr>
            <w:noProof/>
            <w:webHidden/>
          </w:rPr>
          <w:instrText xml:space="preserve"> PAGEREF _Toc509316912 \h </w:instrText>
        </w:r>
        <w:r w:rsidR="00770829">
          <w:rPr>
            <w:noProof/>
            <w:webHidden/>
          </w:rPr>
        </w:r>
        <w:r w:rsidR="00770829">
          <w:rPr>
            <w:noProof/>
            <w:webHidden/>
          </w:rPr>
          <w:fldChar w:fldCharType="separate"/>
        </w:r>
        <w:r w:rsidR="00770829">
          <w:rPr>
            <w:noProof/>
            <w:webHidden/>
          </w:rPr>
          <w:t>7</w:t>
        </w:r>
        <w:r w:rsidR="00770829">
          <w:rPr>
            <w:noProof/>
            <w:webHidden/>
          </w:rPr>
          <w:fldChar w:fldCharType="end"/>
        </w:r>
      </w:hyperlink>
    </w:p>
    <w:p w:rsidR="00770829" w:rsidRDefault="001B384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13" w:history="1">
        <w:r w:rsidR="00770829" w:rsidRPr="00A03D94">
          <w:rPr>
            <w:rStyle w:val="Hyperlink"/>
            <w:noProof/>
          </w:rPr>
          <w:t>1.5</w:t>
        </w:r>
        <w:r w:rsidR="00770829">
          <w:rPr>
            <w:rFonts w:asciiTheme="minorHAnsi" w:eastAsiaTheme="minorEastAsia" w:hAnsiTheme="minorHAnsi" w:cstheme="minorBidi"/>
            <w:smallCaps w:val="0"/>
            <w:noProof/>
            <w:sz w:val="22"/>
            <w:szCs w:val="22"/>
            <w:lang w:val="nl-NL"/>
          </w:rPr>
          <w:tab/>
        </w:r>
        <w:r w:rsidR="00770829" w:rsidRPr="00A03D94">
          <w:rPr>
            <w:rStyle w:val="Hyperlink"/>
            <w:noProof/>
          </w:rPr>
          <w:t>Technical data</w:t>
        </w:r>
        <w:r w:rsidR="00770829">
          <w:rPr>
            <w:noProof/>
            <w:webHidden/>
          </w:rPr>
          <w:tab/>
        </w:r>
        <w:r w:rsidR="00770829">
          <w:rPr>
            <w:noProof/>
            <w:webHidden/>
          </w:rPr>
          <w:fldChar w:fldCharType="begin"/>
        </w:r>
        <w:r w:rsidR="00770829">
          <w:rPr>
            <w:noProof/>
            <w:webHidden/>
          </w:rPr>
          <w:instrText xml:space="preserve"> PAGEREF _Toc509316913 \h </w:instrText>
        </w:r>
        <w:r w:rsidR="00770829">
          <w:rPr>
            <w:noProof/>
            <w:webHidden/>
          </w:rPr>
        </w:r>
        <w:r w:rsidR="00770829">
          <w:rPr>
            <w:noProof/>
            <w:webHidden/>
          </w:rPr>
          <w:fldChar w:fldCharType="separate"/>
        </w:r>
        <w:r w:rsidR="00770829">
          <w:rPr>
            <w:noProof/>
            <w:webHidden/>
          </w:rPr>
          <w:t>7</w:t>
        </w:r>
        <w:r w:rsidR="00770829">
          <w:rPr>
            <w:noProof/>
            <w:webHidden/>
          </w:rPr>
          <w:fldChar w:fldCharType="end"/>
        </w:r>
      </w:hyperlink>
    </w:p>
    <w:p w:rsidR="00770829" w:rsidRDefault="001B3849">
      <w:pPr>
        <w:pStyle w:val="Inhopg1"/>
        <w:tabs>
          <w:tab w:val="left" w:pos="480"/>
          <w:tab w:val="right" w:leader="dot" w:pos="9062"/>
        </w:tabs>
        <w:rPr>
          <w:rFonts w:asciiTheme="minorHAnsi" w:eastAsiaTheme="minorEastAsia" w:hAnsiTheme="minorHAnsi" w:cstheme="minorBidi"/>
          <w:b w:val="0"/>
          <w:caps w:val="0"/>
          <w:noProof/>
          <w:sz w:val="22"/>
          <w:szCs w:val="22"/>
          <w:lang w:val="nl-NL"/>
        </w:rPr>
      </w:pPr>
      <w:hyperlink w:anchor="_Toc509316914" w:history="1">
        <w:r w:rsidR="00770829" w:rsidRPr="00A03D94">
          <w:rPr>
            <w:rStyle w:val="Hyperlink"/>
            <w:noProof/>
          </w:rPr>
          <w:t>2</w:t>
        </w:r>
        <w:r w:rsidR="00770829">
          <w:rPr>
            <w:rFonts w:asciiTheme="minorHAnsi" w:eastAsiaTheme="minorEastAsia" w:hAnsiTheme="minorHAnsi" w:cstheme="minorBidi"/>
            <w:b w:val="0"/>
            <w:caps w:val="0"/>
            <w:noProof/>
            <w:sz w:val="22"/>
            <w:szCs w:val="22"/>
            <w:lang w:val="nl-NL"/>
          </w:rPr>
          <w:tab/>
        </w:r>
        <w:r w:rsidR="00770829" w:rsidRPr="00A03D94">
          <w:rPr>
            <w:rStyle w:val="Hyperlink"/>
            <w:noProof/>
          </w:rPr>
          <w:t>Installation</w:t>
        </w:r>
        <w:r w:rsidR="00770829">
          <w:rPr>
            <w:noProof/>
            <w:webHidden/>
          </w:rPr>
          <w:tab/>
        </w:r>
        <w:r w:rsidR="00770829">
          <w:rPr>
            <w:noProof/>
            <w:webHidden/>
          </w:rPr>
          <w:fldChar w:fldCharType="begin"/>
        </w:r>
        <w:r w:rsidR="00770829">
          <w:rPr>
            <w:noProof/>
            <w:webHidden/>
          </w:rPr>
          <w:instrText xml:space="preserve"> PAGEREF _Toc509316914 \h </w:instrText>
        </w:r>
        <w:r w:rsidR="00770829">
          <w:rPr>
            <w:noProof/>
            <w:webHidden/>
          </w:rPr>
        </w:r>
        <w:r w:rsidR="00770829">
          <w:rPr>
            <w:noProof/>
            <w:webHidden/>
          </w:rPr>
          <w:fldChar w:fldCharType="separate"/>
        </w:r>
        <w:r w:rsidR="00770829">
          <w:rPr>
            <w:noProof/>
            <w:webHidden/>
          </w:rPr>
          <w:t>9</w:t>
        </w:r>
        <w:r w:rsidR="00770829">
          <w:rPr>
            <w:noProof/>
            <w:webHidden/>
          </w:rPr>
          <w:fldChar w:fldCharType="end"/>
        </w:r>
      </w:hyperlink>
    </w:p>
    <w:p w:rsidR="00770829" w:rsidRDefault="001B384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15" w:history="1">
        <w:r w:rsidR="00770829" w:rsidRPr="00A03D94">
          <w:rPr>
            <w:rStyle w:val="Hyperlink"/>
            <w:noProof/>
          </w:rPr>
          <w:t>2.1</w:t>
        </w:r>
        <w:r w:rsidR="00770829">
          <w:rPr>
            <w:rFonts w:asciiTheme="minorHAnsi" w:eastAsiaTheme="minorEastAsia" w:hAnsiTheme="minorHAnsi" w:cstheme="minorBidi"/>
            <w:smallCaps w:val="0"/>
            <w:noProof/>
            <w:sz w:val="22"/>
            <w:szCs w:val="22"/>
            <w:lang w:val="nl-NL"/>
          </w:rPr>
          <w:tab/>
        </w:r>
        <w:r w:rsidR="00770829" w:rsidRPr="00A03D94">
          <w:rPr>
            <w:rStyle w:val="Hyperlink"/>
            <w:noProof/>
          </w:rPr>
          <w:t>Placement</w:t>
        </w:r>
        <w:r w:rsidR="00770829">
          <w:rPr>
            <w:noProof/>
            <w:webHidden/>
          </w:rPr>
          <w:tab/>
        </w:r>
        <w:r w:rsidR="00770829">
          <w:rPr>
            <w:noProof/>
            <w:webHidden/>
          </w:rPr>
          <w:fldChar w:fldCharType="begin"/>
        </w:r>
        <w:r w:rsidR="00770829">
          <w:rPr>
            <w:noProof/>
            <w:webHidden/>
          </w:rPr>
          <w:instrText xml:space="preserve"> PAGEREF _Toc509316915 \h </w:instrText>
        </w:r>
        <w:r w:rsidR="00770829">
          <w:rPr>
            <w:noProof/>
            <w:webHidden/>
          </w:rPr>
        </w:r>
        <w:r w:rsidR="00770829">
          <w:rPr>
            <w:noProof/>
            <w:webHidden/>
          </w:rPr>
          <w:fldChar w:fldCharType="separate"/>
        </w:r>
        <w:r w:rsidR="00770829">
          <w:rPr>
            <w:noProof/>
            <w:webHidden/>
          </w:rPr>
          <w:t>9</w:t>
        </w:r>
        <w:r w:rsidR="00770829">
          <w:rPr>
            <w:noProof/>
            <w:webHidden/>
          </w:rPr>
          <w:fldChar w:fldCharType="end"/>
        </w:r>
      </w:hyperlink>
    </w:p>
    <w:p w:rsidR="00770829" w:rsidRDefault="001B384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16" w:history="1">
        <w:r w:rsidR="00770829" w:rsidRPr="00A03D94">
          <w:rPr>
            <w:rStyle w:val="Hyperlink"/>
            <w:noProof/>
          </w:rPr>
          <w:t>2.2</w:t>
        </w:r>
        <w:r w:rsidR="00770829">
          <w:rPr>
            <w:rFonts w:asciiTheme="minorHAnsi" w:eastAsiaTheme="minorEastAsia" w:hAnsiTheme="minorHAnsi" w:cstheme="minorBidi"/>
            <w:smallCaps w:val="0"/>
            <w:noProof/>
            <w:sz w:val="22"/>
            <w:szCs w:val="22"/>
            <w:lang w:val="nl-NL"/>
          </w:rPr>
          <w:tab/>
        </w:r>
        <w:r w:rsidR="00770829" w:rsidRPr="00A03D94">
          <w:rPr>
            <w:rStyle w:val="Hyperlink"/>
            <w:noProof/>
          </w:rPr>
          <w:t>DUT connection</w:t>
        </w:r>
        <w:r w:rsidR="00770829">
          <w:rPr>
            <w:noProof/>
            <w:webHidden/>
          </w:rPr>
          <w:tab/>
        </w:r>
        <w:r w:rsidR="00770829">
          <w:rPr>
            <w:noProof/>
            <w:webHidden/>
          </w:rPr>
          <w:fldChar w:fldCharType="begin"/>
        </w:r>
        <w:r w:rsidR="00770829">
          <w:rPr>
            <w:noProof/>
            <w:webHidden/>
          </w:rPr>
          <w:instrText xml:space="preserve"> PAGEREF _Toc509316916 \h </w:instrText>
        </w:r>
        <w:r w:rsidR="00770829">
          <w:rPr>
            <w:noProof/>
            <w:webHidden/>
          </w:rPr>
        </w:r>
        <w:r w:rsidR="00770829">
          <w:rPr>
            <w:noProof/>
            <w:webHidden/>
          </w:rPr>
          <w:fldChar w:fldCharType="separate"/>
        </w:r>
        <w:r w:rsidR="00770829">
          <w:rPr>
            <w:noProof/>
            <w:webHidden/>
          </w:rPr>
          <w:t>9</w:t>
        </w:r>
        <w:r w:rsidR="00770829">
          <w:rPr>
            <w:noProof/>
            <w:webHidden/>
          </w:rPr>
          <w:fldChar w:fldCharType="end"/>
        </w:r>
      </w:hyperlink>
    </w:p>
    <w:p w:rsidR="00770829" w:rsidRDefault="001B384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17" w:history="1">
        <w:r w:rsidR="00770829" w:rsidRPr="00A03D94">
          <w:rPr>
            <w:rStyle w:val="Hyperlink"/>
            <w:noProof/>
          </w:rPr>
          <w:t>2.3</w:t>
        </w:r>
        <w:r w:rsidR="00770829">
          <w:rPr>
            <w:rFonts w:asciiTheme="minorHAnsi" w:eastAsiaTheme="minorEastAsia" w:hAnsiTheme="minorHAnsi" w:cstheme="minorBidi"/>
            <w:smallCaps w:val="0"/>
            <w:noProof/>
            <w:sz w:val="22"/>
            <w:szCs w:val="22"/>
            <w:lang w:val="nl-NL"/>
          </w:rPr>
          <w:tab/>
        </w:r>
        <w:r w:rsidR="00770829" w:rsidRPr="00A03D94">
          <w:rPr>
            <w:rStyle w:val="Hyperlink"/>
            <w:noProof/>
          </w:rPr>
          <w:t>Auxiliary mains socket</w:t>
        </w:r>
        <w:r w:rsidR="00770829">
          <w:rPr>
            <w:noProof/>
            <w:webHidden/>
          </w:rPr>
          <w:tab/>
        </w:r>
        <w:r w:rsidR="00770829">
          <w:rPr>
            <w:noProof/>
            <w:webHidden/>
          </w:rPr>
          <w:fldChar w:fldCharType="begin"/>
        </w:r>
        <w:r w:rsidR="00770829">
          <w:rPr>
            <w:noProof/>
            <w:webHidden/>
          </w:rPr>
          <w:instrText xml:space="preserve"> PAGEREF _Toc509316917 \h </w:instrText>
        </w:r>
        <w:r w:rsidR="00770829">
          <w:rPr>
            <w:noProof/>
            <w:webHidden/>
          </w:rPr>
        </w:r>
        <w:r w:rsidR="00770829">
          <w:rPr>
            <w:noProof/>
            <w:webHidden/>
          </w:rPr>
          <w:fldChar w:fldCharType="separate"/>
        </w:r>
        <w:r w:rsidR="00770829">
          <w:rPr>
            <w:noProof/>
            <w:webHidden/>
          </w:rPr>
          <w:t>9</w:t>
        </w:r>
        <w:r w:rsidR="00770829">
          <w:rPr>
            <w:noProof/>
            <w:webHidden/>
          </w:rPr>
          <w:fldChar w:fldCharType="end"/>
        </w:r>
      </w:hyperlink>
    </w:p>
    <w:p w:rsidR="00770829" w:rsidRDefault="001B3849">
      <w:pPr>
        <w:pStyle w:val="Inhopg1"/>
        <w:tabs>
          <w:tab w:val="left" w:pos="480"/>
          <w:tab w:val="right" w:leader="dot" w:pos="9062"/>
        </w:tabs>
        <w:rPr>
          <w:rFonts w:asciiTheme="minorHAnsi" w:eastAsiaTheme="minorEastAsia" w:hAnsiTheme="minorHAnsi" w:cstheme="minorBidi"/>
          <w:b w:val="0"/>
          <w:caps w:val="0"/>
          <w:noProof/>
          <w:sz w:val="22"/>
          <w:szCs w:val="22"/>
          <w:lang w:val="nl-NL"/>
        </w:rPr>
      </w:pPr>
      <w:hyperlink w:anchor="_Toc509316918" w:history="1">
        <w:r w:rsidR="00770829" w:rsidRPr="00A03D94">
          <w:rPr>
            <w:rStyle w:val="Hyperlink"/>
            <w:noProof/>
          </w:rPr>
          <w:t>3</w:t>
        </w:r>
        <w:r w:rsidR="00770829">
          <w:rPr>
            <w:rFonts w:asciiTheme="minorHAnsi" w:eastAsiaTheme="minorEastAsia" w:hAnsiTheme="minorHAnsi" w:cstheme="minorBidi"/>
            <w:b w:val="0"/>
            <w:caps w:val="0"/>
            <w:noProof/>
            <w:sz w:val="22"/>
            <w:szCs w:val="22"/>
            <w:lang w:val="nl-NL"/>
          </w:rPr>
          <w:tab/>
        </w:r>
        <w:r w:rsidR="00770829" w:rsidRPr="00A03D94">
          <w:rPr>
            <w:rStyle w:val="Hyperlink"/>
            <w:noProof/>
          </w:rPr>
          <w:t>Operation</w:t>
        </w:r>
        <w:r w:rsidR="00770829">
          <w:rPr>
            <w:noProof/>
            <w:webHidden/>
          </w:rPr>
          <w:tab/>
        </w:r>
        <w:r w:rsidR="00770829">
          <w:rPr>
            <w:noProof/>
            <w:webHidden/>
          </w:rPr>
          <w:fldChar w:fldCharType="begin"/>
        </w:r>
        <w:r w:rsidR="00770829">
          <w:rPr>
            <w:noProof/>
            <w:webHidden/>
          </w:rPr>
          <w:instrText xml:space="preserve"> PAGEREF _Toc509316918 \h </w:instrText>
        </w:r>
        <w:r w:rsidR="00770829">
          <w:rPr>
            <w:noProof/>
            <w:webHidden/>
          </w:rPr>
        </w:r>
        <w:r w:rsidR="00770829">
          <w:rPr>
            <w:noProof/>
            <w:webHidden/>
          </w:rPr>
          <w:fldChar w:fldCharType="separate"/>
        </w:r>
        <w:r w:rsidR="00770829">
          <w:rPr>
            <w:noProof/>
            <w:webHidden/>
          </w:rPr>
          <w:t>10</w:t>
        </w:r>
        <w:r w:rsidR="00770829">
          <w:rPr>
            <w:noProof/>
            <w:webHidden/>
          </w:rPr>
          <w:fldChar w:fldCharType="end"/>
        </w:r>
      </w:hyperlink>
    </w:p>
    <w:p w:rsidR="00770829" w:rsidRDefault="001B384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19" w:history="1">
        <w:r w:rsidR="00770829" w:rsidRPr="00A03D94">
          <w:rPr>
            <w:rStyle w:val="Hyperlink"/>
            <w:noProof/>
          </w:rPr>
          <w:t>3.1</w:t>
        </w:r>
        <w:r w:rsidR="00770829">
          <w:rPr>
            <w:rFonts w:asciiTheme="minorHAnsi" w:eastAsiaTheme="minorEastAsia" w:hAnsiTheme="minorHAnsi" w:cstheme="minorBidi"/>
            <w:smallCaps w:val="0"/>
            <w:noProof/>
            <w:sz w:val="22"/>
            <w:szCs w:val="22"/>
            <w:lang w:val="nl-NL"/>
          </w:rPr>
          <w:tab/>
        </w:r>
        <w:r w:rsidR="00770829" w:rsidRPr="00A03D94">
          <w:rPr>
            <w:rStyle w:val="Hyperlink"/>
            <w:noProof/>
          </w:rPr>
          <w:t>Front panel control</w:t>
        </w:r>
        <w:r w:rsidR="00770829">
          <w:rPr>
            <w:noProof/>
            <w:webHidden/>
          </w:rPr>
          <w:tab/>
        </w:r>
        <w:r w:rsidR="00770829">
          <w:rPr>
            <w:noProof/>
            <w:webHidden/>
          </w:rPr>
          <w:fldChar w:fldCharType="begin"/>
        </w:r>
        <w:r w:rsidR="00770829">
          <w:rPr>
            <w:noProof/>
            <w:webHidden/>
          </w:rPr>
          <w:instrText xml:space="preserve"> PAGEREF _Toc509316919 \h </w:instrText>
        </w:r>
        <w:r w:rsidR="00770829">
          <w:rPr>
            <w:noProof/>
            <w:webHidden/>
          </w:rPr>
        </w:r>
        <w:r w:rsidR="00770829">
          <w:rPr>
            <w:noProof/>
            <w:webHidden/>
          </w:rPr>
          <w:fldChar w:fldCharType="separate"/>
        </w:r>
        <w:r w:rsidR="00770829">
          <w:rPr>
            <w:noProof/>
            <w:webHidden/>
          </w:rPr>
          <w:t>10</w:t>
        </w:r>
        <w:r w:rsidR="00770829">
          <w:rPr>
            <w:noProof/>
            <w:webHidden/>
          </w:rPr>
          <w:fldChar w:fldCharType="end"/>
        </w:r>
      </w:hyperlink>
    </w:p>
    <w:p w:rsidR="00770829" w:rsidRDefault="001B384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20" w:history="1">
        <w:r w:rsidR="00770829" w:rsidRPr="00A03D94">
          <w:rPr>
            <w:rStyle w:val="Hyperlink"/>
            <w:noProof/>
          </w:rPr>
          <w:t>3.2</w:t>
        </w:r>
        <w:r w:rsidR="00770829">
          <w:rPr>
            <w:rFonts w:asciiTheme="minorHAnsi" w:eastAsiaTheme="minorEastAsia" w:hAnsiTheme="minorHAnsi" w:cstheme="minorBidi"/>
            <w:smallCaps w:val="0"/>
            <w:noProof/>
            <w:sz w:val="22"/>
            <w:szCs w:val="22"/>
            <w:lang w:val="nl-NL"/>
          </w:rPr>
          <w:tab/>
        </w:r>
        <w:r w:rsidR="00770829" w:rsidRPr="00A03D94">
          <w:rPr>
            <w:rStyle w:val="Hyperlink"/>
            <w:noProof/>
          </w:rPr>
          <w:t>Drawer control</w:t>
        </w:r>
        <w:r w:rsidR="00770829">
          <w:rPr>
            <w:noProof/>
            <w:webHidden/>
          </w:rPr>
          <w:tab/>
        </w:r>
        <w:r w:rsidR="00770829">
          <w:rPr>
            <w:noProof/>
            <w:webHidden/>
          </w:rPr>
          <w:fldChar w:fldCharType="begin"/>
        </w:r>
        <w:r w:rsidR="00770829">
          <w:rPr>
            <w:noProof/>
            <w:webHidden/>
          </w:rPr>
          <w:instrText xml:space="preserve"> PAGEREF _Toc509316920 \h </w:instrText>
        </w:r>
        <w:r w:rsidR="00770829">
          <w:rPr>
            <w:noProof/>
            <w:webHidden/>
          </w:rPr>
        </w:r>
        <w:r w:rsidR="00770829">
          <w:rPr>
            <w:noProof/>
            <w:webHidden/>
          </w:rPr>
          <w:fldChar w:fldCharType="separate"/>
        </w:r>
        <w:r w:rsidR="00770829">
          <w:rPr>
            <w:noProof/>
            <w:webHidden/>
          </w:rPr>
          <w:t>10</w:t>
        </w:r>
        <w:r w:rsidR="00770829">
          <w:rPr>
            <w:noProof/>
            <w:webHidden/>
          </w:rPr>
          <w:fldChar w:fldCharType="end"/>
        </w:r>
      </w:hyperlink>
    </w:p>
    <w:p w:rsidR="00770829" w:rsidRDefault="001B384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21" w:history="1">
        <w:r w:rsidR="00770829" w:rsidRPr="00A03D94">
          <w:rPr>
            <w:rStyle w:val="Hyperlink"/>
            <w:noProof/>
          </w:rPr>
          <w:t>3.3</w:t>
        </w:r>
        <w:r w:rsidR="00770829">
          <w:rPr>
            <w:rFonts w:asciiTheme="minorHAnsi" w:eastAsiaTheme="minorEastAsia" w:hAnsiTheme="minorHAnsi" w:cstheme="minorBidi"/>
            <w:smallCaps w:val="0"/>
            <w:noProof/>
            <w:sz w:val="22"/>
            <w:szCs w:val="22"/>
            <w:lang w:val="nl-NL"/>
          </w:rPr>
          <w:tab/>
        </w:r>
        <w:r w:rsidR="00770829" w:rsidRPr="00A03D94">
          <w:rPr>
            <w:rStyle w:val="Hyperlink"/>
            <w:noProof/>
          </w:rPr>
          <w:t>Anode drawer</w:t>
        </w:r>
        <w:r w:rsidR="00770829">
          <w:rPr>
            <w:noProof/>
            <w:webHidden/>
          </w:rPr>
          <w:tab/>
        </w:r>
        <w:r w:rsidR="00770829">
          <w:rPr>
            <w:noProof/>
            <w:webHidden/>
          </w:rPr>
          <w:fldChar w:fldCharType="begin"/>
        </w:r>
        <w:r w:rsidR="00770829">
          <w:rPr>
            <w:noProof/>
            <w:webHidden/>
          </w:rPr>
          <w:instrText xml:space="preserve"> PAGEREF _Toc509316921 \h </w:instrText>
        </w:r>
        <w:r w:rsidR="00770829">
          <w:rPr>
            <w:noProof/>
            <w:webHidden/>
          </w:rPr>
        </w:r>
        <w:r w:rsidR="00770829">
          <w:rPr>
            <w:noProof/>
            <w:webHidden/>
          </w:rPr>
          <w:fldChar w:fldCharType="separate"/>
        </w:r>
        <w:r w:rsidR="00770829">
          <w:rPr>
            <w:noProof/>
            <w:webHidden/>
          </w:rPr>
          <w:t>11</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22" w:history="1">
        <w:r w:rsidR="00770829" w:rsidRPr="00A03D94">
          <w:rPr>
            <w:rStyle w:val="Hyperlink"/>
            <w:noProof/>
          </w:rPr>
          <w:t>3.3.1</w:t>
        </w:r>
        <w:r w:rsidR="00770829">
          <w:rPr>
            <w:rFonts w:asciiTheme="minorHAnsi" w:eastAsiaTheme="minorEastAsia" w:hAnsiTheme="minorHAnsi" w:cstheme="minorBidi"/>
            <w:i w:val="0"/>
            <w:noProof/>
            <w:sz w:val="22"/>
            <w:szCs w:val="22"/>
            <w:lang w:val="nl-NL"/>
          </w:rPr>
          <w:tab/>
        </w:r>
        <w:r w:rsidR="00770829" w:rsidRPr="00A03D94">
          <w:rPr>
            <w:rStyle w:val="Hyperlink"/>
            <w:noProof/>
          </w:rPr>
          <w:t>Start screen</w:t>
        </w:r>
        <w:r w:rsidR="00770829">
          <w:rPr>
            <w:noProof/>
            <w:webHidden/>
          </w:rPr>
          <w:tab/>
        </w:r>
        <w:r w:rsidR="00770829">
          <w:rPr>
            <w:noProof/>
            <w:webHidden/>
          </w:rPr>
          <w:fldChar w:fldCharType="begin"/>
        </w:r>
        <w:r w:rsidR="00770829">
          <w:rPr>
            <w:noProof/>
            <w:webHidden/>
          </w:rPr>
          <w:instrText xml:space="preserve"> PAGEREF _Toc509316922 \h </w:instrText>
        </w:r>
        <w:r w:rsidR="00770829">
          <w:rPr>
            <w:noProof/>
            <w:webHidden/>
          </w:rPr>
        </w:r>
        <w:r w:rsidR="00770829">
          <w:rPr>
            <w:noProof/>
            <w:webHidden/>
          </w:rPr>
          <w:fldChar w:fldCharType="separate"/>
        </w:r>
        <w:r w:rsidR="00770829">
          <w:rPr>
            <w:noProof/>
            <w:webHidden/>
          </w:rPr>
          <w:t>11</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23" w:history="1">
        <w:r w:rsidR="00770829" w:rsidRPr="00A03D94">
          <w:rPr>
            <w:rStyle w:val="Hyperlink"/>
            <w:noProof/>
          </w:rPr>
          <w:t>3.3.2</w:t>
        </w:r>
        <w:r w:rsidR="00770829">
          <w:rPr>
            <w:rFonts w:asciiTheme="minorHAnsi" w:eastAsiaTheme="minorEastAsia" w:hAnsiTheme="minorHAnsi" w:cstheme="minorBidi"/>
            <w:i w:val="0"/>
            <w:noProof/>
            <w:sz w:val="22"/>
            <w:szCs w:val="22"/>
            <w:lang w:val="nl-NL"/>
          </w:rPr>
          <w:tab/>
        </w:r>
        <w:r w:rsidR="00770829" w:rsidRPr="00A03D94">
          <w:rPr>
            <w:rStyle w:val="Hyperlink"/>
            <w:noProof/>
          </w:rPr>
          <w:t>Main menu</w:t>
        </w:r>
        <w:r w:rsidR="00770829">
          <w:rPr>
            <w:noProof/>
            <w:webHidden/>
          </w:rPr>
          <w:tab/>
        </w:r>
        <w:r w:rsidR="00770829">
          <w:rPr>
            <w:noProof/>
            <w:webHidden/>
          </w:rPr>
          <w:fldChar w:fldCharType="begin"/>
        </w:r>
        <w:r w:rsidR="00770829">
          <w:rPr>
            <w:noProof/>
            <w:webHidden/>
          </w:rPr>
          <w:instrText xml:space="preserve"> PAGEREF _Toc509316923 \h </w:instrText>
        </w:r>
        <w:r w:rsidR="00770829">
          <w:rPr>
            <w:noProof/>
            <w:webHidden/>
          </w:rPr>
        </w:r>
        <w:r w:rsidR="00770829">
          <w:rPr>
            <w:noProof/>
            <w:webHidden/>
          </w:rPr>
          <w:fldChar w:fldCharType="separate"/>
        </w:r>
        <w:r w:rsidR="00770829">
          <w:rPr>
            <w:noProof/>
            <w:webHidden/>
          </w:rPr>
          <w:t>11</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24" w:history="1">
        <w:r w:rsidR="00770829" w:rsidRPr="00A03D94">
          <w:rPr>
            <w:rStyle w:val="Hyperlink"/>
            <w:noProof/>
          </w:rPr>
          <w:t>3.3.3</w:t>
        </w:r>
        <w:r w:rsidR="00770829">
          <w:rPr>
            <w:rFonts w:asciiTheme="minorHAnsi" w:eastAsiaTheme="minorEastAsia" w:hAnsiTheme="minorHAnsi" w:cstheme="minorBidi"/>
            <w:i w:val="0"/>
            <w:noProof/>
            <w:sz w:val="22"/>
            <w:szCs w:val="22"/>
            <w:lang w:val="nl-NL"/>
          </w:rPr>
          <w:tab/>
        </w:r>
        <w:r w:rsidR="00770829" w:rsidRPr="00A03D94">
          <w:rPr>
            <w:rStyle w:val="Hyperlink"/>
            <w:noProof/>
          </w:rPr>
          <w:t>Opening the cover</w:t>
        </w:r>
        <w:r w:rsidR="00770829">
          <w:rPr>
            <w:noProof/>
            <w:webHidden/>
          </w:rPr>
          <w:tab/>
        </w:r>
        <w:r w:rsidR="00770829">
          <w:rPr>
            <w:noProof/>
            <w:webHidden/>
          </w:rPr>
          <w:fldChar w:fldCharType="begin"/>
        </w:r>
        <w:r w:rsidR="00770829">
          <w:rPr>
            <w:noProof/>
            <w:webHidden/>
          </w:rPr>
          <w:instrText xml:space="preserve"> PAGEREF _Toc509316924 \h </w:instrText>
        </w:r>
        <w:r w:rsidR="00770829">
          <w:rPr>
            <w:noProof/>
            <w:webHidden/>
          </w:rPr>
        </w:r>
        <w:r w:rsidR="00770829">
          <w:rPr>
            <w:noProof/>
            <w:webHidden/>
          </w:rPr>
          <w:fldChar w:fldCharType="separate"/>
        </w:r>
        <w:r w:rsidR="00770829">
          <w:rPr>
            <w:noProof/>
            <w:webHidden/>
          </w:rPr>
          <w:t>11</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25" w:history="1">
        <w:r w:rsidR="00770829" w:rsidRPr="00A03D94">
          <w:rPr>
            <w:rStyle w:val="Hyperlink"/>
            <w:noProof/>
          </w:rPr>
          <w:t>3.3.4</w:t>
        </w:r>
        <w:r w:rsidR="00770829">
          <w:rPr>
            <w:rFonts w:asciiTheme="minorHAnsi" w:eastAsiaTheme="minorEastAsia" w:hAnsiTheme="minorHAnsi" w:cstheme="minorBidi"/>
            <w:i w:val="0"/>
            <w:noProof/>
            <w:sz w:val="22"/>
            <w:szCs w:val="22"/>
            <w:lang w:val="nl-NL"/>
          </w:rPr>
          <w:tab/>
        </w:r>
        <w:r w:rsidR="00770829" w:rsidRPr="00A03D94">
          <w:rPr>
            <w:rStyle w:val="Hyperlink"/>
            <w:noProof/>
          </w:rPr>
          <w:t>Tube repair menu</w:t>
        </w:r>
        <w:r w:rsidR="00770829">
          <w:rPr>
            <w:noProof/>
            <w:webHidden/>
          </w:rPr>
          <w:tab/>
        </w:r>
        <w:r w:rsidR="00770829">
          <w:rPr>
            <w:noProof/>
            <w:webHidden/>
          </w:rPr>
          <w:fldChar w:fldCharType="begin"/>
        </w:r>
        <w:r w:rsidR="00770829">
          <w:rPr>
            <w:noProof/>
            <w:webHidden/>
          </w:rPr>
          <w:instrText xml:space="preserve"> PAGEREF _Toc509316925 \h </w:instrText>
        </w:r>
        <w:r w:rsidR="00770829">
          <w:rPr>
            <w:noProof/>
            <w:webHidden/>
          </w:rPr>
        </w:r>
        <w:r w:rsidR="00770829">
          <w:rPr>
            <w:noProof/>
            <w:webHidden/>
          </w:rPr>
          <w:fldChar w:fldCharType="separate"/>
        </w:r>
        <w:r w:rsidR="00770829">
          <w:rPr>
            <w:noProof/>
            <w:webHidden/>
          </w:rPr>
          <w:t>11</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26" w:history="1">
        <w:r w:rsidR="00770829" w:rsidRPr="00A03D94">
          <w:rPr>
            <w:rStyle w:val="Hyperlink"/>
            <w:noProof/>
          </w:rPr>
          <w:t>3.3.4.1</w:t>
        </w:r>
        <w:r w:rsidR="00770829">
          <w:rPr>
            <w:rFonts w:asciiTheme="minorHAnsi" w:eastAsiaTheme="minorEastAsia" w:hAnsiTheme="minorHAnsi" w:cstheme="minorBidi"/>
            <w:noProof/>
            <w:sz w:val="22"/>
            <w:szCs w:val="22"/>
            <w:lang w:val="nl-NL"/>
          </w:rPr>
          <w:tab/>
        </w:r>
        <w:r w:rsidR="00770829" w:rsidRPr="00A03D94">
          <w:rPr>
            <w:rStyle w:val="Hyperlink"/>
            <w:noProof/>
          </w:rPr>
          <w:t>Select preset menu</w:t>
        </w:r>
        <w:r w:rsidR="00770829">
          <w:rPr>
            <w:noProof/>
            <w:webHidden/>
          </w:rPr>
          <w:tab/>
        </w:r>
        <w:r w:rsidR="00770829">
          <w:rPr>
            <w:noProof/>
            <w:webHidden/>
          </w:rPr>
          <w:fldChar w:fldCharType="begin"/>
        </w:r>
        <w:r w:rsidR="00770829">
          <w:rPr>
            <w:noProof/>
            <w:webHidden/>
          </w:rPr>
          <w:instrText xml:space="preserve"> PAGEREF _Toc509316926 \h </w:instrText>
        </w:r>
        <w:r w:rsidR="00770829">
          <w:rPr>
            <w:noProof/>
            <w:webHidden/>
          </w:rPr>
        </w:r>
        <w:r w:rsidR="00770829">
          <w:rPr>
            <w:noProof/>
            <w:webHidden/>
          </w:rPr>
          <w:fldChar w:fldCharType="separate"/>
        </w:r>
        <w:r w:rsidR="00770829">
          <w:rPr>
            <w:noProof/>
            <w:webHidden/>
          </w:rPr>
          <w:t>12</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27" w:history="1">
        <w:r w:rsidR="00770829" w:rsidRPr="00A03D94">
          <w:rPr>
            <w:rStyle w:val="Hyperlink"/>
            <w:noProof/>
          </w:rPr>
          <w:t>3.3.4.2</w:t>
        </w:r>
        <w:r w:rsidR="00770829">
          <w:rPr>
            <w:rFonts w:asciiTheme="minorHAnsi" w:eastAsiaTheme="minorEastAsia" w:hAnsiTheme="minorHAnsi" w:cstheme="minorBidi"/>
            <w:noProof/>
            <w:sz w:val="22"/>
            <w:szCs w:val="22"/>
            <w:lang w:val="nl-NL"/>
          </w:rPr>
          <w:tab/>
        </w:r>
        <w:r w:rsidR="00770829" w:rsidRPr="00A03D94">
          <w:rPr>
            <w:rStyle w:val="Hyperlink"/>
            <w:noProof/>
          </w:rPr>
          <w:t>Preset preview screen</w:t>
        </w:r>
        <w:r w:rsidR="00770829">
          <w:rPr>
            <w:noProof/>
            <w:webHidden/>
          </w:rPr>
          <w:tab/>
        </w:r>
        <w:r w:rsidR="00770829">
          <w:rPr>
            <w:noProof/>
            <w:webHidden/>
          </w:rPr>
          <w:fldChar w:fldCharType="begin"/>
        </w:r>
        <w:r w:rsidR="00770829">
          <w:rPr>
            <w:noProof/>
            <w:webHidden/>
          </w:rPr>
          <w:instrText xml:space="preserve"> PAGEREF _Toc509316927 \h </w:instrText>
        </w:r>
        <w:r w:rsidR="00770829">
          <w:rPr>
            <w:noProof/>
            <w:webHidden/>
          </w:rPr>
        </w:r>
        <w:r w:rsidR="00770829">
          <w:rPr>
            <w:noProof/>
            <w:webHidden/>
          </w:rPr>
          <w:fldChar w:fldCharType="separate"/>
        </w:r>
        <w:r w:rsidR="00770829">
          <w:rPr>
            <w:noProof/>
            <w:webHidden/>
          </w:rPr>
          <w:t>12</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28" w:history="1">
        <w:r w:rsidR="00770829" w:rsidRPr="00A03D94">
          <w:rPr>
            <w:rStyle w:val="Hyperlink"/>
            <w:noProof/>
          </w:rPr>
          <w:t>3.3.4.3</w:t>
        </w:r>
        <w:r w:rsidR="00770829">
          <w:rPr>
            <w:rFonts w:asciiTheme="minorHAnsi" w:eastAsiaTheme="minorEastAsia" w:hAnsiTheme="minorHAnsi" w:cstheme="minorBidi"/>
            <w:noProof/>
            <w:sz w:val="22"/>
            <w:szCs w:val="22"/>
            <w:lang w:val="nl-NL"/>
          </w:rPr>
          <w:tab/>
        </w:r>
        <w:r w:rsidR="00770829" w:rsidRPr="00A03D94">
          <w:rPr>
            <w:rStyle w:val="Hyperlink"/>
            <w:noProof/>
          </w:rPr>
          <w:t>Start repair menu</w:t>
        </w:r>
        <w:r w:rsidR="00770829">
          <w:rPr>
            <w:noProof/>
            <w:webHidden/>
          </w:rPr>
          <w:tab/>
        </w:r>
        <w:r w:rsidR="00770829">
          <w:rPr>
            <w:noProof/>
            <w:webHidden/>
          </w:rPr>
          <w:fldChar w:fldCharType="begin"/>
        </w:r>
        <w:r w:rsidR="00770829">
          <w:rPr>
            <w:noProof/>
            <w:webHidden/>
          </w:rPr>
          <w:instrText xml:space="preserve"> PAGEREF _Toc509316928 \h </w:instrText>
        </w:r>
        <w:r w:rsidR="00770829">
          <w:rPr>
            <w:noProof/>
            <w:webHidden/>
          </w:rPr>
        </w:r>
        <w:r w:rsidR="00770829">
          <w:rPr>
            <w:noProof/>
            <w:webHidden/>
          </w:rPr>
          <w:fldChar w:fldCharType="separate"/>
        </w:r>
        <w:r w:rsidR="00770829">
          <w:rPr>
            <w:noProof/>
            <w:webHidden/>
          </w:rPr>
          <w:t>13</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29" w:history="1">
        <w:r w:rsidR="00770829" w:rsidRPr="00A03D94">
          <w:rPr>
            <w:rStyle w:val="Hyperlink"/>
            <w:noProof/>
          </w:rPr>
          <w:t>3.3.4.3.1</w:t>
        </w:r>
        <w:r w:rsidR="00770829">
          <w:rPr>
            <w:rFonts w:asciiTheme="minorHAnsi" w:eastAsiaTheme="minorEastAsia" w:hAnsiTheme="minorHAnsi" w:cstheme="minorBidi"/>
            <w:noProof/>
            <w:sz w:val="22"/>
            <w:szCs w:val="22"/>
            <w:lang w:val="nl-NL"/>
          </w:rPr>
          <w:tab/>
        </w:r>
        <w:r w:rsidR="00770829" w:rsidRPr="00A03D94">
          <w:rPr>
            <w:rStyle w:val="Hyperlink"/>
            <w:noProof/>
          </w:rPr>
          <w:t>Error messages based on safety</w:t>
        </w:r>
        <w:r w:rsidR="00770829">
          <w:rPr>
            <w:noProof/>
            <w:webHidden/>
          </w:rPr>
          <w:tab/>
        </w:r>
        <w:r w:rsidR="00770829">
          <w:rPr>
            <w:noProof/>
            <w:webHidden/>
          </w:rPr>
          <w:fldChar w:fldCharType="begin"/>
        </w:r>
        <w:r w:rsidR="00770829">
          <w:rPr>
            <w:noProof/>
            <w:webHidden/>
          </w:rPr>
          <w:instrText xml:space="preserve"> PAGEREF _Toc509316929 \h </w:instrText>
        </w:r>
        <w:r w:rsidR="00770829">
          <w:rPr>
            <w:noProof/>
            <w:webHidden/>
          </w:rPr>
        </w:r>
        <w:r w:rsidR="00770829">
          <w:rPr>
            <w:noProof/>
            <w:webHidden/>
          </w:rPr>
          <w:fldChar w:fldCharType="separate"/>
        </w:r>
        <w:r w:rsidR="00770829">
          <w:rPr>
            <w:noProof/>
            <w:webHidden/>
          </w:rPr>
          <w:t>13</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30" w:history="1">
        <w:r w:rsidR="00770829" w:rsidRPr="00A03D94">
          <w:rPr>
            <w:rStyle w:val="Hyperlink"/>
            <w:noProof/>
          </w:rPr>
          <w:t>3.3.4.3.2</w:t>
        </w:r>
        <w:r w:rsidR="00770829">
          <w:rPr>
            <w:rFonts w:asciiTheme="minorHAnsi" w:eastAsiaTheme="minorEastAsia" w:hAnsiTheme="minorHAnsi" w:cstheme="minorBidi"/>
            <w:noProof/>
            <w:sz w:val="22"/>
            <w:szCs w:val="22"/>
            <w:lang w:val="nl-NL"/>
          </w:rPr>
          <w:tab/>
        </w:r>
        <w:r w:rsidR="00770829" w:rsidRPr="00A03D94">
          <w:rPr>
            <w:rStyle w:val="Hyperlink"/>
            <w:noProof/>
          </w:rPr>
          <w:t>Repair in progress</w:t>
        </w:r>
        <w:r w:rsidR="00770829">
          <w:rPr>
            <w:noProof/>
            <w:webHidden/>
          </w:rPr>
          <w:tab/>
        </w:r>
        <w:r w:rsidR="00770829">
          <w:rPr>
            <w:noProof/>
            <w:webHidden/>
          </w:rPr>
          <w:fldChar w:fldCharType="begin"/>
        </w:r>
        <w:r w:rsidR="00770829">
          <w:rPr>
            <w:noProof/>
            <w:webHidden/>
          </w:rPr>
          <w:instrText xml:space="preserve"> PAGEREF _Toc509316930 \h </w:instrText>
        </w:r>
        <w:r w:rsidR="00770829">
          <w:rPr>
            <w:noProof/>
            <w:webHidden/>
          </w:rPr>
        </w:r>
        <w:r w:rsidR="00770829">
          <w:rPr>
            <w:noProof/>
            <w:webHidden/>
          </w:rPr>
          <w:fldChar w:fldCharType="separate"/>
        </w:r>
        <w:r w:rsidR="00770829">
          <w:rPr>
            <w:noProof/>
            <w:webHidden/>
          </w:rPr>
          <w:t>13</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31" w:history="1">
        <w:r w:rsidR="00770829" w:rsidRPr="00A03D94">
          <w:rPr>
            <w:rStyle w:val="Hyperlink"/>
            <w:noProof/>
          </w:rPr>
          <w:t>3.3.4.3.3</w:t>
        </w:r>
        <w:r w:rsidR="00770829">
          <w:rPr>
            <w:rFonts w:asciiTheme="minorHAnsi" w:eastAsiaTheme="minorEastAsia" w:hAnsiTheme="minorHAnsi" w:cstheme="minorBidi"/>
            <w:noProof/>
            <w:sz w:val="22"/>
            <w:szCs w:val="22"/>
            <w:lang w:val="nl-NL"/>
          </w:rPr>
          <w:tab/>
        </w:r>
        <w:r w:rsidR="00770829" w:rsidRPr="00A03D94">
          <w:rPr>
            <w:rStyle w:val="Hyperlink"/>
            <w:noProof/>
          </w:rPr>
          <w:t>Repair Finished</w:t>
        </w:r>
        <w:r w:rsidR="00770829">
          <w:rPr>
            <w:noProof/>
            <w:webHidden/>
          </w:rPr>
          <w:tab/>
        </w:r>
        <w:r w:rsidR="00770829">
          <w:rPr>
            <w:noProof/>
            <w:webHidden/>
          </w:rPr>
          <w:fldChar w:fldCharType="begin"/>
        </w:r>
        <w:r w:rsidR="00770829">
          <w:rPr>
            <w:noProof/>
            <w:webHidden/>
          </w:rPr>
          <w:instrText xml:space="preserve"> PAGEREF _Toc509316931 \h </w:instrText>
        </w:r>
        <w:r w:rsidR="00770829">
          <w:rPr>
            <w:noProof/>
            <w:webHidden/>
          </w:rPr>
        </w:r>
        <w:r w:rsidR="00770829">
          <w:rPr>
            <w:noProof/>
            <w:webHidden/>
          </w:rPr>
          <w:fldChar w:fldCharType="separate"/>
        </w:r>
        <w:r w:rsidR="00770829">
          <w:rPr>
            <w:noProof/>
            <w:webHidden/>
          </w:rPr>
          <w:t>13</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32" w:history="1">
        <w:r w:rsidR="00770829" w:rsidRPr="00A03D94">
          <w:rPr>
            <w:rStyle w:val="Hyperlink"/>
            <w:noProof/>
          </w:rPr>
          <w:t>3.3.5</w:t>
        </w:r>
        <w:r w:rsidR="00770829">
          <w:rPr>
            <w:rFonts w:asciiTheme="minorHAnsi" w:eastAsiaTheme="minorEastAsia" w:hAnsiTheme="minorHAnsi" w:cstheme="minorBidi"/>
            <w:i w:val="0"/>
            <w:noProof/>
            <w:sz w:val="22"/>
            <w:szCs w:val="22"/>
            <w:lang w:val="nl-NL"/>
          </w:rPr>
          <w:tab/>
        </w:r>
        <w:r w:rsidR="00770829" w:rsidRPr="00A03D94">
          <w:rPr>
            <w:rStyle w:val="Hyperlink"/>
            <w:noProof/>
          </w:rPr>
          <w:t>Repair pause</w:t>
        </w:r>
        <w:r w:rsidR="00770829">
          <w:rPr>
            <w:noProof/>
            <w:webHidden/>
          </w:rPr>
          <w:tab/>
        </w:r>
        <w:r w:rsidR="00770829">
          <w:rPr>
            <w:noProof/>
            <w:webHidden/>
          </w:rPr>
          <w:fldChar w:fldCharType="begin"/>
        </w:r>
        <w:r w:rsidR="00770829">
          <w:rPr>
            <w:noProof/>
            <w:webHidden/>
          </w:rPr>
          <w:instrText xml:space="preserve"> PAGEREF _Toc509316932 \h </w:instrText>
        </w:r>
        <w:r w:rsidR="00770829">
          <w:rPr>
            <w:noProof/>
            <w:webHidden/>
          </w:rPr>
        </w:r>
        <w:r w:rsidR="00770829">
          <w:rPr>
            <w:noProof/>
            <w:webHidden/>
          </w:rPr>
          <w:fldChar w:fldCharType="separate"/>
        </w:r>
        <w:r w:rsidR="00770829">
          <w:rPr>
            <w:noProof/>
            <w:webHidden/>
          </w:rPr>
          <w:t>14</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33" w:history="1">
        <w:r w:rsidR="00770829" w:rsidRPr="00A03D94">
          <w:rPr>
            <w:rStyle w:val="Hyperlink"/>
            <w:noProof/>
          </w:rPr>
          <w:t>3.3.5.1</w:t>
        </w:r>
        <w:r w:rsidR="00770829">
          <w:rPr>
            <w:rFonts w:asciiTheme="minorHAnsi" w:eastAsiaTheme="minorEastAsia" w:hAnsiTheme="minorHAnsi" w:cstheme="minorBidi"/>
            <w:noProof/>
            <w:sz w:val="22"/>
            <w:szCs w:val="22"/>
            <w:lang w:val="nl-NL"/>
          </w:rPr>
          <w:tab/>
        </w:r>
        <w:r w:rsidR="00770829" w:rsidRPr="00A03D94">
          <w:rPr>
            <w:rStyle w:val="Hyperlink"/>
            <w:noProof/>
          </w:rPr>
          <w:t>Repair paused</w:t>
        </w:r>
        <w:r w:rsidR="00770829">
          <w:rPr>
            <w:noProof/>
            <w:webHidden/>
          </w:rPr>
          <w:tab/>
        </w:r>
        <w:r w:rsidR="00770829">
          <w:rPr>
            <w:noProof/>
            <w:webHidden/>
          </w:rPr>
          <w:fldChar w:fldCharType="begin"/>
        </w:r>
        <w:r w:rsidR="00770829">
          <w:rPr>
            <w:noProof/>
            <w:webHidden/>
          </w:rPr>
          <w:instrText xml:space="preserve"> PAGEREF _Toc509316933 \h </w:instrText>
        </w:r>
        <w:r w:rsidR="00770829">
          <w:rPr>
            <w:noProof/>
            <w:webHidden/>
          </w:rPr>
        </w:r>
        <w:r w:rsidR="00770829">
          <w:rPr>
            <w:noProof/>
            <w:webHidden/>
          </w:rPr>
          <w:fldChar w:fldCharType="separate"/>
        </w:r>
        <w:r w:rsidR="00770829">
          <w:rPr>
            <w:noProof/>
            <w:webHidden/>
          </w:rPr>
          <w:t>14</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34" w:history="1">
        <w:r w:rsidR="00770829" w:rsidRPr="00A03D94">
          <w:rPr>
            <w:rStyle w:val="Hyperlink"/>
            <w:noProof/>
          </w:rPr>
          <w:t>3.3.6</w:t>
        </w:r>
        <w:r w:rsidR="00770829">
          <w:rPr>
            <w:rFonts w:asciiTheme="minorHAnsi" w:eastAsiaTheme="minorEastAsia" w:hAnsiTheme="minorHAnsi" w:cstheme="minorBidi"/>
            <w:i w:val="0"/>
            <w:noProof/>
            <w:sz w:val="22"/>
            <w:szCs w:val="22"/>
            <w:lang w:val="nl-NL"/>
          </w:rPr>
          <w:tab/>
        </w:r>
        <w:r w:rsidR="00770829" w:rsidRPr="00A03D94">
          <w:rPr>
            <w:rStyle w:val="Hyperlink"/>
            <w:noProof/>
          </w:rPr>
          <w:t>Administrator Menu</w:t>
        </w:r>
        <w:r w:rsidR="00770829">
          <w:rPr>
            <w:noProof/>
            <w:webHidden/>
          </w:rPr>
          <w:tab/>
        </w:r>
        <w:r w:rsidR="00770829">
          <w:rPr>
            <w:noProof/>
            <w:webHidden/>
          </w:rPr>
          <w:fldChar w:fldCharType="begin"/>
        </w:r>
        <w:r w:rsidR="00770829">
          <w:rPr>
            <w:noProof/>
            <w:webHidden/>
          </w:rPr>
          <w:instrText xml:space="preserve"> PAGEREF _Toc509316934 \h </w:instrText>
        </w:r>
        <w:r w:rsidR="00770829">
          <w:rPr>
            <w:noProof/>
            <w:webHidden/>
          </w:rPr>
        </w:r>
        <w:r w:rsidR="00770829">
          <w:rPr>
            <w:noProof/>
            <w:webHidden/>
          </w:rPr>
          <w:fldChar w:fldCharType="separate"/>
        </w:r>
        <w:r w:rsidR="00770829">
          <w:rPr>
            <w:noProof/>
            <w:webHidden/>
          </w:rPr>
          <w:t>15</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35" w:history="1">
        <w:r w:rsidR="00770829" w:rsidRPr="00A03D94">
          <w:rPr>
            <w:rStyle w:val="Hyperlink"/>
            <w:noProof/>
          </w:rPr>
          <w:t>3.3.6.1</w:t>
        </w:r>
        <w:r w:rsidR="00770829">
          <w:rPr>
            <w:rFonts w:asciiTheme="minorHAnsi" w:eastAsiaTheme="minorEastAsia" w:hAnsiTheme="minorHAnsi" w:cstheme="minorBidi"/>
            <w:noProof/>
            <w:sz w:val="22"/>
            <w:szCs w:val="22"/>
            <w:lang w:val="nl-NL"/>
          </w:rPr>
          <w:tab/>
        </w:r>
        <w:r w:rsidR="00770829" w:rsidRPr="00A03D94">
          <w:rPr>
            <w:rStyle w:val="Hyperlink"/>
            <w:noProof/>
          </w:rPr>
          <w:t>PIN protection</w:t>
        </w:r>
        <w:r w:rsidR="00770829">
          <w:rPr>
            <w:noProof/>
            <w:webHidden/>
          </w:rPr>
          <w:tab/>
        </w:r>
        <w:r w:rsidR="00770829">
          <w:rPr>
            <w:noProof/>
            <w:webHidden/>
          </w:rPr>
          <w:fldChar w:fldCharType="begin"/>
        </w:r>
        <w:r w:rsidR="00770829">
          <w:rPr>
            <w:noProof/>
            <w:webHidden/>
          </w:rPr>
          <w:instrText xml:space="preserve"> PAGEREF _Toc509316935 \h </w:instrText>
        </w:r>
        <w:r w:rsidR="00770829">
          <w:rPr>
            <w:noProof/>
            <w:webHidden/>
          </w:rPr>
        </w:r>
        <w:r w:rsidR="00770829">
          <w:rPr>
            <w:noProof/>
            <w:webHidden/>
          </w:rPr>
          <w:fldChar w:fldCharType="separate"/>
        </w:r>
        <w:r w:rsidR="00770829">
          <w:rPr>
            <w:noProof/>
            <w:webHidden/>
          </w:rPr>
          <w:t>15</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36" w:history="1">
        <w:r w:rsidR="00770829" w:rsidRPr="00A03D94">
          <w:rPr>
            <w:rStyle w:val="Hyperlink"/>
            <w:noProof/>
          </w:rPr>
          <w:t>3.3.6.1.1</w:t>
        </w:r>
        <w:r w:rsidR="00770829">
          <w:rPr>
            <w:rFonts w:asciiTheme="minorHAnsi" w:eastAsiaTheme="minorEastAsia" w:hAnsiTheme="minorHAnsi" w:cstheme="minorBidi"/>
            <w:noProof/>
            <w:sz w:val="22"/>
            <w:szCs w:val="22"/>
            <w:lang w:val="nl-NL"/>
          </w:rPr>
          <w:tab/>
        </w:r>
        <w:r w:rsidR="00770829" w:rsidRPr="00A03D94">
          <w:rPr>
            <w:rStyle w:val="Hyperlink"/>
            <w:noProof/>
          </w:rPr>
          <w:t>PIN insertion screen</w:t>
        </w:r>
        <w:r w:rsidR="00770829">
          <w:rPr>
            <w:noProof/>
            <w:webHidden/>
          </w:rPr>
          <w:tab/>
        </w:r>
        <w:r w:rsidR="00770829">
          <w:rPr>
            <w:noProof/>
            <w:webHidden/>
          </w:rPr>
          <w:fldChar w:fldCharType="begin"/>
        </w:r>
        <w:r w:rsidR="00770829">
          <w:rPr>
            <w:noProof/>
            <w:webHidden/>
          </w:rPr>
          <w:instrText xml:space="preserve"> PAGEREF _Toc509316936 \h </w:instrText>
        </w:r>
        <w:r w:rsidR="00770829">
          <w:rPr>
            <w:noProof/>
            <w:webHidden/>
          </w:rPr>
        </w:r>
        <w:r w:rsidR="00770829">
          <w:rPr>
            <w:noProof/>
            <w:webHidden/>
          </w:rPr>
          <w:fldChar w:fldCharType="separate"/>
        </w:r>
        <w:r w:rsidR="00770829">
          <w:rPr>
            <w:noProof/>
            <w:webHidden/>
          </w:rPr>
          <w:t>15</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37" w:history="1">
        <w:r w:rsidR="00770829" w:rsidRPr="00A03D94">
          <w:rPr>
            <w:rStyle w:val="Hyperlink"/>
            <w:noProof/>
          </w:rPr>
          <w:t>3.3.6.1.2</w:t>
        </w:r>
        <w:r w:rsidR="00770829">
          <w:rPr>
            <w:rFonts w:asciiTheme="minorHAnsi" w:eastAsiaTheme="minorEastAsia" w:hAnsiTheme="minorHAnsi" w:cstheme="minorBidi"/>
            <w:noProof/>
            <w:sz w:val="22"/>
            <w:szCs w:val="22"/>
            <w:lang w:val="nl-NL"/>
          </w:rPr>
          <w:tab/>
        </w:r>
        <w:r w:rsidR="00770829" w:rsidRPr="00A03D94">
          <w:rPr>
            <w:rStyle w:val="Hyperlink"/>
            <w:noProof/>
          </w:rPr>
          <w:t>PIN accepted</w:t>
        </w:r>
        <w:r w:rsidR="00770829">
          <w:rPr>
            <w:noProof/>
            <w:webHidden/>
          </w:rPr>
          <w:tab/>
        </w:r>
        <w:r w:rsidR="00770829">
          <w:rPr>
            <w:noProof/>
            <w:webHidden/>
          </w:rPr>
          <w:fldChar w:fldCharType="begin"/>
        </w:r>
        <w:r w:rsidR="00770829">
          <w:rPr>
            <w:noProof/>
            <w:webHidden/>
          </w:rPr>
          <w:instrText xml:space="preserve"> PAGEREF _Toc509316937 \h </w:instrText>
        </w:r>
        <w:r w:rsidR="00770829">
          <w:rPr>
            <w:noProof/>
            <w:webHidden/>
          </w:rPr>
        </w:r>
        <w:r w:rsidR="00770829">
          <w:rPr>
            <w:noProof/>
            <w:webHidden/>
          </w:rPr>
          <w:fldChar w:fldCharType="separate"/>
        </w:r>
        <w:r w:rsidR="00770829">
          <w:rPr>
            <w:noProof/>
            <w:webHidden/>
          </w:rPr>
          <w:t>15</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38" w:history="1">
        <w:r w:rsidR="00770829" w:rsidRPr="00A03D94">
          <w:rPr>
            <w:rStyle w:val="Hyperlink"/>
            <w:noProof/>
          </w:rPr>
          <w:t>3.3.6.1.3</w:t>
        </w:r>
        <w:r w:rsidR="00770829">
          <w:rPr>
            <w:rFonts w:asciiTheme="minorHAnsi" w:eastAsiaTheme="minorEastAsia" w:hAnsiTheme="minorHAnsi" w:cstheme="minorBidi"/>
            <w:noProof/>
            <w:sz w:val="22"/>
            <w:szCs w:val="22"/>
            <w:lang w:val="nl-NL"/>
          </w:rPr>
          <w:tab/>
        </w:r>
        <w:r w:rsidR="00770829" w:rsidRPr="00A03D94">
          <w:rPr>
            <w:rStyle w:val="Hyperlink"/>
            <w:noProof/>
          </w:rPr>
          <w:t>PIN denied</w:t>
        </w:r>
        <w:r w:rsidR="00770829">
          <w:rPr>
            <w:noProof/>
            <w:webHidden/>
          </w:rPr>
          <w:tab/>
        </w:r>
        <w:r w:rsidR="00770829">
          <w:rPr>
            <w:noProof/>
            <w:webHidden/>
          </w:rPr>
          <w:fldChar w:fldCharType="begin"/>
        </w:r>
        <w:r w:rsidR="00770829">
          <w:rPr>
            <w:noProof/>
            <w:webHidden/>
          </w:rPr>
          <w:instrText xml:space="preserve"> PAGEREF _Toc509316938 \h </w:instrText>
        </w:r>
        <w:r w:rsidR="00770829">
          <w:rPr>
            <w:noProof/>
            <w:webHidden/>
          </w:rPr>
        </w:r>
        <w:r w:rsidR="00770829">
          <w:rPr>
            <w:noProof/>
            <w:webHidden/>
          </w:rPr>
          <w:fldChar w:fldCharType="separate"/>
        </w:r>
        <w:r w:rsidR="00770829">
          <w:rPr>
            <w:noProof/>
            <w:webHidden/>
          </w:rPr>
          <w:t>16</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39" w:history="1">
        <w:r w:rsidR="00770829" w:rsidRPr="00A03D94">
          <w:rPr>
            <w:rStyle w:val="Hyperlink"/>
            <w:noProof/>
          </w:rPr>
          <w:t>3.3.6.2</w:t>
        </w:r>
        <w:r w:rsidR="00770829">
          <w:rPr>
            <w:rFonts w:asciiTheme="minorHAnsi" w:eastAsiaTheme="minorEastAsia" w:hAnsiTheme="minorHAnsi" w:cstheme="minorBidi"/>
            <w:noProof/>
            <w:sz w:val="22"/>
            <w:szCs w:val="22"/>
            <w:lang w:val="nl-NL"/>
          </w:rPr>
          <w:tab/>
        </w:r>
        <w:r w:rsidR="00770829" w:rsidRPr="00A03D94">
          <w:rPr>
            <w:rStyle w:val="Hyperlink"/>
            <w:noProof/>
          </w:rPr>
          <w:t>Administrator main menu</w:t>
        </w:r>
        <w:r w:rsidR="00770829">
          <w:rPr>
            <w:noProof/>
            <w:webHidden/>
          </w:rPr>
          <w:tab/>
        </w:r>
        <w:r w:rsidR="00770829">
          <w:rPr>
            <w:noProof/>
            <w:webHidden/>
          </w:rPr>
          <w:fldChar w:fldCharType="begin"/>
        </w:r>
        <w:r w:rsidR="00770829">
          <w:rPr>
            <w:noProof/>
            <w:webHidden/>
          </w:rPr>
          <w:instrText xml:space="preserve"> PAGEREF _Toc509316939 \h </w:instrText>
        </w:r>
        <w:r w:rsidR="00770829">
          <w:rPr>
            <w:noProof/>
            <w:webHidden/>
          </w:rPr>
        </w:r>
        <w:r w:rsidR="00770829">
          <w:rPr>
            <w:noProof/>
            <w:webHidden/>
          </w:rPr>
          <w:fldChar w:fldCharType="separate"/>
        </w:r>
        <w:r w:rsidR="00770829">
          <w:rPr>
            <w:noProof/>
            <w:webHidden/>
          </w:rPr>
          <w:t>16</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40" w:history="1">
        <w:r w:rsidR="00770829" w:rsidRPr="00A03D94">
          <w:rPr>
            <w:rStyle w:val="Hyperlink"/>
            <w:noProof/>
          </w:rPr>
          <w:t>3.3.6.3</w:t>
        </w:r>
        <w:r w:rsidR="00770829">
          <w:rPr>
            <w:rFonts w:asciiTheme="minorHAnsi" w:eastAsiaTheme="minorEastAsia" w:hAnsiTheme="minorHAnsi" w:cstheme="minorBidi"/>
            <w:noProof/>
            <w:sz w:val="22"/>
            <w:szCs w:val="22"/>
            <w:lang w:val="nl-NL"/>
          </w:rPr>
          <w:tab/>
        </w:r>
        <w:r w:rsidR="00770829" w:rsidRPr="00A03D94">
          <w:rPr>
            <w:rStyle w:val="Hyperlink"/>
            <w:noProof/>
          </w:rPr>
          <w:t>Change PIN menu</w:t>
        </w:r>
        <w:r w:rsidR="00770829">
          <w:rPr>
            <w:noProof/>
            <w:webHidden/>
          </w:rPr>
          <w:tab/>
        </w:r>
        <w:r w:rsidR="00770829">
          <w:rPr>
            <w:noProof/>
            <w:webHidden/>
          </w:rPr>
          <w:fldChar w:fldCharType="begin"/>
        </w:r>
        <w:r w:rsidR="00770829">
          <w:rPr>
            <w:noProof/>
            <w:webHidden/>
          </w:rPr>
          <w:instrText xml:space="preserve"> PAGEREF _Toc509316940 \h </w:instrText>
        </w:r>
        <w:r w:rsidR="00770829">
          <w:rPr>
            <w:noProof/>
            <w:webHidden/>
          </w:rPr>
        </w:r>
        <w:r w:rsidR="00770829">
          <w:rPr>
            <w:noProof/>
            <w:webHidden/>
          </w:rPr>
          <w:fldChar w:fldCharType="separate"/>
        </w:r>
        <w:r w:rsidR="00770829">
          <w:rPr>
            <w:noProof/>
            <w:webHidden/>
          </w:rPr>
          <w:t>16</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41" w:history="1">
        <w:r w:rsidR="00770829" w:rsidRPr="00A03D94">
          <w:rPr>
            <w:rStyle w:val="Hyperlink"/>
            <w:noProof/>
          </w:rPr>
          <w:t>3.3.6.3.1</w:t>
        </w:r>
        <w:r w:rsidR="00770829">
          <w:rPr>
            <w:rFonts w:asciiTheme="minorHAnsi" w:eastAsiaTheme="minorEastAsia" w:hAnsiTheme="minorHAnsi" w:cstheme="minorBidi"/>
            <w:noProof/>
            <w:sz w:val="22"/>
            <w:szCs w:val="22"/>
            <w:lang w:val="nl-NL"/>
          </w:rPr>
          <w:tab/>
        </w:r>
        <w:r w:rsidR="00770829" w:rsidRPr="00A03D94">
          <w:rPr>
            <w:rStyle w:val="Hyperlink"/>
            <w:noProof/>
          </w:rPr>
          <w:t>Insert new Pin</w:t>
        </w:r>
        <w:r w:rsidR="00770829">
          <w:rPr>
            <w:noProof/>
            <w:webHidden/>
          </w:rPr>
          <w:tab/>
        </w:r>
        <w:r w:rsidR="00770829">
          <w:rPr>
            <w:noProof/>
            <w:webHidden/>
          </w:rPr>
          <w:fldChar w:fldCharType="begin"/>
        </w:r>
        <w:r w:rsidR="00770829">
          <w:rPr>
            <w:noProof/>
            <w:webHidden/>
          </w:rPr>
          <w:instrText xml:space="preserve"> PAGEREF _Toc509316941 \h </w:instrText>
        </w:r>
        <w:r w:rsidR="00770829">
          <w:rPr>
            <w:noProof/>
            <w:webHidden/>
          </w:rPr>
        </w:r>
        <w:r w:rsidR="00770829">
          <w:rPr>
            <w:noProof/>
            <w:webHidden/>
          </w:rPr>
          <w:fldChar w:fldCharType="separate"/>
        </w:r>
        <w:r w:rsidR="00770829">
          <w:rPr>
            <w:noProof/>
            <w:webHidden/>
          </w:rPr>
          <w:t>16</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42" w:history="1">
        <w:r w:rsidR="00770829" w:rsidRPr="00A03D94">
          <w:rPr>
            <w:rStyle w:val="Hyperlink"/>
            <w:noProof/>
          </w:rPr>
          <w:t>3.3.6.3.2</w:t>
        </w:r>
        <w:r w:rsidR="00770829">
          <w:rPr>
            <w:rFonts w:asciiTheme="minorHAnsi" w:eastAsiaTheme="minorEastAsia" w:hAnsiTheme="minorHAnsi" w:cstheme="minorBidi"/>
            <w:noProof/>
            <w:sz w:val="22"/>
            <w:szCs w:val="22"/>
            <w:lang w:val="nl-NL"/>
          </w:rPr>
          <w:tab/>
        </w:r>
        <w:r w:rsidR="00770829" w:rsidRPr="00A03D94">
          <w:rPr>
            <w:rStyle w:val="Hyperlink"/>
            <w:noProof/>
          </w:rPr>
          <w:t>New Pin OK</w:t>
        </w:r>
        <w:r w:rsidR="00770829">
          <w:rPr>
            <w:noProof/>
            <w:webHidden/>
          </w:rPr>
          <w:tab/>
        </w:r>
        <w:r w:rsidR="00770829">
          <w:rPr>
            <w:noProof/>
            <w:webHidden/>
          </w:rPr>
          <w:fldChar w:fldCharType="begin"/>
        </w:r>
        <w:r w:rsidR="00770829">
          <w:rPr>
            <w:noProof/>
            <w:webHidden/>
          </w:rPr>
          <w:instrText xml:space="preserve"> PAGEREF _Toc509316942 \h </w:instrText>
        </w:r>
        <w:r w:rsidR="00770829">
          <w:rPr>
            <w:noProof/>
            <w:webHidden/>
          </w:rPr>
        </w:r>
        <w:r w:rsidR="00770829">
          <w:rPr>
            <w:noProof/>
            <w:webHidden/>
          </w:rPr>
          <w:fldChar w:fldCharType="separate"/>
        </w:r>
        <w:r w:rsidR="00770829">
          <w:rPr>
            <w:noProof/>
            <w:webHidden/>
          </w:rPr>
          <w:t>17</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43" w:history="1">
        <w:r w:rsidR="00770829" w:rsidRPr="00A03D94">
          <w:rPr>
            <w:rStyle w:val="Hyperlink"/>
            <w:noProof/>
          </w:rPr>
          <w:t>3.3.6.3.3</w:t>
        </w:r>
        <w:r w:rsidR="00770829">
          <w:rPr>
            <w:rFonts w:asciiTheme="minorHAnsi" w:eastAsiaTheme="minorEastAsia" w:hAnsiTheme="minorHAnsi" w:cstheme="minorBidi"/>
            <w:noProof/>
            <w:sz w:val="22"/>
            <w:szCs w:val="22"/>
            <w:lang w:val="nl-NL"/>
          </w:rPr>
          <w:tab/>
        </w:r>
        <w:r w:rsidR="00770829" w:rsidRPr="00A03D94">
          <w:rPr>
            <w:rStyle w:val="Hyperlink"/>
            <w:noProof/>
          </w:rPr>
          <w:t>New Pin failed</w:t>
        </w:r>
        <w:r w:rsidR="00770829">
          <w:rPr>
            <w:noProof/>
            <w:webHidden/>
          </w:rPr>
          <w:tab/>
        </w:r>
        <w:r w:rsidR="00770829">
          <w:rPr>
            <w:noProof/>
            <w:webHidden/>
          </w:rPr>
          <w:fldChar w:fldCharType="begin"/>
        </w:r>
        <w:r w:rsidR="00770829">
          <w:rPr>
            <w:noProof/>
            <w:webHidden/>
          </w:rPr>
          <w:instrText xml:space="preserve"> PAGEREF _Toc509316943 \h </w:instrText>
        </w:r>
        <w:r w:rsidR="00770829">
          <w:rPr>
            <w:noProof/>
            <w:webHidden/>
          </w:rPr>
        </w:r>
        <w:r w:rsidR="00770829">
          <w:rPr>
            <w:noProof/>
            <w:webHidden/>
          </w:rPr>
          <w:fldChar w:fldCharType="separate"/>
        </w:r>
        <w:r w:rsidR="00770829">
          <w:rPr>
            <w:noProof/>
            <w:webHidden/>
          </w:rPr>
          <w:t>17</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44" w:history="1">
        <w:r w:rsidR="00770829" w:rsidRPr="00A03D94">
          <w:rPr>
            <w:rStyle w:val="Hyperlink"/>
            <w:noProof/>
          </w:rPr>
          <w:t>3.3.6.4</w:t>
        </w:r>
        <w:r w:rsidR="00770829">
          <w:rPr>
            <w:rFonts w:asciiTheme="minorHAnsi" w:eastAsiaTheme="minorEastAsia" w:hAnsiTheme="minorHAnsi" w:cstheme="minorBidi"/>
            <w:noProof/>
            <w:sz w:val="22"/>
            <w:szCs w:val="22"/>
            <w:lang w:val="nl-NL"/>
          </w:rPr>
          <w:tab/>
        </w:r>
        <w:r w:rsidR="00770829" w:rsidRPr="00A03D94">
          <w:rPr>
            <w:rStyle w:val="Hyperlink"/>
            <w:noProof/>
          </w:rPr>
          <w:t>I/O control menu</w:t>
        </w:r>
        <w:r w:rsidR="00770829">
          <w:rPr>
            <w:noProof/>
            <w:webHidden/>
          </w:rPr>
          <w:tab/>
        </w:r>
        <w:r w:rsidR="00770829">
          <w:rPr>
            <w:noProof/>
            <w:webHidden/>
          </w:rPr>
          <w:fldChar w:fldCharType="begin"/>
        </w:r>
        <w:r w:rsidR="00770829">
          <w:rPr>
            <w:noProof/>
            <w:webHidden/>
          </w:rPr>
          <w:instrText xml:space="preserve"> PAGEREF _Toc509316944 \h </w:instrText>
        </w:r>
        <w:r w:rsidR="00770829">
          <w:rPr>
            <w:noProof/>
            <w:webHidden/>
          </w:rPr>
        </w:r>
        <w:r w:rsidR="00770829">
          <w:rPr>
            <w:noProof/>
            <w:webHidden/>
          </w:rPr>
          <w:fldChar w:fldCharType="separate"/>
        </w:r>
        <w:r w:rsidR="00770829">
          <w:rPr>
            <w:noProof/>
            <w:webHidden/>
          </w:rPr>
          <w:t>18</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45" w:history="1">
        <w:r w:rsidR="00770829" w:rsidRPr="00A03D94">
          <w:rPr>
            <w:rStyle w:val="Hyperlink"/>
            <w:noProof/>
          </w:rPr>
          <w:t>3.3.6.4.1</w:t>
        </w:r>
        <w:r w:rsidR="00770829">
          <w:rPr>
            <w:rFonts w:asciiTheme="minorHAnsi" w:eastAsiaTheme="minorEastAsia" w:hAnsiTheme="minorHAnsi" w:cstheme="minorBidi"/>
            <w:noProof/>
            <w:sz w:val="22"/>
            <w:szCs w:val="22"/>
            <w:lang w:val="nl-NL"/>
          </w:rPr>
          <w:tab/>
        </w:r>
        <w:r w:rsidR="00770829" w:rsidRPr="00A03D94">
          <w:rPr>
            <w:rStyle w:val="Hyperlink"/>
            <w:noProof/>
          </w:rPr>
          <w:t>Read interlock</w:t>
        </w:r>
        <w:r w:rsidR="00770829">
          <w:rPr>
            <w:noProof/>
            <w:webHidden/>
          </w:rPr>
          <w:tab/>
        </w:r>
        <w:r w:rsidR="00770829">
          <w:rPr>
            <w:noProof/>
            <w:webHidden/>
          </w:rPr>
          <w:fldChar w:fldCharType="begin"/>
        </w:r>
        <w:r w:rsidR="00770829">
          <w:rPr>
            <w:noProof/>
            <w:webHidden/>
          </w:rPr>
          <w:instrText xml:space="preserve"> PAGEREF _Toc509316945 \h </w:instrText>
        </w:r>
        <w:r w:rsidR="00770829">
          <w:rPr>
            <w:noProof/>
            <w:webHidden/>
          </w:rPr>
        </w:r>
        <w:r w:rsidR="00770829">
          <w:rPr>
            <w:noProof/>
            <w:webHidden/>
          </w:rPr>
          <w:fldChar w:fldCharType="separate"/>
        </w:r>
        <w:r w:rsidR="00770829">
          <w:rPr>
            <w:noProof/>
            <w:webHidden/>
          </w:rPr>
          <w:t>18</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46" w:history="1">
        <w:r w:rsidR="00770829" w:rsidRPr="00A03D94">
          <w:rPr>
            <w:rStyle w:val="Hyperlink"/>
            <w:noProof/>
          </w:rPr>
          <w:t>3.3.6.4.2</w:t>
        </w:r>
        <w:r w:rsidR="00770829">
          <w:rPr>
            <w:rFonts w:asciiTheme="minorHAnsi" w:eastAsiaTheme="minorEastAsia" w:hAnsiTheme="minorHAnsi" w:cstheme="minorBidi"/>
            <w:noProof/>
            <w:sz w:val="22"/>
            <w:szCs w:val="22"/>
            <w:lang w:val="nl-NL"/>
          </w:rPr>
          <w:tab/>
        </w:r>
        <w:r w:rsidR="00770829" w:rsidRPr="00A03D94">
          <w:rPr>
            <w:rStyle w:val="Hyperlink"/>
            <w:noProof/>
          </w:rPr>
          <w:t>Solenoids</w:t>
        </w:r>
        <w:r w:rsidR="00770829">
          <w:rPr>
            <w:noProof/>
            <w:webHidden/>
          </w:rPr>
          <w:tab/>
        </w:r>
        <w:r w:rsidR="00770829">
          <w:rPr>
            <w:noProof/>
            <w:webHidden/>
          </w:rPr>
          <w:fldChar w:fldCharType="begin"/>
        </w:r>
        <w:r w:rsidR="00770829">
          <w:rPr>
            <w:noProof/>
            <w:webHidden/>
          </w:rPr>
          <w:instrText xml:space="preserve"> PAGEREF _Toc509316946 \h </w:instrText>
        </w:r>
        <w:r w:rsidR="00770829">
          <w:rPr>
            <w:noProof/>
            <w:webHidden/>
          </w:rPr>
        </w:r>
        <w:r w:rsidR="00770829">
          <w:rPr>
            <w:noProof/>
            <w:webHidden/>
          </w:rPr>
          <w:fldChar w:fldCharType="separate"/>
        </w:r>
        <w:r w:rsidR="00770829">
          <w:rPr>
            <w:noProof/>
            <w:webHidden/>
          </w:rPr>
          <w:t>18</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47" w:history="1">
        <w:r w:rsidR="00770829" w:rsidRPr="00A03D94">
          <w:rPr>
            <w:rStyle w:val="Hyperlink"/>
            <w:noProof/>
          </w:rPr>
          <w:t>3.3.6.4.3</w:t>
        </w:r>
        <w:r w:rsidR="00770829">
          <w:rPr>
            <w:rFonts w:asciiTheme="minorHAnsi" w:eastAsiaTheme="minorEastAsia" w:hAnsiTheme="minorHAnsi" w:cstheme="minorBidi"/>
            <w:noProof/>
            <w:sz w:val="22"/>
            <w:szCs w:val="22"/>
            <w:lang w:val="nl-NL"/>
          </w:rPr>
          <w:tab/>
        </w:r>
        <w:r w:rsidR="00770829" w:rsidRPr="00A03D94">
          <w:rPr>
            <w:rStyle w:val="Hyperlink"/>
            <w:noProof/>
          </w:rPr>
          <w:t>Get voltage in</w:t>
        </w:r>
        <w:r w:rsidR="00770829">
          <w:rPr>
            <w:noProof/>
            <w:webHidden/>
          </w:rPr>
          <w:tab/>
        </w:r>
        <w:r w:rsidR="00770829">
          <w:rPr>
            <w:noProof/>
            <w:webHidden/>
          </w:rPr>
          <w:fldChar w:fldCharType="begin"/>
        </w:r>
        <w:r w:rsidR="00770829">
          <w:rPr>
            <w:noProof/>
            <w:webHidden/>
          </w:rPr>
          <w:instrText xml:space="preserve"> PAGEREF _Toc509316947 \h </w:instrText>
        </w:r>
        <w:r w:rsidR="00770829">
          <w:rPr>
            <w:noProof/>
            <w:webHidden/>
          </w:rPr>
        </w:r>
        <w:r w:rsidR="00770829">
          <w:rPr>
            <w:noProof/>
            <w:webHidden/>
          </w:rPr>
          <w:fldChar w:fldCharType="separate"/>
        </w:r>
        <w:r w:rsidR="00770829">
          <w:rPr>
            <w:noProof/>
            <w:webHidden/>
          </w:rPr>
          <w:t>19</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48" w:history="1">
        <w:r w:rsidR="00770829" w:rsidRPr="00A03D94">
          <w:rPr>
            <w:rStyle w:val="Hyperlink"/>
            <w:noProof/>
          </w:rPr>
          <w:t>3.3.6.4.4</w:t>
        </w:r>
        <w:r w:rsidR="00770829">
          <w:rPr>
            <w:rFonts w:asciiTheme="minorHAnsi" w:eastAsiaTheme="minorEastAsia" w:hAnsiTheme="minorHAnsi" w:cstheme="minorBidi"/>
            <w:noProof/>
            <w:sz w:val="22"/>
            <w:szCs w:val="22"/>
            <w:lang w:val="nl-NL"/>
          </w:rPr>
          <w:tab/>
        </w:r>
        <w:r w:rsidR="00770829" w:rsidRPr="00A03D94">
          <w:rPr>
            <w:rStyle w:val="Hyperlink"/>
            <w:noProof/>
          </w:rPr>
          <w:t>Set voltage out</w:t>
        </w:r>
        <w:r w:rsidR="00770829">
          <w:rPr>
            <w:noProof/>
            <w:webHidden/>
          </w:rPr>
          <w:tab/>
        </w:r>
        <w:r w:rsidR="00770829">
          <w:rPr>
            <w:noProof/>
            <w:webHidden/>
          </w:rPr>
          <w:fldChar w:fldCharType="begin"/>
        </w:r>
        <w:r w:rsidR="00770829">
          <w:rPr>
            <w:noProof/>
            <w:webHidden/>
          </w:rPr>
          <w:instrText xml:space="preserve"> PAGEREF _Toc509316948 \h </w:instrText>
        </w:r>
        <w:r w:rsidR="00770829">
          <w:rPr>
            <w:noProof/>
            <w:webHidden/>
          </w:rPr>
        </w:r>
        <w:r w:rsidR="00770829">
          <w:rPr>
            <w:noProof/>
            <w:webHidden/>
          </w:rPr>
          <w:fldChar w:fldCharType="separate"/>
        </w:r>
        <w:r w:rsidR="00770829">
          <w:rPr>
            <w:noProof/>
            <w:webHidden/>
          </w:rPr>
          <w:t>19</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49" w:history="1">
        <w:r w:rsidR="00770829" w:rsidRPr="00A03D94">
          <w:rPr>
            <w:rStyle w:val="Hyperlink"/>
            <w:noProof/>
          </w:rPr>
          <w:t>3.3.6.5</w:t>
        </w:r>
        <w:r w:rsidR="00770829">
          <w:rPr>
            <w:rFonts w:asciiTheme="minorHAnsi" w:eastAsiaTheme="minorEastAsia" w:hAnsiTheme="minorHAnsi" w:cstheme="minorBidi"/>
            <w:noProof/>
            <w:sz w:val="22"/>
            <w:szCs w:val="22"/>
            <w:lang w:val="nl-NL"/>
          </w:rPr>
          <w:tab/>
        </w:r>
        <w:r w:rsidR="00770829" w:rsidRPr="00A03D94">
          <w:rPr>
            <w:rStyle w:val="Hyperlink"/>
            <w:noProof/>
          </w:rPr>
          <w:t>Preset configuration</w:t>
        </w:r>
        <w:r w:rsidR="00770829">
          <w:rPr>
            <w:noProof/>
            <w:webHidden/>
          </w:rPr>
          <w:tab/>
        </w:r>
        <w:r w:rsidR="00770829">
          <w:rPr>
            <w:noProof/>
            <w:webHidden/>
          </w:rPr>
          <w:fldChar w:fldCharType="begin"/>
        </w:r>
        <w:r w:rsidR="00770829">
          <w:rPr>
            <w:noProof/>
            <w:webHidden/>
          </w:rPr>
          <w:instrText xml:space="preserve"> PAGEREF _Toc509316949 \h </w:instrText>
        </w:r>
        <w:r w:rsidR="00770829">
          <w:rPr>
            <w:noProof/>
            <w:webHidden/>
          </w:rPr>
        </w:r>
        <w:r w:rsidR="00770829">
          <w:rPr>
            <w:noProof/>
            <w:webHidden/>
          </w:rPr>
          <w:fldChar w:fldCharType="separate"/>
        </w:r>
        <w:r w:rsidR="00770829">
          <w:rPr>
            <w:noProof/>
            <w:webHidden/>
          </w:rPr>
          <w:t>20</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50" w:history="1">
        <w:r w:rsidR="00770829" w:rsidRPr="00A03D94">
          <w:rPr>
            <w:rStyle w:val="Hyperlink"/>
            <w:noProof/>
          </w:rPr>
          <w:t>3.3.6.6</w:t>
        </w:r>
        <w:r w:rsidR="00770829">
          <w:rPr>
            <w:rFonts w:asciiTheme="minorHAnsi" w:eastAsiaTheme="minorEastAsia" w:hAnsiTheme="minorHAnsi" w:cstheme="minorBidi"/>
            <w:noProof/>
            <w:sz w:val="22"/>
            <w:szCs w:val="22"/>
            <w:lang w:val="nl-NL"/>
          </w:rPr>
          <w:tab/>
        </w:r>
        <w:r w:rsidR="00770829" w:rsidRPr="00A03D94">
          <w:rPr>
            <w:rStyle w:val="Hyperlink"/>
            <w:noProof/>
          </w:rPr>
          <w:t>PID constants</w:t>
        </w:r>
        <w:r w:rsidR="00770829">
          <w:rPr>
            <w:noProof/>
            <w:webHidden/>
          </w:rPr>
          <w:tab/>
        </w:r>
        <w:r w:rsidR="00770829">
          <w:rPr>
            <w:noProof/>
            <w:webHidden/>
          </w:rPr>
          <w:fldChar w:fldCharType="begin"/>
        </w:r>
        <w:r w:rsidR="00770829">
          <w:rPr>
            <w:noProof/>
            <w:webHidden/>
          </w:rPr>
          <w:instrText xml:space="preserve"> PAGEREF _Toc509316950 \h </w:instrText>
        </w:r>
        <w:r w:rsidR="00770829">
          <w:rPr>
            <w:noProof/>
            <w:webHidden/>
          </w:rPr>
        </w:r>
        <w:r w:rsidR="00770829">
          <w:rPr>
            <w:noProof/>
            <w:webHidden/>
          </w:rPr>
          <w:fldChar w:fldCharType="separate"/>
        </w:r>
        <w:r w:rsidR="00770829">
          <w:rPr>
            <w:noProof/>
            <w:webHidden/>
          </w:rPr>
          <w:t>22</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51" w:history="1">
        <w:r w:rsidR="00770829" w:rsidRPr="00A03D94">
          <w:rPr>
            <w:rStyle w:val="Hyperlink"/>
            <w:noProof/>
          </w:rPr>
          <w:t>3.3.6.7</w:t>
        </w:r>
        <w:r w:rsidR="00770829">
          <w:rPr>
            <w:rFonts w:asciiTheme="minorHAnsi" w:eastAsiaTheme="minorEastAsia" w:hAnsiTheme="minorHAnsi" w:cstheme="minorBidi"/>
            <w:noProof/>
            <w:sz w:val="22"/>
            <w:szCs w:val="22"/>
            <w:lang w:val="nl-NL"/>
          </w:rPr>
          <w:tab/>
        </w:r>
        <w:r w:rsidR="00770829" w:rsidRPr="00A03D94">
          <w:rPr>
            <w:rStyle w:val="Hyperlink"/>
            <w:noProof/>
          </w:rPr>
          <w:t>Information and version screen</w:t>
        </w:r>
        <w:r w:rsidR="00770829">
          <w:rPr>
            <w:noProof/>
            <w:webHidden/>
          </w:rPr>
          <w:tab/>
        </w:r>
        <w:r w:rsidR="00770829">
          <w:rPr>
            <w:noProof/>
            <w:webHidden/>
          </w:rPr>
          <w:fldChar w:fldCharType="begin"/>
        </w:r>
        <w:r w:rsidR="00770829">
          <w:rPr>
            <w:noProof/>
            <w:webHidden/>
          </w:rPr>
          <w:instrText xml:space="preserve"> PAGEREF _Toc509316951 \h </w:instrText>
        </w:r>
        <w:r w:rsidR="00770829">
          <w:rPr>
            <w:noProof/>
            <w:webHidden/>
          </w:rPr>
        </w:r>
        <w:r w:rsidR="00770829">
          <w:rPr>
            <w:noProof/>
            <w:webHidden/>
          </w:rPr>
          <w:fldChar w:fldCharType="separate"/>
        </w:r>
        <w:r w:rsidR="00770829">
          <w:rPr>
            <w:noProof/>
            <w:webHidden/>
          </w:rPr>
          <w:t>22</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52" w:history="1">
        <w:r w:rsidR="00770829" w:rsidRPr="00A03D94">
          <w:rPr>
            <w:rStyle w:val="Hyperlink"/>
            <w:noProof/>
          </w:rPr>
          <w:t>3.3.7</w:t>
        </w:r>
        <w:r w:rsidR="00770829">
          <w:rPr>
            <w:rFonts w:asciiTheme="minorHAnsi" w:eastAsiaTheme="minorEastAsia" w:hAnsiTheme="minorHAnsi" w:cstheme="minorBidi"/>
            <w:i w:val="0"/>
            <w:noProof/>
            <w:sz w:val="22"/>
            <w:szCs w:val="22"/>
            <w:lang w:val="nl-NL"/>
          </w:rPr>
          <w:tab/>
        </w:r>
        <w:r w:rsidR="00770829" w:rsidRPr="00A03D94">
          <w:rPr>
            <w:rStyle w:val="Hyperlink"/>
            <w:noProof/>
          </w:rPr>
          <w:t>Calibration menu</w:t>
        </w:r>
        <w:r w:rsidR="00770829">
          <w:rPr>
            <w:noProof/>
            <w:webHidden/>
          </w:rPr>
          <w:tab/>
        </w:r>
        <w:r w:rsidR="00770829">
          <w:rPr>
            <w:noProof/>
            <w:webHidden/>
          </w:rPr>
          <w:fldChar w:fldCharType="begin"/>
        </w:r>
        <w:r w:rsidR="00770829">
          <w:rPr>
            <w:noProof/>
            <w:webHidden/>
          </w:rPr>
          <w:instrText xml:space="preserve"> PAGEREF _Toc509316952 \h </w:instrText>
        </w:r>
        <w:r w:rsidR="00770829">
          <w:rPr>
            <w:noProof/>
            <w:webHidden/>
          </w:rPr>
        </w:r>
        <w:r w:rsidR="00770829">
          <w:rPr>
            <w:noProof/>
            <w:webHidden/>
          </w:rPr>
          <w:fldChar w:fldCharType="separate"/>
        </w:r>
        <w:r w:rsidR="00770829">
          <w:rPr>
            <w:noProof/>
            <w:webHidden/>
          </w:rPr>
          <w:t>22</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53" w:history="1">
        <w:r w:rsidR="00770829" w:rsidRPr="00A03D94">
          <w:rPr>
            <w:rStyle w:val="Hyperlink"/>
            <w:noProof/>
          </w:rPr>
          <w:t>3.3.7.1</w:t>
        </w:r>
        <w:r w:rsidR="00770829">
          <w:rPr>
            <w:rFonts w:asciiTheme="minorHAnsi" w:eastAsiaTheme="minorEastAsia" w:hAnsiTheme="minorHAnsi" w:cstheme="minorBidi"/>
            <w:noProof/>
            <w:sz w:val="22"/>
            <w:szCs w:val="22"/>
            <w:lang w:val="nl-NL"/>
          </w:rPr>
          <w:tab/>
        </w:r>
        <w:r w:rsidR="00770829" w:rsidRPr="00A03D94">
          <w:rPr>
            <w:rStyle w:val="Hyperlink"/>
            <w:noProof/>
          </w:rPr>
          <w:t>PIN protection</w:t>
        </w:r>
        <w:r w:rsidR="00770829">
          <w:rPr>
            <w:noProof/>
            <w:webHidden/>
          </w:rPr>
          <w:tab/>
        </w:r>
        <w:r w:rsidR="00770829">
          <w:rPr>
            <w:noProof/>
            <w:webHidden/>
          </w:rPr>
          <w:fldChar w:fldCharType="begin"/>
        </w:r>
        <w:r w:rsidR="00770829">
          <w:rPr>
            <w:noProof/>
            <w:webHidden/>
          </w:rPr>
          <w:instrText xml:space="preserve"> PAGEREF _Toc509316953 \h </w:instrText>
        </w:r>
        <w:r w:rsidR="00770829">
          <w:rPr>
            <w:noProof/>
            <w:webHidden/>
          </w:rPr>
        </w:r>
        <w:r w:rsidR="00770829">
          <w:rPr>
            <w:noProof/>
            <w:webHidden/>
          </w:rPr>
          <w:fldChar w:fldCharType="separate"/>
        </w:r>
        <w:r w:rsidR="00770829">
          <w:rPr>
            <w:noProof/>
            <w:webHidden/>
          </w:rPr>
          <w:t>22</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54" w:history="1">
        <w:r w:rsidR="00770829" w:rsidRPr="00A03D94">
          <w:rPr>
            <w:rStyle w:val="Hyperlink"/>
            <w:noProof/>
          </w:rPr>
          <w:t>3.3.7.1.1</w:t>
        </w:r>
        <w:r w:rsidR="00770829">
          <w:rPr>
            <w:rFonts w:asciiTheme="minorHAnsi" w:eastAsiaTheme="minorEastAsia" w:hAnsiTheme="minorHAnsi" w:cstheme="minorBidi"/>
            <w:noProof/>
            <w:sz w:val="22"/>
            <w:szCs w:val="22"/>
            <w:lang w:val="nl-NL"/>
          </w:rPr>
          <w:tab/>
        </w:r>
        <w:r w:rsidR="00770829" w:rsidRPr="00A03D94">
          <w:rPr>
            <w:rStyle w:val="Hyperlink"/>
            <w:noProof/>
          </w:rPr>
          <w:t>PIN insertion screen</w:t>
        </w:r>
        <w:r w:rsidR="00770829">
          <w:rPr>
            <w:noProof/>
            <w:webHidden/>
          </w:rPr>
          <w:tab/>
        </w:r>
        <w:r w:rsidR="00770829">
          <w:rPr>
            <w:noProof/>
            <w:webHidden/>
          </w:rPr>
          <w:fldChar w:fldCharType="begin"/>
        </w:r>
        <w:r w:rsidR="00770829">
          <w:rPr>
            <w:noProof/>
            <w:webHidden/>
          </w:rPr>
          <w:instrText xml:space="preserve"> PAGEREF _Toc509316954 \h </w:instrText>
        </w:r>
        <w:r w:rsidR="00770829">
          <w:rPr>
            <w:noProof/>
            <w:webHidden/>
          </w:rPr>
        </w:r>
        <w:r w:rsidR="00770829">
          <w:rPr>
            <w:noProof/>
            <w:webHidden/>
          </w:rPr>
          <w:fldChar w:fldCharType="separate"/>
        </w:r>
        <w:r w:rsidR="00770829">
          <w:rPr>
            <w:noProof/>
            <w:webHidden/>
          </w:rPr>
          <w:t>22</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55" w:history="1">
        <w:r w:rsidR="00770829" w:rsidRPr="00A03D94">
          <w:rPr>
            <w:rStyle w:val="Hyperlink"/>
            <w:noProof/>
          </w:rPr>
          <w:t>3.3.7.1.2</w:t>
        </w:r>
        <w:r w:rsidR="00770829">
          <w:rPr>
            <w:rFonts w:asciiTheme="minorHAnsi" w:eastAsiaTheme="minorEastAsia" w:hAnsiTheme="minorHAnsi" w:cstheme="minorBidi"/>
            <w:noProof/>
            <w:sz w:val="22"/>
            <w:szCs w:val="22"/>
            <w:lang w:val="nl-NL"/>
          </w:rPr>
          <w:tab/>
        </w:r>
        <w:r w:rsidR="00770829" w:rsidRPr="00A03D94">
          <w:rPr>
            <w:rStyle w:val="Hyperlink"/>
            <w:noProof/>
          </w:rPr>
          <w:t>PIN accepted</w:t>
        </w:r>
        <w:r w:rsidR="00770829">
          <w:rPr>
            <w:noProof/>
            <w:webHidden/>
          </w:rPr>
          <w:tab/>
        </w:r>
        <w:r w:rsidR="00770829">
          <w:rPr>
            <w:noProof/>
            <w:webHidden/>
          </w:rPr>
          <w:fldChar w:fldCharType="begin"/>
        </w:r>
        <w:r w:rsidR="00770829">
          <w:rPr>
            <w:noProof/>
            <w:webHidden/>
          </w:rPr>
          <w:instrText xml:space="preserve"> PAGEREF _Toc509316955 \h </w:instrText>
        </w:r>
        <w:r w:rsidR="00770829">
          <w:rPr>
            <w:noProof/>
            <w:webHidden/>
          </w:rPr>
        </w:r>
        <w:r w:rsidR="00770829">
          <w:rPr>
            <w:noProof/>
            <w:webHidden/>
          </w:rPr>
          <w:fldChar w:fldCharType="separate"/>
        </w:r>
        <w:r w:rsidR="00770829">
          <w:rPr>
            <w:noProof/>
            <w:webHidden/>
          </w:rPr>
          <w:t>23</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56" w:history="1">
        <w:r w:rsidR="00770829" w:rsidRPr="00A03D94">
          <w:rPr>
            <w:rStyle w:val="Hyperlink"/>
            <w:noProof/>
          </w:rPr>
          <w:t>3.3.7.1.3</w:t>
        </w:r>
        <w:r w:rsidR="00770829">
          <w:rPr>
            <w:rFonts w:asciiTheme="minorHAnsi" w:eastAsiaTheme="minorEastAsia" w:hAnsiTheme="minorHAnsi" w:cstheme="minorBidi"/>
            <w:noProof/>
            <w:sz w:val="22"/>
            <w:szCs w:val="22"/>
            <w:lang w:val="nl-NL"/>
          </w:rPr>
          <w:tab/>
        </w:r>
        <w:r w:rsidR="00770829" w:rsidRPr="00A03D94">
          <w:rPr>
            <w:rStyle w:val="Hyperlink"/>
            <w:noProof/>
          </w:rPr>
          <w:t>PIN denied</w:t>
        </w:r>
        <w:r w:rsidR="00770829">
          <w:rPr>
            <w:noProof/>
            <w:webHidden/>
          </w:rPr>
          <w:tab/>
        </w:r>
        <w:r w:rsidR="00770829">
          <w:rPr>
            <w:noProof/>
            <w:webHidden/>
          </w:rPr>
          <w:fldChar w:fldCharType="begin"/>
        </w:r>
        <w:r w:rsidR="00770829">
          <w:rPr>
            <w:noProof/>
            <w:webHidden/>
          </w:rPr>
          <w:instrText xml:space="preserve"> PAGEREF _Toc509316956 \h </w:instrText>
        </w:r>
        <w:r w:rsidR="00770829">
          <w:rPr>
            <w:noProof/>
            <w:webHidden/>
          </w:rPr>
        </w:r>
        <w:r w:rsidR="00770829">
          <w:rPr>
            <w:noProof/>
            <w:webHidden/>
          </w:rPr>
          <w:fldChar w:fldCharType="separate"/>
        </w:r>
        <w:r w:rsidR="00770829">
          <w:rPr>
            <w:noProof/>
            <w:webHidden/>
          </w:rPr>
          <w:t>23</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57" w:history="1">
        <w:r w:rsidR="00770829" w:rsidRPr="00A03D94">
          <w:rPr>
            <w:rStyle w:val="Hyperlink"/>
            <w:noProof/>
          </w:rPr>
          <w:t>3.3.7.2</w:t>
        </w:r>
        <w:r w:rsidR="00770829">
          <w:rPr>
            <w:rFonts w:asciiTheme="minorHAnsi" w:eastAsiaTheme="minorEastAsia" w:hAnsiTheme="minorHAnsi" w:cstheme="minorBidi"/>
            <w:noProof/>
            <w:sz w:val="22"/>
            <w:szCs w:val="22"/>
            <w:lang w:val="nl-NL"/>
          </w:rPr>
          <w:tab/>
        </w:r>
        <w:r w:rsidR="00770829" w:rsidRPr="00A03D94">
          <w:rPr>
            <w:rStyle w:val="Hyperlink"/>
            <w:noProof/>
          </w:rPr>
          <w:t>Calibration main menu</w:t>
        </w:r>
        <w:r w:rsidR="00770829">
          <w:rPr>
            <w:noProof/>
            <w:webHidden/>
          </w:rPr>
          <w:tab/>
        </w:r>
        <w:r w:rsidR="00770829">
          <w:rPr>
            <w:noProof/>
            <w:webHidden/>
          </w:rPr>
          <w:fldChar w:fldCharType="begin"/>
        </w:r>
        <w:r w:rsidR="00770829">
          <w:rPr>
            <w:noProof/>
            <w:webHidden/>
          </w:rPr>
          <w:instrText xml:space="preserve"> PAGEREF _Toc509316957 \h </w:instrText>
        </w:r>
        <w:r w:rsidR="00770829">
          <w:rPr>
            <w:noProof/>
            <w:webHidden/>
          </w:rPr>
        </w:r>
        <w:r w:rsidR="00770829">
          <w:rPr>
            <w:noProof/>
            <w:webHidden/>
          </w:rPr>
          <w:fldChar w:fldCharType="separate"/>
        </w:r>
        <w:r w:rsidR="00770829">
          <w:rPr>
            <w:noProof/>
            <w:webHidden/>
          </w:rPr>
          <w:t>23</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58" w:history="1">
        <w:r w:rsidR="00770829" w:rsidRPr="00A03D94">
          <w:rPr>
            <w:rStyle w:val="Hyperlink"/>
            <w:noProof/>
          </w:rPr>
          <w:t>3.3.7.3</w:t>
        </w:r>
        <w:r w:rsidR="00770829">
          <w:rPr>
            <w:rFonts w:asciiTheme="minorHAnsi" w:eastAsiaTheme="minorEastAsia" w:hAnsiTheme="minorHAnsi" w:cstheme="minorBidi"/>
            <w:noProof/>
            <w:sz w:val="22"/>
            <w:szCs w:val="22"/>
            <w:lang w:val="nl-NL"/>
          </w:rPr>
          <w:tab/>
        </w:r>
        <w:r w:rsidR="00770829" w:rsidRPr="00A03D94">
          <w:rPr>
            <w:rStyle w:val="Hyperlink"/>
            <w:noProof/>
          </w:rPr>
          <w:t>Setpoint check menu</w:t>
        </w:r>
        <w:r w:rsidR="00770829">
          <w:rPr>
            <w:noProof/>
            <w:webHidden/>
          </w:rPr>
          <w:tab/>
        </w:r>
        <w:r w:rsidR="00770829">
          <w:rPr>
            <w:noProof/>
            <w:webHidden/>
          </w:rPr>
          <w:fldChar w:fldCharType="begin"/>
        </w:r>
        <w:r w:rsidR="00770829">
          <w:rPr>
            <w:noProof/>
            <w:webHidden/>
          </w:rPr>
          <w:instrText xml:space="preserve"> PAGEREF _Toc509316958 \h </w:instrText>
        </w:r>
        <w:r w:rsidR="00770829">
          <w:rPr>
            <w:noProof/>
            <w:webHidden/>
          </w:rPr>
        </w:r>
        <w:r w:rsidR="00770829">
          <w:rPr>
            <w:noProof/>
            <w:webHidden/>
          </w:rPr>
          <w:fldChar w:fldCharType="separate"/>
        </w:r>
        <w:r w:rsidR="00770829">
          <w:rPr>
            <w:noProof/>
            <w:webHidden/>
          </w:rPr>
          <w:t>24</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59" w:history="1">
        <w:r w:rsidR="00770829" w:rsidRPr="00A03D94">
          <w:rPr>
            <w:rStyle w:val="Hyperlink"/>
            <w:noProof/>
          </w:rPr>
          <w:t>3.3.7.3.1</w:t>
        </w:r>
        <w:r w:rsidR="00770829">
          <w:rPr>
            <w:rFonts w:asciiTheme="minorHAnsi" w:eastAsiaTheme="minorEastAsia" w:hAnsiTheme="minorHAnsi" w:cstheme="minorBidi"/>
            <w:noProof/>
            <w:sz w:val="22"/>
            <w:szCs w:val="22"/>
            <w:lang w:val="nl-NL"/>
          </w:rPr>
          <w:tab/>
        </w:r>
        <w:r w:rsidR="00770829" w:rsidRPr="00A03D94">
          <w:rPr>
            <w:rStyle w:val="Hyperlink"/>
            <w:noProof/>
          </w:rPr>
          <w:t>Low setpoint check screen</w:t>
        </w:r>
        <w:r w:rsidR="00770829">
          <w:rPr>
            <w:noProof/>
            <w:webHidden/>
          </w:rPr>
          <w:tab/>
        </w:r>
        <w:r w:rsidR="00770829">
          <w:rPr>
            <w:noProof/>
            <w:webHidden/>
          </w:rPr>
          <w:fldChar w:fldCharType="begin"/>
        </w:r>
        <w:r w:rsidR="00770829">
          <w:rPr>
            <w:noProof/>
            <w:webHidden/>
          </w:rPr>
          <w:instrText xml:space="preserve"> PAGEREF _Toc509316959 \h </w:instrText>
        </w:r>
        <w:r w:rsidR="00770829">
          <w:rPr>
            <w:noProof/>
            <w:webHidden/>
          </w:rPr>
        </w:r>
        <w:r w:rsidR="00770829">
          <w:rPr>
            <w:noProof/>
            <w:webHidden/>
          </w:rPr>
          <w:fldChar w:fldCharType="separate"/>
        </w:r>
        <w:r w:rsidR="00770829">
          <w:rPr>
            <w:noProof/>
            <w:webHidden/>
          </w:rPr>
          <w:t>24</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60" w:history="1">
        <w:r w:rsidR="00770829" w:rsidRPr="00A03D94">
          <w:rPr>
            <w:rStyle w:val="Hyperlink"/>
            <w:noProof/>
          </w:rPr>
          <w:t>3.3.7.3.2</w:t>
        </w:r>
        <w:r w:rsidR="00770829">
          <w:rPr>
            <w:rFonts w:asciiTheme="minorHAnsi" w:eastAsiaTheme="minorEastAsia" w:hAnsiTheme="minorHAnsi" w:cstheme="minorBidi"/>
            <w:noProof/>
            <w:sz w:val="22"/>
            <w:szCs w:val="22"/>
            <w:lang w:val="nl-NL"/>
          </w:rPr>
          <w:tab/>
        </w:r>
        <w:r w:rsidR="00770829" w:rsidRPr="00A03D94">
          <w:rPr>
            <w:rStyle w:val="Hyperlink"/>
            <w:noProof/>
          </w:rPr>
          <w:t>High setpoint check screen</w:t>
        </w:r>
        <w:r w:rsidR="00770829">
          <w:rPr>
            <w:noProof/>
            <w:webHidden/>
          </w:rPr>
          <w:tab/>
        </w:r>
        <w:r w:rsidR="00770829">
          <w:rPr>
            <w:noProof/>
            <w:webHidden/>
          </w:rPr>
          <w:fldChar w:fldCharType="begin"/>
        </w:r>
        <w:r w:rsidR="00770829">
          <w:rPr>
            <w:noProof/>
            <w:webHidden/>
          </w:rPr>
          <w:instrText xml:space="preserve"> PAGEREF _Toc509316960 \h </w:instrText>
        </w:r>
        <w:r w:rsidR="00770829">
          <w:rPr>
            <w:noProof/>
            <w:webHidden/>
          </w:rPr>
        </w:r>
        <w:r w:rsidR="00770829">
          <w:rPr>
            <w:noProof/>
            <w:webHidden/>
          </w:rPr>
          <w:fldChar w:fldCharType="separate"/>
        </w:r>
        <w:r w:rsidR="00770829">
          <w:rPr>
            <w:noProof/>
            <w:webHidden/>
          </w:rPr>
          <w:t>25</w:t>
        </w:r>
        <w:r w:rsidR="00770829">
          <w:rPr>
            <w:noProof/>
            <w:webHidden/>
          </w:rPr>
          <w:fldChar w:fldCharType="end"/>
        </w:r>
      </w:hyperlink>
    </w:p>
    <w:p w:rsidR="00770829" w:rsidRDefault="001B384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61" w:history="1">
        <w:r w:rsidR="00770829" w:rsidRPr="00A03D94">
          <w:rPr>
            <w:rStyle w:val="Hyperlink"/>
            <w:noProof/>
          </w:rPr>
          <w:t>3.4</w:t>
        </w:r>
        <w:r w:rsidR="00770829">
          <w:rPr>
            <w:rFonts w:asciiTheme="minorHAnsi" w:eastAsiaTheme="minorEastAsia" w:hAnsiTheme="minorHAnsi" w:cstheme="minorBidi"/>
            <w:smallCaps w:val="0"/>
            <w:noProof/>
            <w:sz w:val="22"/>
            <w:szCs w:val="22"/>
            <w:lang w:val="nl-NL"/>
          </w:rPr>
          <w:tab/>
        </w:r>
        <w:r w:rsidR="00770829" w:rsidRPr="00A03D94">
          <w:rPr>
            <w:rStyle w:val="Hyperlink"/>
            <w:noProof/>
          </w:rPr>
          <w:t>Cathode / MCP drawer</w:t>
        </w:r>
        <w:r w:rsidR="00770829">
          <w:rPr>
            <w:noProof/>
            <w:webHidden/>
          </w:rPr>
          <w:tab/>
        </w:r>
        <w:r w:rsidR="00770829">
          <w:rPr>
            <w:noProof/>
            <w:webHidden/>
          </w:rPr>
          <w:fldChar w:fldCharType="begin"/>
        </w:r>
        <w:r w:rsidR="00770829">
          <w:rPr>
            <w:noProof/>
            <w:webHidden/>
          </w:rPr>
          <w:instrText xml:space="preserve"> PAGEREF _Toc509316961 \h </w:instrText>
        </w:r>
        <w:r w:rsidR="00770829">
          <w:rPr>
            <w:noProof/>
            <w:webHidden/>
          </w:rPr>
        </w:r>
        <w:r w:rsidR="00770829">
          <w:rPr>
            <w:noProof/>
            <w:webHidden/>
          </w:rPr>
          <w:fldChar w:fldCharType="separate"/>
        </w:r>
        <w:r w:rsidR="00770829">
          <w:rPr>
            <w:noProof/>
            <w:webHidden/>
          </w:rPr>
          <w:t>25</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62" w:history="1">
        <w:r w:rsidR="00770829" w:rsidRPr="00A03D94">
          <w:rPr>
            <w:rStyle w:val="Hyperlink"/>
            <w:noProof/>
          </w:rPr>
          <w:t>3.4.1</w:t>
        </w:r>
        <w:r w:rsidR="00770829">
          <w:rPr>
            <w:rFonts w:asciiTheme="minorHAnsi" w:eastAsiaTheme="minorEastAsia" w:hAnsiTheme="minorHAnsi" w:cstheme="minorBidi"/>
            <w:i w:val="0"/>
            <w:noProof/>
            <w:sz w:val="22"/>
            <w:szCs w:val="22"/>
            <w:lang w:val="nl-NL"/>
          </w:rPr>
          <w:tab/>
        </w:r>
        <w:r w:rsidR="00770829" w:rsidRPr="00A03D94">
          <w:rPr>
            <w:rStyle w:val="Hyperlink"/>
            <w:noProof/>
          </w:rPr>
          <w:t>Start screen</w:t>
        </w:r>
        <w:r w:rsidR="00770829">
          <w:rPr>
            <w:noProof/>
            <w:webHidden/>
          </w:rPr>
          <w:tab/>
        </w:r>
        <w:r w:rsidR="00770829">
          <w:rPr>
            <w:noProof/>
            <w:webHidden/>
          </w:rPr>
          <w:fldChar w:fldCharType="begin"/>
        </w:r>
        <w:r w:rsidR="00770829">
          <w:rPr>
            <w:noProof/>
            <w:webHidden/>
          </w:rPr>
          <w:instrText xml:space="preserve"> PAGEREF _Toc509316962 \h </w:instrText>
        </w:r>
        <w:r w:rsidR="00770829">
          <w:rPr>
            <w:noProof/>
            <w:webHidden/>
          </w:rPr>
        </w:r>
        <w:r w:rsidR="00770829">
          <w:rPr>
            <w:noProof/>
            <w:webHidden/>
          </w:rPr>
          <w:fldChar w:fldCharType="separate"/>
        </w:r>
        <w:r w:rsidR="00770829">
          <w:rPr>
            <w:noProof/>
            <w:webHidden/>
          </w:rPr>
          <w:t>25</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63" w:history="1">
        <w:r w:rsidR="00770829" w:rsidRPr="00A03D94">
          <w:rPr>
            <w:rStyle w:val="Hyperlink"/>
            <w:noProof/>
          </w:rPr>
          <w:t>3.4.2</w:t>
        </w:r>
        <w:r w:rsidR="00770829">
          <w:rPr>
            <w:rFonts w:asciiTheme="minorHAnsi" w:eastAsiaTheme="minorEastAsia" w:hAnsiTheme="minorHAnsi" w:cstheme="minorBidi"/>
            <w:i w:val="0"/>
            <w:noProof/>
            <w:sz w:val="22"/>
            <w:szCs w:val="22"/>
            <w:lang w:val="nl-NL"/>
          </w:rPr>
          <w:tab/>
        </w:r>
        <w:r w:rsidR="00770829" w:rsidRPr="00A03D94">
          <w:rPr>
            <w:rStyle w:val="Hyperlink"/>
            <w:noProof/>
          </w:rPr>
          <w:t>Main menu</w:t>
        </w:r>
        <w:r w:rsidR="00770829">
          <w:rPr>
            <w:noProof/>
            <w:webHidden/>
          </w:rPr>
          <w:tab/>
        </w:r>
        <w:r w:rsidR="00770829">
          <w:rPr>
            <w:noProof/>
            <w:webHidden/>
          </w:rPr>
          <w:fldChar w:fldCharType="begin"/>
        </w:r>
        <w:r w:rsidR="00770829">
          <w:rPr>
            <w:noProof/>
            <w:webHidden/>
          </w:rPr>
          <w:instrText xml:space="preserve"> PAGEREF _Toc509316963 \h </w:instrText>
        </w:r>
        <w:r w:rsidR="00770829">
          <w:rPr>
            <w:noProof/>
            <w:webHidden/>
          </w:rPr>
        </w:r>
        <w:r w:rsidR="00770829">
          <w:rPr>
            <w:noProof/>
            <w:webHidden/>
          </w:rPr>
          <w:fldChar w:fldCharType="separate"/>
        </w:r>
        <w:r w:rsidR="00770829">
          <w:rPr>
            <w:noProof/>
            <w:webHidden/>
          </w:rPr>
          <w:t>25</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64" w:history="1">
        <w:r w:rsidR="00770829" w:rsidRPr="00A03D94">
          <w:rPr>
            <w:rStyle w:val="Hyperlink"/>
            <w:noProof/>
          </w:rPr>
          <w:t>3.4.3</w:t>
        </w:r>
        <w:r w:rsidR="00770829">
          <w:rPr>
            <w:rFonts w:asciiTheme="minorHAnsi" w:eastAsiaTheme="minorEastAsia" w:hAnsiTheme="minorHAnsi" w:cstheme="minorBidi"/>
            <w:i w:val="0"/>
            <w:noProof/>
            <w:sz w:val="22"/>
            <w:szCs w:val="22"/>
            <w:lang w:val="nl-NL"/>
          </w:rPr>
          <w:tab/>
        </w:r>
        <w:r w:rsidR="00770829" w:rsidRPr="00A03D94">
          <w:rPr>
            <w:rStyle w:val="Hyperlink"/>
            <w:noProof/>
          </w:rPr>
          <w:t>Opening the cover</w:t>
        </w:r>
        <w:r w:rsidR="00770829">
          <w:rPr>
            <w:noProof/>
            <w:webHidden/>
          </w:rPr>
          <w:tab/>
        </w:r>
        <w:r w:rsidR="00770829">
          <w:rPr>
            <w:noProof/>
            <w:webHidden/>
          </w:rPr>
          <w:fldChar w:fldCharType="begin"/>
        </w:r>
        <w:r w:rsidR="00770829">
          <w:rPr>
            <w:noProof/>
            <w:webHidden/>
          </w:rPr>
          <w:instrText xml:space="preserve"> PAGEREF _Toc509316964 \h </w:instrText>
        </w:r>
        <w:r w:rsidR="00770829">
          <w:rPr>
            <w:noProof/>
            <w:webHidden/>
          </w:rPr>
        </w:r>
        <w:r w:rsidR="00770829">
          <w:rPr>
            <w:noProof/>
            <w:webHidden/>
          </w:rPr>
          <w:fldChar w:fldCharType="separate"/>
        </w:r>
        <w:r w:rsidR="00770829">
          <w:rPr>
            <w:noProof/>
            <w:webHidden/>
          </w:rPr>
          <w:t>26</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65" w:history="1">
        <w:r w:rsidR="00770829" w:rsidRPr="00A03D94">
          <w:rPr>
            <w:rStyle w:val="Hyperlink"/>
            <w:noProof/>
          </w:rPr>
          <w:t>3.4.4</w:t>
        </w:r>
        <w:r w:rsidR="00770829">
          <w:rPr>
            <w:rFonts w:asciiTheme="minorHAnsi" w:eastAsiaTheme="minorEastAsia" w:hAnsiTheme="minorHAnsi" w:cstheme="minorBidi"/>
            <w:i w:val="0"/>
            <w:noProof/>
            <w:sz w:val="22"/>
            <w:szCs w:val="22"/>
            <w:lang w:val="nl-NL"/>
          </w:rPr>
          <w:tab/>
        </w:r>
        <w:r w:rsidR="00770829" w:rsidRPr="00A03D94">
          <w:rPr>
            <w:rStyle w:val="Hyperlink"/>
            <w:noProof/>
          </w:rPr>
          <w:t>Tube repair menu</w:t>
        </w:r>
        <w:r w:rsidR="00770829">
          <w:rPr>
            <w:noProof/>
            <w:webHidden/>
          </w:rPr>
          <w:tab/>
        </w:r>
        <w:r w:rsidR="00770829">
          <w:rPr>
            <w:noProof/>
            <w:webHidden/>
          </w:rPr>
          <w:fldChar w:fldCharType="begin"/>
        </w:r>
        <w:r w:rsidR="00770829">
          <w:rPr>
            <w:noProof/>
            <w:webHidden/>
          </w:rPr>
          <w:instrText xml:space="preserve"> PAGEREF _Toc509316965 \h </w:instrText>
        </w:r>
        <w:r w:rsidR="00770829">
          <w:rPr>
            <w:noProof/>
            <w:webHidden/>
          </w:rPr>
        </w:r>
        <w:r w:rsidR="00770829">
          <w:rPr>
            <w:noProof/>
            <w:webHidden/>
          </w:rPr>
          <w:fldChar w:fldCharType="separate"/>
        </w:r>
        <w:r w:rsidR="00770829">
          <w:rPr>
            <w:noProof/>
            <w:webHidden/>
          </w:rPr>
          <w:t>26</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66" w:history="1">
        <w:r w:rsidR="00770829" w:rsidRPr="00A03D94">
          <w:rPr>
            <w:rStyle w:val="Hyperlink"/>
            <w:noProof/>
          </w:rPr>
          <w:t>3.4.4.1</w:t>
        </w:r>
        <w:r w:rsidR="00770829">
          <w:rPr>
            <w:rFonts w:asciiTheme="minorHAnsi" w:eastAsiaTheme="minorEastAsia" w:hAnsiTheme="minorHAnsi" w:cstheme="minorBidi"/>
            <w:noProof/>
            <w:sz w:val="22"/>
            <w:szCs w:val="22"/>
            <w:lang w:val="nl-NL"/>
          </w:rPr>
          <w:tab/>
        </w:r>
        <w:r w:rsidR="00770829" w:rsidRPr="00A03D94">
          <w:rPr>
            <w:rStyle w:val="Hyperlink"/>
            <w:noProof/>
          </w:rPr>
          <w:t>Select preset menu</w:t>
        </w:r>
        <w:r w:rsidR="00770829">
          <w:rPr>
            <w:noProof/>
            <w:webHidden/>
          </w:rPr>
          <w:tab/>
        </w:r>
        <w:r w:rsidR="00770829">
          <w:rPr>
            <w:noProof/>
            <w:webHidden/>
          </w:rPr>
          <w:fldChar w:fldCharType="begin"/>
        </w:r>
        <w:r w:rsidR="00770829">
          <w:rPr>
            <w:noProof/>
            <w:webHidden/>
          </w:rPr>
          <w:instrText xml:space="preserve"> PAGEREF _Toc509316966 \h </w:instrText>
        </w:r>
        <w:r w:rsidR="00770829">
          <w:rPr>
            <w:noProof/>
            <w:webHidden/>
          </w:rPr>
        </w:r>
        <w:r w:rsidR="00770829">
          <w:rPr>
            <w:noProof/>
            <w:webHidden/>
          </w:rPr>
          <w:fldChar w:fldCharType="separate"/>
        </w:r>
        <w:r w:rsidR="00770829">
          <w:rPr>
            <w:noProof/>
            <w:webHidden/>
          </w:rPr>
          <w:t>27</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67" w:history="1">
        <w:r w:rsidR="00770829" w:rsidRPr="00A03D94">
          <w:rPr>
            <w:rStyle w:val="Hyperlink"/>
            <w:noProof/>
          </w:rPr>
          <w:t>3.4.4.2</w:t>
        </w:r>
        <w:r w:rsidR="00770829">
          <w:rPr>
            <w:rFonts w:asciiTheme="minorHAnsi" w:eastAsiaTheme="minorEastAsia" w:hAnsiTheme="minorHAnsi" w:cstheme="minorBidi"/>
            <w:noProof/>
            <w:sz w:val="22"/>
            <w:szCs w:val="22"/>
            <w:lang w:val="nl-NL"/>
          </w:rPr>
          <w:tab/>
        </w:r>
        <w:r w:rsidR="00770829" w:rsidRPr="00A03D94">
          <w:rPr>
            <w:rStyle w:val="Hyperlink"/>
            <w:noProof/>
          </w:rPr>
          <w:t>Preset preview screen</w:t>
        </w:r>
        <w:r w:rsidR="00770829">
          <w:rPr>
            <w:noProof/>
            <w:webHidden/>
          </w:rPr>
          <w:tab/>
        </w:r>
        <w:r w:rsidR="00770829">
          <w:rPr>
            <w:noProof/>
            <w:webHidden/>
          </w:rPr>
          <w:fldChar w:fldCharType="begin"/>
        </w:r>
        <w:r w:rsidR="00770829">
          <w:rPr>
            <w:noProof/>
            <w:webHidden/>
          </w:rPr>
          <w:instrText xml:space="preserve"> PAGEREF _Toc509316967 \h </w:instrText>
        </w:r>
        <w:r w:rsidR="00770829">
          <w:rPr>
            <w:noProof/>
            <w:webHidden/>
          </w:rPr>
        </w:r>
        <w:r w:rsidR="00770829">
          <w:rPr>
            <w:noProof/>
            <w:webHidden/>
          </w:rPr>
          <w:fldChar w:fldCharType="separate"/>
        </w:r>
        <w:r w:rsidR="00770829">
          <w:rPr>
            <w:noProof/>
            <w:webHidden/>
          </w:rPr>
          <w:t>27</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68" w:history="1">
        <w:r w:rsidR="00770829" w:rsidRPr="00A03D94">
          <w:rPr>
            <w:rStyle w:val="Hyperlink"/>
            <w:noProof/>
          </w:rPr>
          <w:t>3.4.4.3</w:t>
        </w:r>
        <w:r w:rsidR="00770829">
          <w:rPr>
            <w:rFonts w:asciiTheme="minorHAnsi" w:eastAsiaTheme="minorEastAsia" w:hAnsiTheme="minorHAnsi" w:cstheme="minorBidi"/>
            <w:noProof/>
            <w:sz w:val="22"/>
            <w:szCs w:val="22"/>
            <w:lang w:val="nl-NL"/>
          </w:rPr>
          <w:tab/>
        </w:r>
        <w:r w:rsidR="00770829" w:rsidRPr="00A03D94">
          <w:rPr>
            <w:rStyle w:val="Hyperlink"/>
            <w:noProof/>
          </w:rPr>
          <w:t>Start repair menu</w:t>
        </w:r>
        <w:r w:rsidR="00770829">
          <w:rPr>
            <w:noProof/>
            <w:webHidden/>
          </w:rPr>
          <w:tab/>
        </w:r>
        <w:r w:rsidR="00770829">
          <w:rPr>
            <w:noProof/>
            <w:webHidden/>
          </w:rPr>
          <w:fldChar w:fldCharType="begin"/>
        </w:r>
        <w:r w:rsidR="00770829">
          <w:rPr>
            <w:noProof/>
            <w:webHidden/>
          </w:rPr>
          <w:instrText xml:space="preserve"> PAGEREF _Toc509316968 \h </w:instrText>
        </w:r>
        <w:r w:rsidR="00770829">
          <w:rPr>
            <w:noProof/>
            <w:webHidden/>
          </w:rPr>
        </w:r>
        <w:r w:rsidR="00770829">
          <w:rPr>
            <w:noProof/>
            <w:webHidden/>
          </w:rPr>
          <w:fldChar w:fldCharType="separate"/>
        </w:r>
        <w:r w:rsidR="00770829">
          <w:rPr>
            <w:noProof/>
            <w:webHidden/>
          </w:rPr>
          <w:t>27</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69" w:history="1">
        <w:r w:rsidR="00770829" w:rsidRPr="00A03D94">
          <w:rPr>
            <w:rStyle w:val="Hyperlink"/>
            <w:noProof/>
          </w:rPr>
          <w:t>3.4.4.3.1</w:t>
        </w:r>
        <w:r w:rsidR="00770829">
          <w:rPr>
            <w:rFonts w:asciiTheme="minorHAnsi" w:eastAsiaTheme="minorEastAsia" w:hAnsiTheme="minorHAnsi" w:cstheme="minorBidi"/>
            <w:noProof/>
            <w:sz w:val="22"/>
            <w:szCs w:val="22"/>
            <w:lang w:val="nl-NL"/>
          </w:rPr>
          <w:tab/>
        </w:r>
        <w:r w:rsidR="00770829" w:rsidRPr="00A03D94">
          <w:rPr>
            <w:rStyle w:val="Hyperlink"/>
            <w:noProof/>
          </w:rPr>
          <w:t>Error messages based on safety</w:t>
        </w:r>
        <w:r w:rsidR="00770829">
          <w:rPr>
            <w:noProof/>
            <w:webHidden/>
          </w:rPr>
          <w:tab/>
        </w:r>
        <w:r w:rsidR="00770829">
          <w:rPr>
            <w:noProof/>
            <w:webHidden/>
          </w:rPr>
          <w:fldChar w:fldCharType="begin"/>
        </w:r>
        <w:r w:rsidR="00770829">
          <w:rPr>
            <w:noProof/>
            <w:webHidden/>
          </w:rPr>
          <w:instrText xml:space="preserve"> PAGEREF _Toc509316969 \h </w:instrText>
        </w:r>
        <w:r w:rsidR="00770829">
          <w:rPr>
            <w:noProof/>
            <w:webHidden/>
          </w:rPr>
        </w:r>
        <w:r w:rsidR="00770829">
          <w:rPr>
            <w:noProof/>
            <w:webHidden/>
          </w:rPr>
          <w:fldChar w:fldCharType="separate"/>
        </w:r>
        <w:r w:rsidR="00770829">
          <w:rPr>
            <w:noProof/>
            <w:webHidden/>
          </w:rPr>
          <w:t>27</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70" w:history="1">
        <w:r w:rsidR="00770829" w:rsidRPr="00A03D94">
          <w:rPr>
            <w:rStyle w:val="Hyperlink"/>
            <w:noProof/>
          </w:rPr>
          <w:t>3.4.4.3.2</w:t>
        </w:r>
        <w:r w:rsidR="00770829">
          <w:rPr>
            <w:rFonts w:asciiTheme="minorHAnsi" w:eastAsiaTheme="minorEastAsia" w:hAnsiTheme="minorHAnsi" w:cstheme="minorBidi"/>
            <w:noProof/>
            <w:sz w:val="22"/>
            <w:szCs w:val="22"/>
            <w:lang w:val="nl-NL"/>
          </w:rPr>
          <w:tab/>
        </w:r>
        <w:r w:rsidR="00770829" w:rsidRPr="00A03D94">
          <w:rPr>
            <w:rStyle w:val="Hyperlink"/>
            <w:noProof/>
          </w:rPr>
          <w:t>Repair in progress</w:t>
        </w:r>
        <w:r w:rsidR="00770829">
          <w:rPr>
            <w:noProof/>
            <w:webHidden/>
          </w:rPr>
          <w:tab/>
        </w:r>
        <w:r w:rsidR="00770829">
          <w:rPr>
            <w:noProof/>
            <w:webHidden/>
          </w:rPr>
          <w:fldChar w:fldCharType="begin"/>
        </w:r>
        <w:r w:rsidR="00770829">
          <w:rPr>
            <w:noProof/>
            <w:webHidden/>
          </w:rPr>
          <w:instrText xml:space="preserve"> PAGEREF _Toc509316970 \h </w:instrText>
        </w:r>
        <w:r w:rsidR="00770829">
          <w:rPr>
            <w:noProof/>
            <w:webHidden/>
          </w:rPr>
        </w:r>
        <w:r w:rsidR="00770829">
          <w:rPr>
            <w:noProof/>
            <w:webHidden/>
          </w:rPr>
          <w:fldChar w:fldCharType="separate"/>
        </w:r>
        <w:r w:rsidR="00770829">
          <w:rPr>
            <w:noProof/>
            <w:webHidden/>
          </w:rPr>
          <w:t>28</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71" w:history="1">
        <w:r w:rsidR="00770829" w:rsidRPr="00A03D94">
          <w:rPr>
            <w:rStyle w:val="Hyperlink"/>
            <w:noProof/>
          </w:rPr>
          <w:t>3.4.4.3.3</w:t>
        </w:r>
        <w:r w:rsidR="00770829">
          <w:rPr>
            <w:rFonts w:asciiTheme="minorHAnsi" w:eastAsiaTheme="minorEastAsia" w:hAnsiTheme="minorHAnsi" w:cstheme="minorBidi"/>
            <w:noProof/>
            <w:sz w:val="22"/>
            <w:szCs w:val="22"/>
            <w:lang w:val="nl-NL"/>
          </w:rPr>
          <w:tab/>
        </w:r>
        <w:r w:rsidR="00770829" w:rsidRPr="00A03D94">
          <w:rPr>
            <w:rStyle w:val="Hyperlink"/>
            <w:noProof/>
          </w:rPr>
          <w:t>Repair Finished</w:t>
        </w:r>
        <w:r w:rsidR="00770829">
          <w:rPr>
            <w:noProof/>
            <w:webHidden/>
          </w:rPr>
          <w:tab/>
        </w:r>
        <w:r w:rsidR="00770829">
          <w:rPr>
            <w:noProof/>
            <w:webHidden/>
          </w:rPr>
          <w:fldChar w:fldCharType="begin"/>
        </w:r>
        <w:r w:rsidR="00770829">
          <w:rPr>
            <w:noProof/>
            <w:webHidden/>
          </w:rPr>
          <w:instrText xml:space="preserve"> PAGEREF _Toc509316971 \h </w:instrText>
        </w:r>
        <w:r w:rsidR="00770829">
          <w:rPr>
            <w:noProof/>
            <w:webHidden/>
          </w:rPr>
        </w:r>
        <w:r w:rsidR="00770829">
          <w:rPr>
            <w:noProof/>
            <w:webHidden/>
          </w:rPr>
          <w:fldChar w:fldCharType="separate"/>
        </w:r>
        <w:r w:rsidR="00770829">
          <w:rPr>
            <w:noProof/>
            <w:webHidden/>
          </w:rPr>
          <w:t>28</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72" w:history="1">
        <w:r w:rsidR="00770829" w:rsidRPr="00A03D94">
          <w:rPr>
            <w:rStyle w:val="Hyperlink"/>
            <w:noProof/>
          </w:rPr>
          <w:t>3.4.5</w:t>
        </w:r>
        <w:r w:rsidR="00770829">
          <w:rPr>
            <w:rFonts w:asciiTheme="minorHAnsi" w:eastAsiaTheme="minorEastAsia" w:hAnsiTheme="minorHAnsi" w:cstheme="minorBidi"/>
            <w:i w:val="0"/>
            <w:noProof/>
            <w:sz w:val="22"/>
            <w:szCs w:val="22"/>
            <w:lang w:val="nl-NL"/>
          </w:rPr>
          <w:tab/>
        </w:r>
        <w:r w:rsidR="00770829" w:rsidRPr="00A03D94">
          <w:rPr>
            <w:rStyle w:val="Hyperlink"/>
            <w:noProof/>
          </w:rPr>
          <w:t>Repair pause</w:t>
        </w:r>
        <w:r w:rsidR="00770829">
          <w:rPr>
            <w:noProof/>
            <w:webHidden/>
          </w:rPr>
          <w:tab/>
        </w:r>
        <w:r w:rsidR="00770829">
          <w:rPr>
            <w:noProof/>
            <w:webHidden/>
          </w:rPr>
          <w:fldChar w:fldCharType="begin"/>
        </w:r>
        <w:r w:rsidR="00770829">
          <w:rPr>
            <w:noProof/>
            <w:webHidden/>
          </w:rPr>
          <w:instrText xml:space="preserve"> PAGEREF _Toc509316972 \h </w:instrText>
        </w:r>
        <w:r w:rsidR="00770829">
          <w:rPr>
            <w:noProof/>
            <w:webHidden/>
          </w:rPr>
        </w:r>
        <w:r w:rsidR="00770829">
          <w:rPr>
            <w:noProof/>
            <w:webHidden/>
          </w:rPr>
          <w:fldChar w:fldCharType="separate"/>
        </w:r>
        <w:r w:rsidR="00770829">
          <w:rPr>
            <w:noProof/>
            <w:webHidden/>
          </w:rPr>
          <w:t>29</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73" w:history="1">
        <w:r w:rsidR="00770829" w:rsidRPr="00A03D94">
          <w:rPr>
            <w:rStyle w:val="Hyperlink"/>
            <w:noProof/>
          </w:rPr>
          <w:t>3.4.5.1</w:t>
        </w:r>
        <w:r w:rsidR="00770829">
          <w:rPr>
            <w:rFonts w:asciiTheme="minorHAnsi" w:eastAsiaTheme="minorEastAsia" w:hAnsiTheme="minorHAnsi" w:cstheme="minorBidi"/>
            <w:noProof/>
            <w:sz w:val="22"/>
            <w:szCs w:val="22"/>
            <w:lang w:val="nl-NL"/>
          </w:rPr>
          <w:tab/>
        </w:r>
        <w:r w:rsidR="00770829" w:rsidRPr="00A03D94">
          <w:rPr>
            <w:rStyle w:val="Hyperlink"/>
            <w:noProof/>
          </w:rPr>
          <w:t>Repair paused</w:t>
        </w:r>
        <w:r w:rsidR="00770829">
          <w:rPr>
            <w:noProof/>
            <w:webHidden/>
          </w:rPr>
          <w:tab/>
        </w:r>
        <w:r w:rsidR="00770829">
          <w:rPr>
            <w:noProof/>
            <w:webHidden/>
          </w:rPr>
          <w:fldChar w:fldCharType="begin"/>
        </w:r>
        <w:r w:rsidR="00770829">
          <w:rPr>
            <w:noProof/>
            <w:webHidden/>
          </w:rPr>
          <w:instrText xml:space="preserve"> PAGEREF _Toc509316973 \h </w:instrText>
        </w:r>
        <w:r w:rsidR="00770829">
          <w:rPr>
            <w:noProof/>
            <w:webHidden/>
          </w:rPr>
        </w:r>
        <w:r w:rsidR="00770829">
          <w:rPr>
            <w:noProof/>
            <w:webHidden/>
          </w:rPr>
          <w:fldChar w:fldCharType="separate"/>
        </w:r>
        <w:r w:rsidR="00770829">
          <w:rPr>
            <w:noProof/>
            <w:webHidden/>
          </w:rPr>
          <w:t>29</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74" w:history="1">
        <w:r w:rsidR="00770829" w:rsidRPr="00A03D94">
          <w:rPr>
            <w:rStyle w:val="Hyperlink"/>
            <w:noProof/>
          </w:rPr>
          <w:t>3.4.6</w:t>
        </w:r>
        <w:r w:rsidR="00770829">
          <w:rPr>
            <w:rFonts w:asciiTheme="minorHAnsi" w:eastAsiaTheme="minorEastAsia" w:hAnsiTheme="minorHAnsi" w:cstheme="minorBidi"/>
            <w:i w:val="0"/>
            <w:noProof/>
            <w:sz w:val="22"/>
            <w:szCs w:val="22"/>
            <w:lang w:val="nl-NL"/>
          </w:rPr>
          <w:tab/>
        </w:r>
        <w:r w:rsidR="00770829" w:rsidRPr="00A03D94">
          <w:rPr>
            <w:rStyle w:val="Hyperlink"/>
            <w:noProof/>
          </w:rPr>
          <w:t>Administrator Menu</w:t>
        </w:r>
        <w:r w:rsidR="00770829">
          <w:rPr>
            <w:noProof/>
            <w:webHidden/>
          </w:rPr>
          <w:tab/>
        </w:r>
        <w:r w:rsidR="00770829">
          <w:rPr>
            <w:noProof/>
            <w:webHidden/>
          </w:rPr>
          <w:fldChar w:fldCharType="begin"/>
        </w:r>
        <w:r w:rsidR="00770829">
          <w:rPr>
            <w:noProof/>
            <w:webHidden/>
          </w:rPr>
          <w:instrText xml:space="preserve"> PAGEREF _Toc509316974 \h </w:instrText>
        </w:r>
        <w:r w:rsidR="00770829">
          <w:rPr>
            <w:noProof/>
            <w:webHidden/>
          </w:rPr>
        </w:r>
        <w:r w:rsidR="00770829">
          <w:rPr>
            <w:noProof/>
            <w:webHidden/>
          </w:rPr>
          <w:fldChar w:fldCharType="separate"/>
        </w:r>
        <w:r w:rsidR="00770829">
          <w:rPr>
            <w:noProof/>
            <w:webHidden/>
          </w:rPr>
          <w:t>30</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75" w:history="1">
        <w:r w:rsidR="00770829" w:rsidRPr="00A03D94">
          <w:rPr>
            <w:rStyle w:val="Hyperlink"/>
            <w:noProof/>
          </w:rPr>
          <w:t>3.4.6.1</w:t>
        </w:r>
        <w:r w:rsidR="00770829">
          <w:rPr>
            <w:rFonts w:asciiTheme="minorHAnsi" w:eastAsiaTheme="minorEastAsia" w:hAnsiTheme="minorHAnsi" w:cstheme="minorBidi"/>
            <w:noProof/>
            <w:sz w:val="22"/>
            <w:szCs w:val="22"/>
            <w:lang w:val="nl-NL"/>
          </w:rPr>
          <w:tab/>
        </w:r>
        <w:r w:rsidR="00770829" w:rsidRPr="00A03D94">
          <w:rPr>
            <w:rStyle w:val="Hyperlink"/>
            <w:noProof/>
          </w:rPr>
          <w:t>PIN protection</w:t>
        </w:r>
        <w:r w:rsidR="00770829">
          <w:rPr>
            <w:noProof/>
            <w:webHidden/>
          </w:rPr>
          <w:tab/>
        </w:r>
        <w:r w:rsidR="00770829">
          <w:rPr>
            <w:noProof/>
            <w:webHidden/>
          </w:rPr>
          <w:fldChar w:fldCharType="begin"/>
        </w:r>
        <w:r w:rsidR="00770829">
          <w:rPr>
            <w:noProof/>
            <w:webHidden/>
          </w:rPr>
          <w:instrText xml:space="preserve"> PAGEREF _Toc509316975 \h </w:instrText>
        </w:r>
        <w:r w:rsidR="00770829">
          <w:rPr>
            <w:noProof/>
            <w:webHidden/>
          </w:rPr>
        </w:r>
        <w:r w:rsidR="00770829">
          <w:rPr>
            <w:noProof/>
            <w:webHidden/>
          </w:rPr>
          <w:fldChar w:fldCharType="separate"/>
        </w:r>
        <w:r w:rsidR="00770829">
          <w:rPr>
            <w:noProof/>
            <w:webHidden/>
          </w:rPr>
          <w:t>30</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76" w:history="1">
        <w:r w:rsidR="00770829" w:rsidRPr="00A03D94">
          <w:rPr>
            <w:rStyle w:val="Hyperlink"/>
            <w:noProof/>
          </w:rPr>
          <w:t>3.4.6.1.1</w:t>
        </w:r>
        <w:r w:rsidR="00770829">
          <w:rPr>
            <w:rFonts w:asciiTheme="minorHAnsi" w:eastAsiaTheme="minorEastAsia" w:hAnsiTheme="minorHAnsi" w:cstheme="minorBidi"/>
            <w:noProof/>
            <w:sz w:val="22"/>
            <w:szCs w:val="22"/>
            <w:lang w:val="nl-NL"/>
          </w:rPr>
          <w:tab/>
        </w:r>
        <w:r w:rsidR="00770829" w:rsidRPr="00A03D94">
          <w:rPr>
            <w:rStyle w:val="Hyperlink"/>
            <w:noProof/>
          </w:rPr>
          <w:t>PIN insertion screen</w:t>
        </w:r>
        <w:r w:rsidR="00770829">
          <w:rPr>
            <w:noProof/>
            <w:webHidden/>
          </w:rPr>
          <w:tab/>
        </w:r>
        <w:r w:rsidR="00770829">
          <w:rPr>
            <w:noProof/>
            <w:webHidden/>
          </w:rPr>
          <w:fldChar w:fldCharType="begin"/>
        </w:r>
        <w:r w:rsidR="00770829">
          <w:rPr>
            <w:noProof/>
            <w:webHidden/>
          </w:rPr>
          <w:instrText xml:space="preserve"> PAGEREF _Toc509316976 \h </w:instrText>
        </w:r>
        <w:r w:rsidR="00770829">
          <w:rPr>
            <w:noProof/>
            <w:webHidden/>
          </w:rPr>
        </w:r>
        <w:r w:rsidR="00770829">
          <w:rPr>
            <w:noProof/>
            <w:webHidden/>
          </w:rPr>
          <w:fldChar w:fldCharType="separate"/>
        </w:r>
        <w:r w:rsidR="00770829">
          <w:rPr>
            <w:noProof/>
            <w:webHidden/>
          </w:rPr>
          <w:t>30</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77" w:history="1">
        <w:r w:rsidR="00770829" w:rsidRPr="00A03D94">
          <w:rPr>
            <w:rStyle w:val="Hyperlink"/>
            <w:noProof/>
          </w:rPr>
          <w:t>3.4.6.1.2</w:t>
        </w:r>
        <w:r w:rsidR="00770829">
          <w:rPr>
            <w:rFonts w:asciiTheme="minorHAnsi" w:eastAsiaTheme="minorEastAsia" w:hAnsiTheme="minorHAnsi" w:cstheme="minorBidi"/>
            <w:noProof/>
            <w:sz w:val="22"/>
            <w:szCs w:val="22"/>
            <w:lang w:val="nl-NL"/>
          </w:rPr>
          <w:tab/>
        </w:r>
        <w:r w:rsidR="00770829" w:rsidRPr="00A03D94">
          <w:rPr>
            <w:rStyle w:val="Hyperlink"/>
            <w:noProof/>
          </w:rPr>
          <w:t>PIN accepted</w:t>
        </w:r>
        <w:r w:rsidR="00770829">
          <w:rPr>
            <w:noProof/>
            <w:webHidden/>
          </w:rPr>
          <w:tab/>
        </w:r>
        <w:r w:rsidR="00770829">
          <w:rPr>
            <w:noProof/>
            <w:webHidden/>
          </w:rPr>
          <w:fldChar w:fldCharType="begin"/>
        </w:r>
        <w:r w:rsidR="00770829">
          <w:rPr>
            <w:noProof/>
            <w:webHidden/>
          </w:rPr>
          <w:instrText xml:space="preserve"> PAGEREF _Toc509316977 \h </w:instrText>
        </w:r>
        <w:r w:rsidR="00770829">
          <w:rPr>
            <w:noProof/>
            <w:webHidden/>
          </w:rPr>
        </w:r>
        <w:r w:rsidR="00770829">
          <w:rPr>
            <w:noProof/>
            <w:webHidden/>
          </w:rPr>
          <w:fldChar w:fldCharType="separate"/>
        </w:r>
        <w:r w:rsidR="00770829">
          <w:rPr>
            <w:noProof/>
            <w:webHidden/>
          </w:rPr>
          <w:t>30</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78" w:history="1">
        <w:r w:rsidR="00770829" w:rsidRPr="00A03D94">
          <w:rPr>
            <w:rStyle w:val="Hyperlink"/>
            <w:noProof/>
          </w:rPr>
          <w:t>3.4.6.1.3</w:t>
        </w:r>
        <w:r w:rsidR="00770829">
          <w:rPr>
            <w:rFonts w:asciiTheme="minorHAnsi" w:eastAsiaTheme="minorEastAsia" w:hAnsiTheme="minorHAnsi" w:cstheme="minorBidi"/>
            <w:noProof/>
            <w:sz w:val="22"/>
            <w:szCs w:val="22"/>
            <w:lang w:val="nl-NL"/>
          </w:rPr>
          <w:tab/>
        </w:r>
        <w:r w:rsidR="00770829" w:rsidRPr="00A03D94">
          <w:rPr>
            <w:rStyle w:val="Hyperlink"/>
            <w:noProof/>
          </w:rPr>
          <w:t>PIN denied</w:t>
        </w:r>
        <w:r w:rsidR="00770829">
          <w:rPr>
            <w:noProof/>
            <w:webHidden/>
          </w:rPr>
          <w:tab/>
        </w:r>
        <w:r w:rsidR="00770829">
          <w:rPr>
            <w:noProof/>
            <w:webHidden/>
          </w:rPr>
          <w:fldChar w:fldCharType="begin"/>
        </w:r>
        <w:r w:rsidR="00770829">
          <w:rPr>
            <w:noProof/>
            <w:webHidden/>
          </w:rPr>
          <w:instrText xml:space="preserve"> PAGEREF _Toc509316978 \h </w:instrText>
        </w:r>
        <w:r w:rsidR="00770829">
          <w:rPr>
            <w:noProof/>
            <w:webHidden/>
          </w:rPr>
        </w:r>
        <w:r w:rsidR="00770829">
          <w:rPr>
            <w:noProof/>
            <w:webHidden/>
          </w:rPr>
          <w:fldChar w:fldCharType="separate"/>
        </w:r>
        <w:r w:rsidR="00770829">
          <w:rPr>
            <w:noProof/>
            <w:webHidden/>
          </w:rPr>
          <w:t>30</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79" w:history="1">
        <w:r w:rsidR="00770829" w:rsidRPr="00A03D94">
          <w:rPr>
            <w:rStyle w:val="Hyperlink"/>
            <w:noProof/>
          </w:rPr>
          <w:t>3.4.6.2</w:t>
        </w:r>
        <w:r w:rsidR="00770829">
          <w:rPr>
            <w:rFonts w:asciiTheme="minorHAnsi" w:eastAsiaTheme="minorEastAsia" w:hAnsiTheme="minorHAnsi" w:cstheme="minorBidi"/>
            <w:noProof/>
            <w:sz w:val="22"/>
            <w:szCs w:val="22"/>
            <w:lang w:val="nl-NL"/>
          </w:rPr>
          <w:tab/>
        </w:r>
        <w:r w:rsidR="00770829" w:rsidRPr="00A03D94">
          <w:rPr>
            <w:rStyle w:val="Hyperlink"/>
            <w:noProof/>
          </w:rPr>
          <w:t>Administrator main menu</w:t>
        </w:r>
        <w:r w:rsidR="00770829">
          <w:rPr>
            <w:noProof/>
            <w:webHidden/>
          </w:rPr>
          <w:tab/>
        </w:r>
        <w:r w:rsidR="00770829">
          <w:rPr>
            <w:noProof/>
            <w:webHidden/>
          </w:rPr>
          <w:fldChar w:fldCharType="begin"/>
        </w:r>
        <w:r w:rsidR="00770829">
          <w:rPr>
            <w:noProof/>
            <w:webHidden/>
          </w:rPr>
          <w:instrText xml:space="preserve"> PAGEREF _Toc509316979 \h </w:instrText>
        </w:r>
        <w:r w:rsidR="00770829">
          <w:rPr>
            <w:noProof/>
            <w:webHidden/>
          </w:rPr>
        </w:r>
        <w:r w:rsidR="00770829">
          <w:rPr>
            <w:noProof/>
            <w:webHidden/>
          </w:rPr>
          <w:fldChar w:fldCharType="separate"/>
        </w:r>
        <w:r w:rsidR="00770829">
          <w:rPr>
            <w:noProof/>
            <w:webHidden/>
          </w:rPr>
          <w:t>31</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80" w:history="1">
        <w:r w:rsidR="00770829" w:rsidRPr="00A03D94">
          <w:rPr>
            <w:rStyle w:val="Hyperlink"/>
            <w:noProof/>
          </w:rPr>
          <w:t>3.4.6.3</w:t>
        </w:r>
        <w:r w:rsidR="00770829">
          <w:rPr>
            <w:rFonts w:asciiTheme="minorHAnsi" w:eastAsiaTheme="minorEastAsia" w:hAnsiTheme="minorHAnsi" w:cstheme="minorBidi"/>
            <w:noProof/>
            <w:sz w:val="22"/>
            <w:szCs w:val="22"/>
            <w:lang w:val="nl-NL"/>
          </w:rPr>
          <w:tab/>
        </w:r>
        <w:r w:rsidR="00770829" w:rsidRPr="00A03D94">
          <w:rPr>
            <w:rStyle w:val="Hyperlink"/>
            <w:noProof/>
          </w:rPr>
          <w:t>Change PIN menu</w:t>
        </w:r>
        <w:r w:rsidR="00770829">
          <w:rPr>
            <w:noProof/>
            <w:webHidden/>
          </w:rPr>
          <w:tab/>
        </w:r>
        <w:r w:rsidR="00770829">
          <w:rPr>
            <w:noProof/>
            <w:webHidden/>
          </w:rPr>
          <w:fldChar w:fldCharType="begin"/>
        </w:r>
        <w:r w:rsidR="00770829">
          <w:rPr>
            <w:noProof/>
            <w:webHidden/>
          </w:rPr>
          <w:instrText xml:space="preserve"> PAGEREF _Toc509316980 \h </w:instrText>
        </w:r>
        <w:r w:rsidR="00770829">
          <w:rPr>
            <w:noProof/>
            <w:webHidden/>
          </w:rPr>
        </w:r>
        <w:r w:rsidR="00770829">
          <w:rPr>
            <w:noProof/>
            <w:webHidden/>
          </w:rPr>
          <w:fldChar w:fldCharType="separate"/>
        </w:r>
        <w:r w:rsidR="00770829">
          <w:rPr>
            <w:noProof/>
            <w:webHidden/>
          </w:rPr>
          <w:t>31</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81" w:history="1">
        <w:r w:rsidR="00770829" w:rsidRPr="00A03D94">
          <w:rPr>
            <w:rStyle w:val="Hyperlink"/>
            <w:noProof/>
          </w:rPr>
          <w:t>3.4.6.3.1</w:t>
        </w:r>
        <w:r w:rsidR="00770829">
          <w:rPr>
            <w:rFonts w:asciiTheme="minorHAnsi" w:eastAsiaTheme="minorEastAsia" w:hAnsiTheme="minorHAnsi" w:cstheme="minorBidi"/>
            <w:noProof/>
            <w:sz w:val="22"/>
            <w:szCs w:val="22"/>
            <w:lang w:val="nl-NL"/>
          </w:rPr>
          <w:tab/>
        </w:r>
        <w:r w:rsidR="00770829" w:rsidRPr="00A03D94">
          <w:rPr>
            <w:rStyle w:val="Hyperlink"/>
            <w:noProof/>
          </w:rPr>
          <w:t>Insert new Pin</w:t>
        </w:r>
        <w:r w:rsidR="00770829">
          <w:rPr>
            <w:noProof/>
            <w:webHidden/>
          </w:rPr>
          <w:tab/>
        </w:r>
        <w:r w:rsidR="00770829">
          <w:rPr>
            <w:noProof/>
            <w:webHidden/>
          </w:rPr>
          <w:fldChar w:fldCharType="begin"/>
        </w:r>
        <w:r w:rsidR="00770829">
          <w:rPr>
            <w:noProof/>
            <w:webHidden/>
          </w:rPr>
          <w:instrText xml:space="preserve"> PAGEREF _Toc509316981 \h </w:instrText>
        </w:r>
        <w:r w:rsidR="00770829">
          <w:rPr>
            <w:noProof/>
            <w:webHidden/>
          </w:rPr>
        </w:r>
        <w:r w:rsidR="00770829">
          <w:rPr>
            <w:noProof/>
            <w:webHidden/>
          </w:rPr>
          <w:fldChar w:fldCharType="separate"/>
        </w:r>
        <w:r w:rsidR="00770829">
          <w:rPr>
            <w:noProof/>
            <w:webHidden/>
          </w:rPr>
          <w:t>31</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82" w:history="1">
        <w:r w:rsidR="00770829" w:rsidRPr="00A03D94">
          <w:rPr>
            <w:rStyle w:val="Hyperlink"/>
            <w:noProof/>
          </w:rPr>
          <w:t>3.4.6.3.2</w:t>
        </w:r>
        <w:r w:rsidR="00770829">
          <w:rPr>
            <w:rFonts w:asciiTheme="minorHAnsi" w:eastAsiaTheme="minorEastAsia" w:hAnsiTheme="minorHAnsi" w:cstheme="minorBidi"/>
            <w:noProof/>
            <w:sz w:val="22"/>
            <w:szCs w:val="22"/>
            <w:lang w:val="nl-NL"/>
          </w:rPr>
          <w:tab/>
        </w:r>
        <w:r w:rsidR="00770829" w:rsidRPr="00A03D94">
          <w:rPr>
            <w:rStyle w:val="Hyperlink"/>
            <w:noProof/>
          </w:rPr>
          <w:t>New Pin OK</w:t>
        </w:r>
        <w:r w:rsidR="00770829">
          <w:rPr>
            <w:noProof/>
            <w:webHidden/>
          </w:rPr>
          <w:tab/>
        </w:r>
        <w:r w:rsidR="00770829">
          <w:rPr>
            <w:noProof/>
            <w:webHidden/>
          </w:rPr>
          <w:fldChar w:fldCharType="begin"/>
        </w:r>
        <w:r w:rsidR="00770829">
          <w:rPr>
            <w:noProof/>
            <w:webHidden/>
          </w:rPr>
          <w:instrText xml:space="preserve"> PAGEREF _Toc509316982 \h </w:instrText>
        </w:r>
        <w:r w:rsidR="00770829">
          <w:rPr>
            <w:noProof/>
            <w:webHidden/>
          </w:rPr>
        </w:r>
        <w:r w:rsidR="00770829">
          <w:rPr>
            <w:noProof/>
            <w:webHidden/>
          </w:rPr>
          <w:fldChar w:fldCharType="separate"/>
        </w:r>
        <w:r w:rsidR="00770829">
          <w:rPr>
            <w:noProof/>
            <w:webHidden/>
          </w:rPr>
          <w:t>32</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83" w:history="1">
        <w:r w:rsidR="00770829" w:rsidRPr="00A03D94">
          <w:rPr>
            <w:rStyle w:val="Hyperlink"/>
            <w:noProof/>
          </w:rPr>
          <w:t>3.4.6.3.3</w:t>
        </w:r>
        <w:r w:rsidR="00770829">
          <w:rPr>
            <w:rFonts w:asciiTheme="minorHAnsi" w:eastAsiaTheme="minorEastAsia" w:hAnsiTheme="minorHAnsi" w:cstheme="minorBidi"/>
            <w:noProof/>
            <w:sz w:val="22"/>
            <w:szCs w:val="22"/>
            <w:lang w:val="nl-NL"/>
          </w:rPr>
          <w:tab/>
        </w:r>
        <w:r w:rsidR="00770829" w:rsidRPr="00A03D94">
          <w:rPr>
            <w:rStyle w:val="Hyperlink"/>
            <w:noProof/>
          </w:rPr>
          <w:t>New Pin failed</w:t>
        </w:r>
        <w:r w:rsidR="00770829">
          <w:rPr>
            <w:noProof/>
            <w:webHidden/>
          </w:rPr>
          <w:tab/>
        </w:r>
        <w:r w:rsidR="00770829">
          <w:rPr>
            <w:noProof/>
            <w:webHidden/>
          </w:rPr>
          <w:fldChar w:fldCharType="begin"/>
        </w:r>
        <w:r w:rsidR="00770829">
          <w:rPr>
            <w:noProof/>
            <w:webHidden/>
          </w:rPr>
          <w:instrText xml:space="preserve"> PAGEREF _Toc509316983 \h </w:instrText>
        </w:r>
        <w:r w:rsidR="00770829">
          <w:rPr>
            <w:noProof/>
            <w:webHidden/>
          </w:rPr>
        </w:r>
        <w:r w:rsidR="00770829">
          <w:rPr>
            <w:noProof/>
            <w:webHidden/>
          </w:rPr>
          <w:fldChar w:fldCharType="separate"/>
        </w:r>
        <w:r w:rsidR="00770829">
          <w:rPr>
            <w:noProof/>
            <w:webHidden/>
          </w:rPr>
          <w:t>32</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84" w:history="1">
        <w:r w:rsidR="00770829" w:rsidRPr="00A03D94">
          <w:rPr>
            <w:rStyle w:val="Hyperlink"/>
            <w:noProof/>
          </w:rPr>
          <w:t>3.4.6.4</w:t>
        </w:r>
        <w:r w:rsidR="00770829">
          <w:rPr>
            <w:rFonts w:asciiTheme="minorHAnsi" w:eastAsiaTheme="minorEastAsia" w:hAnsiTheme="minorHAnsi" w:cstheme="minorBidi"/>
            <w:noProof/>
            <w:sz w:val="22"/>
            <w:szCs w:val="22"/>
            <w:lang w:val="nl-NL"/>
          </w:rPr>
          <w:tab/>
        </w:r>
        <w:r w:rsidR="00770829" w:rsidRPr="00A03D94">
          <w:rPr>
            <w:rStyle w:val="Hyperlink"/>
            <w:noProof/>
          </w:rPr>
          <w:t>I/O control menu</w:t>
        </w:r>
        <w:r w:rsidR="00770829">
          <w:rPr>
            <w:noProof/>
            <w:webHidden/>
          </w:rPr>
          <w:tab/>
        </w:r>
        <w:r w:rsidR="00770829">
          <w:rPr>
            <w:noProof/>
            <w:webHidden/>
          </w:rPr>
          <w:fldChar w:fldCharType="begin"/>
        </w:r>
        <w:r w:rsidR="00770829">
          <w:rPr>
            <w:noProof/>
            <w:webHidden/>
          </w:rPr>
          <w:instrText xml:space="preserve"> PAGEREF _Toc509316984 \h </w:instrText>
        </w:r>
        <w:r w:rsidR="00770829">
          <w:rPr>
            <w:noProof/>
            <w:webHidden/>
          </w:rPr>
        </w:r>
        <w:r w:rsidR="00770829">
          <w:rPr>
            <w:noProof/>
            <w:webHidden/>
          </w:rPr>
          <w:fldChar w:fldCharType="separate"/>
        </w:r>
        <w:r w:rsidR="00770829">
          <w:rPr>
            <w:noProof/>
            <w:webHidden/>
          </w:rPr>
          <w:t>32</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85" w:history="1">
        <w:r w:rsidR="00770829" w:rsidRPr="00A03D94">
          <w:rPr>
            <w:rStyle w:val="Hyperlink"/>
            <w:noProof/>
          </w:rPr>
          <w:t>3.4.6.4.1</w:t>
        </w:r>
        <w:r w:rsidR="00770829">
          <w:rPr>
            <w:rFonts w:asciiTheme="minorHAnsi" w:eastAsiaTheme="minorEastAsia" w:hAnsiTheme="minorHAnsi" w:cstheme="minorBidi"/>
            <w:noProof/>
            <w:sz w:val="22"/>
            <w:szCs w:val="22"/>
            <w:lang w:val="nl-NL"/>
          </w:rPr>
          <w:tab/>
        </w:r>
        <w:r w:rsidR="00770829" w:rsidRPr="00A03D94">
          <w:rPr>
            <w:rStyle w:val="Hyperlink"/>
            <w:noProof/>
          </w:rPr>
          <w:t>Read interlock</w:t>
        </w:r>
        <w:r w:rsidR="00770829">
          <w:rPr>
            <w:noProof/>
            <w:webHidden/>
          </w:rPr>
          <w:tab/>
        </w:r>
        <w:r w:rsidR="00770829">
          <w:rPr>
            <w:noProof/>
            <w:webHidden/>
          </w:rPr>
          <w:fldChar w:fldCharType="begin"/>
        </w:r>
        <w:r w:rsidR="00770829">
          <w:rPr>
            <w:noProof/>
            <w:webHidden/>
          </w:rPr>
          <w:instrText xml:space="preserve"> PAGEREF _Toc509316985 \h </w:instrText>
        </w:r>
        <w:r w:rsidR="00770829">
          <w:rPr>
            <w:noProof/>
            <w:webHidden/>
          </w:rPr>
        </w:r>
        <w:r w:rsidR="00770829">
          <w:rPr>
            <w:noProof/>
            <w:webHidden/>
          </w:rPr>
          <w:fldChar w:fldCharType="separate"/>
        </w:r>
        <w:r w:rsidR="00770829">
          <w:rPr>
            <w:noProof/>
            <w:webHidden/>
          </w:rPr>
          <w:t>33</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86" w:history="1">
        <w:r w:rsidR="00770829" w:rsidRPr="00A03D94">
          <w:rPr>
            <w:rStyle w:val="Hyperlink"/>
            <w:noProof/>
          </w:rPr>
          <w:t>3.4.6.4.2</w:t>
        </w:r>
        <w:r w:rsidR="00770829">
          <w:rPr>
            <w:rFonts w:asciiTheme="minorHAnsi" w:eastAsiaTheme="minorEastAsia" w:hAnsiTheme="minorHAnsi" w:cstheme="minorBidi"/>
            <w:noProof/>
            <w:sz w:val="22"/>
            <w:szCs w:val="22"/>
            <w:lang w:val="nl-NL"/>
          </w:rPr>
          <w:tab/>
        </w:r>
        <w:r w:rsidR="00770829" w:rsidRPr="00A03D94">
          <w:rPr>
            <w:rStyle w:val="Hyperlink"/>
            <w:noProof/>
          </w:rPr>
          <w:t>Solenoids</w:t>
        </w:r>
        <w:r w:rsidR="00770829">
          <w:rPr>
            <w:noProof/>
            <w:webHidden/>
          </w:rPr>
          <w:tab/>
        </w:r>
        <w:r w:rsidR="00770829">
          <w:rPr>
            <w:noProof/>
            <w:webHidden/>
          </w:rPr>
          <w:fldChar w:fldCharType="begin"/>
        </w:r>
        <w:r w:rsidR="00770829">
          <w:rPr>
            <w:noProof/>
            <w:webHidden/>
          </w:rPr>
          <w:instrText xml:space="preserve"> PAGEREF _Toc509316986 \h </w:instrText>
        </w:r>
        <w:r w:rsidR="00770829">
          <w:rPr>
            <w:noProof/>
            <w:webHidden/>
          </w:rPr>
        </w:r>
        <w:r w:rsidR="00770829">
          <w:rPr>
            <w:noProof/>
            <w:webHidden/>
          </w:rPr>
          <w:fldChar w:fldCharType="separate"/>
        </w:r>
        <w:r w:rsidR="00770829">
          <w:rPr>
            <w:noProof/>
            <w:webHidden/>
          </w:rPr>
          <w:t>33</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87" w:history="1">
        <w:r w:rsidR="00770829" w:rsidRPr="00A03D94">
          <w:rPr>
            <w:rStyle w:val="Hyperlink"/>
            <w:noProof/>
          </w:rPr>
          <w:t>3.4.6.4.3</w:t>
        </w:r>
        <w:r w:rsidR="00770829">
          <w:rPr>
            <w:rFonts w:asciiTheme="minorHAnsi" w:eastAsiaTheme="minorEastAsia" w:hAnsiTheme="minorHAnsi" w:cstheme="minorBidi"/>
            <w:noProof/>
            <w:sz w:val="22"/>
            <w:szCs w:val="22"/>
            <w:lang w:val="nl-NL"/>
          </w:rPr>
          <w:tab/>
        </w:r>
        <w:r w:rsidR="00770829" w:rsidRPr="00A03D94">
          <w:rPr>
            <w:rStyle w:val="Hyperlink"/>
            <w:noProof/>
          </w:rPr>
          <w:t>Get voltage in</w:t>
        </w:r>
        <w:r w:rsidR="00770829">
          <w:rPr>
            <w:noProof/>
            <w:webHidden/>
          </w:rPr>
          <w:tab/>
        </w:r>
        <w:r w:rsidR="00770829">
          <w:rPr>
            <w:noProof/>
            <w:webHidden/>
          </w:rPr>
          <w:fldChar w:fldCharType="begin"/>
        </w:r>
        <w:r w:rsidR="00770829">
          <w:rPr>
            <w:noProof/>
            <w:webHidden/>
          </w:rPr>
          <w:instrText xml:space="preserve"> PAGEREF _Toc509316987 \h </w:instrText>
        </w:r>
        <w:r w:rsidR="00770829">
          <w:rPr>
            <w:noProof/>
            <w:webHidden/>
          </w:rPr>
        </w:r>
        <w:r w:rsidR="00770829">
          <w:rPr>
            <w:noProof/>
            <w:webHidden/>
          </w:rPr>
          <w:fldChar w:fldCharType="separate"/>
        </w:r>
        <w:r w:rsidR="00770829">
          <w:rPr>
            <w:noProof/>
            <w:webHidden/>
          </w:rPr>
          <w:t>33</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88" w:history="1">
        <w:r w:rsidR="00770829" w:rsidRPr="00A03D94">
          <w:rPr>
            <w:rStyle w:val="Hyperlink"/>
            <w:noProof/>
          </w:rPr>
          <w:t>3.4.6.4.4</w:t>
        </w:r>
        <w:r w:rsidR="00770829">
          <w:rPr>
            <w:rFonts w:asciiTheme="minorHAnsi" w:eastAsiaTheme="minorEastAsia" w:hAnsiTheme="minorHAnsi" w:cstheme="minorBidi"/>
            <w:noProof/>
            <w:sz w:val="22"/>
            <w:szCs w:val="22"/>
            <w:lang w:val="nl-NL"/>
          </w:rPr>
          <w:tab/>
        </w:r>
        <w:r w:rsidR="00770829" w:rsidRPr="00A03D94">
          <w:rPr>
            <w:rStyle w:val="Hyperlink"/>
            <w:noProof/>
          </w:rPr>
          <w:t>Set voltage out</w:t>
        </w:r>
        <w:r w:rsidR="00770829">
          <w:rPr>
            <w:noProof/>
            <w:webHidden/>
          </w:rPr>
          <w:tab/>
        </w:r>
        <w:r w:rsidR="00770829">
          <w:rPr>
            <w:noProof/>
            <w:webHidden/>
          </w:rPr>
          <w:fldChar w:fldCharType="begin"/>
        </w:r>
        <w:r w:rsidR="00770829">
          <w:rPr>
            <w:noProof/>
            <w:webHidden/>
          </w:rPr>
          <w:instrText xml:space="preserve"> PAGEREF _Toc509316988 \h </w:instrText>
        </w:r>
        <w:r w:rsidR="00770829">
          <w:rPr>
            <w:noProof/>
            <w:webHidden/>
          </w:rPr>
        </w:r>
        <w:r w:rsidR="00770829">
          <w:rPr>
            <w:noProof/>
            <w:webHidden/>
          </w:rPr>
          <w:fldChar w:fldCharType="separate"/>
        </w:r>
        <w:r w:rsidR="00770829">
          <w:rPr>
            <w:noProof/>
            <w:webHidden/>
          </w:rPr>
          <w:t>34</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89" w:history="1">
        <w:r w:rsidR="00770829" w:rsidRPr="00A03D94">
          <w:rPr>
            <w:rStyle w:val="Hyperlink"/>
            <w:noProof/>
          </w:rPr>
          <w:t>3.4.6.5</w:t>
        </w:r>
        <w:r w:rsidR="00770829">
          <w:rPr>
            <w:rFonts w:asciiTheme="minorHAnsi" w:eastAsiaTheme="minorEastAsia" w:hAnsiTheme="minorHAnsi" w:cstheme="minorBidi"/>
            <w:noProof/>
            <w:sz w:val="22"/>
            <w:szCs w:val="22"/>
            <w:lang w:val="nl-NL"/>
          </w:rPr>
          <w:tab/>
        </w:r>
        <w:r w:rsidR="00770829" w:rsidRPr="00A03D94">
          <w:rPr>
            <w:rStyle w:val="Hyperlink"/>
            <w:noProof/>
          </w:rPr>
          <w:t>Preset configuration</w:t>
        </w:r>
        <w:r w:rsidR="00770829">
          <w:rPr>
            <w:noProof/>
            <w:webHidden/>
          </w:rPr>
          <w:tab/>
        </w:r>
        <w:r w:rsidR="00770829">
          <w:rPr>
            <w:noProof/>
            <w:webHidden/>
          </w:rPr>
          <w:fldChar w:fldCharType="begin"/>
        </w:r>
        <w:r w:rsidR="00770829">
          <w:rPr>
            <w:noProof/>
            <w:webHidden/>
          </w:rPr>
          <w:instrText xml:space="preserve"> PAGEREF _Toc509316989 \h </w:instrText>
        </w:r>
        <w:r w:rsidR="00770829">
          <w:rPr>
            <w:noProof/>
            <w:webHidden/>
          </w:rPr>
        </w:r>
        <w:r w:rsidR="00770829">
          <w:rPr>
            <w:noProof/>
            <w:webHidden/>
          </w:rPr>
          <w:fldChar w:fldCharType="separate"/>
        </w:r>
        <w:r w:rsidR="00770829">
          <w:rPr>
            <w:noProof/>
            <w:webHidden/>
          </w:rPr>
          <w:t>35</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90" w:history="1">
        <w:r w:rsidR="00770829" w:rsidRPr="00A03D94">
          <w:rPr>
            <w:rStyle w:val="Hyperlink"/>
            <w:noProof/>
          </w:rPr>
          <w:t>3.4.6.6</w:t>
        </w:r>
        <w:r w:rsidR="00770829">
          <w:rPr>
            <w:rFonts w:asciiTheme="minorHAnsi" w:eastAsiaTheme="minorEastAsia" w:hAnsiTheme="minorHAnsi" w:cstheme="minorBidi"/>
            <w:noProof/>
            <w:sz w:val="22"/>
            <w:szCs w:val="22"/>
            <w:lang w:val="nl-NL"/>
          </w:rPr>
          <w:tab/>
        </w:r>
        <w:r w:rsidR="00770829" w:rsidRPr="00A03D94">
          <w:rPr>
            <w:rStyle w:val="Hyperlink"/>
            <w:noProof/>
          </w:rPr>
          <w:t>PID Constants</w:t>
        </w:r>
        <w:r w:rsidR="00770829">
          <w:rPr>
            <w:noProof/>
            <w:webHidden/>
          </w:rPr>
          <w:tab/>
        </w:r>
        <w:r w:rsidR="00770829">
          <w:rPr>
            <w:noProof/>
            <w:webHidden/>
          </w:rPr>
          <w:fldChar w:fldCharType="begin"/>
        </w:r>
        <w:r w:rsidR="00770829">
          <w:rPr>
            <w:noProof/>
            <w:webHidden/>
          </w:rPr>
          <w:instrText xml:space="preserve"> PAGEREF _Toc509316990 \h </w:instrText>
        </w:r>
        <w:r w:rsidR="00770829">
          <w:rPr>
            <w:noProof/>
            <w:webHidden/>
          </w:rPr>
        </w:r>
        <w:r w:rsidR="00770829">
          <w:rPr>
            <w:noProof/>
            <w:webHidden/>
          </w:rPr>
          <w:fldChar w:fldCharType="separate"/>
        </w:r>
        <w:r w:rsidR="00770829">
          <w:rPr>
            <w:noProof/>
            <w:webHidden/>
          </w:rPr>
          <w:t>37</w:t>
        </w:r>
        <w:r w:rsidR="00770829">
          <w:rPr>
            <w:noProof/>
            <w:webHidden/>
          </w:rPr>
          <w:fldChar w:fldCharType="end"/>
        </w:r>
      </w:hyperlink>
    </w:p>
    <w:p w:rsidR="00770829" w:rsidRDefault="001B3849">
      <w:pPr>
        <w:pStyle w:val="Inhopg4"/>
        <w:tabs>
          <w:tab w:val="right" w:leader="dot" w:pos="9062"/>
        </w:tabs>
        <w:rPr>
          <w:rFonts w:asciiTheme="minorHAnsi" w:eastAsiaTheme="minorEastAsia" w:hAnsiTheme="minorHAnsi" w:cstheme="minorBidi"/>
          <w:noProof/>
          <w:sz w:val="22"/>
          <w:szCs w:val="22"/>
          <w:lang w:val="nl-NL"/>
        </w:rPr>
      </w:pPr>
      <w:hyperlink w:anchor="_Toc509316991" w:history="1">
        <w:r w:rsidR="00770829" w:rsidRPr="00A03D94">
          <w:rPr>
            <w:rStyle w:val="Hyperlink"/>
            <w:noProof/>
          </w:rPr>
          <w:t>3.4.6.7</w:t>
        </w:r>
        <w:r w:rsidR="00770829">
          <w:rPr>
            <w:noProof/>
            <w:webHidden/>
          </w:rPr>
          <w:tab/>
        </w:r>
        <w:r w:rsidR="00770829">
          <w:rPr>
            <w:noProof/>
            <w:webHidden/>
          </w:rPr>
          <w:fldChar w:fldCharType="begin"/>
        </w:r>
        <w:r w:rsidR="00770829">
          <w:rPr>
            <w:noProof/>
            <w:webHidden/>
          </w:rPr>
          <w:instrText xml:space="preserve"> PAGEREF _Toc509316991 \h </w:instrText>
        </w:r>
        <w:r w:rsidR="00770829">
          <w:rPr>
            <w:noProof/>
            <w:webHidden/>
          </w:rPr>
        </w:r>
        <w:r w:rsidR="00770829">
          <w:rPr>
            <w:noProof/>
            <w:webHidden/>
          </w:rPr>
          <w:fldChar w:fldCharType="separate"/>
        </w:r>
        <w:r w:rsidR="00770829">
          <w:rPr>
            <w:noProof/>
            <w:webHidden/>
          </w:rPr>
          <w:t>37</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92" w:history="1">
        <w:r w:rsidR="00770829" w:rsidRPr="00A03D94">
          <w:rPr>
            <w:rStyle w:val="Hyperlink"/>
            <w:noProof/>
          </w:rPr>
          <w:t>3.4.6.8</w:t>
        </w:r>
        <w:r w:rsidR="00770829">
          <w:rPr>
            <w:rFonts w:asciiTheme="minorHAnsi" w:eastAsiaTheme="minorEastAsia" w:hAnsiTheme="minorHAnsi" w:cstheme="minorBidi"/>
            <w:noProof/>
            <w:sz w:val="22"/>
            <w:szCs w:val="22"/>
            <w:lang w:val="nl-NL"/>
          </w:rPr>
          <w:tab/>
        </w:r>
        <w:r w:rsidR="00770829" w:rsidRPr="00A03D94">
          <w:rPr>
            <w:rStyle w:val="Hyperlink"/>
            <w:noProof/>
          </w:rPr>
          <w:t>Information and version screen</w:t>
        </w:r>
        <w:r w:rsidR="00770829">
          <w:rPr>
            <w:noProof/>
            <w:webHidden/>
          </w:rPr>
          <w:tab/>
        </w:r>
        <w:r w:rsidR="00770829">
          <w:rPr>
            <w:noProof/>
            <w:webHidden/>
          </w:rPr>
          <w:fldChar w:fldCharType="begin"/>
        </w:r>
        <w:r w:rsidR="00770829">
          <w:rPr>
            <w:noProof/>
            <w:webHidden/>
          </w:rPr>
          <w:instrText xml:space="preserve"> PAGEREF _Toc509316992 \h </w:instrText>
        </w:r>
        <w:r w:rsidR="00770829">
          <w:rPr>
            <w:noProof/>
            <w:webHidden/>
          </w:rPr>
        </w:r>
        <w:r w:rsidR="00770829">
          <w:rPr>
            <w:noProof/>
            <w:webHidden/>
          </w:rPr>
          <w:fldChar w:fldCharType="separate"/>
        </w:r>
        <w:r w:rsidR="00770829">
          <w:rPr>
            <w:noProof/>
            <w:webHidden/>
          </w:rPr>
          <w:t>37</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93" w:history="1">
        <w:r w:rsidR="00770829" w:rsidRPr="00A03D94">
          <w:rPr>
            <w:rStyle w:val="Hyperlink"/>
            <w:noProof/>
          </w:rPr>
          <w:t>3.4.7</w:t>
        </w:r>
        <w:r w:rsidR="00770829">
          <w:rPr>
            <w:rFonts w:asciiTheme="minorHAnsi" w:eastAsiaTheme="minorEastAsia" w:hAnsiTheme="minorHAnsi" w:cstheme="minorBidi"/>
            <w:i w:val="0"/>
            <w:noProof/>
            <w:sz w:val="22"/>
            <w:szCs w:val="22"/>
            <w:lang w:val="nl-NL"/>
          </w:rPr>
          <w:tab/>
        </w:r>
        <w:r w:rsidR="00770829" w:rsidRPr="00A03D94">
          <w:rPr>
            <w:rStyle w:val="Hyperlink"/>
            <w:noProof/>
          </w:rPr>
          <w:t>Calibration menu</w:t>
        </w:r>
        <w:r w:rsidR="00770829">
          <w:rPr>
            <w:noProof/>
            <w:webHidden/>
          </w:rPr>
          <w:tab/>
        </w:r>
        <w:r w:rsidR="00770829">
          <w:rPr>
            <w:noProof/>
            <w:webHidden/>
          </w:rPr>
          <w:fldChar w:fldCharType="begin"/>
        </w:r>
        <w:r w:rsidR="00770829">
          <w:rPr>
            <w:noProof/>
            <w:webHidden/>
          </w:rPr>
          <w:instrText xml:space="preserve"> PAGEREF _Toc509316993 \h </w:instrText>
        </w:r>
        <w:r w:rsidR="00770829">
          <w:rPr>
            <w:noProof/>
            <w:webHidden/>
          </w:rPr>
        </w:r>
        <w:r w:rsidR="00770829">
          <w:rPr>
            <w:noProof/>
            <w:webHidden/>
          </w:rPr>
          <w:fldChar w:fldCharType="separate"/>
        </w:r>
        <w:r w:rsidR="00770829">
          <w:rPr>
            <w:noProof/>
            <w:webHidden/>
          </w:rPr>
          <w:t>37</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94" w:history="1">
        <w:r w:rsidR="00770829" w:rsidRPr="00A03D94">
          <w:rPr>
            <w:rStyle w:val="Hyperlink"/>
            <w:noProof/>
          </w:rPr>
          <w:t>3.4.7.1</w:t>
        </w:r>
        <w:r w:rsidR="00770829">
          <w:rPr>
            <w:rFonts w:asciiTheme="minorHAnsi" w:eastAsiaTheme="minorEastAsia" w:hAnsiTheme="minorHAnsi" w:cstheme="minorBidi"/>
            <w:noProof/>
            <w:sz w:val="22"/>
            <w:szCs w:val="22"/>
            <w:lang w:val="nl-NL"/>
          </w:rPr>
          <w:tab/>
        </w:r>
        <w:r w:rsidR="00770829" w:rsidRPr="00A03D94">
          <w:rPr>
            <w:rStyle w:val="Hyperlink"/>
            <w:noProof/>
          </w:rPr>
          <w:t>PIN protection</w:t>
        </w:r>
        <w:r w:rsidR="00770829">
          <w:rPr>
            <w:noProof/>
            <w:webHidden/>
          </w:rPr>
          <w:tab/>
        </w:r>
        <w:r w:rsidR="00770829">
          <w:rPr>
            <w:noProof/>
            <w:webHidden/>
          </w:rPr>
          <w:fldChar w:fldCharType="begin"/>
        </w:r>
        <w:r w:rsidR="00770829">
          <w:rPr>
            <w:noProof/>
            <w:webHidden/>
          </w:rPr>
          <w:instrText xml:space="preserve"> PAGEREF _Toc509316994 \h </w:instrText>
        </w:r>
        <w:r w:rsidR="00770829">
          <w:rPr>
            <w:noProof/>
            <w:webHidden/>
          </w:rPr>
        </w:r>
        <w:r w:rsidR="00770829">
          <w:rPr>
            <w:noProof/>
            <w:webHidden/>
          </w:rPr>
          <w:fldChar w:fldCharType="separate"/>
        </w:r>
        <w:r w:rsidR="00770829">
          <w:rPr>
            <w:noProof/>
            <w:webHidden/>
          </w:rPr>
          <w:t>37</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95" w:history="1">
        <w:r w:rsidR="00770829" w:rsidRPr="00A03D94">
          <w:rPr>
            <w:rStyle w:val="Hyperlink"/>
            <w:noProof/>
          </w:rPr>
          <w:t>3.4.7.1.1</w:t>
        </w:r>
        <w:r w:rsidR="00770829">
          <w:rPr>
            <w:rFonts w:asciiTheme="minorHAnsi" w:eastAsiaTheme="minorEastAsia" w:hAnsiTheme="minorHAnsi" w:cstheme="minorBidi"/>
            <w:noProof/>
            <w:sz w:val="22"/>
            <w:szCs w:val="22"/>
            <w:lang w:val="nl-NL"/>
          </w:rPr>
          <w:tab/>
        </w:r>
        <w:r w:rsidR="00770829" w:rsidRPr="00A03D94">
          <w:rPr>
            <w:rStyle w:val="Hyperlink"/>
            <w:noProof/>
          </w:rPr>
          <w:t>PIN insertion screen</w:t>
        </w:r>
        <w:r w:rsidR="00770829">
          <w:rPr>
            <w:noProof/>
            <w:webHidden/>
          </w:rPr>
          <w:tab/>
        </w:r>
        <w:r w:rsidR="00770829">
          <w:rPr>
            <w:noProof/>
            <w:webHidden/>
          </w:rPr>
          <w:fldChar w:fldCharType="begin"/>
        </w:r>
        <w:r w:rsidR="00770829">
          <w:rPr>
            <w:noProof/>
            <w:webHidden/>
          </w:rPr>
          <w:instrText xml:space="preserve"> PAGEREF _Toc509316995 \h </w:instrText>
        </w:r>
        <w:r w:rsidR="00770829">
          <w:rPr>
            <w:noProof/>
            <w:webHidden/>
          </w:rPr>
        </w:r>
        <w:r w:rsidR="00770829">
          <w:rPr>
            <w:noProof/>
            <w:webHidden/>
          </w:rPr>
          <w:fldChar w:fldCharType="separate"/>
        </w:r>
        <w:r w:rsidR="00770829">
          <w:rPr>
            <w:noProof/>
            <w:webHidden/>
          </w:rPr>
          <w:t>37</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96" w:history="1">
        <w:r w:rsidR="00770829" w:rsidRPr="00A03D94">
          <w:rPr>
            <w:rStyle w:val="Hyperlink"/>
            <w:noProof/>
          </w:rPr>
          <w:t>3.4.7.1.2</w:t>
        </w:r>
        <w:r w:rsidR="00770829">
          <w:rPr>
            <w:rFonts w:asciiTheme="minorHAnsi" w:eastAsiaTheme="minorEastAsia" w:hAnsiTheme="minorHAnsi" w:cstheme="minorBidi"/>
            <w:noProof/>
            <w:sz w:val="22"/>
            <w:szCs w:val="22"/>
            <w:lang w:val="nl-NL"/>
          </w:rPr>
          <w:tab/>
        </w:r>
        <w:r w:rsidR="00770829" w:rsidRPr="00A03D94">
          <w:rPr>
            <w:rStyle w:val="Hyperlink"/>
            <w:noProof/>
          </w:rPr>
          <w:t>PIN accepted</w:t>
        </w:r>
        <w:r w:rsidR="00770829">
          <w:rPr>
            <w:noProof/>
            <w:webHidden/>
          </w:rPr>
          <w:tab/>
        </w:r>
        <w:r w:rsidR="00770829">
          <w:rPr>
            <w:noProof/>
            <w:webHidden/>
          </w:rPr>
          <w:fldChar w:fldCharType="begin"/>
        </w:r>
        <w:r w:rsidR="00770829">
          <w:rPr>
            <w:noProof/>
            <w:webHidden/>
          </w:rPr>
          <w:instrText xml:space="preserve"> PAGEREF _Toc509316996 \h </w:instrText>
        </w:r>
        <w:r w:rsidR="00770829">
          <w:rPr>
            <w:noProof/>
            <w:webHidden/>
          </w:rPr>
        </w:r>
        <w:r w:rsidR="00770829">
          <w:rPr>
            <w:noProof/>
            <w:webHidden/>
          </w:rPr>
          <w:fldChar w:fldCharType="separate"/>
        </w:r>
        <w:r w:rsidR="00770829">
          <w:rPr>
            <w:noProof/>
            <w:webHidden/>
          </w:rPr>
          <w:t>38</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97" w:history="1">
        <w:r w:rsidR="00770829" w:rsidRPr="00A03D94">
          <w:rPr>
            <w:rStyle w:val="Hyperlink"/>
            <w:noProof/>
          </w:rPr>
          <w:t>3.4.7.1.3</w:t>
        </w:r>
        <w:r w:rsidR="00770829">
          <w:rPr>
            <w:rFonts w:asciiTheme="minorHAnsi" w:eastAsiaTheme="minorEastAsia" w:hAnsiTheme="minorHAnsi" w:cstheme="minorBidi"/>
            <w:noProof/>
            <w:sz w:val="22"/>
            <w:szCs w:val="22"/>
            <w:lang w:val="nl-NL"/>
          </w:rPr>
          <w:tab/>
        </w:r>
        <w:r w:rsidR="00770829" w:rsidRPr="00A03D94">
          <w:rPr>
            <w:rStyle w:val="Hyperlink"/>
            <w:noProof/>
          </w:rPr>
          <w:t>PIN denied</w:t>
        </w:r>
        <w:r w:rsidR="00770829">
          <w:rPr>
            <w:noProof/>
            <w:webHidden/>
          </w:rPr>
          <w:tab/>
        </w:r>
        <w:r w:rsidR="00770829">
          <w:rPr>
            <w:noProof/>
            <w:webHidden/>
          </w:rPr>
          <w:fldChar w:fldCharType="begin"/>
        </w:r>
        <w:r w:rsidR="00770829">
          <w:rPr>
            <w:noProof/>
            <w:webHidden/>
          </w:rPr>
          <w:instrText xml:space="preserve"> PAGEREF _Toc509316997 \h </w:instrText>
        </w:r>
        <w:r w:rsidR="00770829">
          <w:rPr>
            <w:noProof/>
            <w:webHidden/>
          </w:rPr>
        </w:r>
        <w:r w:rsidR="00770829">
          <w:rPr>
            <w:noProof/>
            <w:webHidden/>
          </w:rPr>
          <w:fldChar w:fldCharType="separate"/>
        </w:r>
        <w:r w:rsidR="00770829">
          <w:rPr>
            <w:noProof/>
            <w:webHidden/>
          </w:rPr>
          <w:t>38</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98" w:history="1">
        <w:r w:rsidR="00770829" w:rsidRPr="00A03D94">
          <w:rPr>
            <w:rStyle w:val="Hyperlink"/>
            <w:noProof/>
          </w:rPr>
          <w:t>3.4.7.2</w:t>
        </w:r>
        <w:r w:rsidR="00770829">
          <w:rPr>
            <w:rFonts w:asciiTheme="minorHAnsi" w:eastAsiaTheme="minorEastAsia" w:hAnsiTheme="minorHAnsi" w:cstheme="minorBidi"/>
            <w:noProof/>
            <w:sz w:val="22"/>
            <w:szCs w:val="22"/>
            <w:lang w:val="nl-NL"/>
          </w:rPr>
          <w:tab/>
        </w:r>
        <w:r w:rsidR="00770829" w:rsidRPr="00A03D94">
          <w:rPr>
            <w:rStyle w:val="Hyperlink"/>
            <w:noProof/>
          </w:rPr>
          <w:t>Calibration main menu</w:t>
        </w:r>
        <w:r w:rsidR="00770829">
          <w:rPr>
            <w:noProof/>
            <w:webHidden/>
          </w:rPr>
          <w:tab/>
        </w:r>
        <w:r w:rsidR="00770829">
          <w:rPr>
            <w:noProof/>
            <w:webHidden/>
          </w:rPr>
          <w:fldChar w:fldCharType="begin"/>
        </w:r>
        <w:r w:rsidR="00770829">
          <w:rPr>
            <w:noProof/>
            <w:webHidden/>
          </w:rPr>
          <w:instrText xml:space="preserve"> PAGEREF _Toc509316998 \h </w:instrText>
        </w:r>
        <w:r w:rsidR="00770829">
          <w:rPr>
            <w:noProof/>
            <w:webHidden/>
          </w:rPr>
        </w:r>
        <w:r w:rsidR="00770829">
          <w:rPr>
            <w:noProof/>
            <w:webHidden/>
          </w:rPr>
          <w:fldChar w:fldCharType="separate"/>
        </w:r>
        <w:r w:rsidR="00770829">
          <w:rPr>
            <w:noProof/>
            <w:webHidden/>
          </w:rPr>
          <w:t>38</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99" w:history="1">
        <w:r w:rsidR="00770829" w:rsidRPr="00A03D94">
          <w:rPr>
            <w:rStyle w:val="Hyperlink"/>
            <w:noProof/>
          </w:rPr>
          <w:t>3.4.7.3</w:t>
        </w:r>
        <w:r w:rsidR="00770829">
          <w:rPr>
            <w:rFonts w:asciiTheme="minorHAnsi" w:eastAsiaTheme="minorEastAsia" w:hAnsiTheme="minorHAnsi" w:cstheme="minorBidi"/>
            <w:noProof/>
            <w:sz w:val="22"/>
            <w:szCs w:val="22"/>
            <w:lang w:val="nl-NL"/>
          </w:rPr>
          <w:tab/>
        </w:r>
        <w:r w:rsidR="00770829" w:rsidRPr="00A03D94">
          <w:rPr>
            <w:rStyle w:val="Hyperlink"/>
            <w:noProof/>
          </w:rPr>
          <w:t>Cathode/MCP selection menu</w:t>
        </w:r>
        <w:r w:rsidR="00770829">
          <w:rPr>
            <w:noProof/>
            <w:webHidden/>
          </w:rPr>
          <w:tab/>
        </w:r>
        <w:r w:rsidR="00770829">
          <w:rPr>
            <w:noProof/>
            <w:webHidden/>
          </w:rPr>
          <w:fldChar w:fldCharType="begin"/>
        </w:r>
        <w:r w:rsidR="00770829">
          <w:rPr>
            <w:noProof/>
            <w:webHidden/>
          </w:rPr>
          <w:instrText xml:space="preserve"> PAGEREF _Toc509316999 \h </w:instrText>
        </w:r>
        <w:r w:rsidR="00770829">
          <w:rPr>
            <w:noProof/>
            <w:webHidden/>
          </w:rPr>
        </w:r>
        <w:r w:rsidR="00770829">
          <w:rPr>
            <w:noProof/>
            <w:webHidden/>
          </w:rPr>
          <w:fldChar w:fldCharType="separate"/>
        </w:r>
        <w:r w:rsidR="00770829">
          <w:rPr>
            <w:noProof/>
            <w:webHidden/>
          </w:rPr>
          <w:t>39</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00" w:history="1">
        <w:r w:rsidR="00770829" w:rsidRPr="00A03D94">
          <w:rPr>
            <w:rStyle w:val="Hyperlink"/>
            <w:noProof/>
          </w:rPr>
          <w:t>3.4.7.4</w:t>
        </w:r>
        <w:r w:rsidR="00770829">
          <w:rPr>
            <w:rFonts w:asciiTheme="minorHAnsi" w:eastAsiaTheme="minorEastAsia" w:hAnsiTheme="minorHAnsi" w:cstheme="minorBidi"/>
            <w:noProof/>
            <w:sz w:val="22"/>
            <w:szCs w:val="22"/>
            <w:lang w:val="nl-NL"/>
          </w:rPr>
          <w:tab/>
        </w:r>
        <w:r w:rsidR="00770829" w:rsidRPr="00A03D94">
          <w:rPr>
            <w:rStyle w:val="Hyperlink"/>
            <w:noProof/>
          </w:rPr>
          <w:t>Setpoint check menu</w:t>
        </w:r>
        <w:r w:rsidR="00770829">
          <w:rPr>
            <w:noProof/>
            <w:webHidden/>
          </w:rPr>
          <w:tab/>
        </w:r>
        <w:r w:rsidR="00770829">
          <w:rPr>
            <w:noProof/>
            <w:webHidden/>
          </w:rPr>
          <w:fldChar w:fldCharType="begin"/>
        </w:r>
        <w:r w:rsidR="00770829">
          <w:rPr>
            <w:noProof/>
            <w:webHidden/>
          </w:rPr>
          <w:instrText xml:space="preserve"> PAGEREF _Toc509317000 \h </w:instrText>
        </w:r>
        <w:r w:rsidR="00770829">
          <w:rPr>
            <w:noProof/>
            <w:webHidden/>
          </w:rPr>
        </w:r>
        <w:r w:rsidR="00770829">
          <w:rPr>
            <w:noProof/>
            <w:webHidden/>
          </w:rPr>
          <w:fldChar w:fldCharType="separate"/>
        </w:r>
        <w:r w:rsidR="00770829">
          <w:rPr>
            <w:noProof/>
            <w:webHidden/>
          </w:rPr>
          <w:t>39</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01" w:history="1">
        <w:r w:rsidR="00770829" w:rsidRPr="00A03D94">
          <w:rPr>
            <w:rStyle w:val="Hyperlink"/>
            <w:noProof/>
          </w:rPr>
          <w:t>3.4.7.4.1</w:t>
        </w:r>
        <w:r w:rsidR="00770829">
          <w:rPr>
            <w:rFonts w:asciiTheme="minorHAnsi" w:eastAsiaTheme="minorEastAsia" w:hAnsiTheme="minorHAnsi" w:cstheme="minorBidi"/>
            <w:noProof/>
            <w:sz w:val="22"/>
            <w:szCs w:val="22"/>
            <w:lang w:val="nl-NL"/>
          </w:rPr>
          <w:tab/>
        </w:r>
        <w:r w:rsidR="00770829" w:rsidRPr="00A03D94">
          <w:rPr>
            <w:rStyle w:val="Hyperlink"/>
            <w:noProof/>
          </w:rPr>
          <w:t>Low setpoint check screen</w:t>
        </w:r>
        <w:r w:rsidR="00770829">
          <w:rPr>
            <w:noProof/>
            <w:webHidden/>
          </w:rPr>
          <w:tab/>
        </w:r>
        <w:r w:rsidR="00770829">
          <w:rPr>
            <w:noProof/>
            <w:webHidden/>
          </w:rPr>
          <w:fldChar w:fldCharType="begin"/>
        </w:r>
        <w:r w:rsidR="00770829">
          <w:rPr>
            <w:noProof/>
            <w:webHidden/>
          </w:rPr>
          <w:instrText xml:space="preserve"> PAGEREF _Toc509317001 \h </w:instrText>
        </w:r>
        <w:r w:rsidR="00770829">
          <w:rPr>
            <w:noProof/>
            <w:webHidden/>
          </w:rPr>
        </w:r>
        <w:r w:rsidR="00770829">
          <w:rPr>
            <w:noProof/>
            <w:webHidden/>
          </w:rPr>
          <w:fldChar w:fldCharType="separate"/>
        </w:r>
        <w:r w:rsidR="00770829">
          <w:rPr>
            <w:noProof/>
            <w:webHidden/>
          </w:rPr>
          <w:t>40</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02" w:history="1">
        <w:r w:rsidR="00770829" w:rsidRPr="00A03D94">
          <w:rPr>
            <w:rStyle w:val="Hyperlink"/>
            <w:noProof/>
          </w:rPr>
          <w:t>3.4.7.4.2</w:t>
        </w:r>
        <w:r w:rsidR="00770829">
          <w:rPr>
            <w:rFonts w:asciiTheme="minorHAnsi" w:eastAsiaTheme="minorEastAsia" w:hAnsiTheme="minorHAnsi" w:cstheme="minorBidi"/>
            <w:noProof/>
            <w:sz w:val="22"/>
            <w:szCs w:val="22"/>
            <w:lang w:val="nl-NL"/>
          </w:rPr>
          <w:tab/>
        </w:r>
        <w:r w:rsidR="00770829" w:rsidRPr="00A03D94">
          <w:rPr>
            <w:rStyle w:val="Hyperlink"/>
            <w:noProof/>
          </w:rPr>
          <w:t>High setpoint check screen</w:t>
        </w:r>
        <w:r w:rsidR="00770829">
          <w:rPr>
            <w:noProof/>
            <w:webHidden/>
          </w:rPr>
          <w:tab/>
        </w:r>
        <w:r w:rsidR="00770829">
          <w:rPr>
            <w:noProof/>
            <w:webHidden/>
          </w:rPr>
          <w:fldChar w:fldCharType="begin"/>
        </w:r>
        <w:r w:rsidR="00770829">
          <w:rPr>
            <w:noProof/>
            <w:webHidden/>
          </w:rPr>
          <w:instrText xml:space="preserve"> PAGEREF _Toc509317002 \h </w:instrText>
        </w:r>
        <w:r w:rsidR="00770829">
          <w:rPr>
            <w:noProof/>
            <w:webHidden/>
          </w:rPr>
        </w:r>
        <w:r w:rsidR="00770829">
          <w:rPr>
            <w:noProof/>
            <w:webHidden/>
          </w:rPr>
          <w:fldChar w:fldCharType="separate"/>
        </w:r>
        <w:r w:rsidR="00770829">
          <w:rPr>
            <w:noProof/>
            <w:webHidden/>
          </w:rPr>
          <w:t>40</w:t>
        </w:r>
        <w:r w:rsidR="00770829">
          <w:rPr>
            <w:noProof/>
            <w:webHidden/>
          </w:rPr>
          <w:fldChar w:fldCharType="end"/>
        </w:r>
      </w:hyperlink>
    </w:p>
    <w:p w:rsidR="00770829" w:rsidRDefault="001B384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7003" w:history="1">
        <w:r w:rsidR="00770829" w:rsidRPr="00A03D94">
          <w:rPr>
            <w:rStyle w:val="Hyperlink"/>
            <w:noProof/>
          </w:rPr>
          <w:t>3.5</w:t>
        </w:r>
        <w:r w:rsidR="00770829">
          <w:rPr>
            <w:rFonts w:asciiTheme="minorHAnsi" w:eastAsiaTheme="minorEastAsia" w:hAnsiTheme="minorHAnsi" w:cstheme="minorBidi"/>
            <w:smallCaps w:val="0"/>
            <w:noProof/>
            <w:sz w:val="22"/>
            <w:szCs w:val="22"/>
            <w:lang w:val="nl-NL"/>
          </w:rPr>
          <w:tab/>
        </w:r>
        <w:r w:rsidR="00770829" w:rsidRPr="00A03D94">
          <w:rPr>
            <w:rStyle w:val="Hyperlink"/>
            <w:noProof/>
          </w:rPr>
          <w:t>Tesla drawer</w:t>
        </w:r>
        <w:r w:rsidR="00770829">
          <w:rPr>
            <w:noProof/>
            <w:webHidden/>
          </w:rPr>
          <w:tab/>
        </w:r>
        <w:r w:rsidR="00770829">
          <w:rPr>
            <w:noProof/>
            <w:webHidden/>
          </w:rPr>
          <w:fldChar w:fldCharType="begin"/>
        </w:r>
        <w:r w:rsidR="00770829">
          <w:rPr>
            <w:noProof/>
            <w:webHidden/>
          </w:rPr>
          <w:instrText xml:space="preserve"> PAGEREF _Toc509317003 \h </w:instrText>
        </w:r>
        <w:r w:rsidR="00770829">
          <w:rPr>
            <w:noProof/>
            <w:webHidden/>
          </w:rPr>
        </w:r>
        <w:r w:rsidR="00770829">
          <w:rPr>
            <w:noProof/>
            <w:webHidden/>
          </w:rPr>
          <w:fldChar w:fldCharType="separate"/>
        </w:r>
        <w:r w:rsidR="00770829">
          <w:rPr>
            <w:noProof/>
            <w:webHidden/>
          </w:rPr>
          <w:t>40</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7004" w:history="1">
        <w:r w:rsidR="00770829" w:rsidRPr="00A03D94">
          <w:rPr>
            <w:rStyle w:val="Hyperlink"/>
            <w:noProof/>
          </w:rPr>
          <w:t>3.5.1</w:t>
        </w:r>
        <w:r w:rsidR="00770829">
          <w:rPr>
            <w:rFonts w:asciiTheme="minorHAnsi" w:eastAsiaTheme="minorEastAsia" w:hAnsiTheme="minorHAnsi" w:cstheme="minorBidi"/>
            <w:i w:val="0"/>
            <w:noProof/>
            <w:sz w:val="22"/>
            <w:szCs w:val="22"/>
            <w:lang w:val="nl-NL"/>
          </w:rPr>
          <w:tab/>
        </w:r>
        <w:r w:rsidR="00770829" w:rsidRPr="00A03D94">
          <w:rPr>
            <w:rStyle w:val="Hyperlink"/>
            <w:noProof/>
          </w:rPr>
          <w:t>Start screen</w:t>
        </w:r>
        <w:r w:rsidR="00770829">
          <w:rPr>
            <w:noProof/>
            <w:webHidden/>
          </w:rPr>
          <w:tab/>
        </w:r>
        <w:r w:rsidR="00770829">
          <w:rPr>
            <w:noProof/>
            <w:webHidden/>
          </w:rPr>
          <w:fldChar w:fldCharType="begin"/>
        </w:r>
        <w:r w:rsidR="00770829">
          <w:rPr>
            <w:noProof/>
            <w:webHidden/>
          </w:rPr>
          <w:instrText xml:space="preserve"> PAGEREF _Toc509317004 \h </w:instrText>
        </w:r>
        <w:r w:rsidR="00770829">
          <w:rPr>
            <w:noProof/>
            <w:webHidden/>
          </w:rPr>
        </w:r>
        <w:r w:rsidR="00770829">
          <w:rPr>
            <w:noProof/>
            <w:webHidden/>
          </w:rPr>
          <w:fldChar w:fldCharType="separate"/>
        </w:r>
        <w:r w:rsidR="00770829">
          <w:rPr>
            <w:noProof/>
            <w:webHidden/>
          </w:rPr>
          <w:t>40</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7005" w:history="1">
        <w:r w:rsidR="00770829" w:rsidRPr="00A03D94">
          <w:rPr>
            <w:rStyle w:val="Hyperlink"/>
            <w:noProof/>
          </w:rPr>
          <w:t>3.5.2</w:t>
        </w:r>
        <w:r w:rsidR="00770829">
          <w:rPr>
            <w:rFonts w:asciiTheme="minorHAnsi" w:eastAsiaTheme="minorEastAsia" w:hAnsiTheme="minorHAnsi" w:cstheme="minorBidi"/>
            <w:i w:val="0"/>
            <w:noProof/>
            <w:sz w:val="22"/>
            <w:szCs w:val="22"/>
            <w:lang w:val="nl-NL"/>
          </w:rPr>
          <w:tab/>
        </w:r>
        <w:r w:rsidR="00770829" w:rsidRPr="00A03D94">
          <w:rPr>
            <w:rStyle w:val="Hyperlink"/>
            <w:noProof/>
          </w:rPr>
          <w:t>Main menu</w:t>
        </w:r>
        <w:r w:rsidR="00770829">
          <w:rPr>
            <w:noProof/>
            <w:webHidden/>
          </w:rPr>
          <w:tab/>
        </w:r>
        <w:r w:rsidR="00770829">
          <w:rPr>
            <w:noProof/>
            <w:webHidden/>
          </w:rPr>
          <w:fldChar w:fldCharType="begin"/>
        </w:r>
        <w:r w:rsidR="00770829">
          <w:rPr>
            <w:noProof/>
            <w:webHidden/>
          </w:rPr>
          <w:instrText xml:space="preserve"> PAGEREF _Toc509317005 \h </w:instrText>
        </w:r>
        <w:r w:rsidR="00770829">
          <w:rPr>
            <w:noProof/>
            <w:webHidden/>
          </w:rPr>
        </w:r>
        <w:r w:rsidR="00770829">
          <w:rPr>
            <w:noProof/>
            <w:webHidden/>
          </w:rPr>
          <w:fldChar w:fldCharType="separate"/>
        </w:r>
        <w:r w:rsidR="00770829">
          <w:rPr>
            <w:noProof/>
            <w:webHidden/>
          </w:rPr>
          <w:t>41</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7006" w:history="1">
        <w:r w:rsidR="00770829" w:rsidRPr="00A03D94">
          <w:rPr>
            <w:rStyle w:val="Hyperlink"/>
            <w:noProof/>
          </w:rPr>
          <w:t>3.5.3</w:t>
        </w:r>
        <w:r w:rsidR="00770829">
          <w:rPr>
            <w:rFonts w:asciiTheme="minorHAnsi" w:eastAsiaTheme="minorEastAsia" w:hAnsiTheme="minorHAnsi" w:cstheme="minorBidi"/>
            <w:i w:val="0"/>
            <w:noProof/>
            <w:sz w:val="22"/>
            <w:szCs w:val="22"/>
            <w:lang w:val="nl-NL"/>
          </w:rPr>
          <w:tab/>
        </w:r>
        <w:r w:rsidR="00770829" w:rsidRPr="00A03D94">
          <w:rPr>
            <w:rStyle w:val="Hyperlink"/>
            <w:noProof/>
          </w:rPr>
          <w:t>Opening the cover</w:t>
        </w:r>
        <w:r w:rsidR="00770829">
          <w:rPr>
            <w:noProof/>
            <w:webHidden/>
          </w:rPr>
          <w:tab/>
        </w:r>
        <w:r w:rsidR="00770829">
          <w:rPr>
            <w:noProof/>
            <w:webHidden/>
          </w:rPr>
          <w:fldChar w:fldCharType="begin"/>
        </w:r>
        <w:r w:rsidR="00770829">
          <w:rPr>
            <w:noProof/>
            <w:webHidden/>
          </w:rPr>
          <w:instrText xml:space="preserve"> PAGEREF _Toc509317006 \h </w:instrText>
        </w:r>
        <w:r w:rsidR="00770829">
          <w:rPr>
            <w:noProof/>
            <w:webHidden/>
          </w:rPr>
        </w:r>
        <w:r w:rsidR="00770829">
          <w:rPr>
            <w:noProof/>
            <w:webHidden/>
          </w:rPr>
          <w:fldChar w:fldCharType="separate"/>
        </w:r>
        <w:r w:rsidR="00770829">
          <w:rPr>
            <w:noProof/>
            <w:webHidden/>
          </w:rPr>
          <w:t>41</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7007" w:history="1">
        <w:r w:rsidR="00770829" w:rsidRPr="00A03D94">
          <w:rPr>
            <w:rStyle w:val="Hyperlink"/>
            <w:noProof/>
          </w:rPr>
          <w:t>3.5.4</w:t>
        </w:r>
        <w:r w:rsidR="00770829">
          <w:rPr>
            <w:rFonts w:asciiTheme="minorHAnsi" w:eastAsiaTheme="minorEastAsia" w:hAnsiTheme="minorHAnsi" w:cstheme="minorBidi"/>
            <w:i w:val="0"/>
            <w:noProof/>
            <w:sz w:val="22"/>
            <w:szCs w:val="22"/>
            <w:lang w:val="nl-NL"/>
          </w:rPr>
          <w:tab/>
        </w:r>
        <w:r w:rsidR="00770829" w:rsidRPr="00A03D94">
          <w:rPr>
            <w:rStyle w:val="Hyperlink"/>
            <w:noProof/>
          </w:rPr>
          <w:t>Tube repair menu</w:t>
        </w:r>
        <w:r w:rsidR="00770829">
          <w:rPr>
            <w:noProof/>
            <w:webHidden/>
          </w:rPr>
          <w:tab/>
        </w:r>
        <w:r w:rsidR="00770829">
          <w:rPr>
            <w:noProof/>
            <w:webHidden/>
          </w:rPr>
          <w:fldChar w:fldCharType="begin"/>
        </w:r>
        <w:r w:rsidR="00770829">
          <w:rPr>
            <w:noProof/>
            <w:webHidden/>
          </w:rPr>
          <w:instrText xml:space="preserve"> PAGEREF _Toc509317007 \h </w:instrText>
        </w:r>
        <w:r w:rsidR="00770829">
          <w:rPr>
            <w:noProof/>
            <w:webHidden/>
          </w:rPr>
        </w:r>
        <w:r w:rsidR="00770829">
          <w:rPr>
            <w:noProof/>
            <w:webHidden/>
          </w:rPr>
          <w:fldChar w:fldCharType="separate"/>
        </w:r>
        <w:r w:rsidR="00770829">
          <w:rPr>
            <w:noProof/>
            <w:webHidden/>
          </w:rPr>
          <w:t>41</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08" w:history="1">
        <w:r w:rsidR="00770829" w:rsidRPr="00A03D94">
          <w:rPr>
            <w:rStyle w:val="Hyperlink"/>
            <w:noProof/>
          </w:rPr>
          <w:t>3.5.4.1</w:t>
        </w:r>
        <w:r w:rsidR="00770829">
          <w:rPr>
            <w:rFonts w:asciiTheme="minorHAnsi" w:eastAsiaTheme="minorEastAsia" w:hAnsiTheme="minorHAnsi" w:cstheme="minorBidi"/>
            <w:noProof/>
            <w:sz w:val="22"/>
            <w:szCs w:val="22"/>
            <w:lang w:val="nl-NL"/>
          </w:rPr>
          <w:tab/>
        </w:r>
        <w:r w:rsidR="00770829" w:rsidRPr="00A03D94">
          <w:rPr>
            <w:rStyle w:val="Hyperlink"/>
            <w:noProof/>
          </w:rPr>
          <w:t>Select preset menu</w:t>
        </w:r>
        <w:r w:rsidR="00770829">
          <w:rPr>
            <w:noProof/>
            <w:webHidden/>
          </w:rPr>
          <w:tab/>
        </w:r>
        <w:r w:rsidR="00770829">
          <w:rPr>
            <w:noProof/>
            <w:webHidden/>
          </w:rPr>
          <w:fldChar w:fldCharType="begin"/>
        </w:r>
        <w:r w:rsidR="00770829">
          <w:rPr>
            <w:noProof/>
            <w:webHidden/>
          </w:rPr>
          <w:instrText xml:space="preserve"> PAGEREF _Toc509317008 \h </w:instrText>
        </w:r>
        <w:r w:rsidR="00770829">
          <w:rPr>
            <w:noProof/>
            <w:webHidden/>
          </w:rPr>
        </w:r>
        <w:r w:rsidR="00770829">
          <w:rPr>
            <w:noProof/>
            <w:webHidden/>
          </w:rPr>
          <w:fldChar w:fldCharType="separate"/>
        </w:r>
        <w:r w:rsidR="00770829">
          <w:rPr>
            <w:noProof/>
            <w:webHidden/>
          </w:rPr>
          <w:t>41</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09" w:history="1">
        <w:r w:rsidR="00770829" w:rsidRPr="00A03D94">
          <w:rPr>
            <w:rStyle w:val="Hyperlink"/>
            <w:noProof/>
          </w:rPr>
          <w:t>3.5.4.2</w:t>
        </w:r>
        <w:r w:rsidR="00770829">
          <w:rPr>
            <w:rFonts w:asciiTheme="minorHAnsi" w:eastAsiaTheme="minorEastAsia" w:hAnsiTheme="minorHAnsi" w:cstheme="minorBidi"/>
            <w:noProof/>
            <w:sz w:val="22"/>
            <w:szCs w:val="22"/>
            <w:lang w:val="nl-NL"/>
          </w:rPr>
          <w:tab/>
        </w:r>
        <w:r w:rsidR="00770829" w:rsidRPr="00A03D94">
          <w:rPr>
            <w:rStyle w:val="Hyperlink"/>
            <w:noProof/>
          </w:rPr>
          <w:t>Preset preview screen</w:t>
        </w:r>
        <w:r w:rsidR="00770829">
          <w:rPr>
            <w:noProof/>
            <w:webHidden/>
          </w:rPr>
          <w:tab/>
        </w:r>
        <w:r w:rsidR="00770829">
          <w:rPr>
            <w:noProof/>
            <w:webHidden/>
          </w:rPr>
          <w:fldChar w:fldCharType="begin"/>
        </w:r>
        <w:r w:rsidR="00770829">
          <w:rPr>
            <w:noProof/>
            <w:webHidden/>
          </w:rPr>
          <w:instrText xml:space="preserve"> PAGEREF _Toc509317009 \h </w:instrText>
        </w:r>
        <w:r w:rsidR="00770829">
          <w:rPr>
            <w:noProof/>
            <w:webHidden/>
          </w:rPr>
        </w:r>
        <w:r w:rsidR="00770829">
          <w:rPr>
            <w:noProof/>
            <w:webHidden/>
          </w:rPr>
          <w:fldChar w:fldCharType="separate"/>
        </w:r>
        <w:r w:rsidR="00770829">
          <w:rPr>
            <w:noProof/>
            <w:webHidden/>
          </w:rPr>
          <w:t>42</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10" w:history="1">
        <w:r w:rsidR="00770829" w:rsidRPr="00A03D94">
          <w:rPr>
            <w:rStyle w:val="Hyperlink"/>
            <w:noProof/>
          </w:rPr>
          <w:t>3.5.4.3</w:t>
        </w:r>
        <w:r w:rsidR="00770829">
          <w:rPr>
            <w:rFonts w:asciiTheme="minorHAnsi" w:eastAsiaTheme="minorEastAsia" w:hAnsiTheme="minorHAnsi" w:cstheme="minorBidi"/>
            <w:noProof/>
            <w:sz w:val="22"/>
            <w:szCs w:val="22"/>
            <w:lang w:val="nl-NL"/>
          </w:rPr>
          <w:tab/>
        </w:r>
        <w:r w:rsidR="00770829" w:rsidRPr="00A03D94">
          <w:rPr>
            <w:rStyle w:val="Hyperlink"/>
            <w:noProof/>
          </w:rPr>
          <w:t>Start repair menu</w:t>
        </w:r>
        <w:r w:rsidR="00770829">
          <w:rPr>
            <w:noProof/>
            <w:webHidden/>
          </w:rPr>
          <w:tab/>
        </w:r>
        <w:r w:rsidR="00770829">
          <w:rPr>
            <w:noProof/>
            <w:webHidden/>
          </w:rPr>
          <w:fldChar w:fldCharType="begin"/>
        </w:r>
        <w:r w:rsidR="00770829">
          <w:rPr>
            <w:noProof/>
            <w:webHidden/>
          </w:rPr>
          <w:instrText xml:space="preserve"> PAGEREF _Toc509317010 \h </w:instrText>
        </w:r>
        <w:r w:rsidR="00770829">
          <w:rPr>
            <w:noProof/>
            <w:webHidden/>
          </w:rPr>
        </w:r>
        <w:r w:rsidR="00770829">
          <w:rPr>
            <w:noProof/>
            <w:webHidden/>
          </w:rPr>
          <w:fldChar w:fldCharType="separate"/>
        </w:r>
        <w:r w:rsidR="00770829">
          <w:rPr>
            <w:noProof/>
            <w:webHidden/>
          </w:rPr>
          <w:t>42</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11" w:history="1">
        <w:r w:rsidR="00770829" w:rsidRPr="00A03D94">
          <w:rPr>
            <w:rStyle w:val="Hyperlink"/>
            <w:noProof/>
          </w:rPr>
          <w:t>3.5.4.3.1</w:t>
        </w:r>
        <w:r w:rsidR="00770829">
          <w:rPr>
            <w:rFonts w:asciiTheme="minorHAnsi" w:eastAsiaTheme="minorEastAsia" w:hAnsiTheme="minorHAnsi" w:cstheme="minorBidi"/>
            <w:noProof/>
            <w:sz w:val="22"/>
            <w:szCs w:val="22"/>
            <w:lang w:val="nl-NL"/>
          </w:rPr>
          <w:tab/>
        </w:r>
        <w:r w:rsidR="00770829" w:rsidRPr="00A03D94">
          <w:rPr>
            <w:rStyle w:val="Hyperlink"/>
            <w:noProof/>
          </w:rPr>
          <w:t>Error messages based on safety</w:t>
        </w:r>
        <w:r w:rsidR="00770829">
          <w:rPr>
            <w:noProof/>
            <w:webHidden/>
          </w:rPr>
          <w:tab/>
        </w:r>
        <w:r w:rsidR="00770829">
          <w:rPr>
            <w:noProof/>
            <w:webHidden/>
          </w:rPr>
          <w:fldChar w:fldCharType="begin"/>
        </w:r>
        <w:r w:rsidR="00770829">
          <w:rPr>
            <w:noProof/>
            <w:webHidden/>
          </w:rPr>
          <w:instrText xml:space="preserve"> PAGEREF _Toc509317011 \h </w:instrText>
        </w:r>
        <w:r w:rsidR="00770829">
          <w:rPr>
            <w:noProof/>
            <w:webHidden/>
          </w:rPr>
        </w:r>
        <w:r w:rsidR="00770829">
          <w:rPr>
            <w:noProof/>
            <w:webHidden/>
          </w:rPr>
          <w:fldChar w:fldCharType="separate"/>
        </w:r>
        <w:r w:rsidR="00770829">
          <w:rPr>
            <w:noProof/>
            <w:webHidden/>
          </w:rPr>
          <w:t>42</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12" w:history="1">
        <w:r w:rsidR="00770829" w:rsidRPr="00A03D94">
          <w:rPr>
            <w:rStyle w:val="Hyperlink"/>
            <w:noProof/>
          </w:rPr>
          <w:t>3.5.4.3.2</w:t>
        </w:r>
        <w:r w:rsidR="00770829">
          <w:rPr>
            <w:rFonts w:asciiTheme="minorHAnsi" w:eastAsiaTheme="minorEastAsia" w:hAnsiTheme="minorHAnsi" w:cstheme="minorBidi"/>
            <w:noProof/>
            <w:sz w:val="22"/>
            <w:szCs w:val="22"/>
            <w:lang w:val="nl-NL"/>
          </w:rPr>
          <w:tab/>
        </w:r>
        <w:r w:rsidR="00770829" w:rsidRPr="00A03D94">
          <w:rPr>
            <w:rStyle w:val="Hyperlink"/>
            <w:noProof/>
          </w:rPr>
          <w:t>Repair in progress</w:t>
        </w:r>
        <w:r w:rsidR="00770829">
          <w:rPr>
            <w:noProof/>
            <w:webHidden/>
          </w:rPr>
          <w:tab/>
        </w:r>
        <w:r w:rsidR="00770829">
          <w:rPr>
            <w:noProof/>
            <w:webHidden/>
          </w:rPr>
          <w:fldChar w:fldCharType="begin"/>
        </w:r>
        <w:r w:rsidR="00770829">
          <w:rPr>
            <w:noProof/>
            <w:webHidden/>
          </w:rPr>
          <w:instrText xml:space="preserve"> PAGEREF _Toc509317012 \h </w:instrText>
        </w:r>
        <w:r w:rsidR="00770829">
          <w:rPr>
            <w:noProof/>
            <w:webHidden/>
          </w:rPr>
        </w:r>
        <w:r w:rsidR="00770829">
          <w:rPr>
            <w:noProof/>
            <w:webHidden/>
          </w:rPr>
          <w:fldChar w:fldCharType="separate"/>
        </w:r>
        <w:r w:rsidR="00770829">
          <w:rPr>
            <w:noProof/>
            <w:webHidden/>
          </w:rPr>
          <w:t>42</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13" w:history="1">
        <w:r w:rsidR="00770829" w:rsidRPr="00A03D94">
          <w:rPr>
            <w:rStyle w:val="Hyperlink"/>
            <w:noProof/>
          </w:rPr>
          <w:t>3.5.4.3.3</w:t>
        </w:r>
        <w:r w:rsidR="00770829">
          <w:rPr>
            <w:rFonts w:asciiTheme="minorHAnsi" w:eastAsiaTheme="minorEastAsia" w:hAnsiTheme="minorHAnsi" w:cstheme="minorBidi"/>
            <w:noProof/>
            <w:sz w:val="22"/>
            <w:szCs w:val="22"/>
            <w:lang w:val="nl-NL"/>
          </w:rPr>
          <w:tab/>
        </w:r>
        <w:r w:rsidR="00770829" w:rsidRPr="00A03D94">
          <w:rPr>
            <w:rStyle w:val="Hyperlink"/>
            <w:noProof/>
          </w:rPr>
          <w:t>Repair finished</w:t>
        </w:r>
        <w:r w:rsidR="00770829">
          <w:rPr>
            <w:noProof/>
            <w:webHidden/>
          </w:rPr>
          <w:tab/>
        </w:r>
        <w:r w:rsidR="00770829">
          <w:rPr>
            <w:noProof/>
            <w:webHidden/>
          </w:rPr>
          <w:fldChar w:fldCharType="begin"/>
        </w:r>
        <w:r w:rsidR="00770829">
          <w:rPr>
            <w:noProof/>
            <w:webHidden/>
          </w:rPr>
          <w:instrText xml:space="preserve"> PAGEREF _Toc509317013 \h </w:instrText>
        </w:r>
        <w:r w:rsidR="00770829">
          <w:rPr>
            <w:noProof/>
            <w:webHidden/>
          </w:rPr>
        </w:r>
        <w:r w:rsidR="00770829">
          <w:rPr>
            <w:noProof/>
            <w:webHidden/>
          </w:rPr>
          <w:fldChar w:fldCharType="separate"/>
        </w:r>
        <w:r w:rsidR="00770829">
          <w:rPr>
            <w:noProof/>
            <w:webHidden/>
          </w:rPr>
          <w:t>43</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7014" w:history="1">
        <w:r w:rsidR="00770829" w:rsidRPr="00A03D94">
          <w:rPr>
            <w:rStyle w:val="Hyperlink"/>
            <w:noProof/>
          </w:rPr>
          <w:t>3.5.5</w:t>
        </w:r>
        <w:r w:rsidR="00770829">
          <w:rPr>
            <w:rFonts w:asciiTheme="minorHAnsi" w:eastAsiaTheme="minorEastAsia" w:hAnsiTheme="minorHAnsi" w:cstheme="minorBidi"/>
            <w:i w:val="0"/>
            <w:noProof/>
            <w:sz w:val="22"/>
            <w:szCs w:val="22"/>
            <w:lang w:val="nl-NL"/>
          </w:rPr>
          <w:tab/>
        </w:r>
        <w:r w:rsidR="00770829" w:rsidRPr="00A03D94">
          <w:rPr>
            <w:rStyle w:val="Hyperlink"/>
            <w:noProof/>
          </w:rPr>
          <w:t>Repair pause</w:t>
        </w:r>
        <w:r w:rsidR="00770829">
          <w:rPr>
            <w:noProof/>
            <w:webHidden/>
          </w:rPr>
          <w:tab/>
        </w:r>
        <w:r w:rsidR="00770829">
          <w:rPr>
            <w:noProof/>
            <w:webHidden/>
          </w:rPr>
          <w:fldChar w:fldCharType="begin"/>
        </w:r>
        <w:r w:rsidR="00770829">
          <w:rPr>
            <w:noProof/>
            <w:webHidden/>
          </w:rPr>
          <w:instrText xml:space="preserve"> PAGEREF _Toc509317014 \h </w:instrText>
        </w:r>
        <w:r w:rsidR="00770829">
          <w:rPr>
            <w:noProof/>
            <w:webHidden/>
          </w:rPr>
        </w:r>
        <w:r w:rsidR="00770829">
          <w:rPr>
            <w:noProof/>
            <w:webHidden/>
          </w:rPr>
          <w:fldChar w:fldCharType="separate"/>
        </w:r>
        <w:r w:rsidR="00770829">
          <w:rPr>
            <w:noProof/>
            <w:webHidden/>
          </w:rPr>
          <w:t>44</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15" w:history="1">
        <w:r w:rsidR="00770829" w:rsidRPr="00A03D94">
          <w:rPr>
            <w:rStyle w:val="Hyperlink"/>
            <w:noProof/>
          </w:rPr>
          <w:t>3.5.5.1</w:t>
        </w:r>
        <w:r w:rsidR="00770829">
          <w:rPr>
            <w:rFonts w:asciiTheme="minorHAnsi" w:eastAsiaTheme="minorEastAsia" w:hAnsiTheme="minorHAnsi" w:cstheme="minorBidi"/>
            <w:noProof/>
            <w:sz w:val="22"/>
            <w:szCs w:val="22"/>
            <w:lang w:val="nl-NL"/>
          </w:rPr>
          <w:tab/>
        </w:r>
        <w:r w:rsidR="00770829" w:rsidRPr="00A03D94">
          <w:rPr>
            <w:rStyle w:val="Hyperlink"/>
            <w:noProof/>
          </w:rPr>
          <w:t>Repair paused</w:t>
        </w:r>
        <w:r w:rsidR="00770829">
          <w:rPr>
            <w:noProof/>
            <w:webHidden/>
          </w:rPr>
          <w:tab/>
        </w:r>
        <w:r w:rsidR="00770829">
          <w:rPr>
            <w:noProof/>
            <w:webHidden/>
          </w:rPr>
          <w:fldChar w:fldCharType="begin"/>
        </w:r>
        <w:r w:rsidR="00770829">
          <w:rPr>
            <w:noProof/>
            <w:webHidden/>
          </w:rPr>
          <w:instrText xml:space="preserve"> PAGEREF _Toc509317015 \h </w:instrText>
        </w:r>
        <w:r w:rsidR="00770829">
          <w:rPr>
            <w:noProof/>
            <w:webHidden/>
          </w:rPr>
        </w:r>
        <w:r w:rsidR="00770829">
          <w:rPr>
            <w:noProof/>
            <w:webHidden/>
          </w:rPr>
          <w:fldChar w:fldCharType="separate"/>
        </w:r>
        <w:r w:rsidR="00770829">
          <w:rPr>
            <w:noProof/>
            <w:webHidden/>
          </w:rPr>
          <w:t>44</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7016" w:history="1">
        <w:r w:rsidR="00770829" w:rsidRPr="00A03D94">
          <w:rPr>
            <w:rStyle w:val="Hyperlink"/>
            <w:noProof/>
          </w:rPr>
          <w:t>3.5.6</w:t>
        </w:r>
        <w:r w:rsidR="00770829">
          <w:rPr>
            <w:rFonts w:asciiTheme="minorHAnsi" w:eastAsiaTheme="minorEastAsia" w:hAnsiTheme="minorHAnsi" w:cstheme="minorBidi"/>
            <w:i w:val="0"/>
            <w:noProof/>
            <w:sz w:val="22"/>
            <w:szCs w:val="22"/>
            <w:lang w:val="nl-NL"/>
          </w:rPr>
          <w:tab/>
        </w:r>
        <w:r w:rsidR="00770829" w:rsidRPr="00A03D94">
          <w:rPr>
            <w:rStyle w:val="Hyperlink"/>
            <w:noProof/>
          </w:rPr>
          <w:t>Administrator Menu</w:t>
        </w:r>
        <w:r w:rsidR="00770829">
          <w:rPr>
            <w:noProof/>
            <w:webHidden/>
          </w:rPr>
          <w:tab/>
        </w:r>
        <w:r w:rsidR="00770829">
          <w:rPr>
            <w:noProof/>
            <w:webHidden/>
          </w:rPr>
          <w:fldChar w:fldCharType="begin"/>
        </w:r>
        <w:r w:rsidR="00770829">
          <w:rPr>
            <w:noProof/>
            <w:webHidden/>
          </w:rPr>
          <w:instrText xml:space="preserve"> PAGEREF _Toc509317016 \h </w:instrText>
        </w:r>
        <w:r w:rsidR="00770829">
          <w:rPr>
            <w:noProof/>
            <w:webHidden/>
          </w:rPr>
        </w:r>
        <w:r w:rsidR="00770829">
          <w:rPr>
            <w:noProof/>
            <w:webHidden/>
          </w:rPr>
          <w:fldChar w:fldCharType="separate"/>
        </w:r>
        <w:r w:rsidR="00770829">
          <w:rPr>
            <w:noProof/>
            <w:webHidden/>
          </w:rPr>
          <w:t>44</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17" w:history="1">
        <w:r w:rsidR="00770829" w:rsidRPr="00A03D94">
          <w:rPr>
            <w:rStyle w:val="Hyperlink"/>
            <w:noProof/>
          </w:rPr>
          <w:t>3.5.6.1</w:t>
        </w:r>
        <w:r w:rsidR="00770829">
          <w:rPr>
            <w:rFonts w:asciiTheme="minorHAnsi" w:eastAsiaTheme="minorEastAsia" w:hAnsiTheme="minorHAnsi" w:cstheme="minorBidi"/>
            <w:noProof/>
            <w:sz w:val="22"/>
            <w:szCs w:val="22"/>
            <w:lang w:val="nl-NL"/>
          </w:rPr>
          <w:tab/>
        </w:r>
        <w:r w:rsidR="00770829" w:rsidRPr="00A03D94">
          <w:rPr>
            <w:rStyle w:val="Hyperlink"/>
            <w:noProof/>
          </w:rPr>
          <w:t>PIN protection</w:t>
        </w:r>
        <w:r w:rsidR="00770829">
          <w:rPr>
            <w:noProof/>
            <w:webHidden/>
          </w:rPr>
          <w:tab/>
        </w:r>
        <w:r w:rsidR="00770829">
          <w:rPr>
            <w:noProof/>
            <w:webHidden/>
          </w:rPr>
          <w:fldChar w:fldCharType="begin"/>
        </w:r>
        <w:r w:rsidR="00770829">
          <w:rPr>
            <w:noProof/>
            <w:webHidden/>
          </w:rPr>
          <w:instrText xml:space="preserve"> PAGEREF _Toc509317017 \h </w:instrText>
        </w:r>
        <w:r w:rsidR="00770829">
          <w:rPr>
            <w:noProof/>
            <w:webHidden/>
          </w:rPr>
        </w:r>
        <w:r w:rsidR="00770829">
          <w:rPr>
            <w:noProof/>
            <w:webHidden/>
          </w:rPr>
          <w:fldChar w:fldCharType="separate"/>
        </w:r>
        <w:r w:rsidR="00770829">
          <w:rPr>
            <w:noProof/>
            <w:webHidden/>
          </w:rPr>
          <w:t>44</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18" w:history="1">
        <w:r w:rsidR="00770829" w:rsidRPr="00A03D94">
          <w:rPr>
            <w:rStyle w:val="Hyperlink"/>
            <w:noProof/>
          </w:rPr>
          <w:t>3.5.6.1.1</w:t>
        </w:r>
        <w:r w:rsidR="00770829">
          <w:rPr>
            <w:rFonts w:asciiTheme="minorHAnsi" w:eastAsiaTheme="minorEastAsia" w:hAnsiTheme="minorHAnsi" w:cstheme="minorBidi"/>
            <w:noProof/>
            <w:sz w:val="22"/>
            <w:szCs w:val="22"/>
            <w:lang w:val="nl-NL"/>
          </w:rPr>
          <w:tab/>
        </w:r>
        <w:r w:rsidR="00770829" w:rsidRPr="00A03D94">
          <w:rPr>
            <w:rStyle w:val="Hyperlink"/>
            <w:noProof/>
          </w:rPr>
          <w:t>PIN insertion screen</w:t>
        </w:r>
        <w:r w:rsidR="00770829">
          <w:rPr>
            <w:noProof/>
            <w:webHidden/>
          </w:rPr>
          <w:tab/>
        </w:r>
        <w:r w:rsidR="00770829">
          <w:rPr>
            <w:noProof/>
            <w:webHidden/>
          </w:rPr>
          <w:fldChar w:fldCharType="begin"/>
        </w:r>
        <w:r w:rsidR="00770829">
          <w:rPr>
            <w:noProof/>
            <w:webHidden/>
          </w:rPr>
          <w:instrText xml:space="preserve"> PAGEREF _Toc509317018 \h </w:instrText>
        </w:r>
        <w:r w:rsidR="00770829">
          <w:rPr>
            <w:noProof/>
            <w:webHidden/>
          </w:rPr>
        </w:r>
        <w:r w:rsidR="00770829">
          <w:rPr>
            <w:noProof/>
            <w:webHidden/>
          </w:rPr>
          <w:fldChar w:fldCharType="separate"/>
        </w:r>
        <w:r w:rsidR="00770829">
          <w:rPr>
            <w:noProof/>
            <w:webHidden/>
          </w:rPr>
          <w:t>45</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19" w:history="1">
        <w:r w:rsidR="00770829" w:rsidRPr="00A03D94">
          <w:rPr>
            <w:rStyle w:val="Hyperlink"/>
            <w:noProof/>
          </w:rPr>
          <w:t>3.5.6.1.2</w:t>
        </w:r>
        <w:r w:rsidR="00770829">
          <w:rPr>
            <w:rFonts w:asciiTheme="minorHAnsi" w:eastAsiaTheme="minorEastAsia" w:hAnsiTheme="minorHAnsi" w:cstheme="minorBidi"/>
            <w:noProof/>
            <w:sz w:val="22"/>
            <w:szCs w:val="22"/>
            <w:lang w:val="nl-NL"/>
          </w:rPr>
          <w:tab/>
        </w:r>
        <w:r w:rsidR="00770829" w:rsidRPr="00A03D94">
          <w:rPr>
            <w:rStyle w:val="Hyperlink"/>
            <w:noProof/>
          </w:rPr>
          <w:t>PIN accepted</w:t>
        </w:r>
        <w:r w:rsidR="00770829">
          <w:rPr>
            <w:noProof/>
            <w:webHidden/>
          </w:rPr>
          <w:tab/>
        </w:r>
        <w:r w:rsidR="00770829">
          <w:rPr>
            <w:noProof/>
            <w:webHidden/>
          </w:rPr>
          <w:fldChar w:fldCharType="begin"/>
        </w:r>
        <w:r w:rsidR="00770829">
          <w:rPr>
            <w:noProof/>
            <w:webHidden/>
          </w:rPr>
          <w:instrText xml:space="preserve"> PAGEREF _Toc509317019 \h </w:instrText>
        </w:r>
        <w:r w:rsidR="00770829">
          <w:rPr>
            <w:noProof/>
            <w:webHidden/>
          </w:rPr>
        </w:r>
        <w:r w:rsidR="00770829">
          <w:rPr>
            <w:noProof/>
            <w:webHidden/>
          </w:rPr>
          <w:fldChar w:fldCharType="separate"/>
        </w:r>
        <w:r w:rsidR="00770829">
          <w:rPr>
            <w:noProof/>
            <w:webHidden/>
          </w:rPr>
          <w:t>45</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20" w:history="1">
        <w:r w:rsidR="00770829" w:rsidRPr="00A03D94">
          <w:rPr>
            <w:rStyle w:val="Hyperlink"/>
            <w:noProof/>
          </w:rPr>
          <w:t>3.5.6.1.3</w:t>
        </w:r>
        <w:r w:rsidR="00770829">
          <w:rPr>
            <w:rFonts w:asciiTheme="minorHAnsi" w:eastAsiaTheme="minorEastAsia" w:hAnsiTheme="minorHAnsi" w:cstheme="minorBidi"/>
            <w:noProof/>
            <w:sz w:val="22"/>
            <w:szCs w:val="22"/>
            <w:lang w:val="nl-NL"/>
          </w:rPr>
          <w:tab/>
        </w:r>
        <w:r w:rsidR="00770829" w:rsidRPr="00A03D94">
          <w:rPr>
            <w:rStyle w:val="Hyperlink"/>
            <w:noProof/>
          </w:rPr>
          <w:t>PIN denied</w:t>
        </w:r>
        <w:r w:rsidR="00770829">
          <w:rPr>
            <w:noProof/>
            <w:webHidden/>
          </w:rPr>
          <w:tab/>
        </w:r>
        <w:r w:rsidR="00770829">
          <w:rPr>
            <w:noProof/>
            <w:webHidden/>
          </w:rPr>
          <w:fldChar w:fldCharType="begin"/>
        </w:r>
        <w:r w:rsidR="00770829">
          <w:rPr>
            <w:noProof/>
            <w:webHidden/>
          </w:rPr>
          <w:instrText xml:space="preserve"> PAGEREF _Toc509317020 \h </w:instrText>
        </w:r>
        <w:r w:rsidR="00770829">
          <w:rPr>
            <w:noProof/>
            <w:webHidden/>
          </w:rPr>
        </w:r>
        <w:r w:rsidR="00770829">
          <w:rPr>
            <w:noProof/>
            <w:webHidden/>
          </w:rPr>
          <w:fldChar w:fldCharType="separate"/>
        </w:r>
        <w:r w:rsidR="00770829">
          <w:rPr>
            <w:noProof/>
            <w:webHidden/>
          </w:rPr>
          <w:t>45</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21" w:history="1">
        <w:r w:rsidR="00770829" w:rsidRPr="00A03D94">
          <w:rPr>
            <w:rStyle w:val="Hyperlink"/>
            <w:noProof/>
          </w:rPr>
          <w:t>3.5.6.2</w:t>
        </w:r>
        <w:r w:rsidR="00770829">
          <w:rPr>
            <w:rFonts w:asciiTheme="minorHAnsi" w:eastAsiaTheme="minorEastAsia" w:hAnsiTheme="minorHAnsi" w:cstheme="minorBidi"/>
            <w:noProof/>
            <w:sz w:val="22"/>
            <w:szCs w:val="22"/>
            <w:lang w:val="nl-NL"/>
          </w:rPr>
          <w:tab/>
        </w:r>
        <w:r w:rsidR="00770829" w:rsidRPr="00A03D94">
          <w:rPr>
            <w:rStyle w:val="Hyperlink"/>
            <w:noProof/>
          </w:rPr>
          <w:t>Administrator main menu</w:t>
        </w:r>
        <w:r w:rsidR="00770829">
          <w:rPr>
            <w:noProof/>
            <w:webHidden/>
          </w:rPr>
          <w:tab/>
        </w:r>
        <w:r w:rsidR="00770829">
          <w:rPr>
            <w:noProof/>
            <w:webHidden/>
          </w:rPr>
          <w:fldChar w:fldCharType="begin"/>
        </w:r>
        <w:r w:rsidR="00770829">
          <w:rPr>
            <w:noProof/>
            <w:webHidden/>
          </w:rPr>
          <w:instrText xml:space="preserve"> PAGEREF _Toc509317021 \h </w:instrText>
        </w:r>
        <w:r w:rsidR="00770829">
          <w:rPr>
            <w:noProof/>
            <w:webHidden/>
          </w:rPr>
        </w:r>
        <w:r w:rsidR="00770829">
          <w:rPr>
            <w:noProof/>
            <w:webHidden/>
          </w:rPr>
          <w:fldChar w:fldCharType="separate"/>
        </w:r>
        <w:r w:rsidR="00770829">
          <w:rPr>
            <w:noProof/>
            <w:webHidden/>
          </w:rPr>
          <w:t>45</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22" w:history="1">
        <w:r w:rsidR="00770829" w:rsidRPr="00A03D94">
          <w:rPr>
            <w:rStyle w:val="Hyperlink"/>
            <w:noProof/>
          </w:rPr>
          <w:t>3.5.6.3</w:t>
        </w:r>
        <w:r w:rsidR="00770829">
          <w:rPr>
            <w:rFonts w:asciiTheme="minorHAnsi" w:eastAsiaTheme="minorEastAsia" w:hAnsiTheme="minorHAnsi" w:cstheme="minorBidi"/>
            <w:noProof/>
            <w:sz w:val="22"/>
            <w:szCs w:val="22"/>
            <w:lang w:val="nl-NL"/>
          </w:rPr>
          <w:tab/>
        </w:r>
        <w:r w:rsidR="00770829" w:rsidRPr="00A03D94">
          <w:rPr>
            <w:rStyle w:val="Hyperlink"/>
            <w:noProof/>
          </w:rPr>
          <w:t>Change PIN menu</w:t>
        </w:r>
        <w:r w:rsidR="00770829">
          <w:rPr>
            <w:noProof/>
            <w:webHidden/>
          </w:rPr>
          <w:tab/>
        </w:r>
        <w:r w:rsidR="00770829">
          <w:rPr>
            <w:noProof/>
            <w:webHidden/>
          </w:rPr>
          <w:fldChar w:fldCharType="begin"/>
        </w:r>
        <w:r w:rsidR="00770829">
          <w:rPr>
            <w:noProof/>
            <w:webHidden/>
          </w:rPr>
          <w:instrText xml:space="preserve"> PAGEREF _Toc509317022 \h </w:instrText>
        </w:r>
        <w:r w:rsidR="00770829">
          <w:rPr>
            <w:noProof/>
            <w:webHidden/>
          </w:rPr>
        </w:r>
        <w:r w:rsidR="00770829">
          <w:rPr>
            <w:noProof/>
            <w:webHidden/>
          </w:rPr>
          <w:fldChar w:fldCharType="separate"/>
        </w:r>
        <w:r w:rsidR="00770829">
          <w:rPr>
            <w:noProof/>
            <w:webHidden/>
          </w:rPr>
          <w:t>46</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23" w:history="1">
        <w:r w:rsidR="00770829" w:rsidRPr="00A03D94">
          <w:rPr>
            <w:rStyle w:val="Hyperlink"/>
            <w:noProof/>
          </w:rPr>
          <w:t>3.5.6.3.1</w:t>
        </w:r>
        <w:r w:rsidR="00770829">
          <w:rPr>
            <w:rFonts w:asciiTheme="minorHAnsi" w:eastAsiaTheme="minorEastAsia" w:hAnsiTheme="minorHAnsi" w:cstheme="minorBidi"/>
            <w:noProof/>
            <w:sz w:val="22"/>
            <w:szCs w:val="22"/>
            <w:lang w:val="nl-NL"/>
          </w:rPr>
          <w:tab/>
        </w:r>
        <w:r w:rsidR="00770829" w:rsidRPr="00A03D94">
          <w:rPr>
            <w:rStyle w:val="Hyperlink"/>
            <w:noProof/>
          </w:rPr>
          <w:t>Insert new Pin</w:t>
        </w:r>
        <w:r w:rsidR="00770829">
          <w:rPr>
            <w:noProof/>
            <w:webHidden/>
          </w:rPr>
          <w:tab/>
        </w:r>
        <w:r w:rsidR="00770829">
          <w:rPr>
            <w:noProof/>
            <w:webHidden/>
          </w:rPr>
          <w:fldChar w:fldCharType="begin"/>
        </w:r>
        <w:r w:rsidR="00770829">
          <w:rPr>
            <w:noProof/>
            <w:webHidden/>
          </w:rPr>
          <w:instrText xml:space="preserve"> PAGEREF _Toc509317023 \h </w:instrText>
        </w:r>
        <w:r w:rsidR="00770829">
          <w:rPr>
            <w:noProof/>
            <w:webHidden/>
          </w:rPr>
        </w:r>
        <w:r w:rsidR="00770829">
          <w:rPr>
            <w:noProof/>
            <w:webHidden/>
          </w:rPr>
          <w:fldChar w:fldCharType="separate"/>
        </w:r>
        <w:r w:rsidR="00770829">
          <w:rPr>
            <w:noProof/>
            <w:webHidden/>
          </w:rPr>
          <w:t>46</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24" w:history="1">
        <w:r w:rsidR="00770829" w:rsidRPr="00A03D94">
          <w:rPr>
            <w:rStyle w:val="Hyperlink"/>
            <w:noProof/>
          </w:rPr>
          <w:t>3.5.6.3.2</w:t>
        </w:r>
        <w:r w:rsidR="00770829">
          <w:rPr>
            <w:rFonts w:asciiTheme="minorHAnsi" w:eastAsiaTheme="minorEastAsia" w:hAnsiTheme="minorHAnsi" w:cstheme="minorBidi"/>
            <w:noProof/>
            <w:sz w:val="22"/>
            <w:szCs w:val="22"/>
            <w:lang w:val="nl-NL"/>
          </w:rPr>
          <w:tab/>
        </w:r>
        <w:r w:rsidR="00770829" w:rsidRPr="00A03D94">
          <w:rPr>
            <w:rStyle w:val="Hyperlink"/>
            <w:noProof/>
          </w:rPr>
          <w:t>New Pin OK</w:t>
        </w:r>
        <w:r w:rsidR="00770829">
          <w:rPr>
            <w:noProof/>
            <w:webHidden/>
          </w:rPr>
          <w:tab/>
        </w:r>
        <w:r w:rsidR="00770829">
          <w:rPr>
            <w:noProof/>
            <w:webHidden/>
          </w:rPr>
          <w:fldChar w:fldCharType="begin"/>
        </w:r>
        <w:r w:rsidR="00770829">
          <w:rPr>
            <w:noProof/>
            <w:webHidden/>
          </w:rPr>
          <w:instrText xml:space="preserve"> PAGEREF _Toc509317024 \h </w:instrText>
        </w:r>
        <w:r w:rsidR="00770829">
          <w:rPr>
            <w:noProof/>
            <w:webHidden/>
          </w:rPr>
        </w:r>
        <w:r w:rsidR="00770829">
          <w:rPr>
            <w:noProof/>
            <w:webHidden/>
          </w:rPr>
          <w:fldChar w:fldCharType="separate"/>
        </w:r>
        <w:r w:rsidR="00770829">
          <w:rPr>
            <w:noProof/>
            <w:webHidden/>
          </w:rPr>
          <w:t>47</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25" w:history="1">
        <w:r w:rsidR="00770829" w:rsidRPr="00A03D94">
          <w:rPr>
            <w:rStyle w:val="Hyperlink"/>
            <w:noProof/>
          </w:rPr>
          <w:t>3.5.6.3.3</w:t>
        </w:r>
        <w:r w:rsidR="00770829">
          <w:rPr>
            <w:rFonts w:asciiTheme="minorHAnsi" w:eastAsiaTheme="minorEastAsia" w:hAnsiTheme="minorHAnsi" w:cstheme="minorBidi"/>
            <w:noProof/>
            <w:sz w:val="22"/>
            <w:szCs w:val="22"/>
            <w:lang w:val="nl-NL"/>
          </w:rPr>
          <w:tab/>
        </w:r>
        <w:r w:rsidR="00770829" w:rsidRPr="00A03D94">
          <w:rPr>
            <w:rStyle w:val="Hyperlink"/>
            <w:noProof/>
          </w:rPr>
          <w:t>New Pin failed</w:t>
        </w:r>
        <w:r w:rsidR="00770829">
          <w:rPr>
            <w:noProof/>
            <w:webHidden/>
          </w:rPr>
          <w:tab/>
        </w:r>
        <w:r w:rsidR="00770829">
          <w:rPr>
            <w:noProof/>
            <w:webHidden/>
          </w:rPr>
          <w:fldChar w:fldCharType="begin"/>
        </w:r>
        <w:r w:rsidR="00770829">
          <w:rPr>
            <w:noProof/>
            <w:webHidden/>
          </w:rPr>
          <w:instrText xml:space="preserve"> PAGEREF _Toc509317025 \h </w:instrText>
        </w:r>
        <w:r w:rsidR="00770829">
          <w:rPr>
            <w:noProof/>
            <w:webHidden/>
          </w:rPr>
        </w:r>
        <w:r w:rsidR="00770829">
          <w:rPr>
            <w:noProof/>
            <w:webHidden/>
          </w:rPr>
          <w:fldChar w:fldCharType="separate"/>
        </w:r>
        <w:r w:rsidR="00770829">
          <w:rPr>
            <w:noProof/>
            <w:webHidden/>
          </w:rPr>
          <w:t>47</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26" w:history="1">
        <w:r w:rsidR="00770829" w:rsidRPr="00A03D94">
          <w:rPr>
            <w:rStyle w:val="Hyperlink"/>
            <w:noProof/>
          </w:rPr>
          <w:t>3.5.6.4</w:t>
        </w:r>
        <w:r w:rsidR="00770829">
          <w:rPr>
            <w:rFonts w:asciiTheme="minorHAnsi" w:eastAsiaTheme="minorEastAsia" w:hAnsiTheme="minorHAnsi" w:cstheme="minorBidi"/>
            <w:noProof/>
            <w:sz w:val="22"/>
            <w:szCs w:val="22"/>
            <w:lang w:val="nl-NL"/>
          </w:rPr>
          <w:tab/>
        </w:r>
        <w:r w:rsidR="00770829" w:rsidRPr="00A03D94">
          <w:rPr>
            <w:rStyle w:val="Hyperlink"/>
            <w:noProof/>
          </w:rPr>
          <w:t>I/O control menu</w:t>
        </w:r>
        <w:r w:rsidR="00770829">
          <w:rPr>
            <w:noProof/>
            <w:webHidden/>
          </w:rPr>
          <w:tab/>
        </w:r>
        <w:r w:rsidR="00770829">
          <w:rPr>
            <w:noProof/>
            <w:webHidden/>
          </w:rPr>
          <w:fldChar w:fldCharType="begin"/>
        </w:r>
        <w:r w:rsidR="00770829">
          <w:rPr>
            <w:noProof/>
            <w:webHidden/>
          </w:rPr>
          <w:instrText xml:space="preserve"> PAGEREF _Toc509317026 \h </w:instrText>
        </w:r>
        <w:r w:rsidR="00770829">
          <w:rPr>
            <w:noProof/>
            <w:webHidden/>
          </w:rPr>
        </w:r>
        <w:r w:rsidR="00770829">
          <w:rPr>
            <w:noProof/>
            <w:webHidden/>
          </w:rPr>
          <w:fldChar w:fldCharType="separate"/>
        </w:r>
        <w:r w:rsidR="00770829">
          <w:rPr>
            <w:noProof/>
            <w:webHidden/>
          </w:rPr>
          <w:t>47</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27" w:history="1">
        <w:r w:rsidR="00770829" w:rsidRPr="00A03D94">
          <w:rPr>
            <w:rStyle w:val="Hyperlink"/>
            <w:noProof/>
          </w:rPr>
          <w:t>3.5.6.4.1</w:t>
        </w:r>
        <w:r w:rsidR="00770829">
          <w:rPr>
            <w:rFonts w:asciiTheme="minorHAnsi" w:eastAsiaTheme="minorEastAsia" w:hAnsiTheme="minorHAnsi" w:cstheme="minorBidi"/>
            <w:noProof/>
            <w:sz w:val="22"/>
            <w:szCs w:val="22"/>
            <w:lang w:val="nl-NL"/>
          </w:rPr>
          <w:tab/>
        </w:r>
        <w:r w:rsidR="00770829" w:rsidRPr="00A03D94">
          <w:rPr>
            <w:rStyle w:val="Hyperlink"/>
            <w:noProof/>
          </w:rPr>
          <w:t>Read interlock</w:t>
        </w:r>
        <w:r w:rsidR="00770829">
          <w:rPr>
            <w:noProof/>
            <w:webHidden/>
          </w:rPr>
          <w:tab/>
        </w:r>
        <w:r w:rsidR="00770829">
          <w:rPr>
            <w:noProof/>
            <w:webHidden/>
          </w:rPr>
          <w:fldChar w:fldCharType="begin"/>
        </w:r>
        <w:r w:rsidR="00770829">
          <w:rPr>
            <w:noProof/>
            <w:webHidden/>
          </w:rPr>
          <w:instrText xml:space="preserve"> PAGEREF _Toc509317027 \h </w:instrText>
        </w:r>
        <w:r w:rsidR="00770829">
          <w:rPr>
            <w:noProof/>
            <w:webHidden/>
          </w:rPr>
        </w:r>
        <w:r w:rsidR="00770829">
          <w:rPr>
            <w:noProof/>
            <w:webHidden/>
          </w:rPr>
          <w:fldChar w:fldCharType="separate"/>
        </w:r>
        <w:r w:rsidR="00770829">
          <w:rPr>
            <w:noProof/>
            <w:webHidden/>
          </w:rPr>
          <w:t>48</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28" w:history="1">
        <w:r w:rsidR="00770829" w:rsidRPr="00A03D94">
          <w:rPr>
            <w:rStyle w:val="Hyperlink"/>
            <w:noProof/>
          </w:rPr>
          <w:t>3.5.6.4.2</w:t>
        </w:r>
        <w:r w:rsidR="00770829">
          <w:rPr>
            <w:rFonts w:asciiTheme="minorHAnsi" w:eastAsiaTheme="minorEastAsia" w:hAnsiTheme="minorHAnsi" w:cstheme="minorBidi"/>
            <w:noProof/>
            <w:sz w:val="22"/>
            <w:szCs w:val="22"/>
            <w:lang w:val="nl-NL"/>
          </w:rPr>
          <w:tab/>
        </w:r>
        <w:r w:rsidR="00770829" w:rsidRPr="00A03D94">
          <w:rPr>
            <w:rStyle w:val="Hyperlink"/>
            <w:noProof/>
          </w:rPr>
          <w:t>Solenoids</w:t>
        </w:r>
        <w:r w:rsidR="00770829">
          <w:rPr>
            <w:noProof/>
            <w:webHidden/>
          </w:rPr>
          <w:tab/>
        </w:r>
        <w:r w:rsidR="00770829">
          <w:rPr>
            <w:noProof/>
            <w:webHidden/>
          </w:rPr>
          <w:fldChar w:fldCharType="begin"/>
        </w:r>
        <w:r w:rsidR="00770829">
          <w:rPr>
            <w:noProof/>
            <w:webHidden/>
          </w:rPr>
          <w:instrText xml:space="preserve"> PAGEREF _Toc509317028 \h </w:instrText>
        </w:r>
        <w:r w:rsidR="00770829">
          <w:rPr>
            <w:noProof/>
            <w:webHidden/>
          </w:rPr>
        </w:r>
        <w:r w:rsidR="00770829">
          <w:rPr>
            <w:noProof/>
            <w:webHidden/>
          </w:rPr>
          <w:fldChar w:fldCharType="separate"/>
        </w:r>
        <w:r w:rsidR="00770829">
          <w:rPr>
            <w:noProof/>
            <w:webHidden/>
          </w:rPr>
          <w:t>48</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29" w:history="1">
        <w:r w:rsidR="00770829" w:rsidRPr="00A03D94">
          <w:rPr>
            <w:rStyle w:val="Hyperlink"/>
            <w:noProof/>
          </w:rPr>
          <w:t>3.5.6.4.3</w:t>
        </w:r>
        <w:r w:rsidR="00770829">
          <w:rPr>
            <w:rFonts w:asciiTheme="minorHAnsi" w:eastAsiaTheme="minorEastAsia" w:hAnsiTheme="minorHAnsi" w:cstheme="minorBidi"/>
            <w:noProof/>
            <w:sz w:val="22"/>
            <w:szCs w:val="22"/>
            <w:lang w:val="nl-NL"/>
          </w:rPr>
          <w:tab/>
        </w:r>
        <w:r w:rsidR="00770829" w:rsidRPr="00A03D94">
          <w:rPr>
            <w:rStyle w:val="Hyperlink"/>
            <w:noProof/>
          </w:rPr>
          <w:t>Get voltage in</w:t>
        </w:r>
        <w:r w:rsidR="00770829">
          <w:rPr>
            <w:noProof/>
            <w:webHidden/>
          </w:rPr>
          <w:tab/>
        </w:r>
        <w:r w:rsidR="00770829">
          <w:rPr>
            <w:noProof/>
            <w:webHidden/>
          </w:rPr>
          <w:fldChar w:fldCharType="begin"/>
        </w:r>
        <w:r w:rsidR="00770829">
          <w:rPr>
            <w:noProof/>
            <w:webHidden/>
          </w:rPr>
          <w:instrText xml:space="preserve"> PAGEREF _Toc509317029 \h </w:instrText>
        </w:r>
        <w:r w:rsidR="00770829">
          <w:rPr>
            <w:noProof/>
            <w:webHidden/>
          </w:rPr>
        </w:r>
        <w:r w:rsidR="00770829">
          <w:rPr>
            <w:noProof/>
            <w:webHidden/>
          </w:rPr>
          <w:fldChar w:fldCharType="separate"/>
        </w:r>
        <w:r w:rsidR="00770829">
          <w:rPr>
            <w:noProof/>
            <w:webHidden/>
          </w:rPr>
          <w:t>48</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30" w:history="1">
        <w:r w:rsidR="00770829" w:rsidRPr="00A03D94">
          <w:rPr>
            <w:rStyle w:val="Hyperlink"/>
            <w:noProof/>
          </w:rPr>
          <w:t>3.5.6.4.4</w:t>
        </w:r>
        <w:r w:rsidR="00770829">
          <w:rPr>
            <w:rFonts w:asciiTheme="minorHAnsi" w:eastAsiaTheme="minorEastAsia" w:hAnsiTheme="minorHAnsi" w:cstheme="minorBidi"/>
            <w:noProof/>
            <w:sz w:val="22"/>
            <w:szCs w:val="22"/>
            <w:lang w:val="nl-NL"/>
          </w:rPr>
          <w:tab/>
        </w:r>
        <w:r w:rsidR="00770829" w:rsidRPr="00A03D94">
          <w:rPr>
            <w:rStyle w:val="Hyperlink"/>
            <w:noProof/>
          </w:rPr>
          <w:t>Set voltage out</w:t>
        </w:r>
        <w:r w:rsidR="00770829">
          <w:rPr>
            <w:noProof/>
            <w:webHidden/>
          </w:rPr>
          <w:tab/>
        </w:r>
        <w:r w:rsidR="00770829">
          <w:rPr>
            <w:noProof/>
            <w:webHidden/>
          </w:rPr>
          <w:fldChar w:fldCharType="begin"/>
        </w:r>
        <w:r w:rsidR="00770829">
          <w:rPr>
            <w:noProof/>
            <w:webHidden/>
          </w:rPr>
          <w:instrText xml:space="preserve"> PAGEREF _Toc509317030 \h </w:instrText>
        </w:r>
        <w:r w:rsidR="00770829">
          <w:rPr>
            <w:noProof/>
            <w:webHidden/>
          </w:rPr>
        </w:r>
        <w:r w:rsidR="00770829">
          <w:rPr>
            <w:noProof/>
            <w:webHidden/>
          </w:rPr>
          <w:fldChar w:fldCharType="separate"/>
        </w:r>
        <w:r w:rsidR="00770829">
          <w:rPr>
            <w:noProof/>
            <w:webHidden/>
          </w:rPr>
          <w:t>49</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31" w:history="1">
        <w:r w:rsidR="00770829" w:rsidRPr="00A03D94">
          <w:rPr>
            <w:rStyle w:val="Hyperlink"/>
            <w:noProof/>
          </w:rPr>
          <w:t>3.5.6.4.5</w:t>
        </w:r>
        <w:r w:rsidR="00770829">
          <w:rPr>
            <w:rFonts w:asciiTheme="minorHAnsi" w:eastAsiaTheme="minorEastAsia" w:hAnsiTheme="minorHAnsi" w:cstheme="minorBidi"/>
            <w:noProof/>
            <w:sz w:val="22"/>
            <w:szCs w:val="22"/>
            <w:lang w:val="nl-NL"/>
          </w:rPr>
          <w:tab/>
        </w:r>
        <w:r w:rsidR="00770829" w:rsidRPr="00A03D94">
          <w:rPr>
            <w:rStyle w:val="Hyperlink"/>
            <w:noProof/>
          </w:rPr>
          <w:t>Teslagun relais</w:t>
        </w:r>
        <w:r w:rsidR="00770829">
          <w:rPr>
            <w:noProof/>
            <w:webHidden/>
          </w:rPr>
          <w:tab/>
        </w:r>
        <w:r w:rsidR="00770829">
          <w:rPr>
            <w:noProof/>
            <w:webHidden/>
          </w:rPr>
          <w:fldChar w:fldCharType="begin"/>
        </w:r>
        <w:r w:rsidR="00770829">
          <w:rPr>
            <w:noProof/>
            <w:webHidden/>
          </w:rPr>
          <w:instrText xml:space="preserve"> PAGEREF _Toc509317031 \h </w:instrText>
        </w:r>
        <w:r w:rsidR="00770829">
          <w:rPr>
            <w:noProof/>
            <w:webHidden/>
          </w:rPr>
        </w:r>
        <w:r w:rsidR="00770829">
          <w:rPr>
            <w:noProof/>
            <w:webHidden/>
          </w:rPr>
          <w:fldChar w:fldCharType="separate"/>
        </w:r>
        <w:r w:rsidR="00770829">
          <w:rPr>
            <w:noProof/>
            <w:webHidden/>
          </w:rPr>
          <w:t>49</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32" w:history="1">
        <w:r w:rsidR="00770829" w:rsidRPr="00A03D94">
          <w:rPr>
            <w:rStyle w:val="Hyperlink"/>
            <w:noProof/>
          </w:rPr>
          <w:t>3.5.6.5</w:t>
        </w:r>
        <w:r w:rsidR="00770829">
          <w:rPr>
            <w:rFonts w:asciiTheme="minorHAnsi" w:eastAsiaTheme="minorEastAsia" w:hAnsiTheme="minorHAnsi" w:cstheme="minorBidi"/>
            <w:noProof/>
            <w:sz w:val="22"/>
            <w:szCs w:val="22"/>
            <w:lang w:val="nl-NL"/>
          </w:rPr>
          <w:tab/>
        </w:r>
        <w:r w:rsidR="00770829" w:rsidRPr="00A03D94">
          <w:rPr>
            <w:rStyle w:val="Hyperlink"/>
            <w:noProof/>
          </w:rPr>
          <w:t>Preset configuration</w:t>
        </w:r>
        <w:r w:rsidR="00770829">
          <w:rPr>
            <w:noProof/>
            <w:webHidden/>
          </w:rPr>
          <w:tab/>
        </w:r>
        <w:r w:rsidR="00770829">
          <w:rPr>
            <w:noProof/>
            <w:webHidden/>
          </w:rPr>
          <w:fldChar w:fldCharType="begin"/>
        </w:r>
        <w:r w:rsidR="00770829">
          <w:rPr>
            <w:noProof/>
            <w:webHidden/>
          </w:rPr>
          <w:instrText xml:space="preserve"> PAGEREF _Toc509317032 \h </w:instrText>
        </w:r>
        <w:r w:rsidR="00770829">
          <w:rPr>
            <w:noProof/>
            <w:webHidden/>
          </w:rPr>
        </w:r>
        <w:r w:rsidR="00770829">
          <w:rPr>
            <w:noProof/>
            <w:webHidden/>
          </w:rPr>
          <w:fldChar w:fldCharType="separate"/>
        </w:r>
        <w:r w:rsidR="00770829">
          <w:rPr>
            <w:noProof/>
            <w:webHidden/>
          </w:rPr>
          <w:t>49</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33" w:history="1">
        <w:r w:rsidR="00770829" w:rsidRPr="00A03D94">
          <w:rPr>
            <w:rStyle w:val="Hyperlink"/>
            <w:noProof/>
          </w:rPr>
          <w:t>3.5.6.6</w:t>
        </w:r>
        <w:r w:rsidR="00770829">
          <w:rPr>
            <w:rFonts w:asciiTheme="minorHAnsi" w:eastAsiaTheme="minorEastAsia" w:hAnsiTheme="minorHAnsi" w:cstheme="minorBidi"/>
            <w:noProof/>
            <w:sz w:val="22"/>
            <w:szCs w:val="22"/>
            <w:lang w:val="nl-NL"/>
          </w:rPr>
          <w:tab/>
        </w:r>
        <w:r w:rsidR="00770829" w:rsidRPr="00A03D94">
          <w:rPr>
            <w:rStyle w:val="Hyperlink"/>
            <w:noProof/>
          </w:rPr>
          <w:t>PID constraints</w:t>
        </w:r>
        <w:r w:rsidR="00770829">
          <w:rPr>
            <w:noProof/>
            <w:webHidden/>
          </w:rPr>
          <w:tab/>
        </w:r>
        <w:r w:rsidR="00770829">
          <w:rPr>
            <w:noProof/>
            <w:webHidden/>
          </w:rPr>
          <w:fldChar w:fldCharType="begin"/>
        </w:r>
        <w:r w:rsidR="00770829">
          <w:rPr>
            <w:noProof/>
            <w:webHidden/>
          </w:rPr>
          <w:instrText xml:space="preserve"> PAGEREF _Toc509317033 \h </w:instrText>
        </w:r>
        <w:r w:rsidR="00770829">
          <w:rPr>
            <w:noProof/>
            <w:webHidden/>
          </w:rPr>
        </w:r>
        <w:r w:rsidR="00770829">
          <w:rPr>
            <w:noProof/>
            <w:webHidden/>
          </w:rPr>
          <w:fldChar w:fldCharType="separate"/>
        </w:r>
        <w:r w:rsidR="00770829">
          <w:rPr>
            <w:noProof/>
            <w:webHidden/>
          </w:rPr>
          <w:t>51</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34" w:history="1">
        <w:r w:rsidR="00770829" w:rsidRPr="00A03D94">
          <w:rPr>
            <w:rStyle w:val="Hyperlink"/>
            <w:noProof/>
          </w:rPr>
          <w:t>3.5.6.7</w:t>
        </w:r>
        <w:r w:rsidR="00770829">
          <w:rPr>
            <w:rFonts w:asciiTheme="minorHAnsi" w:eastAsiaTheme="minorEastAsia" w:hAnsiTheme="minorHAnsi" w:cstheme="minorBidi"/>
            <w:noProof/>
            <w:sz w:val="22"/>
            <w:szCs w:val="22"/>
            <w:lang w:val="nl-NL"/>
          </w:rPr>
          <w:tab/>
        </w:r>
        <w:r w:rsidR="00770829" w:rsidRPr="00A03D94">
          <w:rPr>
            <w:rStyle w:val="Hyperlink"/>
            <w:noProof/>
          </w:rPr>
          <w:t>Information and version screen</w:t>
        </w:r>
        <w:r w:rsidR="00770829">
          <w:rPr>
            <w:noProof/>
            <w:webHidden/>
          </w:rPr>
          <w:tab/>
        </w:r>
        <w:r w:rsidR="00770829">
          <w:rPr>
            <w:noProof/>
            <w:webHidden/>
          </w:rPr>
          <w:fldChar w:fldCharType="begin"/>
        </w:r>
        <w:r w:rsidR="00770829">
          <w:rPr>
            <w:noProof/>
            <w:webHidden/>
          </w:rPr>
          <w:instrText xml:space="preserve"> PAGEREF _Toc509317034 \h </w:instrText>
        </w:r>
        <w:r w:rsidR="00770829">
          <w:rPr>
            <w:noProof/>
            <w:webHidden/>
          </w:rPr>
        </w:r>
        <w:r w:rsidR="00770829">
          <w:rPr>
            <w:noProof/>
            <w:webHidden/>
          </w:rPr>
          <w:fldChar w:fldCharType="separate"/>
        </w:r>
        <w:r w:rsidR="00770829">
          <w:rPr>
            <w:noProof/>
            <w:webHidden/>
          </w:rPr>
          <w:t>51</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7035" w:history="1">
        <w:r w:rsidR="00770829" w:rsidRPr="00A03D94">
          <w:rPr>
            <w:rStyle w:val="Hyperlink"/>
            <w:noProof/>
          </w:rPr>
          <w:t>3.5.7</w:t>
        </w:r>
        <w:r w:rsidR="00770829">
          <w:rPr>
            <w:rFonts w:asciiTheme="minorHAnsi" w:eastAsiaTheme="minorEastAsia" w:hAnsiTheme="minorHAnsi" w:cstheme="minorBidi"/>
            <w:i w:val="0"/>
            <w:noProof/>
            <w:sz w:val="22"/>
            <w:szCs w:val="22"/>
            <w:lang w:val="nl-NL"/>
          </w:rPr>
          <w:tab/>
        </w:r>
        <w:r w:rsidR="00770829" w:rsidRPr="00A03D94">
          <w:rPr>
            <w:rStyle w:val="Hyperlink"/>
            <w:noProof/>
          </w:rPr>
          <w:t>Calibration menu</w:t>
        </w:r>
        <w:r w:rsidR="00770829">
          <w:rPr>
            <w:noProof/>
            <w:webHidden/>
          </w:rPr>
          <w:tab/>
        </w:r>
        <w:r w:rsidR="00770829">
          <w:rPr>
            <w:noProof/>
            <w:webHidden/>
          </w:rPr>
          <w:fldChar w:fldCharType="begin"/>
        </w:r>
        <w:r w:rsidR="00770829">
          <w:rPr>
            <w:noProof/>
            <w:webHidden/>
          </w:rPr>
          <w:instrText xml:space="preserve"> PAGEREF _Toc509317035 \h </w:instrText>
        </w:r>
        <w:r w:rsidR="00770829">
          <w:rPr>
            <w:noProof/>
            <w:webHidden/>
          </w:rPr>
        </w:r>
        <w:r w:rsidR="00770829">
          <w:rPr>
            <w:noProof/>
            <w:webHidden/>
          </w:rPr>
          <w:fldChar w:fldCharType="separate"/>
        </w:r>
        <w:r w:rsidR="00770829">
          <w:rPr>
            <w:noProof/>
            <w:webHidden/>
          </w:rPr>
          <w:t>51</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36" w:history="1">
        <w:r w:rsidR="00770829" w:rsidRPr="00A03D94">
          <w:rPr>
            <w:rStyle w:val="Hyperlink"/>
            <w:noProof/>
          </w:rPr>
          <w:t>3.5.7.1</w:t>
        </w:r>
        <w:r w:rsidR="00770829">
          <w:rPr>
            <w:rFonts w:asciiTheme="minorHAnsi" w:eastAsiaTheme="minorEastAsia" w:hAnsiTheme="minorHAnsi" w:cstheme="minorBidi"/>
            <w:noProof/>
            <w:sz w:val="22"/>
            <w:szCs w:val="22"/>
            <w:lang w:val="nl-NL"/>
          </w:rPr>
          <w:tab/>
        </w:r>
        <w:r w:rsidR="00770829" w:rsidRPr="00A03D94">
          <w:rPr>
            <w:rStyle w:val="Hyperlink"/>
            <w:noProof/>
          </w:rPr>
          <w:t>PIN protection</w:t>
        </w:r>
        <w:r w:rsidR="00770829">
          <w:rPr>
            <w:noProof/>
            <w:webHidden/>
          </w:rPr>
          <w:tab/>
        </w:r>
        <w:r w:rsidR="00770829">
          <w:rPr>
            <w:noProof/>
            <w:webHidden/>
          </w:rPr>
          <w:fldChar w:fldCharType="begin"/>
        </w:r>
        <w:r w:rsidR="00770829">
          <w:rPr>
            <w:noProof/>
            <w:webHidden/>
          </w:rPr>
          <w:instrText xml:space="preserve"> PAGEREF _Toc509317036 \h </w:instrText>
        </w:r>
        <w:r w:rsidR="00770829">
          <w:rPr>
            <w:noProof/>
            <w:webHidden/>
          </w:rPr>
        </w:r>
        <w:r w:rsidR="00770829">
          <w:rPr>
            <w:noProof/>
            <w:webHidden/>
          </w:rPr>
          <w:fldChar w:fldCharType="separate"/>
        </w:r>
        <w:r w:rsidR="00770829">
          <w:rPr>
            <w:noProof/>
            <w:webHidden/>
          </w:rPr>
          <w:t>51</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37" w:history="1">
        <w:r w:rsidR="00770829" w:rsidRPr="00A03D94">
          <w:rPr>
            <w:rStyle w:val="Hyperlink"/>
            <w:noProof/>
          </w:rPr>
          <w:t>3.5.7.1.1</w:t>
        </w:r>
        <w:r w:rsidR="00770829">
          <w:rPr>
            <w:rFonts w:asciiTheme="minorHAnsi" w:eastAsiaTheme="minorEastAsia" w:hAnsiTheme="minorHAnsi" w:cstheme="minorBidi"/>
            <w:noProof/>
            <w:sz w:val="22"/>
            <w:szCs w:val="22"/>
            <w:lang w:val="nl-NL"/>
          </w:rPr>
          <w:tab/>
        </w:r>
        <w:r w:rsidR="00770829" w:rsidRPr="00A03D94">
          <w:rPr>
            <w:rStyle w:val="Hyperlink"/>
            <w:noProof/>
          </w:rPr>
          <w:t>PIN insertion screen</w:t>
        </w:r>
        <w:r w:rsidR="00770829">
          <w:rPr>
            <w:noProof/>
            <w:webHidden/>
          </w:rPr>
          <w:tab/>
        </w:r>
        <w:r w:rsidR="00770829">
          <w:rPr>
            <w:noProof/>
            <w:webHidden/>
          </w:rPr>
          <w:fldChar w:fldCharType="begin"/>
        </w:r>
        <w:r w:rsidR="00770829">
          <w:rPr>
            <w:noProof/>
            <w:webHidden/>
          </w:rPr>
          <w:instrText xml:space="preserve"> PAGEREF _Toc509317037 \h </w:instrText>
        </w:r>
        <w:r w:rsidR="00770829">
          <w:rPr>
            <w:noProof/>
            <w:webHidden/>
          </w:rPr>
        </w:r>
        <w:r w:rsidR="00770829">
          <w:rPr>
            <w:noProof/>
            <w:webHidden/>
          </w:rPr>
          <w:fldChar w:fldCharType="separate"/>
        </w:r>
        <w:r w:rsidR="00770829">
          <w:rPr>
            <w:noProof/>
            <w:webHidden/>
          </w:rPr>
          <w:t>51</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38" w:history="1">
        <w:r w:rsidR="00770829" w:rsidRPr="00A03D94">
          <w:rPr>
            <w:rStyle w:val="Hyperlink"/>
            <w:noProof/>
          </w:rPr>
          <w:t>3.5.7.1.2</w:t>
        </w:r>
        <w:r w:rsidR="00770829">
          <w:rPr>
            <w:rFonts w:asciiTheme="minorHAnsi" w:eastAsiaTheme="minorEastAsia" w:hAnsiTheme="minorHAnsi" w:cstheme="minorBidi"/>
            <w:noProof/>
            <w:sz w:val="22"/>
            <w:szCs w:val="22"/>
            <w:lang w:val="nl-NL"/>
          </w:rPr>
          <w:tab/>
        </w:r>
        <w:r w:rsidR="00770829" w:rsidRPr="00A03D94">
          <w:rPr>
            <w:rStyle w:val="Hyperlink"/>
            <w:noProof/>
          </w:rPr>
          <w:t>PIN accepted</w:t>
        </w:r>
        <w:r w:rsidR="00770829">
          <w:rPr>
            <w:noProof/>
            <w:webHidden/>
          </w:rPr>
          <w:tab/>
        </w:r>
        <w:r w:rsidR="00770829">
          <w:rPr>
            <w:noProof/>
            <w:webHidden/>
          </w:rPr>
          <w:fldChar w:fldCharType="begin"/>
        </w:r>
        <w:r w:rsidR="00770829">
          <w:rPr>
            <w:noProof/>
            <w:webHidden/>
          </w:rPr>
          <w:instrText xml:space="preserve"> PAGEREF _Toc509317038 \h </w:instrText>
        </w:r>
        <w:r w:rsidR="00770829">
          <w:rPr>
            <w:noProof/>
            <w:webHidden/>
          </w:rPr>
        </w:r>
        <w:r w:rsidR="00770829">
          <w:rPr>
            <w:noProof/>
            <w:webHidden/>
          </w:rPr>
          <w:fldChar w:fldCharType="separate"/>
        </w:r>
        <w:r w:rsidR="00770829">
          <w:rPr>
            <w:noProof/>
            <w:webHidden/>
          </w:rPr>
          <w:t>52</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39" w:history="1">
        <w:r w:rsidR="00770829" w:rsidRPr="00A03D94">
          <w:rPr>
            <w:rStyle w:val="Hyperlink"/>
            <w:noProof/>
          </w:rPr>
          <w:t>3.5.7.1.3</w:t>
        </w:r>
        <w:r w:rsidR="00770829">
          <w:rPr>
            <w:rFonts w:asciiTheme="minorHAnsi" w:eastAsiaTheme="minorEastAsia" w:hAnsiTheme="minorHAnsi" w:cstheme="minorBidi"/>
            <w:noProof/>
            <w:sz w:val="22"/>
            <w:szCs w:val="22"/>
            <w:lang w:val="nl-NL"/>
          </w:rPr>
          <w:tab/>
        </w:r>
        <w:r w:rsidR="00770829" w:rsidRPr="00A03D94">
          <w:rPr>
            <w:rStyle w:val="Hyperlink"/>
            <w:noProof/>
          </w:rPr>
          <w:t>PIN denied</w:t>
        </w:r>
        <w:r w:rsidR="00770829">
          <w:rPr>
            <w:noProof/>
            <w:webHidden/>
          </w:rPr>
          <w:tab/>
        </w:r>
        <w:r w:rsidR="00770829">
          <w:rPr>
            <w:noProof/>
            <w:webHidden/>
          </w:rPr>
          <w:fldChar w:fldCharType="begin"/>
        </w:r>
        <w:r w:rsidR="00770829">
          <w:rPr>
            <w:noProof/>
            <w:webHidden/>
          </w:rPr>
          <w:instrText xml:space="preserve"> PAGEREF _Toc509317039 \h </w:instrText>
        </w:r>
        <w:r w:rsidR="00770829">
          <w:rPr>
            <w:noProof/>
            <w:webHidden/>
          </w:rPr>
        </w:r>
        <w:r w:rsidR="00770829">
          <w:rPr>
            <w:noProof/>
            <w:webHidden/>
          </w:rPr>
          <w:fldChar w:fldCharType="separate"/>
        </w:r>
        <w:r w:rsidR="00770829">
          <w:rPr>
            <w:noProof/>
            <w:webHidden/>
          </w:rPr>
          <w:t>52</w:t>
        </w:r>
        <w:r w:rsidR="00770829">
          <w:rPr>
            <w:noProof/>
            <w:webHidden/>
          </w:rPr>
          <w:fldChar w:fldCharType="end"/>
        </w:r>
      </w:hyperlink>
    </w:p>
    <w:p w:rsidR="00770829" w:rsidRDefault="001B384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40" w:history="1">
        <w:r w:rsidR="00770829" w:rsidRPr="00A03D94">
          <w:rPr>
            <w:rStyle w:val="Hyperlink"/>
            <w:noProof/>
          </w:rPr>
          <w:t>3.5.7.2</w:t>
        </w:r>
        <w:r w:rsidR="00770829">
          <w:rPr>
            <w:rFonts w:asciiTheme="minorHAnsi" w:eastAsiaTheme="minorEastAsia" w:hAnsiTheme="minorHAnsi" w:cstheme="minorBidi"/>
            <w:noProof/>
            <w:sz w:val="22"/>
            <w:szCs w:val="22"/>
            <w:lang w:val="nl-NL"/>
          </w:rPr>
          <w:tab/>
        </w:r>
        <w:r w:rsidR="00770829" w:rsidRPr="00A03D94">
          <w:rPr>
            <w:rStyle w:val="Hyperlink"/>
            <w:noProof/>
          </w:rPr>
          <w:t>Calibration main menu</w:t>
        </w:r>
        <w:r w:rsidR="00770829">
          <w:rPr>
            <w:noProof/>
            <w:webHidden/>
          </w:rPr>
          <w:tab/>
        </w:r>
        <w:r w:rsidR="00770829">
          <w:rPr>
            <w:noProof/>
            <w:webHidden/>
          </w:rPr>
          <w:fldChar w:fldCharType="begin"/>
        </w:r>
        <w:r w:rsidR="00770829">
          <w:rPr>
            <w:noProof/>
            <w:webHidden/>
          </w:rPr>
          <w:instrText xml:space="preserve"> PAGEREF _Toc509317040 \h </w:instrText>
        </w:r>
        <w:r w:rsidR="00770829">
          <w:rPr>
            <w:noProof/>
            <w:webHidden/>
          </w:rPr>
        </w:r>
        <w:r w:rsidR="00770829">
          <w:rPr>
            <w:noProof/>
            <w:webHidden/>
          </w:rPr>
          <w:fldChar w:fldCharType="separate"/>
        </w:r>
        <w:r w:rsidR="00770829">
          <w:rPr>
            <w:noProof/>
            <w:webHidden/>
          </w:rPr>
          <w:t>52</w:t>
        </w:r>
        <w:r w:rsidR="00770829">
          <w:rPr>
            <w:noProof/>
            <w:webHidden/>
          </w:rPr>
          <w:fldChar w:fldCharType="end"/>
        </w:r>
      </w:hyperlink>
    </w:p>
    <w:p w:rsidR="00770829" w:rsidRDefault="001B384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41" w:history="1">
        <w:r w:rsidR="00770829" w:rsidRPr="00A03D94">
          <w:rPr>
            <w:rStyle w:val="Hyperlink"/>
            <w:noProof/>
          </w:rPr>
          <w:t>3.5.7.2.1</w:t>
        </w:r>
        <w:r w:rsidR="00770829">
          <w:rPr>
            <w:rFonts w:asciiTheme="minorHAnsi" w:eastAsiaTheme="minorEastAsia" w:hAnsiTheme="minorHAnsi" w:cstheme="minorBidi"/>
            <w:noProof/>
            <w:sz w:val="22"/>
            <w:szCs w:val="22"/>
            <w:lang w:val="nl-NL"/>
          </w:rPr>
          <w:tab/>
        </w:r>
        <w:r w:rsidR="00770829" w:rsidRPr="00A03D94">
          <w:rPr>
            <w:rStyle w:val="Hyperlink"/>
            <w:noProof/>
          </w:rPr>
          <w:t>Setpoint check menu</w:t>
        </w:r>
        <w:r w:rsidR="00770829">
          <w:rPr>
            <w:noProof/>
            <w:webHidden/>
          </w:rPr>
          <w:tab/>
        </w:r>
        <w:r w:rsidR="00770829">
          <w:rPr>
            <w:noProof/>
            <w:webHidden/>
          </w:rPr>
          <w:fldChar w:fldCharType="begin"/>
        </w:r>
        <w:r w:rsidR="00770829">
          <w:rPr>
            <w:noProof/>
            <w:webHidden/>
          </w:rPr>
          <w:instrText xml:space="preserve"> PAGEREF _Toc509317041 \h </w:instrText>
        </w:r>
        <w:r w:rsidR="00770829">
          <w:rPr>
            <w:noProof/>
            <w:webHidden/>
          </w:rPr>
        </w:r>
        <w:r w:rsidR="00770829">
          <w:rPr>
            <w:noProof/>
            <w:webHidden/>
          </w:rPr>
          <w:fldChar w:fldCharType="separate"/>
        </w:r>
        <w:r w:rsidR="00770829">
          <w:rPr>
            <w:noProof/>
            <w:webHidden/>
          </w:rPr>
          <w:t>53</w:t>
        </w:r>
        <w:r w:rsidR="00770829">
          <w:rPr>
            <w:noProof/>
            <w:webHidden/>
          </w:rPr>
          <w:fldChar w:fldCharType="end"/>
        </w:r>
      </w:hyperlink>
    </w:p>
    <w:p w:rsidR="00770829" w:rsidRDefault="001B384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7042" w:history="1">
        <w:r w:rsidR="00770829" w:rsidRPr="00A03D94">
          <w:rPr>
            <w:rStyle w:val="Hyperlink"/>
            <w:noProof/>
          </w:rPr>
          <w:t>3.6</w:t>
        </w:r>
        <w:r w:rsidR="00770829">
          <w:rPr>
            <w:rFonts w:asciiTheme="minorHAnsi" w:eastAsiaTheme="minorEastAsia" w:hAnsiTheme="minorHAnsi" w:cstheme="minorBidi"/>
            <w:smallCaps w:val="0"/>
            <w:noProof/>
            <w:sz w:val="22"/>
            <w:szCs w:val="22"/>
            <w:lang w:val="nl-NL"/>
          </w:rPr>
          <w:tab/>
        </w:r>
        <w:r w:rsidR="00770829" w:rsidRPr="00A03D94">
          <w:rPr>
            <w:rStyle w:val="Hyperlink"/>
            <w:noProof/>
          </w:rPr>
          <w:t>Error messages</w:t>
        </w:r>
        <w:r w:rsidR="00770829">
          <w:rPr>
            <w:noProof/>
            <w:webHidden/>
          </w:rPr>
          <w:tab/>
        </w:r>
        <w:r w:rsidR="00770829">
          <w:rPr>
            <w:noProof/>
            <w:webHidden/>
          </w:rPr>
          <w:fldChar w:fldCharType="begin"/>
        </w:r>
        <w:r w:rsidR="00770829">
          <w:rPr>
            <w:noProof/>
            <w:webHidden/>
          </w:rPr>
          <w:instrText xml:space="preserve"> PAGEREF _Toc509317042 \h </w:instrText>
        </w:r>
        <w:r w:rsidR="00770829">
          <w:rPr>
            <w:noProof/>
            <w:webHidden/>
          </w:rPr>
        </w:r>
        <w:r w:rsidR="00770829">
          <w:rPr>
            <w:noProof/>
            <w:webHidden/>
          </w:rPr>
          <w:fldChar w:fldCharType="separate"/>
        </w:r>
        <w:r w:rsidR="00770829">
          <w:rPr>
            <w:noProof/>
            <w:webHidden/>
          </w:rPr>
          <w:t>54</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7043" w:history="1">
        <w:r w:rsidR="00770829" w:rsidRPr="00A03D94">
          <w:rPr>
            <w:rStyle w:val="Hyperlink"/>
            <w:noProof/>
          </w:rPr>
          <w:t>3.6.1</w:t>
        </w:r>
        <w:r w:rsidR="00770829">
          <w:rPr>
            <w:rFonts w:asciiTheme="minorHAnsi" w:eastAsiaTheme="minorEastAsia" w:hAnsiTheme="minorHAnsi" w:cstheme="minorBidi"/>
            <w:i w:val="0"/>
            <w:noProof/>
            <w:sz w:val="22"/>
            <w:szCs w:val="22"/>
            <w:lang w:val="nl-NL"/>
          </w:rPr>
          <w:tab/>
        </w:r>
        <w:r w:rsidR="00770829" w:rsidRPr="00A03D94">
          <w:rPr>
            <w:rStyle w:val="Hyperlink"/>
            <w:noProof/>
          </w:rPr>
          <w:t>Cover open</w:t>
        </w:r>
        <w:r w:rsidR="00770829">
          <w:rPr>
            <w:noProof/>
            <w:webHidden/>
          </w:rPr>
          <w:tab/>
        </w:r>
        <w:r w:rsidR="00770829">
          <w:rPr>
            <w:noProof/>
            <w:webHidden/>
          </w:rPr>
          <w:fldChar w:fldCharType="begin"/>
        </w:r>
        <w:r w:rsidR="00770829">
          <w:rPr>
            <w:noProof/>
            <w:webHidden/>
          </w:rPr>
          <w:instrText xml:space="preserve"> PAGEREF _Toc509317043 \h </w:instrText>
        </w:r>
        <w:r w:rsidR="00770829">
          <w:rPr>
            <w:noProof/>
            <w:webHidden/>
          </w:rPr>
        </w:r>
        <w:r w:rsidR="00770829">
          <w:rPr>
            <w:noProof/>
            <w:webHidden/>
          </w:rPr>
          <w:fldChar w:fldCharType="separate"/>
        </w:r>
        <w:r w:rsidR="00770829">
          <w:rPr>
            <w:noProof/>
            <w:webHidden/>
          </w:rPr>
          <w:t>54</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7044" w:history="1">
        <w:r w:rsidR="00770829" w:rsidRPr="00A03D94">
          <w:rPr>
            <w:rStyle w:val="Hyperlink"/>
            <w:noProof/>
          </w:rPr>
          <w:t>3.6.2</w:t>
        </w:r>
        <w:r w:rsidR="00770829">
          <w:rPr>
            <w:rFonts w:asciiTheme="minorHAnsi" w:eastAsiaTheme="minorEastAsia" w:hAnsiTheme="minorHAnsi" w:cstheme="minorBidi"/>
            <w:i w:val="0"/>
            <w:noProof/>
            <w:sz w:val="22"/>
            <w:szCs w:val="22"/>
            <w:lang w:val="nl-NL"/>
          </w:rPr>
          <w:tab/>
        </w:r>
        <w:r w:rsidR="00770829" w:rsidRPr="00A03D94">
          <w:rPr>
            <w:rStyle w:val="Hyperlink"/>
            <w:noProof/>
          </w:rPr>
          <w:t>Error in row</w:t>
        </w:r>
        <w:r w:rsidR="00770829">
          <w:rPr>
            <w:noProof/>
            <w:webHidden/>
          </w:rPr>
          <w:tab/>
        </w:r>
        <w:r w:rsidR="00770829">
          <w:rPr>
            <w:noProof/>
            <w:webHidden/>
          </w:rPr>
          <w:fldChar w:fldCharType="begin"/>
        </w:r>
        <w:r w:rsidR="00770829">
          <w:rPr>
            <w:noProof/>
            <w:webHidden/>
          </w:rPr>
          <w:instrText xml:space="preserve"> PAGEREF _Toc509317044 \h </w:instrText>
        </w:r>
        <w:r w:rsidR="00770829">
          <w:rPr>
            <w:noProof/>
            <w:webHidden/>
          </w:rPr>
        </w:r>
        <w:r w:rsidR="00770829">
          <w:rPr>
            <w:noProof/>
            <w:webHidden/>
          </w:rPr>
          <w:fldChar w:fldCharType="separate"/>
        </w:r>
        <w:r w:rsidR="00770829">
          <w:rPr>
            <w:noProof/>
            <w:webHidden/>
          </w:rPr>
          <w:t>54</w:t>
        </w:r>
        <w:r w:rsidR="00770829">
          <w:rPr>
            <w:noProof/>
            <w:webHidden/>
          </w:rPr>
          <w:fldChar w:fldCharType="end"/>
        </w:r>
      </w:hyperlink>
    </w:p>
    <w:p w:rsidR="00770829" w:rsidRDefault="001B384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7045" w:history="1">
        <w:r w:rsidR="00770829" w:rsidRPr="00A03D94">
          <w:rPr>
            <w:rStyle w:val="Hyperlink"/>
            <w:noProof/>
          </w:rPr>
          <w:t>3.6.3</w:t>
        </w:r>
        <w:r w:rsidR="00770829">
          <w:rPr>
            <w:rFonts w:asciiTheme="minorHAnsi" w:eastAsiaTheme="minorEastAsia" w:hAnsiTheme="minorHAnsi" w:cstheme="minorBidi"/>
            <w:i w:val="0"/>
            <w:noProof/>
            <w:sz w:val="22"/>
            <w:szCs w:val="22"/>
            <w:lang w:val="nl-NL"/>
          </w:rPr>
          <w:tab/>
        </w:r>
        <w:r w:rsidR="00770829" w:rsidRPr="00A03D94">
          <w:rPr>
            <w:rStyle w:val="Hyperlink"/>
            <w:noProof/>
          </w:rPr>
          <w:t>Power loss</w:t>
        </w:r>
        <w:r w:rsidR="00770829">
          <w:rPr>
            <w:noProof/>
            <w:webHidden/>
          </w:rPr>
          <w:tab/>
        </w:r>
        <w:r w:rsidR="00770829">
          <w:rPr>
            <w:noProof/>
            <w:webHidden/>
          </w:rPr>
          <w:fldChar w:fldCharType="begin"/>
        </w:r>
        <w:r w:rsidR="00770829">
          <w:rPr>
            <w:noProof/>
            <w:webHidden/>
          </w:rPr>
          <w:instrText xml:space="preserve"> PAGEREF _Toc509317045 \h </w:instrText>
        </w:r>
        <w:r w:rsidR="00770829">
          <w:rPr>
            <w:noProof/>
            <w:webHidden/>
          </w:rPr>
        </w:r>
        <w:r w:rsidR="00770829">
          <w:rPr>
            <w:noProof/>
            <w:webHidden/>
          </w:rPr>
          <w:fldChar w:fldCharType="separate"/>
        </w:r>
        <w:r w:rsidR="00770829">
          <w:rPr>
            <w:noProof/>
            <w:webHidden/>
          </w:rPr>
          <w:t>54</w:t>
        </w:r>
        <w:r w:rsidR="00770829">
          <w:rPr>
            <w:noProof/>
            <w:webHidden/>
          </w:rPr>
          <w:fldChar w:fldCharType="end"/>
        </w:r>
      </w:hyperlink>
    </w:p>
    <w:p w:rsidR="00770829" w:rsidRDefault="001B3849">
      <w:pPr>
        <w:pStyle w:val="Inhopg1"/>
        <w:tabs>
          <w:tab w:val="left" w:pos="480"/>
          <w:tab w:val="right" w:leader="dot" w:pos="9062"/>
        </w:tabs>
        <w:rPr>
          <w:rFonts w:asciiTheme="minorHAnsi" w:eastAsiaTheme="minorEastAsia" w:hAnsiTheme="minorHAnsi" w:cstheme="minorBidi"/>
          <w:b w:val="0"/>
          <w:caps w:val="0"/>
          <w:noProof/>
          <w:sz w:val="22"/>
          <w:szCs w:val="22"/>
          <w:lang w:val="nl-NL"/>
        </w:rPr>
      </w:pPr>
      <w:hyperlink w:anchor="_Toc509317046" w:history="1">
        <w:r w:rsidR="00770829" w:rsidRPr="00A03D94">
          <w:rPr>
            <w:rStyle w:val="Hyperlink"/>
            <w:noProof/>
          </w:rPr>
          <w:t>4</w:t>
        </w:r>
        <w:r w:rsidR="00770829">
          <w:rPr>
            <w:rFonts w:asciiTheme="minorHAnsi" w:eastAsiaTheme="minorEastAsia" w:hAnsiTheme="minorHAnsi" w:cstheme="minorBidi"/>
            <w:b w:val="0"/>
            <w:caps w:val="0"/>
            <w:noProof/>
            <w:sz w:val="22"/>
            <w:szCs w:val="22"/>
            <w:lang w:val="nl-NL"/>
          </w:rPr>
          <w:tab/>
        </w:r>
        <w:r w:rsidR="00770829" w:rsidRPr="00A03D94">
          <w:rPr>
            <w:rStyle w:val="Hyperlink"/>
            <w:noProof/>
          </w:rPr>
          <w:t>Contact and support</w:t>
        </w:r>
        <w:r w:rsidR="00770829">
          <w:rPr>
            <w:noProof/>
            <w:webHidden/>
          </w:rPr>
          <w:tab/>
        </w:r>
        <w:r w:rsidR="00770829">
          <w:rPr>
            <w:noProof/>
            <w:webHidden/>
          </w:rPr>
          <w:fldChar w:fldCharType="begin"/>
        </w:r>
        <w:r w:rsidR="00770829">
          <w:rPr>
            <w:noProof/>
            <w:webHidden/>
          </w:rPr>
          <w:instrText xml:space="preserve"> PAGEREF _Toc509317046 \h </w:instrText>
        </w:r>
        <w:r w:rsidR="00770829">
          <w:rPr>
            <w:noProof/>
            <w:webHidden/>
          </w:rPr>
        </w:r>
        <w:r w:rsidR="00770829">
          <w:rPr>
            <w:noProof/>
            <w:webHidden/>
          </w:rPr>
          <w:fldChar w:fldCharType="separate"/>
        </w:r>
        <w:r w:rsidR="00770829">
          <w:rPr>
            <w:noProof/>
            <w:webHidden/>
          </w:rPr>
          <w:t>56</w:t>
        </w:r>
        <w:r w:rsidR="00770829">
          <w:rPr>
            <w:noProof/>
            <w:webHidden/>
          </w:rPr>
          <w:fldChar w:fldCharType="end"/>
        </w:r>
      </w:hyperlink>
    </w:p>
    <w:p w:rsidR="00770829" w:rsidRDefault="001B384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7047" w:history="1">
        <w:r w:rsidR="00770829" w:rsidRPr="00A03D94">
          <w:rPr>
            <w:rStyle w:val="Hyperlink"/>
            <w:noProof/>
          </w:rPr>
          <w:t>4.1</w:t>
        </w:r>
        <w:r w:rsidR="00770829">
          <w:rPr>
            <w:rFonts w:asciiTheme="minorHAnsi" w:eastAsiaTheme="minorEastAsia" w:hAnsiTheme="minorHAnsi" w:cstheme="minorBidi"/>
            <w:smallCaps w:val="0"/>
            <w:noProof/>
            <w:sz w:val="22"/>
            <w:szCs w:val="22"/>
            <w:lang w:val="nl-NL"/>
          </w:rPr>
          <w:tab/>
        </w:r>
        <w:r w:rsidR="00770829" w:rsidRPr="00A03D94">
          <w:rPr>
            <w:rStyle w:val="Hyperlink"/>
            <w:noProof/>
          </w:rPr>
          <w:t>Maintenance and cleaning</w:t>
        </w:r>
        <w:r w:rsidR="00770829">
          <w:rPr>
            <w:noProof/>
            <w:webHidden/>
          </w:rPr>
          <w:tab/>
        </w:r>
        <w:r w:rsidR="00770829">
          <w:rPr>
            <w:noProof/>
            <w:webHidden/>
          </w:rPr>
          <w:fldChar w:fldCharType="begin"/>
        </w:r>
        <w:r w:rsidR="00770829">
          <w:rPr>
            <w:noProof/>
            <w:webHidden/>
          </w:rPr>
          <w:instrText xml:space="preserve"> PAGEREF _Toc509317047 \h </w:instrText>
        </w:r>
        <w:r w:rsidR="00770829">
          <w:rPr>
            <w:noProof/>
            <w:webHidden/>
          </w:rPr>
        </w:r>
        <w:r w:rsidR="00770829">
          <w:rPr>
            <w:noProof/>
            <w:webHidden/>
          </w:rPr>
          <w:fldChar w:fldCharType="separate"/>
        </w:r>
        <w:r w:rsidR="00770829">
          <w:rPr>
            <w:noProof/>
            <w:webHidden/>
          </w:rPr>
          <w:t>56</w:t>
        </w:r>
        <w:r w:rsidR="00770829">
          <w:rPr>
            <w:noProof/>
            <w:webHidden/>
          </w:rPr>
          <w:fldChar w:fldCharType="end"/>
        </w:r>
      </w:hyperlink>
    </w:p>
    <w:p w:rsidR="00770829" w:rsidRDefault="001B384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7048" w:history="1">
        <w:r w:rsidR="00770829" w:rsidRPr="00A03D94">
          <w:rPr>
            <w:rStyle w:val="Hyperlink"/>
            <w:noProof/>
          </w:rPr>
          <w:t>4.2</w:t>
        </w:r>
        <w:r w:rsidR="00770829">
          <w:rPr>
            <w:rFonts w:asciiTheme="minorHAnsi" w:eastAsiaTheme="minorEastAsia" w:hAnsiTheme="minorHAnsi" w:cstheme="minorBidi"/>
            <w:smallCaps w:val="0"/>
            <w:noProof/>
            <w:sz w:val="22"/>
            <w:szCs w:val="22"/>
            <w:lang w:val="nl-NL"/>
          </w:rPr>
          <w:tab/>
        </w:r>
        <w:r w:rsidR="00770829" w:rsidRPr="00A03D94">
          <w:rPr>
            <w:rStyle w:val="Hyperlink"/>
            <w:noProof/>
          </w:rPr>
          <w:t>Repairs</w:t>
        </w:r>
        <w:r w:rsidR="00770829">
          <w:rPr>
            <w:noProof/>
            <w:webHidden/>
          </w:rPr>
          <w:tab/>
        </w:r>
        <w:r w:rsidR="00770829">
          <w:rPr>
            <w:noProof/>
            <w:webHidden/>
          </w:rPr>
          <w:fldChar w:fldCharType="begin"/>
        </w:r>
        <w:r w:rsidR="00770829">
          <w:rPr>
            <w:noProof/>
            <w:webHidden/>
          </w:rPr>
          <w:instrText xml:space="preserve"> PAGEREF _Toc509317048 \h </w:instrText>
        </w:r>
        <w:r w:rsidR="00770829">
          <w:rPr>
            <w:noProof/>
            <w:webHidden/>
          </w:rPr>
        </w:r>
        <w:r w:rsidR="00770829">
          <w:rPr>
            <w:noProof/>
            <w:webHidden/>
          </w:rPr>
          <w:fldChar w:fldCharType="separate"/>
        </w:r>
        <w:r w:rsidR="00770829">
          <w:rPr>
            <w:noProof/>
            <w:webHidden/>
          </w:rPr>
          <w:t>56</w:t>
        </w:r>
        <w:r w:rsidR="00770829">
          <w:rPr>
            <w:noProof/>
            <w:webHidden/>
          </w:rPr>
          <w:fldChar w:fldCharType="end"/>
        </w:r>
      </w:hyperlink>
    </w:p>
    <w:p w:rsidR="00770829" w:rsidRDefault="001B384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7049" w:history="1">
        <w:r w:rsidR="00770829" w:rsidRPr="00A03D94">
          <w:rPr>
            <w:rStyle w:val="Hyperlink"/>
            <w:noProof/>
          </w:rPr>
          <w:t>4.3</w:t>
        </w:r>
        <w:r w:rsidR="00770829">
          <w:rPr>
            <w:rFonts w:asciiTheme="minorHAnsi" w:eastAsiaTheme="minorEastAsia" w:hAnsiTheme="minorHAnsi" w:cstheme="minorBidi"/>
            <w:smallCaps w:val="0"/>
            <w:noProof/>
            <w:sz w:val="22"/>
            <w:szCs w:val="22"/>
            <w:lang w:val="nl-NL"/>
          </w:rPr>
          <w:tab/>
        </w:r>
        <w:r w:rsidR="00770829" w:rsidRPr="00A03D94">
          <w:rPr>
            <w:rStyle w:val="Hyperlink"/>
            <w:noProof/>
          </w:rPr>
          <w:t>Replacing a defect mains fuse</w:t>
        </w:r>
        <w:r w:rsidR="00770829">
          <w:rPr>
            <w:noProof/>
            <w:webHidden/>
          </w:rPr>
          <w:tab/>
        </w:r>
        <w:r w:rsidR="00770829">
          <w:rPr>
            <w:noProof/>
            <w:webHidden/>
          </w:rPr>
          <w:fldChar w:fldCharType="begin"/>
        </w:r>
        <w:r w:rsidR="00770829">
          <w:rPr>
            <w:noProof/>
            <w:webHidden/>
          </w:rPr>
          <w:instrText xml:space="preserve"> PAGEREF _Toc509317049 \h </w:instrText>
        </w:r>
        <w:r w:rsidR="00770829">
          <w:rPr>
            <w:noProof/>
            <w:webHidden/>
          </w:rPr>
        </w:r>
        <w:r w:rsidR="00770829">
          <w:rPr>
            <w:noProof/>
            <w:webHidden/>
          </w:rPr>
          <w:fldChar w:fldCharType="separate"/>
        </w:r>
        <w:r w:rsidR="00770829">
          <w:rPr>
            <w:noProof/>
            <w:webHidden/>
          </w:rPr>
          <w:t>56</w:t>
        </w:r>
        <w:r w:rsidR="00770829">
          <w:rPr>
            <w:noProof/>
            <w:webHidden/>
          </w:rPr>
          <w:fldChar w:fldCharType="end"/>
        </w:r>
      </w:hyperlink>
    </w:p>
    <w:p w:rsidR="00770829" w:rsidRDefault="001B384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7050" w:history="1">
        <w:r w:rsidR="00770829" w:rsidRPr="00A03D94">
          <w:rPr>
            <w:rStyle w:val="Hyperlink"/>
            <w:noProof/>
          </w:rPr>
          <w:t>4.4</w:t>
        </w:r>
        <w:r w:rsidR="00770829">
          <w:rPr>
            <w:rFonts w:asciiTheme="minorHAnsi" w:eastAsiaTheme="minorEastAsia" w:hAnsiTheme="minorHAnsi" w:cstheme="minorBidi"/>
            <w:smallCaps w:val="0"/>
            <w:noProof/>
            <w:sz w:val="22"/>
            <w:szCs w:val="22"/>
            <w:lang w:val="nl-NL"/>
          </w:rPr>
          <w:tab/>
        </w:r>
        <w:r w:rsidR="00770829" w:rsidRPr="00A03D94">
          <w:rPr>
            <w:rStyle w:val="Hyperlink"/>
            <w:noProof/>
          </w:rPr>
          <w:t>Contact</w:t>
        </w:r>
        <w:r w:rsidR="00770829">
          <w:rPr>
            <w:noProof/>
            <w:webHidden/>
          </w:rPr>
          <w:tab/>
        </w:r>
        <w:r w:rsidR="00770829">
          <w:rPr>
            <w:noProof/>
            <w:webHidden/>
          </w:rPr>
          <w:fldChar w:fldCharType="begin"/>
        </w:r>
        <w:r w:rsidR="00770829">
          <w:rPr>
            <w:noProof/>
            <w:webHidden/>
          </w:rPr>
          <w:instrText xml:space="preserve"> PAGEREF _Toc509317050 \h </w:instrText>
        </w:r>
        <w:r w:rsidR="00770829">
          <w:rPr>
            <w:noProof/>
            <w:webHidden/>
          </w:rPr>
        </w:r>
        <w:r w:rsidR="00770829">
          <w:rPr>
            <w:noProof/>
            <w:webHidden/>
          </w:rPr>
          <w:fldChar w:fldCharType="separate"/>
        </w:r>
        <w:r w:rsidR="00770829">
          <w:rPr>
            <w:noProof/>
            <w:webHidden/>
          </w:rPr>
          <w:t>56</w:t>
        </w:r>
        <w:r w:rsidR="00770829">
          <w:rPr>
            <w:noProof/>
            <w:webHidden/>
          </w:rPr>
          <w:fldChar w:fldCharType="end"/>
        </w:r>
      </w:hyperlink>
    </w:p>
    <w:p w:rsidR="0021271B" w:rsidRDefault="0021271B">
      <w:pPr>
        <w:tabs>
          <w:tab w:val="left" w:pos="1134"/>
        </w:tabs>
      </w:pPr>
      <w:r>
        <w:rPr>
          <w:sz w:val="20"/>
        </w:rPr>
        <w:fldChar w:fldCharType="end"/>
      </w:r>
    </w:p>
    <w:p w:rsidR="0021271B" w:rsidRDefault="0021271B" w:rsidP="00C15183">
      <w:pPr>
        <w:pStyle w:val="Kop1"/>
        <w:shd w:val="clear" w:color="auto" w:fill="D9D9D9" w:themeFill="background1" w:themeFillShade="D9"/>
      </w:pPr>
      <w:bookmarkStart w:id="14" w:name="_Toc509316905"/>
      <w:bookmarkStart w:id="15" w:name="_Toc423336436"/>
      <w:bookmarkStart w:id="16" w:name="_Toc423755666"/>
      <w:bookmarkStart w:id="17" w:name="_Toc423937427"/>
      <w:bookmarkStart w:id="18" w:name="_Toc424636562"/>
      <w:bookmarkStart w:id="19" w:name="_Toc425729356"/>
      <w:bookmarkStart w:id="20" w:name="_Toc425729673"/>
      <w:bookmarkStart w:id="21" w:name="_Toc432388307"/>
      <w:bookmarkStart w:id="22" w:name="_Toc434219071"/>
      <w:bookmarkStart w:id="23" w:name="_Toc434308729"/>
      <w:bookmarkStart w:id="24" w:name="_Toc446839437"/>
      <w:r>
        <w:lastRenderedPageBreak/>
        <w:t>General</w:t>
      </w:r>
      <w:bookmarkEnd w:id="14"/>
    </w:p>
    <w:p w:rsidR="0021271B" w:rsidRDefault="0021271B" w:rsidP="00C15183">
      <w:pPr>
        <w:pStyle w:val="Kop2"/>
        <w:shd w:val="clear" w:color="auto" w:fill="C6D9F1" w:themeFill="text2" w:themeFillTint="33"/>
      </w:pPr>
      <w:bookmarkStart w:id="25" w:name="_Toc509316906"/>
      <w:r>
        <w:t>Symbol and warnings</w:t>
      </w:r>
      <w:bookmarkEnd w:id="25"/>
    </w:p>
    <w:bookmarkEnd w:id="15"/>
    <w:bookmarkEnd w:id="16"/>
    <w:bookmarkEnd w:id="17"/>
    <w:bookmarkEnd w:id="18"/>
    <w:bookmarkEnd w:id="19"/>
    <w:bookmarkEnd w:id="20"/>
    <w:bookmarkEnd w:id="21"/>
    <w:bookmarkEnd w:id="22"/>
    <w:bookmarkEnd w:id="23"/>
    <w:bookmarkEnd w:id="24"/>
    <w:p w:rsidR="0021271B" w:rsidRDefault="0021271B" w:rsidP="00B5392C">
      <w:pPr>
        <w:rPr>
          <w:rFonts w:cs="Arial"/>
          <w:color w:val="FF0000"/>
          <w:szCs w:val="22"/>
        </w:rPr>
      </w:pPr>
      <w:r>
        <w:rPr>
          <w:rFonts w:cs="Arial"/>
          <w:noProof/>
          <w:color w:val="FF0000"/>
          <w:szCs w:val="22"/>
        </w:rPr>
        <w:drawing>
          <wp:anchor distT="0" distB="0" distL="114300" distR="114300" simplePos="0" relativeHeight="251658240" behindDoc="0" locked="0" layoutInCell="1" allowOverlap="1">
            <wp:simplePos x="0" y="0"/>
            <wp:positionH relativeFrom="column">
              <wp:posOffset>-4445</wp:posOffset>
            </wp:positionH>
            <wp:positionV relativeFrom="paragraph">
              <wp:posOffset>-4445</wp:posOffset>
            </wp:positionV>
            <wp:extent cx="676800" cy="540000"/>
            <wp:effectExtent l="0" t="0" r="9525" b="0"/>
            <wp:wrapSquare wrapText="bothSides"/>
            <wp:docPr id="75" name="Afbeelding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yellow-warning-sign.jpg"/>
                    <pic:cNvPicPr/>
                  </pic:nvPicPr>
                  <pic:blipFill>
                    <a:blip r:embed="rId8"/>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p>
    <w:p w:rsidR="0021271B" w:rsidRPr="0031302B" w:rsidRDefault="0021271B" w:rsidP="00B5392C">
      <w:r w:rsidRPr="0031302B">
        <w:rPr>
          <w:rFonts w:cs="Arial"/>
          <w:szCs w:val="22"/>
        </w:rPr>
        <w:t>Symbol for general safety notices</w:t>
      </w:r>
    </w:p>
    <w:p w:rsidR="0021271B" w:rsidRDefault="0021271B" w:rsidP="00B5392C"/>
    <w:p w:rsidR="0021271B" w:rsidRDefault="0021271B" w:rsidP="00B5392C"/>
    <w:p w:rsidR="0021271B" w:rsidRDefault="0021271B" w:rsidP="00B5392C"/>
    <w:p w:rsidR="0021271B" w:rsidRDefault="0021271B" w:rsidP="00B5392C">
      <w:r>
        <w:rPr>
          <w:noProof/>
        </w:rPr>
        <w:drawing>
          <wp:anchor distT="0" distB="0" distL="114300" distR="114300" simplePos="0" relativeHeight="251659264" behindDoc="0" locked="0" layoutInCell="1" allowOverlap="1">
            <wp:simplePos x="0" y="0"/>
            <wp:positionH relativeFrom="column">
              <wp:posOffset>-4445</wp:posOffset>
            </wp:positionH>
            <wp:positionV relativeFrom="paragraph">
              <wp:posOffset>3175</wp:posOffset>
            </wp:positionV>
            <wp:extent cx="676800" cy="540000"/>
            <wp:effectExtent l="0" t="0" r="9525" b="0"/>
            <wp:wrapSquare wrapText="bothSides"/>
            <wp:docPr id="76" name="Afbeelding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red-warning-sign.jpg"/>
                    <pic:cNvPicPr/>
                  </pic:nvPicPr>
                  <pic:blipFill>
                    <a:blip r:embed="rId9"/>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p>
    <w:p w:rsidR="0021271B" w:rsidRDefault="0021271B" w:rsidP="00B5392C">
      <w:r w:rsidRPr="0031302B">
        <w:t>Symbol for a life-threatening danger</w:t>
      </w:r>
    </w:p>
    <w:p w:rsidR="008C1999" w:rsidRDefault="008C1999" w:rsidP="00B5392C"/>
    <w:p w:rsidR="008C1999" w:rsidRDefault="008C1999" w:rsidP="00B5392C"/>
    <w:p w:rsidR="003124C4" w:rsidRDefault="003124C4" w:rsidP="00B5392C"/>
    <w:p w:rsidR="008C1999" w:rsidRDefault="003124C4" w:rsidP="00B5392C">
      <w:r>
        <w:t>On the drawer you can find the following warning stickers:</w:t>
      </w:r>
    </w:p>
    <w:p w:rsidR="003124C4" w:rsidRDefault="003124C4" w:rsidP="00B5392C"/>
    <w:p w:rsidR="003124C4" w:rsidRDefault="003124C4" w:rsidP="00B5392C">
      <w:r>
        <w:rPr>
          <w:noProof/>
        </w:rPr>
        <w:drawing>
          <wp:anchor distT="0" distB="0" distL="114300" distR="114300" simplePos="0" relativeHeight="251688960" behindDoc="0" locked="0" layoutInCell="1" allowOverlap="1">
            <wp:simplePos x="0" y="0"/>
            <wp:positionH relativeFrom="column">
              <wp:posOffset>-4445</wp:posOffset>
            </wp:positionH>
            <wp:positionV relativeFrom="paragraph">
              <wp:posOffset>4445</wp:posOffset>
            </wp:positionV>
            <wp:extent cx="676800" cy="676800"/>
            <wp:effectExtent l="0" t="0" r="9525" b="9525"/>
            <wp:wrapSquare wrapText="bothSides"/>
            <wp:docPr id="86" name="Afbeelding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Y437259.jpg"/>
                    <pic:cNvPicPr/>
                  </pic:nvPicPr>
                  <pic:blipFill>
                    <a:blip r:embed="rId10"/>
                    <a:stretch>
                      <a:fillRect/>
                    </a:stretch>
                  </pic:blipFill>
                  <pic:spPr>
                    <a:xfrm>
                      <a:off x="0" y="0"/>
                      <a:ext cx="676800" cy="676800"/>
                    </a:xfrm>
                    <a:prstGeom prst="rect">
                      <a:avLst/>
                    </a:prstGeom>
                  </pic:spPr>
                </pic:pic>
              </a:graphicData>
            </a:graphic>
            <wp14:sizeRelH relativeFrom="page">
              <wp14:pctWidth>0</wp14:pctWidth>
            </wp14:sizeRelH>
            <wp14:sizeRelV relativeFrom="page">
              <wp14:pctHeight>0</wp14:pctHeight>
            </wp14:sizeRelV>
          </wp:anchor>
        </w:drawing>
      </w:r>
    </w:p>
    <w:p w:rsidR="0021271B" w:rsidRDefault="0021271B" w:rsidP="00B5392C"/>
    <w:p w:rsidR="0021271B" w:rsidRDefault="003124C4" w:rsidP="00B5392C">
      <w:r>
        <w:t>Warning for high voltage</w:t>
      </w:r>
    </w:p>
    <w:p w:rsidR="003124C4" w:rsidRDefault="003124C4" w:rsidP="00B5392C"/>
    <w:p w:rsidR="003124C4" w:rsidRDefault="003124C4" w:rsidP="00B5392C"/>
    <w:p w:rsidR="003124C4" w:rsidRDefault="003124C4" w:rsidP="00B5392C"/>
    <w:p w:rsidR="003124C4" w:rsidRDefault="003124C4" w:rsidP="00B5392C">
      <w:r>
        <w:rPr>
          <w:noProof/>
        </w:rPr>
        <w:drawing>
          <wp:anchor distT="0" distB="0" distL="114300" distR="114300" simplePos="0" relativeHeight="251689984" behindDoc="0" locked="0" layoutInCell="1" allowOverlap="1">
            <wp:simplePos x="0" y="0"/>
            <wp:positionH relativeFrom="column">
              <wp:posOffset>-4445</wp:posOffset>
            </wp:positionH>
            <wp:positionV relativeFrom="paragraph">
              <wp:posOffset>1270</wp:posOffset>
            </wp:positionV>
            <wp:extent cx="676800" cy="676800"/>
            <wp:effectExtent l="0" t="0" r="9525" b="9525"/>
            <wp:wrapSquare wrapText="bothSides"/>
            <wp:docPr id="91" name="Afbeelding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Y1841163.jpg"/>
                    <pic:cNvPicPr/>
                  </pic:nvPicPr>
                  <pic:blipFill>
                    <a:blip r:embed="rId11"/>
                    <a:stretch>
                      <a:fillRect/>
                    </a:stretch>
                  </pic:blipFill>
                  <pic:spPr>
                    <a:xfrm>
                      <a:off x="0" y="0"/>
                      <a:ext cx="676800" cy="676800"/>
                    </a:xfrm>
                    <a:prstGeom prst="rect">
                      <a:avLst/>
                    </a:prstGeom>
                  </pic:spPr>
                </pic:pic>
              </a:graphicData>
            </a:graphic>
            <wp14:sizeRelH relativeFrom="page">
              <wp14:pctWidth>0</wp14:pctWidth>
            </wp14:sizeRelH>
            <wp14:sizeRelV relativeFrom="page">
              <wp14:pctHeight>0</wp14:pctHeight>
            </wp14:sizeRelV>
          </wp:anchor>
        </w:drawing>
      </w:r>
    </w:p>
    <w:p w:rsidR="0021271B" w:rsidRDefault="0021271B" w:rsidP="00B5392C"/>
    <w:p w:rsidR="003124C4" w:rsidRDefault="003124C4" w:rsidP="00B5392C">
      <w:r>
        <w:t>Warning for possible hand injury</w:t>
      </w:r>
    </w:p>
    <w:p w:rsidR="003124C4" w:rsidRDefault="003124C4" w:rsidP="00B5392C"/>
    <w:p w:rsidR="0021271B" w:rsidRDefault="003124C4" w:rsidP="00C15183">
      <w:pPr>
        <w:pStyle w:val="Kop2"/>
        <w:shd w:val="clear" w:color="auto" w:fill="C6D9F1" w:themeFill="text2" w:themeFillTint="33"/>
      </w:pPr>
      <w:bookmarkStart w:id="26" w:name="_Toc509316907"/>
      <w:r>
        <w:lastRenderedPageBreak/>
        <w:t>D</w:t>
      </w:r>
      <w:r w:rsidR="0021271B">
        <w:t>isposal of equipment</w:t>
      </w:r>
      <w:bookmarkEnd w:id="26"/>
    </w:p>
    <w:p w:rsidR="003124C4" w:rsidRDefault="0021271B" w:rsidP="00B5392C">
      <w:pPr>
        <w:keepNext/>
      </w:pPr>
      <w:r w:rsidRPr="000649B6">
        <w:t xml:space="preserve">A piece of equipment which is intended for disposal must, according to European laws and regulations (WEEE) be returned to </w:t>
      </w:r>
      <w:proofErr w:type="spellStart"/>
      <w:r w:rsidRPr="000649B6">
        <w:t>Photonis</w:t>
      </w:r>
      <w:proofErr w:type="spellEnd"/>
      <w:r w:rsidRPr="000649B6">
        <w:t xml:space="preserve"> for scrapping, unless the person operating the</w:t>
      </w:r>
    </w:p>
    <w:p w:rsidR="0021271B" w:rsidRDefault="003124C4" w:rsidP="00B5392C">
      <w:pPr>
        <w:keepNext/>
        <w:rPr>
          <w:color w:val="FF0000"/>
        </w:rPr>
      </w:pPr>
      <w:r>
        <w:t>p</w:t>
      </w:r>
      <w:r w:rsidR="0021271B" w:rsidRPr="000649B6">
        <w:t>iece of equipment or another, delegated person is conducting the disposal. Our equipment falls under these regulations and is accordingly marked with the following symbol</w:t>
      </w:r>
      <w:r w:rsidR="0021271B">
        <w:t>:</w:t>
      </w:r>
      <w:r w:rsidR="0021271B" w:rsidRPr="0031302B">
        <w:rPr>
          <w:rFonts w:cs="Arial"/>
          <w:noProof/>
          <w:color w:val="FF0000"/>
          <w:szCs w:val="22"/>
        </w:rPr>
        <w:t xml:space="preserve"> </w:t>
      </w:r>
    </w:p>
    <w:p w:rsidR="0021271B" w:rsidRDefault="0021271B" w:rsidP="00B5392C">
      <w:pPr>
        <w:keepNext/>
      </w:pPr>
      <w:r>
        <w:rPr>
          <w:rFonts w:cs="Arial"/>
          <w:noProof/>
          <w:color w:val="FF0000"/>
          <w:szCs w:val="22"/>
        </w:rPr>
        <w:drawing>
          <wp:inline distT="0" distB="0" distL="0" distR="0" wp14:anchorId="160000D3" wp14:editId="192C6E74">
            <wp:extent cx="608400" cy="900000"/>
            <wp:effectExtent l="0" t="0" r="1270" b="0"/>
            <wp:docPr id="73" name="Afbeelding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8400" cy="900000"/>
                    </a:xfrm>
                    <a:prstGeom prst="rect">
                      <a:avLst/>
                    </a:prstGeom>
                    <a:noFill/>
                    <a:ln>
                      <a:noFill/>
                    </a:ln>
                  </pic:spPr>
                </pic:pic>
              </a:graphicData>
            </a:graphic>
          </wp:inline>
        </w:drawing>
      </w:r>
    </w:p>
    <w:p w:rsidR="0021271B" w:rsidRPr="000649B6" w:rsidRDefault="0021271B" w:rsidP="00B5392C">
      <w:pPr>
        <w:keepNext/>
      </w:pPr>
    </w:p>
    <w:p w:rsidR="0021271B" w:rsidRDefault="0021271B" w:rsidP="00C15183">
      <w:pPr>
        <w:pStyle w:val="Kop2"/>
        <w:shd w:val="clear" w:color="auto" w:fill="C6D9F1" w:themeFill="text2" w:themeFillTint="33"/>
      </w:pPr>
      <w:bookmarkStart w:id="27" w:name="_Toc509316908"/>
      <w:r>
        <w:t>Intended usage</w:t>
      </w:r>
      <w:bookmarkEnd w:id="27"/>
    </w:p>
    <w:p w:rsidR="0021271B" w:rsidRDefault="0021271B" w:rsidP="000649B6">
      <w:pPr>
        <w:keepNext/>
      </w:pPr>
      <w:r>
        <w:t>The equipment includes 3 repair drawers, each with a unique repair process.</w:t>
      </w:r>
    </w:p>
    <w:p w:rsidR="0021271B" w:rsidRDefault="0021271B" w:rsidP="000649B6">
      <w:pPr>
        <w:keepNext/>
      </w:pPr>
      <w:r>
        <w:t>The equipment is intended to be used only for repairing defective image intensifier</w:t>
      </w:r>
      <w:r w:rsidR="003E529C">
        <w:t xml:space="preserve"> tubes</w:t>
      </w:r>
      <w:r>
        <w:t>, in the corresponding repair drawer.</w:t>
      </w:r>
    </w:p>
    <w:p w:rsidR="0021271B" w:rsidRPr="000649B6" w:rsidRDefault="0021271B" w:rsidP="000649B6">
      <w:pPr>
        <w:keepNext/>
        <w:rPr>
          <w:color w:val="FF0000"/>
        </w:rPr>
      </w:pPr>
      <w:r>
        <w:rPr>
          <w:rFonts w:cs="Arial"/>
          <w:noProof/>
          <w:color w:val="FF0000"/>
          <w:szCs w:val="22"/>
        </w:rPr>
        <w:drawing>
          <wp:anchor distT="0" distB="0" distL="114300" distR="114300" simplePos="0" relativeHeight="251661312" behindDoc="0" locked="0" layoutInCell="1" allowOverlap="1" wp14:anchorId="70F6A402" wp14:editId="40FECA27">
            <wp:simplePos x="0" y="0"/>
            <wp:positionH relativeFrom="column">
              <wp:posOffset>0</wp:posOffset>
            </wp:positionH>
            <wp:positionV relativeFrom="paragraph">
              <wp:posOffset>161925</wp:posOffset>
            </wp:positionV>
            <wp:extent cx="676800" cy="540000"/>
            <wp:effectExtent l="0" t="0" r="9525" b="0"/>
            <wp:wrapSquare wrapText="bothSides"/>
            <wp:docPr id="77" name="Afbeelding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yellow-warning-sign.jpg"/>
                    <pic:cNvPicPr/>
                  </pic:nvPicPr>
                  <pic:blipFill>
                    <a:blip r:embed="rId8"/>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p>
    <w:p w:rsidR="0021271B" w:rsidRDefault="0021271B" w:rsidP="000649B6">
      <w:pPr>
        <w:keepNext/>
      </w:pPr>
      <w:r>
        <w:t>•</w:t>
      </w:r>
      <w:r>
        <w:tab/>
        <w:t>Claims of any sort due to damage caused by non-intended usage will not be accepted.</w:t>
      </w:r>
    </w:p>
    <w:p w:rsidR="0021271B" w:rsidRDefault="0021271B" w:rsidP="000649B6">
      <w:pPr>
        <w:keepNext/>
      </w:pPr>
      <w:r>
        <w:t>•</w:t>
      </w:r>
      <w:r>
        <w:tab/>
        <w:t>All damage caused by non-intended usage is solely the responsibility of the operator.</w:t>
      </w:r>
    </w:p>
    <w:p w:rsidR="0021271B" w:rsidRDefault="0021271B" w:rsidP="000649B6">
      <w:pPr>
        <w:keepNext/>
      </w:pPr>
    </w:p>
    <w:p w:rsidR="0021271B" w:rsidRDefault="0021271B" w:rsidP="00C15183">
      <w:pPr>
        <w:pStyle w:val="Kop2"/>
        <w:shd w:val="clear" w:color="auto" w:fill="C6D9F1" w:themeFill="text2" w:themeFillTint="33"/>
      </w:pPr>
      <w:bookmarkStart w:id="28" w:name="_Toc509316909"/>
      <w:r>
        <w:t>Safety</w:t>
      </w:r>
      <w:bookmarkEnd w:id="28"/>
    </w:p>
    <w:p w:rsidR="0021271B" w:rsidRDefault="0021271B" w:rsidP="00223463">
      <w:pPr>
        <w:pStyle w:val="Kop3"/>
        <w:shd w:val="clear" w:color="auto" w:fill="8DB3E2" w:themeFill="text2" w:themeFillTint="66"/>
      </w:pPr>
      <w:bookmarkStart w:id="29" w:name="_Toc509316910"/>
      <w:r>
        <w:t>Safety notes</w:t>
      </w:r>
      <w:bookmarkEnd w:id="29"/>
    </w:p>
    <w:p w:rsidR="0021271B" w:rsidRDefault="0021271B" w:rsidP="002F0C09">
      <w:pPr>
        <w:pStyle w:val="Lijstalinea"/>
        <w:numPr>
          <w:ilvl w:val="0"/>
          <w:numId w:val="11"/>
        </w:numPr>
      </w:pPr>
      <w:r>
        <w:t>The equipment must only be used as intended.</w:t>
      </w:r>
    </w:p>
    <w:p w:rsidR="0021271B" w:rsidRDefault="0021271B" w:rsidP="002F0C09">
      <w:pPr>
        <w:pStyle w:val="Lijstalinea"/>
        <w:numPr>
          <w:ilvl w:val="0"/>
          <w:numId w:val="11"/>
        </w:numPr>
      </w:pPr>
      <w:r>
        <w:t>Do not insert any object, particularly metallic, in the drawers.</w:t>
      </w:r>
    </w:p>
    <w:p w:rsidR="0021271B" w:rsidRDefault="0021271B" w:rsidP="002F0C09">
      <w:pPr>
        <w:pStyle w:val="Lijstalinea"/>
        <w:numPr>
          <w:ilvl w:val="0"/>
          <w:numId w:val="11"/>
        </w:numPr>
      </w:pPr>
      <w:r>
        <w:t>Avoid any use of liquids near the equipment. Protect the device from wet, damp and condensation.</w:t>
      </w:r>
    </w:p>
    <w:p w:rsidR="0021271B" w:rsidRDefault="0021271B" w:rsidP="002F0C09">
      <w:pPr>
        <w:pStyle w:val="Lijstalinea"/>
        <w:numPr>
          <w:ilvl w:val="0"/>
          <w:numId w:val="11"/>
        </w:numPr>
      </w:pPr>
      <w:r>
        <w:t>The Auxiliary mains socket is only to be used in conjunction with the Tesla drawer.</w:t>
      </w:r>
    </w:p>
    <w:p w:rsidR="00E52952" w:rsidRDefault="00E52952" w:rsidP="000649B6"/>
    <w:p w:rsidR="0021271B" w:rsidRPr="0031302B" w:rsidRDefault="0021271B" w:rsidP="0031302B">
      <w:pPr>
        <w:ind w:left="709" w:firstLine="709"/>
        <w:rPr>
          <w:b/>
          <w:i/>
          <w:u w:val="single"/>
        </w:rPr>
      </w:pPr>
      <w:r w:rsidRPr="000649B6">
        <w:rPr>
          <w:b/>
          <w:i/>
          <w:u w:val="single"/>
        </w:rPr>
        <w:t xml:space="preserve">Danger for unqualified users </w:t>
      </w:r>
    </w:p>
    <w:p w:rsidR="0021271B" w:rsidRDefault="0021271B" w:rsidP="0031302B">
      <w:r>
        <w:rPr>
          <w:rFonts w:cs="Arial"/>
          <w:noProof/>
          <w:color w:val="FF0000"/>
          <w:szCs w:val="22"/>
        </w:rPr>
        <w:drawing>
          <wp:anchor distT="0" distB="0" distL="114300" distR="114300" simplePos="0" relativeHeight="251663360" behindDoc="0" locked="0" layoutInCell="1" allowOverlap="1" wp14:anchorId="70F6A402" wp14:editId="40FECA27">
            <wp:simplePos x="0" y="0"/>
            <wp:positionH relativeFrom="margin">
              <wp:align>left</wp:align>
            </wp:positionH>
            <wp:positionV relativeFrom="paragraph">
              <wp:posOffset>115570</wp:posOffset>
            </wp:positionV>
            <wp:extent cx="676800" cy="540000"/>
            <wp:effectExtent l="0" t="0" r="9525" b="0"/>
            <wp:wrapSquare wrapText="bothSides"/>
            <wp:docPr id="78" name="Afbeelding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yellow-warning-sign.jpg"/>
                    <pic:cNvPicPr/>
                  </pic:nvPicPr>
                  <pic:blipFill>
                    <a:blip r:embed="rId8"/>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r>
        <w:t xml:space="preserve">   Improper operation can cause person or object damage. </w:t>
      </w:r>
    </w:p>
    <w:p w:rsidR="0021271B" w:rsidRDefault="003E529C" w:rsidP="0031302B">
      <w:pPr>
        <w:ind w:left="1418"/>
      </w:pPr>
      <w:r>
        <w:t>To</w:t>
      </w:r>
      <w:r w:rsidR="0021271B">
        <w:t xml:space="preserve"> guarantee safety when using the device, it is essential that only persons operate</w:t>
      </w:r>
      <w:r>
        <w:t xml:space="preserve"> </w:t>
      </w:r>
      <w:r w:rsidR="0021271B">
        <w:t>the device who are fully acquainted and trained in the required safety measures to be taken when working with dangerous electrical voltages.</w:t>
      </w:r>
    </w:p>
    <w:p w:rsidR="00613B32" w:rsidRDefault="00613B32" w:rsidP="0031302B">
      <w:pPr>
        <w:ind w:left="1418"/>
      </w:pPr>
    </w:p>
    <w:p w:rsidR="0021271B" w:rsidRPr="000649B6" w:rsidRDefault="0021271B" w:rsidP="00223463">
      <w:pPr>
        <w:pStyle w:val="Kop3"/>
        <w:shd w:val="clear" w:color="auto" w:fill="8DB3E2" w:themeFill="text2" w:themeFillTint="66"/>
      </w:pPr>
      <w:bookmarkStart w:id="30" w:name="_Toc509316911"/>
      <w:r w:rsidRPr="000649B6">
        <w:t>Responsibility of the operator</w:t>
      </w:r>
      <w:bookmarkEnd w:id="30"/>
    </w:p>
    <w:p w:rsidR="0021271B" w:rsidRDefault="0021271B" w:rsidP="000649B6">
      <w:r w:rsidRPr="000649B6">
        <w:t>The operator has been properly instructed in their tasks and the attendant dangers. The operator is only allowed to execute the repair process.</w:t>
      </w:r>
    </w:p>
    <w:p w:rsidR="0021271B" w:rsidRDefault="0021271B" w:rsidP="000649B6"/>
    <w:p w:rsidR="0021271B" w:rsidRPr="000649B6" w:rsidRDefault="0021271B" w:rsidP="00223463">
      <w:pPr>
        <w:pStyle w:val="Kop3"/>
        <w:shd w:val="clear" w:color="auto" w:fill="8DB3E2" w:themeFill="text2" w:themeFillTint="66"/>
      </w:pPr>
      <w:bookmarkStart w:id="31" w:name="_Toc509316912"/>
      <w:r w:rsidRPr="000649B6">
        <w:t>Responsibility of the administrator</w:t>
      </w:r>
      <w:bookmarkEnd w:id="31"/>
    </w:p>
    <w:p w:rsidR="0021271B" w:rsidRDefault="0021271B" w:rsidP="000649B6">
      <w:r>
        <w:t>The administrator is able through training, knowledge and experience as well as knowledge of</w:t>
      </w:r>
    </w:p>
    <w:p w:rsidR="0068611E" w:rsidRDefault="0021271B" w:rsidP="0068611E">
      <w:r>
        <w:t xml:space="preserve">the specific details to carry out all the required tasks, identify dangers and avoid personal and other risks. </w:t>
      </w:r>
    </w:p>
    <w:p w:rsidR="0021271B" w:rsidRDefault="0021271B" w:rsidP="0068611E">
      <w:r>
        <w:t>The tasks of an administrator include:</w:t>
      </w:r>
    </w:p>
    <w:p w:rsidR="0021271B" w:rsidRDefault="0021271B" w:rsidP="002F0C09">
      <w:pPr>
        <w:pStyle w:val="Lijstalinea"/>
        <w:numPr>
          <w:ilvl w:val="0"/>
          <w:numId w:val="12"/>
        </w:numPr>
      </w:pPr>
      <w:r>
        <w:t>Executing repair process</w:t>
      </w:r>
    </w:p>
    <w:p w:rsidR="0021271B" w:rsidRDefault="0021271B" w:rsidP="002F0C09">
      <w:pPr>
        <w:pStyle w:val="Lijstalinea"/>
        <w:numPr>
          <w:ilvl w:val="0"/>
          <w:numId w:val="12"/>
        </w:numPr>
      </w:pPr>
      <w:r>
        <w:t>Access to administrator menu and thereby able to:</w:t>
      </w:r>
    </w:p>
    <w:p w:rsidR="0021271B" w:rsidRDefault="0021271B" w:rsidP="002F0C09">
      <w:pPr>
        <w:pStyle w:val="Lijstalinea"/>
        <w:numPr>
          <w:ilvl w:val="1"/>
          <w:numId w:val="12"/>
        </w:numPr>
      </w:pPr>
      <w:r>
        <w:t>Change PIN</w:t>
      </w:r>
    </w:p>
    <w:p w:rsidR="0021271B" w:rsidRDefault="0021271B" w:rsidP="002F0C09">
      <w:pPr>
        <w:pStyle w:val="Lijstalinea"/>
        <w:numPr>
          <w:ilvl w:val="1"/>
          <w:numId w:val="12"/>
        </w:numPr>
      </w:pPr>
      <w:r>
        <w:lastRenderedPageBreak/>
        <w:t>Control individual I/O</w:t>
      </w:r>
    </w:p>
    <w:p w:rsidR="0021271B" w:rsidRDefault="0021271B" w:rsidP="002F0C09">
      <w:pPr>
        <w:pStyle w:val="Lijstalinea"/>
        <w:numPr>
          <w:ilvl w:val="1"/>
          <w:numId w:val="12"/>
        </w:numPr>
      </w:pPr>
      <w:r>
        <w:t xml:space="preserve">Change the </w:t>
      </w:r>
      <w:proofErr w:type="spellStart"/>
      <w:r>
        <w:t>preset</w:t>
      </w:r>
      <w:proofErr w:type="spellEnd"/>
      <w:r>
        <w:t xml:space="preserve"> configurations</w:t>
      </w:r>
    </w:p>
    <w:p w:rsidR="0021271B" w:rsidRDefault="0021271B" w:rsidP="002F0C09">
      <w:pPr>
        <w:pStyle w:val="Lijstalinea"/>
        <w:numPr>
          <w:ilvl w:val="1"/>
          <w:numId w:val="12"/>
        </w:numPr>
      </w:pPr>
      <w:r>
        <w:t>Change the PID constants</w:t>
      </w:r>
    </w:p>
    <w:p w:rsidR="0021271B" w:rsidRDefault="003E529C" w:rsidP="0054230D">
      <w:pPr>
        <w:pStyle w:val="Lijstalinea"/>
        <w:numPr>
          <w:ilvl w:val="0"/>
          <w:numId w:val="12"/>
        </w:numPr>
      </w:pPr>
      <w:r>
        <w:t xml:space="preserve">Access to calibration menu and </w:t>
      </w:r>
      <w:r w:rsidR="0054230D">
        <w:t>e</w:t>
      </w:r>
      <w:r w:rsidR="0021271B">
        <w:t>xecute calibration process</w:t>
      </w:r>
    </w:p>
    <w:p w:rsidR="0021271B" w:rsidRDefault="0021271B" w:rsidP="000649B6"/>
    <w:p w:rsidR="00242D9F" w:rsidRDefault="0021271B" w:rsidP="00C15183">
      <w:pPr>
        <w:pStyle w:val="Kop2"/>
        <w:shd w:val="clear" w:color="auto" w:fill="C6D9F1" w:themeFill="text2" w:themeFillTint="33"/>
      </w:pPr>
      <w:bookmarkStart w:id="32" w:name="_Toc509316913"/>
      <w:r>
        <w:t>Technical data</w:t>
      </w:r>
      <w:bookmarkEnd w:id="32"/>
    </w:p>
    <w:tbl>
      <w:tblPr>
        <w:tblW w:w="42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9"/>
        <w:gridCol w:w="1843"/>
      </w:tblGrid>
      <w:tr w:rsidR="00242D9F" w:rsidTr="00D65713">
        <w:tc>
          <w:tcPr>
            <w:tcW w:w="2439" w:type="dxa"/>
            <w:shd w:val="clear" w:color="auto" w:fill="B5DC10"/>
          </w:tcPr>
          <w:p w:rsidR="00242D9F" w:rsidRDefault="00242D9F" w:rsidP="00D65713">
            <w:pPr>
              <w:spacing w:before="20" w:after="20"/>
              <w:jc w:val="center"/>
            </w:pPr>
            <w:r>
              <w:t>General</w:t>
            </w:r>
          </w:p>
        </w:tc>
        <w:tc>
          <w:tcPr>
            <w:tcW w:w="1843" w:type="dxa"/>
            <w:shd w:val="clear" w:color="auto" w:fill="B5DC10"/>
          </w:tcPr>
          <w:p w:rsidR="00242D9F" w:rsidRDefault="00242D9F" w:rsidP="00D65713">
            <w:pPr>
              <w:spacing w:before="20" w:after="20"/>
              <w:jc w:val="center"/>
            </w:pPr>
          </w:p>
        </w:tc>
      </w:tr>
      <w:tr w:rsidR="00242D9F" w:rsidTr="00D65713">
        <w:tc>
          <w:tcPr>
            <w:tcW w:w="2439" w:type="dxa"/>
          </w:tcPr>
          <w:p w:rsidR="00242D9F" w:rsidRDefault="00242D9F" w:rsidP="00D65713">
            <w:r>
              <w:t>Model number</w:t>
            </w:r>
          </w:p>
        </w:tc>
        <w:tc>
          <w:tcPr>
            <w:tcW w:w="1843" w:type="dxa"/>
          </w:tcPr>
          <w:p w:rsidR="00242D9F" w:rsidRDefault="00242D9F" w:rsidP="00D65713">
            <w:pPr>
              <w:pStyle w:val="Geenafstand"/>
              <w:rPr>
                <w:lang w:val="en-GB"/>
              </w:rPr>
            </w:pPr>
            <w:r>
              <w:rPr>
                <w:lang w:val="en-GB"/>
              </w:rPr>
              <w:t>711564</w:t>
            </w:r>
          </w:p>
        </w:tc>
      </w:tr>
      <w:tr w:rsidR="00242D9F" w:rsidTr="00D65713">
        <w:tc>
          <w:tcPr>
            <w:tcW w:w="2439" w:type="dxa"/>
          </w:tcPr>
          <w:p w:rsidR="00242D9F" w:rsidRDefault="00242D9F" w:rsidP="00242D9F">
            <w:r>
              <w:t>Safety class</w:t>
            </w:r>
          </w:p>
        </w:tc>
        <w:tc>
          <w:tcPr>
            <w:tcW w:w="1843" w:type="dxa"/>
          </w:tcPr>
          <w:p w:rsidR="00242D9F" w:rsidRPr="00366C5F" w:rsidRDefault="00242D9F" w:rsidP="00242D9F">
            <w:pPr>
              <w:pStyle w:val="Geenafstand"/>
              <w:rPr>
                <w:rFonts w:ascii="Arial" w:hAnsi="Arial" w:cs="Arial"/>
                <w:lang w:val="en-GB"/>
              </w:rPr>
            </w:pPr>
            <w:r w:rsidRPr="00366C5F">
              <w:rPr>
                <w:rFonts w:ascii="Arial" w:hAnsi="Arial" w:cs="Arial"/>
                <w:lang w:val="en-GB"/>
              </w:rPr>
              <w:t>Class I</w:t>
            </w:r>
          </w:p>
        </w:tc>
      </w:tr>
      <w:tr w:rsidR="00242D9F" w:rsidTr="00D65713">
        <w:tc>
          <w:tcPr>
            <w:tcW w:w="2439" w:type="dxa"/>
          </w:tcPr>
          <w:p w:rsidR="00242D9F" w:rsidRDefault="00242D9F" w:rsidP="00242D9F">
            <w:r>
              <w:t>Operating temperature</w:t>
            </w:r>
          </w:p>
        </w:tc>
        <w:tc>
          <w:tcPr>
            <w:tcW w:w="1843" w:type="dxa"/>
          </w:tcPr>
          <w:p w:rsidR="00242D9F" w:rsidRPr="00366C5F" w:rsidRDefault="00242D9F" w:rsidP="00242D9F">
            <w:pPr>
              <w:pStyle w:val="Geenafstand"/>
              <w:rPr>
                <w:rFonts w:ascii="Arial" w:hAnsi="Arial" w:cs="Arial"/>
                <w:lang w:val="en-GB"/>
              </w:rPr>
            </w:pPr>
            <w:r w:rsidRPr="00366C5F">
              <w:rPr>
                <w:rFonts w:ascii="Arial" w:hAnsi="Arial" w:cs="Arial"/>
                <w:lang w:val="en-GB"/>
              </w:rPr>
              <w:t>21 °C  ± 2°C</w:t>
            </w:r>
          </w:p>
        </w:tc>
      </w:tr>
      <w:tr w:rsidR="00242D9F" w:rsidTr="00D65713">
        <w:tc>
          <w:tcPr>
            <w:tcW w:w="2439" w:type="dxa"/>
          </w:tcPr>
          <w:p w:rsidR="00242D9F" w:rsidRDefault="00242D9F" w:rsidP="00242D9F">
            <w:r>
              <w:t>Operating humidity</w:t>
            </w:r>
          </w:p>
        </w:tc>
        <w:tc>
          <w:tcPr>
            <w:tcW w:w="1843" w:type="dxa"/>
          </w:tcPr>
          <w:p w:rsidR="00242D9F" w:rsidRPr="00366C5F" w:rsidRDefault="00242D9F" w:rsidP="00242D9F">
            <w:pPr>
              <w:pStyle w:val="Geenafstand"/>
              <w:rPr>
                <w:rFonts w:ascii="Arial" w:hAnsi="Arial" w:cs="Arial"/>
                <w:lang w:val="en-GB"/>
              </w:rPr>
            </w:pPr>
            <w:r w:rsidRPr="00366C5F">
              <w:rPr>
                <w:rFonts w:ascii="Arial" w:hAnsi="Arial" w:cs="Arial"/>
                <w:lang w:val="en-GB"/>
              </w:rPr>
              <w:t>45% ± 10%</w:t>
            </w:r>
          </w:p>
        </w:tc>
      </w:tr>
      <w:tr w:rsidR="00242D9F" w:rsidTr="00D65713">
        <w:tc>
          <w:tcPr>
            <w:tcW w:w="2439" w:type="dxa"/>
          </w:tcPr>
          <w:p w:rsidR="00242D9F" w:rsidRDefault="00242D9F" w:rsidP="00242D9F">
            <w:r>
              <w:t>Max. installation height</w:t>
            </w:r>
          </w:p>
        </w:tc>
        <w:tc>
          <w:tcPr>
            <w:tcW w:w="1843" w:type="dxa"/>
          </w:tcPr>
          <w:p w:rsidR="00242D9F" w:rsidRPr="00366C5F" w:rsidRDefault="00242D9F" w:rsidP="00242D9F">
            <w:pPr>
              <w:pStyle w:val="Geenafstand"/>
              <w:rPr>
                <w:rFonts w:ascii="Arial" w:hAnsi="Arial" w:cs="Arial"/>
                <w:lang w:val="en-GB"/>
              </w:rPr>
            </w:pPr>
            <w:r w:rsidRPr="00366C5F">
              <w:rPr>
                <w:rFonts w:ascii="Arial" w:hAnsi="Arial" w:cs="Arial"/>
                <w:lang w:val="en-GB"/>
              </w:rPr>
              <w:t>2000 m</w:t>
            </w:r>
          </w:p>
        </w:tc>
      </w:tr>
      <w:tr w:rsidR="00242D9F" w:rsidTr="00D65713">
        <w:tc>
          <w:tcPr>
            <w:tcW w:w="2439" w:type="dxa"/>
          </w:tcPr>
          <w:p w:rsidR="00242D9F" w:rsidRDefault="00242D9F" w:rsidP="00D65713">
            <w:r>
              <w:t>IP class</w:t>
            </w:r>
          </w:p>
        </w:tc>
        <w:tc>
          <w:tcPr>
            <w:tcW w:w="1843" w:type="dxa"/>
          </w:tcPr>
          <w:p w:rsidR="00242D9F" w:rsidRDefault="00242D9F" w:rsidP="00D65713">
            <w:pPr>
              <w:pStyle w:val="Geenafstand"/>
              <w:rPr>
                <w:lang w:val="en-GB"/>
              </w:rPr>
            </w:pPr>
            <w:r>
              <w:rPr>
                <w:lang w:val="en-GB"/>
              </w:rPr>
              <w:t>IP20</w:t>
            </w:r>
          </w:p>
        </w:tc>
      </w:tr>
    </w:tbl>
    <w:p w:rsidR="00242D9F" w:rsidRPr="00242D9F" w:rsidRDefault="00242D9F" w:rsidP="00242D9F"/>
    <w:tbl>
      <w:tblPr>
        <w:tblW w:w="42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9"/>
        <w:gridCol w:w="1843"/>
      </w:tblGrid>
      <w:tr w:rsidR="00733A92" w:rsidTr="00655664">
        <w:tc>
          <w:tcPr>
            <w:tcW w:w="2439" w:type="dxa"/>
            <w:shd w:val="clear" w:color="auto" w:fill="B5DC10"/>
          </w:tcPr>
          <w:p w:rsidR="00733A92" w:rsidRDefault="007C40CA" w:rsidP="0068611E">
            <w:pPr>
              <w:spacing w:before="20" w:after="20"/>
              <w:jc w:val="center"/>
            </w:pPr>
            <w:bookmarkStart w:id="33" w:name="_Hlk509300450"/>
            <w:r>
              <w:t>Mains supply</w:t>
            </w:r>
          </w:p>
        </w:tc>
        <w:tc>
          <w:tcPr>
            <w:tcW w:w="1843" w:type="dxa"/>
            <w:shd w:val="clear" w:color="auto" w:fill="B5DC10"/>
          </w:tcPr>
          <w:p w:rsidR="00733A92" w:rsidRDefault="00733A92" w:rsidP="0068611E">
            <w:pPr>
              <w:spacing w:before="20" w:after="20"/>
              <w:jc w:val="center"/>
            </w:pPr>
          </w:p>
        </w:tc>
      </w:tr>
      <w:tr w:rsidR="00733A92" w:rsidTr="00655664">
        <w:tc>
          <w:tcPr>
            <w:tcW w:w="2439" w:type="dxa"/>
          </w:tcPr>
          <w:p w:rsidR="00733A92" w:rsidRDefault="007C40CA" w:rsidP="0068611E">
            <w:r>
              <w:t>Rated voltage</w:t>
            </w:r>
          </w:p>
        </w:tc>
        <w:tc>
          <w:tcPr>
            <w:tcW w:w="1843" w:type="dxa"/>
          </w:tcPr>
          <w:p w:rsidR="00733A92" w:rsidRDefault="0068611E" w:rsidP="0068611E">
            <w:pPr>
              <w:pStyle w:val="Geenafstand"/>
              <w:rPr>
                <w:lang w:val="en-GB"/>
              </w:rPr>
            </w:pPr>
            <w:r>
              <w:rPr>
                <w:lang w:val="en-GB"/>
              </w:rPr>
              <w:t>230</w:t>
            </w:r>
            <w:r w:rsidR="007C40CA">
              <w:rPr>
                <w:lang w:val="en-GB"/>
              </w:rPr>
              <w:t>VAC</w:t>
            </w:r>
          </w:p>
        </w:tc>
      </w:tr>
      <w:tr w:rsidR="00733A92" w:rsidTr="00655664">
        <w:tc>
          <w:tcPr>
            <w:tcW w:w="2439" w:type="dxa"/>
          </w:tcPr>
          <w:p w:rsidR="00733A92" w:rsidRDefault="007C40CA" w:rsidP="0068611E">
            <w:r>
              <w:t>Frequency</w:t>
            </w:r>
          </w:p>
        </w:tc>
        <w:tc>
          <w:tcPr>
            <w:tcW w:w="1843" w:type="dxa"/>
          </w:tcPr>
          <w:p w:rsidR="00733A92" w:rsidRDefault="0068611E" w:rsidP="0068611E">
            <w:pPr>
              <w:pStyle w:val="Geenafstand"/>
              <w:rPr>
                <w:lang w:val="en-GB"/>
              </w:rPr>
            </w:pPr>
            <w:r>
              <w:rPr>
                <w:lang w:val="en-GB"/>
              </w:rPr>
              <w:t>50</w:t>
            </w:r>
            <w:r w:rsidR="007C40CA">
              <w:rPr>
                <w:lang w:val="en-GB"/>
              </w:rPr>
              <w:t xml:space="preserve"> Hz</w:t>
            </w:r>
          </w:p>
        </w:tc>
      </w:tr>
      <w:tr w:rsidR="00733A92" w:rsidTr="00655664">
        <w:tc>
          <w:tcPr>
            <w:tcW w:w="2439" w:type="dxa"/>
          </w:tcPr>
          <w:p w:rsidR="00733A92" w:rsidRDefault="007C40CA" w:rsidP="0068611E">
            <w:r>
              <w:t>Power dissipation</w:t>
            </w:r>
          </w:p>
        </w:tc>
        <w:tc>
          <w:tcPr>
            <w:tcW w:w="1843" w:type="dxa"/>
          </w:tcPr>
          <w:p w:rsidR="00733A92" w:rsidRDefault="00366C5F" w:rsidP="0068611E">
            <w:pPr>
              <w:pStyle w:val="Geenafstand"/>
              <w:rPr>
                <w:lang w:val="en-GB"/>
              </w:rPr>
            </w:pPr>
            <w:r>
              <w:rPr>
                <w:lang w:val="en-GB"/>
              </w:rPr>
              <w:t>80 Watt</w:t>
            </w:r>
          </w:p>
        </w:tc>
      </w:tr>
      <w:tr w:rsidR="007C40CA" w:rsidTr="00655664">
        <w:tc>
          <w:tcPr>
            <w:tcW w:w="2439" w:type="dxa"/>
          </w:tcPr>
          <w:p w:rsidR="007C40CA" w:rsidRDefault="007C40CA" w:rsidP="0068611E">
            <w:r>
              <w:t>Fuse rating</w:t>
            </w:r>
          </w:p>
        </w:tc>
        <w:tc>
          <w:tcPr>
            <w:tcW w:w="1843" w:type="dxa"/>
          </w:tcPr>
          <w:p w:rsidR="007C40CA" w:rsidRDefault="00366C5F" w:rsidP="0068611E">
            <w:pPr>
              <w:pStyle w:val="Geenafstand"/>
              <w:rPr>
                <w:lang w:val="en-GB"/>
              </w:rPr>
            </w:pPr>
            <w:r>
              <w:rPr>
                <w:lang w:val="en-GB"/>
              </w:rPr>
              <w:t>3.15A</w:t>
            </w:r>
          </w:p>
        </w:tc>
      </w:tr>
      <w:tr w:rsidR="007C40CA" w:rsidTr="00655664">
        <w:tc>
          <w:tcPr>
            <w:tcW w:w="2439" w:type="dxa"/>
          </w:tcPr>
          <w:p w:rsidR="007C40CA" w:rsidRDefault="007C40CA" w:rsidP="0068611E">
            <w:r>
              <w:t>Fuse type</w:t>
            </w:r>
          </w:p>
        </w:tc>
        <w:tc>
          <w:tcPr>
            <w:tcW w:w="1843" w:type="dxa"/>
          </w:tcPr>
          <w:p w:rsidR="007C40CA" w:rsidRDefault="00366C5F" w:rsidP="0068611E">
            <w:pPr>
              <w:pStyle w:val="Geenafstand"/>
              <w:rPr>
                <w:lang w:val="en-GB"/>
              </w:rPr>
            </w:pPr>
            <w:r>
              <w:rPr>
                <w:lang w:val="en-GB"/>
              </w:rPr>
              <w:t>Slow</w:t>
            </w:r>
          </w:p>
        </w:tc>
      </w:tr>
      <w:bookmarkEnd w:id="33"/>
    </w:tbl>
    <w:p w:rsidR="007C40CA" w:rsidRDefault="007C40CA" w:rsidP="000649B6"/>
    <w:tbl>
      <w:tblPr>
        <w:tblW w:w="42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9"/>
        <w:gridCol w:w="1843"/>
      </w:tblGrid>
      <w:tr w:rsidR="00E52952" w:rsidTr="0055098C">
        <w:tc>
          <w:tcPr>
            <w:tcW w:w="2439" w:type="dxa"/>
            <w:shd w:val="clear" w:color="auto" w:fill="B5DC10"/>
          </w:tcPr>
          <w:p w:rsidR="00E52952" w:rsidRDefault="00E52952" w:rsidP="0055098C">
            <w:pPr>
              <w:spacing w:before="20" w:after="20"/>
              <w:jc w:val="center"/>
            </w:pPr>
            <w:r>
              <w:t>Auxiliary mains socket</w:t>
            </w:r>
          </w:p>
        </w:tc>
        <w:tc>
          <w:tcPr>
            <w:tcW w:w="1843" w:type="dxa"/>
            <w:shd w:val="clear" w:color="auto" w:fill="B5DC10"/>
          </w:tcPr>
          <w:p w:rsidR="00E52952" w:rsidRDefault="00E52952" w:rsidP="0055098C">
            <w:pPr>
              <w:spacing w:before="20" w:after="20"/>
              <w:jc w:val="center"/>
            </w:pPr>
          </w:p>
        </w:tc>
      </w:tr>
      <w:tr w:rsidR="00E52952" w:rsidTr="0055098C">
        <w:tc>
          <w:tcPr>
            <w:tcW w:w="2439" w:type="dxa"/>
          </w:tcPr>
          <w:p w:rsidR="00E52952" w:rsidRDefault="00E52952" w:rsidP="0055098C">
            <w:r>
              <w:t>Rated voltage</w:t>
            </w:r>
          </w:p>
        </w:tc>
        <w:tc>
          <w:tcPr>
            <w:tcW w:w="1843" w:type="dxa"/>
          </w:tcPr>
          <w:p w:rsidR="00E52952" w:rsidRDefault="00E52952" w:rsidP="0055098C">
            <w:pPr>
              <w:pStyle w:val="Geenafstand"/>
              <w:rPr>
                <w:lang w:val="en-GB"/>
              </w:rPr>
            </w:pPr>
            <w:r>
              <w:rPr>
                <w:lang w:val="en-GB"/>
              </w:rPr>
              <w:t>230 VAC</w:t>
            </w:r>
          </w:p>
        </w:tc>
      </w:tr>
      <w:tr w:rsidR="00E52952" w:rsidTr="0055098C">
        <w:tc>
          <w:tcPr>
            <w:tcW w:w="2439" w:type="dxa"/>
          </w:tcPr>
          <w:p w:rsidR="00E52952" w:rsidRDefault="00E52952" w:rsidP="0055098C">
            <w:r>
              <w:t>Frequency</w:t>
            </w:r>
          </w:p>
        </w:tc>
        <w:tc>
          <w:tcPr>
            <w:tcW w:w="1843" w:type="dxa"/>
          </w:tcPr>
          <w:p w:rsidR="00E52952" w:rsidRDefault="00E52952" w:rsidP="0055098C">
            <w:pPr>
              <w:pStyle w:val="Geenafstand"/>
              <w:rPr>
                <w:lang w:val="en-GB"/>
              </w:rPr>
            </w:pPr>
            <w:r>
              <w:rPr>
                <w:lang w:val="en-GB"/>
              </w:rPr>
              <w:t>50 Hz</w:t>
            </w:r>
          </w:p>
        </w:tc>
      </w:tr>
      <w:tr w:rsidR="00E52952" w:rsidTr="0055098C">
        <w:tc>
          <w:tcPr>
            <w:tcW w:w="2439" w:type="dxa"/>
          </w:tcPr>
          <w:p w:rsidR="00E52952" w:rsidRPr="00655664" w:rsidRDefault="00E52952" w:rsidP="0055098C">
            <w:pPr>
              <w:pStyle w:val="Geenafstand"/>
              <w:rPr>
                <w:rFonts w:ascii="Arial" w:hAnsi="Arial" w:cs="Arial"/>
              </w:rPr>
            </w:pPr>
            <w:r w:rsidRPr="00655664">
              <w:rPr>
                <w:rFonts w:ascii="Arial" w:hAnsi="Arial" w:cs="Arial"/>
              </w:rPr>
              <w:t xml:space="preserve">Max. power </w:t>
            </w:r>
            <w:proofErr w:type="spellStart"/>
            <w:r w:rsidRPr="00655664">
              <w:rPr>
                <w:rFonts w:ascii="Arial" w:hAnsi="Arial" w:cs="Arial"/>
              </w:rPr>
              <w:t>consumption</w:t>
            </w:r>
            <w:proofErr w:type="spellEnd"/>
          </w:p>
        </w:tc>
        <w:tc>
          <w:tcPr>
            <w:tcW w:w="1843" w:type="dxa"/>
          </w:tcPr>
          <w:p w:rsidR="00E52952" w:rsidRDefault="00E52952" w:rsidP="0055098C">
            <w:pPr>
              <w:pStyle w:val="Geenafstand"/>
              <w:rPr>
                <w:lang w:val="en-GB"/>
              </w:rPr>
            </w:pPr>
            <w:r>
              <w:rPr>
                <w:lang w:val="en-GB"/>
              </w:rPr>
              <w:t>35 VA</w:t>
            </w:r>
          </w:p>
        </w:tc>
      </w:tr>
    </w:tbl>
    <w:p w:rsidR="00E52952" w:rsidRDefault="00E52952" w:rsidP="000649B6"/>
    <w:p w:rsidR="00E52952" w:rsidRDefault="00E52952" w:rsidP="000649B6"/>
    <w:p w:rsidR="00E52952" w:rsidRDefault="00E52952" w:rsidP="000649B6"/>
    <w:p w:rsidR="00E52952" w:rsidRDefault="00E52952" w:rsidP="000649B6"/>
    <w:tbl>
      <w:tblPr>
        <w:tblW w:w="669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9"/>
        <w:gridCol w:w="2693"/>
        <w:gridCol w:w="1559"/>
      </w:tblGrid>
      <w:tr w:rsidR="0068611E" w:rsidTr="00655664">
        <w:tc>
          <w:tcPr>
            <w:tcW w:w="2439" w:type="dxa"/>
            <w:shd w:val="clear" w:color="auto" w:fill="B5DC10"/>
          </w:tcPr>
          <w:p w:rsidR="0068611E" w:rsidRDefault="0068611E" w:rsidP="0068611E">
            <w:pPr>
              <w:spacing w:before="20" w:after="20"/>
              <w:jc w:val="center"/>
            </w:pPr>
            <w:r>
              <w:t>DC output</w:t>
            </w:r>
          </w:p>
        </w:tc>
        <w:tc>
          <w:tcPr>
            <w:tcW w:w="2693" w:type="dxa"/>
            <w:shd w:val="clear" w:color="auto" w:fill="B5DC10"/>
          </w:tcPr>
          <w:p w:rsidR="0068611E" w:rsidRDefault="0068611E" w:rsidP="0068611E">
            <w:pPr>
              <w:spacing w:before="20" w:after="20"/>
              <w:jc w:val="center"/>
            </w:pPr>
          </w:p>
        </w:tc>
        <w:tc>
          <w:tcPr>
            <w:tcW w:w="1559" w:type="dxa"/>
            <w:shd w:val="clear" w:color="auto" w:fill="B5DC10"/>
          </w:tcPr>
          <w:p w:rsidR="0068611E" w:rsidRDefault="0068611E" w:rsidP="0068611E">
            <w:pPr>
              <w:spacing w:before="20" w:after="20"/>
              <w:jc w:val="center"/>
            </w:pPr>
          </w:p>
        </w:tc>
      </w:tr>
      <w:tr w:rsidR="0068611E" w:rsidTr="00655664">
        <w:tc>
          <w:tcPr>
            <w:tcW w:w="2439" w:type="dxa"/>
          </w:tcPr>
          <w:p w:rsidR="0068611E" w:rsidRDefault="0068611E" w:rsidP="0068611E">
            <w:r>
              <w:t>Anode Drawer</w:t>
            </w:r>
          </w:p>
        </w:tc>
        <w:tc>
          <w:tcPr>
            <w:tcW w:w="2693" w:type="dxa"/>
          </w:tcPr>
          <w:p w:rsidR="0068611E" w:rsidRDefault="0068611E" w:rsidP="0068611E">
            <w:pPr>
              <w:pStyle w:val="Geenafstand"/>
              <w:rPr>
                <w:lang w:val="en-GB"/>
              </w:rPr>
            </w:pPr>
          </w:p>
        </w:tc>
        <w:tc>
          <w:tcPr>
            <w:tcW w:w="1559" w:type="dxa"/>
          </w:tcPr>
          <w:p w:rsidR="0068611E" w:rsidRDefault="0068611E" w:rsidP="0068611E">
            <w:pPr>
              <w:pStyle w:val="Geenafstand"/>
              <w:rPr>
                <w:lang w:val="en-GB"/>
              </w:rPr>
            </w:pPr>
          </w:p>
        </w:tc>
      </w:tr>
      <w:tr w:rsidR="0068611E" w:rsidTr="00655664">
        <w:tc>
          <w:tcPr>
            <w:tcW w:w="2439" w:type="dxa"/>
          </w:tcPr>
          <w:p w:rsidR="0068611E" w:rsidRDefault="0068611E" w:rsidP="0068611E"/>
        </w:tc>
        <w:tc>
          <w:tcPr>
            <w:tcW w:w="2693" w:type="dxa"/>
          </w:tcPr>
          <w:p w:rsidR="0068611E" w:rsidRDefault="0068611E" w:rsidP="0068611E">
            <w:r>
              <w:t>Output voltage (per row)</w:t>
            </w:r>
          </w:p>
        </w:tc>
        <w:tc>
          <w:tcPr>
            <w:tcW w:w="1559" w:type="dxa"/>
          </w:tcPr>
          <w:p w:rsidR="0068611E" w:rsidRDefault="0068611E" w:rsidP="0068611E">
            <w:pPr>
              <w:pStyle w:val="Geenafstand"/>
              <w:rPr>
                <w:lang w:val="en-GB"/>
              </w:rPr>
            </w:pPr>
            <w:r>
              <w:rPr>
                <w:lang w:val="en-GB"/>
              </w:rPr>
              <w:t>850 – 10000V</w:t>
            </w:r>
          </w:p>
        </w:tc>
      </w:tr>
      <w:tr w:rsidR="0068611E" w:rsidTr="00655664">
        <w:tc>
          <w:tcPr>
            <w:tcW w:w="2439" w:type="dxa"/>
          </w:tcPr>
          <w:p w:rsidR="0068611E" w:rsidRDefault="0068611E" w:rsidP="0068611E"/>
        </w:tc>
        <w:tc>
          <w:tcPr>
            <w:tcW w:w="2693" w:type="dxa"/>
          </w:tcPr>
          <w:p w:rsidR="0068611E" w:rsidRDefault="0068611E" w:rsidP="0068611E">
            <w:r>
              <w:t>Output current (per row)</w:t>
            </w:r>
          </w:p>
        </w:tc>
        <w:tc>
          <w:tcPr>
            <w:tcW w:w="1559" w:type="dxa"/>
          </w:tcPr>
          <w:p w:rsidR="0068611E" w:rsidRDefault="0068611E" w:rsidP="0068611E">
            <w:pPr>
              <w:pStyle w:val="Geenafstand"/>
              <w:rPr>
                <w:lang w:val="en-GB"/>
              </w:rPr>
            </w:pPr>
            <w:r>
              <w:rPr>
                <w:lang w:val="en-GB"/>
              </w:rPr>
              <w:t>50uA</w:t>
            </w:r>
          </w:p>
        </w:tc>
      </w:tr>
      <w:tr w:rsidR="0068611E" w:rsidTr="00655664">
        <w:tc>
          <w:tcPr>
            <w:tcW w:w="2439" w:type="dxa"/>
          </w:tcPr>
          <w:p w:rsidR="0068611E" w:rsidRDefault="0068611E" w:rsidP="0068611E">
            <w:r>
              <w:t>Cathode /MCP Drawer</w:t>
            </w:r>
          </w:p>
        </w:tc>
        <w:tc>
          <w:tcPr>
            <w:tcW w:w="2693" w:type="dxa"/>
          </w:tcPr>
          <w:p w:rsidR="0068611E" w:rsidRDefault="0068611E" w:rsidP="0068611E">
            <w:pPr>
              <w:pStyle w:val="Geenafstand"/>
              <w:rPr>
                <w:lang w:val="en-GB"/>
              </w:rPr>
            </w:pPr>
          </w:p>
        </w:tc>
        <w:tc>
          <w:tcPr>
            <w:tcW w:w="1559" w:type="dxa"/>
          </w:tcPr>
          <w:p w:rsidR="0068611E" w:rsidRDefault="0068611E" w:rsidP="0068611E">
            <w:pPr>
              <w:pStyle w:val="Geenafstand"/>
              <w:rPr>
                <w:lang w:val="en-GB"/>
              </w:rPr>
            </w:pPr>
          </w:p>
        </w:tc>
      </w:tr>
      <w:tr w:rsidR="0068611E" w:rsidTr="00655664">
        <w:tc>
          <w:tcPr>
            <w:tcW w:w="2439" w:type="dxa"/>
          </w:tcPr>
          <w:p w:rsidR="0068611E" w:rsidRDefault="0068611E" w:rsidP="0068611E"/>
        </w:tc>
        <w:tc>
          <w:tcPr>
            <w:tcW w:w="2693" w:type="dxa"/>
          </w:tcPr>
          <w:p w:rsidR="0068611E" w:rsidRDefault="0068611E" w:rsidP="0068611E">
            <w:r>
              <w:t>Output voltage (per row)</w:t>
            </w:r>
          </w:p>
        </w:tc>
        <w:tc>
          <w:tcPr>
            <w:tcW w:w="1559" w:type="dxa"/>
          </w:tcPr>
          <w:p w:rsidR="0068611E" w:rsidRDefault="0068611E" w:rsidP="0068611E">
            <w:pPr>
              <w:pStyle w:val="Geenafstand"/>
              <w:rPr>
                <w:lang w:val="en-GB"/>
              </w:rPr>
            </w:pPr>
            <w:r>
              <w:rPr>
                <w:lang w:val="en-GB"/>
              </w:rPr>
              <w:t>170 – 2000V</w:t>
            </w:r>
          </w:p>
        </w:tc>
      </w:tr>
      <w:tr w:rsidR="0068611E" w:rsidTr="00655664">
        <w:tc>
          <w:tcPr>
            <w:tcW w:w="2439" w:type="dxa"/>
          </w:tcPr>
          <w:p w:rsidR="0068611E" w:rsidRDefault="0068611E" w:rsidP="0068611E"/>
        </w:tc>
        <w:tc>
          <w:tcPr>
            <w:tcW w:w="2693" w:type="dxa"/>
          </w:tcPr>
          <w:p w:rsidR="0068611E" w:rsidRDefault="0068611E" w:rsidP="0068611E">
            <w:r>
              <w:t>Output current (per row)</w:t>
            </w:r>
          </w:p>
        </w:tc>
        <w:tc>
          <w:tcPr>
            <w:tcW w:w="1559" w:type="dxa"/>
          </w:tcPr>
          <w:p w:rsidR="0068611E" w:rsidRDefault="0068611E" w:rsidP="0068611E">
            <w:pPr>
              <w:pStyle w:val="Geenafstand"/>
              <w:rPr>
                <w:lang w:val="en-GB"/>
              </w:rPr>
            </w:pPr>
            <w:r>
              <w:rPr>
                <w:lang w:val="en-GB"/>
              </w:rPr>
              <w:t>500uA</w:t>
            </w:r>
          </w:p>
        </w:tc>
      </w:tr>
      <w:tr w:rsidR="0068611E" w:rsidTr="00655664">
        <w:tc>
          <w:tcPr>
            <w:tcW w:w="2439" w:type="dxa"/>
          </w:tcPr>
          <w:p w:rsidR="0068611E" w:rsidRDefault="0068611E" w:rsidP="0068611E">
            <w:r>
              <w:t>Tesla Drawer</w:t>
            </w:r>
          </w:p>
        </w:tc>
        <w:tc>
          <w:tcPr>
            <w:tcW w:w="2693" w:type="dxa"/>
          </w:tcPr>
          <w:p w:rsidR="0068611E" w:rsidRDefault="0068611E" w:rsidP="0068611E">
            <w:pPr>
              <w:pStyle w:val="Geenafstand"/>
              <w:rPr>
                <w:lang w:val="en-GB"/>
              </w:rPr>
            </w:pPr>
          </w:p>
        </w:tc>
        <w:tc>
          <w:tcPr>
            <w:tcW w:w="1559" w:type="dxa"/>
          </w:tcPr>
          <w:p w:rsidR="0068611E" w:rsidRDefault="0068611E" w:rsidP="0068611E">
            <w:pPr>
              <w:pStyle w:val="Geenafstand"/>
              <w:rPr>
                <w:lang w:val="en-GB"/>
              </w:rPr>
            </w:pPr>
          </w:p>
        </w:tc>
      </w:tr>
      <w:tr w:rsidR="0068611E" w:rsidTr="00655664">
        <w:tc>
          <w:tcPr>
            <w:tcW w:w="2439" w:type="dxa"/>
          </w:tcPr>
          <w:p w:rsidR="0068611E" w:rsidRDefault="0068611E" w:rsidP="0068611E"/>
        </w:tc>
        <w:tc>
          <w:tcPr>
            <w:tcW w:w="2693" w:type="dxa"/>
          </w:tcPr>
          <w:p w:rsidR="0068611E" w:rsidRDefault="0068611E" w:rsidP="0068611E">
            <w:r>
              <w:t>Output voltage (per row)</w:t>
            </w:r>
          </w:p>
        </w:tc>
        <w:tc>
          <w:tcPr>
            <w:tcW w:w="1559" w:type="dxa"/>
          </w:tcPr>
          <w:p w:rsidR="0068611E" w:rsidRDefault="0068611E" w:rsidP="0068611E">
            <w:pPr>
              <w:pStyle w:val="Geenafstand"/>
              <w:rPr>
                <w:lang w:val="en-GB"/>
              </w:rPr>
            </w:pPr>
            <w:r>
              <w:rPr>
                <w:lang w:val="en-GB"/>
              </w:rPr>
              <w:t>510 – 6000V</w:t>
            </w:r>
          </w:p>
        </w:tc>
      </w:tr>
      <w:tr w:rsidR="0068611E" w:rsidTr="00655664">
        <w:tc>
          <w:tcPr>
            <w:tcW w:w="2439" w:type="dxa"/>
          </w:tcPr>
          <w:p w:rsidR="0068611E" w:rsidRDefault="0068611E" w:rsidP="0068611E"/>
        </w:tc>
        <w:tc>
          <w:tcPr>
            <w:tcW w:w="2693" w:type="dxa"/>
          </w:tcPr>
          <w:p w:rsidR="0068611E" w:rsidRDefault="0068611E" w:rsidP="0068611E">
            <w:r>
              <w:t>Output current (per row)</w:t>
            </w:r>
          </w:p>
        </w:tc>
        <w:tc>
          <w:tcPr>
            <w:tcW w:w="1559" w:type="dxa"/>
          </w:tcPr>
          <w:p w:rsidR="0068611E" w:rsidRDefault="0068611E" w:rsidP="0068611E">
            <w:pPr>
              <w:pStyle w:val="Geenafstand"/>
              <w:rPr>
                <w:lang w:val="en-GB"/>
              </w:rPr>
            </w:pPr>
            <w:r>
              <w:rPr>
                <w:lang w:val="en-GB"/>
              </w:rPr>
              <w:t>167uA</w:t>
            </w:r>
          </w:p>
        </w:tc>
      </w:tr>
    </w:tbl>
    <w:p w:rsidR="0021271B" w:rsidRDefault="0021271B" w:rsidP="00C15183">
      <w:pPr>
        <w:pStyle w:val="Kop1"/>
        <w:shd w:val="clear" w:color="auto" w:fill="D9D9D9" w:themeFill="background1" w:themeFillShade="D9"/>
      </w:pPr>
      <w:bookmarkStart w:id="34" w:name="_Toc509316914"/>
      <w:r>
        <w:lastRenderedPageBreak/>
        <w:t>Installation</w:t>
      </w:r>
      <w:bookmarkEnd w:id="34"/>
    </w:p>
    <w:p w:rsidR="0021271B" w:rsidRPr="001A2F04" w:rsidRDefault="0021271B" w:rsidP="00C15183">
      <w:pPr>
        <w:pStyle w:val="Kop2"/>
        <w:shd w:val="clear" w:color="auto" w:fill="C6D9F1" w:themeFill="text2" w:themeFillTint="33"/>
      </w:pPr>
      <w:bookmarkStart w:id="35" w:name="_Toc509316915"/>
      <w:r>
        <w:t>Placement</w:t>
      </w:r>
      <w:bookmarkEnd w:id="35"/>
    </w:p>
    <w:p w:rsidR="0054230D" w:rsidRDefault="0054230D" w:rsidP="000649B6">
      <w:pPr>
        <w:rPr>
          <w:color w:val="FF0000"/>
        </w:rPr>
      </w:pPr>
      <w:r>
        <w:rPr>
          <w:noProof/>
        </w:rPr>
        <w:drawing>
          <wp:anchor distT="0" distB="0" distL="114300" distR="114300" simplePos="0" relativeHeight="251687936" behindDoc="0" locked="0" layoutInCell="1" allowOverlap="1" wp14:anchorId="7CCCA7EE" wp14:editId="52535344">
            <wp:simplePos x="0" y="0"/>
            <wp:positionH relativeFrom="column">
              <wp:posOffset>0</wp:posOffset>
            </wp:positionH>
            <wp:positionV relativeFrom="paragraph">
              <wp:posOffset>161290</wp:posOffset>
            </wp:positionV>
            <wp:extent cx="676800" cy="540000"/>
            <wp:effectExtent l="0" t="0" r="9525" b="0"/>
            <wp:wrapSquare wrapText="bothSides"/>
            <wp:docPr id="82" name="Afbeelding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red-warning-sign.jpg"/>
                    <pic:cNvPicPr/>
                  </pic:nvPicPr>
                  <pic:blipFill>
                    <a:blip r:embed="rId9"/>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p>
    <w:p w:rsidR="0054230D" w:rsidRDefault="0054230D" w:rsidP="000649B6">
      <w:r w:rsidRPr="0054230D">
        <w:t xml:space="preserve">Serious or fatal crushing injuries can occur from </w:t>
      </w:r>
      <w:r>
        <w:t>equipment</w:t>
      </w:r>
      <w:r w:rsidRPr="0054230D">
        <w:t xml:space="preserve"> tip-over. To prevent this </w:t>
      </w:r>
      <w:r>
        <w:t>equipment</w:t>
      </w:r>
      <w:r w:rsidRPr="0054230D">
        <w:t xml:space="preserve"> from tipping over it must be permanently fixed to the wall.</w:t>
      </w:r>
    </w:p>
    <w:p w:rsidR="0054230D" w:rsidRDefault="0054230D" w:rsidP="000649B6"/>
    <w:p w:rsidR="0054230D" w:rsidRDefault="0054230D" w:rsidP="000649B6"/>
    <w:p w:rsidR="0054230D" w:rsidRDefault="0054230D" w:rsidP="000649B6">
      <w:r>
        <w:t>Use the included brackets to permanently secure the equipment to the wall. Fixing devices for the wall are not included since different wall materials require different types of fixing devices. Use fixing devices suitable for the wall.</w:t>
      </w:r>
    </w:p>
    <w:p w:rsidR="0054230D" w:rsidRDefault="0054230D" w:rsidP="000649B6"/>
    <w:p w:rsidR="0054230D" w:rsidRDefault="00913E28" w:rsidP="000649B6">
      <w:r>
        <w:t>The following picture shows how the equipment should be fixed to a wall.</w:t>
      </w:r>
    </w:p>
    <w:p w:rsidR="00913E28" w:rsidRPr="0054230D" w:rsidRDefault="00913E28" w:rsidP="000649B6"/>
    <w:p w:rsidR="00D14C75" w:rsidRDefault="0054230D" w:rsidP="00D14C75">
      <w:pPr>
        <w:keepNext/>
        <w:jc w:val="left"/>
      </w:pPr>
      <w:r>
        <w:rPr>
          <w:noProof/>
        </w:rPr>
        <w:drawing>
          <wp:inline distT="0" distB="0" distL="0" distR="0" wp14:anchorId="0856088F" wp14:editId="6792FBDC">
            <wp:extent cx="4500000" cy="2930400"/>
            <wp:effectExtent l="0" t="0" r="0" b="3810"/>
            <wp:docPr id="81" name="Afbeelding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Kast muurbevestiging.gif"/>
                    <pic:cNvPicPr/>
                  </pic:nvPicPr>
                  <pic:blipFill>
                    <a:blip r:embed="rId13"/>
                    <a:stretch>
                      <a:fillRect/>
                    </a:stretch>
                  </pic:blipFill>
                  <pic:spPr>
                    <a:xfrm>
                      <a:off x="0" y="0"/>
                      <a:ext cx="4500000" cy="2930400"/>
                    </a:xfrm>
                    <a:prstGeom prst="rect">
                      <a:avLst/>
                    </a:prstGeom>
                  </pic:spPr>
                </pic:pic>
              </a:graphicData>
            </a:graphic>
          </wp:inline>
        </w:drawing>
      </w:r>
    </w:p>
    <w:p w:rsidR="0021271B" w:rsidRDefault="00D14C75" w:rsidP="00D14C75">
      <w:pPr>
        <w:pStyle w:val="Bijschrift"/>
        <w:jc w:val="left"/>
      </w:pPr>
      <w:r>
        <w:t xml:space="preserve">Figure </w:t>
      </w:r>
      <w:r>
        <w:fldChar w:fldCharType="begin"/>
      </w:r>
      <w:r>
        <w:instrText xml:space="preserve"> SEQ Figure \* ARABIC </w:instrText>
      </w:r>
      <w:r>
        <w:fldChar w:fldCharType="separate"/>
      </w:r>
      <w:r>
        <w:rPr>
          <w:noProof/>
        </w:rPr>
        <w:t>1</w:t>
      </w:r>
      <w:r>
        <w:fldChar w:fldCharType="end"/>
      </w:r>
      <w:r>
        <w:t>: Placement of equipment</w:t>
      </w:r>
    </w:p>
    <w:p w:rsidR="00913E28" w:rsidRDefault="00913E28">
      <w:pPr>
        <w:jc w:val="left"/>
      </w:pPr>
    </w:p>
    <w:p w:rsidR="0021271B" w:rsidRDefault="0027119B" w:rsidP="00C15183">
      <w:pPr>
        <w:pStyle w:val="Kop2"/>
        <w:shd w:val="clear" w:color="auto" w:fill="C6D9F1" w:themeFill="text2" w:themeFillTint="33"/>
      </w:pPr>
      <w:r>
        <w:t>Placing the tubes</w:t>
      </w:r>
    </w:p>
    <w:p w:rsidR="0027119B" w:rsidRDefault="0027119B" w:rsidP="0027119B">
      <w:pPr>
        <w:pStyle w:val="Kop3"/>
        <w:shd w:val="clear" w:color="auto" w:fill="8DB3E2" w:themeFill="text2" w:themeFillTint="66"/>
      </w:pPr>
      <w:r>
        <w:t>Open</w:t>
      </w:r>
      <w:r w:rsidR="00FB6AC0">
        <w:t xml:space="preserve"> / close</w:t>
      </w:r>
      <w:r>
        <w:t xml:space="preserve"> the bonnet</w:t>
      </w:r>
    </w:p>
    <w:p w:rsidR="0027119B" w:rsidRDefault="0027119B" w:rsidP="000649B6">
      <w:r>
        <w:t>The bonnet of the drawer is locked by two solenoids.</w:t>
      </w:r>
      <w:r>
        <w:t xml:space="preserve"> The bonnet can be </w:t>
      </w:r>
      <w:r w:rsidR="00FB6AC0">
        <w:t>opened or closed</w:t>
      </w:r>
      <w:r>
        <w:t xml:space="preserve"> when the following criteria are met:</w:t>
      </w:r>
    </w:p>
    <w:p w:rsidR="0027119B" w:rsidRDefault="0027119B" w:rsidP="0027119B">
      <w:pPr>
        <w:pStyle w:val="Lijstalinea"/>
        <w:numPr>
          <w:ilvl w:val="0"/>
          <w:numId w:val="16"/>
        </w:numPr>
      </w:pPr>
      <w:r>
        <w:t>Drawer is powered</w:t>
      </w:r>
    </w:p>
    <w:p w:rsidR="003224B4" w:rsidRDefault="0027119B" w:rsidP="003224B4">
      <w:pPr>
        <w:pStyle w:val="Lijstalinea"/>
        <w:numPr>
          <w:ilvl w:val="0"/>
          <w:numId w:val="16"/>
        </w:numPr>
      </w:pPr>
      <w:r>
        <w:t>Main menu visible on display</w:t>
      </w:r>
    </w:p>
    <w:p w:rsidR="003224B4" w:rsidRDefault="003224B4" w:rsidP="003224B4">
      <w:pPr>
        <w:pStyle w:val="Lijstalinea"/>
      </w:pPr>
    </w:p>
    <w:p w:rsidR="003224B4" w:rsidRDefault="003224B4" w:rsidP="003224B4">
      <w:r>
        <w:t>To open the bonnet press and hold ‘0’ on the keypad. Open the bonnet and release the key.</w:t>
      </w:r>
    </w:p>
    <w:p w:rsidR="003224B4" w:rsidRDefault="003224B4" w:rsidP="003224B4">
      <w:r>
        <w:t>Fully open the bonnet until you notice a resistance.</w:t>
      </w:r>
    </w:p>
    <w:p w:rsidR="00FB6AC0" w:rsidRDefault="00FB6AC0" w:rsidP="003224B4"/>
    <w:p w:rsidR="00975669" w:rsidRDefault="00FB6AC0" w:rsidP="003224B4">
      <w:r>
        <w:t>Closing the bonnet is the same procedure. Press and hold ‘0’ on the keypad and close the bonnet</w:t>
      </w:r>
      <w:r w:rsidR="00975669">
        <w:t>, then release the key.</w:t>
      </w:r>
    </w:p>
    <w:p w:rsidR="003224B4" w:rsidRDefault="003224B4" w:rsidP="003224B4">
      <w:r>
        <w:rPr>
          <w:noProof/>
        </w:rPr>
        <w:lastRenderedPageBreak/>
        <w:drawing>
          <wp:anchor distT="0" distB="0" distL="114300" distR="114300" simplePos="0" relativeHeight="251691008" behindDoc="0" locked="0" layoutInCell="1" allowOverlap="1">
            <wp:simplePos x="0" y="0"/>
            <wp:positionH relativeFrom="column">
              <wp:posOffset>-4445</wp:posOffset>
            </wp:positionH>
            <wp:positionV relativeFrom="paragraph">
              <wp:posOffset>3810</wp:posOffset>
            </wp:positionV>
            <wp:extent cx="676275" cy="676275"/>
            <wp:effectExtent l="0" t="0" r="9525" b="9525"/>
            <wp:wrapSquare wrapText="bothSides"/>
            <wp:docPr id="92" name="Afbeelding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Y1841163.jpg"/>
                    <pic:cNvPicPr/>
                  </pic:nvPicPr>
                  <pic:blipFill>
                    <a:blip r:embed="rId11"/>
                    <a:stretch>
                      <a:fillRect/>
                    </a:stretch>
                  </pic:blipFill>
                  <pic:spPr>
                    <a:xfrm>
                      <a:off x="0" y="0"/>
                      <a:ext cx="676275" cy="676275"/>
                    </a:xfrm>
                    <a:prstGeom prst="rect">
                      <a:avLst/>
                    </a:prstGeom>
                  </pic:spPr>
                </pic:pic>
              </a:graphicData>
            </a:graphic>
          </wp:anchor>
        </w:drawing>
      </w:r>
    </w:p>
    <w:p w:rsidR="0027119B" w:rsidRDefault="003224B4" w:rsidP="0027119B">
      <w:r>
        <w:t>Possible risk of hand injure when the bonnet is not fully opened. The bonnet can fall on your hands.</w:t>
      </w:r>
    </w:p>
    <w:p w:rsidR="00FB6AC0" w:rsidRDefault="00FB6AC0" w:rsidP="0027119B"/>
    <w:p w:rsidR="00FB6AC0" w:rsidRDefault="00FB6AC0" w:rsidP="0027119B"/>
    <w:p w:rsidR="0027119B" w:rsidRDefault="0027119B" w:rsidP="0027119B">
      <w:pPr>
        <w:pStyle w:val="Kop3"/>
        <w:shd w:val="clear" w:color="auto" w:fill="8DB3E2" w:themeFill="text2" w:themeFillTint="66"/>
      </w:pPr>
      <w:r>
        <w:t>Tube connections</w:t>
      </w:r>
    </w:p>
    <w:p w:rsidR="0021271B" w:rsidRDefault="00141321" w:rsidP="000649B6">
      <w:r>
        <w:t>Place the image intensifier tubes in the drawer and connect the wires as shown in the following pictures. The wires of the tube can only be connected in one way.</w:t>
      </w:r>
      <w:r w:rsidR="00C85B99">
        <w:t xml:space="preserve"> </w:t>
      </w:r>
    </w:p>
    <w:p w:rsidR="003224B4" w:rsidRDefault="003224B4" w:rsidP="000649B6"/>
    <w:p w:rsidR="00D14C75" w:rsidRDefault="00141321" w:rsidP="00D14C75">
      <w:pPr>
        <w:keepNext/>
      </w:pPr>
      <w:r>
        <w:rPr>
          <w:noProof/>
        </w:rPr>
        <w:drawing>
          <wp:inline distT="0" distB="0" distL="0" distR="0">
            <wp:extent cx="4500000" cy="3373200"/>
            <wp:effectExtent l="0" t="0" r="0" b="0"/>
            <wp:docPr id="83" name="Afbeelding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Tube connection.jpg"/>
                    <pic:cNvPicPr/>
                  </pic:nvPicPr>
                  <pic:blipFill>
                    <a:blip r:embed="rId14"/>
                    <a:stretch>
                      <a:fillRect/>
                    </a:stretch>
                  </pic:blipFill>
                  <pic:spPr>
                    <a:xfrm>
                      <a:off x="0" y="0"/>
                      <a:ext cx="4500000" cy="3373200"/>
                    </a:xfrm>
                    <a:prstGeom prst="rect">
                      <a:avLst/>
                    </a:prstGeom>
                  </pic:spPr>
                </pic:pic>
              </a:graphicData>
            </a:graphic>
          </wp:inline>
        </w:drawing>
      </w:r>
    </w:p>
    <w:p w:rsidR="0021271B" w:rsidRDefault="00D14C75" w:rsidP="00D14C75">
      <w:pPr>
        <w:pStyle w:val="Bijschrift"/>
        <w:jc w:val="both"/>
      </w:pPr>
      <w:r>
        <w:t xml:space="preserve">Figure </w:t>
      </w:r>
      <w:r>
        <w:fldChar w:fldCharType="begin"/>
      </w:r>
      <w:r>
        <w:instrText xml:space="preserve"> SEQ Figure \* ARABIC </w:instrText>
      </w:r>
      <w:r>
        <w:fldChar w:fldCharType="separate"/>
      </w:r>
      <w:r>
        <w:rPr>
          <w:noProof/>
        </w:rPr>
        <w:t>2</w:t>
      </w:r>
      <w:r>
        <w:fldChar w:fldCharType="end"/>
      </w:r>
      <w:r>
        <w:t>: Tube connection</w:t>
      </w:r>
    </w:p>
    <w:p w:rsidR="003224B4" w:rsidRDefault="003224B4" w:rsidP="000649B6"/>
    <w:p w:rsidR="00141321" w:rsidRDefault="003224B4" w:rsidP="000649B6">
      <w:r>
        <w:t>Place the ring on top of the tube and connect the wire as shown in the following picture.</w:t>
      </w:r>
    </w:p>
    <w:p w:rsidR="003224B4" w:rsidRDefault="003224B4" w:rsidP="000649B6"/>
    <w:p w:rsidR="00D14C75" w:rsidRDefault="00141321" w:rsidP="00D14C75">
      <w:pPr>
        <w:keepNext/>
      </w:pPr>
      <w:r>
        <w:rPr>
          <w:noProof/>
        </w:rPr>
        <w:lastRenderedPageBreak/>
        <w:drawing>
          <wp:inline distT="0" distB="0" distL="0" distR="0">
            <wp:extent cx="4500000" cy="3373200"/>
            <wp:effectExtent l="0" t="0" r="0" b="0"/>
            <wp:docPr id="84" name="Afbeelding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Ring connection.jpg"/>
                    <pic:cNvPicPr/>
                  </pic:nvPicPr>
                  <pic:blipFill>
                    <a:blip r:embed="rId15"/>
                    <a:stretch>
                      <a:fillRect/>
                    </a:stretch>
                  </pic:blipFill>
                  <pic:spPr>
                    <a:xfrm>
                      <a:off x="0" y="0"/>
                      <a:ext cx="4500000" cy="3373200"/>
                    </a:xfrm>
                    <a:prstGeom prst="rect">
                      <a:avLst/>
                    </a:prstGeom>
                  </pic:spPr>
                </pic:pic>
              </a:graphicData>
            </a:graphic>
          </wp:inline>
        </w:drawing>
      </w:r>
    </w:p>
    <w:p w:rsidR="00F04200" w:rsidRDefault="00D14C75" w:rsidP="003224B4">
      <w:pPr>
        <w:pStyle w:val="Bijschrift"/>
        <w:jc w:val="both"/>
      </w:pPr>
      <w:r>
        <w:t xml:space="preserve">Figure </w:t>
      </w:r>
      <w:r>
        <w:fldChar w:fldCharType="begin"/>
      </w:r>
      <w:r>
        <w:instrText xml:space="preserve"> SEQ Figure \* ARABIC </w:instrText>
      </w:r>
      <w:r>
        <w:fldChar w:fldCharType="separate"/>
      </w:r>
      <w:r>
        <w:rPr>
          <w:noProof/>
        </w:rPr>
        <w:t>3</w:t>
      </w:r>
      <w:r>
        <w:fldChar w:fldCharType="end"/>
      </w:r>
      <w:r>
        <w:t>: Ring connection</w:t>
      </w:r>
    </w:p>
    <w:p w:rsidR="0021271B" w:rsidRDefault="0021271B" w:rsidP="00C15183">
      <w:pPr>
        <w:pStyle w:val="Kop2"/>
        <w:shd w:val="clear" w:color="auto" w:fill="C6D9F1" w:themeFill="text2" w:themeFillTint="33"/>
      </w:pPr>
      <w:bookmarkStart w:id="36" w:name="_Toc509316917"/>
      <w:r>
        <w:t xml:space="preserve">Auxiliary </w:t>
      </w:r>
      <w:r w:rsidR="003C5665">
        <w:t>mains socket</w:t>
      </w:r>
      <w:bookmarkEnd w:id="36"/>
    </w:p>
    <w:p w:rsidR="0021271B" w:rsidRPr="00990FA2" w:rsidRDefault="0021271B" w:rsidP="000649B6">
      <w:r w:rsidRPr="00990FA2">
        <w:t xml:space="preserve">The </w:t>
      </w:r>
      <w:r w:rsidR="003C5665">
        <w:t>Auxiliary mains socket</w:t>
      </w:r>
      <w:r>
        <w:t xml:space="preserve"> is used during the repair process in the Tesla drawer. It’s intended for a high voltage spark tester capable of generating an output voltage that is adjustable between at least 10kV to 55kV. The spark tester must not exceed the rating of the </w:t>
      </w:r>
      <w:r w:rsidR="003C5665">
        <w:t>Auxiliary mains socket</w:t>
      </w:r>
      <w:r>
        <w:t xml:space="preserve"> as mentioned in chapter 1.5 Technical data. The spark tester must comply with the applicable </w:t>
      </w:r>
      <w:r w:rsidRPr="00563462">
        <w:rPr>
          <w:color w:val="000000"/>
        </w:rPr>
        <w:t>European laws and regulations</w:t>
      </w:r>
      <w:r>
        <w:rPr>
          <w:color w:val="000000"/>
        </w:rPr>
        <w:t>, regarding safety and EMC.</w:t>
      </w:r>
    </w:p>
    <w:p w:rsidR="0021271B" w:rsidRDefault="0021271B" w:rsidP="000649B6"/>
    <w:p w:rsidR="0021271B" w:rsidRDefault="0021271B" w:rsidP="00C15183">
      <w:pPr>
        <w:pStyle w:val="Kop1"/>
        <w:shd w:val="clear" w:color="auto" w:fill="D9D9D9" w:themeFill="background1" w:themeFillShade="D9"/>
      </w:pPr>
      <w:bookmarkStart w:id="37" w:name="_Toc509316918"/>
      <w:r>
        <w:lastRenderedPageBreak/>
        <w:t>Operation</w:t>
      </w:r>
      <w:bookmarkEnd w:id="37"/>
    </w:p>
    <w:p w:rsidR="0021271B" w:rsidRDefault="0021271B" w:rsidP="00C15183">
      <w:pPr>
        <w:pStyle w:val="Kop2"/>
        <w:shd w:val="clear" w:color="auto" w:fill="C6D9F1" w:themeFill="text2" w:themeFillTint="33"/>
      </w:pPr>
      <w:bookmarkStart w:id="38" w:name="_Toc509316919"/>
      <w:r>
        <w:t>Front panel control</w:t>
      </w:r>
      <w:bookmarkStart w:id="39" w:name="_GoBack"/>
      <w:bookmarkEnd w:id="38"/>
      <w:bookmarkEnd w:id="39"/>
    </w:p>
    <w:p w:rsidR="00B602CC" w:rsidRDefault="0021271B" w:rsidP="00B602CC">
      <w:r>
        <w:t>On the front top side there is a Control panel. It has the following functions:</w:t>
      </w:r>
    </w:p>
    <w:p w:rsidR="0021271B" w:rsidRDefault="00B602CC" w:rsidP="00B602CC">
      <w:pPr>
        <w:pStyle w:val="Lijstalinea"/>
        <w:numPr>
          <w:ilvl w:val="0"/>
          <w:numId w:val="15"/>
        </w:numPr>
      </w:pPr>
      <w:r>
        <w:t>Main</w:t>
      </w:r>
      <w:r w:rsidR="0021271B">
        <w:t xml:space="preserve"> switch</w:t>
      </w:r>
    </w:p>
    <w:p w:rsidR="0021271B" w:rsidRDefault="0021271B" w:rsidP="000649B6">
      <w:pPr>
        <w:ind w:left="709"/>
      </w:pPr>
      <w:r>
        <w:t>Use this switch to enable power to the device. All drawers are powered simultaneously with this switch.</w:t>
      </w:r>
    </w:p>
    <w:p w:rsidR="00B602CC" w:rsidRDefault="00B602CC" w:rsidP="00B602CC">
      <w:pPr>
        <w:pStyle w:val="Lijstalinea"/>
        <w:numPr>
          <w:ilvl w:val="0"/>
          <w:numId w:val="15"/>
        </w:numPr>
      </w:pPr>
      <w:r>
        <w:t>Main On</w:t>
      </w:r>
    </w:p>
    <w:p w:rsidR="00B602CC" w:rsidRDefault="00B602CC" w:rsidP="00B602CC">
      <w:pPr>
        <w:pStyle w:val="Lijstalinea"/>
      </w:pPr>
      <w:r>
        <w:t xml:space="preserve">White indicator light, </w:t>
      </w:r>
      <w:r w:rsidR="00F0273F">
        <w:t xml:space="preserve">indicating if the equipment is </w:t>
      </w:r>
      <w:r w:rsidR="003C5665">
        <w:t>connected to the mains supply</w:t>
      </w:r>
      <w:r w:rsidR="00F0273F">
        <w:t>.</w:t>
      </w:r>
    </w:p>
    <w:p w:rsidR="0021271B" w:rsidRDefault="0021271B" w:rsidP="002F0C09">
      <w:pPr>
        <w:pStyle w:val="Lijstalinea"/>
        <w:numPr>
          <w:ilvl w:val="0"/>
          <w:numId w:val="13"/>
        </w:numPr>
      </w:pPr>
      <w:r>
        <w:t>Emergency switch</w:t>
      </w:r>
    </w:p>
    <w:p w:rsidR="0021271B" w:rsidRDefault="0021271B" w:rsidP="000649B6">
      <w:pPr>
        <w:ind w:firstLine="709"/>
      </w:pPr>
      <w:r>
        <w:t>In case of an emergency, press this switch to interrupt the mains power.</w:t>
      </w:r>
    </w:p>
    <w:p w:rsidR="0021271B" w:rsidRDefault="0021271B" w:rsidP="000649B6">
      <w:pPr>
        <w:ind w:left="709"/>
      </w:pPr>
      <w:r>
        <w:t>Pull and rotate the emergency switch to enable the mains power again.</w:t>
      </w:r>
    </w:p>
    <w:p w:rsidR="0021271B" w:rsidRDefault="003C5665" w:rsidP="002F0C09">
      <w:pPr>
        <w:pStyle w:val="Lijstalinea"/>
        <w:numPr>
          <w:ilvl w:val="0"/>
          <w:numId w:val="13"/>
        </w:numPr>
      </w:pPr>
      <w:r>
        <w:t>Auxiliary mains socket</w:t>
      </w:r>
    </w:p>
    <w:p w:rsidR="0021271B" w:rsidRDefault="0021271B" w:rsidP="000649B6">
      <w:pPr>
        <w:ind w:left="709"/>
      </w:pPr>
      <w:r>
        <w:t xml:space="preserve">Use the </w:t>
      </w:r>
      <w:r w:rsidR="003C5665">
        <w:t>Auxiliary mains socket</w:t>
      </w:r>
      <w:r>
        <w:t xml:space="preserve"> for a suitable spark tester, which will be used during the Tesla repair process.</w:t>
      </w:r>
    </w:p>
    <w:p w:rsidR="0021271B" w:rsidRDefault="0021271B" w:rsidP="002F0C09">
      <w:pPr>
        <w:pStyle w:val="Lijstalinea"/>
        <w:numPr>
          <w:ilvl w:val="0"/>
          <w:numId w:val="13"/>
        </w:numPr>
      </w:pPr>
      <w:r>
        <w:t>Auxiliary enable switch</w:t>
      </w:r>
    </w:p>
    <w:p w:rsidR="0021271B" w:rsidRPr="000649B6" w:rsidRDefault="0021271B" w:rsidP="000649B6">
      <w:pPr>
        <w:ind w:left="709"/>
        <w:rPr>
          <w:color w:val="FF0000"/>
        </w:rPr>
      </w:pPr>
      <w:r>
        <w:t xml:space="preserve">During the Tesla repair process, press this switch to enable mains power to the </w:t>
      </w:r>
      <w:r w:rsidR="003C5665">
        <w:t>Auxiliary mains socket</w:t>
      </w:r>
      <w:r>
        <w:t>. This switch is in series with a safety feature implemented in de Tesla drawer.</w:t>
      </w:r>
      <w:r w:rsidR="00AA4216">
        <w:t xml:space="preserve"> </w:t>
      </w:r>
      <w:r w:rsidR="00607510">
        <w:t>The operator needs both hands to operate the spark tester; one hand on this enable switch and the other hand on the spark tester.</w:t>
      </w:r>
    </w:p>
    <w:p w:rsidR="0021271B" w:rsidRDefault="0021271B" w:rsidP="000649B6"/>
    <w:p w:rsidR="0021271B" w:rsidRPr="000649B6" w:rsidRDefault="0021271B" w:rsidP="00C15183">
      <w:pPr>
        <w:pStyle w:val="Kop2"/>
        <w:shd w:val="clear" w:color="auto" w:fill="C6D9F1" w:themeFill="text2" w:themeFillTint="33"/>
      </w:pPr>
      <w:bookmarkStart w:id="40" w:name="_Toc509316920"/>
      <w:r>
        <w:t>Drawer control</w:t>
      </w:r>
      <w:bookmarkEnd w:id="40"/>
    </w:p>
    <w:p w:rsidR="00F04200" w:rsidRDefault="0021271B" w:rsidP="00F04200">
      <w:r>
        <w:t xml:space="preserve">Interaction between user and system occurs via </w:t>
      </w:r>
      <w:r w:rsidR="000547E7">
        <w:t>a display</w:t>
      </w:r>
      <w:r w:rsidR="00141321">
        <w:t xml:space="preserve">, </w:t>
      </w:r>
      <w:r w:rsidR="000547E7">
        <w:t>a keypad</w:t>
      </w:r>
      <w:r w:rsidR="00141321">
        <w:t xml:space="preserve"> and status led</w:t>
      </w:r>
      <w:r w:rsidR="00F04200">
        <w:t>, which are situated at the front of each drawer</w:t>
      </w:r>
      <w:r>
        <w:t xml:space="preserve">. </w:t>
      </w:r>
      <w:r w:rsidR="00141321">
        <w:t>See following picture.</w:t>
      </w:r>
    </w:p>
    <w:p w:rsidR="00F04200" w:rsidRDefault="00A976D2" w:rsidP="00D14C75">
      <w:pPr>
        <w:pStyle w:val="Geenafstand"/>
        <w:rPr>
          <w:lang w:val="en-GB"/>
        </w:rPr>
      </w:pPr>
      <w:r>
        <w:rPr>
          <w:noProof/>
          <w:lang w:val="en-GB"/>
        </w:rPr>
        <w:drawing>
          <wp:inline distT="0" distB="0" distL="0" distR="0">
            <wp:extent cx="4500000" cy="3376800"/>
            <wp:effectExtent l="0" t="0" r="0" b="0"/>
            <wp:docPr id="85" name="Afbeelding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Drawer control.jpg"/>
                    <pic:cNvPicPr/>
                  </pic:nvPicPr>
                  <pic:blipFill>
                    <a:blip r:embed="rId16"/>
                    <a:stretch>
                      <a:fillRect/>
                    </a:stretch>
                  </pic:blipFill>
                  <pic:spPr>
                    <a:xfrm>
                      <a:off x="0" y="0"/>
                      <a:ext cx="4500000" cy="3376800"/>
                    </a:xfrm>
                    <a:prstGeom prst="rect">
                      <a:avLst/>
                    </a:prstGeom>
                  </pic:spPr>
                </pic:pic>
              </a:graphicData>
            </a:graphic>
          </wp:inline>
        </w:drawing>
      </w:r>
    </w:p>
    <w:p w:rsidR="00D14C75" w:rsidRPr="00D14C75" w:rsidRDefault="00D14C75" w:rsidP="00D14C75">
      <w:pPr>
        <w:pStyle w:val="Geenafstand"/>
        <w:rPr>
          <w:lang w:val="en-GB"/>
        </w:rPr>
      </w:pPr>
    </w:p>
    <w:tbl>
      <w:tblPr>
        <w:tblW w:w="21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8"/>
        <w:gridCol w:w="1417"/>
      </w:tblGrid>
      <w:tr w:rsidR="00DE1E51" w:rsidTr="00D14C75">
        <w:tc>
          <w:tcPr>
            <w:tcW w:w="738" w:type="dxa"/>
            <w:shd w:val="clear" w:color="auto" w:fill="B5DC10"/>
          </w:tcPr>
          <w:p w:rsidR="00DE1E51" w:rsidRDefault="00D14C75" w:rsidP="00276796">
            <w:pPr>
              <w:spacing w:before="20" w:after="20"/>
              <w:jc w:val="center"/>
            </w:pPr>
            <w:r>
              <w:t>Item</w:t>
            </w:r>
          </w:p>
        </w:tc>
        <w:tc>
          <w:tcPr>
            <w:tcW w:w="1417" w:type="dxa"/>
            <w:shd w:val="clear" w:color="auto" w:fill="B5DC10"/>
          </w:tcPr>
          <w:p w:rsidR="00DE1E51" w:rsidRDefault="00D14C75" w:rsidP="00276796">
            <w:pPr>
              <w:spacing w:before="20" w:after="20"/>
              <w:jc w:val="center"/>
            </w:pPr>
            <w:r>
              <w:t>Description</w:t>
            </w:r>
          </w:p>
        </w:tc>
      </w:tr>
      <w:tr w:rsidR="00DE1E51" w:rsidTr="00D14C75">
        <w:tc>
          <w:tcPr>
            <w:tcW w:w="738" w:type="dxa"/>
          </w:tcPr>
          <w:p w:rsidR="00DE1E51" w:rsidRDefault="00D14C75" w:rsidP="00276796">
            <w:r>
              <w:t>1</w:t>
            </w:r>
          </w:p>
        </w:tc>
        <w:tc>
          <w:tcPr>
            <w:tcW w:w="1417" w:type="dxa"/>
          </w:tcPr>
          <w:p w:rsidR="00DE1E51" w:rsidRPr="00D14C75" w:rsidRDefault="00D14C75" w:rsidP="00276796">
            <w:pPr>
              <w:pStyle w:val="Geenafstand"/>
              <w:rPr>
                <w:rFonts w:ascii="Arial" w:hAnsi="Arial" w:cs="Arial"/>
                <w:lang w:val="en-GB"/>
              </w:rPr>
            </w:pPr>
            <w:r w:rsidRPr="00D14C75">
              <w:rPr>
                <w:rFonts w:ascii="Arial" w:hAnsi="Arial" w:cs="Arial"/>
                <w:lang w:val="en-GB"/>
              </w:rPr>
              <w:t>Status LED</w:t>
            </w:r>
          </w:p>
        </w:tc>
      </w:tr>
      <w:tr w:rsidR="00DE1E51" w:rsidTr="00D14C75">
        <w:tc>
          <w:tcPr>
            <w:tcW w:w="738" w:type="dxa"/>
          </w:tcPr>
          <w:p w:rsidR="00DE1E51" w:rsidRDefault="00D14C75" w:rsidP="00276796">
            <w:r>
              <w:t>2</w:t>
            </w:r>
          </w:p>
        </w:tc>
        <w:tc>
          <w:tcPr>
            <w:tcW w:w="1417" w:type="dxa"/>
          </w:tcPr>
          <w:p w:rsidR="00DE1E51" w:rsidRPr="00366C5F" w:rsidRDefault="00D14C75" w:rsidP="00276796">
            <w:pPr>
              <w:pStyle w:val="Geenafstand"/>
              <w:rPr>
                <w:rFonts w:ascii="Arial" w:hAnsi="Arial" w:cs="Arial"/>
                <w:lang w:val="en-GB"/>
              </w:rPr>
            </w:pPr>
            <w:r>
              <w:rPr>
                <w:rFonts w:ascii="Arial" w:hAnsi="Arial" w:cs="Arial"/>
                <w:lang w:val="en-GB"/>
              </w:rPr>
              <w:t>Display</w:t>
            </w:r>
          </w:p>
        </w:tc>
      </w:tr>
      <w:tr w:rsidR="00DE1E51" w:rsidTr="00D14C75">
        <w:tc>
          <w:tcPr>
            <w:tcW w:w="738" w:type="dxa"/>
          </w:tcPr>
          <w:p w:rsidR="00DE1E51" w:rsidRDefault="00D14C75" w:rsidP="00276796">
            <w:r>
              <w:t>3</w:t>
            </w:r>
          </w:p>
        </w:tc>
        <w:tc>
          <w:tcPr>
            <w:tcW w:w="1417" w:type="dxa"/>
          </w:tcPr>
          <w:p w:rsidR="00D14C75" w:rsidRPr="00366C5F" w:rsidRDefault="00D14C75" w:rsidP="00276796">
            <w:pPr>
              <w:pStyle w:val="Geenafstand"/>
              <w:rPr>
                <w:rFonts w:ascii="Arial" w:hAnsi="Arial" w:cs="Arial"/>
                <w:lang w:val="en-GB"/>
              </w:rPr>
            </w:pPr>
            <w:r>
              <w:rPr>
                <w:rFonts w:ascii="Arial" w:hAnsi="Arial" w:cs="Arial"/>
                <w:lang w:val="en-GB"/>
              </w:rPr>
              <w:t>Keypad</w:t>
            </w:r>
          </w:p>
        </w:tc>
      </w:tr>
    </w:tbl>
    <w:p w:rsidR="00F04200" w:rsidRPr="00F04200" w:rsidRDefault="00F04200" w:rsidP="00F04200">
      <w:pPr>
        <w:jc w:val="left"/>
        <w:rPr>
          <w:lang w:eastAsia="en-US"/>
        </w:rPr>
      </w:pPr>
      <w:r w:rsidRPr="000649B6">
        <w:rPr>
          <w:rFonts w:cs="Arial"/>
        </w:rPr>
        <w:lastRenderedPageBreak/>
        <w:t>Within this document the display content is related to by a table. Below represents the display seen from left to right and up to down as a matrix of 4x20.</w:t>
      </w:r>
    </w:p>
    <w:p w:rsidR="00F04200" w:rsidRPr="00F04200" w:rsidRDefault="00F04200" w:rsidP="00F04200">
      <w:pPr>
        <w:rPr>
          <w:lang w:eastAsia="en-US"/>
        </w:rPr>
      </w:pP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FA0C33">
        <w:tc>
          <w:tcPr>
            <w:tcW w:w="423" w:type="dxa"/>
            <w:shd w:val="clear" w:color="auto" w:fill="BFBFBF" w:themeFill="background1" w:themeFillShade="BF"/>
          </w:tcPr>
          <w:p w:rsidR="0021271B" w:rsidRDefault="0021271B" w:rsidP="00FA0C33">
            <w:pPr>
              <w:pStyle w:val="Geenafstand"/>
            </w:pPr>
            <w:bookmarkStart w:id="41" w:name="_Hlk491849877"/>
            <w:r>
              <w:t>/</w:t>
            </w:r>
          </w:p>
        </w:tc>
        <w:tc>
          <w:tcPr>
            <w:tcW w:w="422" w:type="dxa"/>
            <w:shd w:val="clear" w:color="auto" w:fill="BFBFBF" w:themeFill="background1" w:themeFillShade="BF"/>
          </w:tcPr>
          <w:p w:rsidR="0021271B" w:rsidRDefault="0021271B" w:rsidP="00FA0C33">
            <w:pPr>
              <w:pStyle w:val="Geenafstand"/>
            </w:pPr>
            <w:r>
              <w:t>1</w:t>
            </w:r>
          </w:p>
        </w:tc>
        <w:tc>
          <w:tcPr>
            <w:tcW w:w="423" w:type="dxa"/>
            <w:shd w:val="clear" w:color="auto" w:fill="BFBFBF" w:themeFill="background1" w:themeFillShade="BF"/>
          </w:tcPr>
          <w:p w:rsidR="0021271B" w:rsidRDefault="0021271B" w:rsidP="00FA0C33">
            <w:pPr>
              <w:pStyle w:val="Geenafstand"/>
            </w:pPr>
            <w:r>
              <w:t>2</w:t>
            </w:r>
          </w:p>
        </w:tc>
        <w:tc>
          <w:tcPr>
            <w:tcW w:w="423" w:type="dxa"/>
            <w:shd w:val="clear" w:color="auto" w:fill="BFBFBF" w:themeFill="background1" w:themeFillShade="BF"/>
          </w:tcPr>
          <w:p w:rsidR="0021271B" w:rsidRDefault="0021271B" w:rsidP="00FA0C33">
            <w:pPr>
              <w:pStyle w:val="Geenafstand"/>
            </w:pPr>
            <w:r>
              <w:t>3</w:t>
            </w:r>
          </w:p>
        </w:tc>
        <w:tc>
          <w:tcPr>
            <w:tcW w:w="422" w:type="dxa"/>
            <w:shd w:val="clear" w:color="auto" w:fill="BFBFBF" w:themeFill="background1" w:themeFillShade="BF"/>
          </w:tcPr>
          <w:p w:rsidR="0021271B" w:rsidRDefault="0021271B" w:rsidP="00FA0C33">
            <w:pPr>
              <w:pStyle w:val="Geenafstand"/>
            </w:pPr>
            <w:r>
              <w:t>4</w:t>
            </w:r>
          </w:p>
        </w:tc>
        <w:tc>
          <w:tcPr>
            <w:tcW w:w="422" w:type="dxa"/>
            <w:shd w:val="clear" w:color="auto" w:fill="BFBFBF" w:themeFill="background1" w:themeFillShade="BF"/>
          </w:tcPr>
          <w:p w:rsidR="0021271B" w:rsidRDefault="0021271B" w:rsidP="00FA0C33">
            <w:pPr>
              <w:pStyle w:val="Geenafstand"/>
            </w:pPr>
            <w:r>
              <w:t>5</w:t>
            </w:r>
          </w:p>
        </w:tc>
        <w:tc>
          <w:tcPr>
            <w:tcW w:w="422" w:type="dxa"/>
            <w:shd w:val="clear" w:color="auto" w:fill="BFBFBF" w:themeFill="background1" w:themeFillShade="BF"/>
          </w:tcPr>
          <w:p w:rsidR="0021271B" w:rsidRDefault="0021271B" w:rsidP="00FA0C33">
            <w:pPr>
              <w:pStyle w:val="Geenafstand"/>
            </w:pPr>
            <w:r>
              <w:t>6</w:t>
            </w:r>
          </w:p>
        </w:tc>
        <w:tc>
          <w:tcPr>
            <w:tcW w:w="422" w:type="dxa"/>
            <w:shd w:val="clear" w:color="auto" w:fill="BFBFBF" w:themeFill="background1" w:themeFillShade="BF"/>
          </w:tcPr>
          <w:p w:rsidR="0021271B" w:rsidRDefault="0021271B" w:rsidP="00FA0C33">
            <w:pPr>
              <w:pStyle w:val="Geenafstand"/>
            </w:pPr>
            <w:r>
              <w:t>7</w:t>
            </w:r>
          </w:p>
        </w:tc>
        <w:tc>
          <w:tcPr>
            <w:tcW w:w="422" w:type="dxa"/>
            <w:shd w:val="clear" w:color="auto" w:fill="BFBFBF" w:themeFill="background1" w:themeFillShade="BF"/>
          </w:tcPr>
          <w:p w:rsidR="0021271B" w:rsidRDefault="0021271B" w:rsidP="00FA0C33">
            <w:pPr>
              <w:pStyle w:val="Geenafstand"/>
            </w:pPr>
            <w:r>
              <w:t>8</w:t>
            </w:r>
          </w:p>
        </w:tc>
        <w:tc>
          <w:tcPr>
            <w:tcW w:w="421" w:type="dxa"/>
            <w:shd w:val="clear" w:color="auto" w:fill="BFBFBF" w:themeFill="background1" w:themeFillShade="BF"/>
          </w:tcPr>
          <w:p w:rsidR="0021271B" w:rsidRDefault="0021271B" w:rsidP="00FA0C33">
            <w:pPr>
              <w:pStyle w:val="Geenafstand"/>
            </w:pPr>
            <w:r>
              <w:t>9</w:t>
            </w:r>
          </w:p>
        </w:tc>
        <w:tc>
          <w:tcPr>
            <w:tcW w:w="440" w:type="dxa"/>
            <w:shd w:val="clear" w:color="auto" w:fill="BFBFBF" w:themeFill="background1" w:themeFillShade="BF"/>
          </w:tcPr>
          <w:p w:rsidR="0021271B" w:rsidRDefault="0021271B" w:rsidP="00FA0C33">
            <w:pPr>
              <w:pStyle w:val="Geenafstand"/>
            </w:pPr>
            <w:r>
              <w:t>10</w:t>
            </w:r>
          </w:p>
        </w:tc>
        <w:tc>
          <w:tcPr>
            <w:tcW w:w="440" w:type="dxa"/>
            <w:shd w:val="clear" w:color="auto" w:fill="BFBFBF" w:themeFill="background1" w:themeFillShade="BF"/>
          </w:tcPr>
          <w:p w:rsidR="0021271B" w:rsidRDefault="0021271B" w:rsidP="00FA0C33">
            <w:pPr>
              <w:pStyle w:val="Geenafstand"/>
            </w:pPr>
            <w:r>
              <w:t>11</w:t>
            </w:r>
          </w:p>
        </w:tc>
        <w:tc>
          <w:tcPr>
            <w:tcW w:w="440" w:type="dxa"/>
            <w:shd w:val="clear" w:color="auto" w:fill="BFBFBF" w:themeFill="background1" w:themeFillShade="BF"/>
          </w:tcPr>
          <w:p w:rsidR="0021271B" w:rsidRDefault="0021271B" w:rsidP="00FA0C33">
            <w:pPr>
              <w:pStyle w:val="Geenafstand"/>
            </w:pPr>
            <w:r>
              <w:t>12</w:t>
            </w:r>
          </w:p>
        </w:tc>
        <w:tc>
          <w:tcPr>
            <w:tcW w:w="440" w:type="dxa"/>
            <w:shd w:val="clear" w:color="auto" w:fill="BFBFBF" w:themeFill="background1" w:themeFillShade="BF"/>
          </w:tcPr>
          <w:p w:rsidR="0021271B" w:rsidRDefault="0021271B" w:rsidP="00FA0C33">
            <w:pPr>
              <w:pStyle w:val="Geenafstand"/>
            </w:pPr>
            <w:r>
              <w:t>13</w:t>
            </w:r>
          </w:p>
        </w:tc>
        <w:tc>
          <w:tcPr>
            <w:tcW w:w="440" w:type="dxa"/>
            <w:shd w:val="clear" w:color="auto" w:fill="BFBFBF" w:themeFill="background1" w:themeFillShade="BF"/>
          </w:tcPr>
          <w:p w:rsidR="0021271B" w:rsidRDefault="0021271B" w:rsidP="00FA0C33">
            <w:pPr>
              <w:pStyle w:val="Geenafstand"/>
            </w:pPr>
            <w:r>
              <w:t>14</w:t>
            </w:r>
          </w:p>
        </w:tc>
        <w:tc>
          <w:tcPr>
            <w:tcW w:w="440" w:type="dxa"/>
            <w:shd w:val="clear" w:color="auto" w:fill="BFBFBF" w:themeFill="background1" w:themeFillShade="BF"/>
          </w:tcPr>
          <w:p w:rsidR="0021271B" w:rsidRDefault="0021271B" w:rsidP="00FA0C33">
            <w:pPr>
              <w:pStyle w:val="Geenafstand"/>
            </w:pPr>
            <w:r>
              <w:t>15</w:t>
            </w:r>
          </w:p>
        </w:tc>
        <w:tc>
          <w:tcPr>
            <w:tcW w:w="440" w:type="dxa"/>
            <w:shd w:val="clear" w:color="auto" w:fill="BFBFBF" w:themeFill="background1" w:themeFillShade="BF"/>
          </w:tcPr>
          <w:p w:rsidR="0021271B" w:rsidRDefault="0021271B" w:rsidP="00FA0C33">
            <w:pPr>
              <w:pStyle w:val="Geenafstand"/>
            </w:pPr>
            <w:r>
              <w:t>16</w:t>
            </w:r>
          </w:p>
        </w:tc>
        <w:tc>
          <w:tcPr>
            <w:tcW w:w="440" w:type="dxa"/>
            <w:shd w:val="clear" w:color="auto" w:fill="BFBFBF" w:themeFill="background1" w:themeFillShade="BF"/>
          </w:tcPr>
          <w:p w:rsidR="0021271B" w:rsidRDefault="0021271B" w:rsidP="00FA0C33">
            <w:pPr>
              <w:pStyle w:val="Geenafstand"/>
            </w:pPr>
            <w:r>
              <w:t>17</w:t>
            </w:r>
          </w:p>
        </w:tc>
        <w:tc>
          <w:tcPr>
            <w:tcW w:w="440" w:type="dxa"/>
            <w:shd w:val="clear" w:color="auto" w:fill="BFBFBF" w:themeFill="background1" w:themeFillShade="BF"/>
          </w:tcPr>
          <w:p w:rsidR="0021271B" w:rsidRDefault="0021271B" w:rsidP="00FA0C33">
            <w:pPr>
              <w:pStyle w:val="Geenafstand"/>
            </w:pPr>
            <w:r>
              <w:t>18</w:t>
            </w:r>
          </w:p>
        </w:tc>
        <w:tc>
          <w:tcPr>
            <w:tcW w:w="440" w:type="dxa"/>
            <w:shd w:val="clear" w:color="auto" w:fill="BFBFBF" w:themeFill="background1" w:themeFillShade="BF"/>
          </w:tcPr>
          <w:p w:rsidR="0021271B" w:rsidRDefault="0021271B" w:rsidP="00FA0C33">
            <w:pPr>
              <w:pStyle w:val="Geenafstand"/>
            </w:pPr>
            <w:r>
              <w:t>19</w:t>
            </w:r>
          </w:p>
        </w:tc>
        <w:tc>
          <w:tcPr>
            <w:tcW w:w="440" w:type="dxa"/>
            <w:shd w:val="clear" w:color="auto" w:fill="BFBFBF" w:themeFill="background1" w:themeFillShade="BF"/>
          </w:tcPr>
          <w:p w:rsidR="0021271B" w:rsidRDefault="0021271B" w:rsidP="00FA0C33">
            <w:pPr>
              <w:pStyle w:val="Geenafstand"/>
            </w:pPr>
            <w:r>
              <w:t>20</w:t>
            </w:r>
          </w:p>
        </w:tc>
      </w:tr>
      <w:tr w:rsidR="0021271B" w:rsidTr="00FA0C33">
        <w:tc>
          <w:tcPr>
            <w:tcW w:w="423" w:type="dxa"/>
            <w:shd w:val="clear" w:color="auto" w:fill="BFBFBF" w:themeFill="background1" w:themeFillShade="BF"/>
          </w:tcPr>
          <w:p w:rsidR="0021271B" w:rsidRDefault="0021271B" w:rsidP="00FA0C33">
            <w:pPr>
              <w:pStyle w:val="Geenafstand"/>
            </w:pPr>
            <w:r>
              <w:t>1</w:t>
            </w: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1"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r>
      <w:tr w:rsidR="0021271B" w:rsidTr="00FA0C33">
        <w:tc>
          <w:tcPr>
            <w:tcW w:w="423" w:type="dxa"/>
            <w:shd w:val="clear" w:color="auto" w:fill="BFBFBF" w:themeFill="background1" w:themeFillShade="BF"/>
          </w:tcPr>
          <w:p w:rsidR="0021271B" w:rsidRDefault="0021271B" w:rsidP="00FA0C33">
            <w:pPr>
              <w:pStyle w:val="Geenafstand"/>
            </w:pPr>
            <w:r>
              <w:t>2</w:t>
            </w: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1"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r>
      <w:tr w:rsidR="0021271B" w:rsidTr="00FA0C33">
        <w:tc>
          <w:tcPr>
            <w:tcW w:w="423" w:type="dxa"/>
            <w:shd w:val="clear" w:color="auto" w:fill="BFBFBF" w:themeFill="background1" w:themeFillShade="BF"/>
          </w:tcPr>
          <w:p w:rsidR="0021271B" w:rsidRDefault="0021271B" w:rsidP="00FA0C33">
            <w:pPr>
              <w:pStyle w:val="Geenafstand"/>
            </w:pPr>
            <w:r>
              <w:t>3</w:t>
            </w: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1"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r>
      <w:tr w:rsidR="0021271B" w:rsidTr="00FA0C33">
        <w:tc>
          <w:tcPr>
            <w:tcW w:w="423" w:type="dxa"/>
            <w:shd w:val="clear" w:color="auto" w:fill="BFBFBF" w:themeFill="background1" w:themeFillShade="BF"/>
          </w:tcPr>
          <w:p w:rsidR="0021271B" w:rsidRDefault="0021271B" w:rsidP="00FA0C33">
            <w:pPr>
              <w:pStyle w:val="Geenafstand"/>
            </w:pPr>
            <w:r>
              <w:t>4</w:t>
            </w: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1"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r>
      <w:bookmarkEnd w:id="41"/>
    </w:tbl>
    <w:p w:rsidR="0021271B" w:rsidRPr="008753A8" w:rsidRDefault="0021271B" w:rsidP="004C7533">
      <w:pPr>
        <w:pStyle w:val="Geenafstand"/>
        <w:rPr>
          <w:lang w:val="en-GB"/>
        </w:rPr>
      </w:pPr>
    </w:p>
    <w:p w:rsidR="0021271B" w:rsidRDefault="0021271B" w:rsidP="004C7533">
      <w:r>
        <w:t>See the table below for an example.</w:t>
      </w:r>
    </w:p>
    <w:p w:rsidR="00A042F9" w:rsidRDefault="00A042F9" w:rsidP="004C7533"/>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FA0C33">
        <w:tc>
          <w:tcPr>
            <w:tcW w:w="423" w:type="dxa"/>
            <w:shd w:val="clear" w:color="auto" w:fill="BFBFBF" w:themeFill="background1" w:themeFillShade="BF"/>
          </w:tcPr>
          <w:p w:rsidR="0021271B" w:rsidRDefault="0021271B" w:rsidP="00FA0C33">
            <w:pPr>
              <w:pStyle w:val="Geenafstand"/>
            </w:pPr>
            <w:r>
              <w:t>/</w:t>
            </w:r>
          </w:p>
        </w:tc>
        <w:tc>
          <w:tcPr>
            <w:tcW w:w="422" w:type="dxa"/>
            <w:shd w:val="clear" w:color="auto" w:fill="BFBFBF" w:themeFill="background1" w:themeFillShade="BF"/>
          </w:tcPr>
          <w:p w:rsidR="0021271B" w:rsidRDefault="0021271B" w:rsidP="00FA0C33">
            <w:pPr>
              <w:pStyle w:val="Geenafstand"/>
            </w:pPr>
            <w:r>
              <w:t>1</w:t>
            </w:r>
          </w:p>
        </w:tc>
        <w:tc>
          <w:tcPr>
            <w:tcW w:w="423" w:type="dxa"/>
            <w:shd w:val="clear" w:color="auto" w:fill="BFBFBF" w:themeFill="background1" w:themeFillShade="BF"/>
          </w:tcPr>
          <w:p w:rsidR="0021271B" w:rsidRDefault="0021271B" w:rsidP="00FA0C33">
            <w:pPr>
              <w:pStyle w:val="Geenafstand"/>
            </w:pPr>
            <w:r>
              <w:t>2</w:t>
            </w:r>
          </w:p>
        </w:tc>
        <w:tc>
          <w:tcPr>
            <w:tcW w:w="423" w:type="dxa"/>
            <w:shd w:val="clear" w:color="auto" w:fill="BFBFBF" w:themeFill="background1" w:themeFillShade="BF"/>
          </w:tcPr>
          <w:p w:rsidR="0021271B" w:rsidRDefault="0021271B" w:rsidP="00FA0C33">
            <w:pPr>
              <w:pStyle w:val="Geenafstand"/>
            </w:pPr>
            <w:r>
              <w:t>3</w:t>
            </w:r>
          </w:p>
        </w:tc>
        <w:tc>
          <w:tcPr>
            <w:tcW w:w="422" w:type="dxa"/>
            <w:shd w:val="clear" w:color="auto" w:fill="BFBFBF" w:themeFill="background1" w:themeFillShade="BF"/>
          </w:tcPr>
          <w:p w:rsidR="0021271B" w:rsidRDefault="0021271B" w:rsidP="00FA0C33">
            <w:pPr>
              <w:pStyle w:val="Geenafstand"/>
            </w:pPr>
            <w:r>
              <w:t>4</w:t>
            </w:r>
          </w:p>
        </w:tc>
        <w:tc>
          <w:tcPr>
            <w:tcW w:w="422" w:type="dxa"/>
            <w:shd w:val="clear" w:color="auto" w:fill="BFBFBF" w:themeFill="background1" w:themeFillShade="BF"/>
          </w:tcPr>
          <w:p w:rsidR="0021271B" w:rsidRDefault="0021271B" w:rsidP="00FA0C33">
            <w:pPr>
              <w:pStyle w:val="Geenafstand"/>
            </w:pPr>
            <w:r>
              <w:t>5</w:t>
            </w:r>
          </w:p>
        </w:tc>
        <w:tc>
          <w:tcPr>
            <w:tcW w:w="422" w:type="dxa"/>
            <w:shd w:val="clear" w:color="auto" w:fill="BFBFBF" w:themeFill="background1" w:themeFillShade="BF"/>
          </w:tcPr>
          <w:p w:rsidR="0021271B" w:rsidRDefault="0021271B" w:rsidP="00FA0C33">
            <w:pPr>
              <w:pStyle w:val="Geenafstand"/>
            </w:pPr>
            <w:r>
              <w:t>6</w:t>
            </w:r>
          </w:p>
        </w:tc>
        <w:tc>
          <w:tcPr>
            <w:tcW w:w="422" w:type="dxa"/>
            <w:shd w:val="clear" w:color="auto" w:fill="BFBFBF" w:themeFill="background1" w:themeFillShade="BF"/>
          </w:tcPr>
          <w:p w:rsidR="0021271B" w:rsidRDefault="0021271B" w:rsidP="00FA0C33">
            <w:pPr>
              <w:pStyle w:val="Geenafstand"/>
            </w:pPr>
            <w:r>
              <w:t>7</w:t>
            </w:r>
          </w:p>
        </w:tc>
        <w:tc>
          <w:tcPr>
            <w:tcW w:w="422" w:type="dxa"/>
            <w:shd w:val="clear" w:color="auto" w:fill="BFBFBF" w:themeFill="background1" w:themeFillShade="BF"/>
          </w:tcPr>
          <w:p w:rsidR="0021271B" w:rsidRDefault="0021271B" w:rsidP="00FA0C33">
            <w:pPr>
              <w:pStyle w:val="Geenafstand"/>
            </w:pPr>
            <w:r>
              <w:t>8</w:t>
            </w:r>
          </w:p>
        </w:tc>
        <w:tc>
          <w:tcPr>
            <w:tcW w:w="421" w:type="dxa"/>
            <w:shd w:val="clear" w:color="auto" w:fill="BFBFBF" w:themeFill="background1" w:themeFillShade="BF"/>
          </w:tcPr>
          <w:p w:rsidR="0021271B" w:rsidRDefault="0021271B" w:rsidP="00FA0C33">
            <w:pPr>
              <w:pStyle w:val="Geenafstand"/>
            </w:pPr>
            <w:r>
              <w:t>9</w:t>
            </w:r>
          </w:p>
        </w:tc>
        <w:tc>
          <w:tcPr>
            <w:tcW w:w="440" w:type="dxa"/>
            <w:shd w:val="clear" w:color="auto" w:fill="BFBFBF" w:themeFill="background1" w:themeFillShade="BF"/>
          </w:tcPr>
          <w:p w:rsidR="0021271B" w:rsidRDefault="0021271B" w:rsidP="00FA0C33">
            <w:pPr>
              <w:pStyle w:val="Geenafstand"/>
            </w:pPr>
            <w:r>
              <w:t>10</w:t>
            </w:r>
          </w:p>
        </w:tc>
        <w:tc>
          <w:tcPr>
            <w:tcW w:w="440" w:type="dxa"/>
            <w:shd w:val="clear" w:color="auto" w:fill="BFBFBF" w:themeFill="background1" w:themeFillShade="BF"/>
          </w:tcPr>
          <w:p w:rsidR="0021271B" w:rsidRDefault="0021271B" w:rsidP="00FA0C33">
            <w:pPr>
              <w:pStyle w:val="Geenafstand"/>
            </w:pPr>
            <w:r>
              <w:t>11</w:t>
            </w:r>
          </w:p>
        </w:tc>
        <w:tc>
          <w:tcPr>
            <w:tcW w:w="440" w:type="dxa"/>
            <w:shd w:val="clear" w:color="auto" w:fill="BFBFBF" w:themeFill="background1" w:themeFillShade="BF"/>
          </w:tcPr>
          <w:p w:rsidR="0021271B" w:rsidRDefault="0021271B" w:rsidP="00FA0C33">
            <w:pPr>
              <w:pStyle w:val="Geenafstand"/>
            </w:pPr>
            <w:r>
              <w:t>12</w:t>
            </w:r>
          </w:p>
        </w:tc>
        <w:tc>
          <w:tcPr>
            <w:tcW w:w="440" w:type="dxa"/>
            <w:shd w:val="clear" w:color="auto" w:fill="BFBFBF" w:themeFill="background1" w:themeFillShade="BF"/>
          </w:tcPr>
          <w:p w:rsidR="0021271B" w:rsidRDefault="0021271B" w:rsidP="00FA0C33">
            <w:pPr>
              <w:pStyle w:val="Geenafstand"/>
            </w:pPr>
            <w:r>
              <w:t>13</w:t>
            </w:r>
          </w:p>
        </w:tc>
        <w:tc>
          <w:tcPr>
            <w:tcW w:w="440" w:type="dxa"/>
            <w:shd w:val="clear" w:color="auto" w:fill="BFBFBF" w:themeFill="background1" w:themeFillShade="BF"/>
          </w:tcPr>
          <w:p w:rsidR="0021271B" w:rsidRDefault="0021271B" w:rsidP="00FA0C33">
            <w:pPr>
              <w:pStyle w:val="Geenafstand"/>
            </w:pPr>
            <w:r>
              <w:t>14</w:t>
            </w:r>
          </w:p>
        </w:tc>
        <w:tc>
          <w:tcPr>
            <w:tcW w:w="440" w:type="dxa"/>
            <w:shd w:val="clear" w:color="auto" w:fill="BFBFBF" w:themeFill="background1" w:themeFillShade="BF"/>
          </w:tcPr>
          <w:p w:rsidR="0021271B" w:rsidRDefault="0021271B" w:rsidP="00FA0C33">
            <w:pPr>
              <w:pStyle w:val="Geenafstand"/>
            </w:pPr>
            <w:r>
              <w:t>15</w:t>
            </w:r>
          </w:p>
        </w:tc>
        <w:tc>
          <w:tcPr>
            <w:tcW w:w="440" w:type="dxa"/>
            <w:shd w:val="clear" w:color="auto" w:fill="BFBFBF" w:themeFill="background1" w:themeFillShade="BF"/>
          </w:tcPr>
          <w:p w:rsidR="0021271B" w:rsidRDefault="0021271B" w:rsidP="00FA0C33">
            <w:pPr>
              <w:pStyle w:val="Geenafstand"/>
            </w:pPr>
            <w:r>
              <w:t>16</w:t>
            </w:r>
          </w:p>
        </w:tc>
        <w:tc>
          <w:tcPr>
            <w:tcW w:w="440" w:type="dxa"/>
            <w:shd w:val="clear" w:color="auto" w:fill="BFBFBF" w:themeFill="background1" w:themeFillShade="BF"/>
          </w:tcPr>
          <w:p w:rsidR="0021271B" w:rsidRDefault="0021271B" w:rsidP="00FA0C33">
            <w:pPr>
              <w:pStyle w:val="Geenafstand"/>
            </w:pPr>
            <w:r>
              <w:t>17</w:t>
            </w:r>
          </w:p>
        </w:tc>
        <w:tc>
          <w:tcPr>
            <w:tcW w:w="440" w:type="dxa"/>
            <w:shd w:val="clear" w:color="auto" w:fill="BFBFBF" w:themeFill="background1" w:themeFillShade="BF"/>
          </w:tcPr>
          <w:p w:rsidR="0021271B" w:rsidRDefault="0021271B" w:rsidP="00FA0C33">
            <w:pPr>
              <w:pStyle w:val="Geenafstand"/>
            </w:pPr>
            <w:r>
              <w:t>18</w:t>
            </w:r>
          </w:p>
        </w:tc>
        <w:tc>
          <w:tcPr>
            <w:tcW w:w="440" w:type="dxa"/>
            <w:shd w:val="clear" w:color="auto" w:fill="BFBFBF" w:themeFill="background1" w:themeFillShade="BF"/>
          </w:tcPr>
          <w:p w:rsidR="0021271B" w:rsidRDefault="0021271B" w:rsidP="00FA0C33">
            <w:pPr>
              <w:pStyle w:val="Geenafstand"/>
            </w:pPr>
            <w:r>
              <w:t>19</w:t>
            </w:r>
          </w:p>
        </w:tc>
        <w:tc>
          <w:tcPr>
            <w:tcW w:w="440" w:type="dxa"/>
            <w:shd w:val="clear" w:color="auto" w:fill="BFBFBF" w:themeFill="background1" w:themeFillShade="BF"/>
          </w:tcPr>
          <w:p w:rsidR="0021271B" w:rsidRDefault="0021271B" w:rsidP="00FA0C33">
            <w:pPr>
              <w:pStyle w:val="Geenafstand"/>
            </w:pPr>
            <w:r>
              <w:t>20</w:t>
            </w:r>
          </w:p>
        </w:tc>
      </w:tr>
      <w:tr w:rsidR="0021271B" w:rsidTr="00FA0C33">
        <w:tc>
          <w:tcPr>
            <w:tcW w:w="423" w:type="dxa"/>
            <w:shd w:val="clear" w:color="auto" w:fill="BFBFBF" w:themeFill="background1" w:themeFillShade="BF"/>
          </w:tcPr>
          <w:p w:rsidR="0021271B" w:rsidRDefault="0021271B" w:rsidP="00FA0C33">
            <w:pPr>
              <w:pStyle w:val="Geenafstand"/>
            </w:pPr>
            <w:r>
              <w:t>1</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u</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r>
      <w:tr w:rsidR="0021271B" w:rsidTr="00FA0C33">
        <w:tc>
          <w:tcPr>
            <w:tcW w:w="423" w:type="dxa"/>
            <w:shd w:val="clear" w:color="auto" w:fill="BFBFBF" w:themeFill="background1" w:themeFillShade="BF"/>
          </w:tcPr>
          <w:p w:rsidR="0021271B" w:rsidRDefault="0021271B" w:rsidP="00FA0C33">
            <w:pPr>
              <w:pStyle w:val="Geenafstand"/>
            </w:pPr>
            <w:r>
              <w:t>2</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1"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FA0C33">
            <w:pPr>
              <w:pStyle w:val="Geenafstand"/>
              <w:rPr>
                <w:rFonts w:ascii="LCD Display Grid" w:hAnsi="LCD Display Grid"/>
                <w:b/>
              </w:rPr>
            </w:pPr>
          </w:p>
        </w:tc>
      </w:tr>
      <w:tr w:rsidR="0021271B" w:rsidTr="00FA0C33">
        <w:tc>
          <w:tcPr>
            <w:tcW w:w="423" w:type="dxa"/>
            <w:shd w:val="clear" w:color="auto" w:fill="BFBFBF" w:themeFill="background1" w:themeFillShade="BF"/>
          </w:tcPr>
          <w:p w:rsidR="0021271B" w:rsidRDefault="0021271B" w:rsidP="00FA0C33">
            <w:pPr>
              <w:pStyle w:val="Geenafstand"/>
            </w:pPr>
            <w:r>
              <w:t>3</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u</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f</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f</w:t>
            </w:r>
          </w:p>
        </w:tc>
        <w:tc>
          <w:tcPr>
            <w:tcW w:w="421"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r>
      <w:tr w:rsidR="0021271B" w:rsidTr="00FA0C33">
        <w:tc>
          <w:tcPr>
            <w:tcW w:w="423" w:type="dxa"/>
            <w:shd w:val="clear" w:color="auto" w:fill="BFBFBF" w:themeFill="background1" w:themeFillShade="BF"/>
          </w:tcPr>
          <w:p w:rsidR="0021271B" w:rsidRDefault="0021271B" w:rsidP="00FA0C33">
            <w:pPr>
              <w:pStyle w:val="Geenafstand"/>
            </w:pPr>
            <w:r>
              <w:t>4</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1"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r>
    </w:tbl>
    <w:p w:rsidR="0021271B" w:rsidRDefault="0021271B" w:rsidP="004C7533"/>
    <w:p w:rsidR="0021271B" w:rsidRDefault="0021271B" w:rsidP="004C7533">
      <w:r>
        <w:t>The system contains a keypad which represents the only possibility for the user to interact with the several functions of the system.</w:t>
      </w:r>
    </w:p>
    <w:p w:rsidR="0021271B" w:rsidRDefault="0021271B" w:rsidP="00E27D8C">
      <w:pPr>
        <w:keepNext/>
        <w:jc w:val="center"/>
      </w:pPr>
    </w:p>
    <w:p w:rsidR="009B22EB" w:rsidRDefault="0021271B" w:rsidP="00E27D8C">
      <w:r>
        <w:t>The keypad consists of a matrix of four by four keys, making it 16 keys totally. They are labelled as follows:</w:t>
      </w:r>
    </w:p>
    <w:p w:rsidR="009B22EB" w:rsidRDefault="009B22EB" w:rsidP="00E27D8C"/>
    <w:tbl>
      <w:tblPr>
        <w:tblStyle w:val="Tabelraster"/>
        <w:tblW w:w="0" w:type="auto"/>
        <w:tblLook w:val="04A0" w:firstRow="1" w:lastRow="0" w:firstColumn="1" w:lastColumn="0" w:noHBand="0" w:noVBand="1"/>
      </w:tblPr>
      <w:tblGrid>
        <w:gridCol w:w="4531"/>
        <w:gridCol w:w="4531"/>
      </w:tblGrid>
      <w:tr w:rsidR="0021271B" w:rsidTr="00E27D8C">
        <w:tc>
          <w:tcPr>
            <w:tcW w:w="4531" w:type="dxa"/>
          </w:tcPr>
          <w:p w:rsidR="0021271B" w:rsidRDefault="0021271B" w:rsidP="00FA0C33">
            <w:pPr>
              <w:pStyle w:val="Geenafstand"/>
              <w:rPr>
                <w:lang w:val="en-GB"/>
              </w:rPr>
            </w:pPr>
            <w:r>
              <w:rPr>
                <w:lang w:val="en-GB"/>
              </w:rPr>
              <w:t>0-9</w:t>
            </w:r>
          </w:p>
        </w:tc>
        <w:tc>
          <w:tcPr>
            <w:tcW w:w="4531" w:type="dxa"/>
          </w:tcPr>
          <w:p w:rsidR="0021271B" w:rsidRDefault="0021271B" w:rsidP="00FA0C33">
            <w:pPr>
              <w:pStyle w:val="Geenafstand"/>
              <w:rPr>
                <w:lang w:val="en-GB"/>
              </w:rPr>
            </w:pPr>
            <w:r>
              <w:rPr>
                <w:lang w:val="en-GB"/>
              </w:rPr>
              <w:t>Numeric keys  0 - 9</w:t>
            </w:r>
          </w:p>
        </w:tc>
      </w:tr>
      <w:tr w:rsidR="0021271B" w:rsidTr="00E27D8C">
        <w:tc>
          <w:tcPr>
            <w:tcW w:w="4531" w:type="dxa"/>
          </w:tcPr>
          <w:p w:rsidR="0021271B" w:rsidRDefault="0021271B" w:rsidP="00E27D8C">
            <w:pPr>
              <w:pStyle w:val="Geenafstand"/>
              <w:rPr>
                <w:lang w:val="en-GB"/>
              </w:rPr>
            </w:pPr>
            <w:r>
              <w:rPr>
                <w:rFonts w:cstheme="minorHAnsi"/>
                <w:lang w:val="en-GB"/>
              </w:rPr>
              <w:t>←</w:t>
            </w:r>
          </w:p>
        </w:tc>
        <w:tc>
          <w:tcPr>
            <w:tcW w:w="4531" w:type="dxa"/>
          </w:tcPr>
          <w:p w:rsidR="0021271B" w:rsidRDefault="0021271B" w:rsidP="00E27D8C">
            <w:pPr>
              <w:pStyle w:val="Geenafstand"/>
              <w:rPr>
                <w:lang w:val="en-GB"/>
              </w:rPr>
            </w:pPr>
            <w:r>
              <w:rPr>
                <w:lang w:val="en-GB"/>
              </w:rPr>
              <w:t>Arrow left</w:t>
            </w:r>
          </w:p>
        </w:tc>
      </w:tr>
      <w:tr w:rsidR="0021271B" w:rsidTr="00E27D8C">
        <w:tc>
          <w:tcPr>
            <w:tcW w:w="4531" w:type="dxa"/>
          </w:tcPr>
          <w:p w:rsidR="0021271B" w:rsidRDefault="0021271B" w:rsidP="00E27D8C">
            <w:pPr>
              <w:pStyle w:val="Geenafstand"/>
              <w:rPr>
                <w:lang w:val="en-GB"/>
              </w:rPr>
            </w:pPr>
            <w:r>
              <w:rPr>
                <w:rFonts w:cstheme="minorHAnsi"/>
                <w:lang w:val="en-GB"/>
              </w:rPr>
              <w:t>↑</w:t>
            </w:r>
          </w:p>
        </w:tc>
        <w:tc>
          <w:tcPr>
            <w:tcW w:w="4531" w:type="dxa"/>
          </w:tcPr>
          <w:p w:rsidR="0021271B" w:rsidRDefault="0021271B" w:rsidP="00E27D8C">
            <w:pPr>
              <w:pStyle w:val="Geenafstand"/>
              <w:rPr>
                <w:lang w:val="en-GB"/>
              </w:rPr>
            </w:pPr>
            <w:r>
              <w:rPr>
                <w:lang w:val="en-GB"/>
              </w:rPr>
              <w:t>Arrow up</w:t>
            </w:r>
          </w:p>
        </w:tc>
      </w:tr>
      <w:tr w:rsidR="0021271B" w:rsidTr="00E27D8C">
        <w:tc>
          <w:tcPr>
            <w:tcW w:w="4531" w:type="dxa"/>
          </w:tcPr>
          <w:p w:rsidR="0021271B" w:rsidRDefault="0021271B" w:rsidP="00E27D8C">
            <w:pPr>
              <w:pStyle w:val="Geenafstand"/>
              <w:rPr>
                <w:lang w:val="en-GB"/>
              </w:rPr>
            </w:pPr>
            <w:r>
              <w:rPr>
                <w:rFonts w:cstheme="minorHAnsi"/>
                <w:lang w:val="en-GB"/>
              </w:rPr>
              <w:t>→</w:t>
            </w:r>
          </w:p>
        </w:tc>
        <w:tc>
          <w:tcPr>
            <w:tcW w:w="4531" w:type="dxa"/>
          </w:tcPr>
          <w:p w:rsidR="0021271B" w:rsidRDefault="0021271B" w:rsidP="00E27D8C">
            <w:pPr>
              <w:pStyle w:val="Geenafstand"/>
              <w:rPr>
                <w:lang w:val="en-GB"/>
              </w:rPr>
            </w:pPr>
            <w:r>
              <w:rPr>
                <w:lang w:val="en-GB"/>
              </w:rPr>
              <w:t>Arrow right</w:t>
            </w:r>
          </w:p>
        </w:tc>
      </w:tr>
      <w:tr w:rsidR="0021271B" w:rsidTr="00E27D8C">
        <w:tc>
          <w:tcPr>
            <w:tcW w:w="4531" w:type="dxa"/>
          </w:tcPr>
          <w:p w:rsidR="0021271B" w:rsidRDefault="0021271B" w:rsidP="00E27D8C">
            <w:pPr>
              <w:pStyle w:val="Geenafstand"/>
              <w:rPr>
                <w:lang w:val="en-GB"/>
              </w:rPr>
            </w:pPr>
            <w:r>
              <w:rPr>
                <w:rFonts w:cstheme="minorHAnsi"/>
                <w:lang w:val="en-GB"/>
              </w:rPr>
              <w:t>↓</w:t>
            </w:r>
          </w:p>
        </w:tc>
        <w:tc>
          <w:tcPr>
            <w:tcW w:w="4531" w:type="dxa"/>
          </w:tcPr>
          <w:p w:rsidR="0021271B" w:rsidRDefault="0021271B" w:rsidP="00E27D8C">
            <w:pPr>
              <w:pStyle w:val="Geenafstand"/>
              <w:rPr>
                <w:lang w:val="en-GB"/>
              </w:rPr>
            </w:pPr>
            <w:r>
              <w:rPr>
                <w:lang w:val="en-GB"/>
              </w:rPr>
              <w:t>Arrow down</w:t>
            </w:r>
          </w:p>
        </w:tc>
      </w:tr>
      <w:tr w:rsidR="0021271B" w:rsidTr="00E27D8C">
        <w:tc>
          <w:tcPr>
            <w:tcW w:w="4531" w:type="dxa"/>
          </w:tcPr>
          <w:p w:rsidR="0021271B" w:rsidRDefault="0021271B" w:rsidP="00E27D8C">
            <w:pPr>
              <w:pStyle w:val="Geenafstand"/>
              <w:rPr>
                <w:lang w:val="en-GB"/>
              </w:rPr>
            </w:pPr>
            <w:r>
              <w:rPr>
                <w:lang w:val="en-GB"/>
              </w:rPr>
              <w:t>ENT</w:t>
            </w:r>
          </w:p>
        </w:tc>
        <w:tc>
          <w:tcPr>
            <w:tcW w:w="4531" w:type="dxa"/>
          </w:tcPr>
          <w:p w:rsidR="0021271B" w:rsidRDefault="0021271B" w:rsidP="00E27D8C">
            <w:pPr>
              <w:pStyle w:val="Geenafstand"/>
              <w:rPr>
                <w:lang w:val="en-GB"/>
              </w:rPr>
            </w:pPr>
            <w:r>
              <w:rPr>
                <w:lang w:val="en-GB"/>
              </w:rPr>
              <w:t>Enter</w:t>
            </w:r>
          </w:p>
        </w:tc>
      </w:tr>
      <w:tr w:rsidR="0021271B" w:rsidTr="00E27D8C">
        <w:tc>
          <w:tcPr>
            <w:tcW w:w="4531" w:type="dxa"/>
          </w:tcPr>
          <w:p w:rsidR="0021271B" w:rsidRDefault="0021271B" w:rsidP="00E27D8C">
            <w:pPr>
              <w:pStyle w:val="Geenafstand"/>
              <w:rPr>
                <w:lang w:val="en-GB"/>
              </w:rPr>
            </w:pPr>
            <w:r>
              <w:rPr>
                <w:lang w:val="en-GB"/>
              </w:rPr>
              <w:t>X</w:t>
            </w:r>
          </w:p>
        </w:tc>
        <w:tc>
          <w:tcPr>
            <w:tcW w:w="4531" w:type="dxa"/>
          </w:tcPr>
          <w:p w:rsidR="0021271B" w:rsidRDefault="0021271B" w:rsidP="003242F4">
            <w:pPr>
              <w:pStyle w:val="Geenafstand"/>
              <w:tabs>
                <w:tab w:val="left" w:pos="1047"/>
              </w:tabs>
              <w:rPr>
                <w:lang w:val="en-GB"/>
              </w:rPr>
            </w:pPr>
            <w:r>
              <w:rPr>
                <w:lang w:val="en-GB"/>
              </w:rPr>
              <w:t>Escape</w:t>
            </w:r>
            <w:r>
              <w:rPr>
                <w:lang w:val="en-GB"/>
              </w:rPr>
              <w:tab/>
            </w:r>
          </w:p>
        </w:tc>
      </w:tr>
    </w:tbl>
    <w:p w:rsidR="00BB00C6" w:rsidRDefault="00BB00C6" w:rsidP="004D14E2">
      <w:pPr>
        <w:pStyle w:val="Geenafstand"/>
        <w:rPr>
          <w:rFonts w:ascii="Arial" w:hAnsi="Arial" w:cs="Arial"/>
          <w:lang w:val="en-GB"/>
        </w:rPr>
      </w:pPr>
    </w:p>
    <w:p w:rsidR="004D14E2" w:rsidRDefault="00BB00C6" w:rsidP="004D14E2">
      <w:pPr>
        <w:pStyle w:val="Geenafstand"/>
        <w:rPr>
          <w:rFonts w:ascii="Arial" w:hAnsi="Arial" w:cs="Arial"/>
          <w:lang w:val="en-GB"/>
        </w:rPr>
      </w:pPr>
      <w:r w:rsidRPr="00BB00C6">
        <w:rPr>
          <w:rFonts w:ascii="Arial" w:hAnsi="Arial" w:cs="Arial"/>
          <w:lang w:val="en-GB"/>
        </w:rPr>
        <w:t>Depending on the menu item, the keys have different functions. During each menu item the key functions are explained in a table like the one above.</w:t>
      </w:r>
    </w:p>
    <w:p w:rsidR="00BB00C6" w:rsidRPr="00BB00C6" w:rsidRDefault="00BB00C6" w:rsidP="004D14E2">
      <w:pPr>
        <w:pStyle w:val="Geenafstand"/>
        <w:rPr>
          <w:rFonts w:ascii="Arial" w:hAnsi="Arial" w:cs="Arial"/>
          <w:lang w:val="en-GB"/>
        </w:rPr>
      </w:pPr>
    </w:p>
    <w:p w:rsidR="0021271B" w:rsidRDefault="0021271B" w:rsidP="00C15183">
      <w:pPr>
        <w:pStyle w:val="Kop2"/>
        <w:shd w:val="clear" w:color="auto" w:fill="C6D9F1" w:themeFill="text2" w:themeFillTint="33"/>
      </w:pPr>
      <w:bookmarkStart w:id="42" w:name="_Toc509316921"/>
      <w:r>
        <w:t>Anode drawer</w:t>
      </w:r>
      <w:bookmarkEnd w:id="42"/>
    </w:p>
    <w:p w:rsidR="0021271B" w:rsidRPr="00FA0C33" w:rsidRDefault="0021271B" w:rsidP="00C15183">
      <w:pPr>
        <w:pStyle w:val="Kop3"/>
        <w:shd w:val="clear" w:color="auto" w:fill="8DB3E2" w:themeFill="text2" w:themeFillTint="66"/>
      </w:pPr>
      <w:bookmarkStart w:id="43" w:name="_Toc509316922"/>
      <w:r>
        <w:t>Start screen</w:t>
      </w:r>
      <w:bookmarkEnd w:id="43"/>
    </w:p>
    <w:p w:rsidR="0021271B" w:rsidRDefault="0021271B" w:rsidP="000547E7">
      <w:r>
        <w:t xml:space="preserve">After powering the system, the display will become active and print out a start message, containing the type of </w:t>
      </w:r>
      <w:r w:rsidR="000547E7">
        <w:t>repair process</w:t>
      </w:r>
      <w:r>
        <w:t xml:space="preserve"> and</w:t>
      </w:r>
      <w:r w:rsidR="000547E7">
        <w:t xml:space="preserve"> the software</w:t>
      </w:r>
      <w:r>
        <w:t xml:space="preserve"> version number. </w:t>
      </w:r>
    </w:p>
    <w:p w:rsidR="0021271B" w:rsidRDefault="0021271B" w:rsidP="0017515E"/>
    <w:p w:rsidR="0021271B" w:rsidRDefault="0021271B" w:rsidP="0017515E">
      <w:r>
        <w:t>A full start message on display, containing the system version number, will look like:</w:t>
      </w:r>
    </w:p>
    <w:p w:rsidR="00A042F9" w:rsidRDefault="00A042F9" w:rsidP="0017515E"/>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17515E"/>
    <w:p w:rsidR="0021271B" w:rsidRDefault="0021271B" w:rsidP="00BB00C6">
      <w:r>
        <w:t>There is no user-action needed at this point – the system will switch to the main menu as soon as the system is fully booted and functional.</w:t>
      </w:r>
    </w:p>
    <w:p w:rsidR="0021271B" w:rsidRDefault="0021271B" w:rsidP="00C15183">
      <w:pPr>
        <w:pStyle w:val="Kop3"/>
        <w:shd w:val="clear" w:color="auto" w:fill="8DB3E2" w:themeFill="text2" w:themeFillTint="66"/>
      </w:pPr>
      <w:bookmarkStart w:id="44" w:name="_Toc509316923"/>
      <w:r>
        <w:lastRenderedPageBreak/>
        <w:t>Main menu</w:t>
      </w:r>
      <w:bookmarkEnd w:id="44"/>
    </w:p>
    <w:p w:rsidR="0021271B" w:rsidRDefault="0021271B" w:rsidP="0017515E">
      <w:r>
        <w:t>After booting, the system switches to the main menu.</w:t>
      </w:r>
    </w:p>
    <w:p w:rsidR="00A042F9" w:rsidRDefault="00A042F9" w:rsidP="0017515E"/>
    <w:p w:rsidR="00F04200" w:rsidRPr="006C6B5A" w:rsidRDefault="00F04200" w:rsidP="0017515E"/>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u</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17515E"/>
    <w:p w:rsidR="0021271B" w:rsidRPr="001B29EF" w:rsidRDefault="0021271B" w:rsidP="0017515E">
      <w:pPr>
        <w:rPr>
          <w:i/>
        </w:rPr>
      </w:pPr>
      <w:r w:rsidRPr="001B29EF">
        <w:rPr>
          <w:i/>
        </w:rPr>
        <w:t>Note: The item 2 and 3 are</w:t>
      </w:r>
      <w:r w:rsidR="000547E7">
        <w:rPr>
          <w:i/>
        </w:rPr>
        <w:t xml:space="preserve"> only accessible for the administrator and therefor</w:t>
      </w:r>
      <w:r w:rsidRPr="001B29EF">
        <w:rPr>
          <w:i/>
        </w:rPr>
        <w:t xml:space="preserve"> PIN protected</w:t>
      </w:r>
      <w:r w:rsidR="000547E7">
        <w:rPr>
          <w:i/>
        </w:rPr>
        <w:t>.</w:t>
      </w:r>
    </w:p>
    <w:p w:rsidR="0021271B" w:rsidRDefault="0021271B" w:rsidP="0017515E"/>
    <w:tbl>
      <w:tblPr>
        <w:tblStyle w:val="Tabelraster"/>
        <w:tblW w:w="0" w:type="auto"/>
        <w:tblLook w:val="04A0" w:firstRow="1" w:lastRow="0" w:firstColumn="1" w:lastColumn="0" w:noHBand="0" w:noVBand="1"/>
      </w:tblPr>
      <w:tblGrid>
        <w:gridCol w:w="1413"/>
        <w:gridCol w:w="3402"/>
      </w:tblGrid>
      <w:tr w:rsidR="0021271B" w:rsidTr="0027119B">
        <w:tc>
          <w:tcPr>
            <w:tcW w:w="1413" w:type="dxa"/>
          </w:tcPr>
          <w:p w:rsidR="0021271B" w:rsidRDefault="0021271B" w:rsidP="000852DF">
            <w:pPr>
              <w:pStyle w:val="Geenafstand"/>
              <w:rPr>
                <w:rFonts w:cstheme="minorHAnsi"/>
                <w:lang w:val="en-GB"/>
              </w:rPr>
            </w:pPr>
            <w:r>
              <w:rPr>
                <w:rFonts w:cstheme="minorHAnsi"/>
                <w:lang w:val="en-GB"/>
              </w:rPr>
              <w:t>1-3</w:t>
            </w:r>
          </w:p>
        </w:tc>
        <w:tc>
          <w:tcPr>
            <w:tcW w:w="3402" w:type="dxa"/>
          </w:tcPr>
          <w:p w:rsidR="0021271B" w:rsidRDefault="0021271B" w:rsidP="000852DF">
            <w:pPr>
              <w:pStyle w:val="Geenafstand"/>
              <w:rPr>
                <w:lang w:val="en-GB"/>
              </w:rPr>
            </w:pPr>
            <w:r>
              <w:rPr>
                <w:lang w:val="en-GB"/>
              </w:rPr>
              <w:t>Select item 1-3 respectively</w:t>
            </w:r>
          </w:p>
        </w:tc>
      </w:tr>
      <w:tr w:rsidR="0021271B" w:rsidTr="0027119B">
        <w:tc>
          <w:tcPr>
            <w:tcW w:w="1413" w:type="dxa"/>
          </w:tcPr>
          <w:p w:rsidR="0021271B" w:rsidRDefault="0021271B" w:rsidP="000852DF">
            <w:pPr>
              <w:pStyle w:val="Geenafstand"/>
              <w:rPr>
                <w:lang w:val="en-GB"/>
              </w:rPr>
            </w:pPr>
            <w:r>
              <w:rPr>
                <w:rFonts w:cstheme="minorHAnsi"/>
                <w:lang w:val="en-GB"/>
              </w:rPr>
              <w:t>↑</w:t>
            </w:r>
          </w:p>
        </w:tc>
        <w:tc>
          <w:tcPr>
            <w:tcW w:w="3402" w:type="dxa"/>
          </w:tcPr>
          <w:p w:rsidR="0021271B" w:rsidRDefault="0021271B" w:rsidP="000852DF">
            <w:pPr>
              <w:pStyle w:val="Geenafstand"/>
              <w:rPr>
                <w:lang w:val="en-GB"/>
              </w:rPr>
            </w:pPr>
            <w:r>
              <w:rPr>
                <w:lang w:val="en-GB"/>
              </w:rPr>
              <w:t>Move cursor up one line</w:t>
            </w:r>
          </w:p>
        </w:tc>
      </w:tr>
      <w:tr w:rsidR="0021271B" w:rsidTr="0027119B">
        <w:tc>
          <w:tcPr>
            <w:tcW w:w="1413" w:type="dxa"/>
          </w:tcPr>
          <w:p w:rsidR="0021271B" w:rsidRDefault="0021271B" w:rsidP="000852DF">
            <w:pPr>
              <w:pStyle w:val="Geenafstand"/>
              <w:rPr>
                <w:lang w:val="en-GB"/>
              </w:rPr>
            </w:pPr>
            <w:r>
              <w:rPr>
                <w:rFonts w:cstheme="minorHAnsi"/>
                <w:lang w:val="en-GB"/>
              </w:rPr>
              <w:t>↓</w:t>
            </w:r>
          </w:p>
        </w:tc>
        <w:tc>
          <w:tcPr>
            <w:tcW w:w="3402" w:type="dxa"/>
          </w:tcPr>
          <w:p w:rsidR="0021271B" w:rsidRDefault="0021271B" w:rsidP="000852DF">
            <w:pPr>
              <w:pStyle w:val="Geenafstand"/>
              <w:rPr>
                <w:lang w:val="en-GB"/>
              </w:rPr>
            </w:pPr>
            <w:r>
              <w:rPr>
                <w:lang w:val="en-GB"/>
              </w:rPr>
              <w:t>Move cursor down one line</w:t>
            </w:r>
          </w:p>
        </w:tc>
      </w:tr>
      <w:tr w:rsidR="0021271B" w:rsidTr="0027119B">
        <w:tc>
          <w:tcPr>
            <w:tcW w:w="1413" w:type="dxa"/>
          </w:tcPr>
          <w:p w:rsidR="0021271B" w:rsidRDefault="0021271B" w:rsidP="000852DF">
            <w:pPr>
              <w:pStyle w:val="Geenafstand"/>
              <w:rPr>
                <w:rFonts w:cstheme="minorHAnsi"/>
                <w:lang w:val="en-GB"/>
              </w:rPr>
            </w:pPr>
            <w:r>
              <w:rPr>
                <w:rFonts w:cstheme="minorHAnsi"/>
                <w:lang w:val="en-GB"/>
              </w:rPr>
              <w:t>ENT</w:t>
            </w:r>
          </w:p>
        </w:tc>
        <w:tc>
          <w:tcPr>
            <w:tcW w:w="3402" w:type="dxa"/>
          </w:tcPr>
          <w:p w:rsidR="0021271B" w:rsidRDefault="0021271B" w:rsidP="000852DF">
            <w:pPr>
              <w:pStyle w:val="Geenafstand"/>
              <w:rPr>
                <w:lang w:val="en-GB"/>
              </w:rPr>
            </w:pPr>
            <w:r>
              <w:rPr>
                <w:lang w:val="en-GB"/>
              </w:rPr>
              <w:t>Select currently current item</w:t>
            </w:r>
          </w:p>
        </w:tc>
      </w:tr>
      <w:tr w:rsidR="0027119B" w:rsidTr="0027119B">
        <w:tc>
          <w:tcPr>
            <w:tcW w:w="1413" w:type="dxa"/>
          </w:tcPr>
          <w:p w:rsidR="0027119B" w:rsidRDefault="0027119B" w:rsidP="000852DF">
            <w:pPr>
              <w:pStyle w:val="Geenafstand"/>
              <w:rPr>
                <w:rFonts w:cstheme="minorHAnsi"/>
                <w:lang w:val="en-GB"/>
              </w:rPr>
            </w:pPr>
            <w:r>
              <w:rPr>
                <w:rFonts w:cstheme="minorHAnsi"/>
                <w:lang w:val="en-GB"/>
              </w:rPr>
              <w:t>0</w:t>
            </w:r>
          </w:p>
        </w:tc>
        <w:tc>
          <w:tcPr>
            <w:tcW w:w="3402" w:type="dxa"/>
          </w:tcPr>
          <w:p w:rsidR="0027119B" w:rsidRDefault="0027119B" w:rsidP="000852DF">
            <w:pPr>
              <w:pStyle w:val="Geenafstand"/>
              <w:rPr>
                <w:lang w:val="en-GB"/>
              </w:rPr>
            </w:pPr>
            <w:r>
              <w:rPr>
                <w:lang w:val="en-GB"/>
              </w:rPr>
              <w:t>Release solenoids to open the cover</w:t>
            </w:r>
          </w:p>
        </w:tc>
      </w:tr>
      <w:tr w:rsidR="0021271B" w:rsidTr="0027119B">
        <w:tc>
          <w:tcPr>
            <w:tcW w:w="1413" w:type="dxa"/>
          </w:tcPr>
          <w:p w:rsidR="0021271B" w:rsidRDefault="0021271B" w:rsidP="000852DF">
            <w:pPr>
              <w:pStyle w:val="Geenafstand"/>
              <w:rPr>
                <w:rFonts w:cstheme="minorHAnsi"/>
                <w:lang w:val="en-GB"/>
              </w:rPr>
            </w:pPr>
            <w:r>
              <w:rPr>
                <w:rFonts w:cstheme="minorHAnsi"/>
                <w:lang w:val="en-GB"/>
              </w:rPr>
              <w:t>others</w:t>
            </w:r>
          </w:p>
        </w:tc>
        <w:tc>
          <w:tcPr>
            <w:tcW w:w="3402" w:type="dxa"/>
          </w:tcPr>
          <w:p w:rsidR="0021271B" w:rsidRDefault="0021271B" w:rsidP="000852DF">
            <w:pPr>
              <w:pStyle w:val="Geenafstand"/>
              <w:rPr>
                <w:lang w:val="en-GB"/>
              </w:rPr>
            </w:pPr>
            <w:r>
              <w:rPr>
                <w:lang w:val="en-GB"/>
              </w:rPr>
              <w:t>No function</w:t>
            </w:r>
          </w:p>
        </w:tc>
      </w:tr>
    </w:tbl>
    <w:p w:rsidR="0021271B" w:rsidRDefault="0021271B" w:rsidP="004279E4">
      <w:pPr>
        <w:keepNext/>
        <w:spacing w:before="60" w:after="120"/>
        <w:jc w:val="left"/>
        <w:outlineLvl w:val="2"/>
        <w:rPr>
          <w:b/>
          <w:sz w:val="24"/>
        </w:rPr>
      </w:pPr>
    </w:p>
    <w:p w:rsidR="0021271B" w:rsidRDefault="0021271B" w:rsidP="00C15183">
      <w:pPr>
        <w:pStyle w:val="Kop3"/>
        <w:shd w:val="clear" w:color="auto" w:fill="8DB3E2" w:themeFill="text2" w:themeFillTint="66"/>
      </w:pPr>
      <w:bookmarkStart w:id="45" w:name="_Toc509316924"/>
      <w:r>
        <w:t>Opening the cover</w:t>
      </w:r>
      <w:bookmarkEnd w:id="45"/>
    </w:p>
    <w:p w:rsidR="0021271B" w:rsidRDefault="0021271B" w:rsidP="004279E4">
      <w:r>
        <w:t xml:space="preserve">When the system is in main menu, press and hold the 0 key to unlock the cover lock. </w:t>
      </w:r>
    </w:p>
    <w:p w:rsidR="0021271B" w:rsidRPr="00011E4E" w:rsidRDefault="0021271B" w:rsidP="004279E4"/>
    <w:p w:rsidR="0021271B" w:rsidRDefault="0021271B" w:rsidP="00C15183">
      <w:pPr>
        <w:pStyle w:val="Kop3"/>
        <w:shd w:val="clear" w:color="auto" w:fill="8DB3E2" w:themeFill="text2" w:themeFillTint="66"/>
      </w:pPr>
      <w:bookmarkStart w:id="46" w:name="_Toc509316925"/>
      <w:r>
        <w:t>Tube repair menu</w:t>
      </w:r>
      <w:bookmarkEnd w:id="46"/>
    </w:p>
    <w:p w:rsidR="00223463" w:rsidRPr="00223463" w:rsidRDefault="00223463" w:rsidP="00223463"/>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17515E"/>
    <w:tbl>
      <w:tblPr>
        <w:tblStyle w:val="Tabelraster"/>
        <w:tblW w:w="0" w:type="auto"/>
        <w:tblLook w:val="04A0" w:firstRow="1" w:lastRow="0" w:firstColumn="1" w:lastColumn="0" w:noHBand="0" w:noVBand="1"/>
      </w:tblPr>
      <w:tblGrid>
        <w:gridCol w:w="1413"/>
        <w:gridCol w:w="4961"/>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1-2</w:t>
            </w:r>
          </w:p>
        </w:tc>
        <w:tc>
          <w:tcPr>
            <w:tcW w:w="4961" w:type="dxa"/>
          </w:tcPr>
          <w:p w:rsidR="0021271B" w:rsidRDefault="0021271B" w:rsidP="000852DF">
            <w:pPr>
              <w:pStyle w:val="Geenafstand"/>
              <w:rPr>
                <w:lang w:val="en-GB"/>
              </w:rPr>
            </w:pPr>
            <w:r>
              <w:rPr>
                <w:lang w:val="en-GB"/>
              </w:rPr>
              <w:t>Select item 1-2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4961"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4961"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4961" w:type="dxa"/>
          </w:tcPr>
          <w:p w:rsidR="0021271B" w:rsidRDefault="0021271B" w:rsidP="000852DF">
            <w:pPr>
              <w:pStyle w:val="Geenafstand"/>
              <w:rPr>
                <w:lang w:val="en-GB"/>
              </w:rPr>
            </w:pPr>
            <w:r>
              <w:rPr>
                <w:lang w:val="en-GB"/>
              </w:rPr>
              <w:t>No function</w:t>
            </w:r>
          </w:p>
        </w:tc>
      </w:tr>
    </w:tbl>
    <w:p w:rsidR="0021271B" w:rsidRDefault="0021271B" w:rsidP="00223463">
      <w:pPr>
        <w:pStyle w:val="Kop4"/>
      </w:pPr>
      <w:bookmarkStart w:id="47" w:name="_Toc509316926"/>
      <w:r>
        <w:t xml:space="preserve">Select </w:t>
      </w:r>
      <w:proofErr w:type="spellStart"/>
      <w:r>
        <w:t>preset</w:t>
      </w:r>
      <w:proofErr w:type="spellEnd"/>
      <w:r>
        <w:t xml:space="preserve"> menu</w:t>
      </w:r>
      <w:bookmarkEnd w:id="47"/>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r>
        <w:t xml:space="preserve">There </w:t>
      </w:r>
      <w:r w:rsidR="000101EE">
        <w:t>is</w:t>
      </w:r>
      <w:r>
        <w:t xml:space="preserve"> a total of 9 </w:t>
      </w:r>
      <w:proofErr w:type="spellStart"/>
      <w:r>
        <w:t>presets</w:t>
      </w:r>
      <w:proofErr w:type="spellEnd"/>
      <w:r>
        <w:t>.</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1-9</w:t>
            </w:r>
          </w:p>
        </w:tc>
        <w:tc>
          <w:tcPr>
            <w:tcW w:w="7654" w:type="dxa"/>
          </w:tcPr>
          <w:p w:rsidR="0021271B" w:rsidRDefault="0021271B" w:rsidP="000852DF">
            <w:pPr>
              <w:pStyle w:val="Geenafstand"/>
              <w:rPr>
                <w:lang w:val="en-GB"/>
              </w:rPr>
            </w:pPr>
            <w:r>
              <w:rPr>
                <w:lang w:val="en-GB"/>
              </w:rPr>
              <w:t>Select item 1-9 respectively and return to tube repair menu</w:t>
            </w:r>
          </w:p>
        </w:tc>
      </w:tr>
      <w:tr w:rsidR="0021271B" w:rsidTr="000852DF">
        <w:tc>
          <w:tcPr>
            <w:tcW w:w="1413" w:type="dxa"/>
          </w:tcPr>
          <w:p w:rsidR="0021271B" w:rsidRDefault="0021271B" w:rsidP="000852DF">
            <w:pPr>
              <w:pStyle w:val="Geenafstand"/>
              <w:rPr>
                <w:lang w:val="en-GB"/>
              </w:rPr>
            </w:pPr>
            <w:r>
              <w:rPr>
                <w:rFonts w:cstheme="minorHAnsi"/>
                <w:lang w:val="en-GB"/>
              </w:rPr>
              <w:lastRenderedPageBreak/>
              <w:t>↑</w:t>
            </w:r>
          </w:p>
        </w:tc>
        <w:tc>
          <w:tcPr>
            <w:tcW w:w="7654"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w:t>
            </w:r>
          </w:p>
        </w:tc>
        <w:tc>
          <w:tcPr>
            <w:tcW w:w="7654" w:type="dxa"/>
          </w:tcPr>
          <w:p w:rsidR="0021271B" w:rsidRDefault="0021271B" w:rsidP="000852DF">
            <w:pPr>
              <w:pStyle w:val="Geenafstand"/>
              <w:rPr>
                <w:lang w:val="en-GB"/>
              </w:rPr>
            </w:pPr>
            <w:r>
              <w:rPr>
                <w:lang w:val="en-GB"/>
              </w:rPr>
              <w:t xml:space="preserve">Go to </w:t>
            </w:r>
            <w:proofErr w:type="spellStart"/>
            <w:r>
              <w:rPr>
                <w:lang w:val="en-GB"/>
              </w:rPr>
              <w:t>preset</w:t>
            </w:r>
            <w:proofErr w:type="spellEnd"/>
            <w:r>
              <w:rPr>
                <w:lang w:val="en-GB"/>
              </w:rPr>
              <w:t xml:space="preserve"> preview menu of the current currently under the cursor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 xml:space="preserve">Select </w:t>
            </w:r>
            <w:proofErr w:type="spellStart"/>
            <w:r>
              <w:rPr>
                <w:lang w:val="en-GB"/>
              </w:rPr>
              <w:t>preset</w:t>
            </w:r>
            <w:proofErr w:type="spellEnd"/>
            <w:r>
              <w:rPr>
                <w:lang w:val="en-GB"/>
              </w:rPr>
              <w:t xml:space="preserve"> currently under the cursor and return to tube repair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Pr="007C2F68" w:rsidRDefault="0021271B" w:rsidP="000852DF">
            <w:pPr>
              <w:pStyle w:val="Geenafstand"/>
              <w:rPr>
                <w:lang w:val="en-GB"/>
              </w:rPr>
            </w:pPr>
            <w:r>
              <w:rPr>
                <w:lang w:val="en-GB"/>
              </w:rPr>
              <w:t>Leave current menu level and return to t</w:t>
            </w:r>
            <w:r w:rsidRPr="007C2F68">
              <w:rPr>
                <w:lang w:val="en-GB"/>
              </w:rPr>
              <w:t>ube repair menu</w:t>
            </w:r>
            <w:r>
              <w:rPr>
                <w:lang w:val="en-GB"/>
              </w:rPr>
              <w:t xml:space="preserve"> </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Pr>
        <w:jc w:val="left"/>
      </w:pPr>
    </w:p>
    <w:p w:rsidR="0021271B" w:rsidRPr="005A39E5" w:rsidRDefault="0021271B" w:rsidP="004279E4">
      <w:pPr>
        <w:jc w:val="left"/>
        <w:rPr>
          <w:i/>
        </w:rPr>
      </w:pPr>
      <w:r w:rsidRPr="005A39E5">
        <w:rPr>
          <w:i/>
        </w:rPr>
        <w:t>Note: The system will always assume preset1 selected when no other selection is done.</w:t>
      </w:r>
    </w:p>
    <w:p w:rsidR="0021271B" w:rsidRDefault="0021271B" w:rsidP="00223463">
      <w:pPr>
        <w:pStyle w:val="Kop4"/>
      </w:pPr>
      <w:bookmarkStart w:id="48" w:name="_Toc509316927"/>
      <w:proofErr w:type="spellStart"/>
      <w:r>
        <w:t>Preset</w:t>
      </w:r>
      <w:proofErr w:type="spellEnd"/>
      <w:r>
        <w:t xml:space="preserve"> preview screen</w:t>
      </w:r>
      <w:bookmarkEnd w:id="48"/>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bl>
    <w:p w:rsidR="0021271B" w:rsidRDefault="0021271B" w:rsidP="004279E4">
      <w:r>
        <w:t xml:space="preserve">Where ‘X’ is the number of the </w:t>
      </w:r>
      <w:proofErr w:type="spellStart"/>
      <w:r>
        <w:t>preset</w:t>
      </w:r>
      <w:proofErr w:type="spellEnd"/>
      <w:r>
        <w:t xml:space="preserve"> that has been selected for preview. </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w:t>
            </w:r>
          </w:p>
        </w:tc>
        <w:tc>
          <w:tcPr>
            <w:tcW w:w="7654" w:type="dxa"/>
          </w:tcPr>
          <w:p w:rsidR="0021271B" w:rsidRDefault="0021271B" w:rsidP="000852DF">
            <w:pPr>
              <w:pStyle w:val="Geenafstand"/>
              <w:rPr>
                <w:lang w:val="en-GB"/>
              </w:rPr>
            </w:pPr>
            <w:r>
              <w:rPr>
                <w:lang w:val="en-GB"/>
              </w:rPr>
              <w:t xml:space="preserve">Go back </w:t>
            </w:r>
            <w:r w:rsidR="00D31D12">
              <w:rPr>
                <w:lang w:val="en-GB"/>
              </w:rPr>
              <w:t xml:space="preserve">to </w:t>
            </w:r>
            <w:r>
              <w:rPr>
                <w:lang w:val="en-GB"/>
              </w:rPr>
              <w:t xml:space="preserve">select </w:t>
            </w:r>
            <w:proofErr w:type="spellStart"/>
            <w:r>
              <w:rPr>
                <w:lang w:val="en-GB"/>
              </w:rPr>
              <w:t>preset</w:t>
            </w:r>
            <w:proofErr w:type="spellEnd"/>
            <w:r>
              <w:rPr>
                <w:lang w:val="en-GB"/>
              </w:rPr>
              <w:t xml:space="preserve">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Pr="007C2F68" w:rsidRDefault="0021271B" w:rsidP="000852DF">
            <w:pPr>
              <w:pStyle w:val="Geenafstand"/>
              <w:rPr>
                <w:lang w:val="en-GB"/>
              </w:rPr>
            </w:pPr>
            <w:r>
              <w:rPr>
                <w:lang w:val="en-GB"/>
              </w:rPr>
              <w:t xml:space="preserve">Go back </w:t>
            </w:r>
            <w:r w:rsidR="00D31D12">
              <w:rPr>
                <w:lang w:val="en-GB"/>
              </w:rPr>
              <w:t xml:space="preserve">to </w:t>
            </w:r>
            <w:r>
              <w:rPr>
                <w:lang w:val="en-GB"/>
              </w:rPr>
              <w:t xml:space="preserve">select </w:t>
            </w:r>
            <w:proofErr w:type="spellStart"/>
            <w:r>
              <w:rPr>
                <w:lang w:val="en-GB"/>
              </w:rPr>
              <w:t>preset</w:t>
            </w:r>
            <w:proofErr w:type="spellEnd"/>
            <w:r>
              <w:rPr>
                <w:lang w:val="en-GB"/>
              </w:rPr>
              <w:t xml:space="preserve">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Pr="007335E0" w:rsidRDefault="0021271B" w:rsidP="004279E4"/>
    <w:p w:rsidR="0021271B" w:rsidRDefault="0021271B" w:rsidP="00223463">
      <w:pPr>
        <w:pStyle w:val="Kop4"/>
      </w:pPr>
      <w:bookmarkStart w:id="49" w:name="_Toc509316928"/>
      <w:r>
        <w:t>Start repair menu</w:t>
      </w:r>
      <w:bookmarkEnd w:id="49"/>
    </w:p>
    <w:p w:rsidR="0021271B" w:rsidRDefault="0021271B" w:rsidP="00223463">
      <w:pPr>
        <w:pStyle w:val="Kop5"/>
      </w:pPr>
      <w:bookmarkStart w:id="50" w:name="_Toc509316929"/>
      <w:r>
        <w:t>Error messages based on safety</w:t>
      </w:r>
      <w:bookmarkEnd w:id="50"/>
    </w:p>
    <w:p w:rsidR="00A042F9" w:rsidRDefault="0021271B" w:rsidP="004279E4">
      <w:r>
        <w:t>Before starting the repair treatment, it will be verified that the cover of the drawer is closed correctly. For safety reason the cover must be closed before the repair treatment can be started.</w:t>
      </w:r>
    </w:p>
    <w:p w:rsidR="0021271B" w:rsidRDefault="0021271B" w:rsidP="004279E4">
      <w:r>
        <w:t xml:space="preserve"> </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Acknowledge error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Note: it is not sufficient to close the cover. The system will only react to the X key and return to the main menu. Closing the cover is, however, mandatory before starting a new repair.</w:t>
      </w:r>
    </w:p>
    <w:p w:rsidR="0021271B" w:rsidRDefault="0021271B" w:rsidP="00223463">
      <w:pPr>
        <w:pStyle w:val="Kop5"/>
      </w:pPr>
      <w:bookmarkStart w:id="51" w:name="_Toc509316930"/>
      <w:r>
        <w:t>Repair in progress</w:t>
      </w:r>
      <w:bookmarkEnd w:id="51"/>
    </w:p>
    <w:p w:rsidR="00A042F9" w:rsidRDefault="0021271B" w:rsidP="004279E4">
      <w:r>
        <w:t>When all conditions are met, the repair treatment starts. The display now acts as feedback</w:t>
      </w:r>
      <w:r w:rsidR="00A042F9">
        <w:t>.</w:t>
      </w:r>
    </w:p>
    <w:p w:rsidR="0021271B" w:rsidRDefault="0021271B" w:rsidP="004279E4">
      <w:r>
        <w:t xml:space="preserve"> </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lastRenderedPageBreak/>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4279E4"/>
    <w:p w:rsidR="0021271B" w:rsidRDefault="0021271B" w:rsidP="004279E4">
      <w:r>
        <w:t xml:space="preserve">The number in row1/column1 represents the selected </w:t>
      </w:r>
      <w:proofErr w:type="spellStart"/>
      <w:r>
        <w:t>preset</w:t>
      </w:r>
      <w:proofErr w:type="spellEnd"/>
      <w:r>
        <w:t xml:space="preserve"> number.</w:t>
      </w:r>
    </w:p>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Pause the current repair action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223463">
      <w:pPr>
        <w:pStyle w:val="Kop5"/>
      </w:pPr>
      <w:bookmarkStart w:id="52" w:name="_Toc509316931"/>
      <w:r>
        <w:t>Repair Finished</w:t>
      </w:r>
      <w:bookmarkEnd w:id="52"/>
    </w:p>
    <w:p w:rsidR="0021271B" w:rsidRDefault="0021271B" w:rsidP="004279E4">
      <w:r>
        <w:t>The standard screen as soon as the repair process finishes looks like</w:t>
      </w:r>
      <w:r w:rsidR="00A042F9">
        <w:t>:</w:t>
      </w:r>
    </w:p>
    <w:p w:rsidR="0021271B"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bl>
    <w:p w:rsidR="0021271B" w:rsidRDefault="0021271B" w:rsidP="004279E4"/>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Pr>
        <w:jc w:val="left"/>
      </w:pPr>
    </w:p>
    <w:p w:rsidR="0021271B" w:rsidRDefault="0021271B" w:rsidP="004279E4">
      <w:pPr>
        <w:jc w:val="left"/>
      </w:pPr>
    </w:p>
    <w:p w:rsidR="0097249F" w:rsidRDefault="0097249F" w:rsidP="0097249F">
      <w:r>
        <w:t>In case that one or more errors occurred, the following screen will be shown indicating the failing row number(s).</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bl>
    <w:p w:rsidR="0021271B" w:rsidRDefault="0021271B" w:rsidP="004279E4"/>
    <w:p w:rsidR="0021271B" w:rsidRDefault="0021271B" w:rsidP="004279E4">
      <w:r>
        <w:t xml:space="preserve">Where the numbers in third row show the row(s) that failed. </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 w:rsidR="0021271B" w:rsidRPr="00590E34" w:rsidRDefault="0021271B" w:rsidP="004279E4"/>
    <w:p w:rsidR="0021271B" w:rsidRDefault="0021271B" w:rsidP="00A042F9">
      <w:pPr>
        <w:pStyle w:val="Kop3"/>
        <w:shd w:val="clear" w:color="auto" w:fill="8DB3E2" w:themeFill="text2" w:themeFillTint="66"/>
      </w:pPr>
      <w:bookmarkStart w:id="53" w:name="_Toc509316932"/>
      <w:r>
        <w:t>Repair pause</w:t>
      </w:r>
      <w:bookmarkEnd w:id="53"/>
    </w:p>
    <w:p w:rsidR="0021271B" w:rsidRDefault="0021271B" w:rsidP="00A042F9">
      <w:pPr>
        <w:pStyle w:val="Kop4"/>
      </w:pPr>
      <w:bookmarkStart w:id="54" w:name="_Toc509316933"/>
      <w:r>
        <w:t>Repair paused</w:t>
      </w:r>
      <w:bookmarkEnd w:id="54"/>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Y</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A042F9" w:rsidRDefault="00A042F9" w:rsidP="004279E4"/>
    <w:p w:rsidR="0021271B" w:rsidRDefault="0021271B" w:rsidP="004279E4">
      <w:r>
        <w:t>When X is hit during an active repair, the screen above appears. This is to suppress accidental keyboard actions. If a pause is requested the user must press X a second time. This screen will remain on display for one second. If the X-button is not pressed within this time, the system will return to the “repair in progress” screen.</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Pause the current repair action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p w:rsidR="0021271B" w:rsidRDefault="0021271B" w:rsidP="004279E4">
      <w:r>
        <w:t>Pausing the repair process automatically turns down the voltage output of all rows to 0 volts. It can take some time to unload all capacities on the rows, so the system will keep waiting until the voltage of all rows is decreased to a safe level. The display will notify about this waiting time with the following screen</w:t>
      </w:r>
      <w:r w:rsidR="00A042F9">
        <w:t>:</w:t>
      </w:r>
    </w:p>
    <w:p w:rsidR="00A042F9" w:rsidRDefault="00A042F9"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 w:rsidR="0021271B" w:rsidRDefault="0021271B" w:rsidP="004279E4">
      <w:r>
        <w:t>When treatment is paused, the display will change its output to:</w:t>
      </w:r>
    </w:p>
    <w:p w:rsidR="00A042F9" w:rsidRDefault="00A042F9"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Continue the current repair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Reset/quit the treatment and return to the tube repair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After each pause the remaining repair time increases with 5 minutes.</w:t>
      </w:r>
    </w:p>
    <w:p w:rsidR="0021271B" w:rsidRDefault="0021271B" w:rsidP="004279E4"/>
    <w:p w:rsidR="0021271B" w:rsidRDefault="0021271B" w:rsidP="00A042F9">
      <w:pPr>
        <w:pStyle w:val="Kop3"/>
        <w:shd w:val="clear" w:color="auto" w:fill="8DB3E2" w:themeFill="text2" w:themeFillTint="66"/>
      </w:pPr>
      <w:bookmarkStart w:id="55" w:name="_Toc509316934"/>
      <w:r>
        <w:t>Administrator Menu</w:t>
      </w:r>
      <w:bookmarkEnd w:id="55"/>
    </w:p>
    <w:p w:rsidR="0021271B" w:rsidRDefault="001E6E8E" w:rsidP="00A042F9">
      <w:pPr>
        <w:pStyle w:val="Kop4"/>
      </w:pPr>
      <w:bookmarkStart w:id="56" w:name="_Toc509316935"/>
      <w:r>
        <w:t>PIN</w:t>
      </w:r>
      <w:r w:rsidR="0021271B">
        <w:t xml:space="preserve"> protection</w:t>
      </w:r>
      <w:bookmarkEnd w:id="56"/>
    </w:p>
    <w:p w:rsidR="0021271B" w:rsidRPr="006C1D85" w:rsidRDefault="001E6E8E" w:rsidP="004279E4">
      <w:pPr>
        <w:pStyle w:val="Kop5"/>
      </w:pPr>
      <w:bookmarkStart w:id="57" w:name="_Toc509316936"/>
      <w:r>
        <w:t>PIN</w:t>
      </w:r>
      <w:r w:rsidR="0021271B">
        <w:t xml:space="preserve"> insertion screen</w:t>
      </w:r>
      <w:bookmarkEnd w:id="57"/>
    </w:p>
    <w:p w:rsidR="0021271B" w:rsidRDefault="0021271B" w:rsidP="004279E4">
      <w:r>
        <w:t xml:space="preserve">The operator menu is </w:t>
      </w:r>
      <w:r w:rsidR="001E6E8E">
        <w:t>PIN</w:t>
      </w:r>
      <w:r>
        <w:t xml:space="preserve"> protected. Prior to entering, the user must enter the </w:t>
      </w:r>
      <w:r w:rsidR="001E6E8E">
        <w:t>PIN</w:t>
      </w:r>
      <w:r>
        <w:t xml:space="preserve">. The default </w:t>
      </w:r>
      <w:r w:rsidR="001E6E8E">
        <w:t>PIN</w:t>
      </w:r>
      <w:r>
        <w:t xml:space="preserve"> is 0123. It is advised that the administrator changes this </w:t>
      </w:r>
      <w:r w:rsidR="001E6E8E">
        <w:t>PIN</w:t>
      </w:r>
      <w:r>
        <w:t xml:space="preserve"> as soon as possible.</w:t>
      </w:r>
    </w:p>
    <w:p w:rsidR="00A042F9" w:rsidRDefault="00A042F9"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lang w:val="en-GB"/>
              </w:rPr>
            </w:pPr>
            <w:r>
              <w:rPr>
                <w:rFonts w:cstheme="minorHAnsi"/>
                <w:lang w:val="en-GB"/>
              </w:rPr>
              <w:t>0-9</w:t>
            </w:r>
          </w:p>
        </w:tc>
        <w:tc>
          <w:tcPr>
            <w:tcW w:w="7654"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lastRenderedPageBreak/>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1E6E8E" w:rsidP="00A042F9">
      <w:pPr>
        <w:pStyle w:val="Kop5"/>
      </w:pPr>
      <w:bookmarkStart w:id="58" w:name="_Toc509316937"/>
      <w:r>
        <w:t>PIN</w:t>
      </w:r>
      <w:r w:rsidR="0021271B">
        <w:t xml:space="preserve"> accepted</w:t>
      </w:r>
      <w:bookmarkEnd w:id="58"/>
    </w:p>
    <w:p w:rsidR="00C15183" w:rsidRPr="00C15183" w:rsidRDefault="00C15183" w:rsidP="00C15183"/>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No action required. The screen will be left after three seconds and the operator menu will be entered.</w:t>
      </w:r>
    </w:p>
    <w:p w:rsidR="00E52952" w:rsidRDefault="00E52952" w:rsidP="004279E4"/>
    <w:p w:rsidR="00E52952" w:rsidRDefault="00E52952" w:rsidP="004279E4"/>
    <w:p w:rsidR="00E52952" w:rsidRDefault="00E52952" w:rsidP="004279E4"/>
    <w:p w:rsidR="00E52952" w:rsidRDefault="00E52952" w:rsidP="004279E4"/>
    <w:p w:rsidR="00E52952" w:rsidRDefault="00E52952" w:rsidP="004279E4"/>
    <w:p w:rsidR="00E52952" w:rsidRDefault="00E52952" w:rsidP="004279E4"/>
    <w:p w:rsidR="00E52952" w:rsidRDefault="00E52952" w:rsidP="004279E4"/>
    <w:p w:rsidR="0021271B" w:rsidRPr="00AA00C8" w:rsidRDefault="0021271B" w:rsidP="004279E4"/>
    <w:p w:rsidR="0021271B" w:rsidRDefault="001E6E8E" w:rsidP="00A042F9">
      <w:pPr>
        <w:pStyle w:val="Kop5"/>
      </w:pPr>
      <w:bookmarkStart w:id="59" w:name="_Toc509316938"/>
      <w:r>
        <w:t>PIN</w:t>
      </w:r>
      <w:r w:rsidR="0021271B">
        <w:t xml:space="preserve"> denied</w:t>
      </w:r>
      <w:bookmarkEnd w:id="59"/>
    </w:p>
    <w:p w:rsidR="00C15183" w:rsidRPr="00C15183" w:rsidRDefault="00C15183" w:rsidP="00C15183"/>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No action required. The screen will be left after one second and the system will return to the main menu.</w:t>
      </w:r>
    </w:p>
    <w:p w:rsidR="001A2F04" w:rsidRDefault="001A2F04" w:rsidP="004279E4"/>
    <w:p w:rsidR="0021271B" w:rsidRDefault="0021271B" w:rsidP="00A042F9">
      <w:pPr>
        <w:pStyle w:val="Kop4"/>
      </w:pPr>
      <w:bookmarkStart w:id="60" w:name="_Toc509316939"/>
      <w:r>
        <w:t>Administrator main menu</w:t>
      </w:r>
      <w:bookmarkEnd w:id="60"/>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 w:rsidR="0021271B"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&amp;</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 w:rsidR="0021271B" w:rsidRDefault="0021271B" w:rsidP="004279E4"/>
    <w:tbl>
      <w:tblPr>
        <w:tblStyle w:val="Tabelraster"/>
        <w:tblW w:w="0" w:type="auto"/>
        <w:tblLook w:val="04A0" w:firstRow="1" w:lastRow="0" w:firstColumn="1" w:lastColumn="0" w:noHBand="0" w:noVBand="1"/>
      </w:tblPr>
      <w:tblGrid>
        <w:gridCol w:w="1413"/>
        <w:gridCol w:w="4961"/>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1-5</w:t>
            </w:r>
          </w:p>
        </w:tc>
        <w:tc>
          <w:tcPr>
            <w:tcW w:w="4961" w:type="dxa"/>
          </w:tcPr>
          <w:p w:rsidR="0021271B" w:rsidRDefault="0021271B" w:rsidP="000852DF">
            <w:pPr>
              <w:pStyle w:val="Geenafstand"/>
              <w:rPr>
                <w:lang w:val="en-GB"/>
              </w:rPr>
            </w:pPr>
            <w:r>
              <w:rPr>
                <w:lang w:val="en-GB"/>
              </w:rPr>
              <w:t>Select item 1-5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4961"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4961"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4961" w:type="dxa"/>
          </w:tcPr>
          <w:p w:rsidR="0021271B" w:rsidRDefault="0021271B" w:rsidP="000852DF">
            <w:pPr>
              <w:pStyle w:val="Geenafstand"/>
              <w:rPr>
                <w:lang w:val="en-GB"/>
              </w:rPr>
            </w:pPr>
            <w:r>
              <w:rPr>
                <w:lang w:val="en-GB"/>
              </w:rPr>
              <w:t>No function</w:t>
            </w:r>
          </w:p>
        </w:tc>
      </w:tr>
    </w:tbl>
    <w:p w:rsidR="0021271B" w:rsidRDefault="0021271B" w:rsidP="00A042F9">
      <w:pPr>
        <w:pStyle w:val="Kop4"/>
      </w:pPr>
      <w:bookmarkStart w:id="61" w:name="_Toc509316940"/>
      <w:r>
        <w:t>Change PIN menu</w:t>
      </w:r>
      <w:bookmarkEnd w:id="61"/>
    </w:p>
    <w:p w:rsidR="0021271B" w:rsidRPr="00686E78" w:rsidRDefault="0021271B" w:rsidP="003F3CBC">
      <w:pPr>
        <w:pStyle w:val="Kop5"/>
      </w:pPr>
      <w:bookmarkStart w:id="62" w:name="_Toc509316941"/>
      <w:r>
        <w:t>Insert new Pin</w:t>
      </w:r>
      <w:bookmarkEnd w:id="62"/>
    </w:p>
    <w:tbl>
      <w:tblPr>
        <w:tblStyle w:val="Tabelraster"/>
        <w:tblW w:w="0" w:type="auto"/>
        <w:tblLook w:val="04A0" w:firstRow="1" w:lastRow="0" w:firstColumn="1" w:lastColumn="0" w:noHBand="0" w:noVBand="1"/>
      </w:tblPr>
      <w:tblGrid>
        <w:gridCol w:w="362"/>
        <w:gridCol w:w="386"/>
        <w:gridCol w:w="386"/>
        <w:gridCol w:w="386"/>
        <w:gridCol w:w="386"/>
        <w:gridCol w:w="386"/>
        <w:gridCol w:w="386"/>
        <w:gridCol w:w="386"/>
        <w:gridCol w:w="386"/>
        <w:gridCol w:w="386"/>
        <w:gridCol w:w="386"/>
        <w:gridCol w:w="440"/>
        <w:gridCol w:w="440"/>
        <w:gridCol w:w="440"/>
        <w:gridCol w:w="440"/>
        <w:gridCol w:w="440"/>
        <w:gridCol w:w="440"/>
        <w:gridCol w:w="440"/>
        <w:gridCol w:w="440"/>
        <w:gridCol w:w="440"/>
        <w:gridCol w:w="440"/>
        <w:gridCol w:w="440"/>
      </w:tblGrid>
      <w:tr w:rsidR="0021271B" w:rsidTr="000852DF">
        <w:tc>
          <w:tcPr>
            <w:tcW w:w="362" w:type="dxa"/>
            <w:shd w:val="clear" w:color="auto" w:fill="BFBFBF" w:themeFill="background1" w:themeFillShade="BF"/>
          </w:tcPr>
          <w:p w:rsidR="0021271B" w:rsidRDefault="0021271B" w:rsidP="000852DF">
            <w:pPr>
              <w:pStyle w:val="Geenafstand"/>
            </w:pPr>
            <w:r>
              <w:t>/</w:t>
            </w:r>
          </w:p>
        </w:tc>
        <w:tc>
          <w:tcPr>
            <w:tcW w:w="386" w:type="dxa"/>
            <w:shd w:val="clear" w:color="auto" w:fill="BFBFBF" w:themeFill="background1" w:themeFillShade="BF"/>
          </w:tcPr>
          <w:p w:rsidR="0021271B" w:rsidRDefault="0021271B" w:rsidP="000852DF">
            <w:pPr>
              <w:pStyle w:val="Geenafstand"/>
            </w:pPr>
          </w:p>
        </w:tc>
        <w:tc>
          <w:tcPr>
            <w:tcW w:w="386" w:type="dxa"/>
            <w:shd w:val="clear" w:color="auto" w:fill="BFBFBF" w:themeFill="background1" w:themeFillShade="BF"/>
          </w:tcPr>
          <w:p w:rsidR="0021271B" w:rsidRDefault="0021271B" w:rsidP="000852DF">
            <w:pPr>
              <w:pStyle w:val="Geenafstand"/>
            </w:pPr>
            <w:r>
              <w:t>1</w:t>
            </w:r>
          </w:p>
        </w:tc>
        <w:tc>
          <w:tcPr>
            <w:tcW w:w="386" w:type="dxa"/>
            <w:shd w:val="clear" w:color="auto" w:fill="BFBFBF" w:themeFill="background1" w:themeFillShade="BF"/>
          </w:tcPr>
          <w:p w:rsidR="0021271B" w:rsidRDefault="0021271B" w:rsidP="000852DF">
            <w:pPr>
              <w:pStyle w:val="Geenafstand"/>
            </w:pPr>
            <w:r>
              <w:t>2</w:t>
            </w:r>
          </w:p>
        </w:tc>
        <w:tc>
          <w:tcPr>
            <w:tcW w:w="386" w:type="dxa"/>
            <w:shd w:val="clear" w:color="auto" w:fill="BFBFBF" w:themeFill="background1" w:themeFillShade="BF"/>
          </w:tcPr>
          <w:p w:rsidR="0021271B" w:rsidRDefault="0021271B" w:rsidP="000852DF">
            <w:pPr>
              <w:pStyle w:val="Geenafstand"/>
            </w:pPr>
            <w:r>
              <w:t>3</w:t>
            </w:r>
          </w:p>
        </w:tc>
        <w:tc>
          <w:tcPr>
            <w:tcW w:w="386" w:type="dxa"/>
            <w:shd w:val="clear" w:color="auto" w:fill="BFBFBF" w:themeFill="background1" w:themeFillShade="BF"/>
          </w:tcPr>
          <w:p w:rsidR="0021271B" w:rsidRDefault="0021271B" w:rsidP="000852DF">
            <w:pPr>
              <w:pStyle w:val="Geenafstand"/>
            </w:pPr>
            <w:r>
              <w:t>4</w:t>
            </w:r>
          </w:p>
        </w:tc>
        <w:tc>
          <w:tcPr>
            <w:tcW w:w="386" w:type="dxa"/>
            <w:shd w:val="clear" w:color="auto" w:fill="BFBFBF" w:themeFill="background1" w:themeFillShade="BF"/>
          </w:tcPr>
          <w:p w:rsidR="0021271B" w:rsidRDefault="0021271B" w:rsidP="000852DF">
            <w:pPr>
              <w:pStyle w:val="Geenafstand"/>
            </w:pPr>
            <w:r>
              <w:t>5</w:t>
            </w:r>
          </w:p>
        </w:tc>
        <w:tc>
          <w:tcPr>
            <w:tcW w:w="386" w:type="dxa"/>
            <w:shd w:val="clear" w:color="auto" w:fill="BFBFBF" w:themeFill="background1" w:themeFillShade="BF"/>
          </w:tcPr>
          <w:p w:rsidR="0021271B" w:rsidRDefault="0021271B" w:rsidP="000852DF">
            <w:pPr>
              <w:pStyle w:val="Geenafstand"/>
            </w:pPr>
            <w:r>
              <w:t>6</w:t>
            </w:r>
          </w:p>
        </w:tc>
        <w:tc>
          <w:tcPr>
            <w:tcW w:w="386" w:type="dxa"/>
            <w:shd w:val="clear" w:color="auto" w:fill="BFBFBF" w:themeFill="background1" w:themeFillShade="BF"/>
          </w:tcPr>
          <w:p w:rsidR="0021271B" w:rsidRDefault="0021271B" w:rsidP="000852DF">
            <w:pPr>
              <w:pStyle w:val="Geenafstand"/>
            </w:pPr>
            <w:r>
              <w:t>7</w:t>
            </w:r>
          </w:p>
        </w:tc>
        <w:tc>
          <w:tcPr>
            <w:tcW w:w="386" w:type="dxa"/>
            <w:shd w:val="clear" w:color="auto" w:fill="BFBFBF" w:themeFill="background1" w:themeFillShade="BF"/>
          </w:tcPr>
          <w:p w:rsidR="0021271B" w:rsidRDefault="0021271B" w:rsidP="000852DF">
            <w:pPr>
              <w:pStyle w:val="Geenafstand"/>
            </w:pPr>
            <w:r>
              <w:t>8</w:t>
            </w:r>
          </w:p>
        </w:tc>
        <w:tc>
          <w:tcPr>
            <w:tcW w:w="386"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362" w:type="dxa"/>
            <w:shd w:val="clear" w:color="auto" w:fill="BFBFBF" w:themeFill="background1" w:themeFillShade="BF"/>
          </w:tcPr>
          <w:p w:rsidR="0021271B" w:rsidRDefault="0021271B" w:rsidP="000852DF">
            <w:pPr>
              <w:pStyle w:val="Geenafstand"/>
            </w:pPr>
            <w:r>
              <w:t>1</w:t>
            </w:r>
          </w:p>
        </w:tc>
        <w:tc>
          <w:tcPr>
            <w:tcW w:w="386" w:type="dxa"/>
            <w:shd w:val="clear" w:color="auto" w:fill="CCFF66"/>
          </w:tcPr>
          <w:p w:rsidR="0021271B" w:rsidRDefault="0021271B" w:rsidP="000852DF">
            <w:pPr>
              <w:pStyle w:val="Geenafstand"/>
              <w:rPr>
                <w:rFonts w:ascii="LCD Display Grid" w:hAnsi="LCD Display Grid"/>
                <w:b/>
              </w:rPr>
            </w:pPr>
            <w:r>
              <w:rPr>
                <w:rFonts w:ascii="LCD Display Grid" w:hAnsi="LCD Display Grid"/>
                <w:b/>
              </w:rPr>
              <w:t>C</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2</w:t>
            </w:r>
          </w:p>
        </w:tc>
        <w:tc>
          <w:tcPr>
            <w:tcW w:w="386" w:type="dxa"/>
            <w:shd w:val="clear" w:color="auto" w:fill="CCFF66"/>
          </w:tcPr>
          <w:p w:rsidR="0021271B"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3</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4</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6520"/>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6520" w:type="dxa"/>
          </w:tcPr>
          <w:p w:rsidR="0021271B" w:rsidRDefault="0021271B" w:rsidP="000852DF">
            <w:pPr>
              <w:pStyle w:val="Geenafstand"/>
              <w:rPr>
                <w:lang w:val="en-GB"/>
              </w:rPr>
            </w:pPr>
            <w:r>
              <w:rPr>
                <w:lang w:val="en-GB"/>
              </w:rPr>
              <w:t>Leave current menu level and return to administrator menu without changing the PIN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6520"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6520"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6520"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6520" w:type="dxa"/>
          </w:tcPr>
          <w:p w:rsidR="0021271B" w:rsidRDefault="0021271B" w:rsidP="000852DF">
            <w:pPr>
              <w:pStyle w:val="Geenafstand"/>
              <w:rPr>
                <w:lang w:val="en-GB"/>
              </w:rPr>
            </w:pPr>
            <w:r>
              <w:rPr>
                <w:lang w:val="en-GB"/>
              </w:rPr>
              <w:t>No function</w:t>
            </w:r>
          </w:p>
        </w:tc>
      </w:tr>
    </w:tbl>
    <w:p w:rsidR="0021271B" w:rsidRDefault="0021271B" w:rsidP="004279E4">
      <w:pPr>
        <w:jc w:val="left"/>
      </w:pPr>
    </w:p>
    <w:p w:rsidR="0021271B" w:rsidRDefault="0021271B" w:rsidP="004279E4">
      <w:pPr>
        <w:jc w:val="left"/>
      </w:pPr>
      <w:r>
        <w:t>When the 4-digit PIN has been entered, the screen automatically changes to:</w:t>
      </w:r>
    </w:p>
    <w:p w:rsidR="0021271B" w:rsidRDefault="0021271B" w:rsidP="004279E4">
      <w:pPr>
        <w:jc w:val="left"/>
      </w:pPr>
    </w:p>
    <w:tbl>
      <w:tblPr>
        <w:tblStyle w:val="Tabelraster"/>
        <w:tblW w:w="0" w:type="auto"/>
        <w:tblLook w:val="04A0" w:firstRow="1" w:lastRow="0" w:firstColumn="1" w:lastColumn="0" w:noHBand="0" w:noVBand="1"/>
      </w:tblPr>
      <w:tblGrid>
        <w:gridCol w:w="372"/>
        <w:gridCol w:w="383"/>
        <w:gridCol w:w="384"/>
        <w:gridCol w:w="383"/>
        <w:gridCol w:w="384"/>
        <w:gridCol w:w="388"/>
        <w:gridCol w:w="382"/>
        <w:gridCol w:w="392"/>
        <w:gridCol w:w="383"/>
        <w:gridCol w:w="383"/>
        <w:gridCol w:w="388"/>
        <w:gridCol w:w="440"/>
        <w:gridCol w:w="440"/>
        <w:gridCol w:w="440"/>
        <w:gridCol w:w="440"/>
        <w:gridCol w:w="440"/>
        <w:gridCol w:w="440"/>
        <w:gridCol w:w="440"/>
        <w:gridCol w:w="440"/>
        <w:gridCol w:w="440"/>
        <w:gridCol w:w="440"/>
        <w:gridCol w:w="440"/>
      </w:tblGrid>
      <w:tr w:rsidR="0021271B" w:rsidTr="000852DF">
        <w:tc>
          <w:tcPr>
            <w:tcW w:w="380" w:type="dxa"/>
            <w:shd w:val="clear" w:color="auto" w:fill="BFBFBF" w:themeFill="background1" w:themeFillShade="BF"/>
          </w:tcPr>
          <w:p w:rsidR="0021271B" w:rsidRDefault="0021271B" w:rsidP="000852DF">
            <w:pPr>
              <w:pStyle w:val="Geenafstand"/>
            </w:pPr>
            <w:r>
              <w:t>/</w:t>
            </w:r>
          </w:p>
        </w:tc>
        <w:tc>
          <w:tcPr>
            <w:tcW w:w="393" w:type="dxa"/>
            <w:shd w:val="clear" w:color="auto" w:fill="BFBFBF" w:themeFill="background1" w:themeFillShade="BF"/>
          </w:tcPr>
          <w:p w:rsidR="0021271B" w:rsidRDefault="0021271B" w:rsidP="000852DF">
            <w:pPr>
              <w:pStyle w:val="Geenafstand"/>
            </w:pPr>
          </w:p>
        </w:tc>
        <w:tc>
          <w:tcPr>
            <w:tcW w:w="394" w:type="dxa"/>
            <w:shd w:val="clear" w:color="auto" w:fill="BFBFBF" w:themeFill="background1" w:themeFillShade="BF"/>
          </w:tcPr>
          <w:p w:rsidR="0021271B" w:rsidRDefault="0021271B" w:rsidP="000852DF">
            <w:pPr>
              <w:pStyle w:val="Geenafstand"/>
            </w:pPr>
            <w:r>
              <w:t>1</w:t>
            </w:r>
          </w:p>
        </w:tc>
        <w:tc>
          <w:tcPr>
            <w:tcW w:w="395" w:type="dxa"/>
            <w:shd w:val="clear" w:color="auto" w:fill="BFBFBF" w:themeFill="background1" w:themeFillShade="BF"/>
          </w:tcPr>
          <w:p w:rsidR="0021271B" w:rsidRDefault="0021271B" w:rsidP="000852DF">
            <w:pPr>
              <w:pStyle w:val="Geenafstand"/>
            </w:pPr>
            <w:r>
              <w:t>2</w:t>
            </w:r>
          </w:p>
        </w:tc>
        <w:tc>
          <w:tcPr>
            <w:tcW w:w="395" w:type="dxa"/>
            <w:shd w:val="clear" w:color="auto" w:fill="BFBFBF" w:themeFill="background1" w:themeFillShade="BF"/>
          </w:tcPr>
          <w:p w:rsidR="0021271B" w:rsidRDefault="0021271B" w:rsidP="000852DF">
            <w:pPr>
              <w:pStyle w:val="Geenafstand"/>
            </w:pPr>
            <w:r>
              <w:t>3</w:t>
            </w:r>
          </w:p>
        </w:tc>
        <w:tc>
          <w:tcPr>
            <w:tcW w:w="394" w:type="dxa"/>
            <w:shd w:val="clear" w:color="auto" w:fill="BFBFBF" w:themeFill="background1" w:themeFillShade="BF"/>
          </w:tcPr>
          <w:p w:rsidR="0021271B" w:rsidRDefault="0021271B" w:rsidP="000852DF">
            <w:pPr>
              <w:pStyle w:val="Geenafstand"/>
            </w:pPr>
            <w:r>
              <w:t>4</w:t>
            </w:r>
          </w:p>
        </w:tc>
        <w:tc>
          <w:tcPr>
            <w:tcW w:w="394" w:type="dxa"/>
            <w:shd w:val="clear" w:color="auto" w:fill="BFBFBF" w:themeFill="background1" w:themeFillShade="BF"/>
          </w:tcPr>
          <w:p w:rsidR="0021271B" w:rsidRDefault="0021271B" w:rsidP="000852DF">
            <w:pPr>
              <w:pStyle w:val="Geenafstand"/>
            </w:pPr>
            <w:r>
              <w:t>5</w:t>
            </w:r>
          </w:p>
        </w:tc>
        <w:tc>
          <w:tcPr>
            <w:tcW w:w="394" w:type="dxa"/>
            <w:shd w:val="clear" w:color="auto" w:fill="BFBFBF" w:themeFill="background1" w:themeFillShade="BF"/>
          </w:tcPr>
          <w:p w:rsidR="0021271B" w:rsidRDefault="0021271B" w:rsidP="000852DF">
            <w:pPr>
              <w:pStyle w:val="Geenafstand"/>
            </w:pPr>
            <w:r>
              <w:t>6</w:t>
            </w:r>
          </w:p>
        </w:tc>
        <w:tc>
          <w:tcPr>
            <w:tcW w:w="394" w:type="dxa"/>
            <w:shd w:val="clear" w:color="auto" w:fill="BFBFBF" w:themeFill="background1" w:themeFillShade="BF"/>
          </w:tcPr>
          <w:p w:rsidR="0021271B" w:rsidRDefault="0021271B" w:rsidP="000852DF">
            <w:pPr>
              <w:pStyle w:val="Geenafstand"/>
            </w:pPr>
            <w:r>
              <w:t>7</w:t>
            </w:r>
          </w:p>
        </w:tc>
        <w:tc>
          <w:tcPr>
            <w:tcW w:w="394" w:type="dxa"/>
            <w:shd w:val="clear" w:color="auto" w:fill="BFBFBF" w:themeFill="background1" w:themeFillShade="BF"/>
          </w:tcPr>
          <w:p w:rsidR="0021271B" w:rsidRDefault="0021271B" w:rsidP="000852DF">
            <w:pPr>
              <w:pStyle w:val="Geenafstand"/>
            </w:pPr>
            <w:r>
              <w:t>8</w:t>
            </w:r>
          </w:p>
        </w:tc>
        <w:tc>
          <w:tcPr>
            <w:tcW w:w="394" w:type="dxa"/>
            <w:shd w:val="clear" w:color="auto" w:fill="BFBFBF" w:themeFill="background1" w:themeFillShade="BF"/>
          </w:tcPr>
          <w:p w:rsidR="0021271B" w:rsidRDefault="0021271B" w:rsidP="000852DF">
            <w:pPr>
              <w:pStyle w:val="Geenafstand"/>
            </w:pPr>
            <w:r>
              <w:t>9</w:t>
            </w:r>
          </w:p>
        </w:tc>
        <w:tc>
          <w:tcPr>
            <w:tcW w:w="431" w:type="dxa"/>
            <w:shd w:val="clear" w:color="auto" w:fill="BFBFBF" w:themeFill="background1" w:themeFillShade="BF"/>
          </w:tcPr>
          <w:p w:rsidR="0021271B" w:rsidRDefault="0021271B" w:rsidP="000852DF">
            <w:pPr>
              <w:pStyle w:val="Geenafstand"/>
            </w:pPr>
            <w:r>
              <w:t>10</w:t>
            </w:r>
          </w:p>
        </w:tc>
        <w:tc>
          <w:tcPr>
            <w:tcW w:w="431" w:type="dxa"/>
            <w:shd w:val="clear" w:color="auto" w:fill="BFBFBF" w:themeFill="background1" w:themeFillShade="BF"/>
          </w:tcPr>
          <w:p w:rsidR="0021271B" w:rsidRDefault="0021271B" w:rsidP="000852DF">
            <w:pPr>
              <w:pStyle w:val="Geenafstand"/>
            </w:pPr>
            <w:r>
              <w:t>11</w:t>
            </w:r>
          </w:p>
        </w:tc>
        <w:tc>
          <w:tcPr>
            <w:tcW w:w="431" w:type="dxa"/>
            <w:shd w:val="clear" w:color="auto" w:fill="BFBFBF" w:themeFill="background1" w:themeFillShade="BF"/>
          </w:tcPr>
          <w:p w:rsidR="0021271B" w:rsidRDefault="0021271B" w:rsidP="000852DF">
            <w:pPr>
              <w:pStyle w:val="Geenafstand"/>
            </w:pPr>
            <w:r>
              <w:t>12</w:t>
            </w:r>
          </w:p>
        </w:tc>
        <w:tc>
          <w:tcPr>
            <w:tcW w:w="431" w:type="dxa"/>
            <w:shd w:val="clear" w:color="auto" w:fill="BFBFBF" w:themeFill="background1" w:themeFillShade="BF"/>
          </w:tcPr>
          <w:p w:rsidR="0021271B" w:rsidRDefault="0021271B" w:rsidP="000852DF">
            <w:pPr>
              <w:pStyle w:val="Geenafstand"/>
            </w:pPr>
            <w:r>
              <w:t>13</w:t>
            </w:r>
          </w:p>
        </w:tc>
        <w:tc>
          <w:tcPr>
            <w:tcW w:w="431" w:type="dxa"/>
            <w:shd w:val="clear" w:color="auto" w:fill="BFBFBF" w:themeFill="background1" w:themeFillShade="BF"/>
          </w:tcPr>
          <w:p w:rsidR="0021271B" w:rsidRDefault="0021271B" w:rsidP="000852DF">
            <w:pPr>
              <w:pStyle w:val="Geenafstand"/>
            </w:pPr>
            <w:r>
              <w:t>14</w:t>
            </w:r>
          </w:p>
        </w:tc>
        <w:tc>
          <w:tcPr>
            <w:tcW w:w="431" w:type="dxa"/>
            <w:shd w:val="clear" w:color="auto" w:fill="BFBFBF" w:themeFill="background1" w:themeFillShade="BF"/>
          </w:tcPr>
          <w:p w:rsidR="0021271B" w:rsidRDefault="0021271B" w:rsidP="000852DF">
            <w:pPr>
              <w:pStyle w:val="Geenafstand"/>
            </w:pPr>
            <w:r>
              <w:t>15</w:t>
            </w:r>
          </w:p>
        </w:tc>
        <w:tc>
          <w:tcPr>
            <w:tcW w:w="431" w:type="dxa"/>
            <w:shd w:val="clear" w:color="auto" w:fill="BFBFBF" w:themeFill="background1" w:themeFillShade="BF"/>
          </w:tcPr>
          <w:p w:rsidR="0021271B" w:rsidRDefault="0021271B" w:rsidP="000852DF">
            <w:pPr>
              <w:pStyle w:val="Geenafstand"/>
            </w:pPr>
            <w:r>
              <w:t>16</w:t>
            </w:r>
          </w:p>
        </w:tc>
        <w:tc>
          <w:tcPr>
            <w:tcW w:w="431" w:type="dxa"/>
            <w:shd w:val="clear" w:color="auto" w:fill="BFBFBF" w:themeFill="background1" w:themeFillShade="BF"/>
          </w:tcPr>
          <w:p w:rsidR="0021271B" w:rsidRDefault="0021271B" w:rsidP="000852DF">
            <w:pPr>
              <w:pStyle w:val="Geenafstand"/>
            </w:pPr>
            <w:r>
              <w:t>17</w:t>
            </w:r>
          </w:p>
        </w:tc>
        <w:tc>
          <w:tcPr>
            <w:tcW w:w="431" w:type="dxa"/>
            <w:shd w:val="clear" w:color="auto" w:fill="BFBFBF" w:themeFill="background1" w:themeFillShade="BF"/>
          </w:tcPr>
          <w:p w:rsidR="0021271B" w:rsidRDefault="0021271B" w:rsidP="000852DF">
            <w:pPr>
              <w:pStyle w:val="Geenafstand"/>
            </w:pPr>
            <w:r>
              <w:t>18</w:t>
            </w:r>
          </w:p>
        </w:tc>
        <w:tc>
          <w:tcPr>
            <w:tcW w:w="431" w:type="dxa"/>
            <w:shd w:val="clear" w:color="auto" w:fill="BFBFBF" w:themeFill="background1" w:themeFillShade="BF"/>
          </w:tcPr>
          <w:p w:rsidR="0021271B" w:rsidRDefault="0021271B" w:rsidP="000852DF">
            <w:pPr>
              <w:pStyle w:val="Geenafstand"/>
            </w:pPr>
            <w:r>
              <w:t>19</w:t>
            </w:r>
          </w:p>
        </w:tc>
        <w:tc>
          <w:tcPr>
            <w:tcW w:w="431" w:type="dxa"/>
            <w:shd w:val="clear" w:color="auto" w:fill="BFBFBF" w:themeFill="background1" w:themeFillShade="BF"/>
          </w:tcPr>
          <w:p w:rsidR="0021271B" w:rsidRDefault="0021271B" w:rsidP="000852DF">
            <w:pPr>
              <w:pStyle w:val="Geenafstand"/>
            </w:pPr>
            <w:r>
              <w:t>20</w:t>
            </w:r>
          </w:p>
        </w:tc>
      </w:tr>
      <w:tr w:rsidR="0021271B" w:rsidTr="000852DF">
        <w:tc>
          <w:tcPr>
            <w:tcW w:w="380" w:type="dxa"/>
            <w:shd w:val="clear" w:color="auto" w:fill="BFBFBF" w:themeFill="background1" w:themeFillShade="BF"/>
          </w:tcPr>
          <w:p w:rsidR="0021271B" w:rsidRDefault="0021271B" w:rsidP="000852DF">
            <w:pPr>
              <w:pStyle w:val="Geenafstand"/>
            </w:pPr>
            <w:r>
              <w:t>1</w:t>
            </w:r>
          </w:p>
        </w:tc>
        <w:tc>
          <w:tcPr>
            <w:tcW w:w="393" w:type="dxa"/>
            <w:shd w:val="clear" w:color="auto" w:fill="CCFF66"/>
          </w:tcPr>
          <w:p w:rsidR="0021271B" w:rsidRDefault="0021271B" w:rsidP="000852DF">
            <w:pPr>
              <w:pStyle w:val="Geenafstand"/>
              <w:rPr>
                <w:rFonts w:ascii="LCD Display Grid" w:hAnsi="LCD Display Grid"/>
                <w:b/>
              </w:rPr>
            </w:pPr>
            <w:r>
              <w:rPr>
                <w:rFonts w:ascii="LCD Display Grid" w:hAnsi="LCD Display Grid"/>
                <w:b/>
              </w:rPr>
              <w:t>C</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2</w:t>
            </w:r>
          </w:p>
        </w:tc>
        <w:tc>
          <w:tcPr>
            <w:tcW w:w="393" w:type="dxa"/>
            <w:shd w:val="clear" w:color="auto" w:fill="CCFF66"/>
          </w:tcPr>
          <w:p w:rsidR="0021271B"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3</w:t>
            </w:r>
          </w:p>
        </w:tc>
        <w:tc>
          <w:tcPr>
            <w:tcW w:w="393"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4</w:t>
            </w:r>
          </w:p>
        </w:tc>
        <w:tc>
          <w:tcPr>
            <w:tcW w:w="393"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6520"/>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6520" w:type="dxa"/>
          </w:tcPr>
          <w:p w:rsidR="0021271B" w:rsidRDefault="0021271B" w:rsidP="000852DF">
            <w:pPr>
              <w:pStyle w:val="Geenafstand"/>
              <w:rPr>
                <w:lang w:val="en-GB"/>
              </w:rPr>
            </w:pPr>
            <w:r>
              <w:rPr>
                <w:lang w:val="en-GB"/>
              </w:rPr>
              <w:t>Leave current menu level and return to administrator main menu without changing the PIN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6520"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6520"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6520"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6520" w:type="dxa"/>
          </w:tcPr>
          <w:p w:rsidR="0021271B" w:rsidRDefault="0021271B" w:rsidP="000852DF">
            <w:pPr>
              <w:pStyle w:val="Geenafstand"/>
              <w:rPr>
                <w:lang w:val="en-GB"/>
              </w:rPr>
            </w:pPr>
            <w:r>
              <w:rPr>
                <w:lang w:val="en-GB"/>
              </w:rPr>
              <w:t>No function</w:t>
            </w:r>
          </w:p>
        </w:tc>
      </w:tr>
    </w:tbl>
    <w:p w:rsidR="0021271B" w:rsidRDefault="0021271B" w:rsidP="004279E4">
      <w:pPr>
        <w:jc w:val="left"/>
      </w:pPr>
    </w:p>
    <w:p w:rsidR="0021271B" w:rsidRDefault="0021271B" w:rsidP="004279E4">
      <w:pPr>
        <w:jc w:val="left"/>
      </w:pPr>
      <w:r>
        <w:t xml:space="preserve">When the 4-digit has been entered a second time, the system will verify that both entered PINs are equal. </w:t>
      </w:r>
    </w:p>
    <w:p w:rsidR="0021271B" w:rsidRDefault="0021271B" w:rsidP="004279E4">
      <w:pPr>
        <w:jc w:val="left"/>
      </w:pPr>
    </w:p>
    <w:p w:rsidR="0021271B" w:rsidRPr="00D21A40" w:rsidRDefault="0021271B" w:rsidP="003F3CBC">
      <w:pPr>
        <w:pStyle w:val="Kop5"/>
        <w:rPr>
          <w:b w:val="0"/>
          <w:sz w:val="28"/>
        </w:rPr>
      </w:pPr>
      <w:bookmarkStart w:id="63" w:name="_Toc509316942"/>
      <w:r w:rsidRPr="00D21A40">
        <w:t>New Pin OK</w:t>
      </w:r>
      <w:bookmarkEnd w:id="63"/>
    </w:p>
    <w:tbl>
      <w:tblPr>
        <w:tblStyle w:val="Tabelraster"/>
        <w:tblW w:w="0" w:type="auto"/>
        <w:tblLook w:val="04A0" w:firstRow="1" w:lastRow="0" w:firstColumn="1" w:lastColumn="0" w:noHBand="0" w:noVBand="1"/>
      </w:tblPr>
      <w:tblGrid>
        <w:gridCol w:w="383"/>
        <w:gridCol w:w="339"/>
        <w:gridCol w:w="383"/>
        <w:gridCol w:w="397"/>
        <w:gridCol w:w="384"/>
        <w:gridCol w:w="405"/>
        <w:gridCol w:w="383"/>
        <w:gridCol w:w="386"/>
        <w:gridCol w:w="383"/>
        <w:gridCol w:w="397"/>
        <w:gridCol w:w="382"/>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lastRenderedPageBreak/>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514A48">
      <w:pPr>
        <w:rPr>
          <w:b/>
          <w:sz w:val="28"/>
        </w:rPr>
      </w:pPr>
      <w:r>
        <w:t>No action required. The screen will be left after three seconds and the administrator main menu will appear again.</w:t>
      </w:r>
    </w:p>
    <w:p w:rsidR="0021271B" w:rsidRPr="00686E78" w:rsidRDefault="0021271B" w:rsidP="003F3CBC">
      <w:pPr>
        <w:pStyle w:val="Kop5"/>
        <w:rPr>
          <w:b w:val="0"/>
          <w:sz w:val="28"/>
        </w:rPr>
      </w:pPr>
      <w:bookmarkStart w:id="64" w:name="_Toc509316943"/>
      <w:r>
        <w:t>New Pin failed</w:t>
      </w:r>
      <w:bookmarkEnd w:id="64"/>
    </w:p>
    <w:tbl>
      <w:tblPr>
        <w:tblStyle w:val="Tabelraster"/>
        <w:tblW w:w="0" w:type="auto"/>
        <w:tblLook w:val="04A0" w:firstRow="1" w:lastRow="0" w:firstColumn="1" w:lastColumn="0" w:noHBand="0" w:noVBand="1"/>
      </w:tblPr>
      <w:tblGrid>
        <w:gridCol w:w="381"/>
        <w:gridCol w:w="341"/>
        <w:gridCol w:w="381"/>
        <w:gridCol w:w="392"/>
        <w:gridCol w:w="395"/>
        <w:gridCol w:w="390"/>
        <w:gridCol w:w="387"/>
        <w:gridCol w:w="390"/>
        <w:gridCol w:w="391"/>
        <w:gridCol w:w="390"/>
        <w:gridCol w:w="384"/>
        <w:gridCol w:w="440"/>
        <w:gridCol w:w="440"/>
        <w:gridCol w:w="440"/>
        <w:gridCol w:w="440"/>
        <w:gridCol w:w="440"/>
        <w:gridCol w:w="440"/>
        <w:gridCol w:w="440"/>
        <w:gridCol w:w="440"/>
        <w:gridCol w:w="440"/>
        <w:gridCol w:w="440"/>
        <w:gridCol w:w="440"/>
      </w:tblGrid>
      <w:tr w:rsidR="0021271B" w:rsidTr="000852DF">
        <w:tc>
          <w:tcPr>
            <w:tcW w:w="390" w:type="dxa"/>
            <w:shd w:val="clear" w:color="auto" w:fill="BFBFBF" w:themeFill="background1" w:themeFillShade="BF"/>
          </w:tcPr>
          <w:p w:rsidR="0021271B" w:rsidRDefault="0021271B" w:rsidP="000852DF">
            <w:pPr>
              <w:pStyle w:val="Geenafstand"/>
            </w:pPr>
            <w:r>
              <w:t>/</w:t>
            </w:r>
          </w:p>
        </w:tc>
        <w:tc>
          <w:tcPr>
            <w:tcW w:w="359" w:type="dxa"/>
            <w:shd w:val="clear" w:color="auto" w:fill="BFBFBF" w:themeFill="background1" w:themeFillShade="BF"/>
          </w:tcPr>
          <w:p w:rsidR="0021271B" w:rsidRDefault="0021271B" w:rsidP="000852DF">
            <w:pPr>
              <w:pStyle w:val="Geenafstand"/>
            </w:pPr>
          </w:p>
        </w:tc>
        <w:tc>
          <w:tcPr>
            <w:tcW w:w="389" w:type="dxa"/>
            <w:shd w:val="clear" w:color="auto" w:fill="BFBFBF" w:themeFill="background1" w:themeFillShade="BF"/>
          </w:tcPr>
          <w:p w:rsidR="0021271B" w:rsidRDefault="0021271B" w:rsidP="000852DF">
            <w:pPr>
              <w:pStyle w:val="Geenafstand"/>
            </w:pPr>
            <w:r>
              <w:t>1</w:t>
            </w:r>
          </w:p>
        </w:tc>
        <w:tc>
          <w:tcPr>
            <w:tcW w:w="401" w:type="dxa"/>
            <w:shd w:val="clear" w:color="auto" w:fill="BFBFBF" w:themeFill="background1" w:themeFillShade="BF"/>
          </w:tcPr>
          <w:p w:rsidR="0021271B" w:rsidRDefault="0021271B" w:rsidP="000852DF">
            <w:pPr>
              <w:pStyle w:val="Geenafstand"/>
            </w:pPr>
            <w:r>
              <w:t>2</w:t>
            </w:r>
          </w:p>
        </w:tc>
        <w:tc>
          <w:tcPr>
            <w:tcW w:w="400" w:type="dxa"/>
            <w:shd w:val="clear" w:color="auto" w:fill="BFBFBF" w:themeFill="background1" w:themeFillShade="BF"/>
          </w:tcPr>
          <w:p w:rsidR="0021271B" w:rsidRDefault="0021271B" w:rsidP="000852DF">
            <w:pPr>
              <w:pStyle w:val="Geenafstand"/>
            </w:pPr>
            <w:r>
              <w:t>3</w:t>
            </w:r>
          </w:p>
        </w:tc>
        <w:tc>
          <w:tcPr>
            <w:tcW w:w="399" w:type="dxa"/>
            <w:shd w:val="clear" w:color="auto" w:fill="BFBFBF" w:themeFill="background1" w:themeFillShade="BF"/>
          </w:tcPr>
          <w:p w:rsidR="0021271B" w:rsidRDefault="0021271B" w:rsidP="000852DF">
            <w:pPr>
              <w:pStyle w:val="Geenafstand"/>
            </w:pPr>
            <w:r>
              <w:t>4</w:t>
            </w:r>
          </w:p>
        </w:tc>
        <w:tc>
          <w:tcPr>
            <w:tcW w:w="388" w:type="dxa"/>
            <w:shd w:val="clear" w:color="auto" w:fill="BFBFBF" w:themeFill="background1" w:themeFillShade="BF"/>
          </w:tcPr>
          <w:p w:rsidR="0021271B" w:rsidRDefault="0021271B" w:rsidP="000852DF">
            <w:pPr>
              <w:pStyle w:val="Geenafstand"/>
            </w:pPr>
            <w:r>
              <w:t>5</w:t>
            </w:r>
          </w:p>
        </w:tc>
        <w:tc>
          <w:tcPr>
            <w:tcW w:w="399" w:type="dxa"/>
            <w:shd w:val="clear" w:color="auto" w:fill="BFBFBF" w:themeFill="background1" w:themeFillShade="BF"/>
          </w:tcPr>
          <w:p w:rsidR="0021271B" w:rsidRDefault="0021271B" w:rsidP="000852DF">
            <w:pPr>
              <w:pStyle w:val="Geenafstand"/>
            </w:pPr>
            <w:r>
              <w:t>6</w:t>
            </w:r>
          </w:p>
        </w:tc>
        <w:tc>
          <w:tcPr>
            <w:tcW w:w="399" w:type="dxa"/>
            <w:shd w:val="clear" w:color="auto" w:fill="BFBFBF" w:themeFill="background1" w:themeFillShade="BF"/>
          </w:tcPr>
          <w:p w:rsidR="0021271B" w:rsidRDefault="0021271B" w:rsidP="000852DF">
            <w:pPr>
              <w:pStyle w:val="Geenafstand"/>
            </w:pPr>
            <w:r>
              <w:t>7</w:t>
            </w:r>
          </w:p>
        </w:tc>
        <w:tc>
          <w:tcPr>
            <w:tcW w:w="399" w:type="dxa"/>
            <w:shd w:val="clear" w:color="auto" w:fill="BFBFBF" w:themeFill="background1" w:themeFillShade="BF"/>
          </w:tcPr>
          <w:p w:rsidR="0021271B" w:rsidRDefault="0021271B" w:rsidP="000852DF">
            <w:pPr>
              <w:pStyle w:val="Geenafstand"/>
            </w:pPr>
            <w:r>
              <w:t>8</w:t>
            </w:r>
          </w:p>
        </w:tc>
        <w:tc>
          <w:tcPr>
            <w:tcW w:w="387" w:type="dxa"/>
            <w:shd w:val="clear" w:color="auto" w:fill="BFBFBF" w:themeFill="background1" w:themeFillShade="BF"/>
          </w:tcPr>
          <w:p w:rsidR="0021271B" w:rsidRDefault="0021271B" w:rsidP="000852DF">
            <w:pPr>
              <w:pStyle w:val="Geenafstand"/>
            </w:pPr>
            <w:r>
              <w:t>9</w:t>
            </w:r>
          </w:p>
        </w:tc>
        <w:tc>
          <w:tcPr>
            <w:tcW w:w="432" w:type="dxa"/>
            <w:shd w:val="clear" w:color="auto" w:fill="BFBFBF" w:themeFill="background1" w:themeFillShade="BF"/>
          </w:tcPr>
          <w:p w:rsidR="0021271B" w:rsidRDefault="0021271B" w:rsidP="000852DF">
            <w:pPr>
              <w:pStyle w:val="Geenafstand"/>
            </w:pPr>
            <w:r>
              <w:t>10</w:t>
            </w:r>
          </w:p>
        </w:tc>
        <w:tc>
          <w:tcPr>
            <w:tcW w:w="432" w:type="dxa"/>
            <w:shd w:val="clear" w:color="auto" w:fill="BFBFBF" w:themeFill="background1" w:themeFillShade="BF"/>
          </w:tcPr>
          <w:p w:rsidR="0021271B" w:rsidRDefault="0021271B" w:rsidP="000852DF">
            <w:pPr>
              <w:pStyle w:val="Geenafstand"/>
            </w:pPr>
            <w:r>
              <w:t>11</w:t>
            </w:r>
          </w:p>
        </w:tc>
        <w:tc>
          <w:tcPr>
            <w:tcW w:w="432" w:type="dxa"/>
            <w:shd w:val="clear" w:color="auto" w:fill="BFBFBF" w:themeFill="background1" w:themeFillShade="BF"/>
          </w:tcPr>
          <w:p w:rsidR="0021271B" w:rsidRDefault="0021271B" w:rsidP="000852DF">
            <w:pPr>
              <w:pStyle w:val="Geenafstand"/>
            </w:pPr>
            <w:r>
              <w:t>12</w:t>
            </w:r>
          </w:p>
        </w:tc>
        <w:tc>
          <w:tcPr>
            <w:tcW w:w="432" w:type="dxa"/>
            <w:shd w:val="clear" w:color="auto" w:fill="BFBFBF" w:themeFill="background1" w:themeFillShade="BF"/>
          </w:tcPr>
          <w:p w:rsidR="0021271B" w:rsidRDefault="0021271B" w:rsidP="000852DF">
            <w:pPr>
              <w:pStyle w:val="Geenafstand"/>
            </w:pPr>
            <w:r>
              <w:t>13</w:t>
            </w:r>
          </w:p>
        </w:tc>
        <w:tc>
          <w:tcPr>
            <w:tcW w:w="432" w:type="dxa"/>
            <w:shd w:val="clear" w:color="auto" w:fill="BFBFBF" w:themeFill="background1" w:themeFillShade="BF"/>
          </w:tcPr>
          <w:p w:rsidR="0021271B" w:rsidRDefault="0021271B" w:rsidP="000852DF">
            <w:pPr>
              <w:pStyle w:val="Geenafstand"/>
            </w:pPr>
            <w:r>
              <w:t>14</w:t>
            </w:r>
          </w:p>
        </w:tc>
        <w:tc>
          <w:tcPr>
            <w:tcW w:w="432" w:type="dxa"/>
            <w:shd w:val="clear" w:color="auto" w:fill="BFBFBF" w:themeFill="background1" w:themeFillShade="BF"/>
          </w:tcPr>
          <w:p w:rsidR="0021271B" w:rsidRDefault="0021271B" w:rsidP="000852DF">
            <w:pPr>
              <w:pStyle w:val="Geenafstand"/>
            </w:pPr>
            <w:r>
              <w:t>15</w:t>
            </w:r>
          </w:p>
        </w:tc>
        <w:tc>
          <w:tcPr>
            <w:tcW w:w="432" w:type="dxa"/>
            <w:shd w:val="clear" w:color="auto" w:fill="BFBFBF" w:themeFill="background1" w:themeFillShade="BF"/>
          </w:tcPr>
          <w:p w:rsidR="0021271B" w:rsidRDefault="0021271B" w:rsidP="000852DF">
            <w:pPr>
              <w:pStyle w:val="Geenafstand"/>
            </w:pPr>
            <w:r>
              <w:t>16</w:t>
            </w:r>
          </w:p>
        </w:tc>
        <w:tc>
          <w:tcPr>
            <w:tcW w:w="432" w:type="dxa"/>
            <w:shd w:val="clear" w:color="auto" w:fill="BFBFBF" w:themeFill="background1" w:themeFillShade="BF"/>
          </w:tcPr>
          <w:p w:rsidR="0021271B" w:rsidRDefault="0021271B" w:rsidP="000852DF">
            <w:pPr>
              <w:pStyle w:val="Geenafstand"/>
            </w:pPr>
            <w:r>
              <w:t>17</w:t>
            </w:r>
          </w:p>
        </w:tc>
        <w:tc>
          <w:tcPr>
            <w:tcW w:w="432" w:type="dxa"/>
            <w:shd w:val="clear" w:color="auto" w:fill="BFBFBF" w:themeFill="background1" w:themeFillShade="BF"/>
          </w:tcPr>
          <w:p w:rsidR="0021271B" w:rsidRDefault="0021271B" w:rsidP="000852DF">
            <w:pPr>
              <w:pStyle w:val="Geenafstand"/>
            </w:pPr>
            <w:r>
              <w:t>18</w:t>
            </w:r>
          </w:p>
        </w:tc>
        <w:tc>
          <w:tcPr>
            <w:tcW w:w="432" w:type="dxa"/>
            <w:shd w:val="clear" w:color="auto" w:fill="BFBFBF" w:themeFill="background1" w:themeFillShade="BF"/>
          </w:tcPr>
          <w:p w:rsidR="0021271B" w:rsidRDefault="0021271B" w:rsidP="000852DF">
            <w:pPr>
              <w:pStyle w:val="Geenafstand"/>
            </w:pPr>
            <w:r>
              <w:t>19</w:t>
            </w:r>
          </w:p>
        </w:tc>
        <w:tc>
          <w:tcPr>
            <w:tcW w:w="432" w:type="dxa"/>
            <w:shd w:val="clear" w:color="auto" w:fill="BFBFBF" w:themeFill="background1" w:themeFillShade="BF"/>
          </w:tcPr>
          <w:p w:rsidR="0021271B" w:rsidRDefault="0021271B" w:rsidP="000852DF">
            <w:pPr>
              <w:pStyle w:val="Geenafstand"/>
            </w:pPr>
            <w:r>
              <w:t>20</w:t>
            </w:r>
          </w:p>
        </w:tc>
      </w:tr>
      <w:tr w:rsidR="0021271B" w:rsidTr="000852DF">
        <w:tc>
          <w:tcPr>
            <w:tcW w:w="390" w:type="dxa"/>
            <w:shd w:val="clear" w:color="auto" w:fill="BFBFBF" w:themeFill="background1" w:themeFillShade="BF"/>
          </w:tcPr>
          <w:p w:rsidR="0021271B" w:rsidRDefault="0021271B" w:rsidP="000852DF">
            <w:pPr>
              <w:pStyle w:val="Geenafstand"/>
            </w:pPr>
            <w:r>
              <w:t>1</w:t>
            </w:r>
          </w:p>
        </w:tc>
        <w:tc>
          <w:tcPr>
            <w:tcW w:w="359" w:type="dxa"/>
            <w:shd w:val="clear" w:color="auto" w:fill="CCFF66"/>
          </w:tcPr>
          <w:p w:rsidR="0021271B"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2</w:t>
            </w:r>
          </w:p>
        </w:tc>
        <w:tc>
          <w:tcPr>
            <w:tcW w:w="359" w:type="dxa"/>
            <w:shd w:val="clear" w:color="auto" w:fill="CCFF66"/>
          </w:tcPr>
          <w:p w:rsidR="0021271B"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3</w:t>
            </w:r>
          </w:p>
        </w:tc>
        <w:tc>
          <w:tcPr>
            <w:tcW w:w="359" w:type="dxa"/>
            <w:shd w:val="clear" w:color="auto" w:fill="CCFF66"/>
          </w:tcPr>
          <w:p w:rsidR="0021271B" w:rsidRPr="00C928FC"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8"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87"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4</w:t>
            </w:r>
          </w:p>
        </w:tc>
        <w:tc>
          <w:tcPr>
            <w:tcW w:w="359" w:type="dxa"/>
            <w:shd w:val="clear" w:color="auto" w:fill="CCFF66"/>
          </w:tcPr>
          <w:p w:rsidR="0021271B" w:rsidRPr="00C928FC"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No action required. The screen will be left after three seconds and the administrator main menu will appear again.</w:t>
      </w:r>
    </w:p>
    <w:p w:rsidR="00E52952" w:rsidRDefault="00E52952" w:rsidP="004279E4"/>
    <w:p w:rsidR="00E52952" w:rsidRDefault="00E52952" w:rsidP="004279E4"/>
    <w:p w:rsidR="0021271B" w:rsidRDefault="0021271B" w:rsidP="004279E4">
      <w:pPr>
        <w:pStyle w:val="Kop4"/>
      </w:pPr>
      <w:bookmarkStart w:id="65" w:name="_Toc509316944"/>
      <w:r>
        <w:t>I/O control menu</w:t>
      </w:r>
      <w:bookmarkEnd w:id="65"/>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Pr>
        <w:pStyle w:val="Kop5"/>
        <w:numPr>
          <w:ilvl w:val="0"/>
          <w:numId w:val="0"/>
        </w:numPr>
      </w:pP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 w:rsidR="0021271B" w:rsidRPr="009F2937"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1-4</w:t>
            </w:r>
          </w:p>
        </w:tc>
        <w:tc>
          <w:tcPr>
            <w:tcW w:w="7649" w:type="dxa"/>
          </w:tcPr>
          <w:p w:rsidR="0021271B" w:rsidRDefault="0021271B" w:rsidP="000852DF">
            <w:pPr>
              <w:pStyle w:val="Geenafstand"/>
              <w:rPr>
                <w:lang w:val="en-GB"/>
              </w:rPr>
            </w:pPr>
            <w:r>
              <w:rPr>
                <w:lang w:val="en-GB"/>
              </w:rPr>
              <w:t>Select item 1-4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8E558A">
      <w:pPr>
        <w:pStyle w:val="Kop5"/>
      </w:pPr>
      <w:bookmarkStart w:id="66" w:name="_Toc509316945"/>
      <w:r>
        <w:t>Read interlock</w:t>
      </w:r>
      <w:bookmarkEnd w:id="66"/>
    </w:p>
    <w:p w:rsidR="0021271B" w:rsidRDefault="0021271B" w:rsidP="004279E4">
      <w:r>
        <w:t>Reading the interlock status is a constant action, meaning that the screen will immediately update its content with the interlock status.</w:t>
      </w:r>
    </w:p>
    <w:p w:rsidR="00A042F9" w:rsidRPr="009F2937" w:rsidRDefault="00A042F9"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lastRenderedPageBreak/>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 w:rsidR="0021271B" w:rsidRDefault="0021271B" w:rsidP="004279E4">
      <w:r>
        <w:t>If interlock is open:</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 w:rsidR="0021271B" w:rsidRDefault="0021271B" w:rsidP="004279E4">
      <w:r>
        <w:t>If interlock is closed:</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E558A">
      <w:pPr>
        <w:pStyle w:val="Kop5"/>
      </w:pPr>
      <w:bookmarkStart w:id="67" w:name="_Toc509316946"/>
      <w:r>
        <w:t>Solenoids</w:t>
      </w:r>
      <w:bookmarkEnd w:id="67"/>
    </w:p>
    <w:p w:rsidR="0021271B" w:rsidRPr="009F2937" w:rsidRDefault="0021271B" w:rsidP="004279E4"/>
    <w:tbl>
      <w:tblPr>
        <w:tblStyle w:val="Tabelraster"/>
        <w:tblW w:w="0" w:type="auto"/>
        <w:tblLook w:val="04A0" w:firstRow="1" w:lastRow="0" w:firstColumn="1" w:lastColumn="0" w:noHBand="0" w:noVBand="1"/>
      </w:tblPr>
      <w:tblGrid>
        <w:gridCol w:w="423"/>
        <w:gridCol w:w="422"/>
        <w:gridCol w:w="423"/>
        <w:gridCol w:w="145"/>
        <w:gridCol w:w="278"/>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gridSpan w:val="2"/>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gridSpan w:val="2"/>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gridSpan w:val="2"/>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gridSpan w:val="2"/>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gridSpan w:val="2"/>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1413" w:type="dxa"/>
            <w:gridSpan w:val="4"/>
          </w:tcPr>
          <w:p w:rsidR="0021271B" w:rsidRDefault="0021271B" w:rsidP="000852DF">
            <w:pPr>
              <w:pStyle w:val="Geenafstand"/>
              <w:rPr>
                <w:rFonts w:cstheme="minorHAnsi"/>
                <w:lang w:val="en-GB"/>
              </w:rPr>
            </w:pPr>
            <w:r>
              <w:rPr>
                <w:rFonts w:cstheme="minorHAnsi"/>
                <w:lang w:val="en-GB"/>
              </w:rPr>
              <w:t>0</w:t>
            </w:r>
          </w:p>
        </w:tc>
        <w:tc>
          <w:tcPr>
            <w:tcW w:w="7649" w:type="dxa"/>
            <w:gridSpan w:val="18"/>
          </w:tcPr>
          <w:p w:rsidR="0021271B" w:rsidRDefault="0021271B" w:rsidP="000852DF">
            <w:pPr>
              <w:pStyle w:val="Geenafstand"/>
              <w:rPr>
                <w:lang w:val="en-GB"/>
              </w:rPr>
            </w:pPr>
            <w:r>
              <w:rPr>
                <w:lang w:val="en-GB"/>
              </w:rPr>
              <w:t>Press: activate solenoids (open cover)</w:t>
            </w:r>
          </w:p>
          <w:p w:rsidR="0021271B" w:rsidRDefault="0021271B" w:rsidP="000852DF">
            <w:pPr>
              <w:pStyle w:val="Geenafstand"/>
              <w:rPr>
                <w:lang w:val="en-GB"/>
              </w:rPr>
            </w:pPr>
            <w:r>
              <w:rPr>
                <w:lang w:val="en-GB"/>
              </w:rPr>
              <w:t>Release: de-activate solenoids (seal cover)</w:t>
            </w:r>
          </w:p>
        </w:tc>
      </w:tr>
      <w:tr w:rsidR="0021271B" w:rsidTr="000852DF">
        <w:tc>
          <w:tcPr>
            <w:tcW w:w="1413" w:type="dxa"/>
            <w:gridSpan w:val="4"/>
          </w:tcPr>
          <w:p w:rsidR="0021271B" w:rsidRDefault="0021271B" w:rsidP="000852DF">
            <w:pPr>
              <w:pStyle w:val="Geenafstand"/>
              <w:rPr>
                <w:rFonts w:cstheme="minorHAnsi"/>
                <w:lang w:val="en-GB"/>
              </w:rPr>
            </w:pPr>
            <w:r>
              <w:rPr>
                <w:rFonts w:cstheme="minorHAnsi"/>
                <w:lang w:val="en-GB"/>
              </w:rPr>
              <w:t>X</w:t>
            </w:r>
          </w:p>
        </w:tc>
        <w:tc>
          <w:tcPr>
            <w:tcW w:w="7649" w:type="dxa"/>
            <w:gridSpan w:val="18"/>
          </w:tcPr>
          <w:p w:rsidR="0021271B" w:rsidRDefault="0021271B" w:rsidP="000852DF">
            <w:pPr>
              <w:pStyle w:val="Geenafstand"/>
              <w:rPr>
                <w:lang w:val="en-GB"/>
              </w:rPr>
            </w:pPr>
            <w:r>
              <w:rPr>
                <w:lang w:val="en-GB"/>
              </w:rPr>
              <w:t>Leave current menu level and return to administrator I/O menu</w:t>
            </w:r>
          </w:p>
        </w:tc>
      </w:tr>
      <w:tr w:rsidR="0021271B" w:rsidTr="000852DF">
        <w:tc>
          <w:tcPr>
            <w:tcW w:w="1413" w:type="dxa"/>
            <w:gridSpan w:val="4"/>
          </w:tcPr>
          <w:p w:rsidR="0021271B" w:rsidRDefault="0021271B" w:rsidP="000852DF">
            <w:pPr>
              <w:pStyle w:val="Geenafstand"/>
              <w:rPr>
                <w:rFonts w:cstheme="minorHAnsi"/>
                <w:lang w:val="en-GB"/>
              </w:rPr>
            </w:pPr>
            <w:r>
              <w:rPr>
                <w:rFonts w:cstheme="minorHAnsi"/>
                <w:lang w:val="en-GB"/>
              </w:rPr>
              <w:t>others</w:t>
            </w:r>
          </w:p>
        </w:tc>
        <w:tc>
          <w:tcPr>
            <w:tcW w:w="7649" w:type="dxa"/>
            <w:gridSpan w:val="18"/>
          </w:tcPr>
          <w:p w:rsidR="0021271B" w:rsidRDefault="0021271B" w:rsidP="000852DF">
            <w:pPr>
              <w:pStyle w:val="Geenafstand"/>
              <w:rPr>
                <w:lang w:val="en-GB"/>
              </w:rPr>
            </w:pPr>
            <w:r>
              <w:rPr>
                <w:lang w:val="en-GB"/>
              </w:rPr>
              <w:t>No function</w:t>
            </w:r>
          </w:p>
        </w:tc>
      </w:tr>
    </w:tbl>
    <w:p w:rsidR="0021271B" w:rsidRPr="000649B6" w:rsidRDefault="0021271B" w:rsidP="004279E4"/>
    <w:p w:rsidR="0021271B" w:rsidRDefault="0021271B" w:rsidP="004279E4">
      <w:pPr>
        <w:pStyle w:val="Kop5"/>
      </w:pPr>
      <w:bookmarkStart w:id="68" w:name="_Toc509316947"/>
      <w:r>
        <w:t>Get voltage in</w:t>
      </w:r>
      <w:bookmarkEnd w:id="68"/>
    </w:p>
    <w:p w:rsidR="0021271B" w:rsidRDefault="0021271B" w:rsidP="004279E4">
      <w:r>
        <w:t>The screen to read the voltage input is a read-only screen, meaning that no user action is accepted (other than leaving the menu).</w:t>
      </w:r>
    </w:p>
    <w:p w:rsidR="0021271B" w:rsidRDefault="0021271B" w:rsidP="004279E4">
      <w:r>
        <w:t>The screen shows the currently read voltage on all three rows in both voltage (left value) and the corresponding hexadecimal value of the DA converter.</w:t>
      </w:r>
    </w:p>
    <w:p w:rsidR="0021271B"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Pr>
        <w:spacing w:after="160" w:line="259" w:lineRule="auto"/>
        <w:jc w:val="left"/>
      </w:pPr>
    </w:p>
    <w:p w:rsidR="0021271B" w:rsidRDefault="0021271B" w:rsidP="004279E4">
      <w:pPr>
        <w:pStyle w:val="Kop5"/>
      </w:pPr>
      <w:bookmarkStart w:id="69" w:name="_Toc509316948"/>
      <w:r>
        <w:t>Set voltage out</w:t>
      </w:r>
      <w:bookmarkEnd w:id="69"/>
    </w:p>
    <w:p w:rsidR="0021271B" w:rsidRDefault="0021271B" w:rsidP="004279E4">
      <w:r>
        <w:t>The screen to set the voltage output enables the administrator to apply a voltage to the three rows.</w:t>
      </w:r>
    </w:p>
    <w:p w:rsidR="0021271B" w:rsidRDefault="0021271B" w:rsidP="004279E4">
      <w:r>
        <w:t>The cursor is put at the first row when entering the menu.</w:t>
      </w:r>
    </w:p>
    <w:p w:rsidR="0021271B" w:rsidRDefault="0021271B" w:rsidP="004279E4">
      <w:r>
        <w:lastRenderedPageBreak/>
        <w:t xml:space="preserve">The screen shows two values per row. The left value is the value that the administrator inserts and applies to the DA converter of that specific row. The right value of that row is the actual value that is read back from the AD converter of that same row. </w:t>
      </w:r>
    </w:p>
    <w:p w:rsidR="0021271B"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7649" w:type="dxa"/>
          </w:tcPr>
          <w:p w:rsidR="0021271B" w:rsidRDefault="0021271B" w:rsidP="000852DF">
            <w:pPr>
              <w:pStyle w:val="Geenafstand"/>
              <w:rPr>
                <w:lang w:val="en-GB"/>
              </w:rPr>
            </w:pPr>
            <w:r>
              <w:rPr>
                <w:lang w:val="en-GB"/>
              </w:rPr>
              <w:t>Used for value insertion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up one row</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down one row</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Accept inserted value and apply to DA converter of that row</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514A48" w:rsidRDefault="00514A48" w:rsidP="004279E4">
      <w:pPr>
        <w:spacing w:after="160" w:line="259" w:lineRule="auto"/>
        <w:jc w:val="left"/>
      </w:pPr>
    </w:p>
    <w:p w:rsidR="0021271B" w:rsidRDefault="0021271B" w:rsidP="004279E4">
      <w:pPr>
        <w:spacing w:after="160" w:line="259" w:lineRule="auto"/>
        <w:jc w:val="left"/>
      </w:pPr>
      <w:r>
        <w:t>Leaving the set voltage out menu causes the following screen to appear.</w:t>
      </w:r>
    </w:p>
    <w:p w:rsidR="0081486F" w:rsidRDefault="0081486F" w:rsidP="004279E4">
      <w:pPr>
        <w:spacing w:after="160" w:line="259" w:lineRule="auto"/>
        <w:jc w:val="left"/>
      </w:pPr>
    </w:p>
    <w:p w:rsidR="0081486F" w:rsidRDefault="0081486F" w:rsidP="004279E4">
      <w:pPr>
        <w:spacing w:after="160" w:line="259" w:lineRule="auto"/>
        <w:jc w:val="left"/>
      </w:pP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bl>
    <w:p w:rsidR="0021271B" w:rsidRDefault="0021271B" w:rsidP="004279E4">
      <w:pPr>
        <w:spacing w:after="160" w:line="259" w:lineRule="auto"/>
        <w:jc w:val="left"/>
      </w:pPr>
    </w:p>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Pr>
        <w:spacing w:after="160" w:line="259" w:lineRule="auto"/>
        <w:jc w:val="left"/>
      </w:pPr>
    </w:p>
    <w:p w:rsidR="0021271B" w:rsidRDefault="0021271B" w:rsidP="004279E4">
      <w:pPr>
        <w:pStyle w:val="Kop4"/>
      </w:pPr>
      <w:bookmarkStart w:id="70" w:name="_Toc509316949"/>
      <w:proofErr w:type="spellStart"/>
      <w:r>
        <w:t>Preset</w:t>
      </w:r>
      <w:proofErr w:type="spellEnd"/>
      <w:r>
        <w:t xml:space="preserve"> configuration</w:t>
      </w:r>
      <w:bookmarkEnd w:id="70"/>
    </w:p>
    <w:p w:rsidR="00B10D7A" w:rsidRDefault="00B10D7A" w:rsidP="004279E4">
      <w:r>
        <w:t xml:space="preserve">The repair process follows a </w:t>
      </w:r>
      <w:r w:rsidR="0033484C">
        <w:t>configurable</w:t>
      </w:r>
      <w:r>
        <w:t xml:space="preserve"> </w:t>
      </w:r>
      <w:proofErr w:type="spellStart"/>
      <w:r>
        <w:t>preset</w:t>
      </w:r>
      <w:proofErr w:type="spellEnd"/>
      <w:r>
        <w:t xml:space="preserve">. There are two types of </w:t>
      </w:r>
      <w:proofErr w:type="spellStart"/>
      <w:r>
        <w:t>presets</w:t>
      </w:r>
      <w:proofErr w:type="spellEnd"/>
      <w:r>
        <w:t>, a one</w:t>
      </w:r>
      <w:r w:rsidR="00C03ECB">
        <w:t>-</w:t>
      </w:r>
      <w:r>
        <w:t>stage and a two</w:t>
      </w:r>
      <w:r w:rsidR="00C03ECB">
        <w:t>-</w:t>
      </w:r>
      <w:r>
        <w:t xml:space="preserve">stage repair </w:t>
      </w:r>
      <w:proofErr w:type="spellStart"/>
      <w:r>
        <w:t>preset</w:t>
      </w:r>
      <w:proofErr w:type="spellEnd"/>
      <w:r w:rsidR="00061D46">
        <w:t xml:space="preserve">. See the following images for an explanation of the </w:t>
      </w:r>
      <w:proofErr w:type="spellStart"/>
      <w:r w:rsidR="00061D46">
        <w:t>presets</w:t>
      </w:r>
      <w:proofErr w:type="spellEnd"/>
      <w:r w:rsidR="00061D46">
        <w:t>.</w:t>
      </w:r>
    </w:p>
    <w:p w:rsidR="003A38BE" w:rsidRDefault="00061D46" w:rsidP="003A38BE">
      <w:pPr>
        <w:keepNext/>
      </w:pPr>
      <w:r>
        <w:object w:dxaOrig="5208" w:dyaOrig="24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9.5pt;height:150pt" o:ole="">
            <v:imagedata r:id="rId17" o:title=""/>
          </v:shape>
          <o:OLEObject Type="Embed" ProgID="Visio.Drawing.11" ShapeID="_x0000_i1025" DrawAspect="Content" ObjectID="_1583588160" r:id="rId18"/>
        </w:object>
      </w:r>
    </w:p>
    <w:p w:rsidR="00B10D7A" w:rsidRDefault="003A38BE" w:rsidP="003A38BE">
      <w:pPr>
        <w:pStyle w:val="Bijschrift"/>
        <w:jc w:val="both"/>
      </w:pPr>
      <w:r>
        <w:t xml:space="preserve">Figure </w:t>
      </w:r>
      <w:r>
        <w:fldChar w:fldCharType="begin"/>
      </w:r>
      <w:r>
        <w:instrText xml:space="preserve"> SEQ Figure \* ARABIC </w:instrText>
      </w:r>
      <w:r>
        <w:fldChar w:fldCharType="separate"/>
      </w:r>
      <w:r w:rsidR="00D14C75">
        <w:rPr>
          <w:noProof/>
        </w:rPr>
        <w:t>4</w:t>
      </w:r>
      <w:r>
        <w:fldChar w:fldCharType="end"/>
      </w:r>
      <w:r>
        <w:t xml:space="preserve">: One stage repair </w:t>
      </w:r>
      <w:proofErr w:type="spellStart"/>
      <w:r>
        <w:t>preset</w:t>
      </w:r>
      <w:proofErr w:type="spellEnd"/>
    </w:p>
    <w:p w:rsidR="00061D46" w:rsidRDefault="00061D46" w:rsidP="004279E4"/>
    <w:p w:rsidR="00B10D7A" w:rsidRDefault="00B10D7A" w:rsidP="004279E4"/>
    <w:p w:rsidR="003A38BE" w:rsidRDefault="00B10D7A" w:rsidP="003A38BE">
      <w:pPr>
        <w:keepNext/>
      </w:pPr>
      <w:r>
        <w:object w:dxaOrig="7383" w:dyaOrig="3776">
          <v:shape id="_x0000_i1026" type="#_x0000_t75" style="width:369pt;height:189pt" o:ole="">
            <v:imagedata r:id="rId19" o:title=""/>
          </v:shape>
          <o:OLEObject Type="Embed" ProgID="Visio.Drawing.11" ShapeID="_x0000_i1026" DrawAspect="Content" ObjectID="_1583588161" r:id="rId20"/>
        </w:object>
      </w:r>
    </w:p>
    <w:p w:rsidR="00B10D7A" w:rsidRDefault="003A38BE" w:rsidP="003A38BE">
      <w:pPr>
        <w:pStyle w:val="Bijschrift"/>
        <w:jc w:val="both"/>
      </w:pPr>
      <w:r>
        <w:t xml:space="preserve">Figure </w:t>
      </w:r>
      <w:r>
        <w:fldChar w:fldCharType="begin"/>
      </w:r>
      <w:r>
        <w:instrText xml:space="preserve"> SEQ Figure \* ARABIC </w:instrText>
      </w:r>
      <w:r>
        <w:fldChar w:fldCharType="separate"/>
      </w:r>
      <w:r w:rsidR="00D14C75">
        <w:rPr>
          <w:noProof/>
        </w:rPr>
        <w:t>5</w:t>
      </w:r>
      <w:r>
        <w:fldChar w:fldCharType="end"/>
      </w:r>
      <w:r>
        <w:t xml:space="preserve">: Two-stage repair </w:t>
      </w:r>
      <w:proofErr w:type="spellStart"/>
      <w:r>
        <w:t>preset</w:t>
      </w:r>
      <w:proofErr w:type="spellEnd"/>
    </w:p>
    <w:p w:rsidR="0081486F" w:rsidRDefault="0081486F" w:rsidP="0081486F"/>
    <w:p w:rsidR="0081486F" w:rsidRDefault="0081486F" w:rsidP="0081486F"/>
    <w:p w:rsidR="0081486F" w:rsidRPr="0081486F" w:rsidRDefault="0081486F" w:rsidP="0081486F"/>
    <w:p w:rsidR="003B7A07" w:rsidRDefault="003B7A07" w:rsidP="004279E4"/>
    <w:tbl>
      <w:tblPr>
        <w:tblW w:w="39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8"/>
        <w:gridCol w:w="2650"/>
      </w:tblGrid>
      <w:tr w:rsidR="003B7A07" w:rsidTr="003B7A07">
        <w:tc>
          <w:tcPr>
            <w:tcW w:w="1348" w:type="dxa"/>
            <w:shd w:val="clear" w:color="auto" w:fill="B5DC10"/>
          </w:tcPr>
          <w:p w:rsidR="003B7A07" w:rsidRDefault="003B7A07" w:rsidP="006E1498">
            <w:pPr>
              <w:spacing w:before="20" w:after="20"/>
              <w:jc w:val="center"/>
            </w:pPr>
            <w:r>
              <w:t>Parameter</w:t>
            </w:r>
          </w:p>
        </w:tc>
        <w:tc>
          <w:tcPr>
            <w:tcW w:w="2650" w:type="dxa"/>
            <w:shd w:val="clear" w:color="auto" w:fill="B5DC10"/>
          </w:tcPr>
          <w:p w:rsidR="003B7A07" w:rsidRDefault="003B7A07" w:rsidP="006E1498">
            <w:pPr>
              <w:spacing w:before="20" w:after="20"/>
              <w:jc w:val="center"/>
            </w:pPr>
            <w:r>
              <w:t>Description</w:t>
            </w:r>
          </w:p>
        </w:tc>
      </w:tr>
      <w:tr w:rsidR="003B7A07" w:rsidTr="003B7A07">
        <w:tc>
          <w:tcPr>
            <w:tcW w:w="1348" w:type="dxa"/>
          </w:tcPr>
          <w:p w:rsidR="003B7A07" w:rsidRDefault="003B7A07" w:rsidP="003B7A07">
            <w:r>
              <w:t>Start</w:t>
            </w:r>
          </w:p>
        </w:tc>
        <w:tc>
          <w:tcPr>
            <w:tcW w:w="2650" w:type="dxa"/>
          </w:tcPr>
          <w:p w:rsidR="003B7A07" w:rsidRDefault="003B7A07" w:rsidP="003B7A07">
            <w:pPr>
              <w:pStyle w:val="Geenafstand"/>
              <w:rPr>
                <w:lang w:val="en-GB"/>
              </w:rPr>
            </w:pPr>
            <w:r>
              <w:rPr>
                <w:lang w:val="en-GB"/>
              </w:rPr>
              <w:t>Ramp-up time (minutes)</w:t>
            </w:r>
          </w:p>
        </w:tc>
      </w:tr>
      <w:tr w:rsidR="003B7A07" w:rsidTr="003B7A07">
        <w:tc>
          <w:tcPr>
            <w:tcW w:w="1348" w:type="dxa"/>
          </w:tcPr>
          <w:p w:rsidR="003B7A07" w:rsidRDefault="003B7A07" w:rsidP="003B7A07">
            <w:r>
              <w:t>Time</w:t>
            </w:r>
          </w:p>
        </w:tc>
        <w:tc>
          <w:tcPr>
            <w:tcW w:w="2650" w:type="dxa"/>
          </w:tcPr>
          <w:p w:rsidR="003B7A07" w:rsidRDefault="003B7A07" w:rsidP="003B7A07">
            <w:pPr>
              <w:pStyle w:val="Geenafstand"/>
              <w:rPr>
                <w:lang w:val="en-GB"/>
              </w:rPr>
            </w:pPr>
            <w:r>
              <w:rPr>
                <w:lang w:val="en-GB"/>
              </w:rPr>
              <w:t>Repair duration (minutes)</w:t>
            </w:r>
          </w:p>
        </w:tc>
      </w:tr>
      <w:tr w:rsidR="003B7A07" w:rsidTr="003B7A07">
        <w:tc>
          <w:tcPr>
            <w:tcW w:w="1348" w:type="dxa"/>
          </w:tcPr>
          <w:p w:rsidR="003B7A07" w:rsidRDefault="003B7A07" w:rsidP="003B7A07">
            <w:r>
              <w:t>Volt</w:t>
            </w:r>
          </w:p>
        </w:tc>
        <w:tc>
          <w:tcPr>
            <w:tcW w:w="2650" w:type="dxa"/>
          </w:tcPr>
          <w:p w:rsidR="003B7A07" w:rsidRDefault="003B7A07" w:rsidP="003B7A07">
            <w:pPr>
              <w:pStyle w:val="Geenafstand"/>
              <w:rPr>
                <w:lang w:val="en-GB"/>
              </w:rPr>
            </w:pPr>
            <w:r>
              <w:rPr>
                <w:lang w:val="en-GB"/>
              </w:rPr>
              <w:t>Repair voltage (Volt)</w:t>
            </w:r>
          </w:p>
        </w:tc>
      </w:tr>
    </w:tbl>
    <w:p w:rsidR="003B7A07" w:rsidRDefault="003B7A07" w:rsidP="004279E4"/>
    <w:p w:rsidR="0021271B" w:rsidRDefault="0021271B" w:rsidP="004279E4">
      <w:r>
        <w:t xml:space="preserve">Select a </w:t>
      </w:r>
      <w:proofErr w:type="spellStart"/>
      <w:r>
        <w:t>preset</w:t>
      </w:r>
      <w:proofErr w:type="spellEnd"/>
      <w:r>
        <w:t xml:space="preserve"> to configure.</w:t>
      </w:r>
    </w:p>
    <w:p w:rsidR="0021271B"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 w:rsidR="0021271B" w:rsidRDefault="0021271B" w:rsidP="004279E4">
      <w:r>
        <w:t>The screen continues until item “9.Preset 9 config”.</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lastRenderedPageBreak/>
              <w:t>1-9</w:t>
            </w:r>
          </w:p>
        </w:tc>
        <w:tc>
          <w:tcPr>
            <w:tcW w:w="7649" w:type="dxa"/>
          </w:tcPr>
          <w:p w:rsidR="0021271B" w:rsidRDefault="0021271B" w:rsidP="000852DF">
            <w:pPr>
              <w:pStyle w:val="Geenafstand"/>
              <w:rPr>
                <w:lang w:val="en-GB"/>
              </w:rPr>
            </w:pPr>
            <w:r>
              <w:rPr>
                <w:lang w:val="en-GB"/>
              </w:rPr>
              <w:t>Select item 1-9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up one row</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down one row</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 xml:space="preserve">Select current </w:t>
            </w:r>
            <w:proofErr w:type="spellStart"/>
            <w:r>
              <w:rPr>
                <w:lang w:val="en-GB"/>
              </w:rPr>
              <w:t>preset</w:t>
            </w:r>
            <w:proofErr w:type="spellEnd"/>
            <w:r>
              <w:rPr>
                <w:lang w:val="en-GB"/>
              </w:rPr>
              <w:t xml:space="preserve"> under the cursor </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Cathode/MCP selection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3B7A07" w:rsidRDefault="003B7A07" w:rsidP="004279E4"/>
    <w:p w:rsidR="0021271B" w:rsidRDefault="0021271B" w:rsidP="004279E4">
      <w:r>
        <w:t xml:space="preserve">The first six </w:t>
      </w:r>
      <w:proofErr w:type="spellStart"/>
      <w:r>
        <w:t>presets</w:t>
      </w:r>
      <w:proofErr w:type="spellEnd"/>
      <w:r>
        <w:t xml:space="preserve"> only contain one stage, while </w:t>
      </w:r>
      <w:proofErr w:type="spellStart"/>
      <w:r>
        <w:t>preset</w:t>
      </w:r>
      <w:proofErr w:type="spellEnd"/>
      <w:r>
        <w:t xml:space="preserve"> seven, eight and nine contain two repair stages. The screen underneath represents a </w:t>
      </w:r>
      <w:proofErr w:type="spellStart"/>
      <w:r>
        <w:t>preset</w:t>
      </w:r>
      <w:proofErr w:type="spellEnd"/>
      <w:r>
        <w:t xml:space="preserve"> with two stages. For a single-stage </w:t>
      </w:r>
      <w:proofErr w:type="spellStart"/>
      <w:r>
        <w:t>preset</w:t>
      </w:r>
      <w:proofErr w:type="spellEnd"/>
      <w:r>
        <w:t>, the second column with values is not available.</w:t>
      </w:r>
    </w:p>
    <w:p w:rsidR="0021271B" w:rsidRDefault="0021271B" w:rsidP="004279E4">
      <w:r>
        <w:t xml:space="preserve">When entering this screen, the cursor is put to the start value of the first stage. The value can be updated/modified. Button ‘ENT’ accepts the value and sets the cursor to the next value. When the last value has been reached, ‘ENT’ will cause the system to save the modified </w:t>
      </w:r>
      <w:proofErr w:type="spellStart"/>
      <w:r>
        <w:t>preset</w:t>
      </w:r>
      <w:proofErr w:type="spellEnd"/>
      <w:r>
        <w:t xml:space="preserve"> to system memory and leave the </w:t>
      </w:r>
      <w:proofErr w:type="spellStart"/>
      <w:r>
        <w:t>preset</w:t>
      </w:r>
      <w:proofErr w:type="spellEnd"/>
      <w:r>
        <w:t xml:space="preserve"> configuration screen, returning to the </w:t>
      </w:r>
      <w:proofErr w:type="spellStart"/>
      <w:r>
        <w:t>preset</w:t>
      </w:r>
      <w:proofErr w:type="spellEnd"/>
      <w:r>
        <w:t xml:space="preserve"> selection overview.</w:t>
      </w:r>
    </w:p>
    <w:p w:rsidR="00A042F9" w:rsidRDefault="00A042F9"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4279E4">
      <w:r>
        <w:t xml:space="preserve">Where ‘X’ is the number of the currently configurated </w:t>
      </w:r>
      <w:proofErr w:type="spellStart"/>
      <w:r>
        <w:t>preset</w:t>
      </w:r>
      <w:proofErr w:type="spellEnd"/>
      <w:r>
        <w:t>.</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7649" w:type="dxa"/>
          </w:tcPr>
          <w:p w:rsidR="0021271B" w:rsidRDefault="0021271B" w:rsidP="000852DF">
            <w:pPr>
              <w:pStyle w:val="Geenafstand"/>
              <w:rPr>
                <w:lang w:val="en-GB"/>
              </w:rPr>
            </w:pPr>
            <w:r>
              <w:rPr>
                <w:lang w:val="en-GB"/>
              </w:rPr>
              <w:t>Digit insertion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 xml:space="preserve">Accept inserted value and continue. When last value is reached, ENT will save the modified </w:t>
            </w:r>
            <w:proofErr w:type="spellStart"/>
            <w:r>
              <w:rPr>
                <w:lang w:val="en-GB"/>
              </w:rPr>
              <w:t>preset</w:t>
            </w:r>
            <w:proofErr w:type="spellEnd"/>
            <w:r>
              <w:rPr>
                <w:lang w:val="en-GB"/>
              </w:rPr>
              <w:t xml:space="preserve"> and return to the </w:t>
            </w:r>
            <w:proofErr w:type="spellStart"/>
            <w:r>
              <w:rPr>
                <w:lang w:val="en-GB"/>
              </w:rPr>
              <w:t>preset</w:t>
            </w:r>
            <w:proofErr w:type="spellEnd"/>
            <w:r>
              <w:rPr>
                <w:lang w:val="en-GB"/>
              </w:rPr>
              <w:t xml:space="preserve"> selection overview.</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 xml:space="preserve">Leave screen and return to </w:t>
            </w:r>
            <w:proofErr w:type="spellStart"/>
            <w:r>
              <w:rPr>
                <w:lang w:val="en-GB"/>
              </w:rPr>
              <w:t>preset</w:t>
            </w:r>
            <w:proofErr w:type="spellEnd"/>
            <w:r>
              <w:rPr>
                <w:lang w:val="en-GB"/>
              </w:rPr>
              <w:t xml:space="preserve"> config menu without saving</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 xml:space="preserve">When a </w:t>
      </w:r>
      <w:proofErr w:type="spellStart"/>
      <w:r>
        <w:t>preset</w:t>
      </w:r>
      <w:proofErr w:type="spellEnd"/>
      <w:r>
        <w:t xml:space="preserve"> is modified and saved, the system will confirm this action with an additional screen that appears only temporary</w:t>
      </w:r>
      <w:r w:rsidR="0081486F">
        <w:t>:</w:t>
      </w:r>
    </w:p>
    <w:p w:rsidR="0081486F" w:rsidRDefault="0081486F" w:rsidP="004279E4"/>
    <w:p w:rsidR="0081486F" w:rsidRDefault="0081486F" w:rsidP="004279E4"/>
    <w:p w:rsidR="00A042F9" w:rsidRDefault="00A042F9"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r>
        <w:t xml:space="preserve">This screen will disappear after one second and the </w:t>
      </w:r>
      <w:proofErr w:type="spellStart"/>
      <w:r>
        <w:t>preset</w:t>
      </w:r>
      <w:proofErr w:type="spellEnd"/>
      <w:r>
        <w:t xml:space="preserve"> selection overview will be shown.</w:t>
      </w:r>
    </w:p>
    <w:p w:rsidR="0021271B" w:rsidRDefault="0021271B" w:rsidP="004279E4"/>
    <w:p w:rsidR="0021271B" w:rsidRDefault="007A091A" w:rsidP="007A091A">
      <w:pPr>
        <w:pStyle w:val="Kop4"/>
      </w:pPr>
      <w:bookmarkStart w:id="71" w:name="_Toc509316950"/>
      <w:r>
        <w:t>PID constants</w:t>
      </w:r>
      <w:bookmarkEnd w:id="71"/>
    </w:p>
    <w:p w:rsidR="00D6367F" w:rsidRDefault="00D6367F" w:rsidP="00D6367F">
      <w:r>
        <w:t xml:space="preserve">When entering this screen, the cursor is put to the </w:t>
      </w:r>
      <w:proofErr w:type="spellStart"/>
      <w:r>
        <w:t>Kp</w:t>
      </w:r>
      <w:proofErr w:type="spellEnd"/>
      <w:r>
        <w:t xml:space="preserve"> value. The value can be updated/modified. Button ‘ENT’ accepts the value and sets the cursor to the next value. When the last value has been reached, ‘ENT’ will cause the system to save the modified PID constants to system memory and leave the PID constants screen, returning to the administration menu.</w:t>
      </w:r>
    </w:p>
    <w:p w:rsidR="00D6367F" w:rsidRDefault="00D6367F" w:rsidP="00D6367F"/>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D6367F" w:rsidTr="001B3849">
        <w:tc>
          <w:tcPr>
            <w:tcW w:w="423" w:type="dxa"/>
            <w:shd w:val="clear" w:color="auto" w:fill="BFBFBF" w:themeFill="background1" w:themeFillShade="BF"/>
          </w:tcPr>
          <w:p w:rsidR="00D6367F" w:rsidRDefault="00D6367F" w:rsidP="001B3849">
            <w:pPr>
              <w:pStyle w:val="Geenafstand"/>
            </w:pPr>
            <w:r>
              <w:lastRenderedPageBreak/>
              <w:t>/</w:t>
            </w:r>
          </w:p>
        </w:tc>
        <w:tc>
          <w:tcPr>
            <w:tcW w:w="422" w:type="dxa"/>
            <w:shd w:val="clear" w:color="auto" w:fill="BFBFBF" w:themeFill="background1" w:themeFillShade="BF"/>
          </w:tcPr>
          <w:p w:rsidR="00D6367F" w:rsidRDefault="00D6367F" w:rsidP="001B3849">
            <w:pPr>
              <w:pStyle w:val="Geenafstand"/>
            </w:pPr>
            <w:r>
              <w:t>1</w:t>
            </w:r>
          </w:p>
        </w:tc>
        <w:tc>
          <w:tcPr>
            <w:tcW w:w="423" w:type="dxa"/>
            <w:shd w:val="clear" w:color="auto" w:fill="BFBFBF" w:themeFill="background1" w:themeFillShade="BF"/>
          </w:tcPr>
          <w:p w:rsidR="00D6367F" w:rsidRDefault="00D6367F" w:rsidP="001B3849">
            <w:pPr>
              <w:pStyle w:val="Geenafstand"/>
            </w:pPr>
            <w:r>
              <w:t>2</w:t>
            </w:r>
          </w:p>
        </w:tc>
        <w:tc>
          <w:tcPr>
            <w:tcW w:w="423" w:type="dxa"/>
            <w:shd w:val="clear" w:color="auto" w:fill="BFBFBF" w:themeFill="background1" w:themeFillShade="BF"/>
          </w:tcPr>
          <w:p w:rsidR="00D6367F" w:rsidRDefault="00D6367F" w:rsidP="001B3849">
            <w:pPr>
              <w:pStyle w:val="Geenafstand"/>
            </w:pPr>
            <w:r>
              <w:t>3</w:t>
            </w:r>
          </w:p>
        </w:tc>
        <w:tc>
          <w:tcPr>
            <w:tcW w:w="422" w:type="dxa"/>
            <w:shd w:val="clear" w:color="auto" w:fill="BFBFBF" w:themeFill="background1" w:themeFillShade="BF"/>
          </w:tcPr>
          <w:p w:rsidR="00D6367F" w:rsidRDefault="00D6367F" w:rsidP="001B3849">
            <w:pPr>
              <w:pStyle w:val="Geenafstand"/>
            </w:pPr>
            <w:r>
              <w:t>4</w:t>
            </w:r>
          </w:p>
        </w:tc>
        <w:tc>
          <w:tcPr>
            <w:tcW w:w="422" w:type="dxa"/>
            <w:shd w:val="clear" w:color="auto" w:fill="BFBFBF" w:themeFill="background1" w:themeFillShade="BF"/>
          </w:tcPr>
          <w:p w:rsidR="00D6367F" w:rsidRDefault="00D6367F" w:rsidP="001B3849">
            <w:pPr>
              <w:pStyle w:val="Geenafstand"/>
            </w:pPr>
            <w:r>
              <w:t>5</w:t>
            </w:r>
          </w:p>
        </w:tc>
        <w:tc>
          <w:tcPr>
            <w:tcW w:w="422" w:type="dxa"/>
            <w:shd w:val="clear" w:color="auto" w:fill="BFBFBF" w:themeFill="background1" w:themeFillShade="BF"/>
          </w:tcPr>
          <w:p w:rsidR="00D6367F" w:rsidRDefault="00D6367F" w:rsidP="001B3849">
            <w:pPr>
              <w:pStyle w:val="Geenafstand"/>
            </w:pPr>
            <w:r>
              <w:t>6</w:t>
            </w:r>
          </w:p>
        </w:tc>
        <w:tc>
          <w:tcPr>
            <w:tcW w:w="422" w:type="dxa"/>
            <w:shd w:val="clear" w:color="auto" w:fill="BFBFBF" w:themeFill="background1" w:themeFillShade="BF"/>
          </w:tcPr>
          <w:p w:rsidR="00D6367F" w:rsidRDefault="00D6367F" w:rsidP="001B3849">
            <w:pPr>
              <w:pStyle w:val="Geenafstand"/>
            </w:pPr>
            <w:r>
              <w:t>7</w:t>
            </w:r>
          </w:p>
        </w:tc>
        <w:tc>
          <w:tcPr>
            <w:tcW w:w="422" w:type="dxa"/>
            <w:shd w:val="clear" w:color="auto" w:fill="BFBFBF" w:themeFill="background1" w:themeFillShade="BF"/>
          </w:tcPr>
          <w:p w:rsidR="00D6367F" w:rsidRDefault="00D6367F" w:rsidP="001B3849">
            <w:pPr>
              <w:pStyle w:val="Geenafstand"/>
            </w:pPr>
            <w:r>
              <w:t>8</w:t>
            </w:r>
          </w:p>
        </w:tc>
        <w:tc>
          <w:tcPr>
            <w:tcW w:w="421" w:type="dxa"/>
            <w:shd w:val="clear" w:color="auto" w:fill="BFBFBF" w:themeFill="background1" w:themeFillShade="BF"/>
          </w:tcPr>
          <w:p w:rsidR="00D6367F" w:rsidRDefault="00D6367F" w:rsidP="001B3849">
            <w:pPr>
              <w:pStyle w:val="Geenafstand"/>
            </w:pPr>
            <w:r>
              <w:t>9</w:t>
            </w:r>
          </w:p>
        </w:tc>
        <w:tc>
          <w:tcPr>
            <w:tcW w:w="440" w:type="dxa"/>
            <w:shd w:val="clear" w:color="auto" w:fill="BFBFBF" w:themeFill="background1" w:themeFillShade="BF"/>
          </w:tcPr>
          <w:p w:rsidR="00D6367F" w:rsidRDefault="00D6367F" w:rsidP="001B3849">
            <w:pPr>
              <w:pStyle w:val="Geenafstand"/>
            </w:pPr>
            <w:r>
              <w:t>10</w:t>
            </w:r>
          </w:p>
        </w:tc>
        <w:tc>
          <w:tcPr>
            <w:tcW w:w="440" w:type="dxa"/>
            <w:shd w:val="clear" w:color="auto" w:fill="BFBFBF" w:themeFill="background1" w:themeFillShade="BF"/>
          </w:tcPr>
          <w:p w:rsidR="00D6367F" w:rsidRDefault="00D6367F" w:rsidP="001B3849">
            <w:pPr>
              <w:pStyle w:val="Geenafstand"/>
            </w:pPr>
            <w:r>
              <w:t>11</w:t>
            </w:r>
          </w:p>
        </w:tc>
        <w:tc>
          <w:tcPr>
            <w:tcW w:w="440" w:type="dxa"/>
            <w:shd w:val="clear" w:color="auto" w:fill="BFBFBF" w:themeFill="background1" w:themeFillShade="BF"/>
          </w:tcPr>
          <w:p w:rsidR="00D6367F" w:rsidRDefault="00D6367F" w:rsidP="001B3849">
            <w:pPr>
              <w:pStyle w:val="Geenafstand"/>
            </w:pPr>
            <w:r>
              <w:t>12</w:t>
            </w:r>
          </w:p>
        </w:tc>
        <w:tc>
          <w:tcPr>
            <w:tcW w:w="440" w:type="dxa"/>
            <w:shd w:val="clear" w:color="auto" w:fill="BFBFBF" w:themeFill="background1" w:themeFillShade="BF"/>
          </w:tcPr>
          <w:p w:rsidR="00D6367F" w:rsidRDefault="00D6367F" w:rsidP="001B3849">
            <w:pPr>
              <w:pStyle w:val="Geenafstand"/>
            </w:pPr>
            <w:r>
              <w:t>13</w:t>
            </w:r>
          </w:p>
        </w:tc>
        <w:tc>
          <w:tcPr>
            <w:tcW w:w="440" w:type="dxa"/>
            <w:shd w:val="clear" w:color="auto" w:fill="BFBFBF" w:themeFill="background1" w:themeFillShade="BF"/>
          </w:tcPr>
          <w:p w:rsidR="00D6367F" w:rsidRDefault="00D6367F" w:rsidP="001B3849">
            <w:pPr>
              <w:pStyle w:val="Geenafstand"/>
            </w:pPr>
            <w:r>
              <w:t>14</w:t>
            </w:r>
          </w:p>
        </w:tc>
        <w:tc>
          <w:tcPr>
            <w:tcW w:w="440" w:type="dxa"/>
            <w:shd w:val="clear" w:color="auto" w:fill="BFBFBF" w:themeFill="background1" w:themeFillShade="BF"/>
          </w:tcPr>
          <w:p w:rsidR="00D6367F" w:rsidRDefault="00D6367F" w:rsidP="001B3849">
            <w:pPr>
              <w:pStyle w:val="Geenafstand"/>
            </w:pPr>
            <w:r>
              <w:t>15</w:t>
            </w:r>
          </w:p>
        </w:tc>
        <w:tc>
          <w:tcPr>
            <w:tcW w:w="440" w:type="dxa"/>
            <w:shd w:val="clear" w:color="auto" w:fill="BFBFBF" w:themeFill="background1" w:themeFillShade="BF"/>
          </w:tcPr>
          <w:p w:rsidR="00D6367F" w:rsidRDefault="00D6367F" w:rsidP="001B3849">
            <w:pPr>
              <w:pStyle w:val="Geenafstand"/>
            </w:pPr>
            <w:r>
              <w:t>16</w:t>
            </w:r>
          </w:p>
        </w:tc>
        <w:tc>
          <w:tcPr>
            <w:tcW w:w="440" w:type="dxa"/>
            <w:shd w:val="clear" w:color="auto" w:fill="BFBFBF" w:themeFill="background1" w:themeFillShade="BF"/>
          </w:tcPr>
          <w:p w:rsidR="00D6367F" w:rsidRDefault="00D6367F" w:rsidP="001B3849">
            <w:pPr>
              <w:pStyle w:val="Geenafstand"/>
            </w:pPr>
            <w:r>
              <w:t>17</w:t>
            </w:r>
          </w:p>
        </w:tc>
        <w:tc>
          <w:tcPr>
            <w:tcW w:w="440" w:type="dxa"/>
            <w:shd w:val="clear" w:color="auto" w:fill="BFBFBF" w:themeFill="background1" w:themeFillShade="BF"/>
          </w:tcPr>
          <w:p w:rsidR="00D6367F" w:rsidRDefault="00D6367F" w:rsidP="001B3849">
            <w:pPr>
              <w:pStyle w:val="Geenafstand"/>
            </w:pPr>
            <w:r>
              <w:t>18</w:t>
            </w:r>
          </w:p>
        </w:tc>
        <w:tc>
          <w:tcPr>
            <w:tcW w:w="440" w:type="dxa"/>
            <w:shd w:val="clear" w:color="auto" w:fill="BFBFBF" w:themeFill="background1" w:themeFillShade="BF"/>
          </w:tcPr>
          <w:p w:rsidR="00D6367F" w:rsidRDefault="00D6367F" w:rsidP="001B3849">
            <w:pPr>
              <w:pStyle w:val="Geenafstand"/>
            </w:pPr>
            <w:r>
              <w:t>19</w:t>
            </w:r>
          </w:p>
        </w:tc>
        <w:tc>
          <w:tcPr>
            <w:tcW w:w="440" w:type="dxa"/>
            <w:shd w:val="clear" w:color="auto" w:fill="BFBFBF" w:themeFill="background1" w:themeFillShade="BF"/>
          </w:tcPr>
          <w:p w:rsidR="00D6367F" w:rsidRDefault="00D6367F" w:rsidP="001B3849">
            <w:pPr>
              <w:pStyle w:val="Geenafstand"/>
            </w:pPr>
            <w:r>
              <w:t>20</w:t>
            </w:r>
          </w:p>
        </w:tc>
      </w:tr>
      <w:tr w:rsidR="00D6367F" w:rsidTr="001B3849">
        <w:tc>
          <w:tcPr>
            <w:tcW w:w="423" w:type="dxa"/>
            <w:shd w:val="clear" w:color="auto" w:fill="BFBFBF" w:themeFill="background1" w:themeFillShade="BF"/>
          </w:tcPr>
          <w:p w:rsidR="00D6367F" w:rsidRDefault="00D6367F" w:rsidP="001B3849">
            <w:pPr>
              <w:pStyle w:val="Geenafstand"/>
            </w:pPr>
            <w:r>
              <w:t>1</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P</w:t>
            </w:r>
          </w:p>
        </w:tc>
        <w:tc>
          <w:tcPr>
            <w:tcW w:w="423"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I</w:t>
            </w:r>
          </w:p>
        </w:tc>
        <w:tc>
          <w:tcPr>
            <w:tcW w:w="423"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D</w:t>
            </w:r>
          </w:p>
        </w:tc>
        <w:tc>
          <w:tcPr>
            <w:tcW w:w="422" w:type="dxa"/>
            <w:shd w:val="clear" w:color="auto" w:fill="CCFF66"/>
          </w:tcPr>
          <w:p w:rsidR="00D6367F" w:rsidRPr="00C928FC" w:rsidRDefault="00D6367F" w:rsidP="001B3849">
            <w:pPr>
              <w:pStyle w:val="Geenafstand"/>
              <w:rPr>
                <w:rFonts w:ascii="LCD Display Grid" w:hAnsi="LCD Display Grid"/>
                <w:b/>
              </w:rPr>
            </w:pP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c</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o</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n</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s</w:t>
            </w:r>
          </w:p>
        </w:tc>
        <w:tc>
          <w:tcPr>
            <w:tcW w:w="421"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t</w:t>
            </w:r>
          </w:p>
        </w:tc>
        <w:tc>
          <w:tcPr>
            <w:tcW w:w="440"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a</w:t>
            </w:r>
          </w:p>
        </w:tc>
        <w:tc>
          <w:tcPr>
            <w:tcW w:w="440"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n</w:t>
            </w:r>
          </w:p>
        </w:tc>
        <w:tc>
          <w:tcPr>
            <w:tcW w:w="440"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t</w:t>
            </w:r>
          </w:p>
        </w:tc>
        <w:tc>
          <w:tcPr>
            <w:tcW w:w="440"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s</w:t>
            </w: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r>
      <w:tr w:rsidR="00D6367F" w:rsidTr="001B3849">
        <w:tc>
          <w:tcPr>
            <w:tcW w:w="423" w:type="dxa"/>
            <w:shd w:val="clear" w:color="auto" w:fill="BFBFBF" w:themeFill="background1" w:themeFillShade="BF"/>
          </w:tcPr>
          <w:p w:rsidR="00D6367F" w:rsidRDefault="00D6367F" w:rsidP="001B3849">
            <w:pPr>
              <w:pStyle w:val="Geenafstand"/>
            </w:pPr>
            <w:r>
              <w:t>2</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K</w:t>
            </w:r>
          </w:p>
        </w:tc>
        <w:tc>
          <w:tcPr>
            <w:tcW w:w="423"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p</w:t>
            </w:r>
          </w:p>
        </w:tc>
        <w:tc>
          <w:tcPr>
            <w:tcW w:w="423"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w:t>
            </w:r>
          </w:p>
        </w:tc>
        <w:tc>
          <w:tcPr>
            <w:tcW w:w="422" w:type="dxa"/>
            <w:shd w:val="clear" w:color="auto" w:fill="CCFF66"/>
          </w:tcPr>
          <w:p w:rsidR="00D6367F" w:rsidRPr="00C928FC" w:rsidRDefault="00D6367F" w:rsidP="001B3849">
            <w:pPr>
              <w:pStyle w:val="Geenafstand"/>
              <w:rPr>
                <w:rFonts w:ascii="LCD Display Grid" w:hAnsi="LCD Display Grid"/>
                <w:b/>
              </w:rPr>
            </w:pPr>
          </w:p>
        </w:tc>
        <w:tc>
          <w:tcPr>
            <w:tcW w:w="422" w:type="dxa"/>
            <w:shd w:val="clear" w:color="auto" w:fill="CCFF66"/>
          </w:tcPr>
          <w:p w:rsidR="00D6367F" w:rsidRPr="00C928FC" w:rsidRDefault="00D6367F" w:rsidP="001B3849">
            <w:pPr>
              <w:pStyle w:val="Geenafstand"/>
              <w:rPr>
                <w:rFonts w:ascii="LCD Display Grid" w:hAnsi="LCD Display Grid"/>
                <w:b/>
              </w:rPr>
            </w:pP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3</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0</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0</w:t>
            </w:r>
          </w:p>
        </w:tc>
        <w:tc>
          <w:tcPr>
            <w:tcW w:w="421"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0</w:t>
            </w: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r>
      <w:tr w:rsidR="00D6367F" w:rsidTr="001B3849">
        <w:tc>
          <w:tcPr>
            <w:tcW w:w="423" w:type="dxa"/>
            <w:shd w:val="clear" w:color="auto" w:fill="BFBFBF" w:themeFill="background1" w:themeFillShade="BF"/>
          </w:tcPr>
          <w:p w:rsidR="00D6367F" w:rsidRDefault="00D6367F" w:rsidP="001B3849">
            <w:pPr>
              <w:pStyle w:val="Geenafstand"/>
            </w:pPr>
            <w:r>
              <w:t>3</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K</w:t>
            </w:r>
          </w:p>
        </w:tc>
        <w:tc>
          <w:tcPr>
            <w:tcW w:w="423"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i</w:t>
            </w:r>
          </w:p>
        </w:tc>
        <w:tc>
          <w:tcPr>
            <w:tcW w:w="423"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w:t>
            </w:r>
          </w:p>
        </w:tc>
        <w:tc>
          <w:tcPr>
            <w:tcW w:w="422" w:type="dxa"/>
            <w:shd w:val="clear" w:color="auto" w:fill="CCFF66"/>
          </w:tcPr>
          <w:p w:rsidR="00D6367F" w:rsidRPr="00C928FC" w:rsidRDefault="00D6367F" w:rsidP="001B3849">
            <w:pPr>
              <w:pStyle w:val="Geenafstand"/>
              <w:rPr>
                <w:rFonts w:ascii="LCD Display Grid" w:hAnsi="LCD Display Grid"/>
                <w:b/>
              </w:rPr>
            </w:pPr>
          </w:p>
        </w:tc>
        <w:tc>
          <w:tcPr>
            <w:tcW w:w="422" w:type="dxa"/>
            <w:shd w:val="clear" w:color="auto" w:fill="CCFF66"/>
          </w:tcPr>
          <w:p w:rsidR="00D6367F" w:rsidRPr="00C928FC" w:rsidRDefault="00D6367F" w:rsidP="001B3849">
            <w:pPr>
              <w:pStyle w:val="Geenafstand"/>
              <w:rPr>
                <w:rFonts w:ascii="LCD Display Grid" w:hAnsi="LCD Display Grid"/>
                <w:b/>
              </w:rPr>
            </w:pP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2</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0</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0</w:t>
            </w:r>
          </w:p>
        </w:tc>
        <w:tc>
          <w:tcPr>
            <w:tcW w:w="421"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0</w:t>
            </w: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r>
      <w:tr w:rsidR="00D6367F" w:rsidTr="001B3849">
        <w:tc>
          <w:tcPr>
            <w:tcW w:w="423" w:type="dxa"/>
            <w:shd w:val="clear" w:color="auto" w:fill="BFBFBF" w:themeFill="background1" w:themeFillShade="BF"/>
          </w:tcPr>
          <w:p w:rsidR="00D6367F" w:rsidRDefault="00D6367F" w:rsidP="001B3849">
            <w:pPr>
              <w:pStyle w:val="Geenafstand"/>
            </w:pPr>
            <w:r>
              <w:t>4</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K</w:t>
            </w:r>
          </w:p>
        </w:tc>
        <w:tc>
          <w:tcPr>
            <w:tcW w:w="423"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d</w:t>
            </w:r>
          </w:p>
        </w:tc>
        <w:tc>
          <w:tcPr>
            <w:tcW w:w="423"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w:t>
            </w:r>
          </w:p>
        </w:tc>
        <w:tc>
          <w:tcPr>
            <w:tcW w:w="422" w:type="dxa"/>
            <w:shd w:val="clear" w:color="auto" w:fill="CCFF66"/>
          </w:tcPr>
          <w:p w:rsidR="00D6367F" w:rsidRPr="00C928FC" w:rsidRDefault="00D6367F" w:rsidP="001B3849">
            <w:pPr>
              <w:pStyle w:val="Geenafstand"/>
              <w:rPr>
                <w:rFonts w:ascii="LCD Display Grid" w:hAnsi="LCD Display Grid"/>
                <w:b/>
              </w:rPr>
            </w:pPr>
          </w:p>
        </w:tc>
        <w:tc>
          <w:tcPr>
            <w:tcW w:w="422" w:type="dxa"/>
            <w:shd w:val="clear" w:color="auto" w:fill="CCFF66"/>
          </w:tcPr>
          <w:p w:rsidR="00D6367F" w:rsidRPr="00C928FC" w:rsidRDefault="00D6367F" w:rsidP="001B3849">
            <w:pPr>
              <w:pStyle w:val="Geenafstand"/>
              <w:rPr>
                <w:rFonts w:ascii="LCD Display Grid" w:hAnsi="LCD Display Grid"/>
                <w:b/>
              </w:rPr>
            </w:pPr>
          </w:p>
        </w:tc>
        <w:tc>
          <w:tcPr>
            <w:tcW w:w="422" w:type="dxa"/>
            <w:shd w:val="clear" w:color="auto" w:fill="CCFF66"/>
          </w:tcPr>
          <w:p w:rsidR="00D6367F" w:rsidRPr="00C928FC" w:rsidRDefault="00D6367F" w:rsidP="001B3849">
            <w:pPr>
              <w:pStyle w:val="Geenafstand"/>
              <w:rPr>
                <w:rFonts w:ascii="LCD Display Grid" w:hAnsi="LCD Display Grid"/>
                <w:b/>
              </w:rPr>
            </w:pPr>
          </w:p>
        </w:tc>
        <w:tc>
          <w:tcPr>
            <w:tcW w:w="422" w:type="dxa"/>
            <w:shd w:val="clear" w:color="auto" w:fill="CCFF66"/>
          </w:tcPr>
          <w:p w:rsidR="00D6367F" w:rsidRPr="00C928FC" w:rsidRDefault="00D6367F" w:rsidP="001B3849">
            <w:pPr>
              <w:pStyle w:val="Geenafstand"/>
              <w:rPr>
                <w:rFonts w:ascii="LCD Display Grid" w:hAnsi="LCD Display Grid"/>
                <w:b/>
              </w:rPr>
            </w:pPr>
          </w:p>
        </w:tc>
        <w:tc>
          <w:tcPr>
            <w:tcW w:w="422" w:type="dxa"/>
            <w:shd w:val="clear" w:color="auto" w:fill="CCFF66"/>
          </w:tcPr>
          <w:p w:rsidR="00D6367F" w:rsidRPr="00C928FC" w:rsidRDefault="00D6367F" w:rsidP="001B3849">
            <w:pPr>
              <w:pStyle w:val="Geenafstand"/>
              <w:rPr>
                <w:rFonts w:ascii="LCD Display Grid" w:hAnsi="LCD Display Grid"/>
                <w:b/>
              </w:rPr>
            </w:pPr>
          </w:p>
        </w:tc>
        <w:tc>
          <w:tcPr>
            <w:tcW w:w="421"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0</w:t>
            </w: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r>
    </w:tbl>
    <w:p w:rsidR="00D6367F" w:rsidRPr="00210E91" w:rsidRDefault="00D6367F" w:rsidP="00D6367F">
      <w:pPr>
        <w:rPr>
          <w:color w:val="FF0000"/>
        </w:rPr>
      </w:pPr>
    </w:p>
    <w:tbl>
      <w:tblPr>
        <w:tblStyle w:val="Tabelraster"/>
        <w:tblW w:w="0" w:type="auto"/>
        <w:tblLook w:val="04A0" w:firstRow="1" w:lastRow="0" w:firstColumn="1" w:lastColumn="0" w:noHBand="0" w:noVBand="1"/>
      </w:tblPr>
      <w:tblGrid>
        <w:gridCol w:w="1413"/>
        <w:gridCol w:w="7649"/>
      </w:tblGrid>
      <w:tr w:rsidR="00D6367F" w:rsidTr="001B3849">
        <w:tc>
          <w:tcPr>
            <w:tcW w:w="1413" w:type="dxa"/>
          </w:tcPr>
          <w:p w:rsidR="00D6367F" w:rsidRDefault="00D6367F" w:rsidP="001B3849">
            <w:pPr>
              <w:pStyle w:val="Geenafstand"/>
              <w:rPr>
                <w:rFonts w:cstheme="minorHAnsi"/>
                <w:lang w:val="en-GB"/>
              </w:rPr>
            </w:pPr>
            <w:r>
              <w:rPr>
                <w:rFonts w:cstheme="minorHAnsi"/>
                <w:lang w:val="en-GB"/>
              </w:rPr>
              <w:t>0-9</w:t>
            </w:r>
          </w:p>
        </w:tc>
        <w:tc>
          <w:tcPr>
            <w:tcW w:w="7649" w:type="dxa"/>
          </w:tcPr>
          <w:p w:rsidR="00D6367F" w:rsidRDefault="00D6367F" w:rsidP="001B3849">
            <w:pPr>
              <w:pStyle w:val="Geenafstand"/>
              <w:rPr>
                <w:lang w:val="en-GB"/>
              </w:rPr>
            </w:pPr>
            <w:r>
              <w:rPr>
                <w:lang w:val="en-GB"/>
              </w:rPr>
              <w:t>Digit insertion</w:t>
            </w:r>
          </w:p>
        </w:tc>
      </w:tr>
      <w:tr w:rsidR="00D6367F" w:rsidTr="001B3849">
        <w:tc>
          <w:tcPr>
            <w:tcW w:w="1413" w:type="dxa"/>
          </w:tcPr>
          <w:p w:rsidR="00D6367F" w:rsidRDefault="00D6367F" w:rsidP="001B3849">
            <w:pPr>
              <w:pStyle w:val="Geenafstand"/>
              <w:rPr>
                <w:lang w:val="en-GB"/>
              </w:rPr>
            </w:pPr>
            <w:r>
              <w:rPr>
                <w:rFonts w:cstheme="minorHAnsi"/>
                <w:lang w:val="en-GB"/>
              </w:rPr>
              <w:t>←</w:t>
            </w:r>
          </w:p>
        </w:tc>
        <w:tc>
          <w:tcPr>
            <w:tcW w:w="7649" w:type="dxa"/>
          </w:tcPr>
          <w:p w:rsidR="00D6367F" w:rsidRDefault="00D6367F" w:rsidP="001B3849">
            <w:pPr>
              <w:pStyle w:val="Geenafstand"/>
              <w:rPr>
                <w:lang w:val="en-GB"/>
              </w:rPr>
            </w:pPr>
            <w:r>
              <w:rPr>
                <w:lang w:val="en-GB"/>
              </w:rPr>
              <w:t>Backspace – delete last entered digit</w:t>
            </w:r>
          </w:p>
        </w:tc>
      </w:tr>
      <w:tr w:rsidR="00D6367F" w:rsidTr="001B3849">
        <w:tc>
          <w:tcPr>
            <w:tcW w:w="1413" w:type="dxa"/>
          </w:tcPr>
          <w:p w:rsidR="00D6367F" w:rsidRDefault="00D6367F" w:rsidP="001B3849">
            <w:pPr>
              <w:pStyle w:val="Geenafstand"/>
              <w:rPr>
                <w:rFonts w:cstheme="minorHAnsi"/>
                <w:lang w:val="en-GB"/>
              </w:rPr>
            </w:pPr>
            <w:r>
              <w:rPr>
                <w:rFonts w:cstheme="minorHAnsi"/>
                <w:lang w:val="en-GB"/>
              </w:rPr>
              <w:t>ENT</w:t>
            </w:r>
          </w:p>
        </w:tc>
        <w:tc>
          <w:tcPr>
            <w:tcW w:w="7649" w:type="dxa"/>
          </w:tcPr>
          <w:p w:rsidR="00D6367F" w:rsidRDefault="00D6367F" w:rsidP="001B3849">
            <w:pPr>
              <w:pStyle w:val="Geenafstand"/>
              <w:rPr>
                <w:lang w:val="en-GB"/>
              </w:rPr>
            </w:pPr>
            <w:r>
              <w:rPr>
                <w:lang w:val="en-GB"/>
              </w:rPr>
              <w:t xml:space="preserve">Accept inserted value and continue. When last value is reached, ENT will save the modified </w:t>
            </w:r>
            <w:proofErr w:type="spellStart"/>
            <w:r>
              <w:rPr>
                <w:lang w:val="en-GB"/>
              </w:rPr>
              <w:t>preset</w:t>
            </w:r>
            <w:proofErr w:type="spellEnd"/>
            <w:r>
              <w:rPr>
                <w:lang w:val="en-GB"/>
              </w:rPr>
              <w:t xml:space="preserve"> and return to the </w:t>
            </w:r>
            <w:proofErr w:type="spellStart"/>
            <w:r>
              <w:rPr>
                <w:lang w:val="en-GB"/>
              </w:rPr>
              <w:t>preset</w:t>
            </w:r>
            <w:proofErr w:type="spellEnd"/>
            <w:r>
              <w:rPr>
                <w:lang w:val="en-GB"/>
              </w:rPr>
              <w:t xml:space="preserve"> selection overview.</w:t>
            </w:r>
          </w:p>
        </w:tc>
      </w:tr>
      <w:tr w:rsidR="00D6367F" w:rsidTr="001B3849">
        <w:tc>
          <w:tcPr>
            <w:tcW w:w="1413" w:type="dxa"/>
          </w:tcPr>
          <w:p w:rsidR="00D6367F" w:rsidRDefault="00D6367F" w:rsidP="001B3849">
            <w:pPr>
              <w:pStyle w:val="Geenafstand"/>
              <w:rPr>
                <w:rFonts w:cstheme="minorHAnsi"/>
                <w:lang w:val="en-GB"/>
              </w:rPr>
            </w:pPr>
            <w:r>
              <w:rPr>
                <w:rFonts w:cstheme="minorHAnsi"/>
                <w:lang w:val="en-GB"/>
              </w:rPr>
              <w:t>X</w:t>
            </w:r>
          </w:p>
        </w:tc>
        <w:tc>
          <w:tcPr>
            <w:tcW w:w="7649" w:type="dxa"/>
          </w:tcPr>
          <w:p w:rsidR="00D6367F" w:rsidRDefault="00D6367F" w:rsidP="001B3849">
            <w:pPr>
              <w:pStyle w:val="Geenafstand"/>
              <w:rPr>
                <w:lang w:val="en-GB"/>
              </w:rPr>
            </w:pPr>
            <w:r>
              <w:rPr>
                <w:lang w:val="en-GB"/>
              </w:rPr>
              <w:t xml:space="preserve">Leave screen and return to </w:t>
            </w:r>
            <w:proofErr w:type="spellStart"/>
            <w:r>
              <w:rPr>
                <w:lang w:val="en-GB"/>
              </w:rPr>
              <w:t>preset</w:t>
            </w:r>
            <w:proofErr w:type="spellEnd"/>
            <w:r>
              <w:rPr>
                <w:lang w:val="en-GB"/>
              </w:rPr>
              <w:t xml:space="preserve"> config menu without saving</w:t>
            </w:r>
          </w:p>
        </w:tc>
      </w:tr>
      <w:tr w:rsidR="00D6367F" w:rsidTr="001B3849">
        <w:tc>
          <w:tcPr>
            <w:tcW w:w="1413" w:type="dxa"/>
          </w:tcPr>
          <w:p w:rsidR="00D6367F" w:rsidRDefault="00D6367F" w:rsidP="001B3849">
            <w:pPr>
              <w:pStyle w:val="Geenafstand"/>
              <w:rPr>
                <w:rFonts w:cstheme="minorHAnsi"/>
                <w:lang w:val="en-GB"/>
              </w:rPr>
            </w:pPr>
            <w:r>
              <w:rPr>
                <w:rFonts w:cstheme="minorHAnsi"/>
                <w:lang w:val="en-GB"/>
              </w:rPr>
              <w:t>others</w:t>
            </w:r>
          </w:p>
        </w:tc>
        <w:tc>
          <w:tcPr>
            <w:tcW w:w="7649" w:type="dxa"/>
          </w:tcPr>
          <w:p w:rsidR="00D6367F" w:rsidRDefault="00D6367F" w:rsidP="001B3849">
            <w:pPr>
              <w:pStyle w:val="Geenafstand"/>
              <w:rPr>
                <w:lang w:val="en-GB"/>
              </w:rPr>
            </w:pPr>
            <w:r>
              <w:rPr>
                <w:lang w:val="en-GB"/>
              </w:rPr>
              <w:t>No function</w:t>
            </w:r>
          </w:p>
        </w:tc>
      </w:tr>
    </w:tbl>
    <w:p w:rsidR="00A042F9" w:rsidRDefault="00A042F9" w:rsidP="007A091A"/>
    <w:p w:rsidR="008E558A" w:rsidRDefault="008E558A" w:rsidP="008E558A">
      <w:pPr>
        <w:pStyle w:val="Kop4"/>
      </w:pPr>
      <w:bookmarkStart w:id="72" w:name="_Toc499117206"/>
      <w:bookmarkStart w:id="73" w:name="_Toc499132042"/>
      <w:bookmarkStart w:id="74" w:name="_Toc509316951"/>
      <w:r>
        <w:t>Information and version screen</w:t>
      </w:r>
      <w:bookmarkEnd w:id="72"/>
      <w:bookmarkEnd w:id="73"/>
      <w:bookmarkEnd w:id="74"/>
    </w:p>
    <w:p w:rsidR="008E558A" w:rsidRDefault="008E558A" w:rsidP="008E558A">
      <w:r>
        <w:t>The full screen on display, containing the system version number, will look like:</w:t>
      </w:r>
    </w:p>
    <w:p w:rsidR="00A042F9" w:rsidRDefault="00A042F9" w:rsidP="008E558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8E558A" w:rsidTr="00A06E9C">
        <w:tc>
          <w:tcPr>
            <w:tcW w:w="423" w:type="dxa"/>
            <w:shd w:val="clear" w:color="auto" w:fill="BFBFBF" w:themeFill="background1" w:themeFillShade="BF"/>
          </w:tcPr>
          <w:p w:rsidR="008E558A" w:rsidRDefault="008E558A" w:rsidP="00A06E9C">
            <w:pPr>
              <w:pStyle w:val="Geenafstand"/>
            </w:pPr>
            <w:r>
              <w:t>/</w:t>
            </w:r>
          </w:p>
        </w:tc>
        <w:tc>
          <w:tcPr>
            <w:tcW w:w="422" w:type="dxa"/>
            <w:shd w:val="clear" w:color="auto" w:fill="BFBFBF" w:themeFill="background1" w:themeFillShade="BF"/>
          </w:tcPr>
          <w:p w:rsidR="008E558A" w:rsidRDefault="008E558A" w:rsidP="00A06E9C">
            <w:pPr>
              <w:pStyle w:val="Geenafstand"/>
            </w:pPr>
            <w:r>
              <w:t>1</w:t>
            </w:r>
          </w:p>
        </w:tc>
        <w:tc>
          <w:tcPr>
            <w:tcW w:w="423" w:type="dxa"/>
            <w:shd w:val="clear" w:color="auto" w:fill="BFBFBF" w:themeFill="background1" w:themeFillShade="BF"/>
          </w:tcPr>
          <w:p w:rsidR="008E558A" w:rsidRDefault="008E558A" w:rsidP="00A06E9C">
            <w:pPr>
              <w:pStyle w:val="Geenafstand"/>
            </w:pPr>
            <w:r>
              <w:t>2</w:t>
            </w:r>
          </w:p>
        </w:tc>
        <w:tc>
          <w:tcPr>
            <w:tcW w:w="423" w:type="dxa"/>
            <w:shd w:val="clear" w:color="auto" w:fill="BFBFBF" w:themeFill="background1" w:themeFillShade="BF"/>
          </w:tcPr>
          <w:p w:rsidR="008E558A" w:rsidRDefault="008E558A" w:rsidP="00A06E9C">
            <w:pPr>
              <w:pStyle w:val="Geenafstand"/>
            </w:pPr>
            <w:r>
              <w:t>3</w:t>
            </w:r>
          </w:p>
        </w:tc>
        <w:tc>
          <w:tcPr>
            <w:tcW w:w="422" w:type="dxa"/>
            <w:shd w:val="clear" w:color="auto" w:fill="BFBFBF" w:themeFill="background1" w:themeFillShade="BF"/>
          </w:tcPr>
          <w:p w:rsidR="008E558A" w:rsidRDefault="008E558A" w:rsidP="00A06E9C">
            <w:pPr>
              <w:pStyle w:val="Geenafstand"/>
            </w:pPr>
            <w:r>
              <w:t>4</w:t>
            </w:r>
          </w:p>
        </w:tc>
        <w:tc>
          <w:tcPr>
            <w:tcW w:w="422" w:type="dxa"/>
            <w:shd w:val="clear" w:color="auto" w:fill="BFBFBF" w:themeFill="background1" w:themeFillShade="BF"/>
          </w:tcPr>
          <w:p w:rsidR="008E558A" w:rsidRDefault="008E558A" w:rsidP="00A06E9C">
            <w:pPr>
              <w:pStyle w:val="Geenafstand"/>
            </w:pPr>
            <w:r>
              <w:t>5</w:t>
            </w:r>
          </w:p>
        </w:tc>
        <w:tc>
          <w:tcPr>
            <w:tcW w:w="422" w:type="dxa"/>
            <w:shd w:val="clear" w:color="auto" w:fill="BFBFBF" w:themeFill="background1" w:themeFillShade="BF"/>
          </w:tcPr>
          <w:p w:rsidR="008E558A" w:rsidRDefault="008E558A" w:rsidP="00A06E9C">
            <w:pPr>
              <w:pStyle w:val="Geenafstand"/>
            </w:pPr>
            <w:r>
              <w:t>6</w:t>
            </w:r>
          </w:p>
        </w:tc>
        <w:tc>
          <w:tcPr>
            <w:tcW w:w="422" w:type="dxa"/>
            <w:shd w:val="clear" w:color="auto" w:fill="BFBFBF" w:themeFill="background1" w:themeFillShade="BF"/>
          </w:tcPr>
          <w:p w:rsidR="008E558A" w:rsidRDefault="008E558A" w:rsidP="00A06E9C">
            <w:pPr>
              <w:pStyle w:val="Geenafstand"/>
            </w:pPr>
            <w:r>
              <w:t>7</w:t>
            </w:r>
          </w:p>
        </w:tc>
        <w:tc>
          <w:tcPr>
            <w:tcW w:w="422" w:type="dxa"/>
            <w:shd w:val="clear" w:color="auto" w:fill="BFBFBF" w:themeFill="background1" w:themeFillShade="BF"/>
          </w:tcPr>
          <w:p w:rsidR="008E558A" w:rsidRDefault="008E558A" w:rsidP="00A06E9C">
            <w:pPr>
              <w:pStyle w:val="Geenafstand"/>
            </w:pPr>
            <w:r>
              <w:t>8</w:t>
            </w:r>
          </w:p>
        </w:tc>
        <w:tc>
          <w:tcPr>
            <w:tcW w:w="421" w:type="dxa"/>
            <w:shd w:val="clear" w:color="auto" w:fill="BFBFBF" w:themeFill="background1" w:themeFillShade="BF"/>
          </w:tcPr>
          <w:p w:rsidR="008E558A" w:rsidRDefault="008E558A" w:rsidP="00A06E9C">
            <w:pPr>
              <w:pStyle w:val="Geenafstand"/>
            </w:pPr>
            <w:r>
              <w:t>9</w:t>
            </w:r>
          </w:p>
        </w:tc>
        <w:tc>
          <w:tcPr>
            <w:tcW w:w="440" w:type="dxa"/>
            <w:shd w:val="clear" w:color="auto" w:fill="BFBFBF" w:themeFill="background1" w:themeFillShade="BF"/>
          </w:tcPr>
          <w:p w:rsidR="008E558A" w:rsidRDefault="008E558A" w:rsidP="00A06E9C">
            <w:pPr>
              <w:pStyle w:val="Geenafstand"/>
            </w:pPr>
            <w:r>
              <w:t>10</w:t>
            </w:r>
          </w:p>
        </w:tc>
        <w:tc>
          <w:tcPr>
            <w:tcW w:w="440" w:type="dxa"/>
            <w:shd w:val="clear" w:color="auto" w:fill="BFBFBF" w:themeFill="background1" w:themeFillShade="BF"/>
          </w:tcPr>
          <w:p w:rsidR="008E558A" w:rsidRDefault="008E558A" w:rsidP="00A06E9C">
            <w:pPr>
              <w:pStyle w:val="Geenafstand"/>
            </w:pPr>
            <w:r>
              <w:t>11</w:t>
            </w:r>
          </w:p>
        </w:tc>
        <w:tc>
          <w:tcPr>
            <w:tcW w:w="440" w:type="dxa"/>
            <w:shd w:val="clear" w:color="auto" w:fill="BFBFBF" w:themeFill="background1" w:themeFillShade="BF"/>
          </w:tcPr>
          <w:p w:rsidR="008E558A" w:rsidRDefault="008E558A" w:rsidP="00A06E9C">
            <w:pPr>
              <w:pStyle w:val="Geenafstand"/>
            </w:pPr>
            <w:r>
              <w:t>12</w:t>
            </w:r>
          </w:p>
        </w:tc>
        <w:tc>
          <w:tcPr>
            <w:tcW w:w="440" w:type="dxa"/>
            <w:shd w:val="clear" w:color="auto" w:fill="BFBFBF" w:themeFill="background1" w:themeFillShade="BF"/>
          </w:tcPr>
          <w:p w:rsidR="008E558A" w:rsidRDefault="008E558A" w:rsidP="00A06E9C">
            <w:pPr>
              <w:pStyle w:val="Geenafstand"/>
            </w:pPr>
            <w:r>
              <w:t>13</w:t>
            </w:r>
          </w:p>
        </w:tc>
        <w:tc>
          <w:tcPr>
            <w:tcW w:w="440" w:type="dxa"/>
            <w:shd w:val="clear" w:color="auto" w:fill="BFBFBF" w:themeFill="background1" w:themeFillShade="BF"/>
          </w:tcPr>
          <w:p w:rsidR="008E558A" w:rsidRDefault="008E558A" w:rsidP="00A06E9C">
            <w:pPr>
              <w:pStyle w:val="Geenafstand"/>
            </w:pPr>
            <w:r>
              <w:t>14</w:t>
            </w:r>
          </w:p>
        </w:tc>
        <w:tc>
          <w:tcPr>
            <w:tcW w:w="440" w:type="dxa"/>
            <w:shd w:val="clear" w:color="auto" w:fill="BFBFBF" w:themeFill="background1" w:themeFillShade="BF"/>
          </w:tcPr>
          <w:p w:rsidR="008E558A" w:rsidRDefault="008E558A" w:rsidP="00A06E9C">
            <w:pPr>
              <w:pStyle w:val="Geenafstand"/>
            </w:pPr>
            <w:r>
              <w:t>15</w:t>
            </w:r>
          </w:p>
        </w:tc>
        <w:tc>
          <w:tcPr>
            <w:tcW w:w="440" w:type="dxa"/>
            <w:shd w:val="clear" w:color="auto" w:fill="BFBFBF" w:themeFill="background1" w:themeFillShade="BF"/>
          </w:tcPr>
          <w:p w:rsidR="008E558A" w:rsidRDefault="008E558A" w:rsidP="00A06E9C">
            <w:pPr>
              <w:pStyle w:val="Geenafstand"/>
            </w:pPr>
            <w:r>
              <w:t>16</w:t>
            </w:r>
          </w:p>
        </w:tc>
        <w:tc>
          <w:tcPr>
            <w:tcW w:w="440" w:type="dxa"/>
            <w:shd w:val="clear" w:color="auto" w:fill="BFBFBF" w:themeFill="background1" w:themeFillShade="BF"/>
          </w:tcPr>
          <w:p w:rsidR="008E558A" w:rsidRDefault="008E558A" w:rsidP="00A06E9C">
            <w:pPr>
              <w:pStyle w:val="Geenafstand"/>
            </w:pPr>
            <w:r>
              <w:t>17</w:t>
            </w:r>
          </w:p>
        </w:tc>
        <w:tc>
          <w:tcPr>
            <w:tcW w:w="440" w:type="dxa"/>
            <w:shd w:val="clear" w:color="auto" w:fill="BFBFBF" w:themeFill="background1" w:themeFillShade="BF"/>
          </w:tcPr>
          <w:p w:rsidR="008E558A" w:rsidRDefault="008E558A" w:rsidP="00A06E9C">
            <w:pPr>
              <w:pStyle w:val="Geenafstand"/>
            </w:pPr>
            <w:r>
              <w:t>18</w:t>
            </w:r>
          </w:p>
        </w:tc>
        <w:tc>
          <w:tcPr>
            <w:tcW w:w="440" w:type="dxa"/>
            <w:shd w:val="clear" w:color="auto" w:fill="BFBFBF" w:themeFill="background1" w:themeFillShade="BF"/>
          </w:tcPr>
          <w:p w:rsidR="008E558A" w:rsidRDefault="008E558A" w:rsidP="00A06E9C">
            <w:pPr>
              <w:pStyle w:val="Geenafstand"/>
            </w:pPr>
            <w:r>
              <w:t>19</w:t>
            </w:r>
          </w:p>
        </w:tc>
        <w:tc>
          <w:tcPr>
            <w:tcW w:w="440" w:type="dxa"/>
            <w:shd w:val="clear" w:color="auto" w:fill="BFBFBF" w:themeFill="background1" w:themeFillShade="BF"/>
          </w:tcPr>
          <w:p w:rsidR="008E558A" w:rsidRDefault="008E558A" w:rsidP="00A06E9C">
            <w:pPr>
              <w:pStyle w:val="Geenafstand"/>
            </w:pPr>
            <w:r>
              <w:t>20</w:t>
            </w:r>
          </w:p>
        </w:tc>
      </w:tr>
      <w:tr w:rsidR="008E558A" w:rsidTr="00A06E9C">
        <w:tc>
          <w:tcPr>
            <w:tcW w:w="423" w:type="dxa"/>
            <w:shd w:val="clear" w:color="auto" w:fill="BFBFBF" w:themeFill="background1" w:themeFillShade="BF"/>
          </w:tcPr>
          <w:p w:rsidR="008E558A" w:rsidRDefault="008E558A" w:rsidP="00A06E9C">
            <w:pPr>
              <w:pStyle w:val="Geenafstand"/>
            </w:pPr>
            <w:r>
              <w:t>1</w:t>
            </w: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A</w:t>
            </w:r>
          </w:p>
        </w:tc>
        <w:tc>
          <w:tcPr>
            <w:tcW w:w="423"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n</w:t>
            </w:r>
          </w:p>
        </w:tc>
        <w:tc>
          <w:tcPr>
            <w:tcW w:w="423"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o</w:t>
            </w: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d</w:t>
            </w: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r</w:t>
            </w: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e</w:t>
            </w:r>
          </w:p>
        </w:tc>
        <w:tc>
          <w:tcPr>
            <w:tcW w:w="421"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p</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a</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i</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r</w:t>
            </w: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r>
      <w:tr w:rsidR="008E558A" w:rsidTr="00A06E9C">
        <w:tc>
          <w:tcPr>
            <w:tcW w:w="423" w:type="dxa"/>
            <w:shd w:val="clear" w:color="auto" w:fill="BFBFBF" w:themeFill="background1" w:themeFillShade="BF"/>
          </w:tcPr>
          <w:p w:rsidR="008E558A" w:rsidRDefault="008E558A" w:rsidP="00A06E9C">
            <w:pPr>
              <w:pStyle w:val="Geenafstand"/>
            </w:pPr>
            <w:r>
              <w:t>2</w:t>
            </w: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3" w:type="dxa"/>
            <w:shd w:val="clear" w:color="auto" w:fill="CCFF66"/>
          </w:tcPr>
          <w:p w:rsidR="008E558A" w:rsidRPr="00C928FC" w:rsidRDefault="008E558A" w:rsidP="00A06E9C">
            <w:pPr>
              <w:pStyle w:val="Geenafstand"/>
              <w:rPr>
                <w:rFonts w:ascii="LCD Display Grid" w:hAnsi="LCD Display Grid"/>
                <w:b/>
              </w:rPr>
            </w:pPr>
          </w:p>
        </w:tc>
        <w:tc>
          <w:tcPr>
            <w:tcW w:w="423"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1"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r>
      <w:tr w:rsidR="008E558A" w:rsidTr="00A06E9C">
        <w:tc>
          <w:tcPr>
            <w:tcW w:w="423" w:type="dxa"/>
            <w:shd w:val="clear" w:color="auto" w:fill="BFBFBF" w:themeFill="background1" w:themeFillShade="BF"/>
          </w:tcPr>
          <w:p w:rsidR="008E558A" w:rsidRDefault="008E558A" w:rsidP="00A06E9C">
            <w:pPr>
              <w:pStyle w:val="Geenafstand"/>
            </w:pPr>
            <w:r>
              <w:t>3</w:t>
            </w: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3" w:type="dxa"/>
            <w:shd w:val="clear" w:color="auto" w:fill="CCFF66"/>
          </w:tcPr>
          <w:p w:rsidR="008E558A" w:rsidRPr="00C928FC" w:rsidRDefault="008E558A" w:rsidP="00A06E9C">
            <w:pPr>
              <w:pStyle w:val="Geenafstand"/>
              <w:rPr>
                <w:rFonts w:ascii="LCD Display Grid" w:hAnsi="LCD Display Grid"/>
                <w:b/>
              </w:rPr>
            </w:pPr>
          </w:p>
        </w:tc>
        <w:tc>
          <w:tcPr>
            <w:tcW w:w="423"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S</w:t>
            </w: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W</w:t>
            </w: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V</w:t>
            </w:r>
          </w:p>
        </w:tc>
        <w:tc>
          <w:tcPr>
            <w:tcW w:w="421"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1</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0</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0</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0</w:t>
            </w: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r>
      <w:tr w:rsidR="008E558A" w:rsidTr="00A06E9C">
        <w:tc>
          <w:tcPr>
            <w:tcW w:w="423" w:type="dxa"/>
            <w:shd w:val="clear" w:color="auto" w:fill="BFBFBF" w:themeFill="background1" w:themeFillShade="BF"/>
          </w:tcPr>
          <w:p w:rsidR="008E558A" w:rsidRDefault="008E558A" w:rsidP="00A06E9C">
            <w:pPr>
              <w:pStyle w:val="Geenafstand"/>
            </w:pPr>
            <w:r>
              <w:t>4</w:t>
            </w: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3" w:type="dxa"/>
            <w:shd w:val="clear" w:color="auto" w:fill="CCFF66"/>
          </w:tcPr>
          <w:p w:rsidR="008E558A" w:rsidRPr="00C928FC" w:rsidRDefault="008E558A" w:rsidP="00A06E9C">
            <w:pPr>
              <w:pStyle w:val="Geenafstand"/>
              <w:rPr>
                <w:rFonts w:ascii="LCD Display Grid" w:hAnsi="LCD Display Grid"/>
                <w:b/>
              </w:rPr>
            </w:pPr>
          </w:p>
        </w:tc>
        <w:tc>
          <w:tcPr>
            <w:tcW w:w="423"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1"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r>
    </w:tbl>
    <w:p w:rsidR="008E558A" w:rsidRDefault="008E558A" w:rsidP="008E558A"/>
    <w:tbl>
      <w:tblPr>
        <w:tblStyle w:val="Tabelraster"/>
        <w:tblW w:w="0" w:type="auto"/>
        <w:tblLook w:val="04A0" w:firstRow="1" w:lastRow="0" w:firstColumn="1" w:lastColumn="0" w:noHBand="0" w:noVBand="1"/>
      </w:tblPr>
      <w:tblGrid>
        <w:gridCol w:w="1413"/>
        <w:gridCol w:w="7649"/>
      </w:tblGrid>
      <w:tr w:rsidR="008E558A" w:rsidTr="00A06E9C">
        <w:tc>
          <w:tcPr>
            <w:tcW w:w="1413" w:type="dxa"/>
          </w:tcPr>
          <w:p w:rsidR="008E558A" w:rsidRDefault="008E558A" w:rsidP="00A06E9C">
            <w:pPr>
              <w:pStyle w:val="Geenafstand"/>
              <w:rPr>
                <w:rFonts w:cstheme="minorHAnsi"/>
                <w:lang w:val="en-GB"/>
              </w:rPr>
            </w:pPr>
            <w:r>
              <w:rPr>
                <w:rFonts w:cstheme="minorHAnsi"/>
                <w:lang w:val="en-GB"/>
              </w:rPr>
              <w:t>X</w:t>
            </w:r>
          </w:p>
        </w:tc>
        <w:tc>
          <w:tcPr>
            <w:tcW w:w="7649" w:type="dxa"/>
          </w:tcPr>
          <w:p w:rsidR="008E558A" w:rsidRDefault="008E558A" w:rsidP="00A06E9C">
            <w:pPr>
              <w:pStyle w:val="Geenafstand"/>
              <w:rPr>
                <w:lang w:val="en-GB"/>
              </w:rPr>
            </w:pPr>
            <w:r>
              <w:rPr>
                <w:lang w:val="en-GB"/>
              </w:rPr>
              <w:t>Leave screen and return to administrator menu</w:t>
            </w:r>
          </w:p>
        </w:tc>
      </w:tr>
      <w:tr w:rsidR="008E558A" w:rsidTr="00A06E9C">
        <w:tc>
          <w:tcPr>
            <w:tcW w:w="1413" w:type="dxa"/>
          </w:tcPr>
          <w:p w:rsidR="008E558A" w:rsidRDefault="008E558A" w:rsidP="00A06E9C">
            <w:pPr>
              <w:pStyle w:val="Geenafstand"/>
              <w:rPr>
                <w:rFonts w:cstheme="minorHAnsi"/>
                <w:lang w:val="en-GB"/>
              </w:rPr>
            </w:pPr>
            <w:r>
              <w:rPr>
                <w:rFonts w:cstheme="minorHAnsi"/>
                <w:lang w:val="en-GB"/>
              </w:rPr>
              <w:t>others</w:t>
            </w:r>
          </w:p>
        </w:tc>
        <w:tc>
          <w:tcPr>
            <w:tcW w:w="7649" w:type="dxa"/>
          </w:tcPr>
          <w:p w:rsidR="008E558A" w:rsidRDefault="008E558A" w:rsidP="00A06E9C">
            <w:pPr>
              <w:pStyle w:val="Geenafstand"/>
              <w:rPr>
                <w:lang w:val="en-GB"/>
              </w:rPr>
            </w:pPr>
            <w:r>
              <w:rPr>
                <w:lang w:val="en-GB"/>
              </w:rPr>
              <w:t>No function</w:t>
            </w:r>
          </w:p>
        </w:tc>
      </w:tr>
    </w:tbl>
    <w:p w:rsidR="001E6E8E" w:rsidRPr="001E6E8E" w:rsidRDefault="001E6E8E" w:rsidP="001E6E8E"/>
    <w:p w:rsidR="007A091A" w:rsidRDefault="007A091A" w:rsidP="004279E4"/>
    <w:p w:rsidR="0021271B" w:rsidRDefault="0021271B" w:rsidP="00A042F9">
      <w:pPr>
        <w:pStyle w:val="Kop3"/>
        <w:shd w:val="clear" w:color="auto" w:fill="8DB3E2" w:themeFill="text2" w:themeFillTint="66"/>
      </w:pPr>
      <w:bookmarkStart w:id="75" w:name="_Toc509316952"/>
      <w:r>
        <w:t>Calibration menu</w:t>
      </w:r>
      <w:bookmarkEnd w:id="75"/>
    </w:p>
    <w:p w:rsidR="0021271B" w:rsidRDefault="008E558A" w:rsidP="004279E4">
      <w:pPr>
        <w:pStyle w:val="Kop4"/>
      </w:pPr>
      <w:bookmarkStart w:id="76" w:name="_Toc509316953"/>
      <w:r>
        <w:t>PIN</w:t>
      </w:r>
      <w:r w:rsidR="0021271B">
        <w:t xml:space="preserve"> protection</w:t>
      </w:r>
      <w:bookmarkEnd w:id="76"/>
    </w:p>
    <w:p w:rsidR="0021271B" w:rsidRPr="006C1D85" w:rsidRDefault="008E558A" w:rsidP="004279E4">
      <w:pPr>
        <w:pStyle w:val="Kop5"/>
      </w:pPr>
      <w:bookmarkStart w:id="77" w:name="_Toc509316954"/>
      <w:r>
        <w:t>PIN</w:t>
      </w:r>
      <w:r w:rsidR="0021271B">
        <w:t xml:space="preserve"> insertion screen</w:t>
      </w:r>
      <w:bookmarkEnd w:id="77"/>
    </w:p>
    <w:p w:rsidR="0021271B" w:rsidRDefault="0021271B" w:rsidP="004279E4">
      <w:r>
        <w:t xml:space="preserve">The calibration menu is </w:t>
      </w:r>
      <w:r w:rsidR="008E558A">
        <w:t>PIN</w:t>
      </w:r>
      <w:r>
        <w:t xml:space="preserve"> protected. Prior to entering, the administrator must enter the </w:t>
      </w:r>
      <w:r w:rsidR="008E558A">
        <w:t>PIN</w:t>
      </w:r>
      <w:r w:rsidR="00A042F9">
        <w:t>:</w:t>
      </w:r>
    </w:p>
    <w:p w:rsidR="00A042F9" w:rsidRDefault="00A042F9"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lang w:val="en-GB"/>
              </w:rPr>
            </w:pPr>
            <w:r>
              <w:rPr>
                <w:rFonts w:cstheme="minorHAnsi"/>
                <w:lang w:val="en-GB"/>
              </w:rPr>
              <w:t>0-9</w:t>
            </w:r>
          </w:p>
        </w:tc>
        <w:tc>
          <w:tcPr>
            <w:tcW w:w="7654"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8E558A" w:rsidP="004279E4">
      <w:pPr>
        <w:pStyle w:val="Kop5"/>
      </w:pPr>
      <w:bookmarkStart w:id="78" w:name="_Toc509316955"/>
      <w:r>
        <w:lastRenderedPageBreak/>
        <w:t>PIN</w:t>
      </w:r>
      <w:r w:rsidR="0021271B">
        <w:t xml:space="preserve"> accepted</w:t>
      </w:r>
      <w:bookmarkEnd w:id="78"/>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 xml:space="preserve"> </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No action required. The screen will be left after 3 seconds and the calibration main menu will be entered.</w:t>
      </w:r>
    </w:p>
    <w:p w:rsidR="0021271B" w:rsidRPr="00AA00C8" w:rsidRDefault="0021271B" w:rsidP="004279E4"/>
    <w:p w:rsidR="0021271B" w:rsidRPr="00AA00C8" w:rsidRDefault="008E558A" w:rsidP="004279E4">
      <w:pPr>
        <w:pStyle w:val="Kop5"/>
      </w:pPr>
      <w:bookmarkStart w:id="79" w:name="_Toc509316956"/>
      <w:r>
        <w:t>PIN</w:t>
      </w:r>
      <w:r w:rsidR="0021271B">
        <w:t xml:space="preserve"> denied</w:t>
      </w:r>
      <w:bookmarkEnd w:id="79"/>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 xml:space="preserve">No action required. The screen will be left after 3 seconds and the </w:t>
      </w:r>
      <w:r w:rsidR="008E558A">
        <w:t>PIN</w:t>
      </w:r>
      <w:r>
        <w:t xml:space="preserve"> insertion screen will appear again.</w:t>
      </w:r>
    </w:p>
    <w:p w:rsidR="0021271B" w:rsidRDefault="0021271B" w:rsidP="004279E4">
      <w:pPr>
        <w:jc w:val="left"/>
      </w:pPr>
    </w:p>
    <w:p w:rsidR="0021271B" w:rsidRDefault="0021271B" w:rsidP="004279E4">
      <w:pPr>
        <w:pStyle w:val="Kop4"/>
      </w:pPr>
      <w:bookmarkStart w:id="80" w:name="_Toc509316957"/>
      <w:r>
        <w:t>Calibration main menu</w:t>
      </w:r>
      <w:bookmarkEnd w:id="80"/>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5B295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 xml:space="preserve">Move cursor up one line </w:t>
            </w:r>
          </w:p>
        </w:tc>
      </w:tr>
      <w:tr w:rsidR="0021271B" w:rsidTr="005B295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The only calibration option now is the verification of setpoint voltages</w:t>
      </w:r>
    </w:p>
    <w:p w:rsidR="0021271B" w:rsidRDefault="0021271B" w:rsidP="004279E4"/>
    <w:p w:rsidR="0021271B" w:rsidRDefault="0021271B" w:rsidP="004279E4">
      <w:r>
        <w:t>The following setpoints will be loaded:</w:t>
      </w:r>
    </w:p>
    <w:tbl>
      <w:tblPr>
        <w:tblStyle w:val="Tabelraster"/>
        <w:tblW w:w="0" w:type="auto"/>
        <w:tblLook w:val="04A0" w:firstRow="1" w:lastRow="0" w:firstColumn="1" w:lastColumn="0" w:noHBand="0" w:noVBand="1"/>
      </w:tblPr>
      <w:tblGrid>
        <w:gridCol w:w="3020"/>
        <w:gridCol w:w="3021"/>
        <w:gridCol w:w="3021"/>
      </w:tblGrid>
      <w:tr w:rsidR="0021271B" w:rsidTr="000852DF">
        <w:tc>
          <w:tcPr>
            <w:tcW w:w="3020" w:type="dxa"/>
          </w:tcPr>
          <w:p w:rsidR="0021271B" w:rsidRDefault="0021271B" w:rsidP="000852DF">
            <w:pPr>
              <w:jc w:val="center"/>
            </w:pPr>
            <w:r>
              <w:t>Repair mode</w:t>
            </w:r>
          </w:p>
        </w:tc>
        <w:tc>
          <w:tcPr>
            <w:tcW w:w="3021" w:type="dxa"/>
          </w:tcPr>
          <w:p w:rsidR="0021271B" w:rsidRDefault="0021271B" w:rsidP="000852DF">
            <w:pPr>
              <w:jc w:val="center"/>
            </w:pPr>
            <w:r>
              <w:t>Low setpoint</w:t>
            </w:r>
          </w:p>
        </w:tc>
        <w:tc>
          <w:tcPr>
            <w:tcW w:w="3021" w:type="dxa"/>
          </w:tcPr>
          <w:p w:rsidR="0021271B" w:rsidRDefault="0021271B" w:rsidP="000852DF">
            <w:pPr>
              <w:jc w:val="center"/>
            </w:pPr>
            <w:r>
              <w:t>High setpoint</w:t>
            </w:r>
          </w:p>
        </w:tc>
      </w:tr>
      <w:tr w:rsidR="0021271B" w:rsidTr="000852DF">
        <w:tc>
          <w:tcPr>
            <w:tcW w:w="3020" w:type="dxa"/>
          </w:tcPr>
          <w:p w:rsidR="0021271B" w:rsidRDefault="00A538F3" w:rsidP="000852DF">
            <w:r>
              <w:t>Anode</w:t>
            </w:r>
          </w:p>
        </w:tc>
        <w:tc>
          <w:tcPr>
            <w:tcW w:w="3021" w:type="dxa"/>
          </w:tcPr>
          <w:p w:rsidR="0021271B" w:rsidRDefault="00994773" w:rsidP="000852DF">
            <w:r>
              <w:t>6000V</w:t>
            </w:r>
          </w:p>
        </w:tc>
        <w:tc>
          <w:tcPr>
            <w:tcW w:w="3021" w:type="dxa"/>
          </w:tcPr>
          <w:p w:rsidR="0021271B" w:rsidRDefault="00994773" w:rsidP="000852DF">
            <w:r>
              <w:t>10000V</w:t>
            </w:r>
          </w:p>
        </w:tc>
      </w:tr>
    </w:tbl>
    <w:p w:rsidR="0021271B" w:rsidRDefault="0021271B" w:rsidP="004279E4"/>
    <w:p w:rsidR="0021271B" w:rsidRDefault="0021271B" w:rsidP="004279E4">
      <w:r>
        <w:t xml:space="preserve"> The next screen will be the setpoint check menu in both cases.</w:t>
      </w:r>
    </w:p>
    <w:p w:rsidR="0021271B" w:rsidRDefault="0021271B" w:rsidP="004279E4"/>
    <w:p w:rsidR="0021271B" w:rsidRDefault="0021271B" w:rsidP="004279E4">
      <w:pPr>
        <w:pStyle w:val="Kop4"/>
      </w:pPr>
      <w:bookmarkStart w:id="81" w:name="_Toc509316958"/>
      <w:r>
        <w:lastRenderedPageBreak/>
        <w:t>Setpoint check menu</w:t>
      </w:r>
      <w:bookmarkEnd w:id="81"/>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up one line</w:t>
            </w:r>
          </w:p>
        </w:tc>
      </w:tr>
      <w:tr w:rsidR="0021271B" w:rsidTr="000852D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Cathode/MCP selection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3E529C" w:rsidRDefault="003E529C" w:rsidP="003E529C">
      <w:pPr>
        <w:ind w:left="709" w:firstLine="709"/>
        <w:rPr>
          <w:b/>
          <w:i/>
          <w:u w:val="single"/>
        </w:rPr>
      </w:pPr>
    </w:p>
    <w:p w:rsidR="003E529C" w:rsidRDefault="003E529C" w:rsidP="003E529C">
      <w:pPr>
        <w:ind w:left="709" w:firstLine="709"/>
        <w:rPr>
          <w:b/>
          <w:i/>
          <w:u w:val="single"/>
        </w:rPr>
      </w:pPr>
    </w:p>
    <w:p w:rsidR="0021271B" w:rsidRPr="0031302B" w:rsidRDefault="0097249F" w:rsidP="0097249F">
      <w:pPr>
        <w:ind w:firstLine="709"/>
        <w:rPr>
          <w:b/>
          <w:i/>
          <w:u w:val="single"/>
        </w:rPr>
      </w:pPr>
      <w:r w:rsidRPr="0097249F">
        <w:rPr>
          <w:b/>
          <w:i/>
        </w:rPr>
        <w:t xml:space="preserve">         </w:t>
      </w:r>
      <w:r w:rsidR="0021271B" w:rsidRPr="000649B6">
        <w:rPr>
          <w:b/>
          <w:i/>
          <w:u w:val="single"/>
        </w:rPr>
        <w:t xml:space="preserve">Danger for unqualified users </w:t>
      </w:r>
    </w:p>
    <w:p w:rsidR="0021271B" w:rsidRDefault="0021271B" w:rsidP="0081261F">
      <w:r>
        <w:rPr>
          <w:rFonts w:cs="Arial"/>
          <w:noProof/>
          <w:color w:val="FF0000"/>
          <w:szCs w:val="22"/>
        </w:rPr>
        <w:drawing>
          <wp:anchor distT="0" distB="0" distL="114300" distR="114300" simplePos="0" relativeHeight="251669504" behindDoc="0" locked="0" layoutInCell="1" allowOverlap="1" wp14:anchorId="40A5C868" wp14:editId="3306020B">
            <wp:simplePos x="0" y="0"/>
            <wp:positionH relativeFrom="margin">
              <wp:posOffset>0</wp:posOffset>
            </wp:positionH>
            <wp:positionV relativeFrom="paragraph">
              <wp:posOffset>9525</wp:posOffset>
            </wp:positionV>
            <wp:extent cx="676800" cy="540000"/>
            <wp:effectExtent l="0" t="0" r="9525" b="0"/>
            <wp:wrapSquare wrapText="bothSides"/>
            <wp:docPr id="80" name="Afbeelding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yellow-warning-sign.jpg"/>
                    <pic:cNvPicPr/>
                  </pic:nvPicPr>
                  <pic:blipFill>
                    <a:blip r:embed="rId8"/>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r>
        <w:t>Calibration should only be performed by an administrator.</w:t>
      </w:r>
    </w:p>
    <w:p w:rsidR="0021271B" w:rsidRDefault="0021271B" w:rsidP="0081261F">
      <w:r>
        <w:t xml:space="preserve">Calibration can only be executed </w:t>
      </w:r>
      <w:r w:rsidR="003E529C">
        <w:t>with the lid open.</w:t>
      </w:r>
      <w:r>
        <w:t xml:space="preserve"> This means that the</w:t>
      </w:r>
      <w:r w:rsidR="003E529C">
        <w:t xml:space="preserve"> interlock safety switch should be bypassed. </w:t>
      </w:r>
      <w:r>
        <w:t>The safety features are</w:t>
      </w:r>
      <w:r w:rsidR="003E529C">
        <w:t xml:space="preserve"> now</w:t>
      </w:r>
      <w:r>
        <w:t xml:space="preserve"> disable</w:t>
      </w:r>
      <w:r w:rsidR="003E529C">
        <w:t>d</w:t>
      </w:r>
      <w:r>
        <w:t xml:space="preserve"> during calibration.</w:t>
      </w:r>
    </w:p>
    <w:p w:rsidR="0021271B" w:rsidRDefault="0021271B" w:rsidP="004279E4">
      <w:pPr>
        <w:spacing w:after="160" w:line="259" w:lineRule="auto"/>
        <w:jc w:val="left"/>
      </w:pPr>
    </w:p>
    <w:p w:rsidR="0021271B" w:rsidRPr="0081261F" w:rsidRDefault="0021271B" w:rsidP="003E529C">
      <w:pPr>
        <w:rPr>
          <w:b/>
          <w:i/>
          <w:u w:val="single"/>
        </w:rPr>
      </w:pPr>
      <w:r>
        <w:rPr>
          <w:noProof/>
        </w:rPr>
        <w:drawing>
          <wp:anchor distT="0" distB="0" distL="114300" distR="114300" simplePos="0" relativeHeight="251667456" behindDoc="0" locked="0" layoutInCell="1" allowOverlap="1" wp14:anchorId="425A2800" wp14:editId="17BD62E4">
            <wp:simplePos x="0" y="0"/>
            <wp:positionH relativeFrom="margin">
              <wp:align>left</wp:align>
            </wp:positionH>
            <wp:positionV relativeFrom="paragraph">
              <wp:posOffset>9525</wp:posOffset>
            </wp:positionV>
            <wp:extent cx="676275" cy="539750"/>
            <wp:effectExtent l="0" t="0" r="9525" b="0"/>
            <wp:wrapSquare wrapText="bothSides"/>
            <wp:docPr id="79" name="Afbeelding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red-warning-sign.jpg"/>
                    <pic:cNvPicPr/>
                  </pic:nvPicPr>
                  <pic:blipFill>
                    <a:blip r:embed="rId9"/>
                    <a:stretch>
                      <a:fillRect/>
                    </a:stretch>
                  </pic:blipFill>
                  <pic:spPr>
                    <a:xfrm>
                      <a:off x="0" y="0"/>
                      <a:ext cx="676275" cy="539750"/>
                    </a:xfrm>
                    <a:prstGeom prst="rect">
                      <a:avLst/>
                    </a:prstGeom>
                  </pic:spPr>
                </pic:pic>
              </a:graphicData>
            </a:graphic>
            <wp14:sizeRelH relativeFrom="margin">
              <wp14:pctWidth>0</wp14:pctWidth>
            </wp14:sizeRelH>
            <wp14:sizeRelV relativeFrom="margin">
              <wp14:pctHeight>0</wp14:pctHeight>
            </wp14:sizeRelV>
          </wp:anchor>
        </w:drawing>
      </w:r>
      <w:r w:rsidRPr="0081261F">
        <w:rPr>
          <w:b/>
          <w:i/>
          <w:u w:val="single"/>
        </w:rPr>
        <w:t xml:space="preserve">Electrocution hazard </w:t>
      </w:r>
    </w:p>
    <w:p w:rsidR="0021271B" w:rsidRDefault="0021271B" w:rsidP="0081261F">
      <w:pPr>
        <w:jc w:val="left"/>
      </w:pPr>
      <w:r>
        <w:t xml:space="preserve">Calibration must be executed while the lid is open. This means the user can access the </w:t>
      </w:r>
      <w:r w:rsidR="00BA651D">
        <w:rPr>
          <w:szCs w:val="22"/>
        </w:rPr>
        <w:t>DUT connections while the high voltage is still present.</w:t>
      </w:r>
    </w:p>
    <w:p w:rsidR="0021271B" w:rsidRDefault="0021271B" w:rsidP="004279E4">
      <w:pPr>
        <w:spacing w:after="160" w:line="259" w:lineRule="auto"/>
        <w:jc w:val="left"/>
      </w:pPr>
    </w:p>
    <w:p w:rsidR="0021271B" w:rsidRDefault="0021271B" w:rsidP="004279E4">
      <w:pPr>
        <w:pStyle w:val="Kop5"/>
      </w:pPr>
      <w:bookmarkStart w:id="82" w:name="_Toc509316959"/>
      <w:r>
        <w:t>Low setpoint check screen</w:t>
      </w:r>
      <w:bookmarkEnd w:id="82"/>
    </w:p>
    <w:p w:rsidR="0021271B" w:rsidRPr="0099609B"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994773" w:rsidP="000852DF">
            <w:pPr>
              <w:pStyle w:val="Geenafstand"/>
              <w:rPr>
                <w:rFonts w:ascii="LCD Display Grid" w:hAnsi="LCD Display Grid"/>
                <w:b/>
              </w:rPr>
            </w:pPr>
            <w:r>
              <w:rPr>
                <w:rFonts w:ascii="LCD Display Grid" w:hAnsi="LCD Display Grid"/>
                <w:b/>
              </w:rPr>
              <w:t>6</w:t>
            </w:r>
          </w:p>
        </w:tc>
        <w:tc>
          <w:tcPr>
            <w:tcW w:w="421" w:type="dxa"/>
            <w:shd w:val="clear" w:color="auto" w:fill="CCFF66"/>
          </w:tcPr>
          <w:p w:rsidR="0021271B" w:rsidRPr="00C928FC" w:rsidRDefault="00994773"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994773"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994773"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994773" w:rsidTr="000852DF">
        <w:tc>
          <w:tcPr>
            <w:tcW w:w="423" w:type="dxa"/>
            <w:shd w:val="clear" w:color="auto" w:fill="BFBFBF" w:themeFill="background1" w:themeFillShade="BF"/>
          </w:tcPr>
          <w:p w:rsidR="00994773" w:rsidRDefault="00994773" w:rsidP="00994773">
            <w:pPr>
              <w:pStyle w:val="Geenafstand"/>
            </w:pPr>
            <w:r>
              <w:t>3</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R</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o</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2</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22" w:type="dxa"/>
            <w:shd w:val="clear" w:color="auto" w:fill="CCFF66"/>
          </w:tcPr>
          <w:p w:rsidR="00994773" w:rsidRPr="00C928FC" w:rsidRDefault="00994773" w:rsidP="00994773">
            <w:pPr>
              <w:pStyle w:val="Geenafstand"/>
              <w:rPr>
                <w:rFonts w:ascii="LCD Display Grid" w:hAnsi="LCD Display Grid"/>
                <w:b/>
              </w:rPr>
            </w:pP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6</w:t>
            </w:r>
          </w:p>
        </w:tc>
        <w:tc>
          <w:tcPr>
            <w:tcW w:w="421"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40" w:type="dxa"/>
            <w:shd w:val="clear" w:color="auto" w:fill="CCFF66"/>
          </w:tcPr>
          <w:p w:rsidR="00994773" w:rsidRPr="00C928FC" w:rsidRDefault="00994773" w:rsidP="00994773">
            <w:pPr>
              <w:pStyle w:val="Geenafstand"/>
              <w:rPr>
                <w:rFonts w:ascii="LCD Display Grid" w:hAnsi="LCD Display Grid"/>
                <w:b/>
              </w:rPr>
            </w:pP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1</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2</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3</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4</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r>
      <w:tr w:rsidR="00994773" w:rsidTr="000852DF">
        <w:tc>
          <w:tcPr>
            <w:tcW w:w="423" w:type="dxa"/>
            <w:shd w:val="clear" w:color="auto" w:fill="BFBFBF" w:themeFill="background1" w:themeFillShade="BF"/>
          </w:tcPr>
          <w:p w:rsidR="00994773" w:rsidRDefault="00994773" w:rsidP="00994773">
            <w:pPr>
              <w:pStyle w:val="Geenafstand"/>
            </w:pPr>
            <w:r>
              <w:t>4</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R</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o</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3</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22" w:type="dxa"/>
            <w:shd w:val="clear" w:color="auto" w:fill="CCFF66"/>
          </w:tcPr>
          <w:p w:rsidR="00994773" w:rsidRPr="00C928FC" w:rsidRDefault="00994773" w:rsidP="00994773">
            <w:pPr>
              <w:pStyle w:val="Geenafstand"/>
              <w:rPr>
                <w:rFonts w:ascii="LCD Display Grid" w:hAnsi="LCD Display Grid"/>
                <w:b/>
              </w:rPr>
            </w:pP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6</w:t>
            </w:r>
          </w:p>
        </w:tc>
        <w:tc>
          <w:tcPr>
            <w:tcW w:w="421"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40" w:type="dxa"/>
            <w:shd w:val="clear" w:color="auto" w:fill="CCFF66"/>
          </w:tcPr>
          <w:p w:rsidR="00994773" w:rsidRPr="00C928FC" w:rsidRDefault="00994773" w:rsidP="00994773">
            <w:pPr>
              <w:pStyle w:val="Geenafstand"/>
              <w:rPr>
                <w:rFonts w:ascii="LCD Display Grid" w:hAnsi="LCD Display Grid"/>
                <w:b/>
              </w:rPr>
            </w:pP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1</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2</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3</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4</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r>
    </w:tbl>
    <w:p w:rsidR="0021271B" w:rsidRDefault="0021271B" w:rsidP="004279E4"/>
    <w:p w:rsidR="0021271B" w:rsidRDefault="0021271B" w:rsidP="004279E4">
      <w:r>
        <w:t>Where the left value is the low setpoint for the specific selection and the right value is the directly read-back value from the ADC for comparison.</w:t>
      </w:r>
    </w:p>
    <w:p w:rsidR="0021271B" w:rsidRDefault="0021271B" w:rsidP="004279E4"/>
    <w:p w:rsidR="0021271B" w:rsidRDefault="0021271B" w:rsidP="004279E4">
      <w:r>
        <w:t>The low setpoint voltage is applied to the outputs automatically as soon as this menu is entered, and a voltage of 0 V is applied to the outputs automatically when this menu is left again.</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calibration procedure and return to setpoint check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81486F" w:rsidRDefault="0081486F" w:rsidP="004279E4"/>
    <w:p w:rsidR="0021271B" w:rsidRDefault="0021271B" w:rsidP="004279E4">
      <w:pPr>
        <w:pStyle w:val="Kop5"/>
      </w:pPr>
      <w:bookmarkStart w:id="83" w:name="_Toc509316960"/>
      <w:r>
        <w:t>High setpoint check screen</w:t>
      </w:r>
      <w:bookmarkEnd w:id="83"/>
    </w:p>
    <w:p w:rsidR="0021271B" w:rsidRPr="0099609B"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17515E">
            <w:pPr>
              <w:pStyle w:val="Geenafstand"/>
            </w:pPr>
            <w:r>
              <w:lastRenderedPageBreak/>
              <w:t>2</w:t>
            </w:r>
          </w:p>
        </w:tc>
        <w:tc>
          <w:tcPr>
            <w:tcW w:w="422"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17515E">
            <w:pPr>
              <w:pStyle w:val="Geenafstand"/>
              <w:rPr>
                <w:rFonts w:ascii="LCD Display Grid" w:hAnsi="LCD Display Grid"/>
                <w:b/>
              </w:rPr>
            </w:pPr>
          </w:p>
        </w:tc>
        <w:tc>
          <w:tcPr>
            <w:tcW w:w="422"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994773" w:rsidP="0017515E">
            <w:pPr>
              <w:pStyle w:val="Geenafstand"/>
              <w:rPr>
                <w:rFonts w:ascii="LCD Display Grid" w:hAnsi="LCD Display Grid"/>
                <w:b/>
              </w:rPr>
            </w:pPr>
            <w:r>
              <w:rPr>
                <w:rFonts w:ascii="LCD Display Grid" w:hAnsi="LCD Display Grid"/>
                <w:b/>
              </w:rPr>
              <w:t>0</w:t>
            </w:r>
          </w:p>
        </w:tc>
        <w:tc>
          <w:tcPr>
            <w:tcW w:w="421" w:type="dxa"/>
            <w:shd w:val="clear" w:color="auto" w:fill="CCFF66"/>
          </w:tcPr>
          <w:p w:rsidR="0021271B" w:rsidRPr="00C928FC" w:rsidRDefault="00994773" w:rsidP="0017515E">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994773" w:rsidP="0017515E">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994773" w:rsidP="0017515E">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17515E">
            <w:pPr>
              <w:pStyle w:val="Geenafstand"/>
              <w:rPr>
                <w:rFonts w:ascii="LCD Display Grid" w:hAnsi="LCD Display Grid"/>
                <w:b/>
              </w:rPr>
            </w:pP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V</w:t>
            </w:r>
          </w:p>
        </w:tc>
      </w:tr>
      <w:tr w:rsidR="00994773" w:rsidTr="000852DF">
        <w:tc>
          <w:tcPr>
            <w:tcW w:w="423" w:type="dxa"/>
            <w:shd w:val="clear" w:color="auto" w:fill="BFBFBF" w:themeFill="background1" w:themeFillShade="BF"/>
          </w:tcPr>
          <w:p w:rsidR="00994773" w:rsidRDefault="00994773" w:rsidP="00994773">
            <w:pPr>
              <w:pStyle w:val="Geenafstand"/>
            </w:pPr>
            <w:r>
              <w:t>3</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R</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o</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2</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22" w:type="dxa"/>
            <w:shd w:val="clear" w:color="auto" w:fill="CCFF66"/>
          </w:tcPr>
          <w:p w:rsidR="00994773" w:rsidRPr="00C928FC" w:rsidRDefault="00994773" w:rsidP="00994773">
            <w:pPr>
              <w:pStyle w:val="Geenafstand"/>
              <w:rPr>
                <w:rFonts w:ascii="LCD Display Grid" w:hAnsi="LCD Display Grid"/>
                <w:b/>
              </w:rPr>
            </w:pP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1</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21"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40" w:type="dxa"/>
            <w:shd w:val="clear" w:color="auto" w:fill="CCFF66"/>
          </w:tcPr>
          <w:p w:rsidR="00994773" w:rsidRPr="00C928FC" w:rsidRDefault="00994773" w:rsidP="00994773">
            <w:pPr>
              <w:pStyle w:val="Geenafstand"/>
              <w:rPr>
                <w:rFonts w:ascii="LCD Display Grid" w:hAnsi="LCD Display Grid"/>
                <w:b/>
              </w:rPr>
            </w:pP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1</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2</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3</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4</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5</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r>
      <w:tr w:rsidR="00994773" w:rsidTr="000852DF">
        <w:tc>
          <w:tcPr>
            <w:tcW w:w="423" w:type="dxa"/>
            <w:shd w:val="clear" w:color="auto" w:fill="BFBFBF" w:themeFill="background1" w:themeFillShade="BF"/>
          </w:tcPr>
          <w:p w:rsidR="00994773" w:rsidRDefault="00994773" w:rsidP="00994773">
            <w:pPr>
              <w:pStyle w:val="Geenafstand"/>
            </w:pPr>
            <w:r>
              <w:t>4</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R</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o</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3</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22" w:type="dxa"/>
            <w:shd w:val="clear" w:color="auto" w:fill="CCFF66"/>
          </w:tcPr>
          <w:p w:rsidR="00994773" w:rsidRPr="00C928FC" w:rsidRDefault="00994773" w:rsidP="00994773">
            <w:pPr>
              <w:pStyle w:val="Geenafstand"/>
              <w:rPr>
                <w:rFonts w:ascii="LCD Display Grid" w:hAnsi="LCD Display Grid"/>
                <w:b/>
              </w:rPr>
            </w:pP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1</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21"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40" w:type="dxa"/>
            <w:shd w:val="clear" w:color="auto" w:fill="CCFF66"/>
          </w:tcPr>
          <w:p w:rsidR="00994773" w:rsidRPr="00C928FC" w:rsidRDefault="00994773" w:rsidP="00994773">
            <w:pPr>
              <w:pStyle w:val="Geenafstand"/>
              <w:rPr>
                <w:rFonts w:ascii="LCD Display Grid" w:hAnsi="LCD Display Grid"/>
                <w:b/>
              </w:rPr>
            </w:pP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1</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2</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3</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4</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5</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r>
    </w:tbl>
    <w:p w:rsidR="0021271B" w:rsidRDefault="0021271B" w:rsidP="004279E4"/>
    <w:p w:rsidR="0021271B" w:rsidRDefault="0021271B" w:rsidP="004279E4">
      <w:r>
        <w:t>Where the left value is the high setpoint for the specific selection and the right value is the directly read-back value from the ADC for comparison.</w:t>
      </w:r>
    </w:p>
    <w:p w:rsidR="0021271B" w:rsidRDefault="0021271B" w:rsidP="004279E4"/>
    <w:p w:rsidR="0021271B" w:rsidRDefault="0021271B" w:rsidP="004279E4">
      <w:r>
        <w:t>The high setpoint voltage is applied to the outputs automatically as soon as this menu is entered, and a voltage of 0 V is applied to the outputs automatically when this menu is left again.</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calibration procedure and return to setpoint check menu</w:t>
            </w:r>
          </w:p>
        </w:tc>
      </w:tr>
    </w:tbl>
    <w:p w:rsidR="000070FE" w:rsidRDefault="000070FE" w:rsidP="000649B6"/>
    <w:p w:rsidR="001C6CA5" w:rsidRDefault="001C6CA5" w:rsidP="000649B6"/>
    <w:p w:rsidR="0021271B" w:rsidRDefault="008E558A" w:rsidP="00A042F9">
      <w:pPr>
        <w:pStyle w:val="Kop2"/>
        <w:shd w:val="clear" w:color="auto" w:fill="C6D9F1" w:themeFill="text2" w:themeFillTint="33"/>
      </w:pPr>
      <w:bookmarkStart w:id="84" w:name="_Toc509316961"/>
      <w:r>
        <w:t>C</w:t>
      </w:r>
      <w:r w:rsidR="0021271B">
        <w:t>athode / MCP drawer</w:t>
      </w:r>
      <w:bookmarkEnd w:id="84"/>
    </w:p>
    <w:p w:rsidR="00A042F9" w:rsidRPr="00A042F9" w:rsidRDefault="00A042F9" w:rsidP="00A042F9"/>
    <w:p w:rsidR="0021271B" w:rsidRPr="00FA0C33" w:rsidRDefault="0021271B" w:rsidP="00A042F9">
      <w:pPr>
        <w:pStyle w:val="Kop3"/>
        <w:shd w:val="clear" w:color="auto" w:fill="8DB3E2" w:themeFill="text2" w:themeFillTint="66"/>
      </w:pPr>
      <w:bookmarkStart w:id="85" w:name="_Toc492547812"/>
      <w:bookmarkStart w:id="86" w:name="_Toc499111593"/>
      <w:bookmarkStart w:id="87" w:name="_Toc499132123"/>
      <w:bookmarkStart w:id="88" w:name="_Toc509316962"/>
      <w:bookmarkStart w:id="89" w:name="_Toc492547814"/>
      <w:r>
        <w:t>Start screen</w:t>
      </w:r>
      <w:bookmarkEnd w:id="85"/>
      <w:bookmarkEnd w:id="86"/>
      <w:bookmarkEnd w:id="87"/>
      <w:bookmarkEnd w:id="88"/>
    </w:p>
    <w:p w:rsidR="0021271B" w:rsidRDefault="000547E7" w:rsidP="000649B6">
      <w:r>
        <w:t xml:space="preserve">After powering the system, the display will become active and print out a start message, containing the type of repair process and the software version number. </w:t>
      </w:r>
    </w:p>
    <w:p w:rsidR="0021271B" w:rsidRDefault="0021271B" w:rsidP="000649B6">
      <w:r>
        <w:t>A full start message on display, containing the system version number, will look like:</w:t>
      </w:r>
    </w:p>
    <w:p w:rsidR="00A042F9" w:rsidRDefault="00A042F9" w:rsidP="000649B6"/>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0649B6">
      <w:r>
        <w:t>There is no user-action needed at this point – the system will switch to the main menu as soon as the system is fully booted and functional.</w:t>
      </w:r>
    </w:p>
    <w:p w:rsidR="0021271B" w:rsidRDefault="0021271B" w:rsidP="000649B6">
      <w:pPr>
        <w:jc w:val="left"/>
      </w:pPr>
    </w:p>
    <w:p w:rsidR="0021271B" w:rsidRDefault="0021271B" w:rsidP="00A042F9">
      <w:pPr>
        <w:pStyle w:val="Kop3"/>
        <w:shd w:val="clear" w:color="auto" w:fill="8DB3E2" w:themeFill="text2" w:themeFillTint="66"/>
      </w:pPr>
      <w:bookmarkStart w:id="90" w:name="_Ref492028942"/>
      <w:bookmarkStart w:id="91" w:name="_Toc492547813"/>
      <w:bookmarkStart w:id="92" w:name="_Toc499111594"/>
      <w:bookmarkStart w:id="93" w:name="_Toc499132124"/>
      <w:bookmarkStart w:id="94" w:name="_Toc509316963"/>
      <w:r>
        <w:t>Main menu</w:t>
      </w:r>
      <w:bookmarkEnd w:id="90"/>
      <w:bookmarkEnd w:id="91"/>
      <w:bookmarkEnd w:id="92"/>
      <w:bookmarkEnd w:id="93"/>
      <w:bookmarkEnd w:id="94"/>
    </w:p>
    <w:p w:rsidR="0021271B" w:rsidRDefault="0021271B" w:rsidP="000649B6">
      <w:r>
        <w:t>After booting, the system switches to the main menu.</w:t>
      </w:r>
    </w:p>
    <w:p w:rsidR="00A042F9" w:rsidRPr="006C6B5A" w:rsidRDefault="00A042F9" w:rsidP="000649B6"/>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u</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0649B6"/>
    <w:p w:rsidR="000547E7" w:rsidRDefault="000547E7" w:rsidP="000547E7">
      <w:pPr>
        <w:rPr>
          <w:i/>
        </w:rPr>
      </w:pPr>
      <w:r w:rsidRPr="001B29EF">
        <w:rPr>
          <w:i/>
        </w:rPr>
        <w:t>Note: The item 2 and 3 are</w:t>
      </w:r>
      <w:r>
        <w:rPr>
          <w:i/>
        </w:rPr>
        <w:t xml:space="preserve"> only accessible for the administrator and therefor</w:t>
      </w:r>
      <w:r w:rsidRPr="001B29EF">
        <w:rPr>
          <w:i/>
        </w:rPr>
        <w:t xml:space="preserve"> PIN protected</w:t>
      </w:r>
      <w:r>
        <w:rPr>
          <w:i/>
        </w:rPr>
        <w:t>.</w:t>
      </w:r>
    </w:p>
    <w:p w:rsidR="0021271B" w:rsidRDefault="0021271B" w:rsidP="000649B6"/>
    <w:tbl>
      <w:tblPr>
        <w:tblStyle w:val="Tabelraster"/>
        <w:tblW w:w="0" w:type="auto"/>
        <w:tblLook w:val="04A0" w:firstRow="1" w:lastRow="0" w:firstColumn="1" w:lastColumn="0" w:noHBand="0" w:noVBand="1"/>
      </w:tblPr>
      <w:tblGrid>
        <w:gridCol w:w="1413"/>
        <w:gridCol w:w="3118"/>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1-3</w:t>
            </w:r>
          </w:p>
        </w:tc>
        <w:tc>
          <w:tcPr>
            <w:tcW w:w="3118" w:type="dxa"/>
          </w:tcPr>
          <w:p w:rsidR="0021271B" w:rsidRDefault="0021271B" w:rsidP="000852DF">
            <w:pPr>
              <w:pStyle w:val="Geenafstand"/>
              <w:rPr>
                <w:lang w:val="en-GB"/>
              </w:rPr>
            </w:pPr>
            <w:r>
              <w:rPr>
                <w:lang w:val="en-GB"/>
              </w:rPr>
              <w:t>Select item 1-3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3118"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3118"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3118"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3118" w:type="dxa"/>
          </w:tcPr>
          <w:p w:rsidR="0021271B" w:rsidRDefault="0021271B" w:rsidP="000852DF">
            <w:pPr>
              <w:pStyle w:val="Geenafstand"/>
              <w:rPr>
                <w:lang w:val="en-GB"/>
              </w:rPr>
            </w:pPr>
            <w:r>
              <w:rPr>
                <w:lang w:val="en-GB"/>
              </w:rPr>
              <w:t>No function</w:t>
            </w:r>
          </w:p>
        </w:tc>
      </w:tr>
    </w:tbl>
    <w:p w:rsidR="0021271B" w:rsidRDefault="0021271B" w:rsidP="000649B6">
      <w:pPr>
        <w:keepNext/>
        <w:spacing w:before="60" w:after="120"/>
        <w:jc w:val="left"/>
        <w:outlineLvl w:val="2"/>
        <w:rPr>
          <w:b/>
          <w:sz w:val="24"/>
        </w:rPr>
      </w:pPr>
    </w:p>
    <w:p w:rsidR="0021271B" w:rsidRDefault="0021271B" w:rsidP="00A042F9">
      <w:pPr>
        <w:pStyle w:val="Kop3"/>
        <w:shd w:val="clear" w:color="auto" w:fill="8DB3E2" w:themeFill="text2" w:themeFillTint="66"/>
      </w:pPr>
      <w:bookmarkStart w:id="95" w:name="_Toc509316964"/>
      <w:r>
        <w:t>Opening the cover</w:t>
      </w:r>
      <w:bookmarkEnd w:id="95"/>
    </w:p>
    <w:p w:rsidR="0021271B" w:rsidRDefault="0021271B" w:rsidP="00011E4E">
      <w:r>
        <w:t xml:space="preserve">When the system is in main menu, press and hold the 0 key to unlock the cover lock. </w:t>
      </w:r>
    </w:p>
    <w:p w:rsidR="0021271B" w:rsidRPr="00011E4E" w:rsidRDefault="0021271B" w:rsidP="00011E4E"/>
    <w:p w:rsidR="0021271B" w:rsidRDefault="0021271B" w:rsidP="00A042F9">
      <w:pPr>
        <w:pStyle w:val="Kop3"/>
        <w:shd w:val="clear" w:color="auto" w:fill="8DB3E2" w:themeFill="text2" w:themeFillTint="66"/>
      </w:pPr>
      <w:bookmarkStart w:id="96" w:name="_Toc499111595"/>
      <w:bookmarkStart w:id="97" w:name="_Toc499132125"/>
      <w:bookmarkStart w:id="98" w:name="_Toc509316965"/>
      <w:r>
        <w:t>Tube repair menu</w:t>
      </w:r>
      <w:bookmarkEnd w:id="89"/>
      <w:bookmarkEnd w:id="96"/>
      <w:bookmarkEnd w:id="97"/>
      <w:bookmarkEnd w:id="98"/>
    </w:p>
    <w:p w:rsidR="0021271B" w:rsidRDefault="0021271B" w:rsidP="000649B6">
      <w:r>
        <w:t xml:space="preserve">Prior to entering the tube repair menu, a selection screen allows to choose between the </w:t>
      </w:r>
      <w:r w:rsidR="008E558A">
        <w:t>C</w:t>
      </w:r>
      <w:r>
        <w:t>athode and MCP repair process.</w:t>
      </w:r>
    </w:p>
    <w:p w:rsidR="00A042F9" w:rsidRDefault="00A042F9" w:rsidP="000649B6"/>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0649B6"/>
    <w:tbl>
      <w:tblPr>
        <w:tblStyle w:val="Tabelraster"/>
        <w:tblW w:w="0" w:type="auto"/>
        <w:tblLook w:val="04A0" w:firstRow="1" w:lastRow="0" w:firstColumn="1" w:lastColumn="0" w:noHBand="0" w:noVBand="1"/>
      </w:tblPr>
      <w:tblGrid>
        <w:gridCol w:w="1413"/>
        <w:gridCol w:w="4961"/>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1-2</w:t>
            </w:r>
          </w:p>
        </w:tc>
        <w:tc>
          <w:tcPr>
            <w:tcW w:w="4961" w:type="dxa"/>
          </w:tcPr>
          <w:p w:rsidR="0021271B" w:rsidRDefault="0021271B" w:rsidP="000852DF">
            <w:pPr>
              <w:pStyle w:val="Geenafstand"/>
              <w:rPr>
                <w:lang w:val="en-GB"/>
              </w:rPr>
            </w:pPr>
            <w:r>
              <w:rPr>
                <w:lang w:val="en-GB"/>
              </w:rPr>
              <w:t>Select item 1-2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4961"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4961"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4961" w:type="dxa"/>
          </w:tcPr>
          <w:p w:rsidR="0021271B" w:rsidRDefault="0021271B" w:rsidP="000852DF">
            <w:pPr>
              <w:pStyle w:val="Geenafstand"/>
              <w:rPr>
                <w:lang w:val="en-GB"/>
              </w:rPr>
            </w:pPr>
            <w:r>
              <w:rPr>
                <w:lang w:val="en-GB"/>
              </w:rPr>
              <w:t>No function</w:t>
            </w:r>
          </w:p>
        </w:tc>
      </w:tr>
    </w:tbl>
    <w:p w:rsidR="0021271B" w:rsidRDefault="0021271B" w:rsidP="000649B6"/>
    <w:p w:rsidR="0021271B" w:rsidRDefault="0021271B" w:rsidP="000649B6">
      <w:r>
        <w:t xml:space="preserve">By choosing either of the two options, the corresponding </w:t>
      </w:r>
      <w:proofErr w:type="spellStart"/>
      <w:r>
        <w:t>presets</w:t>
      </w:r>
      <w:proofErr w:type="spellEnd"/>
      <w:r>
        <w:t xml:space="preserve"> will be loaded. The next screen will be the tube repair menu in both cases.</w:t>
      </w:r>
    </w:p>
    <w:p w:rsidR="0021271B" w:rsidRDefault="0021271B" w:rsidP="000649B6"/>
    <w:p w:rsidR="001C6CA5" w:rsidRDefault="001C6CA5" w:rsidP="000649B6"/>
    <w:p w:rsidR="001C6CA5" w:rsidRDefault="001C6CA5" w:rsidP="000649B6"/>
    <w:p w:rsidR="001C6CA5" w:rsidRDefault="001C6CA5" w:rsidP="000649B6"/>
    <w:p w:rsidR="001C6CA5" w:rsidRDefault="001C6CA5" w:rsidP="000649B6"/>
    <w:p w:rsidR="001C6CA5" w:rsidRDefault="001C6CA5" w:rsidP="000649B6"/>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0649B6"/>
    <w:p w:rsidR="0021271B" w:rsidRDefault="0021271B" w:rsidP="000649B6"/>
    <w:tbl>
      <w:tblPr>
        <w:tblStyle w:val="Tabelraster"/>
        <w:tblW w:w="0" w:type="auto"/>
        <w:tblLook w:val="04A0" w:firstRow="1" w:lastRow="0" w:firstColumn="1" w:lastColumn="0" w:noHBand="0" w:noVBand="1"/>
      </w:tblPr>
      <w:tblGrid>
        <w:gridCol w:w="1413"/>
        <w:gridCol w:w="4961"/>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1-2</w:t>
            </w:r>
          </w:p>
        </w:tc>
        <w:tc>
          <w:tcPr>
            <w:tcW w:w="4961" w:type="dxa"/>
          </w:tcPr>
          <w:p w:rsidR="0021271B" w:rsidRDefault="0021271B" w:rsidP="000852DF">
            <w:pPr>
              <w:pStyle w:val="Geenafstand"/>
              <w:rPr>
                <w:lang w:val="en-GB"/>
              </w:rPr>
            </w:pPr>
            <w:r>
              <w:rPr>
                <w:lang w:val="en-GB"/>
              </w:rPr>
              <w:t>Select item 1-2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4961"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4961" w:type="dxa"/>
          </w:tcPr>
          <w:p w:rsidR="0021271B" w:rsidRDefault="0021271B" w:rsidP="000852DF">
            <w:pPr>
              <w:pStyle w:val="Geenafstand"/>
              <w:rPr>
                <w:lang w:val="en-GB"/>
              </w:rPr>
            </w:pPr>
            <w:r>
              <w:rPr>
                <w:lang w:val="en-GB"/>
              </w:rPr>
              <w:t>Leave current menu level and return to Cathode/MCP selection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4961" w:type="dxa"/>
          </w:tcPr>
          <w:p w:rsidR="0021271B" w:rsidRDefault="0021271B" w:rsidP="000852DF">
            <w:pPr>
              <w:pStyle w:val="Geenafstand"/>
              <w:rPr>
                <w:lang w:val="en-GB"/>
              </w:rPr>
            </w:pPr>
            <w:r>
              <w:rPr>
                <w:lang w:val="en-GB"/>
              </w:rPr>
              <w:t>No function</w:t>
            </w:r>
          </w:p>
        </w:tc>
      </w:tr>
    </w:tbl>
    <w:p w:rsidR="0021271B" w:rsidRDefault="0021271B" w:rsidP="000649B6">
      <w:pPr>
        <w:jc w:val="left"/>
        <w:rPr>
          <w:b/>
        </w:rPr>
      </w:pPr>
      <w:bookmarkStart w:id="99" w:name="_Toc499111596"/>
    </w:p>
    <w:p w:rsidR="0021271B" w:rsidRDefault="0021271B" w:rsidP="000649B6">
      <w:pPr>
        <w:pStyle w:val="Kop4"/>
      </w:pPr>
      <w:bookmarkStart w:id="100" w:name="_Toc499132126"/>
      <w:bookmarkStart w:id="101" w:name="_Toc509316966"/>
      <w:r>
        <w:t xml:space="preserve">Select </w:t>
      </w:r>
      <w:proofErr w:type="spellStart"/>
      <w:r>
        <w:t>preset</w:t>
      </w:r>
      <w:proofErr w:type="spellEnd"/>
      <w:r>
        <w:t xml:space="preserve"> menu</w:t>
      </w:r>
      <w:bookmarkEnd w:id="99"/>
      <w:bookmarkEnd w:id="100"/>
      <w:bookmarkEnd w:id="101"/>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lastRenderedPageBreak/>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176707" w:rsidRDefault="00176707" w:rsidP="000649B6"/>
    <w:p w:rsidR="0021271B" w:rsidRDefault="0021271B" w:rsidP="000649B6">
      <w:r>
        <w:t xml:space="preserve">There </w:t>
      </w:r>
      <w:r w:rsidR="00A042F9">
        <w:t>is</w:t>
      </w:r>
      <w:r>
        <w:t xml:space="preserve"> a total of 9 </w:t>
      </w:r>
      <w:proofErr w:type="spellStart"/>
      <w:r>
        <w:t>presets</w:t>
      </w:r>
      <w:proofErr w:type="spellEnd"/>
      <w:r>
        <w:t>.</w:t>
      </w:r>
    </w:p>
    <w:p w:rsidR="0021271B" w:rsidRDefault="0021271B" w:rsidP="000649B6"/>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1-9</w:t>
            </w:r>
          </w:p>
        </w:tc>
        <w:tc>
          <w:tcPr>
            <w:tcW w:w="7654" w:type="dxa"/>
          </w:tcPr>
          <w:p w:rsidR="0021271B" w:rsidRDefault="0021271B" w:rsidP="000852DF">
            <w:pPr>
              <w:pStyle w:val="Geenafstand"/>
              <w:rPr>
                <w:lang w:val="en-GB"/>
              </w:rPr>
            </w:pPr>
            <w:r>
              <w:rPr>
                <w:lang w:val="en-GB"/>
              </w:rPr>
              <w:t>Select item 1-9 respectively and return to tube repair menu</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w:t>
            </w:r>
          </w:p>
        </w:tc>
        <w:tc>
          <w:tcPr>
            <w:tcW w:w="7654" w:type="dxa"/>
          </w:tcPr>
          <w:p w:rsidR="0021271B" w:rsidRDefault="0021271B" w:rsidP="000852DF">
            <w:pPr>
              <w:pStyle w:val="Geenafstand"/>
              <w:rPr>
                <w:lang w:val="en-GB"/>
              </w:rPr>
            </w:pPr>
            <w:r>
              <w:rPr>
                <w:lang w:val="en-GB"/>
              </w:rPr>
              <w:t xml:space="preserve">Go to </w:t>
            </w:r>
            <w:proofErr w:type="spellStart"/>
            <w:r>
              <w:rPr>
                <w:lang w:val="en-GB"/>
              </w:rPr>
              <w:t>preset</w:t>
            </w:r>
            <w:proofErr w:type="spellEnd"/>
            <w:r>
              <w:rPr>
                <w:lang w:val="en-GB"/>
              </w:rPr>
              <w:t xml:space="preserve"> preview menu of the current currently under the cursor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 xml:space="preserve">Select </w:t>
            </w:r>
            <w:proofErr w:type="spellStart"/>
            <w:r>
              <w:rPr>
                <w:lang w:val="en-GB"/>
              </w:rPr>
              <w:t>preset</w:t>
            </w:r>
            <w:proofErr w:type="spellEnd"/>
            <w:r>
              <w:rPr>
                <w:lang w:val="en-GB"/>
              </w:rPr>
              <w:t xml:space="preserve"> currently under the cursor and return to tube repair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Pr="007C2F68" w:rsidRDefault="0021271B" w:rsidP="000852DF">
            <w:pPr>
              <w:pStyle w:val="Geenafstand"/>
              <w:rPr>
                <w:lang w:val="en-GB"/>
              </w:rPr>
            </w:pPr>
            <w:r>
              <w:rPr>
                <w:lang w:val="en-GB"/>
              </w:rPr>
              <w:t>Leave current menu level and return to t</w:t>
            </w:r>
            <w:r w:rsidRPr="007C2F68">
              <w:rPr>
                <w:lang w:val="en-GB"/>
              </w:rPr>
              <w:t>ube repair menu</w:t>
            </w:r>
            <w:r>
              <w:rPr>
                <w:lang w:val="en-GB"/>
              </w:rPr>
              <w:t xml:space="preserve"> </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0649B6">
      <w:pPr>
        <w:jc w:val="left"/>
      </w:pPr>
    </w:p>
    <w:p w:rsidR="0021271B" w:rsidRPr="005A39E5" w:rsidRDefault="0021271B" w:rsidP="000649B6">
      <w:pPr>
        <w:jc w:val="left"/>
        <w:rPr>
          <w:i/>
        </w:rPr>
      </w:pPr>
      <w:r w:rsidRPr="005A39E5">
        <w:rPr>
          <w:i/>
        </w:rPr>
        <w:t>Note: The system will always assume preset1 selected when no other selection is done.</w:t>
      </w:r>
    </w:p>
    <w:p w:rsidR="0021271B" w:rsidRDefault="0021271B" w:rsidP="000649B6">
      <w:pPr>
        <w:pStyle w:val="Kop4"/>
      </w:pPr>
      <w:bookmarkStart w:id="102" w:name="_Toc499111597"/>
      <w:bookmarkStart w:id="103" w:name="_Toc499132127"/>
      <w:bookmarkStart w:id="104" w:name="_Toc509316967"/>
      <w:proofErr w:type="spellStart"/>
      <w:r>
        <w:t>Preset</w:t>
      </w:r>
      <w:proofErr w:type="spellEnd"/>
      <w:r>
        <w:t xml:space="preserve"> preview screen</w:t>
      </w:r>
      <w:bookmarkEnd w:id="102"/>
      <w:bookmarkEnd w:id="103"/>
      <w:bookmarkEnd w:id="104"/>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bl>
    <w:p w:rsidR="00176707" w:rsidRDefault="00176707" w:rsidP="000649B6"/>
    <w:p w:rsidR="0021271B" w:rsidRDefault="0021271B" w:rsidP="000649B6">
      <w:r>
        <w:t xml:space="preserve">Where ‘X’ is the number of the </w:t>
      </w:r>
      <w:proofErr w:type="spellStart"/>
      <w:r>
        <w:t>preset</w:t>
      </w:r>
      <w:proofErr w:type="spellEnd"/>
      <w:r>
        <w:t xml:space="preserve"> that has been selected for preview. </w:t>
      </w:r>
    </w:p>
    <w:p w:rsidR="0021271B" w:rsidRDefault="0021271B" w:rsidP="000649B6"/>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w:t>
            </w:r>
          </w:p>
        </w:tc>
        <w:tc>
          <w:tcPr>
            <w:tcW w:w="7654" w:type="dxa"/>
          </w:tcPr>
          <w:p w:rsidR="0021271B" w:rsidRDefault="0021271B" w:rsidP="000852DF">
            <w:pPr>
              <w:pStyle w:val="Geenafstand"/>
              <w:rPr>
                <w:lang w:val="en-GB"/>
              </w:rPr>
            </w:pPr>
            <w:r>
              <w:rPr>
                <w:lang w:val="en-GB"/>
              </w:rPr>
              <w:t xml:space="preserve">Go back select </w:t>
            </w:r>
            <w:proofErr w:type="spellStart"/>
            <w:r>
              <w:rPr>
                <w:lang w:val="en-GB"/>
              </w:rPr>
              <w:t>preset</w:t>
            </w:r>
            <w:proofErr w:type="spellEnd"/>
            <w:r>
              <w:rPr>
                <w:lang w:val="en-GB"/>
              </w:rPr>
              <w:t xml:space="preserve">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Pr="007C2F68" w:rsidRDefault="0021271B" w:rsidP="000852DF">
            <w:pPr>
              <w:pStyle w:val="Geenafstand"/>
              <w:rPr>
                <w:lang w:val="en-GB"/>
              </w:rPr>
            </w:pPr>
            <w:r>
              <w:rPr>
                <w:lang w:val="en-GB"/>
              </w:rPr>
              <w:t xml:space="preserve">Go back select </w:t>
            </w:r>
            <w:proofErr w:type="spellStart"/>
            <w:r>
              <w:rPr>
                <w:lang w:val="en-GB"/>
              </w:rPr>
              <w:t>preset</w:t>
            </w:r>
            <w:proofErr w:type="spellEnd"/>
            <w:r>
              <w:rPr>
                <w:lang w:val="en-GB"/>
              </w:rPr>
              <w:t xml:space="preserve">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0649B6">
      <w:pPr>
        <w:pStyle w:val="Kop4"/>
      </w:pPr>
      <w:bookmarkStart w:id="105" w:name="_Toc499111598"/>
      <w:bookmarkStart w:id="106" w:name="_Toc499132128"/>
      <w:bookmarkStart w:id="107" w:name="_Toc509316968"/>
      <w:r>
        <w:t>Start repair menu</w:t>
      </w:r>
      <w:bookmarkEnd w:id="105"/>
      <w:bookmarkEnd w:id="106"/>
      <w:bookmarkEnd w:id="107"/>
    </w:p>
    <w:p w:rsidR="0021271B" w:rsidRDefault="0021271B" w:rsidP="000649B6">
      <w:pPr>
        <w:pStyle w:val="Kop5"/>
      </w:pPr>
      <w:bookmarkStart w:id="108" w:name="_Toc499111599"/>
      <w:bookmarkStart w:id="109" w:name="_Toc499132129"/>
      <w:bookmarkStart w:id="110" w:name="_Toc509316969"/>
      <w:r>
        <w:t>Error messages based on safety</w:t>
      </w:r>
      <w:bookmarkEnd w:id="108"/>
      <w:bookmarkEnd w:id="109"/>
      <w:bookmarkEnd w:id="110"/>
    </w:p>
    <w:p w:rsidR="0021271B" w:rsidRDefault="0021271B" w:rsidP="000649B6">
      <w:r>
        <w:t xml:space="preserve">Before starting the repair treatment, it will be verified that the cover of the drawer is closed correctly. For safety reason the cover must be closed before the repair treatment can be started. </w:t>
      </w:r>
    </w:p>
    <w:p w:rsidR="00A042F9" w:rsidRDefault="00A042F9" w:rsidP="000649B6"/>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0649B6"/>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Acknowledge error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Pr="00065C9C" w:rsidRDefault="0021271B" w:rsidP="000649B6">
      <w:r>
        <w:t>Note: it is not sufficient to close the cover. The system will only react to the X key and return to the main menu. Closing the cover is, however, mandatory before starting a new repair.</w:t>
      </w:r>
    </w:p>
    <w:p w:rsidR="0021271B" w:rsidRDefault="0021271B" w:rsidP="000649B6"/>
    <w:p w:rsidR="0021271B" w:rsidRDefault="0021271B" w:rsidP="000649B6">
      <w:pPr>
        <w:pStyle w:val="Kop5"/>
      </w:pPr>
      <w:bookmarkStart w:id="111" w:name="_Toc499111600"/>
      <w:bookmarkStart w:id="112" w:name="_Toc499132130"/>
      <w:bookmarkStart w:id="113" w:name="_Toc509316970"/>
      <w:r>
        <w:lastRenderedPageBreak/>
        <w:t>Repair in progress</w:t>
      </w:r>
      <w:bookmarkEnd w:id="111"/>
      <w:bookmarkEnd w:id="112"/>
      <w:bookmarkEnd w:id="113"/>
    </w:p>
    <w:p w:rsidR="0021271B" w:rsidRDefault="0021271B" w:rsidP="000649B6">
      <w:r>
        <w:t xml:space="preserve">When all conditions are met, the repair treatment starts. The display now acts as feedback </w:t>
      </w:r>
    </w:p>
    <w:p w:rsidR="00A042F9" w:rsidRDefault="00A042F9" w:rsidP="000649B6"/>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0649B6"/>
    <w:p w:rsidR="0021271B" w:rsidRDefault="0021271B" w:rsidP="000649B6">
      <w:r>
        <w:t xml:space="preserve">The number in row1/column1 represents the selected </w:t>
      </w:r>
      <w:proofErr w:type="spellStart"/>
      <w:r>
        <w:t>preset</w:t>
      </w:r>
      <w:proofErr w:type="spellEnd"/>
      <w:r>
        <w:t xml:space="preserve"> number.</w:t>
      </w:r>
    </w:p>
    <w:tbl>
      <w:tblPr>
        <w:tblStyle w:val="Tabelraster"/>
        <w:tblW w:w="0" w:type="auto"/>
        <w:tblLook w:val="04A0" w:firstRow="1" w:lastRow="0" w:firstColumn="1" w:lastColumn="0" w:noHBand="0" w:noVBand="1"/>
      </w:tblPr>
      <w:tblGrid>
        <w:gridCol w:w="1413"/>
        <w:gridCol w:w="7649"/>
      </w:tblGrid>
      <w:tr w:rsidR="0021271B" w:rsidTr="00D21A40">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Pause the current repair action</w:t>
            </w:r>
          </w:p>
        </w:tc>
      </w:tr>
      <w:tr w:rsidR="0021271B" w:rsidTr="00D21A40">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0649B6"/>
    <w:p w:rsidR="0021271B" w:rsidRDefault="0021271B" w:rsidP="00590E34">
      <w:pPr>
        <w:pStyle w:val="Kop5"/>
      </w:pPr>
      <w:bookmarkStart w:id="114" w:name="_Toc509316971"/>
      <w:r>
        <w:t>Repair Finished</w:t>
      </w:r>
      <w:bookmarkEnd w:id="114"/>
    </w:p>
    <w:p w:rsidR="0021271B" w:rsidRDefault="0021271B" w:rsidP="00590E34">
      <w:r>
        <w:t>The standard screen as soon as the repair process finishes looks like</w:t>
      </w:r>
    </w:p>
    <w:p w:rsidR="0021271B" w:rsidRDefault="0021271B" w:rsidP="00590E3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bl>
    <w:p w:rsidR="0021271B" w:rsidRDefault="0021271B" w:rsidP="00590E34"/>
    <w:p w:rsidR="0021271B" w:rsidRDefault="0021271B" w:rsidP="00590E3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590E34">
      <w:pPr>
        <w:jc w:val="left"/>
      </w:pPr>
    </w:p>
    <w:p w:rsidR="0021271B" w:rsidRDefault="0021271B" w:rsidP="00590E34">
      <w:pPr>
        <w:jc w:val="left"/>
      </w:pPr>
    </w:p>
    <w:p w:rsidR="0021271B" w:rsidRDefault="0021271B" w:rsidP="00590E34">
      <w:r>
        <w:t xml:space="preserve">In case that one or more errors occurred, the </w:t>
      </w:r>
      <w:r w:rsidR="0097249F">
        <w:t>following screen will be shown indicating the failing row number(s).</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bl>
    <w:p w:rsidR="0021271B" w:rsidRDefault="0021271B" w:rsidP="00590E34"/>
    <w:p w:rsidR="0021271B" w:rsidRDefault="0021271B" w:rsidP="00590E34">
      <w:r>
        <w:t xml:space="preserve">Where the numbers in third row show the row(s) that failed. </w:t>
      </w:r>
    </w:p>
    <w:p w:rsidR="0021271B" w:rsidRDefault="0021271B" w:rsidP="00590E3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590E34"/>
    <w:p w:rsidR="0021271B" w:rsidRPr="00590E34" w:rsidRDefault="0021271B" w:rsidP="00590E34"/>
    <w:p w:rsidR="0021271B" w:rsidRDefault="0021271B" w:rsidP="00A042F9">
      <w:pPr>
        <w:pStyle w:val="Kop3"/>
        <w:shd w:val="clear" w:color="auto" w:fill="8DB3E2" w:themeFill="text2" w:themeFillTint="66"/>
      </w:pPr>
      <w:bookmarkStart w:id="115" w:name="_Toc499111601"/>
      <w:bookmarkStart w:id="116" w:name="_Toc499117188"/>
      <w:bookmarkStart w:id="117" w:name="_Toc499130994"/>
      <w:bookmarkStart w:id="118" w:name="_Toc499131478"/>
      <w:bookmarkStart w:id="119" w:name="_Toc499131826"/>
      <w:bookmarkStart w:id="120" w:name="_Toc509316972"/>
      <w:r>
        <w:t>Repair pause</w:t>
      </w:r>
      <w:bookmarkEnd w:id="115"/>
      <w:bookmarkEnd w:id="116"/>
      <w:bookmarkEnd w:id="117"/>
      <w:bookmarkEnd w:id="118"/>
      <w:bookmarkEnd w:id="119"/>
      <w:bookmarkEnd w:id="120"/>
    </w:p>
    <w:p w:rsidR="0021271B" w:rsidRDefault="0021271B" w:rsidP="00D21A40">
      <w:pPr>
        <w:pStyle w:val="Kop4"/>
      </w:pPr>
      <w:bookmarkStart w:id="121" w:name="_Toc499111602"/>
      <w:bookmarkStart w:id="122" w:name="_Toc499117189"/>
      <w:bookmarkStart w:id="123" w:name="_Toc499130995"/>
      <w:bookmarkStart w:id="124" w:name="_Toc499131479"/>
      <w:bookmarkStart w:id="125" w:name="_Toc499131827"/>
      <w:bookmarkStart w:id="126" w:name="_Toc509316973"/>
      <w:r>
        <w:t>Repair paused</w:t>
      </w:r>
      <w:bookmarkEnd w:id="121"/>
      <w:bookmarkEnd w:id="122"/>
      <w:bookmarkEnd w:id="123"/>
      <w:bookmarkEnd w:id="124"/>
      <w:bookmarkEnd w:id="125"/>
      <w:bookmarkEnd w:id="126"/>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Y</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lastRenderedPageBreak/>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176707" w:rsidRDefault="00176707" w:rsidP="00D21A40"/>
    <w:p w:rsidR="0021271B" w:rsidRDefault="0021271B" w:rsidP="00D21A40">
      <w:r>
        <w:t>When X is hit during an active repair, the screen above appears. This is to suppress accidental keyboard actions. If a pause is requested the user must press X a second time. This screen will remain on display for one second. If the X-button is not pressed within this time, the system will return to the “repair in progress” screen.</w:t>
      </w:r>
    </w:p>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Pause the current repair action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p w:rsidR="0021271B" w:rsidRDefault="0021271B" w:rsidP="00D21A40">
      <w:r>
        <w:t>Pausing the repair process automatically turns down the voltage output of all rows to 0 volts. It can take some time to unload all capacities on the rows, so the system will keep waiting until the voltage of all rows is decreased to a safe level. The display will notify about this waiting time with the following screen</w:t>
      </w:r>
      <w:r w:rsidR="00176707">
        <w:t>:</w:t>
      </w:r>
    </w:p>
    <w:p w:rsidR="00176707" w:rsidRDefault="00176707"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21271B" w:rsidRDefault="0021271B" w:rsidP="00D21A40">
      <w:r>
        <w:t>When treatment is paused, the display will change its output to:</w:t>
      </w:r>
    </w:p>
    <w:p w:rsidR="00176707" w:rsidRDefault="00176707"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590E34">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Continue the current repair</w:t>
            </w:r>
          </w:p>
        </w:tc>
      </w:tr>
      <w:tr w:rsidR="0021271B" w:rsidTr="00590E34">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Reset/quit the treatment and return to the tube repair menu</w:t>
            </w:r>
          </w:p>
        </w:tc>
      </w:tr>
      <w:tr w:rsidR="0021271B" w:rsidTr="00590E34">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0649B6"/>
    <w:p w:rsidR="0021271B" w:rsidRDefault="0021271B" w:rsidP="000649B6">
      <w:r>
        <w:t>After each pause the remaining repair time increases with 5 minutes.</w:t>
      </w:r>
    </w:p>
    <w:p w:rsidR="0021271B" w:rsidRDefault="0021271B" w:rsidP="000649B6"/>
    <w:p w:rsidR="0021271B" w:rsidRDefault="0021271B" w:rsidP="00A042F9">
      <w:pPr>
        <w:pStyle w:val="Kop3"/>
        <w:shd w:val="clear" w:color="auto" w:fill="8DB3E2" w:themeFill="text2" w:themeFillTint="66"/>
      </w:pPr>
      <w:bookmarkStart w:id="127" w:name="_Toc492547817"/>
      <w:bookmarkStart w:id="128" w:name="_Toc499117190"/>
      <w:bookmarkStart w:id="129" w:name="_Toc499132133"/>
      <w:bookmarkStart w:id="130" w:name="_Toc509316974"/>
      <w:r>
        <w:t>Administrator Menu</w:t>
      </w:r>
      <w:bookmarkEnd w:id="127"/>
      <w:bookmarkEnd w:id="128"/>
      <w:bookmarkEnd w:id="129"/>
      <w:bookmarkEnd w:id="130"/>
    </w:p>
    <w:p w:rsidR="0021271B" w:rsidRDefault="008E558A" w:rsidP="00D21A40">
      <w:pPr>
        <w:pStyle w:val="Kop4"/>
      </w:pPr>
      <w:bookmarkStart w:id="131" w:name="_Toc492547818"/>
      <w:bookmarkStart w:id="132" w:name="_Toc499117191"/>
      <w:bookmarkStart w:id="133" w:name="_Toc499132134"/>
      <w:bookmarkStart w:id="134" w:name="_Toc509316975"/>
      <w:r>
        <w:t>PIN</w:t>
      </w:r>
      <w:r w:rsidR="0021271B">
        <w:t xml:space="preserve"> protection</w:t>
      </w:r>
      <w:bookmarkEnd w:id="131"/>
      <w:bookmarkEnd w:id="132"/>
      <w:bookmarkEnd w:id="133"/>
      <w:bookmarkEnd w:id="134"/>
    </w:p>
    <w:p w:rsidR="0021271B" w:rsidRPr="006C1D85" w:rsidRDefault="008E558A" w:rsidP="00D21A40">
      <w:pPr>
        <w:pStyle w:val="Kop5"/>
      </w:pPr>
      <w:bookmarkStart w:id="135" w:name="_Toc499117192"/>
      <w:bookmarkStart w:id="136" w:name="_Toc499132135"/>
      <w:bookmarkStart w:id="137" w:name="_Toc509316976"/>
      <w:r>
        <w:t>PIN</w:t>
      </w:r>
      <w:r w:rsidR="0021271B">
        <w:t xml:space="preserve"> insertion screen</w:t>
      </w:r>
      <w:bookmarkEnd w:id="135"/>
      <w:bookmarkEnd w:id="136"/>
      <w:bookmarkEnd w:id="137"/>
    </w:p>
    <w:p w:rsidR="0021271B" w:rsidRDefault="0021271B" w:rsidP="00D21A40">
      <w:r>
        <w:t xml:space="preserve">The operator menu is </w:t>
      </w:r>
      <w:r w:rsidR="008E558A">
        <w:t>PIN</w:t>
      </w:r>
      <w:r>
        <w:t xml:space="preserve"> protected. Prior to entering, the user must enter the </w:t>
      </w:r>
      <w:r w:rsidR="008E558A">
        <w:t>PIN</w:t>
      </w:r>
      <w:r>
        <w:t xml:space="preserve">. The default </w:t>
      </w:r>
      <w:r w:rsidR="008E558A">
        <w:t>PIN</w:t>
      </w:r>
      <w:r>
        <w:t xml:space="preserve"> is 0123. It is advised that the administrator changes this </w:t>
      </w:r>
      <w:r w:rsidR="008E558A">
        <w:t>PIN</w:t>
      </w:r>
      <w:r>
        <w:t xml:space="preserve"> as soon as possible.</w:t>
      </w:r>
    </w:p>
    <w:p w:rsidR="00176707" w:rsidRDefault="00176707"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lastRenderedPageBreak/>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lang w:val="en-GB"/>
              </w:rPr>
            </w:pPr>
            <w:r>
              <w:rPr>
                <w:rFonts w:cstheme="minorHAnsi"/>
                <w:lang w:val="en-GB"/>
              </w:rPr>
              <w:t>0-9</w:t>
            </w:r>
          </w:p>
        </w:tc>
        <w:tc>
          <w:tcPr>
            <w:tcW w:w="7654"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8E558A" w:rsidP="00D21A40">
      <w:pPr>
        <w:pStyle w:val="Kop5"/>
      </w:pPr>
      <w:bookmarkStart w:id="138" w:name="_Toc499117193"/>
      <w:bookmarkStart w:id="139" w:name="_Toc499132136"/>
      <w:bookmarkStart w:id="140" w:name="_Toc509316977"/>
      <w:r>
        <w:t>PIN</w:t>
      </w:r>
      <w:r w:rsidR="0021271B">
        <w:t xml:space="preserve"> accepted</w:t>
      </w:r>
      <w:bookmarkEnd w:id="138"/>
      <w:bookmarkEnd w:id="139"/>
      <w:bookmarkEnd w:id="140"/>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No action required. The screen will be left after three seconds and the operator menu will be entered.</w:t>
      </w:r>
    </w:p>
    <w:p w:rsidR="0021271B" w:rsidRPr="00AA00C8" w:rsidRDefault="0021271B" w:rsidP="00D21A40"/>
    <w:p w:rsidR="0021271B" w:rsidRPr="00AA00C8" w:rsidRDefault="008E558A" w:rsidP="00D21A40">
      <w:pPr>
        <w:pStyle w:val="Kop5"/>
      </w:pPr>
      <w:bookmarkStart w:id="141" w:name="_Toc499117194"/>
      <w:bookmarkStart w:id="142" w:name="_Toc499132137"/>
      <w:bookmarkStart w:id="143" w:name="_Toc509316978"/>
      <w:r>
        <w:t>PIN</w:t>
      </w:r>
      <w:r w:rsidR="0021271B">
        <w:t xml:space="preserve"> denied</w:t>
      </w:r>
      <w:bookmarkEnd w:id="141"/>
      <w:bookmarkEnd w:id="142"/>
      <w:bookmarkEnd w:id="143"/>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No action required. The screen will be left after one second and the system will return to the main menu.</w:t>
      </w:r>
    </w:p>
    <w:p w:rsidR="0021271B" w:rsidRDefault="0021271B" w:rsidP="00D21A40">
      <w:pPr>
        <w:pStyle w:val="Kop4"/>
      </w:pPr>
      <w:bookmarkStart w:id="144" w:name="_Toc492547819"/>
      <w:bookmarkStart w:id="145" w:name="_Toc499117195"/>
      <w:bookmarkStart w:id="146" w:name="_Toc499132138"/>
      <w:bookmarkStart w:id="147" w:name="_Toc509316979"/>
      <w:r>
        <w:t>Administrator main menu</w:t>
      </w:r>
      <w:bookmarkEnd w:id="144"/>
      <w:bookmarkEnd w:id="145"/>
      <w:bookmarkEnd w:id="146"/>
      <w:bookmarkEnd w:id="147"/>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21271B" w:rsidRDefault="0021271B"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&amp;</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21271B" w:rsidRDefault="0021271B" w:rsidP="00D21A40"/>
    <w:tbl>
      <w:tblPr>
        <w:tblStyle w:val="Tabelraster"/>
        <w:tblW w:w="0" w:type="auto"/>
        <w:tblLook w:val="04A0" w:firstRow="1" w:lastRow="0" w:firstColumn="1" w:lastColumn="0" w:noHBand="0" w:noVBand="1"/>
      </w:tblPr>
      <w:tblGrid>
        <w:gridCol w:w="1413"/>
        <w:gridCol w:w="4961"/>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1-5</w:t>
            </w:r>
          </w:p>
        </w:tc>
        <w:tc>
          <w:tcPr>
            <w:tcW w:w="4961" w:type="dxa"/>
          </w:tcPr>
          <w:p w:rsidR="0021271B" w:rsidRDefault="0021271B" w:rsidP="000852DF">
            <w:pPr>
              <w:pStyle w:val="Geenafstand"/>
              <w:rPr>
                <w:lang w:val="en-GB"/>
              </w:rPr>
            </w:pPr>
            <w:r>
              <w:rPr>
                <w:lang w:val="en-GB"/>
              </w:rPr>
              <w:t>Select item 1-5 respectively</w:t>
            </w:r>
          </w:p>
        </w:tc>
      </w:tr>
      <w:tr w:rsidR="0021271B" w:rsidTr="000852DF">
        <w:tc>
          <w:tcPr>
            <w:tcW w:w="1413" w:type="dxa"/>
          </w:tcPr>
          <w:p w:rsidR="0021271B" w:rsidRDefault="0021271B" w:rsidP="000852DF">
            <w:pPr>
              <w:pStyle w:val="Geenafstand"/>
              <w:rPr>
                <w:lang w:val="en-GB"/>
              </w:rPr>
            </w:pPr>
            <w:r>
              <w:rPr>
                <w:rFonts w:cstheme="minorHAnsi"/>
                <w:lang w:val="en-GB"/>
              </w:rPr>
              <w:lastRenderedPageBreak/>
              <w:t>↑</w:t>
            </w:r>
          </w:p>
        </w:tc>
        <w:tc>
          <w:tcPr>
            <w:tcW w:w="4961"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4961"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4961"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4961" w:type="dxa"/>
          </w:tcPr>
          <w:p w:rsidR="0021271B" w:rsidRDefault="0021271B" w:rsidP="000852DF">
            <w:pPr>
              <w:pStyle w:val="Geenafstand"/>
              <w:rPr>
                <w:lang w:val="en-GB"/>
              </w:rPr>
            </w:pPr>
            <w:r>
              <w:rPr>
                <w:lang w:val="en-GB"/>
              </w:rPr>
              <w:t>No function</w:t>
            </w:r>
          </w:p>
        </w:tc>
      </w:tr>
    </w:tbl>
    <w:p w:rsidR="0021271B" w:rsidRDefault="0021271B" w:rsidP="00D21A40">
      <w:pPr>
        <w:spacing w:after="160" w:line="259" w:lineRule="auto"/>
        <w:jc w:val="left"/>
      </w:pPr>
    </w:p>
    <w:p w:rsidR="0021271B" w:rsidRDefault="0021271B" w:rsidP="008E558A">
      <w:pPr>
        <w:pStyle w:val="Kop4"/>
      </w:pPr>
      <w:bookmarkStart w:id="148" w:name="_Toc499117196"/>
      <w:bookmarkStart w:id="149" w:name="_Toc499132139"/>
      <w:bookmarkStart w:id="150" w:name="_Toc509316980"/>
      <w:r>
        <w:t>Change PIN menu</w:t>
      </w:r>
      <w:bookmarkEnd w:id="148"/>
      <w:bookmarkEnd w:id="149"/>
      <w:bookmarkEnd w:id="150"/>
    </w:p>
    <w:p w:rsidR="0021271B" w:rsidRPr="00686E78" w:rsidRDefault="0021271B" w:rsidP="008E558A">
      <w:pPr>
        <w:pStyle w:val="Kop5"/>
      </w:pPr>
      <w:bookmarkStart w:id="151" w:name="_Toc499117197"/>
      <w:bookmarkStart w:id="152" w:name="_Toc499132140"/>
      <w:bookmarkStart w:id="153" w:name="_Toc509316981"/>
      <w:r>
        <w:t>Insert new Pin</w:t>
      </w:r>
      <w:bookmarkEnd w:id="151"/>
      <w:bookmarkEnd w:id="152"/>
      <w:bookmarkEnd w:id="153"/>
    </w:p>
    <w:tbl>
      <w:tblPr>
        <w:tblStyle w:val="Tabelraster"/>
        <w:tblW w:w="0" w:type="auto"/>
        <w:tblLook w:val="04A0" w:firstRow="1" w:lastRow="0" w:firstColumn="1" w:lastColumn="0" w:noHBand="0" w:noVBand="1"/>
      </w:tblPr>
      <w:tblGrid>
        <w:gridCol w:w="362"/>
        <w:gridCol w:w="386"/>
        <w:gridCol w:w="386"/>
        <w:gridCol w:w="386"/>
        <w:gridCol w:w="386"/>
        <w:gridCol w:w="386"/>
        <w:gridCol w:w="386"/>
        <w:gridCol w:w="386"/>
        <w:gridCol w:w="386"/>
        <w:gridCol w:w="386"/>
        <w:gridCol w:w="386"/>
        <w:gridCol w:w="440"/>
        <w:gridCol w:w="440"/>
        <w:gridCol w:w="440"/>
        <w:gridCol w:w="440"/>
        <w:gridCol w:w="440"/>
        <w:gridCol w:w="440"/>
        <w:gridCol w:w="440"/>
        <w:gridCol w:w="440"/>
        <w:gridCol w:w="440"/>
        <w:gridCol w:w="440"/>
        <w:gridCol w:w="440"/>
      </w:tblGrid>
      <w:tr w:rsidR="0021271B" w:rsidTr="000852DF">
        <w:tc>
          <w:tcPr>
            <w:tcW w:w="362" w:type="dxa"/>
            <w:shd w:val="clear" w:color="auto" w:fill="BFBFBF" w:themeFill="background1" w:themeFillShade="BF"/>
          </w:tcPr>
          <w:p w:rsidR="0021271B" w:rsidRDefault="0021271B" w:rsidP="000852DF">
            <w:pPr>
              <w:pStyle w:val="Geenafstand"/>
            </w:pPr>
            <w:r>
              <w:t>/</w:t>
            </w:r>
          </w:p>
        </w:tc>
        <w:tc>
          <w:tcPr>
            <w:tcW w:w="386" w:type="dxa"/>
            <w:shd w:val="clear" w:color="auto" w:fill="BFBFBF" w:themeFill="background1" w:themeFillShade="BF"/>
          </w:tcPr>
          <w:p w:rsidR="0021271B" w:rsidRDefault="0021271B" w:rsidP="000852DF">
            <w:pPr>
              <w:pStyle w:val="Geenafstand"/>
            </w:pPr>
          </w:p>
        </w:tc>
        <w:tc>
          <w:tcPr>
            <w:tcW w:w="386" w:type="dxa"/>
            <w:shd w:val="clear" w:color="auto" w:fill="BFBFBF" w:themeFill="background1" w:themeFillShade="BF"/>
          </w:tcPr>
          <w:p w:rsidR="0021271B" w:rsidRDefault="0021271B" w:rsidP="000852DF">
            <w:pPr>
              <w:pStyle w:val="Geenafstand"/>
            </w:pPr>
            <w:r>
              <w:t>1</w:t>
            </w:r>
          </w:p>
        </w:tc>
        <w:tc>
          <w:tcPr>
            <w:tcW w:w="386" w:type="dxa"/>
            <w:shd w:val="clear" w:color="auto" w:fill="BFBFBF" w:themeFill="background1" w:themeFillShade="BF"/>
          </w:tcPr>
          <w:p w:rsidR="0021271B" w:rsidRDefault="0021271B" w:rsidP="000852DF">
            <w:pPr>
              <w:pStyle w:val="Geenafstand"/>
            </w:pPr>
            <w:r>
              <w:t>2</w:t>
            </w:r>
          </w:p>
        </w:tc>
        <w:tc>
          <w:tcPr>
            <w:tcW w:w="386" w:type="dxa"/>
            <w:shd w:val="clear" w:color="auto" w:fill="BFBFBF" w:themeFill="background1" w:themeFillShade="BF"/>
          </w:tcPr>
          <w:p w:rsidR="0021271B" w:rsidRDefault="0021271B" w:rsidP="000852DF">
            <w:pPr>
              <w:pStyle w:val="Geenafstand"/>
            </w:pPr>
            <w:r>
              <w:t>3</w:t>
            </w:r>
          </w:p>
        </w:tc>
        <w:tc>
          <w:tcPr>
            <w:tcW w:w="386" w:type="dxa"/>
            <w:shd w:val="clear" w:color="auto" w:fill="BFBFBF" w:themeFill="background1" w:themeFillShade="BF"/>
          </w:tcPr>
          <w:p w:rsidR="0021271B" w:rsidRDefault="0021271B" w:rsidP="000852DF">
            <w:pPr>
              <w:pStyle w:val="Geenafstand"/>
            </w:pPr>
            <w:r>
              <w:t>4</w:t>
            </w:r>
          </w:p>
        </w:tc>
        <w:tc>
          <w:tcPr>
            <w:tcW w:w="386" w:type="dxa"/>
            <w:shd w:val="clear" w:color="auto" w:fill="BFBFBF" w:themeFill="background1" w:themeFillShade="BF"/>
          </w:tcPr>
          <w:p w:rsidR="0021271B" w:rsidRDefault="0021271B" w:rsidP="000852DF">
            <w:pPr>
              <w:pStyle w:val="Geenafstand"/>
            </w:pPr>
            <w:r>
              <w:t>5</w:t>
            </w:r>
          </w:p>
        </w:tc>
        <w:tc>
          <w:tcPr>
            <w:tcW w:w="386" w:type="dxa"/>
            <w:shd w:val="clear" w:color="auto" w:fill="BFBFBF" w:themeFill="background1" w:themeFillShade="BF"/>
          </w:tcPr>
          <w:p w:rsidR="0021271B" w:rsidRDefault="0021271B" w:rsidP="000852DF">
            <w:pPr>
              <w:pStyle w:val="Geenafstand"/>
            </w:pPr>
            <w:r>
              <w:t>6</w:t>
            </w:r>
          </w:p>
        </w:tc>
        <w:tc>
          <w:tcPr>
            <w:tcW w:w="386" w:type="dxa"/>
            <w:shd w:val="clear" w:color="auto" w:fill="BFBFBF" w:themeFill="background1" w:themeFillShade="BF"/>
          </w:tcPr>
          <w:p w:rsidR="0021271B" w:rsidRDefault="0021271B" w:rsidP="000852DF">
            <w:pPr>
              <w:pStyle w:val="Geenafstand"/>
            </w:pPr>
            <w:r>
              <w:t>7</w:t>
            </w:r>
          </w:p>
        </w:tc>
        <w:tc>
          <w:tcPr>
            <w:tcW w:w="386" w:type="dxa"/>
            <w:shd w:val="clear" w:color="auto" w:fill="BFBFBF" w:themeFill="background1" w:themeFillShade="BF"/>
          </w:tcPr>
          <w:p w:rsidR="0021271B" w:rsidRDefault="0021271B" w:rsidP="000852DF">
            <w:pPr>
              <w:pStyle w:val="Geenafstand"/>
            </w:pPr>
            <w:r>
              <w:t>8</w:t>
            </w:r>
          </w:p>
        </w:tc>
        <w:tc>
          <w:tcPr>
            <w:tcW w:w="386"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362" w:type="dxa"/>
            <w:shd w:val="clear" w:color="auto" w:fill="BFBFBF" w:themeFill="background1" w:themeFillShade="BF"/>
          </w:tcPr>
          <w:p w:rsidR="0021271B" w:rsidRDefault="0021271B" w:rsidP="000852DF">
            <w:pPr>
              <w:pStyle w:val="Geenafstand"/>
            </w:pPr>
            <w:r>
              <w:t>1</w:t>
            </w:r>
          </w:p>
        </w:tc>
        <w:tc>
          <w:tcPr>
            <w:tcW w:w="386" w:type="dxa"/>
            <w:shd w:val="clear" w:color="auto" w:fill="CCFF66"/>
          </w:tcPr>
          <w:p w:rsidR="0021271B" w:rsidRDefault="0021271B" w:rsidP="000852DF">
            <w:pPr>
              <w:pStyle w:val="Geenafstand"/>
              <w:rPr>
                <w:rFonts w:ascii="LCD Display Grid" w:hAnsi="LCD Display Grid"/>
                <w:b/>
              </w:rPr>
            </w:pPr>
            <w:r>
              <w:rPr>
                <w:rFonts w:ascii="LCD Display Grid" w:hAnsi="LCD Display Grid"/>
                <w:b/>
              </w:rPr>
              <w:t>C</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2</w:t>
            </w:r>
          </w:p>
        </w:tc>
        <w:tc>
          <w:tcPr>
            <w:tcW w:w="386" w:type="dxa"/>
            <w:shd w:val="clear" w:color="auto" w:fill="CCFF66"/>
          </w:tcPr>
          <w:p w:rsidR="0021271B"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3</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4</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6520"/>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6520" w:type="dxa"/>
          </w:tcPr>
          <w:p w:rsidR="0021271B" w:rsidRDefault="0021271B" w:rsidP="000852DF">
            <w:pPr>
              <w:pStyle w:val="Geenafstand"/>
              <w:rPr>
                <w:lang w:val="en-GB"/>
              </w:rPr>
            </w:pPr>
            <w:r>
              <w:rPr>
                <w:lang w:val="en-GB"/>
              </w:rPr>
              <w:t>Leave current menu level and return to administrator menu without changing the PIN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6520"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6520"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6520"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6520" w:type="dxa"/>
          </w:tcPr>
          <w:p w:rsidR="0021271B" w:rsidRDefault="0021271B" w:rsidP="000852DF">
            <w:pPr>
              <w:pStyle w:val="Geenafstand"/>
              <w:rPr>
                <w:lang w:val="en-GB"/>
              </w:rPr>
            </w:pPr>
            <w:r>
              <w:rPr>
                <w:lang w:val="en-GB"/>
              </w:rPr>
              <w:t>No function</w:t>
            </w:r>
          </w:p>
        </w:tc>
      </w:tr>
    </w:tbl>
    <w:p w:rsidR="0021271B" w:rsidRDefault="0021271B" w:rsidP="00D21A40">
      <w:pPr>
        <w:jc w:val="left"/>
      </w:pPr>
    </w:p>
    <w:p w:rsidR="0021271B" w:rsidRDefault="0021271B" w:rsidP="00D21A40">
      <w:pPr>
        <w:jc w:val="left"/>
      </w:pPr>
      <w:r>
        <w:t>When the 4-digit PIN has been entered, the screen automatically changes to:</w:t>
      </w:r>
    </w:p>
    <w:p w:rsidR="008F3F1B" w:rsidRDefault="008F3F1B" w:rsidP="00D21A40">
      <w:pPr>
        <w:jc w:val="left"/>
      </w:pPr>
    </w:p>
    <w:p w:rsidR="008F3F1B" w:rsidRDefault="008F3F1B" w:rsidP="00D21A40">
      <w:pPr>
        <w:jc w:val="left"/>
      </w:pPr>
    </w:p>
    <w:p w:rsidR="008F3F1B" w:rsidRDefault="008F3F1B" w:rsidP="00D21A40">
      <w:pPr>
        <w:jc w:val="left"/>
      </w:pPr>
    </w:p>
    <w:p w:rsidR="0021271B" w:rsidRDefault="0021271B" w:rsidP="00D21A40">
      <w:pPr>
        <w:jc w:val="left"/>
      </w:pPr>
    </w:p>
    <w:tbl>
      <w:tblPr>
        <w:tblStyle w:val="Tabelraster"/>
        <w:tblW w:w="0" w:type="auto"/>
        <w:tblLook w:val="04A0" w:firstRow="1" w:lastRow="0" w:firstColumn="1" w:lastColumn="0" w:noHBand="0" w:noVBand="1"/>
      </w:tblPr>
      <w:tblGrid>
        <w:gridCol w:w="372"/>
        <w:gridCol w:w="383"/>
        <w:gridCol w:w="384"/>
        <w:gridCol w:w="383"/>
        <w:gridCol w:w="384"/>
        <w:gridCol w:w="388"/>
        <w:gridCol w:w="382"/>
        <w:gridCol w:w="392"/>
        <w:gridCol w:w="383"/>
        <w:gridCol w:w="383"/>
        <w:gridCol w:w="388"/>
        <w:gridCol w:w="440"/>
        <w:gridCol w:w="440"/>
        <w:gridCol w:w="440"/>
        <w:gridCol w:w="440"/>
        <w:gridCol w:w="440"/>
        <w:gridCol w:w="440"/>
        <w:gridCol w:w="440"/>
        <w:gridCol w:w="440"/>
        <w:gridCol w:w="440"/>
        <w:gridCol w:w="440"/>
        <w:gridCol w:w="440"/>
      </w:tblGrid>
      <w:tr w:rsidR="0021271B" w:rsidTr="000852DF">
        <w:tc>
          <w:tcPr>
            <w:tcW w:w="380" w:type="dxa"/>
            <w:shd w:val="clear" w:color="auto" w:fill="BFBFBF" w:themeFill="background1" w:themeFillShade="BF"/>
          </w:tcPr>
          <w:p w:rsidR="0021271B" w:rsidRDefault="0021271B" w:rsidP="000852DF">
            <w:pPr>
              <w:pStyle w:val="Geenafstand"/>
            </w:pPr>
            <w:r>
              <w:t>/</w:t>
            </w:r>
          </w:p>
        </w:tc>
        <w:tc>
          <w:tcPr>
            <w:tcW w:w="393" w:type="dxa"/>
            <w:shd w:val="clear" w:color="auto" w:fill="BFBFBF" w:themeFill="background1" w:themeFillShade="BF"/>
          </w:tcPr>
          <w:p w:rsidR="0021271B" w:rsidRDefault="0021271B" w:rsidP="000852DF">
            <w:pPr>
              <w:pStyle w:val="Geenafstand"/>
            </w:pPr>
          </w:p>
        </w:tc>
        <w:tc>
          <w:tcPr>
            <w:tcW w:w="394" w:type="dxa"/>
            <w:shd w:val="clear" w:color="auto" w:fill="BFBFBF" w:themeFill="background1" w:themeFillShade="BF"/>
          </w:tcPr>
          <w:p w:rsidR="0021271B" w:rsidRDefault="0021271B" w:rsidP="000852DF">
            <w:pPr>
              <w:pStyle w:val="Geenafstand"/>
            </w:pPr>
            <w:r>
              <w:t>1</w:t>
            </w:r>
          </w:p>
        </w:tc>
        <w:tc>
          <w:tcPr>
            <w:tcW w:w="395" w:type="dxa"/>
            <w:shd w:val="clear" w:color="auto" w:fill="BFBFBF" w:themeFill="background1" w:themeFillShade="BF"/>
          </w:tcPr>
          <w:p w:rsidR="0021271B" w:rsidRDefault="0021271B" w:rsidP="000852DF">
            <w:pPr>
              <w:pStyle w:val="Geenafstand"/>
            </w:pPr>
            <w:r>
              <w:t>2</w:t>
            </w:r>
          </w:p>
        </w:tc>
        <w:tc>
          <w:tcPr>
            <w:tcW w:w="395" w:type="dxa"/>
            <w:shd w:val="clear" w:color="auto" w:fill="BFBFBF" w:themeFill="background1" w:themeFillShade="BF"/>
          </w:tcPr>
          <w:p w:rsidR="0021271B" w:rsidRDefault="0021271B" w:rsidP="000852DF">
            <w:pPr>
              <w:pStyle w:val="Geenafstand"/>
            </w:pPr>
            <w:r>
              <w:t>3</w:t>
            </w:r>
          </w:p>
        </w:tc>
        <w:tc>
          <w:tcPr>
            <w:tcW w:w="394" w:type="dxa"/>
            <w:shd w:val="clear" w:color="auto" w:fill="BFBFBF" w:themeFill="background1" w:themeFillShade="BF"/>
          </w:tcPr>
          <w:p w:rsidR="0021271B" w:rsidRDefault="0021271B" w:rsidP="000852DF">
            <w:pPr>
              <w:pStyle w:val="Geenafstand"/>
            </w:pPr>
            <w:r>
              <w:t>4</w:t>
            </w:r>
          </w:p>
        </w:tc>
        <w:tc>
          <w:tcPr>
            <w:tcW w:w="394" w:type="dxa"/>
            <w:shd w:val="clear" w:color="auto" w:fill="BFBFBF" w:themeFill="background1" w:themeFillShade="BF"/>
          </w:tcPr>
          <w:p w:rsidR="0021271B" w:rsidRDefault="0021271B" w:rsidP="000852DF">
            <w:pPr>
              <w:pStyle w:val="Geenafstand"/>
            </w:pPr>
            <w:r>
              <w:t>5</w:t>
            </w:r>
          </w:p>
        </w:tc>
        <w:tc>
          <w:tcPr>
            <w:tcW w:w="394" w:type="dxa"/>
            <w:shd w:val="clear" w:color="auto" w:fill="BFBFBF" w:themeFill="background1" w:themeFillShade="BF"/>
          </w:tcPr>
          <w:p w:rsidR="0021271B" w:rsidRDefault="0021271B" w:rsidP="000852DF">
            <w:pPr>
              <w:pStyle w:val="Geenafstand"/>
            </w:pPr>
            <w:r>
              <w:t>6</w:t>
            </w:r>
          </w:p>
        </w:tc>
        <w:tc>
          <w:tcPr>
            <w:tcW w:w="394" w:type="dxa"/>
            <w:shd w:val="clear" w:color="auto" w:fill="BFBFBF" w:themeFill="background1" w:themeFillShade="BF"/>
          </w:tcPr>
          <w:p w:rsidR="0021271B" w:rsidRDefault="0021271B" w:rsidP="000852DF">
            <w:pPr>
              <w:pStyle w:val="Geenafstand"/>
            </w:pPr>
            <w:r>
              <w:t>7</w:t>
            </w:r>
          </w:p>
        </w:tc>
        <w:tc>
          <w:tcPr>
            <w:tcW w:w="394" w:type="dxa"/>
            <w:shd w:val="clear" w:color="auto" w:fill="BFBFBF" w:themeFill="background1" w:themeFillShade="BF"/>
          </w:tcPr>
          <w:p w:rsidR="0021271B" w:rsidRDefault="0021271B" w:rsidP="000852DF">
            <w:pPr>
              <w:pStyle w:val="Geenafstand"/>
            </w:pPr>
            <w:r>
              <w:t>8</w:t>
            </w:r>
          </w:p>
        </w:tc>
        <w:tc>
          <w:tcPr>
            <w:tcW w:w="394" w:type="dxa"/>
            <w:shd w:val="clear" w:color="auto" w:fill="BFBFBF" w:themeFill="background1" w:themeFillShade="BF"/>
          </w:tcPr>
          <w:p w:rsidR="0021271B" w:rsidRDefault="0021271B" w:rsidP="000852DF">
            <w:pPr>
              <w:pStyle w:val="Geenafstand"/>
            </w:pPr>
            <w:r>
              <w:t>9</w:t>
            </w:r>
          </w:p>
        </w:tc>
        <w:tc>
          <w:tcPr>
            <w:tcW w:w="431" w:type="dxa"/>
            <w:shd w:val="clear" w:color="auto" w:fill="BFBFBF" w:themeFill="background1" w:themeFillShade="BF"/>
          </w:tcPr>
          <w:p w:rsidR="0021271B" w:rsidRDefault="0021271B" w:rsidP="000852DF">
            <w:pPr>
              <w:pStyle w:val="Geenafstand"/>
            </w:pPr>
            <w:r>
              <w:t>10</w:t>
            </w:r>
          </w:p>
        </w:tc>
        <w:tc>
          <w:tcPr>
            <w:tcW w:w="431" w:type="dxa"/>
            <w:shd w:val="clear" w:color="auto" w:fill="BFBFBF" w:themeFill="background1" w:themeFillShade="BF"/>
          </w:tcPr>
          <w:p w:rsidR="0021271B" w:rsidRDefault="0021271B" w:rsidP="000852DF">
            <w:pPr>
              <w:pStyle w:val="Geenafstand"/>
            </w:pPr>
            <w:r>
              <w:t>11</w:t>
            </w:r>
          </w:p>
        </w:tc>
        <w:tc>
          <w:tcPr>
            <w:tcW w:w="431" w:type="dxa"/>
            <w:shd w:val="clear" w:color="auto" w:fill="BFBFBF" w:themeFill="background1" w:themeFillShade="BF"/>
          </w:tcPr>
          <w:p w:rsidR="0021271B" w:rsidRDefault="0021271B" w:rsidP="000852DF">
            <w:pPr>
              <w:pStyle w:val="Geenafstand"/>
            </w:pPr>
            <w:r>
              <w:t>12</w:t>
            </w:r>
          </w:p>
        </w:tc>
        <w:tc>
          <w:tcPr>
            <w:tcW w:w="431" w:type="dxa"/>
            <w:shd w:val="clear" w:color="auto" w:fill="BFBFBF" w:themeFill="background1" w:themeFillShade="BF"/>
          </w:tcPr>
          <w:p w:rsidR="0021271B" w:rsidRDefault="0021271B" w:rsidP="000852DF">
            <w:pPr>
              <w:pStyle w:val="Geenafstand"/>
            </w:pPr>
            <w:r>
              <w:t>13</w:t>
            </w:r>
          </w:p>
        </w:tc>
        <w:tc>
          <w:tcPr>
            <w:tcW w:w="431" w:type="dxa"/>
            <w:shd w:val="clear" w:color="auto" w:fill="BFBFBF" w:themeFill="background1" w:themeFillShade="BF"/>
          </w:tcPr>
          <w:p w:rsidR="0021271B" w:rsidRDefault="0021271B" w:rsidP="000852DF">
            <w:pPr>
              <w:pStyle w:val="Geenafstand"/>
            </w:pPr>
            <w:r>
              <w:t>14</w:t>
            </w:r>
          </w:p>
        </w:tc>
        <w:tc>
          <w:tcPr>
            <w:tcW w:w="431" w:type="dxa"/>
            <w:shd w:val="clear" w:color="auto" w:fill="BFBFBF" w:themeFill="background1" w:themeFillShade="BF"/>
          </w:tcPr>
          <w:p w:rsidR="0021271B" w:rsidRDefault="0021271B" w:rsidP="000852DF">
            <w:pPr>
              <w:pStyle w:val="Geenafstand"/>
            </w:pPr>
            <w:r>
              <w:t>15</w:t>
            </w:r>
          </w:p>
        </w:tc>
        <w:tc>
          <w:tcPr>
            <w:tcW w:w="431" w:type="dxa"/>
            <w:shd w:val="clear" w:color="auto" w:fill="BFBFBF" w:themeFill="background1" w:themeFillShade="BF"/>
          </w:tcPr>
          <w:p w:rsidR="0021271B" w:rsidRDefault="0021271B" w:rsidP="000852DF">
            <w:pPr>
              <w:pStyle w:val="Geenafstand"/>
            </w:pPr>
            <w:r>
              <w:t>16</w:t>
            </w:r>
          </w:p>
        </w:tc>
        <w:tc>
          <w:tcPr>
            <w:tcW w:w="431" w:type="dxa"/>
            <w:shd w:val="clear" w:color="auto" w:fill="BFBFBF" w:themeFill="background1" w:themeFillShade="BF"/>
          </w:tcPr>
          <w:p w:rsidR="0021271B" w:rsidRDefault="0021271B" w:rsidP="000852DF">
            <w:pPr>
              <w:pStyle w:val="Geenafstand"/>
            </w:pPr>
            <w:r>
              <w:t>17</w:t>
            </w:r>
          </w:p>
        </w:tc>
        <w:tc>
          <w:tcPr>
            <w:tcW w:w="431" w:type="dxa"/>
            <w:shd w:val="clear" w:color="auto" w:fill="BFBFBF" w:themeFill="background1" w:themeFillShade="BF"/>
          </w:tcPr>
          <w:p w:rsidR="0021271B" w:rsidRDefault="0021271B" w:rsidP="000852DF">
            <w:pPr>
              <w:pStyle w:val="Geenafstand"/>
            </w:pPr>
            <w:r>
              <w:t>18</w:t>
            </w:r>
          </w:p>
        </w:tc>
        <w:tc>
          <w:tcPr>
            <w:tcW w:w="431" w:type="dxa"/>
            <w:shd w:val="clear" w:color="auto" w:fill="BFBFBF" w:themeFill="background1" w:themeFillShade="BF"/>
          </w:tcPr>
          <w:p w:rsidR="0021271B" w:rsidRDefault="0021271B" w:rsidP="000852DF">
            <w:pPr>
              <w:pStyle w:val="Geenafstand"/>
            </w:pPr>
            <w:r>
              <w:t>19</w:t>
            </w:r>
          </w:p>
        </w:tc>
        <w:tc>
          <w:tcPr>
            <w:tcW w:w="431" w:type="dxa"/>
            <w:shd w:val="clear" w:color="auto" w:fill="BFBFBF" w:themeFill="background1" w:themeFillShade="BF"/>
          </w:tcPr>
          <w:p w:rsidR="0021271B" w:rsidRDefault="0021271B" w:rsidP="000852DF">
            <w:pPr>
              <w:pStyle w:val="Geenafstand"/>
            </w:pPr>
            <w:r>
              <w:t>20</w:t>
            </w:r>
          </w:p>
        </w:tc>
      </w:tr>
      <w:tr w:rsidR="0021271B" w:rsidTr="000852DF">
        <w:tc>
          <w:tcPr>
            <w:tcW w:w="380" w:type="dxa"/>
            <w:shd w:val="clear" w:color="auto" w:fill="BFBFBF" w:themeFill="background1" w:themeFillShade="BF"/>
          </w:tcPr>
          <w:p w:rsidR="0021271B" w:rsidRDefault="0021271B" w:rsidP="000852DF">
            <w:pPr>
              <w:pStyle w:val="Geenafstand"/>
            </w:pPr>
            <w:r>
              <w:t>1</w:t>
            </w:r>
          </w:p>
        </w:tc>
        <w:tc>
          <w:tcPr>
            <w:tcW w:w="393" w:type="dxa"/>
            <w:shd w:val="clear" w:color="auto" w:fill="CCFF66"/>
          </w:tcPr>
          <w:p w:rsidR="0021271B" w:rsidRDefault="0021271B" w:rsidP="000852DF">
            <w:pPr>
              <w:pStyle w:val="Geenafstand"/>
              <w:rPr>
                <w:rFonts w:ascii="LCD Display Grid" w:hAnsi="LCD Display Grid"/>
                <w:b/>
              </w:rPr>
            </w:pPr>
            <w:r>
              <w:rPr>
                <w:rFonts w:ascii="LCD Display Grid" w:hAnsi="LCD Display Grid"/>
                <w:b/>
              </w:rPr>
              <w:t>C</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2</w:t>
            </w:r>
          </w:p>
        </w:tc>
        <w:tc>
          <w:tcPr>
            <w:tcW w:w="393" w:type="dxa"/>
            <w:shd w:val="clear" w:color="auto" w:fill="CCFF66"/>
          </w:tcPr>
          <w:p w:rsidR="0021271B"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3</w:t>
            </w:r>
          </w:p>
        </w:tc>
        <w:tc>
          <w:tcPr>
            <w:tcW w:w="393"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4</w:t>
            </w:r>
          </w:p>
        </w:tc>
        <w:tc>
          <w:tcPr>
            <w:tcW w:w="393"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81486F" w:rsidRDefault="0081486F" w:rsidP="00D21A40"/>
    <w:tbl>
      <w:tblPr>
        <w:tblStyle w:val="Tabelraster"/>
        <w:tblW w:w="0" w:type="auto"/>
        <w:tblLook w:val="04A0" w:firstRow="1" w:lastRow="0" w:firstColumn="1" w:lastColumn="0" w:noHBand="0" w:noVBand="1"/>
      </w:tblPr>
      <w:tblGrid>
        <w:gridCol w:w="1413"/>
        <w:gridCol w:w="6520"/>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6520" w:type="dxa"/>
          </w:tcPr>
          <w:p w:rsidR="0021271B" w:rsidRDefault="0021271B" w:rsidP="000852DF">
            <w:pPr>
              <w:pStyle w:val="Geenafstand"/>
              <w:rPr>
                <w:lang w:val="en-GB"/>
              </w:rPr>
            </w:pPr>
            <w:r>
              <w:rPr>
                <w:lang w:val="en-GB"/>
              </w:rPr>
              <w:t>Leave current menu level and return to administrator main menu without changing the PIN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6520"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6520"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6520"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6520" w:type="dxa"/>
          </w:tcPr>
          <w:p w:rsidR="0021271B" w:rsidRDefault="0021271B" w:rsidP="000852DF">
            <w:pPr>
              <w:pStyle w:val="Geenafstand"/>
              <w:rPr>
                <w:lang w:val="en-GB"/>
              </w:rPr>
            </w:pPr>
            <w:r>
              <w:rPr>
                <w:lang w:val="en-GB"/>
              </w:rPr>
              <w:t>No function</w:t>
            </w:r>
          </w:p>
        </w:tc>
      </w:tr>
    </w:tbl>
    <w:p w:rsidR="0021271B" w:rsidRDefault="0021271B" w:rsidP="00D21A40">
      <w:pPr>
        <w:jc w:val="left"/>
      </w:pPr>
    </w:p>
    <w:p w:rsidR="0021271B" w:rsidRDefault="0021271B" w:rsidP="00D21A40">
      <w:pPr>
        <w:jc w:val="left"/>
      </w:pPr>
      <w:r>
        <w:t xml:space="preserve">When the 4-digit has been entered a second time, the system will verify that both entered PINs are equal. </w:t>
      </w:r>
    </w:p>
    <w:p w:rsidR="0021271B" w:rsidRDefault="0021271B" w:rsidP="00D21A40">
      <w:pPr>
        <w:jc w:val="left"/>
      </w:pPr>
    </w:p>
    <w:p w:rsidR="0021271B" w:rsidRPr="00D21A40" w:rsidRDefault="0021271B" w:rsidP="008E558A">
      <w:pPr>
        <w:pStyle w:val="Kop5"/>
        <w:rPr>
          <w:b w:val="0"/>
          <w:sz w:val="28"/>
        </w:rPr>
      </w:pPr>
      <w:bookmarkStart w:id="154" w:name="_Toc499117198"/>
      <w:bookmarkStart w:id="155" w:name="_Toc499132141"/>
      <w:bookmarkStart w:id="156" w:name="_Toc509316982"/>
      <w:r w:rsidRPr="00D21A40">
        <w:t>New Pin OK</w:t>
      </w:r>
      <w:bookmarkEnd w:id="154"/>
      <w:bookmarkEnd w:id="155"/>
      <w:bookmarkEnd w:id="156"/>
    </w:p>
    <w:tbl>
      <w:tblPr>
        <w:tblStyle w:val="Tabelraster"/>
        <w:tblW w:w="0" w:type="auto"/>
        <w:tblLook w:val="04A0" w:firstRow="1" w:lastRow="0" w:firstColumn="1" w:lastColumn="0" w:noHBand="0" w:noVBand="1"/>
      </w:tblPr>
      <w:tblGrid>
        <w:gridCol w:w="383"/>
        <w:gridCol w:w="339"/>
        <w:gridCol w:w="383"/>
        <w:gridCol w:w="397"/>
        <w:gridCol w:w="384"/>
        <w:gridCol w:w="405"/>
        <w:gridCol w:w="383"/>
        <w:gridCol w:w="386"/>
        <w:gridCol w:w="383"/>
        <w:gridCol w:w="397"/>
        <w:gridCol w:w="382"/>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lastRenderedPageBreak/>
              <w:t>1</w:t>
            </w:r>
          </w:p>
        </w:tc>
        <w:tc>
          <w:tcPr>
            <w:tcW w:w="422" w:type="dxa"/>
            <w:shd w:val="clear" w:color="auto" w:fill="CCFF66"/>
          </w:tcPr>
          <w:p w:rsidR="0021271B"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81486F">
      <w:r>
        <w:t>No action required. The screen will be left after three seconds and the administrator main menu will appear again.</w:t>
      </w:r>
    </w:p>
    <w:p w:rsidR="0081486F" w:rsidRPr="0081486F" w:rsidRDefault="0081486F" w:rsidP="0081486F"/>
    <w:p w:rsidR="0021271B" w:rsidRPr="00686E78" w:rsidRDefault="0021271B" w:rsidP="008E558A">
      <w:pPr>
        <w:pStyle w:val="Kop5"/>
        <w:rPr>
          <w:b w:val="0"/>
          <w:sz w:val="28"/>
        </w:rPr>
      </w:pPr>
      <w:bookmarkStart w:id="157" w:name="_Toc499117199"/>
      <w:bookmarkStart w:id="158" w:name="_Toc499132142"/>
      <w:bookmarkStart w:id="159" w:name="_Toc509316983"/>
      <w:r>
        <w:t>New Pin failed</w:t>
      </w:r>
      <w:bookmarkEnd w:id="157"/>
      <w:bookmarkEnd w:id="158"/>
      <w:bookmarkEnd w:id="159"/>
    </w:p>
    <w:tbl>
      <w:tblPr>
        <w:tblStyle w:val="Tabelraster"/>
        <w:tblW w:w="0" w:type="auto"/>
        <w:tblLook w:val="04A0" w:firstRow="1" w:lastRow="0" w:firstColumn="1" w:lastColumn="0" w:noHBand="0" w:noVBand="1"/>
      </w:tblPr>
      <w:tblGrid>
        <w:gridCol w:w="381"/>
        <w:gridCol w:w="341"/>
        <w:gridCol w:w="381"/>
        <w:gridCol w:w="392"/>
        <w:gridCol w:w="395"/>
        <w:gridCol w:w="390"/>
        <w:gridCol w:w="387"/>
        <w:gridCol w:w="390"/>
        <w:gridCol w:w="391"/>
        <w:gridCol w:w="390"/>
        <w:gridCol w:w="384"/>
        <w:gridCol w:w="440"/>
        <w:gridCol w:w="440"/>
        <w:gridCol w:w="440"/>
        <w:gridCol w:w="440"/>
        <w:gridCol w:w="440"/>
        <w:gridCol w:w="440"/>
        <w:gridCol w:w="440"/>
        <w:gridCol w:w="440"/>
        <w:gridCol w:w="440"/>
        <w:gridCol w:w="440"/>
        <w:gridCol w:w="440"/>
      </w:tblGrid>
      <w:tr w:rsidR="0021271B" w:rsidTr="000852DF">
        <w:tc>
          <w:tcPr>
            <w:tcW w:w="390" w:type="dxa"/>
            <w:shd w:val="clear" w:color="auto" w:fill="BFBFBF" w:themeFill="background1" w:themeFillShade="BF"/>
          </w:tcPr>
          <w:p w:rsidR="0021271B" w:rsidRDefault="0021271B" w:rsidP="000852DF">
            <w:pPr>
              <w:pStyle w:val="Geenafstand"/>
            </w:pPr>
            <w:r>
              <w:t>/</w:t>
            </w:r>
          </w:p>
        </w:tc>
        <w:tc>
          <w:tcPr>
            <w:tcW w:w="359" w:type="dxa"/>
            <w:shd w:val="clear" w:color="auto" w:fill="BFBFBF" w:themeFill="background1" w:themeFillShade="BF"/>
          </w:tcPr>
          <w:p w:rsidR="0021271B" w:rsidRDefault="0021271B" w:rsidP="000852DF">
            <w:pPr>
              <w:pStyle w:val="Geenafstand"/>
            </w:pPr>
          </w:p>
        </w:tc>
        <w:tc>
          <w:tcPr>
            <w:tcW w:w="389" w:type="dxa"/>
            <w:shd w:val="clear" w:color="auto" w:fill="BFBFBF" w:themeFill="background1" w:themeFillShade="BF"/>
          </w:tcPr>
          <w:p w:rsidR="0021271B" w:rsidRDefault="0021271B" w:rsidP="000852DF">
            <w:pPr>
              <w:pStyle w:val="Geenafstand"/>
            </w:pPr>
            <w:r>
              <w:t>1</w:t>
            </w:r>
          </w:p>
        </w:tc>
        <w:tc>
          <w:tcPr>
            <w:tcW w:w="401" w:type="dxa"/>
            <w:shd w:val="clear" w:color="auto" w:fill="BFBFBF" w:themeFill="background1" w:themeFillShade="BF"/>
          </w:tcPr>
          <w:p w:rsidR="0021271B" w:rsidRDefault="0021271B" w:rsidP="000852DF">
            <w:pPr>
              <w:pStyle w:val="Geenafstand"/>
            </w:pPr>
            <w:r>
              <w:t>2</w:t>
            </w:r>
          </w:p>
        </w:tc>
        <w:tc>
          <w:tcPr>
            <w:tcW w:w="400" w:type="dxa"/>
            <w:shd w:val="clear" w:color="auto" w:fill="BFBFBF" w:themeFill="background1" w:themeFillShade="BF"/>
          </w:tcPr>
          <w:p w:rsidR="0021271B" w:rsidRDefault="0021271B" w:rsidP="000852DF">
            <w:pPr>
              <w:pStyle w:val="Geenafstand"/>
            </w:pPr>
            <w:r>
              <w:t>3</w:t>
            </w:r>
          </w:p>
        </w:tc>
        <w:tc>
          <w:tcPr>
            <w:tcW w:w="399" w:type="dxa"/>
            <w:shd w:val="clear" w:color="auto" w:fill="BFBFBF" w:themeFill="background1" w:themeFillShade="BF"/>
          </w:tcPr>
          <w:p w:rsidR="0021271B" w:rsidRDefault="0021271B" w:rsidP="000852DF">
            <w:pPr>
              <w:pStyle w:val="Geenafstand"/>
            </w:pPr>
            <w:r>
              <w:t>4</w:t>
            </w:r>
          </w:p>
        </w:tc>
        <w:tc>
          <w:tcPr>
            <w:tcW w:w="388" w:type="dxa"/>
            <w:shd w:val="clear" w:color="auto" w:fill="BFBFBF" w:themeFill="background1" w:themeFillShade="BF"/>
          </w:tcPr>
          <w:p w:rsidR="0021271B" w:rsidRDefault="0021271B" w:rsidP="000852DF">
            <w:pPr>
              <w:pStyle w:val="Geenafstand"/>
            </w:pPr>
            <w:r>
              <w:t>5</w:t>
            </w:r>
          </w:p>
        </w:tc>
        <w:tc>
          <w:tcPr>
            <w:tcW w:w="399" w:type="dxa"/>
            <w:shd w:val="clear" w:color="auto" w:fill="BFBFBF" w:themeFill="background1" w:themeFillShade="BF"/>
          </w:tcPr>
          <w:p w:rsidR="0021271B" w:rsidRDefault="0021271B" w:rsidP="000852DF">
            <w:pPr>
              <w:pStyle w:val="Geenafstand"/>
            </w:pPr>
            <w:r>
              <w:t>6</w:t>
            </w:r>
          </w:p>
        </w:tc>
        <w:tc>
          <w:tcPr>
            <w:tcW w:w="399" w:type="dxa"/>
            <w:shd w:val="clear" w:color="auto" w:fill="BFBFBF" w:themeFill="background1" w:themeFillShade="BF"/>
          </w:tcPr>
          <w:p w:rsidR="0021271B" w:rsidRDefault="0021271B" w:rsidP="000852DF">
            <w:pPr>
              <w:pStyle w:val="Geenafstand"/>
            </w:pPr>
            <w:r>
              <w:t>7</w:t>
            </w:r>
          </w:p>
        </w:tc>
        <w:tc>
          <w:tcPr>
            <w:tcW w:w="399" w:type="dxa"/>
            <w:shd w:val="clear" w:color="auto" w:fill="BFBFBF" w:themeFill="background1" w:themeFillShade="BF"/>
          </w:tcPr>
          <w:p w:rsidR="0021271B" w:rsidRDefault="0021271B" w:rsidP="000852DF">
            <w:pPr>
              <w:pStyle w:val="Geenafstand"/>
            </w:pPr>
            <w:r>
              <w:t>8</w:t>
            </w:r>
          </w:p>
        </w:tc>
        <w:tc>
          <w:tcPr>
            <w:tcW w:w="387" w:type="dxa"/>
            <w:shd w:val="clear" w:color="auto" w:fill="BFBFBF" w:themeFill="background1" w:themeFillShade="BF"/>
          </w:tcPr>
          <w:p w:rsidR="0021271B" w:rsidRDefault="0021271B" w:rsidP="000852DF">
            <w:pPr>
              <w:pStyle w:val="Geenafstand"/>
            </w:pPr>
            <w:r>
              <w:t>9</w:t>
            </w:r>
          </w:p>
        </w:tc>
        <w:tc>
          <w:tcPr>
            <w:tcW w:w="432" w:type="dxa"/>
            <w:shd w:val="clear" w:color="auto" w:fill="BFBFBF" w:themeFill="background1" w:themeFillShade="BF"/>
          </w:tcPr>
          <w:p w:rsidR="0021271B" w:rsidRDefault="0021271B" w:rsidP="000852DF">
            <w:pPr>
              <w:pStyle w:val="Geenafstand"/>
            </w:pPr>
            <w:r>
              <w:t>10</w:t>
            </w:r>
          </w:p>
        </w:tc>
        <w:tc>
          <w:tcPr>
            <w:tcW w:w="432" w:type="dxa"/>
            <w:shd w:val="clear" w:color="auto" w:fill="BFBFBF" w:themeFill="background1" w:themeFillShade="BF"/>
          </w:tcPr>
          <w:p w:rsidR="0021271B" w:rsidRDefault="0021271B" w:rsidP="000852DF">
            <w:pPr>
              <w:pStyle w:val="Geenafstand"/>
            </w:pPr>
            <w:r>
              <w:t>11</w:t>
            </w:r>
          </w:p>
        </w:tc>
        <w:tc>
          <w:tcPr>
            <w:tcW w:w="432" w:type="dxa"/>
            <w:shd w:val="clear" w:color="auto" w:fill="BFBFBF" w:themeFill="background1" w:themeFillShade="BF"/>
          </w:tcPr>
          <w:p w:rsidR="0021271B" w:rsidRDefault="0021271B" w:rsidP="000852DF">
            <w:pPr>
              <w:pStyle w:val="Geenafstand"/>
            </w:pPr>
            <w:r>
              <w:t>12</w:t>
            </w:r>
          </w:p>
        </w:tc>
        <w:tc>
          <w:tcPr>
            <w:tcW w:w="432" w:type="dxa"/>
            <w:shd w:val="clear" w:color="auto" w:fill="BFBFBF" w:themeFill="background1" w:themeFillShade="BF"/>
          </w:tcPr>
          <w:p w:rsidR="0021271B" w:rsidRDefault="0021271B" w:rsidP="000852DF">
            <w:pPr>
              <w:pStyle w:val="Geenafstand"/>
            </w:pPr>
            <w:r>
              <w:t>13</w:t>
            </w:r>
          </w:p>
        </w:tc>
        <w:tc>
          <w:tcPr>
            <w:tcW w:w="432" w:type="dxa"/>
            <w:shd w:val="clear" w:color="auto" w:fill="BFBFBF" w:themeFill="background1" w:themeFillShade="BF"/>
          </w:tcPr>
          <w:p w:rsidR="0021271B" w:rsidRDefault="0021271B" w:rsidP="000852DF">
            <w:pPr>
              <w:pStyle w:val="Geenafstand"/>
            </w:pPr>
            <w:r>
              <w:t>14</w:t>
            </w:r>
          </w:p>
        </w:tc>
        <w:tc>
          <w:tcPr>
            <w:tcW w:w="432" w:type="dxa"/>
            <w:shd w:val="clear" w:color="auto" w:fill="BFBFBF" w:themeFill="background1" w:themeFillShade="BF"/>
          </w:tcPr>
          <w:p w:rsidR="0021271B" w:rsidRDefault="0021271B" w:rsidP="000852DF">
            <w:pPr>
              <w:pStyle w:val="Geenafstand"/>
            </w:pPr>
            <w:r>
              <w:t>15</w:t>
            </w:r>
          </w:p>
        </w:tc>
        <w:tc>
          <w:tcPr>
            <w:tcW w:w="432" w:type="dxa"/>
            <w:shd w:val="clear" w:color="auto" w:fill="BFBFBF" w:themeFill="background1" w:themeFillShade="BF"/>
          </w:tcPr>
          <w:p w:rsidR="0021271B" w:rsidRDefault="0021271B" w:rsidP="000852DF">
            <w:pPr>
              <w:pStyle w:val="Geenafstand"/>
            </w:pPr>
            <w:r>
              <w:t>16</w:t>
            </w:r>
          </w:p>
        </w:tc>
        <w:tc>
          <w:tcPr>
            <w:tcW w:w="432" w:type="dxa"/>
            <w:shd w:val="clear" w:color="auto" w:fill="BFBFBF" w:themeFill="background1" w:themeFillShade="BF"/>
          </w:tcPr>
          <w:p w:rsidR="0021271B" w:rsidRDefault="0021271B" w:rsidP="000852DF">
            <w:pPr>
              <w:pStyle w:val="Geenafstand"/>
            </w:pPr>
            <w:r>
              <w:t>17</w:t>
            </w:r>
          </w:p>
        </w:tc>
        <w:tc>
          <w:tcPr>
            <w:tcW w:w="432" w:type="dxa"/>
            <w:shd w:val="clear" w:color="auto" w:fill="BFBFBF" w:themeFill="background1" w:themeFillShade="BF"/>
          </w:tcPr>
          <w:p w:rsidR="0021271B" w:rsidRDefault="0021271B" w:rsidP="000852DF">
            <w:pPr>
              <w:pStyle w:val="Geenafstand"/>
            </w:pPr>
            <w:r>
              <w:t>18</w:t>
            </w:r>
          </w:p>
        </w:tc>
        <w:tc>
          <w:tcPr>
            <w:tcW w:w="432" w:type="dxa"/>
            <w:shd w:val="clear" w:color="auto" w:fill="BFBFBF" w:themeFill="background1" w:themeFillShade="BF"/>
          </w:tcPr>
          <w:p w:rsidR="0021271B" w:rsidRDefault="0021271B" w:rsidP="000852DF">
            <w:pPr>
              <w:pStyle w:val="Geenafstand"/>
            </w:pPr>
            <w:r>
              <w:t>19</w:t>
            </w:r>
          </w:p>
        </w:tc>
        <w:tc>
          <w:tcPr>
            <w:tcW w:w="432" w:type="dxa"/>
            <w:shd w:val="clear" w:color="auto" w:fill="BFBFBF" w:themeFill="background1" w:themeFillShade="BF"/>
          </w:tcPr>
          <w:p w:rsidR="0021271B" w:rsidRDefault="0021271B" w:rsidP="000852DF">
            <w:pPr>
              <w:pStyle w:val="Geenafstand"/>
            </w:pPr>
            <w:r>
              <w:t>20</w:t>
            </w:r>
          </w:p>
        </w:tc>
      </w:tr>
      <w:tr w:rsidR="0021271B" w:rsidTr="000852DF">
        <w:tc>
          <w:tcPr>
            <w:tcW w:w="390" w:type="dxa"/>
            <w:shd w:val="clear" w:color="auto" w:fill="BFBFBF" w:themeFill="background1" w:themeFillShade="BF"/>
          </w:tcPr>
          <w:p w:rsidR="0021271B" w:rsidRDefault="0021271B" w:rsidP="000852DF">
            <w:pPr>
              <w:pStyle w:val="Geenafstand"/>
            </w:pPr>
            <w:r>
              <w:t>1</w:t>
            </w:r>
          </w:p>
        </w:tc>
        <w:tc>
          <w:tcPr>
            <w:tcW w:w="359" w:type="dxa"/>
            <w:shd w:val="clear" w:color="auto" w:fill="CCFF66"/>
          </w:tcPr>
          <w:p w:rsidR="0021271B"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2</w:t>
            </w:r>
          </w:p>
        </w:tc>
        <w:tc>
          <w:tcPr>
            <w:tcW w:w="359" w:type="dxa"/>
            <w:shd w:val="clear" w:color="auto" w:fill="CCFF66"/>
          </w:tcPr>
          <w:p w:rsidR="0021271B"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3</w:t>
            </w:r>
          </w:p>
        </w:tc>
        <w:tc>
          <w:tcPr>
            <w:tcW w:w="359" w:type="dxa"/>
            <w:shd w:val="clear" w:color="auto" w:fill="CCFF66"/>
          </w:tcPr>
          <w:p w:rsidR="0021271B" w:rsidRPr="00C928FC"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8"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87"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4</w:t>
            </w:r>
          </w:p>
        </w:tc>
        <w:tc>
          <w:tcPr>
            <w:tcW w:w="359" w:type="dxa"/>
            <w:shd w:val="clear" w:color="auto" w:fill="CCFF66"/>
          </w:tcPr>
          <w:p w:rsidR="0021271B" w:rsidRPr="00C928FC"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No action required. The screen will be left after three seconds and the administrator main menu will appear again.</w:t>
      </w:r>
    </w:p>
    <w:p w:rsidR="0081486F" w:rsidRDefault="0081486F" w:rsidP="00D21A40"/>
    <w:p w:rsidR="008F3F1B" w:rsidRDefault="008F3F1B" w:rsidP="00D21A40"/>
    <w:p w:rsidR="008F3F1B" w:rsidRDefault="008F3F1B" w:rsidP="00D21A40"/>
    <w:p w:rsidR="008F3F1B" w:rsidRDefault="008F3F1B" w:rsidP="00D21A40"/>
    <w:p w:rsidR="008F3F1B" w:rsidRDefault="008F3F1B" w:rsidP="00D21A40"/>
    <w:p w:rsidR="008F3F1B" w:rsidRDefault="008F3F1B" w:rsidP="00D21A40"/>
    <w:p w:rsidR="0021271B" w:rsidRDefault="0021271B" w:rsidP="004279E4">
      <w:pPr>
        <w:pStyle w:val="Kop4"/>
      </w:pPr>
      <w:bookmarkStart w:id="160" w:name="_Toc499117200"/>
      <w:bookmarkStart w:id="161" w:name="_Toc499132143"/>
      <w:bookmarkStart w:id="162" w:name="_Toc509316984"/>
      <w:r>
        <w:t>I/O control menu</w:t>
      </w:r>
      <w:bookmarkEnd w:id="160"/>
      <w:bookmarkEnd w:id="161"/>
      <w:bookmarkEnd w:id="162"/>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Pr>
        <w:pStyle w:val="Kop5"/>
        <w:numPr>
          <w:ilvl w:val="0"/>
          <w:numId w:val="0"/>
        </w:numPr>
      </w:pP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21271B" w:rsidRPr="009F2937"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1-4</w:t>
            </w:r>
          </w:p>
        </w:tc>
        <w:tc>
          <w:tcPr>
            <w:tcW w:w="7649" w:type="dxa"/>
          </w:tcPr>
          <w:p w:rsidR="0021271B" w:rsidRDefault="0021271B" w:rsidP="000852DF">
            <w:pPr>
              <w:pStyle w:val="Geenafstand"/>
              <w:rPr>
                <w:lang w:val="en-GB"/>
              </w:rPr>
            </w:pPr>
            <w:r>
              <w:rPr>
                <w:lang w:val="en-GB"/>
              </w:rPr>
              <w:t>Select item 1-4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8E558A">
      <w:pPr>
        <w:pStyle w:val="Kop5"/>
      </w:pPr>
      <w:bookmarkStart w:id="163" w:name="_Toc499117201"/>
      <w:bookmarkStart w:id="164" w:name="_Toc499132144"/>
      <w:bookmarkStart w:id="165" w:name="_Toc509316985"/>
      <w:r>
        <w:lastRenderedPageBreak/>
        <w:t>Read interlock</w:t>
      </w:r>
      <w:bookmarkEnd w:id="163"/>
      <w:bookmarkEnd w:id="164"/>
      <w:bookmarkEnd w:id="165"/>
    </w:p>
    <w:p w:rsidR="0021271B" w:rsidRDefault="0021271B" w:rsidP="00D21A40">
      <w:r>
        <w:t>Reading the interlock status is a constant action, meaning that the screen will immediately update its content with the interlock status.</w:t>
      </w:r>
    </w:p>
    <w:p w:rsidR="00176707" w:rsidRPr="009F2937" w:rsidRDefault="00176707"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21271B" w:rsidRDefault="0021271B" w:rsidP="00D21A40">
      <w:r>
        <w:t>If interlock is open:</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21271B" w:rsidRDefault="0021271B" w:rsidP="00D21A40">
      <w:r>
        <w:t>If interlock is closed:</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Pr>
        <w:spacing w:after="160" w:line="259" w:lineRule="auto"/>
        <w:jc w:val="left"/>
      </w:pPr>
    </w:p>
    <w:p w:rsidR="008F3F1B" w:rsidRDefault="008F3F1B" w:rsidP="00D21A40">
      <w:pPr>
        <w:spacing w:after="160" w:line="259" w:lineRule="auto"/>
        <w:jc w:val="left"/>
      </w:pPr>
    </w:p>
    <w:p w:rsidR="008F3F1B" w:rsidRDefault="008F3F1B" w:rsidP="00D21A40">
      <w:pPr>
        <w:spacing w:after="160" w:line="259" w:lineRule="auto"/>
        <w:jc w:val="left"/>
      </w:pPr>
    </w:p>
    <w:p w:rsidR="008F3F1B" w:rsidRDefault="008F3F1B" w:rsidP="00D21A40">
      <w:pPr>
        <w:spacing w:after="160" w:line="259" w:lineRule="auto"/>
        <w:jc w:val="left"/>
      </w:pPr>
    </w:p>
    <w:p w:rsidR="008F3F1B" w:rsidRDefault="008F3F1B" w:rsidP="00D21A40">
      <w:pPr>
        <w:spacing w:after="160" w:line="259" w:lineRule="auto"/>
        <w:jc w:val="left"/>
      </w:pPr>
    </w:p>
    <w:p w:rsidR="0021271B" w:rsidRDefault="0021271B" w:rsidP="008E558A">
      <w:pPr>
        <w:pStyle w:val="Kop5"/>
      </w:pPr>
      <w:bookmarkStart w:id="166" w:name="_Toc499117202"/>
      <w:bookmarkStart w:id="167" w:name="_Toc499132145"/>
      <w:bookmarkStart w:id="168" w:name="_Toc509316986"/>
      <w:r>
        <w:t>Solenoids</w:t>
      </w:r>
      <w:bookmarkEnd w:id="166"/>
      <w:bookmarkEnd w:id="167"/>
      <w:bookmarkEnd w:id="168"/>
    </w:p>
    <w:p w:rsidR="0021271B" w:rsidRPr="009F2937" w:rsidRDefault="0021271B"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w:t>
            </w:r>
          </w:p>
        </w:tc>
        <w:tc>
          <w:tcPr>
            <w:tcW w:w="7649" w:type="dxa"/>
          </w:tcPr>
          <w:p w:rsidR="0021271B" w:rsidRDefault="0021271B" w:rsidP="000852DF">
            <w:pPr>
              <w:pStyle w:val="Geenafstand"/>
              <w:rPr>
                <w:lang w:val="en-GB"/>
              </w:rPr>
            </w:pPr>
            <w:r>
              <w:rPr>
                <w:lang w:val="en-GB"/>
              </w:rPr>
              <w:t>Press: activate solenoids (open cover)</w:t>
            </w:r>
          </w:p>
          <w:p w:rsidR="0021271B" w:rsidRDefault="0021271B" w:rsidP="000852DF">
            <w:pPr>
              <w:pStyle w:val="Geenafstand"/>
              <w:rPr>
                <w:lang w:val="en-GB"/>
              </w:rPr>
            </w:pPr>
            <w:r>
              <w:rPr>
                <w:lang w:val="en-GB"/>
              </w:rPr>
              <w:t>Release: de-activate solenoids (seal cover)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8E558A" w:rsidRPr="008E558A" w:rsidRDefault="008E558A" w:rsidP="008E558A"/>
    <w:p w:rsidR="0021271B" w:rsidRDefault="0021271B" w:rsidP="00D21A40">
      <w:pPr>
        <w:pStyle w:val="Kop5"/>
      </w:pPr>
      <w:bookmarkStart w:id="169" w:name="_Toc499117203"/>
      <w:bookmarkStart w:id="170" w:name="_Toc499132146"/>
      <w:bookmarkStart w:id="171" w:name="_Toc509316987"/>
      <w:r>
        <w:t>Get voltage in</w:t>
      </w:r>
      <w:bookmarkEnd w:id="169"/>
      <w:bookmarkEnd w:id="170"/>
      <w:bookmarkEnd w:id="171"/>
    </w:p>
    <w:p w:rsidR="0021271B" w:rsidRDefault="0021271B" w:rsidP="00D21A40">
      <w:r>
        <w:t>The screen to read the voltage input is a read-only screen, meaning that no user action is accepted (other than leaving the menu).</w:t>
      </w:r>
    </w:p>
    <w:p w:rsidR="0021271B" w:rsidRDefault="0021271B" w:rsidP="00D21A40">
      <w:r>
        <w:t>The screen shows the currently read voltage on all three rows in both voltage (left value) and the corresponding hexadecimal value of the DA converter.</w:t>
      </w:r>
    </w:p>
    <w:p w:rsidR="0021271B" w:rsidRDefault="0021271B"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lastRenderedPageBreak/>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Pr>
        <w:spacing w:after="160" w:line="259" w:lineRule="auto"/>
        <w:jc w:val="left"/>
      </w:pPr>
    </w:p>
    <w:p w:rsidR="0021271B" w:rsidRDefault="0021271B" w:rsidP="00D21A40">
      <w:pPr>
        <w:pStyle w:val="Kop5"/>
      </w:pPr>
      <w:bookmarkStart w:id="172" w:name="_Toc499117204"/>
      <w:bookmarkStart w:id="173" w:name="_Toc499132147"/>
      <w:bookmarkStart w:id="174" w:name="_Toc509316988"/>
      <w:r>
        <w:t>Set voltage out</w:t>
      </w:r>
      <w:bookmarkEnd w:id="172"/>
      <w:bookmarkEnd w:id="173"/>
      <w:bookmarkEnd w:id="174"/>
    </w:p>
    <w:p w:rsidR="0021271B" w:rsidRDefault="0021271B" w:rsidP="00D21A40">
      <w:r>
        <w:t>The screen to set the voltage output enables the administrator to apply a voltage to the three rows.</w:t>
      </w:r>
    </w:p>
    <w:p w:rsidR="0021271B" w:rsidRDefault="0021271B" w:rsidP="00D21A40">
      <w:r>
        <w:t>The cursor is put at the first row when entering the menu.</w:t>
      </w:r>
    </w:p>
    <w:p w:rsidR="0021271B" w:rsidRDefault="0021271B" w:rsidP="00D21A40">
      <w:r>
        <w:t xml:space="preserve">The screen shows two values per row. The left value is the value that the administrator inserts and applies to the DA converter of that specific row. The right value of that row is the actual value that is read back from the AD converter of that same row. </w:t>
      </w:r>
    </w:p>
    <w:p w:rsidR="0021271B" w:rsidRDefault="0021271B"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7649" w:type="dxa"/>
          </w:tcPr>
          <w:p w:rsidR="0021271B" w:rsidRDefault="0021271B" w:rsidP="000852DF">
            <w:pPr>
              <w:pStyle w:val="Geenafstand"/>
              <w:rPr>
                <w:lang w:val="en-GB"/>
              </w:rPr>
            </w:pPr>
            <w:r>
              <w:rPr>
                <w:lang w:val="en-GB"/>
              </w:rPr>
              <w:t>Used for value insertion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up one row</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down one row</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Accept inserted value and apply to DA converter of that row</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CF15C6" w:rsidRDefault="00CF15C6" w:rsidP="00D21A40">
      <w:pPr>
        <w:spacing w:after="160" w:line="259" w:lineRule="auto"/>
        <w:jc w:val="left"/>
      </w:pPr>
    </w:p>
    <w:p w:rsidR="0021271B" w:rsidRDefault="0021271B" w:rsidP="00D21A40">
      <w:pPr>
        <w:spacing w:after="160" w:line="259" w:lineRule="auto"/>
        <w:jc w:val="left"/>
      </w:pPr>
      <w:r>
        <w:t>Leaving the set voltage out menu causes the following screen to appear.</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bl>
    <w:p w:rsidR="0021271B" w:rsidRDefault="0021271B" w:rsidP="00D21A40">
      <w:pPr>
        <w:spacing w:after="160" w:line="259" w:lineRule="auto"/>
        <w:jc w:val="left"/>
      </w:pPr>
    </w:p>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Pr>
        <w:spacing w:after="160" w:line="259" w:lineRule="auto"/>
        <w:jc w:val="left"/>
      </w:pPr>
    </w:p>
    <w:p w:rsidR="0021271B" w:rsidRDefault="0021271B" w:rsidP="00D21A40">
      <w:pPr>
        <w:pStyle w:val="Kop4"/>
      </w:pPr>
      <w:bookmarkStart w:id="175" w:name="_Toc499132148"/>
      <w:bookmarkStart w:id="176" w:name="_Toc509316989"/>
      <w:proofErr w:type="spellStart"/>
      <w:r>
        <w:t>Preset</w:t>
      </w:r>
      <w:proofErr w:type="spellEnd"/>
      <w:r>
        <w:t xml:space="preserve"> configuration</w:t>
      </w:r>
      <w:bookmarkEnd w:id="175"/>
      <w:bookmarkEnd w:id="176"/>
    </w:p>
    <w:p w:rsidR="003B7A07" w:rsidRDefault="003B7A07" w:rsidP="003B7A07">
      <w:r>
        <w:t xml:space="preserve">The repair process follows a </w:t>
      </w:r>
      <w:r w:rsidR="005B295F">
        <w:t>configurable</w:t>
      </w:r>
      <w:r>
        <w:t xml:space="preserve"> </w:t>
      </w:r>
      <w:proofErr w:type="spellStart"/>
      <w:r>
        <w:t>preset</w:t>
      </w:r>
      <w:proofErr w:type="spellEnd"/>
      <w:r>
        <w:t xml:space="preserve">. There are two types of </w:t>
      </w:r>
      <w:proofErr w:type="spellStart"/>
      <w:r>
        <w:t>presets</w:t>
      </w:r>
      <w:proofErr w:type="spellEnd"/>
      <w:r>
        <w:t xml:space="preserve">, a one-stage and a two-stage repair </w:t>
      </w:r>
      <w:proofErr w:type="spellStart"/>
      <w:r>
        <w:t>preset</w:t>
      </w:r>
      <w:proofErr w:type="spellEnd"/>
      <w:r>
        <w:t xml:space="preserve">. See the following images for an explanation of the </w:t>
      </w:r>
      <w:proofErr w:type="spellStart"/>
      <w:r>
        <w:t>presets</w:t>
      </w:r>
      <w:proofErr w:type="spellEnd"/>
      <w:r>
        <w:t>.</w:t>
      </w:r>
    </w:p>
    <w:p w:rsidR="003B7A07" w:rsidRDefault="003B7A07" w:rsidP="003B7A07">
      <w:pPr>
        <w:keepNext/>
      </w:pPr>
      <w:r>
        <w:object w:dxaOrig="5208" w:dyaOrig="2439">
          <v:shape id="_x0000_i1027" type="#_x0000_t75" style="width:319.5pt;height:150pt" o:ole="">
            <v:imagedata r:id="rId17" o:title=""/>
          </v:shape>
          <o:OLEObject Type="Embed" ProgID="Visio.Drawing.11" ShapeID="_x0000_i1027" DrawAspect="Content" ObjectID="_1583588162" r:id="rId21"/>
        </w:object>
      </w:r>
    </w:p>
    <w:p w:rsidR="003B7A07" w:rsidRDefault="003B7A07" w:rsidP="003B7A07">
      <w:pPr>
        <w:pStyle w:val="Bijschrift"/>
        <w:jc w:val="both"/>
      </w:pPr>
      <w:r>
        <w:t xml:space="preserve">Figure </w:t>
      </w:r>
      <w:r>
        <w:fldChar w:fldCharType="begin"/>
      </w:r>
      <w:r>
        <w:instrText xml:space="preserve"> SEQ Figure \* ARABIC </w:instrText>
      </w:r>
      <w:r>
        <w:fldChar w:fldCharType="separate"/>
      </w:r>
      <w:r w:rsidR="00D14C75">
        <w:rPr>
          <w:noProof/>
        </w:rPr>
        <w:t>6</w:t>
      </w:r>
      <w:r>
        <w:fldChar w:fldCharType="end"/>
      </w:r>
      <w:r>
        <w:t>: One</w:t>
      </w:r>
      <w:r w:rsidR="00084900">
        <w:t>-</w:t>
      </w:r>
      <w:r>
        <w:t xml:space="preserve">stage repair </w:t>
      </w:r>
      <w:proofErr w:type="spellStart"/>
      <w:r>
        <w:t>preset</w:t>
      </w:r>
      <w:proofErr w:type="spellEnd"/>
    </w:p>
    <w:p w:rsidR="003B7A07" w:rsidRDefault="003B7A07" w:rsidP="003B7A07"/>
    <w:p w:rsidR="003B7A07" w:rsidRDefault="003B7A07" w:rsidP="003B7A07"/>
    <w:p w:rsidR="003B7A07" w:rsidRDefault="003B7A07" w:rsidP="003B7A07">
      <w:pPr>
        <w:keepNext/>
      </w:pPr>
      <w:r>
        <w:object w:dxaOrig="7383" w:dyaOrig="3776">
          <v:shape id="_x0000_i1028" type="#_x0000_t75" style="width:369pt;height:189pt" o:ole="">
            <v:imagedata r:id="rId19" o:title=""/>
          </v:shape>
          <o:OLEObject Type="Embed" ProgID="Visio.Drawing.11" ShapeID="_x0000_i1028" DrawAspect="Content" ObjectID="_1583588163" r:id="rId22"/>
        </w:object>
      </w:r>
    </w:p>
    <w:p w:rsidR="003B7A07" w:rsidRDefault="003B7A07" w:rsidP="003B7A07">
      <w:pPr>
        <w:pStyle w:val="Bijschrift"/>
        <w:jc w:val="both"/>
      </w:pPr>
      <w:r>
        <w:t xml:space="preserve">Figure </w:t>
      </w:r>
      <w:r>
        <w:fldChar w:fldCharType="begin"/>
      </w:r>
      <w:r>
        <w:instrText xml:space="preserve"> SEQ Figure \* ARABIC </w:instrText>
      </w:r>
      <w:r>
        <w:fldChar w:fldCharType="separate"/>
      </w:r>
      <w:r w:rsidR="00D14C75">
        <w:rPr>
          <w:noProof/>
        </w:rPr>
        <w:t>7</w:t>
      </w:r>
      <w:r>
        <w:fldChar w:fldCharType="end"/>
      </w:r>
      <w:r>
        <w:t xml:space="preserve">: Two-stage repair </w:t>
      </w:r>
      <w:proofErr w:type="spellStart"/>
      <w:r>
        <w:t>preset</w:t>
      </w:r>
      <w:proofErr w:type="spellEnd"/>
    </w:p>
    <w:p w:rsidR="003B7A07" w:rsidRDefault="003B7A07" w:rsidP="003B7A07"/>
    <w:tbl>
      <w:tblPr>
        <w:tblW w:w="39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8"/>
        <w:gridCol w:w="2650"/>
      </w:tblGrid>
      <w:tr w:rsidR="003B7A07" w:rsidTr="006E1498">
        <w:tc>
          <w:tcPr>
            <w:tcW w:w="1348" w:type="dxa"/>
            <w:shd w:val="clear" w:color="auto" w:fill="B5DC10"/>
          </w:tcPr>
          <w:p w:rsidR="003B7A07" w:rsidRDefault="003B7A07" w:rsidP="006E1498">
            <w:pPr>
              <w:spacing w:before="20" w:after="20"/>
              <w:jc w:val="center"/>
            </w:pPr>
            <w:r>
              <w:t>Parameter</w:t>
            </w:r>
          </w:p>
        </w:tc>
        <w:tc>
          <w:tcPr>
            <w:tcW w:w="2650" w:type="dxa"/>
            <w:shd w:val="clear" w:color="auto" w:fill="B5DC10"/>
          </w:tcPr>
          <w:p w:rsidR="003B7A07" w:rsidRDefault="003B7A07" w:rsidP="006E1498">
            <w:pPr>
              <w:spacing w:before="20" w:after="20"/>
              <w:jc w:val="center"/>
            </w:pPr>
            <w:r>
              <w:t>Description</w:t>
            </w:r>
          </w:p>
        </w:tc>
      </w:tr>
      <w:tr w:rsidR="003B7A07" w:rsidTr="006E1498">
        <w:tc>
          <w:tcPr>
            <w:tcW w:w="1348" w:type="dxa"/>
          </w:tcPr>
          <w:p w:rsidR="003B7A07" w:rsidRDefault="003B7A07" w:rsidP="006E1498">
            <w:r>
              <w:t>Start</w:t>
            </w:r>
          </w:p>
        </w:tc>
        <w:tc>
          <w:tcPr>
            <w:tcW w:w="2650" w:type="dxa"/>
          </w:tcPr>
          <w:p w:rsidR="003B7A07" w:rsidRDefault="003B7A07" w:rsidP="006E1498">
            <w:pPr>
              <w:pStyle w:val="Geenafstand"/>
              <w:rPr>
                <w:lang w:val="en-GB"/>
              </w:rPr>
            </w:pPr>
            <w:r>
              <w:rPr>
                <w:lang w:val="en-GB"/>
              </w:rPr>
              <w:t>Ramp-up time (minutes)</w:t>
            </w:r>
          </w:p>
        </w:tc>
      </w:tr>
      <w:tr w:rsidR="003B7A07" w:rsidTr="006E1498">
        <w:tc>
          <w:tcPr>
            <w:tcW w:w="1348" w:type="dxa"/>
          </w:tcPr>
          <w:p w:rsidR="003B7A07" w:rsidRDefault="003B7A07" w:rsidP="006E1498">
            <w:r>
              <w:t>Time</w:t>
            </w:r>
          </w:p>
        </w:tc>
        <w:tc>
          <w:tcPr>
            <w:tcW w:w="2650" w:type="dxa"/>
          </w:tcPr>
          <w:p w:rsidR="003B7A07" w:rsidRDefault="003B7A07" w:rsidP="006E1498">
            <w:pPr>
              <w:pStyle w:val="Geenafstand"/>
              <w:rPr>
                <w:lang w:val="en-GB"/>
              </w:rPr>
            </w:pPr>
            <w:r>
              <w:rPr>
                <w:lang w:val="en-GB"/>
              </w:rPr>
              <w:t>Repair duration (minutes)</w:t>
            </w:r>
          </w:p>
        </w:tc>
      </w:tr>
      <w:tr w:rsidR="003B7A07" w:rsidTr="006E1498">
        <w:tc>
          <w:tcPr>
            <w:tcW w:w="1348" w:type="dxa"/>
          </w:tcPr>
          <w:p w:rsidR="003B7A07" w:rsidRDefault="003B7A07" w:rsidP="006E1498">
            <w:r>
              <w:t>Volt</w:t>
            </w:r>
          </w:p>
        </w:tc>
        <w:tc>
          <w:tcPr>
            <w:tcW w:w="2650" w:type="dxa"/>
          </w:tcPr>
          <w:p w:rsidR="003B7A07" w:rsidRDefault="003B7A07" w:rsidP="006E1498">
            <w:pPr>
              <w:pStyle w:val="Geenafstand"/>
              <w:rPr>
                <w:lang w:val="en-GB"/>
              </w:rPr>
            </w:pPr>
            <w:r>
              <w:rPr>
                <w:lang w:val="en-GB"/>
              </w:rPr>
              <w:t>Repair voltage (Volt)</w:t>
            </w:r>
          </w:p>
        </w:tc>
      </w:tr>
    </w:tbl>
    <w:p w:rsidR="003B7A07" w:rsidRDefault="003B7A07" w:rsidP="00D21A40"/>
    <w:p w:rsidR="003B7A07" w:rsidRDefault="003B7A07" w:rsidP="00D21A40">
      <w:r>
        <w:t xml:space="preserve">Select a </w:t>
      </w:r>
      <w:proofErr w:type="spellStart"/>
      <w:r>
        <w:t>preset</w:t>
      </w:r>
      <w:proofErr w:type="spellEnd"/>
      <w:r>
        <w:t xml:space="preserve"> to configure</w:t>
      </w:r>
      <w:r w:rsidR="00176707">
        <w:t>:</w:t>
      </w:r>
    </w:p>
    <w:p w:rsidR="00176707" w:rsidRDefault="00176707"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81486F" w:rsidRDefault="0081486F" w:rsidP="00D21A40"/>
    <w:tbl>
      <w:tblPr>
        <w:tblStyle w:val="Tabelraster"/>
        <w:tblW w:w="9067" w:type="dxa"/>
        <w:tblLook w:val="04A0" w:firstRow="1" w:lastRow="0" w:firstColumn="1" w:lastColumn="0" w:noHBand="0" w:noVBand="1"/>
      </w:tblPr>
      <w:tblGrid>
        <w:gridCol w:w="1413"/>
        <w:gridCol w:w="7654"/>
      </w:tblGrid>
      <w:tr w:rsidR="0021271B" w:rsidTr="00084900">
        <w:tc>
          <w:tcPr>
            <w:tcW w:w="1413" w:type="dxa"/>
          </w:tcPr>
          <w:p w:rsidR="0021271B" w:rsidRDefault="0021271B" w:rsidP="000852DF">
            <w:pPr>
              <w:pStyle w:val="Geenafstand"/>
              <w:rPr>
                <w:rFonts w:cstheme="minorHAnsi"/>
                <w:lang w:val="en-GB"/>
              </w:rPr>
            </w:pPr>
            <w:r>
              <w:rPr>
                <w:rFonts w:cstheme="minorHAnsi"/>
                <w:lang w:val="en-GB"/>
              </w:rPr>
              <w:t>1-2</w:t>
            </w:r>
          </w:p>
        </w:tc>
        <w:tc>
          <w:tcPr>
            <w:tcW w:w="7654" w:type="dxa"/>
          </w:tcPr>
          <w:p w:rsidR="0021271B" w:rsidRDefault="0021271B" w:rsidP="000852DF">
            <w:pPr>
              <w:pStyle w:val="Geenafstand"/>
              <w:rPr>
                <w:lang w:val="en-GB"/>
              </w:rPr>
            </w:pPr>
            <w:r>
              <w:rPr>
                <w:lang w:val="en-GB"/>
              </w:rPr>
              <w:t>Select item 1-2 respectively</w:t>
            </w:r>
          </w:p>
        </w:tc>
      </w:tr>
      <w:tr w:rsidR="0021271B" w:rsidTr="00084900">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up one line</w:t>
            </w:r>
          </w:p>
        </w:tc>
      </w:tr>
      <w:tr w:rsidR="0021271B" w:rsidTr="00084900">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down one line</w:t>
            </w:r>
          </w:p>
        </w:tc>
      </w:tr>
      <w:tr w:rsidR="0021271B" w:rsidTr="00084900">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4900">
        <w:tc>
          <w:tcPr>
            <w:tcW w:w="1413" w:type="dxa"/>
          </w:tcPr>
          <w:p w:rsidR="0021271B" w:rsidRDefault="0021271B" w:rsidP="000852DF">
            <w:pPr>
              <w:pStyle w:val="Geenafstand"/>
              <w:rPr>
                <w:rFonts w:cstheme="minorHAnsi"/>
                <w:lang w:val="en-GB"/>
              </w:rPr>
            </w:pPr>
            <w:r>
              <w:rPr>
                <w:rFonts w:cstheme="minorHAnsi"/>
                <w:lang w:val="en-GB"/>
              </w:rPr>
              <w:lastRenderedPageBreak/>
              <w:t>X</w:t>
            </w:r>
          </w:p>
        </w:tc>
        <w:tc>
          <w:tcPr>
            <w:tcW w:w="7654" w:type="dxa"/>
          </w:tcPr>
          <w:p w:rsidR="0021271B" w:rsidRDefault="0021271B" w:rsidP="000852DF">
            <w:pPr>
              <w:pStyle w:val="Geenafstand"/>
              <w:rPr>
                <w:lang w:val="en-GB"/>
              </w:rPr>
            </w:pPr>
            <w:r>
              <w:rPr>
                <w:lang w:val="en-GB"/>
              </w:rPr>
              <w:t>Leave current menu level and return to administrator menu</w:t>
            </w:r>
          </w:p>
        </w:tc>
      </w:tr>
      <w:tr w:rsidR="0021271B" w:rsidTr="00084900">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 xml:space="preserve">By choosing either of the two options, the corresponding </w:t>
      </w:r>
      <w:proofErr w:type="spellStart"/>
      <w:r>
        <w:t>presets</w:t>
      </w:r>
      <w:proofErr w:type="spellEnd"/>
      <w:r>
        <w:t xml:space="preserve"> will be loaded. The next screen will be the </w:t>
      </w:r>
      <w:proofErr w:type="spellStart"/>
      <w:r>
        <w:t>preset</w:t>
      </w:r>
      <w:proofErr w:type="spellEnd"/>
      <w:r>
        <w:t xml:space="preserve"> configuration menu in both cases.</w:t>
      </w:r>
    </w:p>
    <w:p w:rsidR="0021271B" w:rsidRDefault="0021271B" w:rsidP="00D21A40"/>
    <w:p w:rsidR="0021271B" w:rsidRDefault="0021271B" w:rsidP="00D21A40">
      <w:r>
        <w:t xml:space="preserve">Select a </w:t>
      </w:r>
      <w:proofErr w:type="spellStart"/>
      <w:r>
        <w:t>preset</w:t>
      </w:r>
      <w:proofErr w:type="spellEnd"/>
      <w:r>
        <w:t xml:space="preserve"> to configure</w:t>
      </w:r>
      <w:r w:rsidR="00176707">
        <w:t>:</w:t>
      </w:r>
    </w:p>
    <w:p w:rsidR="0021271B" w:rsidRDefault="0021271B"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21271B" w:rsidRDefault="0021271B" w:rsidP="00D21A40">
      <w:r>
        <w:t>The screen continues until item “9.Preset 9 config”.</w:t>
      </w:r>
    </w:p>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1-9</w:t>
            </w:r>
          </w:p>
        </w:tc>
        <w:tc>
          <w:tcPr>
            <w:tcW w:w="7649" w:type="dxa"/>
          </w:tcPr>
          <w:p w:rsidR="0021271B" w:rsidRDefault="0021271B" w:rsidP="000852DF">
            <w:pPr>
              <w:pStyle w:val="Geenafstand"/>
              <w:rPr>
                <w:lang w:val="en-GB"/>
              </w:rPr>
            </w:pPr>
            <w:r>
              <w:rPr>
                <w:lang w:val="en-GB"/>
              </w:rPr>
              <w:t>Select item 1-9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up one row</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down one row</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 xml:space="preserve">Select current </w:t>
            </w:r>
            <w:proofErr w:type="spellStart"/>
            <w:r>
              <w:rPr>
                <w:lang w:val="en-GB"/>
              </w:rPr>
              <w:t>preset</w:t>
            </w:r>
            <w:proofErr w:type="spellEnd"/>
            <w:r>
              <w:rPr>
                <w:lang w:val="en-GB"/>
              </w:rPr>
              <w:t xml:space="preserve"> under the cursor </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Cathode/MCP selection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r>
        <w:t xml:space="preserve">The first six </w:t>
      </w:r>
      <w:proofErr w:type="spellStart"/>
      <w:r>
        <w:t>presets</w:t>
      </w:r>
      <w:proofErr w:type="spellEnd"/>
      <w:r>
        <w:t xml:space="preserve"> only contain one stage, while </w:t>
      </w:r>
      <w:proofErr w:type="spellStart"/>
      <w:r>
        <w:t>preset</w:t>
      </w:r>
      <w:proofErr w:type="spellEnd"/>
      <w:r>
        <w:t xml:space="preserve"> seven, eight and nine contain two repair stages. The screen underneath represents a </w:t>
      </w:r>
      <w:proofErr w:type="spellStart"/>
      <w:r>
        <w:t>preset</w:t>
      </w:r>
      <w:proofErr w:type="spellEnd"/>
      <w:r>
        <w:t xml:space="preserve"> with two stages. For a single-stage </w:t>
      </w:r>
      <w:proofErr w:type="spellStart"/>
      <w:r>
        <w:t>preset</w:t>
      </w:r>
      <w:proofErr w:type="spellEnd"/>
      <w:r>
        <w:t>, the second column with values is not available.</w:t>
      </w:r>
    </w:p>
    <w:p w:rsidR="0021271B" w:rsidRDefault="0021271B" w:rsidP="00D21A40">
      <w:r>
        <w:t xml:space="preserve">When entering this screen, the cursor is put to the start value of the first stage. The value can be updated/modified. Button ‘ENT’ accepts the value and sets the cursor to the next value. When the last value has been reached, ‘ENT’ will cause the system to save the modified </w:t>
      </w:r>
      <w:proofErr w:type="spellStart"/>
      <w:r>
        <w:t>preset</w:t>
      </w:r>
      <w:proofErr w:type="spellEnd"/>
      <w:r>
        <w:t xml:space="preserve"> to system memory and leave the </w:t>
      </w:r>
      <w:proofErr w:type="spellStart"/>
      <w:r>
        <w:t>preset</w:t>
      </w:r>
      <w:proofErr w:type="spellEnd"/>
      <w:r>
        <w:t xml:space="preserve"> configuration screen, returning to the </w:t>
      </w:r>
      <w:proofErr w:type="spellStart"/>
      <w:r>
        <w:t>preset</w:t>
      </w:r>
      <w:proofErr w:type="spellEnd"/>
      <w:r>
        <w:t xml:space="preserve"> selection overview.</w:t>
      </w:r>
    </w:p>
    <w:p w:rsidR="00176707" w:rsidRDefault="00176707"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176707" w:rsidRDefault="00176707" w:rsidP="00D21A40"/>
    <w:p w:rsidR="0021271B" w:rsidRDefault="0021271B" w:rsidP="00D21A40">
      <w:r>
        <w:t xml:space="preserve">Where ‘X’ is the number of the currently configurated </w:t>
      </w:r>
      <w:proofErr w:type="spellStart"/>
      <w:r>
        <w:t>preset</w:t>
      </w:r>
      <w:proofErr w:type="spellEnd"/>
      <w:r>
        <w:t>.</w:t>
      </w:r>
    </w:p>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7649" w:type="dxa"/>
          </w:tcPr>
          <w:p w:rsidR="0021271B" w:rsidRDefault="0021271B" w:rsidP="000852DF">
            <w:pPr>
              <w:pStyle w:val="Geenafstand"/>
              <w:rPr>
                <w:lang w:val="en-GB"/>
              </w:rPr>
            </w:pPr>
            <w:r>
              <w:rPr>
                <w:lang w:val="en-GB"/>
              </w:rPr>
              <w:t>Digit insertion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 xml:space="preserve">Accept inserted value and continue. When last value is reached, ENT will save the modified </w:t>
            </w:r>
            <w:proofErr w:type="spellStart"/>
            <w:r>
              <w:rPr>
                <w:lang w:val="en-GB"/>
              </w:rPr>
              <w:t>preset</w:t>
            </w:r>
            <w:proofErr w:type="spellEnd"/>
            <w:r>
              <w:rPr>
                <w:lang w:val="en-GB"/>
              </w:rPr>
              <w:t xml:space="preserve"> and return to the </w:t>
            </w:r>
            <w:proofErr w:type="spellStart"/>
            <w:r>
              <w:rPr>
                <w:lang w:val="en-GB"/>
              </w:rPr>
              <w:t>preset</w:t>
            </w:r>
            <w:proofErr w:type="spellEnd"/>
            <w:r>
              <w:rPr>
                <w:lang w:val="en-GB"/>
              </w:rPr>
              <w:t xml:space="preserve"> selection overview.</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 xml:space="preserve">Leave screen and return to </w:t>
            </w:r>
            <w:proofErr w:type="spellStart"/>
            <w:r>
              <w:rPr>
                <w:lang w:val="en-GB"/>
              </w:rPr>
              <w:t>preset</w:t>
            </w:r>
            <w:proofErr w:type="spellEnd"/>
            <w:r>
              <w:rPr>
                <w:lang w:val="en-GB"/>
              </w:rPr>
              <w:t xml:space="preserve"> config menu without saving</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 xml:space="preserve">When a </w:t>
      </w:r>
      <w:proofErr w:type="spellStart"/>
      <w:r>
        <w:t>preset</w:t>
      </w:r>
      <w:proofErr w:type="spellEnd"/>
      <w:r>
        <w:t xml:space="preserve"> is modified and saved, the system will confirm this action with an additional screen that appears only temporary.</w:t>
      </w:r>
    </w:p>
    <w:p w:rsidR="00176707" w:rsidRDefault="00176707"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lastRenderedPageBreak/>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176707" w:rsidRDefault="00176707" w:rsidP="008E558A"/>
    <w:p w:rsidR="0021271B" w:rsidRDefault="0021271B" w:rsidP="008E558A">
      <w:r>
        <w:t xml:space="preserve">This screen will disappear after one second and the </w:t>
      </w:r>
      <w:proofErr w:type="spellStart"/>
      <w:r>
        <w:t>preset</w:t>
      </w:r>
      <w:proofErr w:type="spellEnd"/>
      <w:r>
        <w:t xml:space="preserve"> selection overview will be shown.</w:t>
      </w:r>
    </w:p>
    <w:p w:rsidR="008F3F1B" w:rsidRDefault="008F3F1B" w:rsidP="008E558A"/>
    <w:p w:rsidR="00D6367F" w:rsidRDefault="008E558A" w:rsidP="00D6367F">
      <w:pPr>
        <w:pStyle w:val="Kop4"/>
      </w:pPr>
      <w:bookmarkStart w:id="177" w:name="_Toc509316990"/>
      <w:r>
        <w:t>PID Constants</w:t>
      </w:r>
      <w:bookmarkEnd w:id="177"/>
    </w:p>
    <w:p w:rsidR="00D6367F" w:rsidRDefault="00D6367F" w:rsidP="00D6367F">
      <w:r>
        <w:t xml:space="preserve">When entering this screen, the cursor is put to the </w:t>
      </w:r>
      <w:proofErr w:type="spellStart"/>
      <w:r>
        <w:t>Kp</w:t>
      </w:r>
      <w:proofErr w:type="spellEnd"/>
      <w:r>
        <w:t xml:space="preserve"> value. The value can be updated/modified. Button ‘ENT’ accepts the value and sets the cursor to the next value. When the last value has been reached, ‘ENT’ will cause the system to save the modified PID constants to system memory and leave the PID constants screen, returning to the administration menu.</w:t>
      </w:r>
    </w:p>
    <w:p w:rsidR="00D6367F" w:rsidRPr="00D6367F" w:rsidRDefault="00D6367F" w:rsidP="00D6367F">
      <w:pPr>
        <w:sectPr w:rsidR="00D6367F" w:rsidRPr="00D6367F" w:rsidSect="00162F33">
          <w:headerReference w:type="default" r:id="rId23"/>
          <w:footerReference w:type="default" r:id="rId24"/>
          <w:pgSz w:w="11906" w:h="16838"/>
          <w:pgMar w:top="1417" w:right="1417" w:bottom="1417" w:left="1417" w:header="708" w:footer="708" w:gutter="0"/>
          <w:cols w:space="708"/>
          <w:titlePg/>
          <w:docGrid w:linePitch="360"/>
        </w:sectPr>
      </w:pP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5098C" w:rsidTr="0055098C">
        <w:tc>
          <w:tcPr>
            <w:tcW w:w="423" w:type="dxa"/>
            <w:shd w:val="clear" w:color="auto" w:fill="BFBFBF" w:themeFill="background1" w:themeFillShade="BF"/>
          </w:tcPr>
          <w:p w:rsidR="0055098C" w:rsidRDefault="0055098C" w:rsidP="0055098C">
            <w:pPr>
              <w:pStyle w:val="Geenafstand"/>
            </w:pPr>
            <w:r>
              <w:t>/</w:t>
            </w:r>
          </w:p>
        </w:tc>
        <w:tc>
          <w:tcPr>
            <w:tcW w:w="422" w:type="dxa"/>
            <w:shd w:val="clear" w:color="auto" w:fill="BFBFBF" w:themeFill="background1" w:themeFillShade="BF"/>
          </w:tcPr>
          <w:p w:rsidR="0055098C" w:rsidRDefault="0055098C" w:rsidP="0055098C">
            <w:pPr>
              <w:pStyle w:val="Geenafstand"/>
            </w:pPr>
            <w:r>
              <w:t>1</w:t>
            </w:r>
          </w:p>
        </w:tc>
        <w:tc>
          <w:tcPr>
            <w:tcW w:w="423" w:type="dxa"/>
            <w:shd w:val="clear" w:color="auto" w:fill="BFBFBF" w:themeFill="background1" w:themeFillShade="BF"/>
          </w:tcPr>
          <w:p w:rsidR="0055098C" w:rsidRDefault="0055098C" w:rsidP="0055098C">
            <w:pPr>
              <w:pStyle w:val="Geenafstand"/>
            </w:pPr>
            <w:r>
              <w:t>2</w:t>
            </w:r>
          </w:p>
        </w:tc>
        <w:tc>
          <w:tcPr>
            <w:tcW w:w="423" w:type="dxa"/>
            <w:shd w:val="clear" w:color="auto" w:fill="BFBFBF" w:themeFill="background1" w:themeFillShade="BF"/>
          </w:tcPr>
          <w:p w:rsidR="0055098C" w:rsidRDefault="0055098C" w:rsidP="0055098C">
            <w:pPr>
              <w:pStyle w:val="Geenafstand"/>
            </w:pPr>
            <w:r>
              <w:t>3</w:t>
            </w:r>
          </w:p>
        </w:tc>
        <w:tc>
          <w:tcPr>
            <w:tcW w:w="422" w:type="dxa"/>
            <w:shd w:val="clear" w:color="auto" w:fill="BFBFBF" w:themeFill="background1" w:themeFillShade="BF"/>
          </w:tcPr>
          <w:p w:rsidR="0055098C" w:rsidRDefault="0055098C" w:rsidP="0055098C">
            <w:pPr>
              <w:pStyle w:val="Geenafstand"/>
            </w:pPr>
            <w:r>
              <w:t>4</w:t>
            </w:r>
          </w:p>
        </w:tc>
        <w:tc>
          <w:tcPr>
            <w:tcW w:w="422" w:type="dxa"/>
            <w:shd w:val="clear" w:color="auto" w:fill="BFBFBF" w:themeFill="background1" w:themeFillShade="BF"/>
          </w:tcPr>
          <w:p w:rsidR="0055098C" w:rsidRDefault="0055098C" w:rsidP="0055098C">
            <w:pPr>
              <w:pStyle w:val="Geenafstand"/>
            </w:pPr>
            <w:r>
              <w:t>5</w:t>
            </w:r>
          </w:p>
        </w:tc>
        <w:tc>
          <w:tcPr>
            <w:tcW w:w="422" w:type="dxa"/>
            <w:shd w:val="clear" w:color="auto" w:fill="BFBFBF" w:themeFill="background1" w:themeFillShade="BF"/>
          </w:tcPr>
          <w:p w:rsidR="0055098C" w:rsidRDefault="0055098C" w:rsidP="0055098C">
            <w:pPr>
              <w:pStyle w:val="Geenafstand"/>
            </w:pPr>
            <w:r>
              <w:t>6</w:t>
            </w:r>
          </w:p>
        </w:tc>
        <w:tc>
          <w:tcPr>
            <w:tcW w:w="422" w:type="dxa"/>
            <w:shd w:val="clear" w:color="auto" w:fill="BFBFBF" w:themeFill="background1" w:themeFillShade="BF"/>
          </w:tcPr>
          <w:p w:rsidR="0055098C" w:rsidRDefault="0055098C" w:rsidP="0055098C">
            <w:pPr>
              <w:pStyle w:val="Geenafstand"/>
            </w:pPr>
            <w:r>
              <w:t>7</w:t>
            </w:r>
          </w:p>
        </w:tc>
        <w:tc>
          <w:tcPr>
            <w:tcW w:w="422" w:type="dxa"/>
            <w:shd w:val="clear" w:color="auto" w:fill="BFBFBF" w:themeFill="background1" w:themeFillShade="BF"/>
          </w:tcPr>
          <w:p w:rsidR="0055098C" w:rsidRDefault="0055098C" w:rsidP="0055098C">
            <w:pPr>
              <w:pStyle w:val="Geenafstand"/>
            </w:pPr>
            <w:r>
              <w:t>8</w:t>
            </w:r>
          </w:p>
        </w:tc>
        <w:tc>
          <w:tcPr>
            <w:tcW w:w="421" w:type="dxa"/>
            <w:shd w:val="clear" w:color="auto" w:fill="BFBFBF" w:themeFill="background1" w:themeFillShade="BF"/>
          </w:tcPr>
          <w:p w:rsidR="0055098C" w:rsidRDefault="0055098C" w:rsidP="0055098C">
            <w:pPr>
              <w:pStyle w:val="Geenafstand"/>
            </w:pPr>
            <w:r>
              <w:t>9</w:t>
            </w:r>
          </w:p>
        </w:tc>
        <w:tc>
          <w:tcPr>
            <w:tcW w:w="440" w:type="dxa"/>
            <w:shd w:val="clear" w:color="auto" w:fill="BFBFBF" w:themeFill="background1" w:themeFillShade="BF"/>
          </w:tcPr>
          <w:p w:rsidR="0055098C" w:rsidRDefault="0055098C" w:rsidP="0055098C">
            <w:pPr>
              <w:pStyle w:val="Geenafstand"/>
            </w:pPr>
            <w:r>
              <w:t>10</w:t>
            </w:r>
          </w:p>
        </w:tc>
        <w:tc>
          <w:tcPr>
            <w:tcW w:w="440" w:type="dxa"/>
            <w:shd w:val="clear" w:color="auto" w:fill="BFBFBF" w:themeFill="background1" w:themeFillShade="BF"/>
          </w:tcPr>
          <w:p w:rsidR="0055098C" w:rsidRDefault="0055098C" w:rsidP="0055098C">
            <w:pPr>
              <w:pStyle w:val="Geenafstand"/>
            </w:pPr>
            <w:r>
              <w:t>11</w:t>
            </w:r>
          </w:p>
        </w:tc>
        <w:tc>
          <w:tcPr>
            <w:tcW w:w="440" w:type="dxa"/>
            <w:shd w:val="clear" w:color="auto" w:fill="BFBFBF" w:themeFill="background1" w:themeFillShade="BF"/>
          </w:tcPr>
          <w:p w:rsidR="0055098C" w:rsidRDefault="0055098C" w:rsidP="0055098C">
            <w:pPr>
              <w:pStyle w:val="Geenafstand"/>
            </w:pPr>
            <w:r>
              <w:t>12</w:t>
            </w:r>
          </w:p>
        </w:tc>
        <w:tc>
          <w:tcPr>
            <w:tcW w:w="440" w:type="dxa"/>
            <w:shd w:val="clear" w:color="auto" w:fill="BFBFBF" w:themeFill="background1" w:themeFillShade="BF"/>
          </w:tcPr>
          <w:p w:rsidR="0055098C" w:rsidRDefault="0055098C" w:rsidP="0055098C">
            <w:pPr>
              <w:pStyle w:val="Geenafstand"/>
            </w:pPr>
            <w:r>
              <w:t>13</w:t>
            </w:r>
          </w:p>
        </w:tc>
        <w:tc>
          <w:tcPr>
            <w:tcW w:w="440" w:type="dxa"/>
            <w:shd w:val="clear" w:color="auto" w:fill="BFBFBF" w:themeFill="background1" w:themeFillShade="BF"/>
          </w:tcPr>
          <w:p w:rsidR="0055098C" w:rsidRDefault="0055098C" w:rsidP="0055098C">
            <w:pPr>
              <w:pStyle w:val="Geenafstand"/>
            </w:pPr>
            <w:r>
              <w:t>14</w:t>
            </w:r>
          </w:p>
        </w:tc>
        <w:tc>
          <w:tcPr>
            <w:tcW w:w="440" w:type="dxa"/>
            <w:shd w:val="clear" w:color="auto" w:fill="BFBFBF" w:themeFill="background1" w:themeFillShade="BF"/>
          </w:tcPr>
          <w:p w:rsidR="0055098C" w:rsidRDefault="0055098C" w:rsidP="0055098C">
            <w:pPr>
              <w:pStyle w:val="Geenafstand"/>
            </w:pPr>
            <w:r>
              <w:t>15</w:t>
            </w:r>
          </w:p>
        </w:tc>
        <w:tc>
          <w:tcPr>
            <w:tcW w:w="440" w:type="dxa"/>
            <w:shd w:val="clear" w:color="auto" w:fill="BFBFBF" w:themeFill="background1" w:themeFillShade="BF"/>
          </w:tcPr>
          <w:p w:rsidR="0055098C" w:rsidRDefault="0055098C" w:rsidP="0055098C">
            <w:pPr>
              <w:pStyle w:val="Geenafstand"/>
            </w:pPr>
            <w:r>
              <w:t>16</w:t>
            </w:r>
          </w:p>
        </w:tc>
        <w:tc>
          <w:tcPr>
            <w:tcW w:w="440" w:type="dxa"/>
            <w:shd w:val="clear" w:color="auto" w:fill="BFBFBF" w:themeFill="background1" w:themeFillShade="BF"/>
          </w:tcPr>
          <w:p w:rsidR="0055098C" w:rsidRDefault="0055098C" w:rsidP="0055098C">
            <w:pPr>
              <w:pStyle w:val="Geenafstand"/>
            </w:pPr>
            <w:r>
              <w:t>17</w:t>
            </w:r>
          </w:p>
        </w:tc>
        <w:tc>
          <w:tcPr>
            <w:tcW w:w="440" w:type="dxa"/>
            <w:shd w:val="clear" w:color="auto" w:fill="BFBFBF" w:themeFill="background1" w:themeFillShade="BF"/>
          </w:tcPr>
          <w:p w:rsidR="0055098C" w:rsidRDefault="0055098C" w:rsidP="0055098C">
            <w:pPr>
              <w:pStyle w:val="Geenafstand"/>
            </w:pPr>
            <w:r>
              <w:t>18</w:t>
            </w:r>
          </w:p>
        </w:tc>
        <w:tc>
          <w:tcPr>
            <w:tcW w:w="440" w:type="dxa"/>
            <w:shd w:val="clear" w:color="auto" w:fill="BFBFBF" w:themeFill="background1" w:themeFillShade="BF"/>
          </w:tcPr>
          <w:p w:rsidR="0055098C" w:rsidRDefault="0055098C" w:rsidP="0055098C">
            <w:pPr>
              <w:pStyle w:val="Geenafstand"/>
            </w:pPr>
            <w:r>
              <w:t>19</w:t>
            </w:r>
          </w:p>
        </w:tc>
        <w:tc>
          <w:tcPr>
            <w:tcW w:w="440" w:type="dxa"/>
            <w:shd w:val="clear" w:color="auto" w:fill="BFBFBF" w:themeFill="background1" w:themeFillShade="BF"/>
          </w:tcPr>
          <w:p w:rsidR="0055098C" w:rsidRDefault="0055098C" w:rsidP="0055098C">
            <w:pPr>
              <w:pStyle w:val="Geenafstand"/>
            </w:pPr>
            <w:r>
              <w:t>20</w:t>
            </w:r>
          </w:p>
        </w:tc>
      </w:tr>
      <w:tr w:rsidR="0055098C" w:rsidTr="0055098C">
        <w:tc>
          <w:tcPr>
            <w:tcW w:w="423" w:type="dxa"/>
            <w:shd w:val="clear" w:color="auto" w:fill="BFBFBF" w:themeFill="background1" w:themeFillShade="BF"/>
          </w:tcPr>
          <w:p w:rsidR="0055098C" w:rsidRDefault="0055098C" w:rsidP="0055098C">
            <w:pPr>
              <w:pStyle w:val="Geenafstand"/>
            </w:pPr>
            <w:r>
              <w:t>1</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P</w:t>
            </w:r>
          </w:p>
        </w:tc>
        <w:tc>
          <w:tcPr>
            <w:tcW w:w="423"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I</w:t>
            </w:r>
          </w:p>
        </w:tc>
        <w:tc>
          <w:tcPr>
            <w:tcW w:w="423"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D</w:t>
            </w:r>
          </w:p>
        </w:tc>
        <w:tc>
          <w:tcPr>
            <w:tcW w:w="422" w:type="dxa"/>
            <w:shd w:val="clear" w:color="auto" w:fill="CCFF66"/>
          </w:tcPr>
          <w:p w:rsidR="0055098C" w:rsidRPr="00C928FC" w:rsidRDefault="0055098C" w:rsidP="0055098C">
            <w:pPr>
              <w:pStyle w:val="Geenafstand"/>
              <w:rPr>
                <w:rFonts w:ascii="LCD Display Grid" w:hAnsi="LCD Display Grid"/>
                <w:b/>
              </w:rPr>
            </w:pP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c</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o</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n</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s</w:t>
            </w:r>
          </w:p>
        </w:tc>
        <w:tc>
          <w:tcPr>
            <w:tcW w:w="421"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t</w:t>
            </w:r>
          </w:p>
        </w:tc>
        <w:tc>
          <w:tcPr>
            <w:tcW w:w="440"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a</w:t>
            </w:r>
          </w:p>
        </w:tc>
        <w:tc>
          <w:tcPr>
            <w:tcW w:w="440"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n</w:t>
            </w:r>
          </w:p>
        </w:tc>
        <w:tc>
          <w:tcPr>
            <w:tcW w:w="440"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t</w:t>
            </w:r>
          </w:p>
        </w:tc>
        <w:tc>
          <w:tcPr>
            <w:tcW w:w="440"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s</w:t>
            </w: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r>
      <w:tr w:rsidR="0055098C" w:rsidTr="0055098C">
        <w:tc>
          <w:tcPr>
            <w:tcW w:w="423" w:type="dxa"/>
            <w:shd w:val="clear" w:color="auto" w:fill="BFBFBF" w:themeFill="background1" w:themeFillShade="BF"/>
          </w:tcPr>
          <w:p w:rsidR="0055098C" w:rsidRDefault="0055098C" w:rsidP="0055098C">
            <w:pPr>
              <w:pStyle w:val="Geenafstand"/>
            </w:pPr>
            <w:r>
              <w:t>2</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K</w:t>
            </w:r>
          </w:p>
        </w:tc>
        <w:tc>
          <w:tcPr>
            <w:tcW w:w="423"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p</w:t>
            </w:r>
          </w:p>
        </w:tc>
        <w:tc>
          <w:tcPr>
            <w:tcW w:w="423"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w:t>
            </w:r>
          </w:p>
        </w:tc>
        <w:tc>
          <w:tcPr>
            <w:tcW w:w="422" w:type="dxa"/>
            <w:shd w:val="clear" w:color="auto" w:fill="CCFF66"/>
          </w:tcPr>
          <w:p w:rsidR="0055098C" w:rsidRPr="00C928FC" w:rsidRDefault="0055098C" w:rsidP="0055098C">
            <w:pPr>
              <w:pStyle w:val="Geenafstand"/>
              <w:rPr>
                <w:rFonts w:ascii="LCD Display Grid" w:hAnsi="LCD Display Grid"/>
                <w:b/>
              </w:rPr>
            </w:pPr>
          </w:p>
        </w:tc>
        <w:tc>
          <w:tcPr>
            <w:tcW w:w="422" w:type="dxa"/>
            <w:shd w:val="clear" w:color="auto" w:fill="CCFF66"/>
          </w:tcPr>
          <w:p w:rsidR="0055098C" w:rsidRPr="00C928FC" w:rsidRDefault="0055098C" w:rsidP="0055098C">
            <w:pPr>
              <w:pStyle w:val="Geenafstand"/>
              <w:rPr>
                <w:rFonts w:ascii="LCD Display Grid" w:hAnsi="LCD Display Grid"/>
                <w:b/>
              </w:rPr>
            </w:pP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3</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0</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0</w:t>
            </w:r>
          </w:p>
        </w:tc>
        <w:tc>
          <w:tcPr>
            <w:tcW w:w="421"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0</w:t>
            </w: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r>
      <w:tr w:rsidR="0055098C" w:rsidTr="0055098C">
        <w:tc>
          <w:tcPr>
            <w:tcW w:w="423" w:type="dxa"/>
            <w:shd w:val="clear" w:color="auto" w:fill="BFBFBF" w:themeFill="background1" w:themeFillShade="BF"/>
          </w:tcPr>
          <w:p w:rsidR="0055098C" w:rsidRDefault="0055098C" w:rsidP="0055098C">
            <w:pPr>
              <w:pStyle w:val="Geenafstand"/>
            </w:pPr>
            <w:r>
              <w:t>3</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K</w:t>
            </w:r>
          </w:p>
        </w:tc>
        <w:tc>
          <w:tcPr>
            <w:tcW w:w="423"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i</w:t>
            </w:r>
          </w:p>
        </w:tc>
        <w:tc>
          <w:tcPr>
            <w:tcW w:w="423"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w:t>
            </w:r>
          </w:p>
        </w:tc>
        <w:tc>
          <w:tcPr>
            <w:tcW w:w="422" w:type="dxa"/>
            <w:shd w:val="clear" w:color="auto" w:fill="CCFF66"/>
          </w:tcPr>
          <w:p w:rsidR="0055098C" w:rsidRPr="00C928FC" w:rsidRDefault="0055098C" w:rsidP="0055098C">
            <w:pPr>
              <w:pStyle w:val="Geenafstand"/>
              <w:rPr>
                <w:rFonts w:ascii="LCD Display Grid" w:hAnsi="LCD Display Grid"/>
                <w:b/>
              </w:rPr>
            </w:pPr>
          </w:p>
        </w:tc>
        <w:tc>
          <w:tcPr>
            <w:tcW w:w="422" w:type="dxa"/>
            <w:shd w:val="clear" w:color="auto" w:fill="CCFF66"/>
          </w:tcPr>
          <w:p w:rsidR="0055098C" w:rsidRPr="00C928FC" w:rsidRDefault="0055098C" w:rsidP="0055098C">
            <w:pPr>
              <w:pStyle w:val="Geenafstand"/>
              <w:rPr>
                <w:rFonts w:ascii="LCD Display Grid" w:hAnsi="LCD Display Grid"/>
                <w:b/>
              </w:rPr>
            </w:pP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2</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0</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0</w:t>
            </w:r>
          </w:p>
        </w:tc>
        <w:tc>
          <w:tcPr>
            <w:tcW w:w="421"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0</w:t>
            </w: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r>
      <w:tr w:rsidR="0055098C" w:rsidTr="0055098C">
        <w:tc>
          <w:tcPr>
            <w:tcW w:w="423" w:type="dxa"/>
            <w:shd w:val="clear" w:color="auto" w:fill="BFBFBF" w:themeFill="background1" w:themeFillShade="BF"/>
          </w:tcPr>
          <w:p w:rsidR="0055098C" w:rsidRDefault="0055098C" w:rsidP="0055098C">
            <w:pPr>
              <w:pStyle w:val="Geenafstand"/>
            </w:pPr>
            <w:r>
              <w:t>4</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K</w:t>
            </w:r>
          </w:p>
        </w:tc>
        <w:tc>
          <w:tcPr>
            <w:tcW w:w="423"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d</w:t>
            </w:r>
          </w:p>
        </w:tc>
        <w:tc>
          <w:tcPr>
            <w:tcW w:w="423"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w:t>
            </w:r>
          </w:p>
        </w:tc>
        <w:tc>
          <w:tcPr>
            <w:tcW w:w="422" w:type="dxa"/>
            <w:shd w:val="clear" w:color="auto" w:fill="CCFF66"/>
          </w:tcPr>
          <w:p w:rsidR="0055098C" w:rsidRPr="00C928FC" w:rsidRDefault="0055098C" w:rsidP="0055098C">
            <w:pPr>
              <w:pStyle w:val="Geenafstand"/>
              <w:rPr>
                <w:rFonts w:ascii="LCD Display Grid" w:hAnsi="LCD Display Grid"/>
                <w:b/>
              </w:rPr>
            </w:pPr>
          </w:p>
        </w:tc>
        <w:tc>
          <w:tcPr>
            <w:tcW w:w="422" w:type="dxa"/>
            <w:shd w:val="clear" w:color="auto" w:fill="CCFF66"/>
          </w:tcPr>
          <w:p w:rsidR="0055098C" w:rsidRPr="00C928FC" w:rsidRDefault="0055098C" w:rsidP="0055098C">
            <w:pPr>
              <w:pStyle w:val="Geenafstand"/>
              <w:rPr>
                <w:rFonts w:ascii="LCD Display Grid" w:hAnsi="LCD Display Grid"/>
                <w:b/>
              </w:rPr>
            </w:pPr>
          </w:p>
        </w:tc>
        <w:tc>
          <w:tcPr>
            <w:tcW w:w="422" w:type="dxa"/>
            <w:shd w:val="clear" w:color="auto" w:fill="CCFF66"/>
          </w:tcPr>
          <w:p w:rsidR="0055098C" w:rsidRPr="00C928FC" w:rsidRDefault="0055098C" w:rsidP="0055098C">
            <w:pPr>
              <w:pStyle w:val="Geenafstand"/>
              <w:rPr>
                <w:rFonts w:ascii="LCD Display Grid" w:hAnsi="LCD Display Grid"/>
                <w:b/>
              </w:rPr>
            </w:pPr>
          </w:p>
        </w:tc>
        <w:tc>
          <w:tcPr>
            <w:tcW w:w="422" w:type="dxa"/>
            <w:shd w:val="clear" w:color="auto" w:fill="CCFF66"/>
          </w:tcPr>
          <w:p w:rsidR="0055098C" w:rsidRPr="00C928FC" w:rsidRDefault="0055098C" w:rsidP="0055098C">
            <w:pPr>
              <w:pStyle w:val="Geenafstand"/>
              <w:rPr>
                <w:rFonts w:ascii="LCD Display Grid" w:hAnsi="LCD Display Grid"/>
                <w:b/>
              </w:rPr>
            </w:pPr>
          </w:p>
        </w:tc>
        <w:tc>
          <w:tcPr>
            <w:tcW w:w="422" w:type="dxa"/>
            <w:shd w:val="clear" w:color="auto" w:fill="CCFF66"/>
          </w:tcPr>
          <w:p w:rsidR="0055098C" w:rsidRPr="00C928FC" w:rsidRDefault="0055098C" w:rsidP="0055098C">
            <w:pPr>
              <w:pStyle w:val="Geenafstand"/>
              <w:rPr>
                <w:rFonts w:ascii="LCD Display Grid" w:hAnsi="LCD Display Grid"/>
                <w:b/>
              </w:rPr>
            </w:pPr>
          </w:p>
        </w:tc>
        <w:tc>
          <w:tcPr>
            <w:tcW w:w="421"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0</w:t>
            </w: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r>
    </w:tbl>
    <w:p w:rsidR="00D6367F" w:rsidRPr="00210E91" w:rsidRDefault="00D6367F" w:rsidP="000649B6">
      <w:pPr>
        <w:rPr>
          <w:color w:val="FF0000"/>
        </w:rPr>
      </w:pPr>
    </w:p>
    <w:tbl>
      <w:tblPr>
        <w:tblStyle w:val="Tabelraster"/>
        <w:tblW w:w="0" w:type="auto"/>
        <w:tblLook w:val="04A0" w:firstRow="1" w:lastRow="0" w:firstColumn="1" w:lastColumn="0" w:noHBand="0" w:noVBand="1"/>
      </w:tblPr>
      <w:tblGrid>
        <w:gridCol w:w="1413"/>
        <w:gridCol w:w="7649"/>
      </w:tblGrid>
      <w:tr w:rsidR="00D6367F" w:rsidTr="001B3849">
        <w:tc>
          <w:tcPr>
            <w:tcW w:w="1413" w:type="dxa"/>
          </w:tcPr>
          <w:p w:rsidR="00D6367F" w:rsidRDefault="00D6367F" w:rsidP="001B3849">
            <w:pPr>
              <w:pStyle w:val="Geenafstand"/>
              <w:rPr>
                <w:rFonts w:cstheme="minorHAnsi"/>
                <w:lang w:val="en-GB"/>
              </w:rPr>
            </w:pPr>
            <w:bookmarkStart w:id="178" w:name="_Toc509316991"/>
            <w:bookmarkStart w:id="179" w:name="_Toc499132149"/>
            <w:bookmarkEnd w:id="178"/>
            <w:r>
              <w:rPr>
                <w:rFonts w:cstheme="minorHAnsi"/>
                <w:lang w:val="en-GB"/>
              </w:rPr>
              <w:t>0-9</w:t>
            </w:r>
          </w:p>
        </w:tc>
        <w:tc>
          <w:tcPr>
            <w:tcW w:w="7649" w:type="dxa"/>
          </w:tcPr>
          <w:p w:rsidR="00D6367F" w:rsidRDefault="00D6367F" w:rsidP="001B3849">
            <w:pPr>
              <w:pStyle w:val="Geenafstand"/>
              <w:rPr>
                <w:lang w:val="en-GB"/>
              </w:rPr>
            </w:pPr>
            <w:r>
              <w:rPr>
                <w:lang w:val="en-GB"/>
              </w:rPr>
              <w:t>Digit insertion</w:t>
            </w:r>
          </w:p>
        </w:tc>
      </w:tr>
      <w:tr w:rsidR="00D6367F" w:rsidTr="001B3849">
        <w:tc>
          <w:tcPr>
            <w:tcW w:w="1413" w:type="dxa"/>
          </w:tcPr>
          <w:p w:rsidR="00D6367F" w:rsidRDefault="00D6367F" w:rsidP="001B3849">
            <w:pPr>
              <w:pStyle w:val="Geenafstand"/>
              <w:rPr>
                <w:lang w:val="en-GB"/>
              </w:rPr>
            </w:pPr>
            <w:r>
              <w:rPr>
                <w:rFonts w:cstheme="minorHAnsi"/>
                <w:lang w:val="en-GB"/>
              </w:rPr>
              <w:t>←</w:t>
            </w:r>
          </w:p>
        </w:tc>
        <w:tc>
          <w:tcPr>
            <w:tcW w:w="7649" w:type="dxa"/>
          </w:tcPr>
          <w:p w:rsidR="00D6367F" w:rsidRDefault="00D6367F" w:rsidP="001B3849">
            <w:pPr>
              <w:pStyle w:val="Geenafstand"/>
              <w:rPr>
                <w:lang w:val="en-GB"/>
              </w:rPr>
            </w:pPr>
            <w:r>
              <w:rPr>
                <w:lang w:val="en-GB"/>
              </w:rPr>
              <w:t>Backspace – delete last entered digit</w:t>
            </w:r>
          </w:p>
        </w:tc>
      </w:tr>
      <w:tr w:rsidR="00D6367F" w:rsidTr="001B3849">
        <w:tc>
          <w:tcPr>
            <w:tcW w:w="1413" w:type="dxa"/>
          </w:tcPr>
          <w:p w:rsidR="00D6367F" w:rsidRDefault="00D6367F" w:rsidP="001B3849">
            <w:pPr>
              <w:pStyle w:val="Geenafstand"/>
              <w:rPr>
                <w:rFonts w:cstheme="minorHAnsi"/>
                <w:lang w:val="en-GB"/>
              </w:rPr>
            </w:pPr>
            <w:r>
              <w:rPr>
                <w:rFonts w:cstheme="minorHAnsi"/>
                <w:lang w:val="en-GB"/>
              </w:rPr>
              <w:t>ENT</w:t>
            </w:r>
          </w:p>
        </w:tc>
        <w:tc>
          <w:tcPr>
            <w:tcW w:w="7649" w:type="dxa"/>
          </w:tcPr>
          <w:p w:rsidR="00D6367F" w:rsidRDefault="00D6367F" w:rsidP="001B3849">
            <w:pPr>
              <w:pStyle w:val="Geenafstand"/>
              <w:rPr>
                <w:lang w:val="en-GB"/>
              </w:rPr>
            </w:pPr>
            <w:r>
              <w:rPr>
                <w:lang w:val="en-GB"/>
              </w:rPr>
              <w:t xml:space="preserve">Accept inserted value and continue. When last value is reached, ENT will save the modified </w:t>
            </w:r>
            <w:proofErr w:type="spellStart"/>
            <w:r>
              <w:rPr>
                <w:lang w:val="en-GB"/>
              </w:rPr>
              <w:t>preset</w:t>
            </w:r>
            <w:proofErr w:type="spellEnd"/>
            <w:r>
              <w:rPr>
                <w:lang w:val="en-GB"/>
              </w:rPr>
              <w:t xml:space="preserve"> and return to the </w:t>
            </w:r>
            <w:proofErr w:type="spellStart"/>
            <w:r>
              <w:rPr>
                <w:lang w:val="en-GB"/>
              </w:rPr>
              <w:t>preset</w:t>
            </w:r>
            <w:proofErr w:type="spellEnd"/>
            <w:r>
              <w:rPr>
                <w:lang w:val="en-GB"/>
              </w:rPr>
              <w:t xml:space="preserve"> selection overview.</w:t>
            </w:r>
          </w:p>
        </w:tc>
      </w:tr>
      <w:tr w:rsidR="00D6367F" w:rsidTr="001B3849">
        <w:tc>
          <w:tcPr>
            <w:tcW w:w="1413" w:type="dxa"/>
          </w:tcPr>
          <w:p w:rsidR="00D6367F" w:rsidRDefault="00D6367F" w:rsidP="001B3849">
            <w:pPr>
              <w:pStyle w:val="Geenafstand"/>
              <w:rPr>
                <w:rFonts w:cstheme="minorHAnsi"/>
                <w:lang w:val="en-GB"/>
              </w:rPr>
            </w:pPr>
            <w:r>
              <w:rPr>
                <w:rFonts w:cstheme="minorHAnsi"/>
                <w:lang w:val="en-GB"/>
              </w:rPr>
              <w:t>X</w:t>
            </w:r>
          </w:p>
        </w:tc>
        <w:tc>
          <w:tcPr>
            <w:tcW w:w="7649" w:type="dxa"/>
          </w:tcPr>
          <w:p w:rsidR="00D6367F" w:rsidRDefault="00D6367F" w:rsidP="001B3849">
            <w:pPr>
              <w:pStyle w:val="Geenafstand"/>
              <w:rPr>
                <w:lang w:val="en-GB"/>
              </w:rPr>
            </w:pPr>
            <w:r>
              <w:rPr>
                <w:lang w:val="en-GB"/>
              </w:rPr>
              <w:t xml:space="preserve">Leave screen and return to </w:t>
            </w:r>
            <w:proofErr w:type="spellStart"/>
            <w:r>
              <w:rPr>
                <w:lang w:val="en-GB"/>
              </w:rPr>
              <w:t>preset</w:t>
            </w:r>
            <w:proofErr w:type="spellEnd"/>
            <w:r>
              <w:rPr>
                <w:lang w:val="en-GB"/>
              </w:rPr>
              <w:t xml:space="preserve"> config menu without saving</w:t>
            </w:r>
          </w:p>
        </w:tc>
      </w:tr>
      <w:tr w:rsidR="00D6367F" w:rsidTr="001B3849">
        <w:tc>
          <w:tcPr>
            <w:tcW w:w="1413" w:type="dxa"/>
          </w:tcPr>
          <w:p w:rsidR="00D6367F" w:rsidRDefault="00D6367F" w:rsidP="001B3849">
            <w:pPr>
              <w:pStyle w:val="Geenafstand"/>
              <w:rPr>
                <w:rFonts w:cstheme="minorHAnsi"/>
                <w:lang w:val="en-GB"/>
              </w:rPr>
            </w:pPr>
            <w:r>
              <w:rPr>
                <w:rFonts w:cstheme="minorHAnsi"/>
                <w:lang w:val="en-GB"/>
              </w:rPr>
              <w:t>others</w:t>
            </w:r>
          </w:p>
        </w:tc>
        <w:tc>
          <w:tcPr>
            <w:tcW w:w="7649" w:type="dxa"/>
          </w:tcPr>
          <w:p w:rsidR="00D6367F" w:rsidRDefault="00D6367F" w:rsidP="001B3849">
            <w:pPr>
              <w:pStyle w:val="Geenafstand"/>
              <w:rPr>
                <w:lang w:val="en-GB"/>
              </w:rPr>
            </w:pPr>
            <w:r>
              <w:rPr>
                <w:lang w:val="en-GB"/>
              </w:rPr>
              <w:t>No function</w:t>
            </w:r>
          </w:p>
        </w:tc>
      </w:tr>
    </w:tbl>
    <w:p w:rsidR="00176707" w:rsidRPr="00176707" w:rsidRDefault="000A10AD" w:rsidP="00176707">
      <w:pPr>
        <w:pStyle w:val="Kop4"/>
      </w:pPr>
      <w:bookmarkStart w:id="180" w:name="_Toc509316992"/>
      <w:r>
        <w:t>Information and version screen</w:t>
      </w:r>
      <w:bookmarkEnd w:id="179"/>
      <w:bookmarkEnd w:id="180"/>
    </w:p>
    <w:p w:rsidR="000A10AD" w:rsidRDefault="000A10AD" w:rsidP="000A10AD">
      <w:r>
        <w:t>The full screen on display, containing the system version number, will look like:</w:t>
      </w:r>
    </w:p>
    <w:p w:rsidR="00176707" w:rsidRDefault="00176707" w:rsidP="000A10AD"/>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0A10AD" w:rsidTr="00A06E9C">
        <w:tc>
          <w:tcPr>
            <w:tcW w:w="423" w:type="dxa"/>
            <w:shd w:val="clear" w:color="auto" w:fill="BFBFBF" w:themeFill="background1" w:themeFillShade="BF"/>
          </w:tcPr>
          <w:p w:rsidR="000A10AD" w:rsidRDefault="000A10AD" w:rsidP="00A06E9C">
            <w:pPr>
              <w:pStyle w:val="Geenafstand"/>
            </w:pPr>
            <w:r>
              <w:t>/</w:t>
            </w:r>
          </w:p>
        </w:tc>
        <w:tc>
          <w:tcPr>
            <w:tcW w:w="422" w:type="dxa"/>
            <w:shd w:val="clear" w:color="auto" w:fill="BFBFBF" w:themeFill="background1" w:themeFillShade="BF"/>
          </w:tcPr>
          <w:p w:rsidR="000A10AD" w:rsidRDefault="000A10AD" w:rsidP="00A06E9C">
            <w:pPr>
              <w:pStyle w:val="Geenafstand"/>
            </w:pPr>
            <w:r>
              <w:t>1</w:t>
            </w:r>
          </w:p>
        </w:tc>
        <w:tc>
          <w:tcPr>
            <w:tcW w:w="423" w:type="dxa"/>
            <w:shd w:val="clear" w:color="auto" w:fill="BFBFBF" w:themeFill="background1" w:themeFillShade="BF"/>
          </w:tcPr>
          <w:p w:rsidR="000A10AD" w:rsidRDefault="000A10AD" w:rsidP="00A06E9C">
            <w:pPr>
              <w:pStyle w:val="Geenafstand"/>
            </w:pPr>
            <w:r>
              <w:t>2</w:t>
            </w:r>
          </w:p>
        </w:tc>
        <w:tc>
          <w:tcPr>
            <w:tcW w:w="423" w:type="dxa"/>
            <w:shd w:val="clear" w:color="auto" w:fill="BFBFBF" w:themeFill="background1" w:themeFillShade="BF"/>
          </w:tcPr>
          <w:p w:rsidR="000A10AD" w:rsidRDefault="000A10AD" w:rsidP="00A06E9C">
            <w:pPr>
              <w:pStyle w:val="Geenafstand"/>
            </w:pPr>
            <w:r>
              <w:t>3</w:t>
            </w:r>
          </w:p>
        </w:tc>
        <w:tc>
          <w:tcPr>
            <w:tcW w:w="422" w:type="dxa"/>
            <w:shd w:val="clear" w:color="auto" w:fill="BFBFBF" w:themeFill="background1" w:themeFillShade="BF"/>
          </w:tcPr>
          <w:p w:rsidR="000A10AD" w:rsidRDefault="000A10AD" w:rsidP="00A06E9C">
            <w:pPr>
              <w:pStyle w:val="Geenafstand"/>
            </w:pPr>
            <w:r>
              <w:t>4</w:t>
            </w:r>
          </w:p>
        </w:tc>
        <w:tc>
          <w:tcPr>
            <w:tcW w:w="422" w:type="dxa"/>
            <w:shd w:val="clear" w:color="auto" w:fill="BFBFBF" w:themeFill="background1" w:themeFillShade="BF"/>
          </w:tcPr>
          <w:p w:rsidR="000A10AD" w:rsidRDefault="000A10AD" w:rsidP="00A06E9C">
            <w:pPr>
              <w:pStyle w:val="Geenafstand"/>
            </w:pPr>
            <w:r>
              <w:t>5</w:t>
            </w:r>
          </w:p>
        </w:tc>
        <w:tc>
          <w:tcPr>
            <w:tcW w:w="422" w:type="dxa"/>
            <w:shd w:val="clear" w:color="auto" w:fill="BFBFBF" w:themeFill="background1" w:themeFillShade="BF"/>
          </w:tcPr>
          <w:p w:rsidR="000A10AD" w:rsidRDefault="000A10AD" w:rsidP="00A06E9C">
            <w:pPr>
              <w:pStyle w:val="Geenafstand"/>
            </w:pPr>
            <w:r>
              <w:t>6</w:t>
            </w:r>
          </w:p>
        </w:tc>
        <w:tc>
          <w:tcPr>
            <w:tcW w:w="422" w:type="dxa"/>
            <w:shd w:val="clear" w:color="auto" w:fill="BFBFBF" w:themeFill="background1" w:themeFillShade="BF"/>
          </w:tcPr>
          <w:p w:rsidR="000A10AD" w:rsidRDefault="000A10AD" w:rsidP="00A06E9C">
            <w:pPr>
              <w:pStyle w:val="Geenafstand"/>
            </w:pPr>
            <w:r>
              <w:t>7</w:t>
            </w:r>
          </w:p>
        </w:tc>
        <w:tc>
          <w:tcPr>
            <w:tcW w:w="422" w:type="dxa"/>
            <w:shd w:val="clear" w:color="auto" w:fill="BFBFBF" w:themeFill="background1" w:themeFillShade="BF"/>
          </w:tcPr>
          <w:p w:rsidR="000A10AD" w:rsidRDefault="000A10AD" w:rsidP="00A06E9C">
            <w:pPr>
              <w:pStyle w:val="Geenafstand"/>
            </w:pPr>
            <w:r>
              <w:t>8</w:t>
            </w:r>
          </w:p>
        </w:tc>
        <w:tc>
          <w:tcPr>
            <w:tcW w:w="421" w:type="dxa"/>
            <w:shd w:val="clear" w:color="auto" w:fill="BFBFBF" w:themeFill="background1" w:themeFillShade="BF"/>
          </w:tcPr>
          <w:p w:rsidR="000A10AD" w:rsidRDefault="000A10AD" w:rsidP="00A06E9C">
            <w:pPr>
              <w:pStyle w:val="Geenafstand"/>
            </w:pPr>
            <w:r>
              <w:t>9</w:t>
            </w:r>
          </w:p>
        </w:tc>
        <w:tc>
          <w:tcPr>
            <w:tcW w:w="440" w:type="dxa"/>
            <w:shd w:val="clear" w:color="auto" w:fill="BFBFBF" w:themeFill="background1" w:themeFillShade="BF"/>
          </w:tcPr>
          <w:p w:rsidR="000A10AD" w:rsidRDefault="000A10AD" w:rsidP="00A06E9C">
            <w:pPr>
              <w:pStyle w:val="Geenafstand"/>
            </w:pPr>
            <w:r>
              <w:t>10</w:t>
            </w:r>
          </w:p>
        </w:tc>
        <w:tc>
          <w:tcPr>
            <w:tcW w:w="440" w:type="dxa"/>
            <w:shd w:val="clear" w:color="auto" w:fill="BFBFBF" w:themeFill="background1" w:themeFillShade="BF"/>
          </w:tcPr>
          <w:p w:rsidR="000A10AD" w:rsidRDefault="000A10AD" w:rsidP="00A06E9C">
            <w:pPr>
              <w:pStyle w:val="Geenafstand"/>
            </w:pPr>
            <w:r>
              <w:t>11</w:t>
            </w:r>
          </w:p>
        </w:tc>
        <w:tc>
          <w:tcPr>
            <w:tcW w:w="440" w:type="dxa"/>
            <w:shd w:val="clear" w:color="auto" w:fill="BFBFBF" w:themeFill="background1" w:themeFillShade="BF"/>
          </w:tcPr>
          <w:p w:rsidR="000A10AD" w:rsidRDefault="000A10AD" w:rsidP="00A06E9C">
            <w:pPr>
              <w:pStyle w:val="Geenafstand"/>
            </w:pPr>
            <w:r>
              <w:t>12</w:t>
            </w:r>
          </w:p>
        </w:tc>
        <w:tc>
          <w:tcPr>
            <w:tcW w:w="440" w:type="dxa"/>
            <w:shd w:val="clear" w:color="auto" w:fill="BFBFBF" w:themeFill="background1" w:themeFillShade="BF"/>
          </w:tcPr>
          <w:p w:rsidR="000A10AD" w:rsidRDefault="000A10AD" w:rsidP="00A06E9C">
            <w:pPr>
              <w:pStyle w:val="Geenafstand"/>
            </w:pPr>
            <w:r>
              <w:t>13</w:t>
            </w:r>
          </w:p>
        </w:tc>
        <w:tc>
          <w:tcPr>
            <w:tcW w:w="440" w:type="dxa"/>
            <w:shd w:val="clear" w:color="auto" w:fill="BFBFBF" w:themeFill="background1" w:themeFillShade="BF"/>
          </w:tcPr>
          <w:p w:rsidR="000A10AD" w:rsidRDefault="000A10AD" w:rsidP="00A06E9C">
            <w:pPr>
              <w:pStyle w:val="Geenafstand"/>
            </w:pPr>
            <w:r>
              <w:t>14</w:t>
            </w:r>
          </w:p>
        </w:tc>
        <w:tc>
          <w:tcPr>
            <w:tcW w:w="440" w:type="dxa"/>
            <w:shd w:val="clear" w:color="auto" w:fill="BFBFBF" w:themeFill="background1" w:themeFillShade="BF"/>
          </w:tcPr>
          <w:p w:rsidR="000A10AD" w:rsidRDefault="000A10AD" w:rsidP="00A06E9C">
            <w:pPr>
              <w:pStyle w:val="Geenafstand"/>
            </w:pPr>
            <w:r>
              <w:t>15</w:t>
            </w:r>
          </w:p>
        </w:tc>
        <w:tc>
          <w:tcPr>
            <w:tcW w:w="440" w:type="dxa"/>
            <w:shd w:val="clear" w:color="auto" w:fill="BFBFBF" w:themeFill="background1" w:themeFillShade="BF"/>
          </w:tcPr>
          <w:p w:rsidR="000A10AD" w:rsidRDefault="000A10AD" w:rsidP="00A06E9C">
            <w:pPr>
              <w:pStyle w:val="Geenafstand"/>
            </w:pPr>
            <w:r>
              <w:t>16</w:t>
            </w:r>
          </w:p>
        </w:tc>
        <w:tc>
          <w:tcPr>
            <w:tcW w:w="440" w:type="dxa"/>
            <w:shd w:val="clear" w:color="auto" w:fill="BFBFBF" w:themeFill="background1" w:themeFillShade="BF"/>
          </w:tcPr>
          <w:p w:rsidR="000A10AD" w:rsidRDefault="000A10AD" w:rsidP="00A06E9C">
            <w:pPr>
              <w:pStyle w:val="Geenafstand"/>
            </w:pPr>
            <w:r>
              <w:t>17</w:t>
            </w:r>
          </w:p>
        </w:tc>
        <w:tc>
          <w:tcPr>
            <w:tcW w:w="440" w:type="dxa"/>
            <w:shd w:val="clear" w:color="auto" w:fill="BFBFBF" w:themeFill="background1" w:themeFillShade="BF"/>
          </w:tcPr>
          <w:p w:rsidR="000A10AD" w:rsidRDefault="000A10AD" w:rsidP="00A06E9C">
            <w:pPr>
              <w:pStyle w:val="Geenafstand"/>
            </w:pPr>
            <w:r>
              <w:t>18</w:t>
            </w:r>
          </w:p>
        </w:tc>
        <w:tc>
          <w:tcPr>
            <w:tcW w:w="440" w:type="dxa"/>
            <w:shd w:val="clear" w:color="auto" w:fill="BFBFBF" w:themeFill="background1" w:themeFillShade="BF"/>
          </w:tcPr>
          <w:p w:rsidR="000A10AD" w:rsidRDefault="000A10AD" w:rsidP="00A06E9C">
            <w:pPr>
              <w:pStyle w:val="Geenafstand"/>
            </w:pPr>
            <w:r>
              <w:t>19</w:t>
            </w:r>
          </w:p>
        </w:tc>
        <w:tc>
          <w:tcPr>
            <w:tcW w:w="440" w:type="dxa"/>
            <w:shd w:val="clear" w:color="auto" w:fill="BFBFBF" w:themeFill="background1" w:themeFillShade="BF"/>
          </w:tcPr>
          <w:p w:rsidR="000A10AD" w:rsidRDefault="000A10AD" w:rsidP="00A06E9C">
            <w:pPr>
              <w:pStyle w:val="Geenafstand"/>
            </w:pPr>
            <w:r>
              <w:t>20</w:t>
            </w:r>
          </w:p>
        </w:tc>
      </w:tr>
      <w:tr w:rsidR="000A10AD" w:rsidTr="00A06E9C">
        <w:tc>
          <w:tcPr>
            <w:tcW w:w="423" w:type="dxa"/>
            <w:shd w:val="clear" w:color="auto" w:fill="BFBFBF" w:themeFill="background1" w:themeFillShade="BF"/>
          </w:tcPr>
          <w:p w:rsidR="000A10AD" w:rsidRDefault="000A10AD" w:rsidP="00A06E9C">
            <w:pPr>
              <w:pStyle w:val="Geenafstand"/>
            </w:pPr>
            <w:r>
              <w:t>1</w:t>
            </w: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C</w:t>
            </w:r>
          </w:p>
        </w:tc>
        <w:tc>
          <w:tcPr>
            <w:tcW w:w="423"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a</w:t>
            </w:r>
          </w:p>
        </w:tc>
        <w:tc>
          <w:tcPr>
            <w:tcW w:w="423"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t</w:t>
            </w: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h</w:t>
            </w: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o</w:t>
            </w: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d</w:t>
            </w: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w:t>
            </w:r>
          </w:p>
        </w:tc>
        <w:tc>
          <w:tcPr>
            <w:tcW w:w="421"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M</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C</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P</w:t>
            </w: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r</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e</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p</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a</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i</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r</w:t>
            </w: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r>
      <w:tr w:rsidR="000A10AD" w:rsidTr="00A06E9C">
        <w:tc>
          <w:tcPr>
            <w:tcW w:w="423" w:type="dxa"/>
            <w:shd w:val="clear" w:color="auto" w:fill="BFBFBF" w:themeFill="background1" w:themeFillShade="BF"/>
          </w:tcPr>
          <w:p w:rsidR="000A10AD" w:rsidRDefault="000A10AD" w:rsidP="00A06E9C">
            <w:pPr>
              <w:pStyle w:val="Geenafstand"/>
            </w:pPr>
            <w:r>
              <w:t>2</w:t>
            </w: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3" w:type="dxa"/>
            <w:shd w:val="clear" w:color="auto" w:fill="CCFF66"/>
          </w:tcPr>
          <w:p w:rsidR="000A10AD" w:rsidRPr="00C928FC" w:rsidRDefault="000A10AD" w:rsidP="00A06E9C">
            <w:pPr>
              <w:pStyle w:val="Geenafstand"/>
              <w:rPr>
                <w:rFonts w:ascii="LCD Display Grid" w:hAnsi="LCD Display Grid"/>
                <w:b/>
              </w:rPr>
            </w:pPr>
          </w:p>
        </w:tc>
        <w:tc>
          <w:tcPr>
            <w:tcW w:w="423"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1"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r>
      <w:tr w:rsidR="000A10AD" w:rsidTr="00A06E9C">
        <w:tc>
          <w:tcPr>
            <w:tcW w:w="423" w:type="dxa"/>
            <w:shd w:val="clear" w:color="auto" w:fill="BFBFBF" w:themeFill="background1" w:themeFillShade="BF"/>
          </w:tcPr>
          <w:p w:rsidR="000A10AD" w:rsidRDefault="000A10AD" w:rsidP="00A06E9C">
            <w:pPr>
              <w:pStyle w:val="Geenafstand"/>
            </w:pPr>
            <w:r>
              <w:t>3</w:t>
            </w: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3" w:type="dxa"/>
            <w:shd w:val="clear" w:color="auto" w:fill="CCFF66"/>
          </w:tcPr>
          <w:p w:rsidR="000A10AD" w:rsidRPr="00C928FC" w:rsidRDefault="000A10AD" w:rsidP="00A06E9C">
            <w:pPr>
              <w:pStyle w:val="Geenafstand"/>
              <w:rPr>
                <w:rFonts w:ascii="LCD Display Grid" w:hAnsi="LCD Display Grid"/>
                <w:b/>
              </w:rPr>
            </w:pPr>
          </w:p>
        </w:tc>
        <w:tc>
          <w:tcPr>
            <w:tcW w:w="423"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S</w:t>
            </w: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W</w:t>
            </w: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V</w:t>
            </w:r>
          </w:p>
        </w:tc>
        <w:tc>
          <w:tcPr>
            <w:tcW w:w="421"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1</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0</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0</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0</w:t>
            </w: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r>
      <w:tr w:rsidR="000A10AD" w:rsidTr="00A06E9C">
        <w:tc>
          <w:tcPr>
            <w:tcW w:w="423" w:type="dxa"/>
            <w:shd w:val="clear" w:color="auto" w:fill="BFBFBF" w:themeFill="background1" w:themeFillShade="BF"/>
          </w:tcPr>
          <w:p w:rsidR="000A10AD" w:rsidRDefault="000A10AD" w:rsidP="00A06E9C">
            <w:pPr>
              <w:pStyle w:val="Geenafstand"/>
            </w:pPr>
            <w:r>
              <w:t>4</w:t>
            </w: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3" w:type="dxa"/>
            <w:shd w:val="clear" w:color="auto" w:fill="CCFF66"/>
          </w:tcPr>
          <w:p w:rsidR="000A10AD" w:rsidRPr="00C928FC" w:rsidRDefault="000A10AD" w:rsidP="00A06E9C">
            <w:pPr>
              <w:pStyle w:val="Geenafstand"/>
              <w:rPr>
                <w:rFonts w:ascii="LCD Display Grid" w:hAnsi="LCD Display Grid"/>
                <w:b/>
              </w:rPr>
            </w:pPr>
          </w:p>
        </w:tc>
        <w:tc>
          <w:tcPr>
            <w:tcW w:w="423"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1"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r>
    </w:tbl>
    <w:p w:rsidR="000A10AD" w:rsidRDefault="000A10AD" w:rsidP="000A10AD"/>
    <w:tbl>
      <w:tblPr>
        <w:tblStyle w:val="Tabelraster"/>
        <w:tblW w:w="0" w:type="auto"/>
        <w:tblLook w:val="04A0" w:firstRow="1" w:lastRow="0" w:firstColumn="1" w:lastColumn="0" w:noHBand="0" w:noVBand="1"/>
      </w:tblPr>
      <w:tblGrid>
        <w:gridCol w:w="1413"/>
        <w:gridCol w:w="7649"/>
      </w:tblGrid>
      <w:tr w:rsidR="000A10AD" w:rsidTr="00A06E9C">
        <w:tc>
          <w:tcPr>
            <w:tcW w:w="1413" w:type="dxa"/>
          </w:tcPr>
          <w:p w:rsidR="000A10AD" w:rsidRDefault="000A10AD" w:rsidP="00A06E9C">
            <w:pPr>
              <w:pStyle w:val="Geenafstand"/>
              <w:rPr>
                <w:rFonts w:cstheme="minorHAnsi"/>
                <w:lang w:val="en-GB"/>
              </w:rPr>
            </w:pPr>
            <w:r>
              <w:rPr>
                <w:rFonts w:cstheme="minorHAnsi"/>
                <w:lang w:val="en-GB"/>
              </w:rPr>
              <w:t>X</w:t>
            </w:r>
          </w:p>
        </w:tc>
        <w:tc>
          <w:tcPr>
            <w:tcW w:w="7649" w:type="dxa"/>
          </w:tcPr>
          <w:p w:rsidR="000A10AD" w:rsidRDefault="000A10AD" w:rsidP="00A06E9C">
            <w:pPr>
              <w:pStyle w:val="Geenafstand"/>
              <w:rPr>
                <w:lang w:val="en-GB"/>
              </w:rPr>
            </w:pPr>
            <w:r>
              <w:rPr>
                <w:lang w:val="en-GB"/>
              </w:rPr>
              <w:t>Leave screen and return to administrator menu</w:t>
            </w:r>
          </w:p>
        </w:tc>
      </w:tr>
      <w:tr w:rsidR="000A10AD" w:rsidTr="00A06E9C">
        <w:tc>
          <w:tcPr>
            <w:tcW w:w="1413" w:type="dxa"/>
          </w:tcPr>
          <w:p w:rsidR="000A10AD" w:rsidRDefault="000A10AD" w:rsidP="00A06E9C">
            <w:pPr>
              <w:pStyle w:val="Geenafstand"/>
              <w:rPr>
                <w:rFonts w:cstheme="minorHAnsi"/>
                <w:lang w:val="en-GB"/>
              </w:rPr>
            </w:pPr>
            <w:r>
              <w:rPr>
                <w:rFonts w:cstheme="minorHAnsi"/>
                <w:lang w:val="en-GB"/>
              </w:rPr>
              <w:t>others</w:t>
            </w:r>
          </w:p>
        </w:tc>
        <w:tc>
          <w:tcPr>
            <w:tcW w:w="7649" w:type="dxa"/>
          </w:tcPr>
          <w:p w:rsidR="000A10AD" w:rsidRDefault="000A10AD" w:rsidP="00A06E9C">
            <w:pPr>
              <w:pStyle w:val="Geenafstand"/>
              <w:rPr>
                <w:lang w:val="en-GB"/>
              </w:rPr>
            </w:pPr>
            <w:r>
              <w:rPr>
                <w:lang w:val="en-GB"/>
              </w:rPr>
              <w:t>No function</w:t>
            </w:r>
          </w:p>
        </w:tc>
      </w:tr>
    </w:tbl>
    <w:p w:rsidR="008E558A" w:rsidRDefault="008E558A" w:rsidP="000649B6"/>
    <w:p w:rsidR="008E558A" w:rsidRDefault="008E558A" w:rsidP="000649B6"/>
    <w:p w:rsidR="0021271B" w:rsidRDefault="0021271B" w:rsidP="00A042F9">
      <w:pPr>
        <w:pStyle w:val="Kop3"/>
        <w:shd w:val="clear" w:color="auto" w:fill="8DB3E2" w:themeFill="text2" w:themeFillTint="66"/>
      </w:pPr>
      <w:bookmarkStart w:id="181" w:name="_Toc492547820"/>
      <w:bookmarkStart w:id="182" w:name="_Toc499117207"/>
      <w:bookmarkStart w:id="183" w:name="_Toc499131013"/>
      <w:bookmarkStart w:id="184" w:name="_Toc499131497"/>
      <w:bookmarkStart w:id="185" w:name="_Toc499131844"/>
      <w:bookmarkStart w:id="186" w:name="_Toc509316993"/>
      <w:r>
        <w:t>Calibration menu</w:t>
      </w:r>
      <w:bookmarkEnd w:id="181"/>
      <w:bookmarkEnd w:id="182"/>
      <w:bookmarkEnd w:id="183"/>
      <w:bookmarkEnd w:id="184"/>
      <w:bookmarkEnd w:id="185"/>
      <w:bookmarkEnd w:id="186"/>
    </w:p>
    <w:p w:rsidR="0021271B" w:rsidRDefault="008E558A" w:rsidP="00D21A40">
      <w:pPr>
        <w:pStyle w:val="Kop4"/>
      </w:pPr>
      <w:bookmarkStart w:id="187" w:name="_Toc492547821"/>
      <w:bookmarkStart w:id="188" w:name="_Toc499117208"/>
      <w:bookmarkStart w:id="189" w:name="_Toc499131014"/>
      <w:bookmarkStart w:id="190" w:name="_Toc499131498"/>
      <w:bookmarkStart w:id="191" w:name="_Toc499131845"/>
      <w:bookmarkStart w:id="192" w:name="_Toc509316994"/>
      <w:r>
        <w:t>PIN</w:t>
      </w:r>
      <w:r w:rsidR="0021271B">
        <w:t xml:space="preserve"> protection</w:t>
      </w:r>
      <w:bookmarkEnd w:id="187"/>
      <w:bookmarkEnd w:id="188"/>
      <w:bookmarkEnd w:id="189"/>
      <w:bookmarkEnd w:id="190"/>
      <w:bookmarkEnd w:id="191"/>
      <w:bookmarkEnd w:id="192"/>
    </w:p>
    <w:p w:rsidR="0021271B" w:rsidRPr="006C1D85" w:rsidRDefault="008E558A" w:rsidP="00D21A40">
      <w:pPr>
        <w:pStyle w:val="Kop5"/>
      </w:pPr>
      <w:bookmarkStart w:id="193" w:name="_Toc499117209"/>
      <w:bookmarkStart w:id="194" w:name="_Toc499131015"/>
      <w:bookmarkStart w:id="195" w:name="_Toc499131499"/>
      <w:bookmarkStart w:id="196" w:name="_Toc499131846"/>
      <w:bookmarkStart w:id="197" w:name="_Toc509316995"/>
      <w:r>
        <w:t>PIN</w:t>
      </w:r>
      <w:r w:rsidR="0021271B">
        <w:t xml:space="preserve"> insertion screen</w:t>
      </w:r>
      <w:bookmarkEnd w:id="193"/>
      <w:bookmarkEnd w:id="194"/>
      <w:bookmarkEnd w:id="195"/>
      <w:bookmarkEnd w:id="196"/>
      <w:bookmarkEnd w:id="197"/>
    </w:p>
    <w:p w:rsidR="0021271B" w:rsidRDefault="0021271B" w:rsidP="00D21A40">
      <w:r>
        <w:t xml:space="preserve">The calibration menu is </w:t>
      </w:r>
      <w:r w:rsidR="008E558A">
        <w:t>PIN</w:t>
      </w:r>
      <w:r>
        <w:t xml:space="preserve"> protected. Prior to entering, the administrator must enter the </w:t>
      </w:r>
      <w:r w:rsidR="008E558A">
        <w:t>PIN</w:t>
      </w:r>
      <w:r>
        <w:t>.</w:t>
      </w:r>
    </w:p>
    <w:p w:rsidR="00176707" w:rsidRDefault="00176707"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81486F" w:rsidRDefault="0081486F" w:rsidP="00D21A40"/>
    <w:p w:rsidR="0081486F" w:rsidRDefault="0081486F"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lang w:val="en-GB"/>
              </w:rPr>
            </w:pPr>
            <w:r>
              <w:rPr>
                <w:rFonts w:cstheme="minorHAnsi"/>
                <w:lang w:val="en-GB"/>
              </w:rPr>
              <w:t>0-9</w:t>
            </w:r>
          </w:p>
        </w:tc>
        <w:tc>
          <w:tcPr>
            <w:tcW w:w="7654"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8E558A" w:rsidP="00D21A40">
      <w:pPr>
        <w:pStyle w:val="Kop5"/>
      </w:pPr>
      <w:bookmarkStart w:id="198" w:name="_Toc499117210"/>
      <w:bookmarkStart w:id="199" w:name="_Toc499131016"/>
      <w:bookmarkStart w:id="200" w:name="_Toc499131500"/>
      <w:bookmarkStart w:id="201" w:name="_Toc499131847"/>
      <w:bookmarkStart w:id="202" w:name="_Toc509316996"/>
      <w:r>
        <w:t>PIN</w:t>
      </w:r>
      <w:r w:rsidR="0021271B">
        <w:t xml:space="preserve"> accepted</w:t>
      </w:r>
      <w:bookmarkEnd w:id="198"/>
      <w:bookmarkEnd w:id="199"/>
      <w:bookmarkEnd w:id="200"/>
      <w:bookmarkEnd w:id="201"/>
      <w:bookmarkEnd w:id="202"/>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 xml:space="preserve"> </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No action required. The screen will be left after 3 seconds and the calibration main menu will be entered.</w:t>
      </w:r>
    </w:p>
    <w:p w:rsidR="0021271B" w:rsidRPr="00AA00C8" w:rsidRDefault="0021271B" w:rsidP="00D21A40"/>
    <w:p w:rsidR="0021271B" w:rsidRPr="00AA00C8" w:rsidRDefault="008E558A" w:rsidP="00D21A40">
      <w:pPr>
        <w:pStyle w:val="Kop5"/>
      </w:pPr>
      <w:bookmarkStart w:id="203" w:name="_Toc499117211"/>
      <w:bookmarkStart w:id="204" w:name="_Toc499131017"/>
      <w:bookmarkStart w:id="205" w:name="_Toc499131501"/>
      <w:bookmarkStart w:id="206" w:name="_Toc499131848"/>
      <w:bookmarkStart w:id="207" w:name="_Toc509316997"/>
      <w:r>
        <w:t>PIN</w:t>
      </w:r>
      <w:r w:rsidR="0021271B">
        <w:t xml:space="preserve"> denied</w:t>
      </w:r>
      <w:bookmarkEnd w:id="203"/>
      <w:bookmarkEnd w:id="204"/>
      <w:bookmarkEnd w:id="205"/>
      <w:bookmarkEnd w:id="206"/>
      <w:bookmarkEnd w:id="207"/>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 xml:space="preserve">No action required. The screen will be left after 3 seconds and the </w:t>
      </w:r>
      <w:r w:rsidR="008E558A">
        <w:t>PIN</w:t>
      </w:r>
      <w:r>
        <w:t xml:space="preserve"> insertion screen will appear again.</w:t>
      </w:r>
    </w:p>
    <w:p w:rsidR="0021271B" w:rsidRDefault="0021271B" w:rsidP="00D21A40">
      <w:pPr>
        <w:jc w:val="left"/>
      </w:pPr>
    </w:p>
    <w:p w:rsidR="0021271B" w:rsidRDefault="0021271B" w:rsidP="00D21A40">
      <w:pPr>
        <w:pStyle w:val="Kop4"/>
      </w:pPr>
      <w:bookmarkStart w:id="208" w:name="_Toc492547822"/>
      <w:bookmarkStart w:id="209" w:name="_Toc499117212"/>
      <w:bookmarkStart w:id="210" w:name="_Toc499131018"/>
      <w:bookmarkStart w:id="211" w:name="_Toc499131502"/>
      <w:bookmarkStart w:id="212" w:name="_Toc499131849"/>
      <w:bookmarkStart w:id="213" w:name="_Toc509316998"/>
      <w:r>
        <w:t>Calibration main menu</w:t>
      </w:r>
      <w:bookmarkEnd w:id="208"/>
      <w:bookmarkEnd w:id="209"/>
      <w:bookmarkEnd w:id="210"/>
      <w:bookmarkEnd w:id="211"/>
      <w:bookmarkEnd w:id="212"/>
      <w:bookmarkEnd w:id="213"/>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C83745">
        <w:tc>
          <w:tcPr>
            <w:tcW w:w="1413" w:type="dxa"/>
            <w:shd w:val="clear" w:color="auto" w:fill="auto"/>
          </w:tcPr>
          <w:p w:rsidR="0021271B" w:rsidRDefault="0021271B" w:rsidP="000852DF">
            <w:pPr>
              <w:pStyle w:val="Geenafstand"/>
              <w:rPr>
                <w:lang w:val="en-GB"/>
              </w:rPr>
            </w:pPr>
            <w:r>
              <w:rPr>
                <w:rFonts w:cstheme="minorHAnsi"/>
                <w:lang w:val="en-GB"/>
              </w:rPr>
              <w:lastRenderedPageBreak/>
              <w:t>↑</w:t>
            </w:r>
          </w:p>
        </w:tc>
        <w:tc>
          <w:tcPr>
            <w:tcW w:w="7654" w:type="dxa"/>
            <w:shd w:val="clear" w:color="auto" w:fill="auto"/>
          </w:tcPr>
          <w:p w:rsidR="0021271B" w:rsidRDefault="0021271B" w:rsidP="000852DF">
            <w:pPr>
              <w:pStyle w:val="Geenafstand"/>
              <w:rPr>
                <w:lang w:val="en-GB"/>
              </w:rPr>
            </w:pPr>
            <w:r>
              <w:rPr>
                <w:lang w:val="en-GB"/>
              </w:rPr>
              <w:t>Move cursor up one line (currently not implemented)</w:t>
            </w:r>
          </w:p>
        </w:tc>
      </w:tr>
      <w:tr w:rsidR="0021271B" w:rsidTr="00C83745">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down one line (currently not implemented)</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The only calibration option now is the verification of setpoint voltages</w:t>
      </w:r>
    </w:p>
    <w:p w:rsidR="0021271B" w:rsidRDefault="0021271B" w:rsidP="00D21A40">
      <w:pPr>
        <w:pStyle w:val="Kop4"/>
      </w:pPr>
      <w:bookmarkStart w:id="214" w:name="_Ref503273560"/>
      <w:bookmarkStart w:id="215" w:name="_Toc509316999"/>
      <w:r>
        <w:t>Cathode/MCP selection menu</w:t>
      </w:r>
      <w:bookmarkEnd w:id="214"/>
      <w:bookmarkEnd w:id="215"/>
    </w:p>
    <w:p w:rsidR="0021271B" w:rsidRDefault="0021271B" w:rsidP="00D21A40">
      <w:r>
        <w:t>Prior to entering the setpoint check menu, a selection screen allows to differ between cathode and MCP.</w:t>
      </w:r>
    </w:p>
    <w:p w:rsidR="008F3F1B" w:rsidRDefault="008F3F1B" w:rsidP="00D21A40"/>
    <w:p w:rsidR="008F3F1B" w:rsidRDefault="008F3F1B" w:rsidP="00D21A40"/>
    <w:p w:rsidR="008F3F1B" w:rsidRDefault="008F3F1B" w:rsidP="00D21A40"/>
    <w:p w:rsidR="00176707" w:rsidRDefault="00176707"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9067" w:type="dxa"/>
        <w:tblLook w:val="04A0" w:firstRow="1" w:lastRow="0" w:firstColumn="1" w:lastColumn="0" w:noHBand="0" w:noVBand="1"/>
      </w:tblPr>
      <w:tblGrid>
        <w:gridCol w:w="1413"/>
        <w:gridCol w:w="7654"/>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1-2</w:t>
            </w:r>
          </w:p>
        </w:tc>
        <w:tc>
          <w:tcPr>
            <w:tcW w:w="7654" w:type="dxa"/>
          </w:tcPr>
          <w:p w:rsidR="0021271B" w:rsidRDefault="0021271B" w:rsidP="000852DF">
            <w:pPr>
              <w:pStyle w:val="Geenafstand"/>
              <w:rPr>
                <w:lang w:val="en-GB"/>
              </w:rPr>
            </w:pPr>
            <w:r>
              <w:rPr>
                <w:lang w:val="en-GB"/>
              </w:rPr>
              <w:t>Select item 1-2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calibration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By choosing either of the two options, the corresponding setpoints will be loaded, which are:</w:t>
      </w:r>
    </w:p>
    <w:tbl>
      <w:tblPr>
        <w:tblStyle w:val="Tabelraster"/>
        <w:tblW w:w="0" w:type="auto"/>
        <w:tblLook w:val="04A0" w:firstRow="1" w:lastRow="0" w:firstColumn="1" w:lastColumn="0" w:noHBand="0" w:noVBand="1"/>
      </w:tblPr>
      <w:tblGrid>
        <w:gridCol w:w="3020"/>
        <w:gridCol w:w="3021"/>
        <w:gridCol w:w="3021"/>
      </w:tblGrid>
      <w:tr w:rsidR="0021271B" w:rsidTr="000852DF">
        <w:tc>
          <w:tcPr>
            <w:tcW w:w="3020" w:type="dxa"/>
          </w:tcPr>
          <w:p w:rsidR="0021271B" w:rsidRDefault="0021271B" w:rsidP="000852DF">
            <w:pPr>
              <w:jc w:val="center"/>
            </w:pPr>
            <w:r>
              <w:t>Repair mode</w:t>
            </w:r>
          </w:p>
        </w:tc>
        <w:tc>
          <w:tcPr>
            <w:tcW w:w="3021" w:type="dxa"/>
          </w:tcPr>
          <w:p w:rsidR="0021271B" w:rsidRDefault="0021271B" w:rsidP="000852DF">
            <w:pPr>
              <w:jc w:val="center"/>
            </w:pPr>
            <w:r>
              <w:t>Low setpoint</w:t>
            </w:r>
          </w:p>
        </w:tc>
        <w:tc>
          <w:tcPr>
            <w:tcW w:w="3021" w:type="dxa"/>
          </w:tcPr>
          <w:p w:rsidR="0021271B" w:rsidRDefault="0021271B" w:rsidP="000852DF">
            <w:pPr>
              <w:jc w:val="center"/>
            </w:pPr>
            <w:r>
              <w:t>High setpoint</w:t>
            </w:r>
          </w:p>
        </w:tc>
      </w:tr>
      <w:tr w:rsidR="0021271B" w:rsidTr="000852DF">
        <w:tc>
          <w:tcPr>
            <w:tcW w:w="3020" w:type="dxa"/>
          </w:tcPr>
          <w:p w:rsidR="0021271B" w:rsidRDefault="0021271B" w:rsidP="000852DF">
            <w:r>
              <w:t>Cathode</w:t>
            </w:r>
          </w:p>
        </w:tc>
        <w:tc>
          <w:tcPr>
            <w:tcW w:w="3021" w:type="dxa"/>
          </w:tcPr>
          <w:p w:rsidR="0021271B" w:rsidRDefault="0021271B" w:rsidP="000852DF">
            <w:r>
              <w:t>-200 V</w:t>
            </w:r>
          </w:p>
        </w:tc>
        <w:tc>
          <w:tcPr>
            <w:tcW w:w="3021" w:type="dxa"/>
          </w:tcPr>
          <w:p w:rsidR="0021271B" w:rsidRDefault="0021271B" w:rsidP="000852DF">
            <w:r>
              <w:t>-1000 V</w:t>
            </w:r>
          </w:p>
        </w:tc>
      </w:tr>
      <w:tr w:rsidR="0021271B" w:rsidTr="000852DF">
        <w:tc>
          <w:tcPr>
            <w:tcW w:w="3020" w:type="dxa"/>
          </w:tcPr>
          <w:p w:rsidR="0021271B" w:rsidRDefault="0021271B" w:rsidP="000852DF">
            <w:pPr>
              <w:jc w:val="left"/>
            </w:pPr>
            <w:r>
              <w:t>MCP</w:t>
            </w:r>
          </w:p>
        </w:tc>
        <w:tc>
          <w:tcPr>
            <w:tcW w:w="3021" w:type="dxa"/>
          </w:tcPr>
          <w:p w:rsidR="0021271B" w:rsidRPr="005F63BB" w:rsidRDefault="0021271B" w:rsidP="000852DF">
            <w:pPr>
              <w:jc w:val="left"/>
            </w:pPr>
            <w:r>
              <w:t>-500 V</w:t>
            </w:r>
          </w:p>
        </w:tc>
        <w:tc>
          <w:tcPr>
            <w:tcW w:w="3021" w:type="dxa"/>
          </w:tcPr>
          <w:p w:rsidR="0021271B" w:rsidRDefault="0021271B" w:rsidP="000852DF">
            <w:pPr>
              <w:jc w:val="left"/>
            </w:pPr>
            <w:r>
              <w:t>-2000 V</w:t>
            </w:r>
          </w:p>
        </w:tc>
      </w:tr>
    </w:tbl>
    <w:p w:rsidR="0021271B" w:rsidRDefault="0021271B" w:rsidP="00D21A40"/>
    <w:p w:rsidR="0021271B" w:rsidRDefault="0021271B" w:rsidP="00D21A40">
      <w:r>
        <w:t xml:space="preserve"> The next screen will be the setpoint check menu in both cases.</w:t>
      </w:r>
    </w:p>
    <w:p w:rsidR="0021271B" w:rsidRDefault="0021271B" w:rsidP="00D21A40">
      <w:pPr>
        <w:pStyle w:val="Kop4"/>
      </w:pPr>
      <w:bookmarkStart w:id="216" w:name="_Toc499117213"/>
      <w:bookmarkStart w:id="217" w:name="_Toc499131019"/>
      <w:bookmarkStart w:id="218" w:name="_Toc499131503"/>
      <w:bookmarkStart w:id="219" w:name="_Toc499131850"/>
      <w:bookmarkStart w:id="220" w:name="_Toc509317000"/>
      <w:r>
        <w:t>Setpoint check menu</w:t>
      </w:r>
      <w:bookmarkEnd w:id="216"/>
      <w:bookmarkEnd w:id="217"/>
      <w:bookmarkEnd w:id="218"/>
      <w:bookmarkEnd w:id="219"/>
      <w:bookmarkEnd w:id="220"/>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up one line</w:t>
            </w:r>
          </w:p>
        </w:tc>
      </w:tr>
      <w:tr w:rsidR="0021271B" w:rsidTr="000852D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Cathode/MCP selection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97249F" w:rsidRDefault="0097249F" w:rsidP="0097249F">
      <w:pPr>
        <w:ind w:left="709" w:firstLine="709"/>
        <w:rPr>
          <w:b/>
          <w:i/>
          <w:u w:val="single"/>
        </w:rPr>
      </w:pPr>
    </w:p>
    <w:p w:rsidR="0097249F" w:rsidRPr="0031302B" w:rsidRDefault="0097249F" w:rsidP="0097249F">
      <w:pPr>
        <w:ind w:firstLine="709"/>
        <w:rPr>
          <w:b/>
          <w:i/>
          <w:u w:val="single"/>
        </w:rPr>
      </w:pPr>
      <w:r w:rsidRPr="0097249F">
        <w:rPr>
          <w:b/>
          <w:i/>
        </w:rPr>
        <w:lastRenderedPageBreak/>
        <w:t xml:space="preserve">         </w:t>
      </w:r>
      <w:r w:rsidRPr="000649B6">
        <w:rPr>
          <w:b/>
          <w:i/>
          <w:u w:val="single"/>
        </w:rPr>
        <w:t xml:space="preserve">Danger for unqualified users </w:t>
      </w:r>
    </w:p>
    <w:p w:rsidR="0097249F" w:rsidRDefault="0097249F" w:rsidP="0097249F">
      <w:r>
        <w:rPr>
          <w:rFonts w:cs="Arial"/>
          <w:noProof/>
          <w:color w:val="FF0000"/>
          <w:szCs w:val="22"/>
        </w:rPr>
        <w:drawing>
          <wp:anchor distT="0" distB="0" distL="114300" distR="114300" simplePos="0" relativeHeight="251685888" behindDoc="0" locked="0" layoutInCell="1" allowOverlap="1" wp14:anchorId="31E4320E" wp14:editId="1A6104F3">
            <wp:simplePos x="0" y="0"/>
            <wp:positionH relativeFrom="margin">
              <wp:posOffset>0</wp:posOffset>
            </wp:positionH>
            <wp:positionV relativeFrom="paragraph">
              <wp:posOffset>9525</wp:posOffset>
            </wp:positionV>
            <wp:extent cx="676800" cy="540000"/>
            <wp:effectExtent l="0" t="0" r="9525" b="0"/>
            <wp:wrapSquare wrapText="bothSides"/>
            <wp:docPr id="89" name="Afbeelding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yellow-warning-sign.jpg"/>
                    <pic:cNvPicPr/>
                  </pic:nvPicPr>
                  <pic:blipFill>
                    <a:blip r:embed="rId8"/>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r>
        <w:t>Calibration should only be performed by an administrator.</w:t>
      </w:r>
    </w:p>
    <w:p w:rsidR="0097249F" w:rsidRDefault="0097249F" w:rsidP="0097249F">
      <w:r>
        <w:t>Calibration can only be executed with the lid open. This means that the interlock safety switch should be bypassed. The safety features are now disabled during calibration.</w:t>
      </w:r>
    </w:p>
    <w:p w:rsidR="0097249F" w:rsidRDefault="0097249F" w:rsidP="0097249F">
      <w:pPr>
        <w:spacing w:after="160" w:line="259" w:lineRule="auto"/>
        <w:jc w:val="left"/>
      </w:pPr>
    </w:p>
    <w:p w:rsidR="0097249F" w:rsidRPr="0081261F" w:rsidRDefault="0097249F" w:rsidP="0097249F">
      <w:pPr>
        <w:rPr>
          <w:b/>
          <w:i/>
          <w:u w:val="single"/>
        </w:rPr>
      </w:pPr>
      <w:r>
        <w:rPr>
          <w:noProof/>
        </w:rPr>
        <w:drawing>
          <wp:anchor distT="0" distB="0" distL="114300" distR="114300" simplePos="0" relativeHeight="251684864" behindDoc="0" locked="0" layoutInCell="1" allowOverlap="1" wp14:anchorId="1707AB28" wp14:editId="1C3DDEF2">
            <wp:simplePos x="0" y="0"/>
            <wp:positionH relativeFrom="margin">
              <wp:align>left</wp:align>
            </wp:positionH>
            <wp:positionV relativeFrom="paragraph">
              <wp:posOffset>9525</wp:posOffset>
            </wp:positionV>
            <wp:extent cx="676275" cy="539750"/>
            <wp:effectExtent l="0" t="0" r="9525" b="0"/>
            <wp:wrapSquare wrapText="bothSides"/>
            <wp:docPr id="90" name="Afbeelding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red-warning-sign.jpg"/>
                    <pic:cNvPicPr/>
                  </pic:nvPicPr>
                  <pic:blipFill>
                    <a:blip r:embed="rId9"/>
                    <a:stretch>
                      <a:fillRect/>
                    </a:stretch>
                  </pic:blipFill>
                  <pic:spPr>
                    <a:xfrm>
                      <a:off x="0" y="0"/>
                      <a:ext cx="676275" cy="539750"/>
                    </a:xfrm>
                    <a:prstGeom prst="rect">
                      <a:avLst/>
                    </a:prstGeom>
                  </pic:spPr>
                </pic:pic>
              </a:graphicData>
            </a:graphic>
            <wp14:sizeRelH relativeFrom="margin">
              <wp14:pctWidth>0</wp14:pctWidth>
            </wp14:sizeRelH>
            <wp14:sizeRelV relativeFrom="margin">
              <wp14:pctHeight>0</wp14:pctHeight>
            </wp14:sizeRelV>
          </wp:anchor>
        </w:drawing>
      </w:r>
      <w:r w:rsidRPr="0081261F">
        <w:rPr>
          <w:b/>
          <w:i/>
          <w:u w:val="single"/>
        </w:rPr>
        <w:t xml:space="preserve">Electrocution hazard </w:t>
      </w:r>
    </w:p>
    <w:p w:rsidR="0097249F" w:rsidRDefault="0097249F" w:rsidP="0097249F">
      <w:pPr>
        <w:jc w:val="left"/>
      </w:pPr>
      <w:r>
        <w:t xml:space="preserve">Calibration must be executed while the lid is open. This means the user can access the </w:t>
      </w:r>
      <w:r>
        <w:rPr>
          <w:szCs w:val="22"/>
        </w:rPr>
        <w:t>DUT connections while the high voltage is still present.</w:t>
      </w:r>
    </w:p>
    <w:p w:rsidR="003E529C" w:rsidRDefault="003E529C" w:rsidP="00D21A40">
      <w:pPr>
        <w:spacing w:after="160" w:line="259" w:lineRule="auto"/>
        <w:jc w:val="left"/>
      </w:pPr>
    </w:p>
    <w:p w:rsidR="008F3F1B" w:rsidRDefault="008F3F1B" w:rsidP="00D21A40">
      <w:pPr>
        <w:spacing w:after="160" w:line="259" w:lineRule="auto"/>
        <w:jc w:val="left"/>
      </w:pPr>
    </w:p>
    <w:p w:rsidR="008F3F1B" w:rsidRDefault="008F3F1B" w:rsidP="00D21A40">
      <w:pPr>
        <w:spacing w:after="160" w:line="259" w:lineRule="auto"/>
        <w:jc w:val="left"/>
      </w:pPr>
    </w:p>
    <w:p w:rsidR="008F3F1B" w:rsidRDefault="008F3F1B" w:rsidP="00D21A40">
      <w:pPr>
        <w:spacing w:after="160" w:line="259" w:lineRule="auto"/>
        <w:jc w:val="left"/>
      </w:pPr>
    </w:p>
    <w:p w:rsidR="0021271B" w:rsidRDefault="0021271B" w:rsidP="00D21A40">
      <w:pPr>
        <w:pStyle w:val="Kop5"/>
      </w:pPr>
      <w:bookmarkStart w:id="221" w:name="_Toc509317001"/>
      <w:r>
        <w:t>Low setpoint check screen</w:t>
      </w:r>
      <w:bookmarkEnd w:id="221"/>
    </w:p>
    <w:p w:rsidR="0021271B" w:rsidRPr="0099609B" w:rsidRDefault="0021271B"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D21A40"/>
    <w:p w:rsidR="0021271B" w:rsidRDefault="0021271B" w:rsidP="00D21A40">
      <w:r>
        <w:t>Where the left value is the low setpoint for the specific selection and the right value is the directly read-back value from the ADC for comparison.</w:t>
      </w:r>
    </w:p>
    <w:p w:rsidR="0021271B" w:rsidRDefault="0021271B" w:rsidP="00D21A40">
      <w:r>
        <w:t>The low setpoint voltage is applied to the outputs automatically as soon as this menu is entered, and a voltage of 0 V is applied to the outputs automatically when this menu is left again.</w:t>
      </w:r>
    </w:p>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calibration procedure and return to setpoint check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pPr>
        <w:pStyle w:val="Kop5"/>
      </w:pPr>
      <w:bookmarkStart w:id="222" w:name="_Toc509317002"/>
      <w:r>
        <w:t>High setpoint check screen</w:t>
      </w:r>
      <w:bookmarkEnd w:id="222"/>
    </w:p>
    <w:p w:rsidR="0021271B" w:rsidRPr="0099609B" w:rsidRDefault="0021271B"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D21A40"/>
    <w:p w:rsidR="0021271B" w:rsidRDefault="0021271B" w:rsidP="00D21A40">
      <w:r>
        <w:t>Where the left value is the high setpoint for the specific selection and the right value is the directly read-back value from the ADC for comparison.</w:t>
      </w:r>
    </w:p>
    <w:p w:rsidR="0021271B" w:rsidRDefault="0021271B" w:rsidP="00D21A40"/>
    <w:p w:rsidR="0021271B" w:rsidRDefault="0021271B" w:rsidP="00D21A40">
      <w:r>
        <w:t>The high setpoint voltage is applied to the outputs automatically as soon as this menu is entered, and a voltage of 0 V is applied to the outputs automatically when this menu is left again.</w:t>
      </w:r>
    </w:p>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calibration procedure and return to setpoint check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lastRenderedPageBreak/>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A042F9">
      <w:pPr>
        <w:pStyle w:val="Kop2"/>
        <w:shd w:val="clear" w:color="auto" w:fill="C6D9F1" w:themeFill="text2" w:themeFillTint="33"/>
      </w:pPr>
      <w:r>
        <w:t xml:space="preserve"> </w:t>
      </w:r>
      <w:bookmarkStart w:id="223" w:name="_Toc509317003"/>
      <w:r>
        <w:t>Tesla drawer</w:t>
      </w:r>
      <w:bookmarkEnd w:id="223"/>
    </w:p>
    <w:p w:rsidR="00A042F9" w:rsidRPr="00A042F9" w:rsidRDefault="00A042F9" w:rsidP="00A042F9"/>
    <w:p w:rsidR="0021271B" w:rsidRPr="00FA0C33" w:rsidRDefault="0021271B" w:rsidP="00A042F9">
      <w:pPr>
        <w:pStyle w:val="Kop3"/>
        <w:shd w:val="clear" w:color="auto" w:fill="8DB3E2" w:themeFill="text2" w:themeFillTint="66"/>
      </w:pPr>
      <w:bookmarkStart w:id="224" w:name="_Toc499131818"/>
      <w:bookmarkStart w:id="225" w:name="_Toc509317004"/>
      <w:r>
        <w:t>Start screen</w:t>
      </w:r>
      <w:bookmarkEnd w:id="224"/>
      <w:bookmarkEnd w:id="225"/>
    </w:p>
    <w:p w:rsidR="000547E7" w:rsidRDefault="000547E7" w:rsidP="000547E7">
      <w:r>
        <w:t xml:space="preserve">After powering the system, the display will become active and print out a start message, containing the type of repair process and the software version number. </w:t>
      </w:r>
    </w:p>
    <w:p w:rsidR="0021271B" w:rsidRDefault="0021271B" w:rsidP="00881C0A"/>
    <w:p w:rsidR="0021271B" w:rsidRDefault="0021271B" w:rsidP="00881C0A">
      <w:r>
        <w:t>A full start message on display, containing the system version number, will look like:</w:t>
      </w:r>
    </w:p>
    <w:p w:rsidR="00176707" w:rsidRDefault="00176707"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r>
        <w:t>There is no user-action needed at this point – the system will switch to the main menu as soon as the system is fully booted and functional.</w:t>
      </w:r>
    </w:p>
    <w:p w:rsidR="0021271B" w:rsidRDefault="0021271B" w:rsidP="00881C0A">
      <w:pPr>
        <w:jc w:val="left"/>
      </w:pPr>
    </w:p>
    <w:p w:rsidR="0021271B" w:rsidRDefault="0021271B" w:rsidP="00A042F9">
      <w:pPr>
        <w:pStyle w:val="Kop3"/>
        <w:shd w:val="clear" w:color="auto" w:fill="8DB3E2" w:themeFill="text2" w:themeFillTint="66"/>
      </w:pPr>
      <w:bookmarkStart w:id="226" w:name="_Toc499131819"/>
      <w:bookmarkStart w:id="227" w:name="_Toc509317005"/>
      <w:r>
        <w:t>Main menu</w:t>
      </w:r>
      <w:bookmarkEnd w:id="226"/>
      <w:bookmarkEnd w:id="227"/>
    </w:p>
    <w:p w:rsidR="0021271B" w:rsidRDefault="0021271B" w:rsidP="00881C0A">
      <w:r>
        <w:t>After booting, the system switches to the main menu.</w:t>
      </w:r>
    </w:p>
    <w:p w:rsidR="00176707" w:rsidRPr="006C6B5A" w:rsidRDefault="00176707"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u</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0547E7" w:rsidRPr="001B29EF" w:rsidRDefault="000547E7" w:rsidP="000547E7">
      <w:pPr>
        <w:rPr>
          <w:i/>
        </w:rPr>
      </w:pPr>
      <w:r w:rsidRPr="001B29EF">
        <w:rPr>
          <w:i/>
        </w:rPr>
        <w:t>Note: The item 2 and 3 are</w:t>
      </w:r>
      <w:r>
        <w:rPr>
          <w:i/>
        </w:rPr>
        <w:t xml:space="preserve"> only accessible for the administrator and therefor</w:t>
      </w:r>
      <w:r w:rsidRPr="001B29EF">
        <w:rPr>
          <w:i/>
        </w:rPr>
        <w:t xml:space="preserve"> PIN protected</w:t>
      </w:r>
      <w:r>
        <w:rPr>
          <w:i/>
        </w:rPr>
        <w:t>.</w:t>
      </w:r>
    </w:p>
    <w:p w:rsidR="0021271B" w:rsidRDefault="0021271B" w:rsidP="00881C0A"/>
    <w:tbl>
      <w:tblPr>
        <w:tblStyle w:val="Tabelraster"/>
        <w:tblW w:w="0" w:type="auto"/>
        <w:tblLook w:val="04A0" w:firstRow="1" w:lastRow="0" w:firstColumn="1" w:lastColumn="0" w:noHBand="0" w:noVBand="1"/>
      </w:tblPr>
      <w:tblGrid>
        <w:gridCol w:w="1413"/>
        <w:gridCol w:w="3118"/>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1-3</w:t>
            </w:r>
          </w:p>
        </w:tc>
        <w:tc>
          <w:tcPr>
            <w:tcW w:w="3118" w:type="dxa"/>
          </w:tcPr>
          <w:p w:rsidR="0021271B" w:rsidRDefault="0021271B" w:rsidP="000852DF">
            <w:pPr>
              <w:pStyle w:val="Geenafstand"/>
              <w:rPr>
                <w:lang w:val="en-GB"/>
              </w:rPr>
            </w:pPr>
            <w:r>
              <w:rPr>
                <w:lang w:val="en-GB"/>
              </w:rPr>
              <w:t>Select item 1-3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3118"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3118"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3118"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3118" w:type="dxa"/>
          </w:tcPr>
          <w:p w:rsidR="0021271B" w:rsidRDefault="0021271B" w:rsidP="000852DF">
            <w:pPr>
              <w:pStyle w:val="Geenafstand"/>
              <w:rPr>
                <w:lang w:val="en-GB"/>
              </w:rPr>
            </w:pPr>
            <w:r>
              <w:rPr>
                <w:lang w:val="en-GB"/>
              </w:rPr>
              <w:t>No function</w:t>
            </w:r>
          </w:p>
        </w:tc>
      </w:tr>
    </w:tbl>
    <w:p w:rsidR="0021271B" w:rsidRDefault="0021271B" w:rsidP="00881C0A">
      <w:pPr>
        <w:keepNext/>
        <w:spacing w:before="60" w:after="120"/>
        <w:jc w:val="left"/>
        <w:outlineLvl w:val="2"/>
        <w:rPr>
          <w:b/>
          <w:sz w:val="24"/>
        </w:rPr>
      </w:pPr>
    </w:p>
    <w:p w:rsidR="007A5C9A" w:rsidRDefault="001705AB" w:rsidP="00A042F9">
      <w:pPr>
        <w:pStyle w:val="Kop3"/>
        <w:shd w:val="clear" w:color="auto" w:fill="8DB3E2" w:themeFill="text2" w:themeFillTint="66"/>
      </w:pPr>
      <w:bookmarkStart w:id="228" w:name="_Toc509317006"/>
      <w:r>
        <w:t>Opening the cover</w:t>
      </w:r>
      <w:bookmarkEnd w:id="228"/>
    </w:p>
    <w:p w:rsidR="001705AB" w:rsidRDefault="001705AB" w:rsidP="007A5C9A">
      <w:r>
        <w:t>When the system is in main menu, press and hold the 0 key to unlock the cover lock.</w:t>
      </w:r>
    </w:p>
    <w:p w:rsidR="001705AB" w:rsidRDefault="001705AB" w:rsidP="001705AB">
      <w:pPr>
        <w:keepNext/>
        <w:spacing w:before="60" w:after="120"/>
        <w:jc w:val="left"/>
        <w:outlineLvl w:val="2"/>
        <w:rPr>
          <w:b/>
          <w:sz w:val="24"/>
        </w:rPr>
      </w:pPr>
    </w:p>
    <w:p w:rsidR="0021271B" w:rsidRDefault="0021271B" w:rsidP="00A042F9">
      <w:pPr>
        <w:pStyle w:val="Kop3"/>
        <w:shd w:val="clear" w:color="auto" w:fill="8DB3E2" w:themeFill="text2" w:themeFillTint="66"/>
      </w:pPr>
      <w:bookmarkStart w:id="229" w:name="_Toc499131820"/>
      <w:bookmarkStart w:id="230" w:name="_Toc509317007"/>
      <w:r>
        <w:t>Tube repair menu</w:t>
      </w:r>
      <w:bookmarkEnd w:id="229"/>
      <w:bookmarkEnd w:id="230"/>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4961"/>
      </w:tblGrid>
      <w:tr w:rsidR="0021271B" w:rsidTr="000852DF">
        <w:tc>
          <w:tcPr>
            <w:tcW w:w="1413" w:type="dxa"/>
          </w:tcPr>
          <w:p w:rsidR="0021271B" w:rsidRDefault="0021271B" w:rsidP="000852DF">
            <w:pPr>
              <w:pStyle w:val="Geenafstand"/>
              <w:rPr>
                <w:rFonts w:cstheme="minorHAnsi"/>
                <w:lang w:val="en-GB"/>
              </w:rPr>
            </w:pPr>
            <w:r>
              <w:rPr>
                <w:rFonts w:cstheme="minorHAnsi"/>
                <w:lang w:val="en-GB"/>
              </w:rPr>
              <w:lastRenderedPageBreak/>
              <w:t>1-2</w:t>
            </w:r>
          </w:p>
        </w:tc>
        <w:tc>
          <w:tcPr>
            <w:tcW w:w="4961" w:type="dxa"/>
          </w:tcPr>
          <w:p w:rsidR="0021271B" w:rsidRDefault="0021271B" w:rsidP="000852DF">
            <w:pPr>
              <w:pStyle w:val="Geenafstand"/>
              <w:rPr>
                <w:lang w:val="en-GB"/>
              </w:rPr>
            </w:pPr>
            <w:r>
              <w:rPr>
                <w:lang w:val="en-GB"/>
              </w:rPr>
              <w:t>Select item 1-2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4961"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4961"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4961"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pPr>
        <w:pStyle w:val="Kop4"/>
      </w:pPr>
      <w:bookmarkStart w:id="231" w:name="_Toc499131821"/>
      <w:bookmarkStart w:id="232" w:name="_Toc509317008"/>
      <w:r>
        <w:t xml:space="preserve">Select </w:t>
      </w:r>
      <w:proofErr w:type="spellStart"/>
      <w:r>
        <w:t>preset</w:t>
      </w:r>
      <w:proofErr w:type="spellEnd"/>
      <w:r>
        <w:t xml:space="preserve"> menu</w:t>
      </w:r>
      <w:bookmarkEnd w:id="231"/>
      <w:bookmarkEnd w:id="232"/>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176707" w:rsidRDefault="00176707" w:rsidP="00881C0A"/>
    <w:p w:rsidR="0021271B" w:rsidRDefault="0021271B" w:rsidP="00881C0A">
      <w:r>
        <w:t>The screen continues to item “9.Preset 9”.</w:t>
      </w:r>
    </w:p>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1-9</w:t>
            </w:r>
          </w:p>
        </w:tc>
        <w:tc>
          <w:tcPr>
            <w:tcW w:w="7654" w:type="dxa"/>
          </w:tcPr>
          <w:p w:rsidR="0021271B" w:rsidRDefault="0021271B" w:rsidP="000852DF">
            <w:pPr>
              <w:pStyle w:val="Geenafstand"/>
              <w:rPr>
                <w:lang w:val="en-GB"/>
              </w:rPr>
            </w:pPr>
            <w:r>
              <w:rPr>
                <w:lang w:val="en-GB"/>
              </w:rPr>
              <w:t>Select item 1-9 respectively and return to tube repair menu</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w:t>
            </w:r>
          </w:p>
        </w:tc>
        <w:tc>
          <w:tcPr>
            <w:tcW w:w="7654" w:type="dxa"/>
          </w:tcPr>
          <w:p w:rsidR="0021271B" w:rsidRDefault="0021271B" w:rsidP="000852DF">
            <w:pPr>
              <w:pStyle w:val="Geenafstand"/>
              <w:rPr>
                <w:lang w:val="en-GB"/>
              </w:rPr>
            </w:pPr>
            <w:r>
              <w:rPr>
                <w:lang w:val="en-GB"/>
              </w:rPr>
              <w:t xml:space="preserve">Go to </w:t>
            </w:r>
            <w:proofErr w:type="spellStart"/>
            <w:r>
              <w:rPr>
                <w:lang w:val="en-GB"/>
              </w:rPr>
              <w:t>preset</w:t>
            </w:r>
            <w:proofErr w:type="spellEnd"/>
            <w:r>
              <w:rPr>
                <w:lang w:val="en-GB"/>
              </w:rPr>
              <w:t xml:space="preserve"> preview menu of the current currently under the cursor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 xml:space="preserve">Select </w:t>
            </w:r>
            <w:proofErr w:type="spellStart"/>
            <w:r>
              <w:rPr>
                <w:lang w:val="en-GB"/>
              </w:rPr>
              <w:t>preset</w:t>
            </w:r>
            <w:proofErr w:type="spellEnd"/>
            <w:r>
              <w:rPr>
                <w:lang w:val="en-GB"/>
              </w:rPr>
              <w:t xml:space="preserve"> currently under the cursor and return to tube repair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Pr="007C2F68" w:rsidRDefault="0021271B" w:rsidP="000852DF">
            <w:pPr>
              <w:pStyle w:val="Geenafstand"/>
              <w:rPr>
                <w:lang w:val="en-GB"/>
              </w:rPr>
            </w:pPr>
            <w:r>
              <w:rPr>
                <w:lang w:val="en-GB"/>
              </w:rPr>
              <w:t>Leave current menu level and return to t</w:t>
            </w:r>
            <w:r w:rsidRPr="007C2F68">
              <w:rPr>
                <w:lang w:val="en-GB"/>
              </w:rPr>
              <w:t>ube repair menu</w:t>
            </w:r>
            <w:r>
              <w:rPr>
                <w:lang w:val="en-GB"/>
              </w:rPr>
              <w:t xml:space="preserve"> </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Pr>
        <w:jc w:val="left"/>
      </w:pPr>
    </w:p>
    <w:p w:rsidR="0021271B" w:rsidRDefault="0021271B" w:rsidP="00881C0A">
      <w:pPr>
        <w:jc w:val="left"/>
      </w:pPr>
      <w:r>
        <w:rPr>
          <w:i/>
          <w:iCs/>
          <w:szCs w:val="22"/>
        </w:rPr>
        <w:t>Note: The system will always assume preset1 selected when no other selection is done.</w:t>
      </w:r>
    </w:p>
    <w:p w:rsidR="0021271B" w:rsidRDefault="0021271B" w:rsidP="00881C0A">
      <w:pPr>
        <w:pStyle w:val="Kop4"/>
      </w:pPr>
      <w:bookmarkStart w:id="233" w:name="_Toc499131822"/>
      <w:bookmarkStart w:id="234" w:name="_Toc509317009"/>
      <w:proofErr w:type="spellStart"/>
      <w:r>
        <w:t>Preset</w:t>
      </w:r>
      <w:proofErr w:type="spellEnd"/>
      <w:r>
        <w:t xml:space="preserve"> preview screen</w:t>
      </w:r>
      <w:bookmarkEnd w:id="233"/>
      <w:bookmarkEnd w:id="234"/>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bl>
    <w:p w:rsidR="00176707" w:rsidRDefault="00176707" w:rsidP="00881C0A"/>
    <w:p w:rsidR="0021271B" w:rsidRDefault="0021271B" w:rsidP="00881C0A">
      <w:r>
        <w:t xml:space="preserve">Where ‘X’ is the number of the </w:t>
      </w:r>
      <w:proofErr w:type="spellStart"/>
      <w:r>
        <w:t>preset</w:t>
      </w:r>
      <w:proofErr w:type="spellEnd"/>
      <w:r>
        <w:t xml:space="preserve"> that has been selected for preview. </w:t>
      </w:r>
    </w:p>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w:t>
            </w:r>
          </w:p>
        </w:tc>
        <w:tc>
          <w:tcPr>
            <w:tcW w:w="7654" w:type="dxa"/>
          </w:tcPr>
          <w:p w:rsidR="0021271B" w:rsidRDefault="0021271B" w:rsidP="000852DF">
            <w:pPr>
              <w:pStyle w:val="Geenafstand"/>
              <w:rPr>
                <w:lang w:val="en-GB"/>
              </w:rPr>
            </w:pPr>
            <w:r>
              <w:rPr>
                <w:lang w:val="en-GB"/>
              </w:rPr>
              <w:t xml:space="preserve">Go back select </w:t>
            </w:r>
            <w:proofErr w:type="spellStart"/>
            <w:r>
              <w:rPr>
                <w:lang w:val="en-GB"/>
              </w:rPr>
              <w:t>preset</w:t>
            </w:r>
            <w:proofErr w:type="spellEnd"/>
            <w:r>
              <w:rPr>
                <w:lang w:val="en-GB"/>
              </w:rPr>
              <w:t xml:space="preserve">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Pr="007C2F68" w:rsidRDefault="0021271B" w:rsidP="000852DF">
            <w:pPr>
              <w:pStyle w:val="Geenafstand"/>
              <w:rPr>
                <w:lang w:val="en-GB"/>
              </w:rPr>
            </w:pPr>
            <w:r>
              <w:rPr>
                <w:lang w:val="en-GB"/>
              </w:rPr>
              <w:t xml:space="preserve">Go back select </w:t>
            </w:r>
            <w:proofErr w:type="spellStart"/>
            <w:r>
              <w:rPr>
                <w:lang w:val="en-GB"/>
              </w:rPr>
              <w:t>preset</w:t>
            </w:r>
            <w:proofErr w:type="spellEnd"/>
            <w:r>
              <w:rPr>
                <w:lang w:val="en-GB"/>
              </w:rPr>
              <w:t xml:space="preserve">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Pr>
        <w:pStyle w:val="Kop4"/>
      </w:pPr>
      <w:bookmarkStart w:id="235" w:name="_Toc499131823"/>
      <w:bookmarkStart w:id="236" w:name="_Toc509317010"/>
      <w:r>
        <w:t>Start repair menu</w:t>
      </w:r>
      <w:bookmarkEnd w:id="235"/>
      <w:bookmarkEnd w:id="236"/>
    </w:p>
    <w:p w:rsidR="0021271B" w:rsidRDefault="0021271B" w:rsidP="00881C0A">
      <w:pPr>
        <w:pStyle w:val="Kop5"/>
      </w:pPr>
      <w:bookmarkStart w:id="237" w:name="_Toc499131824"/>
      <w:bookmarkStart w:id="238" w:name="_Toc509317011"/>
      <w:r>
        <w:t>Error messages based on safety</w:t>
      </w:r>
      <w:bookmarkEnd w:id="237"/>
      <w:bookmarkEnd w:id="238"/>
    </w:p>
    <w:p w:rsidR="0021271B" w:rsidRDefault="0021271B" w:rsidP="00881C0A">
      <w:r>
        <w:t xml:space="preserve">Before starting the repair treatment, it will be verified that the cover of the drawer is closed correctly. For safety reason the cover must be closed before the repair treatment can be started. </w:t>
      </w:r>
    </w:p>
    <w:p w:rsidR="00176707" w:rsidRDefault="00176707"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lastRenderedPageBreak/>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Acknowledge error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Note: it is not sufficient to close the cover. The system will only react to the X key and return to the main menu. Closing the cover is, however, mandatory before starting a new repair.</w:t>
      </w:r>
    </w:p>
    <w:p w:rsidR="0021271B" w:rsidRDefault="0021271B" w:rsidP="00881C0A">
      <w:pPr>
        <w:pStyle w:val="Kop5"/>
      </w:pPr>
      <w:bookmarkStart w:id="239" w:name="_Toc499131825"/>
      <w:bookmarkStart w:id="240" w:name="_Toc509317012"/>
      <w:r>
        <w:t>Repair in progress</w:t>
      </w:r>
      <w:bookmarkEnd w:id="239"/>
      <w:bookmarkEnd w:id="240"/>
    </w:p>
    <w:p w:rsidR="0021271B" w:rsidRDefault="0021271B" w:rsidP="00881C0A">
      <w:r>
        <w:t>When all conditions are met, the repair treatment starts. The display now acts as feedback</w:t>
      </w:r>
      <w:r w:rsidR="00176707">
        <w:t>.</w:t>
      </w:r>
    </w:p>
    <w:p w:rsidR="0081486F" w:rsidRDefault="0081486F" w:rsidP="00881C0A"/>
    <w:p w:rsidR="00176707" w:rsidRDefault="00176707"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r>
        <w:t xml:space="preserve">The number in row1/column1 represents the selected </w:t>
      </w:r>
      <w:proofErr w:type="spellStart"/>
      <w:r>
        <w:t>preset</w:t>
      </w:r>
      <w:proofErr w:type="spellEnd"/>
      <w:r>
        <w:t xml:space="preserve"> number.</w:t>
      </w:r>
    </w:p>
    <w:tbl>
      <w:tblPr>
        <w:tblStyle w:val="Tabelraster"/>
        <w:tblW w:w="0" w:type="auto"/>
        <w:tblLook w:val="04A0" w:firstRow="1" w:lastRow="0" w:firstColumn="1" w:lastColumn="0" w:noHBand="0" w:noVBand="1"/>
      </w:tblPr>
      <w:tblGrid>
        <w:gridCol w:w="1413"/>
        <w:gridCol w:w="7649"/>
      </w:tblGrid>
      <w:tr w:rsidR="0021271B" w:rsidTr="0081486F">
        <w:tc>
          <w:tcPr>
            <w:tcW w:w="1413" w:type="dxa"/>
            <w:tcBorders>
              <w:bottom w:val="single" w:sz="4" w:space="0" w:color="auto"/>
            </w:tcBorders>
          </w:tcPr>
          <w:p w:rsidR="0021271B" w:rsidRDefault="0021271B" w:rsidP="000852DF">
            <w:pPr>
              <w:pStyle w:val="Geenafstand"/>
              <w:rPr>
                <w:rFonts w:cstheme="minorHAnsi"/>
                <w:lang w:val="en-GB"/>
              </w:rPr>
            </w:pPr>
            <w:r>
              <w:rPr>
                <w:rFonts w:cstheme="minorHAnsi"/>
                <w:lang w:val="en-GB"/>
              </w:rPr>
              <w:t>X</w:t>
            </w:r>
          </w:p>
        </w:tc>
        <w:tc>
          <w:tcPr>
            <w:tcW w:w="7654" w:type="dxa"/>
            <w:tcBorders>
              <w:bottom w:val="single" w:sz="4" w:space="0" w:color="auto"/>
            </w:tcBorders>
          </w:tcPr>
          <w:p w:rsidR="0021271B" w:rsidRDefault="0021271B" w:rsidP="000852DF">
            <w:pPr>
              <w:pStyle w:val="Geenafstand"/>
              <w:rPr>
                <w:lang w:val="en-GB"/>
              </w:rPr>
            </w:pPr>
            <w:r>
              <w:rPr>
                <w:lang w:val="en-GB"/>
              </w:rPr>
              <w:t>Pause the current repair action</w:t>
            </w:r>
          </w:p>
        </w:tc>
      </w:tr>
      <w:tr w:rsidR="0021271B" w:rsidTr="0081486F">
        <w:tc>
          <w:tcPr>
            <w:tcW w:w="1413" w:type="dxa"/>
            <w:tcBorders>
              <w:top w:val="single" w:sz="4" w:space="0" w:color="auto"/>
              <w:left w:val="single" w:sz="4" w:space="0" w:color="auto"/>
              <w:bottom w:val="single" w:sz="4" w:space="0" w:color="auto"/>
              <w:right w:val="single" w:sz="4" w:space="0" w:color="auto"/>
            </w:tcBorders>
          </w:tcPr>
          <w:p w:rsidR="0021271B" w:rsidRDefault="0021271B" w:rsidP="000852DF">
            <w:pPr>
              <w:pStyle w:val="Geenafstand"/>
              <w:rPr>
                <w:rFonts w:cstheme="minorHAnsi"/>
                <w:lang w:val="en-GB"/>
              </w:rPr>
            </w:pPr>
            <w:r>
              <w:rPr>
                <w:rFonts w:cstheme="minorHAnsi"/>
                <w:lang w:val="en-GB"/>
              </w:rPr>
              <w:t>others</w:t>
            </w:r>
          </w:p>
        </w:tc>
        <w:tc>
          <w:tcPr>
            <w:tcW w:w="7654" w:type="dxa"/>
            <w:tcBorders>
              <w:top w:val="single" w:sz="4" w:space="0" w:color="auto"/>
              <w:left w:val="single" w:sz="4" w:space="0" w:color="auto"/>
              <w:bottom w:val="single" w:sz="4" w:space="0" w:color="auto"/>
              <w:right w:val="single" w:sz="4" w:space="0" w:color="auto"/>
            </w:tcBorders>
          </w:tcPr>
          <w:p w:rsidR="0021271B" w:rsidRDefault="0021271B" w:rsidP="000852DF">
            <w:pPr>
              <w:pStyle w:val="Geenafstand"/>
              <w:rPr>
                <w:lang w:val="en-GB"/>
              </w:rPr>
            </w:pPr>
            <w:r>
              <w:rPr>
                <w:lang w:val="en-GB"/>
              </w:rPr>
              <w:t>No function</w:t>
            </w:r>
          </w:p>
        </w:tc>
      </w:tr>
    </w:tbl>
    <w:p w:rsidR="0097249F" w:rsidRDefault="0097249F" w:rsidP="0097249F"/>
    <w:p w:rsidR="00B74702" w:rsidRDefault="00C83745" w:rsidP="00B74702">
      <w:pPr>
        <w:pStyle w:val="Kop5"/>
      </w:pPr>
      <w:bookmarkStart w:id="241" w:name="_Toc509317013"/>
      <w:r>
        <w:t>Repair finished</w:t>
      </w:r>
      <w:bookmarkEnd w:id="241"/>
    </w:p>
    <w:p w:rsidR="00B74702" w:rsidRDefault="00B74702" w:rsidP="00B74702">
      <w:r>
        <w:t>The standard screen as soon as the repair process finishes looks like</w:t>
      </w:r>
    </w:p>
    <w:p w:rsidR="00B74702" w:rsidRDefault="00B74702" w:rsidP="00B74702"/>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74702" w:rsidTr="00C83745">
        <w:tc>
          <w:tcPr>
            <w:tcW w:w="423" w:type="dxa"/>
            <w:shd w:val="clear" w:color="auto" w:fill="BFBFBF" w:themeFill="background1" w:themeFillShade="BF"/>
          </w:tcPr>
          <w:p w:rsidR="00B74702" w:rsidRDefault="00B74702" w:rsidP="00C83745">
            <w:pPr>
              <w:pStyle w:val="Geenafstand"/>
            </w:pPr>
            <w:r>
              <w:t>/</w:t>
            </w:r>
          </w:p>
        </w:tc>
        <w:tc>
          <w:tcPr>
            <w:tcW w:w="422" w:type="dxa"/>
            <w:shd w:val="clear" w:color="auto" w:fill="BFBFBF" w:themeFill="background1" w:themeFillShade="BF"/>
          </w:tcPr>
          <w:p w:rsidR="00B74702" w:rsidRDefault="00B74702" w:rsidP="00C83745">
            <w:pPr>
              <w:pStyle w:val="Geenafstand"/>
            </w:pPr>
            <w:r>
              <w:t>1</w:t>
            </w:r>
          </w:p>
        </w:tc>
        <w:tc>
          <w:tcPr>
            <w:tcW w:w="423" w:type="dxa"/>
            <w:shd w:val="clear" w:color="auto" w:fill="BFBFBF" w:themeFill="background1" w:themeFillShade="BF"/>
          </w:tcPr>
          <w:p w:rsidR="00B74702" w:rsidRDefault="00B74702" w:rsidP="00C83745">
            <w:pPr>
              <w:pStyle w:val="Geenafstand"/>
            </w:pPr>
            <w:r>
              <w:t>2</w:t>
            </w:r>
          </w:p>
        </w:tc>
        <w:tc>
          <w:tcPr>
            <w:tcW w:w="423" w:type="dxa"/>
            <w:shd w:val="clear" w:color="auto" w:fill="BFBFBF" w:themeFill="background1" w:themeFillShade="BF"/>
          </w:tcPr>
          <w:p w:rsidR="00B74702" w:rsidRDefault="00B74702" w:rsidP="00C83745">
            <w:pPr>
              <w:pStyle w:val="Geenafstand"/>
            </w:pPr>
            <w:r>
              <w:t>3</w:t>
            </w:r>
          </w:p>
        </w:tc>
        <w:tc>
          <w:tcPr>
            <w:tcW w:w="422" w:type="dxa"/>
            <w:shd w:val="clear" w:color="auto" w:fill="BFBFBF" w:themeFill="background1" w:themeFillShade="BF"/>
          </w:tcPr>
          <w:p w:rsidR="00B74702" w:rsidRDefault="00B74702" w:rsidP="00C83745">
            <w:pPr>
              <w:pStyle w:val="Geenafstand"/>
            </w:pPr>
            <w:r>
              <w:t>4</w:t>
            </w:r>
          </w:p>
        </w:tc>
        <w:tc>
          <w:tcPr>
            <w:tcW w:w="422" w:type="dxa"/>
            <w:shd w:val="clear" w:color="auto" w:fill="BFBFBF" w:themeFill="background1" w:themeFillShade="BF"/>
          </w:tcPr>
          <w:p w:rsidR="00B74702" w:rsidRDefault="00B74702" w:rsidP="00C83745">
            <w:pPr>
              <w:pStyle w:val="Geenafstand"/>
            </w:pPr>
            <w:r>
              <w:t>5</w:t>
            </w:r>
          </w:p>
        </w:tc>
        <w:tc>
          <w:tcPr>
            <w:tcW w:w="422" w:type="dxa"/>
            <w:shd w:val="clear" w:color="auto" w:fill="BFBFBF" w:themeFill="background1" w:themeFillShade="BF"/>
          </w:tcPr>
          <w:p w:rsidR="00B74702" w:rsidRDefault="00B74702" w:rsidP="00C83745">
            <w:pPr>
              <w:pStyle w:val="Geenafstand"/>
            </w:pPr>
            <w:r>
              <w:t>6</w:t>
            </w:r>
          </w:p>
        </w:tc>
        <w:tc>
          <w:tcPr>
            <w:tcW w:w="422" w:type="dxa"/>
            <w:shd w:val="clear" w:color="auto" w:fill="BFBFBF" w:themeFill="background1" w:themeFillShade="BF"/>
          </w:tcPr>
          <w:p w:rsidR="00B74702" w:rsidRDefault="00B74702" w:rsidP="00C83745">
            <w:pPr>
              <w:pStyle w:val="Geenafstand"/>
            </w:pPr>
            <w:r>
              <w:t>7</w:t>
            </w:r>
          </w:p>
        </w:tc>
        <w:tc>
          <w:tcPr>
            <w:tcW w:w="422" w:type="dxa"/>
            <w:shd w:val="clear" w:color="auto" w:fill="BFBFBF" w:themeFill="background1" w:themeFillShade="BF"/>
          </w:tcPr>
          <w:p w:rsidR="00B74702" w:rsidRDefault="00B74702" w:rsidP="00C83745">
            <w:pPr>
              <w:pStyle w:val="Geenafstand"/>
            </w:pPr>
            <w:r>
              <w:t>8</w:t>
            </w:r>
          </w:p>
        </w:tc>
        <w:tc>
          <w:tcPr>
            <w:tcW w:w="421" w:type="dxa"/>
            <w:shd w:val="clear" w:color="auto" w:fill="BFBFBF" w:themeFill="background1" w:themeFillShade="BF"/>
          </w:tcPr>
          <w:p w:rsidR="00B74702" w:rsidRDefault="00B74702" w:rsidP="00C83745">
            <w:pPr>
              <w:pStyle w:val="Geenafstand"/>
            </w:pPr>
            <w:r>
              <w:t>9</w:t>
            </w:r>
          </w:p>
        </w:tc>
        <w:tc>
          <w:tcPr>
            <w:tcW w:w="440" w:type="dxa"/>
            <w:shd w:val="clear" w:color="auto" w:fill="BFBFBF" w:themeFill="background1" w:themeFillShade="BF"/>
          </w:tcPr>
          <w:p w:rsidR="00B74702" w:rsidRDefault="00B74702" w:rsidP="00C83745">
            <w:pPr>
              <w:pStyle w:val="Geenafstand"/>
            </w:pPr>
            <w:r>
              <w:t>10</w:t>
            </w:r>
          </w:p>
        </w:tc>
        <w:tc>
          <w:tcPr>
            <w:tcW w:w="440" w:type="dxa"/>
            <w:shd w:val="clear" w:color="auto" w:fill="BFBFBF" w:themeFill="background1" w:themeFillShade="BF"/>
          </w:tcPr>
          <w:p w:rsidR="00B74702" w:rsidRDefault="00B74702" w:rsidP="00C83745">
            <w:pPr>
              <w:pStyle w:val="Geenafstand"/>
            </w:pPr>
            <w:r>
              <w:t>11</w:t>
            </w:r>
          </w:p>
        </w:tc>
        <w:tc>
          <w:tcPr>
            <w:tcW w:w="440" w:type="dxa"/>
            <w:shd w:val="clear" w:color="auto" w:fill="BFBFBF" w:themeFill="background1" w:themeFillShade="BF"/>
          </w:tcPr>
          <w:p w:rsidR="00B74702" w:rsidRDefault="00B74702" w:rsidP="00C83745">
            <w:pPr>
              <w:pStyle w:val="Geenafstand"/>
            </w:pPr>
            <w:r>
              <w:t>12</w:t>
            </w:r>
          </w:p>
        </w:tc>
        <w:tc>
          <w:tcPr>
            <w:tcW w:w="440" w:type="dxa"/>
            <w:shd w:val="clear" w:color="auto" w:fill="BFBFBF" w:themeFill="background1" w:themeFillShade="BF"/>
          </w:tcPr>
          <w:p w:rsidR="00B74702" w:rsidRDefault="00B74702" w:rsidP="00C83745">
            <w:pPr>
              <w:pStyle w:val="Geenafstand"/>
            </w:pPr>
            <w:r>
              <w:t>13</w:t>
            </w:r>
          </w:p>
        </w:tc>
        <w:tc>
          <w:tcPr>
            <w:tcW w:w="440" w:type="dxa"/>
            <w:shd w:val="clear" w:color="auto" w:fill="BFBFBF" w:themeFill="background1" w:themeFillShade="BF"/>
          </w:tcPr>
          <w:p w:rsidR="00B74702" w:rsidRDefault="00B74702" w:rsidP="00C83745">
            <w:pPr>
              <w:pStyle w:val="Geenafstand"/>
            </w:pPr>
            <w:r>
              <w:t>14</w:t>
            </w:r>
          </w:p>
        </w:tc>
        <w:tc>
          <w:tcPr>
            <w:tcW w:w="440" w:type="dxa"/>
            <w:shd w:val="clear" w:color="auto" w:fill="BFBFBF" w:themeFill="background1" w:themeFillShade="BF"/>
          </w:tcPr>
          <w:p w:rsidR="00B74702" w:rsidRDefault="00B74702" w:rsidP="00C83745">
            <w:pPr>
              <w:pStyle w:val="Geenafstand"/>
            </w:pPr>
            <w:r>
              <w:t>15</w:t>
            </w:r>
          </w:p>
        </w:tc>
        <w:tc>
          <w:tcPr>
            <w:tcW w:w="440" w:type="dxa"/>
            <w:shd w:val="clear" w:color="auto" w:fill="BFBFBF" w:themeFill="background1" w:themeFillShade="BF"/>
          </w:tcPr>
          <w:p w:rsidR="00B74702" w:rsidRDefault="00B74702" w:rsidP="00C83745">
            <w:pPr>
              <w:pStyle w:val="Geenafstand"/>
            </w:pPr>
            <w:r>
              <w:t>16</w:t>
            </w:r>
          </w:p>
        </w:tc>
        <w:tc>
          <w:tcPr>
            <w:tcW w:w="440" w:type="dxa"/>
            <w:shd w:val="clear" w:color="auto" w:fill="BFBFBF" w:themeFill="background1" w:themeFillShade="BF"/>
          </w:tcPr>
          <w:p w:rsidR="00B74702" w:rsidRDefault="00B74702" w:rsidP="00C83745">
            <w:pPr>
              <w:pStyle w:val="Geenafstand"/>
            </w:pPr>
            <w:r>
              <w:t>17</w:t>
            </w:r>
          </w:p>
        </w:tc>
        <w:tc>
          <w:tcPr>
            <w:tcW w:w="440" w:type="dxa"/>
            <w:shd w:val="clear" w:color="auto" w:fill="BFBFBF" w:themeFill="background1" w:themeFillShade="BF"/>
          </w:tcPr>
          <w:p w:rsidR="00B74702" w:rsidRDefault="00B74702" w:rsidP="00C83745">
            <w:pPr>
              <w:pStyle w:val="Geenafstand"/>
            </w:pPr>
            <w:r>
              <w:t>18</w:t>
            </w:r>
          </w:p>
        </w:tc>
        <w:tc>
          <w:tcPr>
            <w:tcW w:w="440" w:type="dxa"/>
            <w:shd w:val="clear" w:color="auto" w:fill="BFBFBF" w:themeFill="background1" w:themeFillShade="BF"/>
          </w:tcPr>
          <w:p w:rsidR="00B74702" w:rsidRDefault="00B74702" w:rsidP="00C83745">
            <w:pPr>
              <w:pStyle w:val="Geenafstand"/>
            </w:pPr>
            <w:r>
              <w:t>19</w:t>
            </w:r>
          </w:p>
        </w:tc>
        <w:tc>
          <w:tcPr>
            <w:tcW w:w="440" w:type="dxa"/>
            <w:shd w:val="clear" w:color="auto" w:fill="BFBFBF" w:themeFill="background1" w:themeFillShade="BF"/>
          </w:tcPr>
          <w:p w:rsidR="00B74702" w:rsidRDefault="00B74702" w:rsidP="00C83745">
            <w:pPr>
              <w:pStyle w:val="Geenafstand"/>
            </w:pPr>
            <w:r>
              <w:t>20</w:t>
            </w:r>
          </w:p>
        </w:tc>
      </w:tr>
      <w:tr w:rsidR="00B74702" w:rsidTr="00C83745">
        <w:tc>
          <w:tcPr>
            <w:tcW w:w="423" w:type="dxa"/>
            <w:shd w:val="clear" w:color="auto" w:fill="BFBFBF" w:themeFill="background1" w:themeFillShade="BF"/>
          </w:tcPr>
          <w:p w:rsidR="00B74702" w:rsidRDefault="00B74702" w:rsidP="00C83745">
            <w:pPr>
              <w:pStyle w:val="Geenafstand"/>
            </w:pPr>
            <w:r>
              <w:t>1</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P</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A</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21"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F</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S</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H</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D</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r>
      <w:tr w:rsidR="00B74702" w:rsidTr="00C83745">
        <w:tc>
          <w:tcPr>
            <w:tcW w:w="423" w:type="dxa"/>
            <w:shd w:val="clear" w:color="auto" w:fill="BFBFBF" w:themeFill="background1" w:themeFillShade="BF"/>
          </w:tcPr>
          <w:p w:rsidR="00B74702" w:rsidRDefault="00B74702" w:rsidP="00C83745">
            <w:pPr>
              <w:pStyle w:val="Geenafstand"/>
            </w:pPr>
            <w:r>
              <w:t>2</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1"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r>
      <w:tr w:rsidR="00B74702" w:rsidTr="00C83745">
        <w:tc>
          <w:tcPr>
            <w:tcW w:w="423" w:type="dxa"/>
            <w:shd w:val="clear" w:color="auto" w:fill="BFBFBF" w:themeFill="background1" w:themeFillShade="BF"/>
          </w:tcPr>
          <w:p w:rsidR="00B74702" w:rsidRDefault="00B74702" w:rsidP="00C83745">
            <w:pPr>
              <w:pStyle w:val="Geenafstand"/>
            </w:pPr>
            <w:r>
              <w:t>3</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1"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r>
      <w:tr w:rsidR="00B74702" w:rsidTr="00C83745">
        <w:tc>
          <w:tcPr>
            <w:tcW w:w="423" w:type="dxa"/>
            <w:shd w:val="clear" w:color="auto" w:fill="BFBFBF" w:themeFill="background1" w:themeFillShade="BF"/>
          </w:tcPr>
          <w:p w:rsidR="00B74702" w:rsidRDefault="00B74702" w:rsidP="00C83745">
            <w:pPr>
              <w:pStyle w:val="Geenafstand"/>
            </w:pPr>
            <w:r>
              <w:t>4</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H</w:t>
            </w:r>
          </w:p>
        </w:tc>
        <w:tc>
          <w:tcPr>
            <w:tcW w:w="423"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21"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o</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c</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o</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u</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r>
    </w:tbl>
    <w:p w:rsidR="00B74702" w:rsidRDefault="00B74702" w:rsidP="00B74702"/>
    <w:p w:rsidR="00B74702" w:rsidRDefault="00B74702" w:rsidP="00B74702"/>
    <w:tbl>
      <w:tblPr>
        <w:tblStyle w:val="Tabelraster"/>
        <w:tblW w:w="0" w:type="auto"/>
        <w:tblLook w:val="04A0" w:firstRow="1" w:lastRow="0" w:firstColumn="1" w:lastColumn="0" w:noHBand="0" w:noVBand="1"/>
      </w:tblPr>
      <w:tblGrid>
        <w:gridCol w:w="1413"/>
        <w:gridCol w:w="7649"/>
      </w:tblGrid>
      <w:tr w:rsidR="00B74702" w:rsidTr="00C83745">
        <w:tc>
          <w:tcPr>
            <w:tcW w:w="1413" w:type="dxa"/>
          </w:tcPr>
          <w:p w:rsidR="00B74702" w:rsidRDefault="00B74702" w:rsidP="00C83745">
            <w:pPr>
              <w:pStyle w:val="Geenafstand"/>
              <w:rPr>
                <w:rFonts w:cstheme="minorHAnsi"/>
                <w:lang w:val="en-GB"/>
              </w:rPr>
            </w:pPr>
            <w:r>
              <w:rPr>
                <w:rFonts w:cstheme="minorHAnsi"/>
                <w:lang w:val="en-GB"/>
              </w:rPr>
              <w:t>ENT</w:t>
            </w:r>
          </w:p>
        </w:tc>
        <w:tc>
          <w:tcPr>
            <w:tcW w:w="7649" w:type="dxa"/>
          </w:tcPr>
          <w:p w:rsidR="00B74702" w:rsidRDefault="00B74702" w:rsidP="00C83745">
            <w:pPr>
              <w:pStyle w:val="Geenafstand"/>
              <w:rPr>
                <w:lang w:val="en-GB"/>
              </w:rPr>
            </w:pPr>
            <w:r>
              <w:rPr>
                <w:lang w:val="en-GB"/>
              </w:rPr>
              <w:t>Return to main menu</w:t>
            </w:r>
          </w:p>
        </w:tc>
      </w:tr>
      <w:tr w:rsidR="00B74702" w:rsidTr="00C83745">
        <w:tc>
          <w:tcPr>
            <w:tcW w:w="1413" w:type="dxa"/>
          </w:tcPr>
          <w:p w:rsidR="00B74702" w:rsidRDefault="00B74702" w:rsidP="00C83745">
            <w:pPr>
              <w:pStyle w:val="Geenafstand"/>
              <w:rPr>
                <w:rFonts w:cstheme="minorHAnsi"/>
                <w:lang w:val="en-GB"/>
              </w:rPr>
            </w:pPr>
            <w:r>
              <w:rPr>
                <w:rFonts w:cstheme="minorHAnsi"/>
                <w:lang w:val="en-GB"/>
              </w:rPr>
              <w:t>others</w:t>
            </w:r>
          </w:p>
        </w:tc>
        <w:tc>
          <w:tcPr>
            <w:tcW w:w="7649" w:type="dxa"/>
          </w:tcPr>
          <w:p w:rsidR="00B74702" w:rsidRDefault="00B74702" w:rsidP="00C83745">
            <w:pPr>
              <w:pStyle w:val="Geenafstand"/>
              <w:rPr>
                <w:lang w:val="en-GB"/>
              </w:rPr>
            </w:pPr>
            <w:r>
              <w:rPr>
                <w:lang w:val="en-GB"/>
              </w:rPr>
              <w:t>No function</w:t>
            </w:r>
          </w:p>
        </w:tc>
      </w:tr>
    </w:tbl>
    <w:p w:rsidR="00B74702" w:rsidRDefault="00B74702" w:rsidP="00B74702">
      <w:pPr>
        <w:jc w:val="left"/>
      </w:pPr>
    </w:p>
    <w:p w:rsidR="00B74702" w:rsidRDefault="00B74702" w:rsidP="00B74702">
      <w:pPr>
        <w:jc w:val="left"/>
      </w:pPr>
    </w:p>
    <w:p w:rsidR="00B74702" w:rsidRDefault="00B74702" w:rsidP="00B74702">
      <w:r>
        <w:t>In case that one or more errors occurred, the following screen will be shown indicating the failing row number(s).</w:t>
      </w:r>
    </w:p>
    <w:p w:rsidR="00176707" w:rsidRDefault="00176707" w:rsidP="00B74702"/>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74702" w:rsidTr="00C83745">
        <w:tc>
          <w:tcPr>
            <w:tcW w:w="423" w:type="dxa"/>
            <w:shd w:val="clear" w:color="auto" w:fill="BFBFBF" w:themeFill="background1" w:themeFillShade="BF"/>
          </w:tcPr>
          <w:p w:rsidR="00B74702" w:rsidRDefault="00B74702" w:rsidP="00C83745">
            <w:pPr>
              <w:pStyle w:val="Geenafstand"/>
            </w:pPr>
            <w:r>
              <w:t>/</w:t>
            </w:r>
          </w:p>
        </w:tc>
        <w:tc>
          <w:tcPr>
            <w:tcW w:w="422" w:type="dxa"/>
            <w:shd w:val="clear" w:color="auto" w:fill="BFBFBF" w:themeFill="background1" w:themeFillShade="BF"/>
          </w:tcPr>
          <w:p w:rsidR="00B74702" w:rsidRDefault="00B74702" w:rsidP="00C83745">
            <w:pPr>
              <w:pStyle w:val="Geenafstand"/>
            </w:pPr>
            <w:r>
              <w:t>1</w:t>
            </w:r>
          </w:p>
        </w:tc>
        <w:tc>
          <w:tcPr>
            <w:tcW w:w="423" w:type="dxa"/>
            <w:shd w:val="clear" w:color="auto" w:fill="BFBFBF" w:themeFill="background1" w:themeFillShade="BF"/>
          </w:tcPr>
          <w:p w:rsidR="00B74702" w:rsidRDefault="00B74702" w:rsidP="00C83745">
            <w:pPr>
              <w:pStyle w:val="Geenafstand"/>
            </w:pPr>
            <w:r>
              <w:t>2</w:t>
            </w:r>
          </w:p>
        </w:tc>
        <w:tc>
          <w:tcPr>
            <w:tcW w:w="423" w:type="dxa"/>
            <w:shd w:val="clear" w:color="auto" w:fill="BFBFBF" w:themeFill="background1" w:themeFillShade="BF"/>
          </w:tcPr>
          <w:p w:rsidR="00B74702" w:rsidRDefault="00B74702" w:rsidP="00C83745">
            <w:pPr>
              <w:pStyle w:val="Geenafstand"/>
            </w:pPr>
            <w:r>
              <w:t>3</w:t>
            </w:r>
          </w:p>
        </w:tc>
        <w:tc>
          <w:tcPr>
            <w:tcW w:w="422" w:type="dxa"/>
            <w:shd w:val="clear" w:color="auto" w:fill="BFBFBF" w:themeFill="background1" w:themeFillShade="BF"/>
          </w:tcPr>
          <w:p w:rsidR="00B74702" w:rsidRDefault="00B74702" w:rsidP="00C83745">
            <w:pPr>
              <w:pStyle w:val="Geenafstand"/>
            </w:pPr>
            <w:r>
              <w:t>4</w:t>
            </w:r>
          </w:p>
        </w:tc>
        <w:tc>
          <w:tcPr>
            <w:tcW w:w="422" w:type="dxa"/>
            <w:shd w:val="clear" w:color="auto" w:fill="BFBFBF" w:themeFill="background1" w:themeFillShade="BF"/>
          </w:tcPr>
          <w:p w:rsidR="00B74702" w:rsidRDefault="00B74702" w:rsidP="00C83745">
            <w:pPr>
              <w:pStyle w:val="Geenafstand"/>
            </w:pPr>
            <w:r>
              <w:t>5</w:t>
            </w:r>
          </w:p>
        </w:tc>
        <w:tc>
          <w:tcPr>
            <w:tcW w:w="422" w:type="dxa"/>
            <w:shd w:val="clear" w:color="auto" w:fill="BFBFBF" w:themeFill="background1" w:themeFillShade="BF"/>
          </w:tcPr>
          <w:p w:rsidR="00B74702" w:rsidRDefault="00B74702" w:rsidP="00C83745">
            <w:pPr>
              <w:pStyle w:val="Geenafstand"/>
            </w:pPr>
            <w:r>
              <w:t>6</w:t>
            </w:r>
          </w:p>
        </w:tc>
        <w:tc>
          <w:tcPr>
            <w:tcW w:w="422" w:type="dxa"/>
            <w:shd w:val="clear" w:color="auto" w:fill="BFBFBF" w:themeFill="background1" w:themeFillShade="BF"/>
          </w:tcPr>
          <w:p w:rsidR="00B74702" w:rsidRDefault="00B74702" w:rsidP="00C83745">
            <w:pPr>
              <w:pStyle w:val="Geenafstand"/>
            </w:pPr>
            <w:r>
              <w:t>7</w:t>
            </w:r>
          </w:p>
        </w:tc>
        <w:tc>
          <w:tcPr>
            <w:tcW w:w="422" w:type="dxa"/>
            <w:shd w:val="clear" w:color="auto" w:fill="BFBFBF" w:themeFill="background1" w:themeFillShade="BF"/>
          </w:tcPr>
          <w:p w:rsidR="00B74702" w:rsidRDefault="00B74702" w:rsidP="00C83745">
            <w:pPr>
              <w:pStyle w:val="Geenafstand"/>
            </w:pPr>
            <w:r>
              <w:t>8</w:t>
            </w:r>
          </w:p>
        </w:tc>
        <w:tc>
          <w:tcPr>
            <w:tcW w:w="421" w:type="dxa"/>
            <w:shd w:val="clear" w:color="auto" w:fill="BFBFBF" w:themeFill="background1" w:themeFillShade="BF"/>
          </w:tcPr>
          <w:p w:rsidR="00B74702" w:rsidRDefault="00B74702" w:rsidP="00C83745">
            <w:pPr>
              <w:pStyle w:val="Geenafstand"/>
            </w:pPr>
            <w:r>
              <w:t>9</w:t>
            </w:r>
          </w:p>
        </w:tc>
        <w:tc>
          <w:tcPr>
            <w:tcW w:w="440" w:type="dxa"/>
            <w:shd w:val="clear" w:color="auto" w:fill="BFBFBF" w:themeFill="background1" w:themeFillShade="BF"/>
          </w:tcPr>
          <w:p w:rsidR="00B74702" w:rsidRDefault="00B74702" w:rsidP="00C83745">
            <w:pPr>
              <w:pStyle w:val="Geenafstand"/>
            </w:pPr>
            <w:r>
              <w:t>10</w:t>
            </w:r>
          </w:p>
        </w:tc>
        <w:tc>
          <w:tcPr>
            <w:tcW w:w="440" w:type="dxa"/>
            <w:shd w:val="clear" w:color="auto" w:fill="BFBFBF" w:themeFill="background1" w:themeFillShade="BF"/>
          </w:tcPr>
          <w:p w:rsidR="00B74702" w:rsidRDefault="00B74702" w:rsidP="00C83745">
            <w:pPr>
              <w:pStyle w:val="Geenafstand"/>
            </w:pPr>
            <w:r>
              <w:t>11</w:t>
            </w:r>
          </w:p>
        </w:tc>
        <w:tc>
          <w:tcPr>
            <w:tcW w:w="440" w:type="dxa"/>
            <w:shd w:val="clear" w:color="auto" w:fill="BFBFBF" w:themeFill="background1" w:themeFillShade="BF"/>
          </w:tcPr>
          <w:p w:rsidR="00B74702" w:rsidRDefault="00B74702" w:rsidP="00C83745">
            <w:pPr>
              <w:pStyle w:val="Geenafstand"/>
            </w:pPr>
            <w:r>
              <w:t>12</w:t>
            </w:r>
          </w:p>
        </w:tc>
        <w:tc>
          <w:tcPr>
            <w:tcW w:w="440" w:type="dxa"/>
            <w:shd w:val="clear" w:color="auto" w:fill="BFBFBF" w:themeFill="background1" w:themeFillShade="BF"/>
          </w:tcPr>
          <w:p w:rsidR="00B74702" w:rsidRDefault="00B74702" w:rsidP="00C83745">
            <w:pPr>
              <w:pStyle w:val="Geenafstand"/>
            </w:pPr>
            <w:r>
              <w:t>13</w:t>
            </w:r>
          </w:p>
        </w:tc>
        <w:tc>
          <w:tcPr>
            <w:tcW w:w="440" w:type="dxa"/>
            <w:shd w:val="clear" w:color="auto" w:fill="BFBFBF" w:themeFill="background1" w:themeFillShade="BF"/>
          </w:tcPr>
          <w:p w:rsidR="00B74702" w:rsidRDefault="00B74702" w:rsidP="00C83745">
            <w:pPr>
              <w:pStyle w:val="Geenafstand"/>
            </w:pPr>
            <w:r>
              <w:t>14</w:t>
            </w:r>
          </w:p>
        </w:tc>
        <w:tc>
          <w:tcPr>
            <w:tcW w:w="440" w:type="dxa"/>
            <w:shd w:val="clear" w:color="auto" w:fill="BFBFBF" w:themeFill="background1" w:themeFillShade="BF"/>
          </w:tcPr>
          <w:p w:rsidR="00B74702" w:rsidRDefault="00B74702" w:rsidP="00C83745">
            <w:pPr>
              <w:pStyle w:val="Geenafstand"/>
            </w:pPr>
            <w:r>
              <w:t>15</w:t>
            </w:r>
          </w:p>
        </w:tc>
        <w:tc>
          <w:tcPr>
            <w:tcW w:w="440" w:type="dxa"/>
            <w:shd w:val="clear" w:color="auto" w:fill="BFBFBF" w:themeFill="background1" w:themeFillShade="BF"/>
          </w:tcPr>
          <w:p w:rsidR="00B74702" w:rsidRDefault="00B74702" w:rsidP="00C83745">
            <w:pPr>
              <w:pStyle w:val="Geenafstand"/>
            </w:pPr>
            <w:r>
              <w:t>16</w:t>
            </w:r>
          </w:p>
        </w:tc>
        <w:tc>
          <w:tcPr>
            <w:tcW w:w="440" w:type="dxa"/>
            <w:shd w:val="clear" w:color="auto" w:fill="BFBFBF" w:themeFill="background1" w:themeFillShade="BF"/>
          </w:tcPr>
          <w:p w:rsidR="00B74702" w:rsidRDefault="00B74702" w:rsidP="00C83745">
            <w:pPr>
              <w:pStyle w:val="Geenafstand"/>
            </w:pPr>
            <w:r>
              <w:t>17</w:t>
            </w:r>
          </w:p>
        </w:tc>
        <w:tc>
          <w:tcPr>
            <w:tcW w:w="440" w:type="dxa"/>
            <w:shd w:val="clear" w:color="auto" w:fill="BFBFBF" w:themeFill="background1" w:themeFillShade="BF"/>
          </w:tcPr>
          <w:p w:rsidR="00B74702" w:rsidRDefault="00B74702" w:rsidP="00C83745">
            <w:pPr>
              <w:pStyle w:val="Geenafstand"/>
            </w:pPr>
            <w:r>
              <w:t>18</w:t>
            </w:r>
          </w:p>
        </w:tc>
        <w:tc>
          <w:tcPr>
            <w:tcW w:w="440" w:type="dxa"/>
            <w:shd w:val="clear" w:color="auto" w:fill="BFBFBF" w:themeFill="background1" w:themeFillShade="BF"/>
          </w:tcPr>
          <w:p w:rsidR="00B74702" w:rsidRDefault="00B74702" w:rsidP="00C83745">
            <w:pPr>
              <w:pStyle w:val="Geenafstand"/>
            </w:pPr>
            <w:r>
              <w:t>19</w:t>
            </w:r>
          </w:p>
        </w:tc>
        <w:tc>
          <w:tcPr>
            <w:tcW w:w="440" w:type="dxa"/>
            <w:shd w:val="clear" w:color="auto" w:fill="BFBFBF" w:themeFill="background1" w:themeFillShade="BF"/>
          </w:tcPr>
          <w:p w:rsidR="00B74702" w:rsidRDefault="00B74702" w:rsidP="00C83745">
            <w:pPr>
              <w:pStyle w:val="Geenafstand"/>
            </w:pPr>
            <w:r>
              <w:t>20</w:t>
            </w:r>
          </w:p>
        </w:tc>
      </w:tr>
      <w:tr w:rsidR="00B74702" w:rsidTr="00C83745">
        <w:tc>
          <w:tcPr>
            <w:tcW w:w="423" w:type="dxa"/>
            <w:shd w:val="clear" w:color="auto" w:fill="BFBFBF" w:themeFill="background1" w:themeFillShade="BF"/>
          </w:tcPr>
          <w:p w:rsidR="00B74702" w:rsidRDefault="00B74702" w:rsidP="00C83745">
            <w:pPr>
              <w:pStyle w:val="Geenafstand"/>
            </w:pPr>
            <w:r>
              <w:t>1</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P</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A</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21"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F</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S</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H</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D</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r>
      <w:tr w:rsidR="00B74702" w:rsidTr="00C83745">
        <w:tc>
          <w:tcPr>
            <w:tcW w:w="423" w:type="dxa"/>
            <w:shd w:val="clear" w:color="auto" w:fill="BFBFBF" w:themeFill="background1" w:themeFillShade="BF"/>
          </w:tcPr>
          <w:p w:rsidR="00B74702" w:rsidRDefault="00B74702" w:rsidP="00C83745">
            <w:pPr>
              <w:pStyle w:val="Geenafstand"/>
            </w:pPr>
            <w:r>
              <w:t>2</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o</w:t>
            </w:r>
          </w:p>
        </w:tc>
        <w:tc>
          <w:tcPr>
            <w:tcW w:w="421"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o</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w</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r>
      <w:tr w:rsidR="00B74702" w:rsidTr="00C83745">
        <w:tc>
          <w:tcPr>
            <w:tcW w:w="423" w:type="dxa"/>
            <w:shd w:val="clear" w:color="auto" w:fill="BFBFBF" w:themeFill="background1" w:themeFillShade="BF"/>
          </w:tcPr>
          <w:p w:rsidR="00B74702" w:rsidRDefault="00B74702" w:rsidP="00C83745">
            <w:pPr>
              <w:pStyle w:val="Geenafstand"/>
            </w:pPr>
            <w:r>
              <w:t>3</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1</w:t>
            </w:r>
          </w:p>
        </w:tc>
        <w:tc>
          <w:tcPr>
            <w:tcW w:w="421"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2</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3</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r>
      <w:tr w:rsidR="00B74702" w:rsidTr="00C83745">
        <w:tc>
          <w:tcPr>
            <w:tcW w:w="423" w:type="dxa"/>
            <w:shd w:val="clear" w:color="auto" w:fill="BFBFBF" w:themeFill="background1" w:themeFillShade="BF"/>
          </w:tcPr>
          <w:p w:rsidR="00B74702" w:rsidRDefault="00B74702" w:rsidP="00C83745">
            <w:pPr>
              <w:pStyle w:val="Geenafstand"/>
            </w:pPr>
            <w:r>
              <w:t>4</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H</w:t>
            </w:r>
          </w:p>
        </w:tc>
        <w:tc>
          <w:tcPr>
            <w:tcW w:w="423"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21"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o</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c</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o</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u</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r>
    </w:tbl>
    <w:p w:rsidR="00B74702" w:rsidRDefault="00B74702" w:rsidP="00B74702"/>
    <w:p w:rsidR="00B74702" w:rsidRDefault="00B74702" w:rsidP="00B74702">
      <w:r>
        <w:lastRenderedPageBreak/>
        <w:t xml:space="preserve">Where the numbers in third row show the row(s) that failed. </w:t>
      </w:r>
    </w:p>
    <w:p w:rsidR="00B74702" w:rsidRDefault="00B74702" w:rsidP="00B74702"/>
    <w:tbl>
      <w:tblPr>
        <w:tblStyle w:val="Tabelraster"/>
        <w:tblW w:w="0" w:type="auto"/>
        <w:tblLook w:val="04A0" w:firstRow="1" w:lastRow="0" w:firstColumn="1" w:lastColumn="0" w:noHBand="0" w:noVBand="1"/>
      </w:tblPr>
      <w:tblGrid>
        <w:gridCol w:w="1413"/>
        <w:gridCol w:w="7649"/>
      </w:tblGrid>
      <w:tr w:rsidR="00B74702" w:rsidTr="00C83745">
        <w:tc>
          <w:tcPr>
            <w:tcW w:w="1413" w:type="dxa"/>
          </w:tcPr>
          <w:p w:rsidR="00B74702" w:rsidRDefault="00B74702" w:rsidP="00C83745">
            <w:pPr>
              <w:pStyle w:val="Geenafstand"/>
              <w:rPr>
                <w:rFonts w:cstheme="minorHAnsi"/>
                <w:lang w:val="en-GB"/>
              </w:rPr>
            </w:pPr>
            <w:r>
              <w:rPr>
                <w:rFonts w:cstheme="minorHAnsi"/>
                <w:lang w:val="en-GB"/>
              </w:rPr>
              <w:t>ENT</w:t>
            </w:r>
          </w:p>
        </w:tc>
        <w:tc>
          <w:tcPr>
            <w:tcW w:w="7649" w:type="dxa"/>
          </w:tcPr>
          <w:p w:rsidR="00B74702" w:rsidRDefault="00B74702" w:rsidP="00C83745">
            <w:pPr>
              <w:pStyle w:val="Geenafstand"/>
              <w:rPr>
                <w:lang w:val="en-GB"/>
              </w:rPr>
            </w:pPr>
            <w:r>
              <w:rPr>
                <w:lang w:val="en-GB"/>
              </w:rPr>
              <w:t>Return to main menu</w:t>
            </w:r>
          </w:p>
        </w:tc>
      </w:tr>
      <w:tr w:rsidR="00B74702" w:rsidTr="00C83745">
        <w:tc>
          <w:tcPr>
            <w:tcW w:w="1413" w:type="dxa"/>
          </w:tcPr>
          <w:p w:rsidR="00B74702" w:rsidRDefault="00B74702" w:rsidP="00C83745">
            <w:pPr>
              <w:pStyle w:val="Geenafstand"/>
              <w:rPr>
                <w:rFonts w:cstheme="minorHAnsi"/>
                <w:lang w:val="en-GB"/>
              </w:rPr>
            </w:pPr>
            <w:r>
              <w:rPr>
                <w:rFonts w:cstheme="minorHAnsi"/>
                <w:lang w:val="en-GB"/>
              </w:rPr>
              <w:t>others</w:t>
            </w:r>
          </w:p>
        </w:tc>
        <w:tc>
          <w:tcPr>
            <w:tcW w:w="7649" w:type="dxa"/>
          </w:tcPr>
          <w:p w:rsidR="00B74702" w:rsidRDefault="00B74702" w:rsidP="00C83745">
            <w:pPr>
              <w:pStyle w:val="Geenafstand"/>
              <w:rPr>
                <w:lang w:val="en-GB"/>
              </w:rPr>
            </w:pPr>
            <w:r>
              <w:rPr>
                <w:lang w:val="en-GB"/>
              </w:rPr>
              <w:t>No function</w:t>
            </w:r>
          </w:p>
        </w:tc>
      </w:tr>
    </w:tbl>
    <w:p w:rsidR="0021271B" w:rsidRPr="0081486F" w:rsidRDefault="0021271B" w:rsidP="0081486F">
      <w:pPr>
        <w:tabs>
          <w:tab w:val="left" w:pos="2265"/>
        </w:tabs>
        <w:sectPr w:rsidR="0021271B" w:rsidRPr="0081486F" w:rsidSect="00881C0A">
          <w:type w:val="continuous"/>
          <w:pgSz w:w="11906" w:h="16838"/>
          <w:pgMar w:top="1417" w:right="1417" w:bottom="1417" w:left="1417" w:header="708" w:footer="708" w:gutter="0"/>
          <w:cols w:space="708"/>
          <w:docGrid w:linePitch="360"/>
        </w:sectPr>
      </w:pPr>
    </w:p>
    <w:p w:rsidR="0021271B" w:rsidRDefault="0021271B" w:rsidP="00A042F9">
      <w:pPr>
        <w:pStyle w:val="Kop3"/>
        <w:shd w:val="clear" w:color="auto" w:fill="8DB3E2" w:themeFill="text2" w:themeFillTint="66"/>
      </w:pPr>
      <w:bookmarkStart w:id="242" w:name="_Toc509317014"/>
      <w:r>
        <w:lastRenderedPageBreak/>
        <w:t>Repair pause</w:t>
      </w:r>
      <w:bookmarkEnd w:id="242"/>
    </w:p>
    <w:p w:rsidR="0021271B" w:rsidRDefault="0021271B" w:rsidP="00881C0A">
      <w:pPr>
        <w:pStyle w:val="Kop4"/>
      </w:pPr>
      <w:bookmarkStart w:id="243" w:name="_Toc509317015"/>
      <w:r>
        <w:t>Repair paused</w:t>
      </w:r>
      <w:bookmarkEnd w:id="243"/>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Y</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176707" w:rsidRDefault="00176707" w:rsidP="00881C0A"/>
    <w:p w:rsidR="0021271B" w:rsidRDefault="0021271B" w:rsidP="00881C0A">
      <w:r>
        <w:t>When X is hit during an active repair, the screen above appears. This is to suppress accidental keyboard actions. If a pause is requested the user must press X a second time. This screen will remain on display for one second. If the X-button is not pressed within this time, the system will return to the “repair in progress” screen.</w:t>
      </w:r>
    </w:p>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Pause the current repair action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p w:rsidR="0021271B" w:rsidRDefault="0021271B" w:rsidP="00881C0A">
      <w:r>
        <w:t>Pausing the repair process automatically turns down the voltage output of all rows to 0 volts. It can take some time to unload all capacities on the rows, so the system will keep waiting until the voltage of all rows is decreased to a safe level. The display will notify about this waiting time with the following screen</w:t>
      </w:r>
      <w:r w:rsidR="00176707">
        <w:t>:</w:t>
      </w:r>
    </w:p>
    <w:p w:rsidR="00176707" w:rsidRDefault="00176707"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r>
        <w:t>When treatment is paused, the display will change its output to:</w:t>
      </w:r>
    </w:p>
    <w:p w:rsidR="00176707" w:rsidRDefault="00176707"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Continue the current repair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Reset/quit the treatment and return to the tube repair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After each pause the remaining repair time increases with 5 minutes.</w:t>
      </w:r>
    </w:p>
    <w:p w:rsidR="0021271B" w:rsidRDefault="0021271B" w:rsidP="00881C0A"/>
    <w:p w:rsidR="0021271B" w:rsidRDefault="0021271B" w:rsidP="00A042F9">
      <w:pPr>
        <w:pStyle w:val="Kop3"/>
        <w:shd w:val="clear" w:color="auto" w:fill="8DB3E2" w:themeFill="text2" w:themeFillTint="66"/>
      </w:pPr>
      <w:bookmarkStart w:id="244" w:name="_Toc509317016"/>
      <w:r>
        <w:t>Administrator Menu</w:t>
      </w:r>
      <w:bookmarkEnd w:id="244"/>
    </w:p>
    <w:p w:rsidR="0021271B" w:rsidRDefault="008E558A" w:rsidP="00881C0A">
      <w:pPr>
        <w:pStyle w:val="Kop4"/>
      </w:pPr>
      <w:bookmarkStart w:id="245" w:name="_Toc509317017"/>
      <w:r>
        <w:t>PIN</w:t>
      </w:r>
      <w:r w:rsidR="0021271B">
        <w:t xml:space="preserve"> protection</w:t>
      </w:r>
      <w:bookmarkEnd w:id="245"/>
    </w:p>
    <w:p w:rsidR="0081486F" w:rsidRDefault="0081486F" w:rsidP="0081486F"/>
    <w:p w:rsidR="0081486F" w:rsidRPr="0081486F" w:rsidRDefault="0081486F" w:rsidP="0081486F"/>
    <w:p w:rsidR="0021271B" w:rsidRPr="006C1D85" w:rsidRDefault="008E558A" w:rsidP="00881C0A">
      <w:pPr>
        <w:pStyle w:val="Kop5"/>
      </w:pPr>
      <w:bookmarkStart w:id="246" w:name="_Toc509317018"/>
      <w:r>
        <w:lastRenderedPageBreak/>
        <w:t>PIN</w:t>
      </w:r>
      <w:r w:rsidR="0021271B">
        <w:t xml:space="preserve"> insertion screen</w:t>
      </w:r>
      <w:bookmarkEnd w:id="246"/>
    </w:p>
    <w:p w:rsidR="0021271B" w:rsidRDefault="0021271B" w:rsidP="00881C0A">
      <w:r>
        <w:t xml:space="preserve">The operator menu is </w:t>
      </w:r>
      <w:r w:rsidR="008E558A">
        <w:t>PIN</w:t>
      </w:r>
      <w:r>
        <w:t xml:space="preserve"> protected. Prior to entering, the user must enter the </w:t>
      </w:r>
      <w:r w:rsidR="008E558A">
        <w:t>PIN</w:t>
      </w:r>
      <w:r>
        <w:t xml:space="preserve">. The default </w:t>
      </w:r>
      <w:r w:rsidR="008E558A">
        <w:t>PIN</w:t>
      </w:r>
      <w:r>
        <w:t xml:space="preserve"> is 0123. It is advised that the administrator changes this </w:t>
      </w:r>
      <w:r w:rsidR="008E558A">
        <w:t>PIN</w:t>
      </w:r>
      <w:r>
        <w:t xml:space="preserve"> as soon as possible.</w:t>
      </w:r>
    </w:p>
    <w:p w:rsidR="00176707" w:rsidRDefault="00176707"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lang w:val="en-GB"/>
              </w:rPr>
            </w:pPr>
            <w:r>
              <w:rPr>
                <w:rFonts w:cstheme="minorHAnsi"/>
                <w:lang w:val="en-GB"/>
              </w:rPr>
              <w:t>0-9</w:t>
            </w:r>
          </w:p>
        </w:tc>
        <w:tc>
          <w:tcPr>
            <w:tcW w:w="7654"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8E558A" w:rsidP="00881C0A">
      <w:pPr>
        <w:pStyle w:val="Kop5"/>
      </w:pPr>
      <w:bookmarkStart w:id="247" w:name="_Toc509317019"/>
      <w:r>
        <w:t>PIN</w:t>
      </w:r>
      <w:r w:rsidR="0021271B">
        <w:t xml:space="preserve"> accepted</w:t>
      </w:r>
      <w:bookmarkEnd w:id="247"/>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No action required. The screen will be left after three seconds and the operator menu will be entered.</w:t>
      </w:r>
    </w:p>
    <w:p w:rsidR="0021271B" w:rsidRPr="00AA00C8" w:rsidRDefault="0021271B" w:rsidP="00881C0A"/>
    <w:p w:rsidR="0021271B" w:rsidRPr="00AA00C8" w:rsidRDefault="008E558A" w:rsidP="00881C0A">
      <w:pPr>
        <w:pStyle w:val="Kop5"/>
      </w:pPr>
      <w:bookmarkStart w:id="248" w:name="_Toc509317020"/>
      <w:r>
        <w:t>PIN</w:t>
      </w:r>
      <w:r w:rsidR="0021271B">
        <w:t xml:space="preserve"> denied</w:t>
      </w:r>
      <w:bookmarkEnd w:id="248"/>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No action required. The screen will be left after one second and the system will return to the main menu.</w:t>
      </w:r>
    </w:p>
    <w:p w:rsidR="0021271B" w:rsidRDefault="0021271B" w:rsidP="00881C0A">
      <w:pPr>
        <w:pStyle w:val="Kop4"/>
      </w:pPr>
      <w:bookmarkStart w:id="249" w:name="_Toc509317021"/>
      <w:r>
        <w:t>Administrator main menu</w:t>
      </w:r>
      <w:bookmarkEnd w:id="249"/>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lastRenderedPageBreak/>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&amp;</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tbl>
      <w:tblPr>
        <w:tblStyle w:val="Tabelraster"/>
        <w:tblW w:w="0" w:type="auto"/>
        <w:tblLook w:val="04A0" w:firstRow="1" w:lastRow="0" w:firstColumn="1" w:lastColumn="0" w:noHBand="0" w:noVBand="1"/>
      </w:tblPr>
      <w:tblGrid>
        <w:gridCol w:w="1413"/>
        <w:gridCol w:w="4961"/>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1-5</w:t>
            </w:r>
          </w:p>
        </w:tc>
        <w:tc>
          <w:tcPr>
            <w:tcW w:w="4961" w:type="dxa"/>
          </w:tcPr>
          <w:p w:rsidR="0021271B" w:rsidRDefault="0021271B" w:rsidP="000852DF">
            <w:pPr>
              <w:pStyle w:val="Geenafstand"/>
              <w:rPr>
                <w:lang w:val="en-GB"/>
              </w:rPr>
            </w:pPr>
            <w:r>
              <w:rPr>
                <w:lang w:val="en-GB"/>
              </w:rPr>
              <w:t>Select item 1-5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4961"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4961"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4961" w:type="dxa"/>
          </w:tcPr>
          <w:p w:rsidR="0021271B" w:rsidRDefault="0021271B" w:rsidP="000852DF">
            <w:pPr>
              <w:pStyle w:val="Geenafstand"/>
              <w:rPr>
                <w:lang w:val="en-GB"/>
              </w:rPr>
            </w:pPr>
            <w:r>
              <w:rPr>
                <w:lang w:val="en-GB"/>
              </w:rPr>
              <w:t>No function</w:t>
            </w:r>
          </w:p>
        </w:tc>
      </w:tr>
    </w:tbl>
    <w:p w:rsidR="0021271B" w:rsidRDefault="0021271B" w:rsidP="004741E4">
      <w:pPr>
        <w:pStyle w:val="Kop4"/>
      </w:pPr>
      <w:bookmarkStart w:id="250" w:name="_Toc509317022"/>
      <w:r>
        <w:t>Change PIN menu</w:t>
      </w:r>
      <w:bookmarkEnd w:id="250"/>
    </w:p>
    <w:p w:rsidR="0021271B" w:rsidRPr="00686E78" w:rsidRDefault="0021271B" w:rsidP="004741E4">
      <w:pPr>
        <w:pStyle w:val="Kop5"/>
      </w:pPr>
      <w:bookmarkStart w:id="251" w:name="_Toc509317023"/>
      <w:r>
        <w:t>Insert new Pin</w:t>
      </w:r>
      <w:bookmarkEnd w:id="251"/>
    </w:p>
    <w:tbl>
      <w:tblPr>
        <w:tblStyle w:val="Tabelraster"/>
        <w:tblW w:w="0" w:type="auto"/>
        <w:tblLook w:val="04A0" w:firstRow="1" w:lastRow="0" w:firstColumn="1" w:lastColumn="0" w:noHBand="0" w:noVBand="1"/>
      </w:tblPr>
      <w:tblGrid>
        <w:gridCol w:w="362"/>
        <w:gridCol w:w="386"/>
        <w:gridCol w:w="386"/>
        <w:gridCol w:w="386"/>
        <w:gridCol w:w="386"/>
        <w:gridCol w:w="386"/>
        <w:gridCol w:w="386"/>
        <w:gridCol w:w="386"/>
        <w:gridCol w:w="386"/>
        <w:gridCol w:w="386"/>
        <w:gridCol w:w="386"/>
        <w:gridCol w:w="440"/>
        <w:gridCol w:w="440"/>
        <w:gridCol w:w="440"/>
        <w:gridCol w:w="440"/>
        <w:gridCol w:w="440"/>
        <w:gridCol w:w="440"/>
        <w:gridCol w:w="440"/>
        <w:gridCol w:w="440"/>
        <w:gridCol w:w="440"/>
        <w:gridCol w:w="440"/>
        <w:gridCol w:w="440"/>
      </w:tblGrid>
      <w:tr w:rsidR="0021271B" w:rsidTr="000852DF">
        <w:tc>
          <w:tcPr>
            <w:tcW w:w="362" w:type="dxa"/>
            <w:shd w:val="clear" w:color="auto" w:fill="BFBFBF" w:themeFill="background1" w:themeFillShade="BF"/>
          </w:tcPr>
          <w:p w:rsidR="0021271B" w:rsidRDefault="0021271B" w:rsidP="000852DF">
            <w:pPr>
              <w:pStyle w:val="Geenafstand"/>
            </w:pPr>
            <w:r>
              <w:t>/</w:t>
            </w:r>
          </w:p>
        </w:tc>
        <w:tc>
          <w:tcPr>
            <w:tcW w:w="386" w:type="dxa"/>
            <w:shd w:val="clear" w:color="auto" w:fill="BFBFBF" w:themeFill="background1" w:themeFillShade="BF"/>
          </w:tcPr>
          <w:p w:rsidR="0021271B" w:rsidRDefault="0021271B" w:rsidP="000852DF">
            <w:pPr>
              <w:pStyle w:val="Geenafstand"/>
            </w:pPr>
          </w:p>
        </w:tc>
        <w:tc>
          <w:tcPr>
            <w:tcW w:w="386" w:type="dxa"/>
            <w:shd w:val="clear" w:color="auto" w:fill="BFBFBF" w:themeFill="background1" w:themeFillShade="BF"/>
          </w:tcPr>
          <w:p w:rsidR="0021271B" w:rsidRDefault="0021271B" w:rsidP="000852DF">
            <w:pPr>
              <w:pStyle w:val="Geenafstand"/>
            </w:pPr>
            <w:r>
              <w:t>1</w:t>
            </w:r>
          </w:p>
        </w:tc>
        <w:tc>
          <w:tcPr>
            <w:tcW w:w="386" w:type="dxa"/>
            <w:shd w:val="clear" w:color="auto" w:fill="BFBFBF" w:themeFill="background1" w:themeFillShade="BF"/>
          </w:tcPr>
          <w:p w:rsidR="0021271B" w:rsidRDefault="0021271B" w:rsidP="000852DF">
            <w:pPr>
              <w:pStyle w:val="Geenafstand"/>
            </w:pPr>
            <w:r>
              <w:t>2</w:t>
            </w:r>
          </w:p>
        </w:tc>
        <w:tc>
          <w:tcPr>
            <w:tcW w:w="386" w:type="dxa"/>
            <w:shd w:val="clear" w:color="auto" w:fill="BFBFBF" w:themeFill="background1" w:themeFillShade="BF"/>
          </w:tcPr>
          <w:p w:rsidR="0021271B" w:rsidRDefault="0021271B" w:rsidP="000852DF">
            <w:pPr>
              <w:pStyle w:val="Geenafstand"/>
            </w:pPr>
            <w:r>
              <w:t>3</w:t>
            </w:r>
          </w:p>
        </w:tc>
        <w:tc>
          <w:tcPr>
            <w:tcW w:w="386" w:type="dxa"/>
            <w:shd w:val="clear" w:color="auto" w:fill="BFBFBF" w:themeFill="background1" w:themeFillShade="BF"/>
          </w:tcPr>
          <w:p w:rsidR="0021271B" w:rsidRDefault="0021271B" w:rsidP="000852DF">
            <w:pPr>
              <w:pStyle w:val="Geenafstand"/>
            </w:pPr>
            <w:r>
              <w:t>4</w:t>
            </w:r>
          </w:p>
        </w:tc>
        <w:tc>
          <w:tcPr>
            <w:tcW w:w="386" w:type="dxa"/>
            <w:shd w:val="clear" w:color="auto" w:fill="BFBFBF" w:themeFill="background1" w:themeFillShade="BF"/>
          </w:tcPr>
          <w:p w:rsidR="0021271B" w:rsidRDefault="0021271B" w:rsidP="000852DF">
            <w:pPr>
              <w:pStyle w:val="Geenafstand"/>
            </w:pPr>
            <w:r>
              <w:t>5</w:t>
            </w:r>
          </w:p>
        </w:tc>
        <w:tc>
          <w:tcPr>
            <w:tcW w:w="386" w:type="dxa"/>
            <w:shd w:val="clear" w:color="auto" w:fill="BFBFBF" w:themeFill="background1" w:themeFillShade="BF"/>
          </w:tcPr>
          <w:p w:rsidR="0021271B" w:rsidRDefault="0021271B" w:rsidP="000852DF">
            <w:pPr>
              <w:pStyle w:val="Geenafstand"/>
            </w:pPr>
            <w:r>
              <w:t>6</w:t>
            </w:r>
          </w:p>
        </w:tc>
        <w:tc>
          <w:tcPr>
            <w:tcW w:w="386" w:type="dxa"/>
            <w:shd w:val="clear" w:color="auto" w:fill="BFBFBF" w:themeFill="background1" w:themeFillShade="BF"/>
          </w:tcPr>
          <w:p w:rsidR="0021271B" w:rsidRDefault="0021271B" w:rsidP="000852DF">
            <w:pPr>
              <w:pStyle w:val="Geenafstand"/>
            </w:pPr>
            <w:r>
              <w:t>7</w:t>
            </w:r>
          </w:p>
        </w:tc>
        <w:tc>
          <w:tcPr>
            <w:tcW w:w="386" w:type="dxa"/>
            <w:shd w:val="clear" w:color="auto" w:fill="BFBFBF" w:themeFill="background1" w:themeFillShade="BF"/>
          </w:tcPr>
          <w:p w:rsidR="0021271B" w:rsidRDefault="0021271B" w:rsidP="000852DF">
            <w:pPr>
              <w:pStyle w:val="Geenafstand"/>
            </w:pPr>
            <w:r>
              <w:t>8</w:t>
            </w:r>
          </w:p>
        </w:tc>
        <w:tc>
          <w:tcPr>
            <w:tcW w:w="386"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362" w:type="dxa"/>
            <w:shd w:val="clear" w:color="auto" w:fill="BFBFBF" w:themeFill="background1" w:themeFillShade="BF"/>
          </w:tcPr>
          <w:p w:rsidR="0021271B" w:rsidRDefault="0021271B" w:rsidP="000852DF">
            <w:pPr>
              <w:pStyle w:val="Geenafstand"/>
            </w:pPr>
            <w:r>
              <w:t>1</w:t>
            </w:r>
          </w:p>
        </w:tc>
        <w:tc>
          <w:tcPr>
            <w:tcW w:w="386" w:type="dxa"/>
            <w:shd w:val="clear" w:color="auto" w:fill="CCFF66"/>
          </w:tcPr>
          <w:p w:rsidR="0021271B" w:rsidRDefault="0021271B" w:rsidP="000852DF">
            <w:pPr>
              <w:pStyle w:val="Geenafstand"/>
              <w:rPr>
                <w:rFonts w:ascii="LCD Display Grid" w:hAnsi="LCD Display Grid"/>
                <w:b/>
              </w:rPr>
            </w:pPr>
            <w:r>
              <w:rPr>
                <w:rFonts w:ascii="LCD Display Grid" w:hAnsi="LCD Display Grid"/>
                <w:b/>
              </w:rPr>
              <w:t>C</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2</w:t>
            </w:r>
          </w:p>
        </w:tc>
        <w:tc>
          <w:tcPr>
            <w:tcW w:w="386" w:type="dxa"/>
            <w:shd w:val="clear" w:color="auto" w:fill="CCFF66"/>
          </w:tcPr>
          <w:p w:rsidR="0021271B"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3</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4</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6520"/>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6520" w:type="dxa"/>
          </w:tcPr>
          <w:p w:rsidR="0021271B" w:rsidRDefault="0021271B" w:rsidP="000852DF">
            <w:pPr>
              <w:pStyle w:val="Geenafstand"/>
              <w:rPr>
                <w:lang w:val="en-GB"/>
              </w:rPr>
            </w:pPr>
            <w:r>
              <w:rPr>
                <w:lang w:val="en-GB"/>
              </w:rPr>
              <w:t>Leave current menu level and return to administrator menu without changing the PIN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6520"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6520"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6520"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6520" w:type="dxa"/>
          </w:tcPr>
          <w:p w:rsidR="0021271B" w:rsidRDefault="0021271B" w:rsidP="000852DF">
            <w:pPr>
              <w:pStyle w:val="Geenafstand"/>
              <w:rPr>
                <w:lang w:val="en-GB"/>
              </w:rPr>
            </w:pPr>
            <w:r>
              <w:rPr>
                <w:lang w:val="en-GB"/>
              </w:rPr>
              <w:t>No function</w:t>
            </w:r>
          </w:p>
        </w:tc>
      </w:tr>
    </w:tbl>
    <w:p w:rsidR="0021271B" w:rsidRDefault="0021271B" w:rsidP="00881C0A">
      <w:pPr>
        <w:jc w:val="left"/>
      </w:pPr>
    </w:p>
    <w:p w:rsidR="0021271B" w:rsidRDefault="0021271B" w:rsidP="00881C0A">
      <w:pPr>
        <w:jc w:val="left"/>
      </w:pPr>
      <w:r>
        <w:t>When the 4-digit PIN has been entered, the screen automatically changes to:</w:t>
      </w:r>
    </w:p>
    <w:p w:rsidR="0021271B" w:rsidRDefault="0021271B" w:rsidP="00881C0A">
      <w:pPr>
        <w:jc w:val="left"/>
      </w:pPr>
    </w:p>
    <w:tbl>
      <w:tblPr>
        <w:tblStyle w:val="Tabelraster"/>
        <w:tblW w:w="0" w:type="auto"/>
        <w:tblLook w:val="04A0" w:firstRow="1" w:lastRow="0" w:firstColumn="1" w:lastColumn="0" w:noHBand="0" w:noVBand="1"/>
      </w:tblPr>
      <w:tblGrid>
        <w:gridCol w:w="372"/>
        <w:gridCol w:w="383"/>
        <w:gridCol w:w="384"/>
        <w:gridCol w:w="383"/>
        <w:gridCol w:w="384"/>
        <w:gridCol w:w="388"/>
        <w:gridCol w:w="382"/>
        <w:gridCol w:w="392"/>
        <w:gridCol w:w="383"/>
        <w:gridCol w:w="383"/>
        <w:gridCol w:w="388"/>
        <w:gridCol w:w="440"/>
        <w:gridCol w:w="440"/>
        <w:gridCol w:w="440"/>
        <w:gridCol w:w="440"/>
        <w:gridCol w:w="440"/>
        <w:gridCol w:w="440"/>
        <w:gridCol w:w="440"/>
        <w:gridCol w:w="440"/>
        <w:gridCol w:w="440"/>
        <w:gridCol w:w="440"/>
        <w:gridCol w:w="440"/>
      </w:tblGrid>
      <w:tr w:rsidR="0021271B" w:rsidTr="000852DF">
        <w:tc>
          <w:tcPr>
            <w:tcW w:w="380" w:type="dxa"/>
            <w:shd w:val="clear" w:color="auto" w:fill="BFBFBF" w:themeFill="background1" w:themeFillShade="BF"/>
          </w:tcPr>
          <w:p w:rsidR="0021271B" w:rsidRDefault="0021271B" w:rsidP="000852DF">
            <w:pPr>
              <w:pStyle w:val="Geenafstand"/>
            </w:pPr>
            <w:r>
              <w:t>/</w:t>
            </w:r>
          </w:p>
        </w:tc>
        <w:tc>
          <w:tcPr>
            <w:tcW w:w="393" w:type="dxa"/>
            <w:shd w:val="clear" w:color="auto" w:fill="BFBFBF" w:themeFill="background1" w:themeFillShade="BF"/>
          </w:tcPr>
          <w:p w:rsidR="0021271B" w:rsidRDefault="0021271B" w:rsidP="000852DF">
            <w:pPr>
              <w:pStyle w:val="Geenafstand"/>
            </w:pPr>
          </w:p>
        </w:tc>
        <w:tc>
          <w:tcPr>
            <w:tcW w:w="394" w:type="dxa"/>
            <w:shd w:val="clear" w:color="auto" w:fill="BFBFBF" w:themeFill="background1" w:themeFillShade="BF"/>
          </w:tcPr>
          <w:p w:rsidR="0021271B" w:rsidRDefault="0021271B" w:rsidP="000852DF">
            <w:pPr>
              <w:pStyle w:val="Geenafstand"/>
            </w:pPr>
            <w:r>
              <w:t>1</w:t>
            </w:r>
          </w:p>
        </w:tc>
        <w:tc>
          <w:tcPr>
            <w:tcW w:w="395" w:type="dxa"/>
            <w:shd w:val="clear" w:color="auto" w:fill="BFBFBF" w:themeFill="background1" w:themeFillShade="BF"/>
          </w:tcPr>
          <w:p w:rsidR="0021271B" w:rsidRDefault="0021271B" w:rsidP="000852DF">
            <w:pPr>
              <w:pStyle w:val="Geenafstand"/>
            </w:pPr>
            <w:r>
              <w:t>2</w:t>
            </w:r>
          </w:p>
        </w:tc>
        <w:tc>
          <w:tcPr>
            <w:tcW w:w="395" w:type="dxa"/>
            <w:shd w:val="clear" w:color="auto" w:fill="BFBFBF" w:themeFill="background1" w:themeFillShade="BF"/>
          </w:tcPr>
          <w:p w:rsidR="0021271B" w:rsidRDefault="0021271B" w:rsidP="000852DF">
            <w:pPr>
              <w:pStyle w:val="Geenafstand"/>
            </w:pPr>
            <w:r>
              <w:t>3</w:t>
            </w:r>
          </w:p>
        </w:tc>
        <w:tc>
          <w:tcPr>
            <w:tcW w:w="394" w:type="dxa"/>
            <w:shd w:val="clear" w:color="auto" w:fill="BFBFBF" w:themeFill="background1" w:themeFillShade="BF"/>
          </w:tcPr>
          <w:p w:rsidR="0021271B" w:rsidRDefault="0021271B" w:rsidP="000852DF">
            <w:pPr>
              <w:pStyle w:val="Geenafstand"/>
            </w:pPr>
            <w:r>
              <w:t>4</w:t>
            </w:r>
          </w:p>
        </w:tc>
        <w:tc>
          <w:tcPr>
            <w:tcW w:w="394" w:type="dxa"/>
            <w:shd w:val="clear" w:color="auto" w:fill="BFBFBF" w:themeFill="background1" w:themeFillShade="BF"/>
          </w:tcPr>
          <w:p w:rsidR="0021271B" w:rsidRDefault="0021271B" w:rsidP="000852DF">
            <w:pPr>
              <w:pStyle w:val="Geenafstand"/>
            </w:pPr>
            <w:r>
              <w:t>5</w:t>
            </w:r>
          </w:p>
        </w:tc>
        <w:tc>
          <w:tcPr>
            <w:tcW w:w="394" w:type="dxa"/>
            <w:shd w:val="clear" w:color="auto" w:fill="BFBFBF" w:themeFill="background1" w:themeFillShade="BF"/>
          </w:tcPr>
          <w:p w:rsidR="0021271B" w:rsidRDefault="0021271B" w:rsidP="000852DF">
            <w:pPr>
              <w:pStyle w:val="Geenafstand"/>
            </w:pPr>
            <w:r>
              <w:t>6</w:t>
            </w:r>
          </w:p>
        </w:tc>
        <w:tc>
          <w:tcPr>
            <w:tcW w:w="394" w:type="dxa"/>
            <w:shd w:val="clear" w:color="auto" w:fill="BFBFBF" w:themeFill="background1" w:themeFillShade="BF"/>
          </w:tcPr>
          <w:p w:rsidR="0021271B" w:rsidRDefault="0021271B" w:rsidP="000852DF">
            <w:pPr>
              <w:pStyle w:val="Geenafstand"/>
            </w:pPr>
            <w:r>
              <w:t>7</w:t>
            </w:r>
          </w:p>
        </w:tc>
        <w:tc>
          <w:tcPr>
            <w:tcW w:w="394" w:type="dxa"/>
            <w:shd w:val="clear" w:color="auto" w:fill="BFBFBF" w:themeFill="background1" w:themeFillShade="BF"/>
          </w:tcPr>
          <w:p w:rsidR="0021271B" w:rsidRDefault="0021271B" w:rsidP="000852DF">
            <w:pPr>
              <w:pStyle w:val="Geenafstand"/>
            </w:pPr>
            <w:r>
              <w:t>8</w:t>
            </w:r>
          </w:p>
        </w:tc>
        <w:tc>
          <w:tcPr>
            <w:tcW w:w="394" w:type="dxa"/>
            <w:shd w:val="clear" w:color="auto" w:fill="BFBFBF" w:themeFill="background1" w:themeFillShade="BF"/>
          </w:tcPr>
          <w:p w:rsidR="0021271B" w:rsidRDefault="0021271B" w:rsidP="000852DF">
            <w:pPr>
              <w:pStyle w:val="Geenafstand"/>
            </w:pPr>
            <w:r>
              <w:t>9</w:t>
            </w:r>
          </w:p>
        </w:tc>
        <w:tc>
          <w:tcPr>
            <w:tcW w:w="431" w:type="dxa"/>
            <w:shd w:val="clear" w:color="auto" w:fill="BFBFBF" w:themeFill="background1" w:themeFillShade="BF"/>
          </w:tcPr>
          <w:p w:rsidR="0021271B" w:rsidRDefault="0021271B" w:rsidP="000852DF">
            <w:pPr>
              <w:pStyle w:val="Geenafstand"/>
            </w:pPr>
            <w:r>
              <w:t>10</w:t>
            </w:r>
          </w:p>
        </w:tc>
        <w:tc>
          <w:tcPr>
            <w:tcW w:w="431" w:type="dxa"/>
            <w:shd w:val="clear" w:color="auto" w:fill="BFBFBF" w:themeFill="background1" w:themeFillShade="BF"/>
          </w:tcPr>
          <w:p w:rsidR="0021271B" w:rsidRDefault="0021271B" w:rsidP="000852DF">
            <w:pPr>
              <w:pStyle w:val="Geenafstand"/>
            </w:pPr>
            <w:r>
              <w:t>11</w:t>
            </w:r>
          </w:p>
        </w:tc>
        <w:tc>
          <w:tcPr>
            <w:tcW w:w="431" w:type="dxa"/>
            <w:shd w:val="clear" w:color="auto" w:fill="BFBFBF" w:themeFill="background1" w:themeFillShade="BF"/>
          </w:tcPr>
          <w:p w:rsidR="0021271B" w:rsidRDefault="0021271B" w:rsidP="000852DF">
            <w:pPr>
              <w:pStyle w:val="Geenafstand"/>
            </w:pPr>
            <w:r>
              <w:t>12</w:t>
            </w:r>
          </w:p>
        </w:tc>
        <w:tc>
          <w:tcPr>
            <w:tcW w:w="431" w:type="dxa"/>
            <w:shd w:val="clear" w:color="auto" w:fill="BFBFBF" w:themeFill="background1" w:themeFillShade="BF"/>
          </w:tcPr>
          <w:p w:rsidR="0021271B" w:rsidRDefault="0021271B" w:rsidP="000852DF">
            <w:pPr>
              <w:pStyle w:val="Geenafstand"/>
            </w:pPr>
            <w:r>
              <w:t>13</w:t>
            </w:r>
          </w:p>
        </w:tc>
        <w:tc>
          <w:tcPr>
            <w:tcW w:w="431" w:type="dxa"/>
            <w:shd w:val="clear" w:color="auto" w:fill="BFBFBF" w:themeFill="background1" w:themeFillShade="BF"/>
          </w:tcPr>
          <w:p w:rsidR="0021271B" w:rsidRDefault="0021271B" w:rsidP="000852DF">
            <w:pPr>
              <w:pStyle w:val="Geenafstand"/>
            </w:pPr>
            <w:r>
              <w:t>14</w:t>
            </w:r>
          </w:p>
        </w:tc>
        <w:tc>
          <w:tcPr>
            <w:tcW w:w="431" w:type="dxa"/>
            <w:shd w:val="clear" w:color="auto" w:fill="BFBFBF" w:themeFill="background1" w:themeFillShade="BF"/>
          </w:tcPr>
          <w:p w:rsidR="0021271B" w:rsidRDefault="0021271B" w:rsidP="000852DF">
            <w:pPr>
              <w:pStyle w:val="Geenafstand"/>
            </w:pPr>
            <w:r>
              <w:t>15</w:t>
            </w:r>
          </w:p>
        </w:tc>
        <w:tc>
          <w:tcPr>
            <w:tcW w:w="431" w:type="dxa"/>
            <w:shd w:val="clear" w:color="auto" w:fill="BFBFBF" w:themeFill="background1" w:themeFillShade="BF"/>
          </w:tcPr>
          <w:p w:rsidR="0021271B" w:rsidRDefault="0021271B" w:rsidP="000852DF">
            <w:pPr>
              <w:pStyle w:val="Geenafstand"/>
            </w:pPr>
            <w:r>
              <w:t>16</w:t>
            </w:r>
          </w:p>
        </w:tc>
        <w:tc>
          <w:tcPr>
            <w:tcW w:w="431" w:type="dxa"/>
            <w:shd w:val="clear" w:color="auto" w:fill="BFBFBF" w:themeFill="background1" w:themeFillShade="BF"/>
          </w:tcPr>
          <w:p w:rsidR="0021271B" w:rsidRDefault="0021271B" w:rsidP="000852DF">
            <w:pPr>
              <w:pStyle w:val="Geenafstand"/>
            </w:pPr>
            <w:r>
              <w:t>17</w:t>
            </w:r>
          </w:p>
        </w:tc>
        <w:tc>
          <w:tcPr>
            <w:tcW w:w="431" w:type="dxa"/>
            <w:shd w:val="clear" w:color="auto" w:fill="BFBFBF" w:themeFill="background1" w:themeFillShade="BF"/>
          </w:tcPr>
          <w:p w:rsidR="0021271B" w:rsidRDefault="0021271B" w:rsidP="000852DF">
            <w:pPr>
              <w:pStyle w:val="Geenafstand"/>
            </w:pPr>
            <w:r>
              <w:t>18</w:t>
            </w:r>
          </w:p>
        </w:tc>
        <w:tc>
          <w:tcPr>
            <w:tcW w:w="431" w:type="dxa"/>
            <w:shd w:val="clear" w:color="auto" w:fill="BFBFBF" w:themeFill="background1" w:themeFillShade="BF"/>
          </w:tcPr>
          <w:p w:rsidR="0021271B" w:rsidRDefault="0021271B" w:rsidP="000852DF">
            <w:pPr>
              <w:pStyle w:val="Geenafstand"/>
            </w:pPr>
            <w:r>
              <w:t>19</w:t>
            </w:r>
          </w:p>
        </w:tc>
        <w:tc>
          <w:tcPr>
            <w:tcW w:w="431" w:type="dxa"/>
            <w:shd w:val="clear" w:color="auto" w:fill="BFBFBF" w:themeFill="background1" w:themeFillShade="BF"/>
          </w:tcPr>
          <w:p w:rsidR="0021271B" w:rsidRDefault="0021271B" w:rsidP="000852DF">
            <w:pPr>
              <w:pStyle w:val="Geenafstand"/>
            </w:pPr>
            <w:r>
              <w:t>20</w:t>
            </w:r>
          </w:p>
        </w:tc>
      </w:tr>
      <w:tr w:rsidR="0021271B" w:rsidTr="000852DF">
        <w:tc>
          <w:tcPr>
            <w:tcW w:w="380" w:type="dxa"/>
            <w:shd w:val="clear" w:color="auto" w:fill="BFBFBF" w:themeFill="background1" w:themeFillShade="BF"/>
          </w:tcPr>
          <w:p w:rsidR="0021271B" w:rsidRDefault="0021271B" w:rsidP="000852DF">
            <w:pPr>
              <w:pStyle w:val="Geenafstand"/>
            </w:pPr>
            <w:r>
              <w:t>1</w:t>
            </w:r>
          </w:p>
        </w:tc>
        <w:tc>
          <w:tcPr>
            <w:tcW w:w="393" w:type="dxa"/>
            <w:shd w:val="clear" w:color="auto" w:fill="CCFF66"/>
          </w:tcPr>
          <w:p w:rsidR="0021271B" w:rsidRDefault="0021271B" w:rsidP="000852DF">
            <w:pPr>
              <w:pStyle w:val="Geenafstand"/>
              <w:rPr>
                <w:rFonts w:ascii="LCD Display Grid" w:hAnsi="LCD Display Grid"/>
                <w:b/>
              </w:rPr>
            </w:pPr>
            <w:r>
              <w:rPr>
                <w:rFonts w:ascii="LCD Display Grid" w:hAnsi="LCD Display Grid"/>
                <w:b/>
              </w:rPr>
              <w:t>C</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2</w:t>
            </w:r>
          </w:p>
        </w:tc>
        <w:tc>
          <w:tcPr>
            <w:tcW w:w="393" w:type="dxa"/>
            <w:shd w:val="clear" w:color="auto" w:fill="CCFF66"/>
          </w:tcPr>
          <w:p w:rsidR="0021271B"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3</w:t>
            </w:r>
          </w:p>
        </w:tc>
        <w:tc>
          <w:tcPr>
            <w:tcW w:w="393"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4</w:t>
            </w:r>
          </w:p>
        </w:tc>
        <w:tc>
          <w:tcPr>
            <w:tcW w:w="393"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6520"/>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6520" w:type="dxa"/>
          </w:tcPr>
          <w:p w:rsidR="0021271B" w:rsidRDefault="0021271B" w:rsidP="000852DF">
            <w:pPr>
              <w:pStyle w:val="Geenafstand"/>
              <w:rPr>
                <w:lang w:val="en-GB"/>
              </w:rPr>
            </w:pPr>
            <w:r>
              <w:rPr>
                <w:lang w:val="en-GB"/>
              </w:rPr>
              <w:t>Leave current menu level and return to administrator main menu without changing the PIN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6520"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6520"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6520"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6520" w:type="dxa"/>
          </w:tcPr>
          <w:p w:rsidR="0021271B" w:rsidRDefault="0021271B" w:rsidP="000852DF">
            <w:pPr>
              <w:pStyle w:val="Geenafstand"/>
              <w:rPr>
                <w:lang w:val="en-GB"/>
              </w:rPr>
            </w:pPr>
            <w:r>
              <w:rPr>
                <w:lang w:val="en-GB"/>
              </w:rPr>
              <w:t>No function</w:t>
            </w:r>
          </w:p>
        </w:tc>
      </w:tr>
    </w:tbl>
    <w:p w:rsidR="0021271B" w:rsidRDefault="0021271B" w:rsidP="00881C0A">
      <w:pPr>
        <w:jc w:val="left"/>
      </w:pPr>
    </w:p>
    <w:p w:rsidR="0021271B" w:rsidRDefault="0021271B" w:rsidP="00881C0A">
      <w:pPr>
        <w:jc w:val="left"/>
      </w:pPr>
      <w:r>
        <w:t xml:space="preserve">When the 4-digit has been entered a second time, the system will verify that both entered PINs are equal. </w:t>
      </w:r>
    </w:p>
    <w:p w:rsidR="0021271B" w:rsidRDefault="0021271B" w:rsidP="00881C0A">
      <w:pPr>
        <w:jc w:val="left"/>
      </w:pPr>
    </w:p>
    <w:p w:rsidR="0081486F" w:rsidRDefault="0081486F" w:rsidP="00881C0A">
      <w:pPr>
        <w:jc w:val="left"/>
      </w:pPr>
    </w:p>
    <w:p w:rsidR="0081486F" w:rsidRDefault="0081486F" w:rsidP="00881C0A">
      <w:pPr>
        <w:jc w:val="left"/>
      </w:pPr>
    </w:p>
    <w:p w:rsidR="0081486F" w:rsidRDefault="0081486F" w:rsidP="00881C0A">
      <w:pPr>
        <w:jc w:val="left"/>
      </w:pPr>
    </w:p>
    <w:p w:rsidR="0021271B" w:rsidRPr="00D21A40" w:rsidRDefault="0021271B" w:rsidP="004741E4">
      <w:pPr>
        <w:pStyle w:val="Kop5"/>
        <w:rPr>
          <w:b w:val="0"/>
          <w:sz w:val="28"/>
        </w:rPr>
      </w:pPr>
      <w:bookmarkStart w:id="252" w:name="_Toc509317024"/>
      <w:r w:rsidRPr="00D21A40">
        <w:lastRenderedPageBreak/>
        <w:t>New Pin OK</w:t>
      </w:r>
      <w:bookmarkEnd w:id="252"/>
    </w:p>
    <w:tbl>
      <w:tblPr>
        <w:tblStyle w:val="Tabelraster"/>
        <w:tblW w:w="0" w:type="auto"/>
        <w:tblLook w:val="04A0" w:firstRow="1" w:lastRow="0" w:firstColumn="1" w:lastColumn="0" w:noHBand="0" w:noVBand="1"/>
      </w:tblPr>
      <w:tblGrid>
        <w:gridCol w:w="383"/>
        <w:gridCol w:w="339"/>
        <w:gridCol w:w="383"/>
        <w:gridCol w:w="397"/>
        <w:gridCol w:w="384"/>
        <w:gridCol w:w="405"/>
        <w:gridCol w:w="383"/>
        <w:gridCol w:w="386"/>
        <w:gridCol w:w="383"/>
        <w:gridCol w:w="397"/>
        <w:gridCol w:w="382"/>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Pr="00881C0A" w:rsidRDefault="0021271B" w:rsidP="00881C0A">
      <w:r>
        <w:t>No action required. The screen will be left after three seconds and the administrator main menu will appear again.</w:t>
      </w:r>
    </w:p>
    <w:p w:rsidR="0021271B" w:rsidRPr="00686E78" w:rsidRDefault="0021271B" w:rsidP="004741E4">
      <w:pPr>
        <w:pStyle w:val="Kop5"/>
        <w:rPr>
          <w:b w:val="0"/>
          <w:sz w:val="28"/>
        </w:rPr>
      </w:pPr>
      <w:bookmarkStart w:id="253" w:name="_Toc509317025"/>
      <w:r>
        <w:t>New Pin failed</w:t>
      </w:r>
      <w:bookmarkEnd w:id="253"/>
    </w:p>
    <w:tbl>
      <w:tblPr>
        <w:tblStyle w:val="Tabelraster"/>
        <w:tblW w:w="0" w:type="auto"/>
        <w:tblLook w:val="04A0" w:firstRow="1" w:lastRow="0" w:firstColumn="1" w:lastColumn="0" w:noHBand="0" w:noVBand="1"/>
      </w:tblPr>
      <w:tblGrid>
        <w:gridCol w:w="381"/>
        <w:gridCol w:w="341"/>
        <w:gridCol w:w="381"/>
        <w:gridCol w:w="392"/>
        <w:gridCol w:w="395"/>
        <w:gridCol w:w="390"/>
        <w:gridCol w:w="387"/>
        <w:gridCol w:w="390"/>
        <w:gridCol w:w="391"/>
        <w:gridCol w:w="390"/>
        <w:gridCol w:w="384"/>
        <w:gridCol w:w="440"/>
        <w:gridCol w:w="440"/>
        <w:gridCol w:w="440"/>
        <w:gridCol w:w="440"/>
        <w:gridCol w:w="440"/>
        <w:gridCol w:w="440"/>
        <w:gridCol w:w="440"/>
        <w:gridCol w:w="440"/>
        <w:gridCol w:w="440"/>
        <w:gridCol w:w="440"/>
        <w:gridCol w:w="440"/>
      </w:tblGrid>
      <w:tr w:rsidR="0021271B" w:rsidTr="000852DF">
        <w:tc>
          <w:tcPr>
            <w:tcW w:w="390" w:type="dxa"/>
            <w:shd w:val="clear" w:color="auto" w:fill="BFBFBF" w:themeFill="background1" w:themeFillShade="BF"/>
          </w:tcPr>
          <w:p w:rsidR="0021271B" w:rsidRDefault="0021271B" w:rsidP="000852DF">
            <w:pPr>
              <w:pStyle w:val="Geenafstand"/>
            </w:pPr>
            <w:r>
              <w:t>/</w:t>
            </w:r>
          </w:p>
        </w:tc>
        <w:tc>
          <w:tcPr>
            <w:tcW w:w="359" w:type="dxa"/>
            <w:shd w:val="clear" w:color="auto" w:fill="BFBFBF" w:themeFill="background1" w:themeFillShade="BF"/>
          </w:tcPr>
          <w:p w:rsidR="0021271B" w:rsidRDefault="0021271B" w:rsidP="000852DF">
            <w:pPr>
              <w:pStyle w:val="Geenafstand"/>
            </w:pPr>
          </w:p>
        </w:tc>
        <w:tc>
          <w:tcPr>
            <w:tcW w:w="389" w:type="dxa"/>
            <w:shd w:val="clear" w:color="auto" w:fill="BFBFBF" w:themeFill="background1" w:themeFillShade="BF"/>
          </w:tcPr>
          <w:p w:rsidR="0021271B" w:rsidRDefault="0021271B" w:rsidP="000852DF">
            <w:pPr>
              <w:pStyle w:val="Geenafstand"/>
            </w:pPr>
            <w:r>
              <w:t>1</w:t>
            </w:r>
          </w:p>
        </w:tc>
        <w:tc>
          <w:tcPr>
            <w:tcW w:w="401" w:type="dxa"/>
            <w:shd w:val="clear" w:color="auto" w:fill="BFBFBF" w:themeFill="background1" w:themeFillShade="BF"/>
          </w:tcPr>
          <w:p w:rsidR="0021271B" w:rsidRDefault="0021271B" w:rsidP="000852DF">
            <w:pPr>
              <w:pStyle w:val="Geenafstand"/>
            </w:pPr>
            <w:r>
              <w:t>2</w:t>
            </w:r>
          </w:p>
        </w:tc>
        <w:tc>
          <w:tcPr>
            <w:tcW w:w="400" w:type="dxa"/>
            <w:shd w:val="clear" w:color="auto" w:fill="BFBFBF" w:themeFill="background1" w:themeFillShade="BF"/>
          </w:tcPr>
          <w:p w:rsidR="0021271B" w:rsidRDefault="0021271B" w:rsidP="000852DF">
            <w:pPr>
              <w:pStyle w:val="Geenafstand"/>
            </w:pPr>
            <w:r>
              <w:t>3</w:t>
            </w:r>
          </w:p>
        </w:tc>
        <w:tc>
          <w:tcPr>
            <w:tcW w:w="399" w:type="dxa"/>
            <w:shd w:val="clear" w:color="auto" w:fill="BFBFBF" w:themeFill="background1" w:themeFillShade="BF"/>
          </w:tcPr>
          <w:p w:rsidR="0021271B" w:rsidRDefault="0021271B" w:rsidP="000852DF">
            <w:pPr>
              <w:pStyle w:val="Geenafstand"/>
            </w:pPr>
            <w:r>
              <w:t>4</w:t>
            </w:r>
          </w:p>
        </w:tc>
        <w:tc>
          <w:tcPr>
            <w:tcW w:w="388" w:type="dxa"/>
            <w:shd w:val="clear" w:color="auto" w:fill="BFBFBF" w:themeFill="background1" w:themeFillShade="BF"/>
          </w:tcPr>
          <w:p w:rsidR="0021271B" w:rsidRDefault="0021271B" w:rsidP="000852DF">
            <w:pPr>
              <w:pStyle w:val="Geenafstand"/>
            </w:pPr>
            <w:r>
              <w:t>5</w:t>
            </w:r>
          </w:p>
        </w:tc>
        <w:tc>
          <w:tcPr>
            <w:tcW w:w="399" w:type="dxa"/>
            <w:shd w:val="clear" w:color="auto" w:fill="BFBFBF" w:themeFill="background1" w:themeFillShade="BF"/>
          </w:tcPr>
          <w:p w:rsidR="0021271B" w:rsidRDefault="0021271B" w:rsidP="000852DF">
            <w:pPr>
              <w:pStyle w:val="Geenafstand"/>
            </w:pPr>
            <w:r>
              <w:t>6</w:t>
            </w:r>
          </w:p>
        </w:tc>
        <w:tc>
          <w:tcPr>
            <w:tcW w:w="399" w:type="dxa"/>
            <w:shd w:val="clear" w:color="auto" w:fill="BFBFBF" w:themeFill="background1" w:themeFillShade="BF"/>
          </w:tcPr>
          <w:p w:rsidR="0021271B" w:rsidRDefault="0021271B" w:rsidP="000852DF">
            <w:pPr>
              <w:pStyle w:val="Geenafstand"/>
            </w:pPr>
            <w:r>
              <w:t>7</w:t>
            </w:r>
          </w:p>
        </w:tc>
        <w:tc>
          <w:tcPr>
            <w:tcW w:w="399" w:type="dxa"/>
            <w:shd w:val="clear" w:color="auto" w:fill="BFBFBF" w:themeFill="background1" w:themeFillShade="BF"/>
          </w:tcPr>
          <w:p w:rsidR="0021271B" w:rsidRDefault="0021271B" w:rsidP="000852DF">
            <w:pPr>
              <w:pStyle w:val="Geenafstand"/>
            </w:pPr>
            <w:r>
              <w:t>8</w:t>
            </w:r>
          </w:p>
        </w:tc>
        <w:tc>
          <w:tcPr>
            <w:tcW w:w="387" w:type="dxa"/>
            <w:shd w:val="clear" w:color="auto" w:fill="BFBFBF" w:themeFill="background1" w:themeFillShade="BF"/>
          </w:tcPr>
          <w:p w:rsidR="0021271B" w:rsidRDefault="0021271B" w:rsidP="000852DF">
            <w:pPr>
              <w:pStyle w:val="Geenafstand"/>
            </w:pPr>
            <w:r>
              <w:t>9</w:t>
            </w:r>
          </w:p>
        </w:tc>
        <w:tc>
          <w:tcPr>
            <w:tcW w:w="432" w:type="dxa"/>
            <w:shd w:val="clear" w:color="auto" w:fill="BFBFBF" w:themeFill="background1" w:themeFillShade="BF"/>
          </w:tcPr>
          <w:p w:rsidR="0021271B" w:rsidRDefault="0021271B" w:rsidP="000852DF">
            <w:pPr>
              <w:pStyle w:val="Geenafstand"/>
            </w:pPr>
            <w:r>
              <w:t>10</w:t>
            </w:r>
          </w:p>
        </w:tc>
        <w:tc>
          <w:tcPr>
            <w:tcW w:w="432" w:type="dxa"/>
            <w:shd w:val="clear" w:color="auto" w:fill="BFBFBF" w:themeFill="background1" w:themeFillShade="BF"/>
          </w:tcPr>
          <w:p w:rsidR="0021271B" w:rsidRDefault="0021271B" w:rsidP="000852DF">
            <w:pPr>
              <w:pStyle w:val="Geenafstand"/>
            </w:pPr>
            <w:r>
              <w:t>11</w:t>
            </w:r>
          </w:p>
        </w:tc>
        <w:tc>
          <w:tcPr>
            <w:tcW w:w="432" w:type="dxa"/>
            <w:shd w:val="clear" w:color="auto" w:fill="BFBFBF" w:themeFill="background1" w:themeFillShade="BF"/>
          </w:tcPr>
          <w:p w:rsidR="0021271B" w:rsidRDefault="0021271B" w:rsidP="000852DF">
            <w:pPr>
              <w:pStyle w:val="Geenafstand"/>
            </w:pPr>
            <w:r>
              <w:t>12</w:t>
            </w:r>
          </w:p>
        </w:tc>
        <w:tc>
          <w:tcPr>
            <w:tcW w:w="432" w:type="dxa"/>
            <w:shd w:val="clear" w:color="auto" w:fill="BFBFBF" w:themeFill="background1" w:themeFillShade="BF"/>
          </w:tcPr>
          <w:p w:rsidR="0021271B" w:rsidRDefault="0021271B" w:rsidP="000852DF">
            <w:pPr>
              <w:pStyle w:val="Geenafstand"/>
            </w:pPr>
            <w:r>
              <w:t>13</w:t>
            </w:r>
          </w:p>
        </w:tc>
        <w:tc>
          <w:tcPr>
            <w:tcW w:w="432" w:type="dxa"/>
            <w:shd w:val="clear" w:color="auto" w:fill="BFBFBF" w:themeFill="background1" w:themeFillShade="BF"/>
          </w:tcPr>
          <w:p w:rsidR="0021271B" w:rsidRDefault="0021271B" w:rsidP="000852DF">
            <w:pPr>
              <w:pStyle w:val="Geenafstand"/>
            </w:pPr>
            <w:r>
              <w:t>14</w:t>
            </w:r>
          </w:p>
        </w:tc>
        <w:tc>
          <w:tcPr>
            <w:tcW w:w="432" w:type="dxa"/>
            <w:shd w:val="clear" w:color="auto" w:fill="BFBFBF" w:themeFill="background1" w:themeFillShade="BF"/>
          </w:tcPr>
          <w:p w:rsidR="0021271B" w:rsidRDefault="0021271B" w:rsidP="000852DF">
            <w:pPr>
              <w:pStyle w:val="Geenafstand"/>
            </w:pPr>
            <w:r>
              <w:t>15</w:t>
            </w:r>
          </w:p>
        </w:tc>
        <w:tc>
          <w:tcPr>
            <w:tcW w:w="432" w:type="dxa"/>
            <w:shd w:val="clear" w:color="auto" w:fill="BFBFBF" w:themeFill="background1" w:themeFillShade="BF"/>
          </w:tcPr>
          <w:p w:rsidR="0021271B" w:rsidRDefault="0021271B" w:rsidP="000852DF">
            <w:pPr>
              <w:pStyle w:val="Geenafstand"/>
            </w:pPr>
            <w:r>
              <w:t>16</w:t>
            </w:r>
          </w:p>
        </w:tc>
        <w:tc>
          <w:tcPr>
            <w:tcW w:w="432" w:type="dxa"/>
            <w:shd w:val="clear" w:color="auto" w:fill="BFBFBF" w:themeFill="background1" w:themeFillShade="BF"/>
          </w:tcPr>
          <w:p w:rsidR="0021271B" w:rsidRDefault="0021271B" w:rsidP="000852DF">
            <w:pPr>
              <w:pStyle w:val="Geenafstand"/>
            </w:pPr>
            <w:r>
              <w:t>17</w:t>
            </w:r>
          </w:p>
        </w:tc>
        <w:tc>
          <w:tcPr>
            <w:tcW w:w="432" w:type="dxa"/>
            <w:shd w:val="clear" w:color="auto" w:fill="BFBFBF" w:themeFill="background1" w:themeFillShade="BF"/>
          </w:tcPr>
          <w:p w:rsidR="0021271B" w:rsidRDefault="0021271B" w:rsidP="000852DF">
            <w:pPr>
              <w:pStyle w:val="Geenafstand"/>
            </w:pPr>
            <w:r>
              <w:t>18</w:t>
            </w:r>
          </w:p>
        </w:tc>
        <w:tc>
          <w:tcPr>
            <w:tcW w:w="432" w:type="dxa"/>
            <w:shd w:val="clear" w:color="auto" w:fill="BFBFBF" w:themeFill="background1" w:themeFillShade="BF"/>
          </w:tcPr>
          <w:p w:rsidR="0021271B" w:rsidRDefault="0021271B" w:rsidP="000852DF">
            <w:pPr>
              <w:pStyle w:val="Geenafstand"/>
            </w:pPr>
            <w:r>
              <w:t>19</w:t>
            </w:r>
          </w:p>
        </w:tc>
        <w:tc>
          <w:tcPr>
            <w:tcW w:w="432" w:type="dxa"/>
            <w:shd w:val="clear" w:color="auto" w:fill="BFBFBF" w:themeFill="background1" w:themeFillShade="BF"/>
          </w:tcPr>
          <w:p w:rsidR="0021271B" w:rsidRDefault="0021271B" w:rsidP="000852DF">
            <w:pPr>
              <w:pStyle w:val="Geenafstand"/>
            </w:pPr>
            <w:r>
              <w:t>20</w:t>
            </w:r>
          </w:p>
        </w:tc>
      </w:tr>
      <w:tr w:rsidR="0021271B" w:rsidTr="000852DF">
        <w:tc>
          <w:tcPr>
            <w:tcW w:w="390" w:type="dxa"/>
            <w:shd w:val="clear" w:color="auto" w:fill="BFBFBF" w:themeFill="background1" w:themeFillShade="BF"/>
          </w:tcPr>
          <w:p w:rsidR="0021271B" w:rsidRDefault="0021271B" w:rsidP="000852DF">
            <w:pPr>
              <w:pStyle w:val="Geenafstand"/>
            </w:pPr>
            <w:r>
              <w:t>1</w:t>
            </w:r>
          </w:p>
        </w:tc>
        <w:tc>
          <w:tcPr>
            <w:tcW w:w="359" w:type="dxa"/>
            <w:shd w:val="clear" w:color="auto" w:fill="CCFF66"/>
          </w:tcPr>
          <w:p w:rsidR="0021271B"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2</w:t>
            </w:r>
          </w:p>
        </w:tc>
        <w:tc>
          <w:tcPr>
            <w:tcW w:w="359" w:type="dxa"/>
            <w:shd w:val="clear" w:color="auto" w:fill="CCFF66"/>
          </w:tcPr>
          <w:p w:rsidR="0021271B"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3</w:t>
            </w:r>
          </w:p>
        </w:tc>
        <w:tc>
          <w:tcPr>
            <w:tcW w:w="359" w:type="dxa"/>
            <w:shd w:val="clear" w:color="auto" w:fill="CCFF66"/>
          </w:tcPr>
          <w:p w:rsidR="0021271B" w:rsidRPr="00C928FC"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8"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87"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4</w:t>
            </w:r>
          </w:p>
        </w:tc>
        <w:tc>
          <w:tcPr>
            <w:tcW w:w="359" w:type="dxa"/>
            <w:shd w:val="clear" w:color="auto" w:fill="CCFF66"/>
          </w:tcPr>
          <w:p w:rsidR="0021271B" w:rsidRPr="00C928FC"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No action required. The screen will be left after three seconds and the administrator main menu will appear again.</w:t>
      </w:r>
    </w:p>
    <w:p w:rsidR="0021271B" w:rsidRDefault="0021271B" w:rsidP="00881C0A">
      <w:pPr>
        <w:pStyle w:val="Kop4"/>
      </w:pPr>
      <w:bookmarkStart w:id="254" w:name="_Toc509317026"/>
      <w:r>
        <w:t>I/O control menu</w:t>
      </w:r>
      <w:bookmarkEnd w:id="254"/>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Pr>
        <w:pStyle w:val="Kop5"/>
        <w:numPr>
          <w:ilvl w:val="0"/>
          <w:numId w:val="0"/>
        </w:numPr>
      </w:pP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Pr="009F2937"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1-4</w:t>
            </w:r>
          </w:p>
        </w:tc>
        <w:tc>
          <w:tcPr>
            <w:tcW w:w="7649" w:type="dxa"/>
          </w:tcPr>
          <w:p w:rsidR="0021271B" w:rsidRDefault="0021271B" w:rsidP="000852DF">
            <w:pPr>
              <w:pStyle w:val="Geenafstand"/>
              <w:rPr>
                <w:lang w:val="en-GB"/>
              </w:rPr>
            </w:pPr>
            <w:r>
              <w:rPr>
                <w:lang w:val="en-GB"/>
              </w:rPr>
              <w:t>Select item 1-4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81486F" w:rsidRDefault="0081486F" w:rsidP="00881C0A"/>
    <w:p w:rsidR="0081486F" w:rsidRDefault="0081486F" w:rsidP="00881C0A"/>
    <w:p w:rsidR="0081486F" w:rsidRDefault="0081486F" w:rsidP="00881C0A"/>
    <w:p w:rsidR="0081486F" w:rsidRDefault="0081486F" w:rsidP="00881C0A"/>
    <w:p w:rsidR="0081486F" w:rsidRDefault="0081486F" w:rsidP="00881C0A"/>
    <w:p w:rsidR="0081486F" w:rsidRDefault="0081486F" w:rsidP="00881C0A"/>
    <w:p w:rsidR="0021271B" w:rsidRDefault="0021271B" w:rsidP="00881C0A">
      <w:pPr>
        <w:pStyle w:val="Kop5"/>
      </w:pPr>
      <w:bookmarkStart w:id="255" w:name="_Toc509317027"/>
      <w:r>
        <w:lastRenderedPageBreak/>
        <w:t>Read interlock</w:t>
      </w:r>
      <w:bookmarkEnd w:id="255"/>
    </w:p>
    <w:p w:rsidR="0021271B" w:rsidRPr="009F2937" w:rsidRDefault="0021271B" w:rsidP="00881C0A">
      <w:r>
        <w:t>Reading the interlock status is a constant action, meaning that the screen will immediately update its content with the interlock status.</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r>
        <w:t>If interlock is open:</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r>
        <w:t>If interlock is closed:</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Pr>
        <w:spacing w:after="160" w:line="259" w:lineRule="auto"/>
        <w:jc w:val="left"/>
      </w:pPr>
    </w:p>
    <w:p w:rsidR="0021271B" w:rsidRDefault="0021271B" w:rsidP="00881C0A">
      <w:pPr>
        <w:pStyle w:val="Kop5"/>
      </w:pPr>
      <w:bookmarkStart w:id="256" w:name="_Toc509317028"/>
      <w:r>
        <w:t>Solenoids</w:t>
      </w:r>
      <w:bookmarkEnd w:id="256"/>
    </w:p>
    <w:p w:rsidR="0021271B" w:rsidRPr="009F2937" w:rsidRDefault="0021271B"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w:t>
            </w:r>
          </w:p>
        </w:tc>
        <w:tc>
          <w:tcPr>
            <w:tcW w:w="7649" w:type="dxa"/>
          </w:tcPr>
          <w:p w:rsidR="0021271B" w:rsidRDefault="0021271B" w:rsidP="000852DF">
            <w:pPr>
              <w:pStyle w:val="Geenafstand"/>
              <w:rPr>
                <w:lang w:val="en-GB"/>
              </w:rPr>
            </w:pPr>
            <w:r>
              <w:rPr>
                <w:lang w:val="en-GB"/>
              </w:rPr>
              <w:t>Press: activate solenoids (open cover)</w:t>
            </w:r>
          </w:p>
          <w:p w:rsidR="0021271B" w:rsidRDefault="0021271B" w:rsidP="000852DF">
            <w:pPr>
              <w:pStyle w:val="Geenafstand"/>
              <w:rPr>
                <w:lang w:val="en-GB"/>
              </w:rPr>
            </w:pPr>
            <w:r>
              <w:rPr>
                <w:lang w:val="en-GB"/>
              </w:rPr>
              <w:t>Release: de-activate solenoids (seal cover)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pPr>
        <w:pStyle w:val="Kop5"/>
      </w:pPr>
      <w:bookmarkStart w:id="257" w:name="_Toc499131841"/>
      <w:bookmarkStart w:id="258" w:name="_Toc509317029"/>
      <w:r>
        <w:t>Get voltage in</w:t>
      </w:r>
      <w:bookmarkEnd w:id="257"/>
      <w:bookmarkEnd w:id="258"/>
    </w:p>
    <w:p w:rsidR="0021271B" w:rsidRDefault="0021271B" w:rsidP="00881C0A">
      <w:r>
        <w:t>The screen to read the voltage input is a read-only screen, meaning that no user action is accepted (other than leaving the menu).</w:t>
      </w:r>
    </w:p>
    <w:p w:rsidR="0021271B" w:rsidRDefault="0021271B" w:rsidP="00881C0A">
      <w:r>
        <w:t>The screen shows the currently read voltage on all three rows in both voltage (left value) and the corresponding hexadecimal value of the DA converter.</w:t>
      </w:r>
    </w:p>
    <w:p w:rsidR="0021271B" w:rsidRDefault="0021271B"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Pr>
        <w:jc w:val="left"/>
      </w:pPr>
    </w:p>
    <w:p w:rsidR="0021271B" w:rsidRDefault="0021271B" w:rsidP="00881C0A">
      <w:pPr>
        <w:pStyle w:val="Kop5"/>
      </w:pPr>
      <w:bookmarkStart w:id="259" w:name="_Toc509317030"/>
      <w:r>
        <w:lastRenderedPageBreak/>
        <w:t>Set voltage out</w:t>
      </w:r>
      <w:bookmarkEnd w:id="259"/>
    </w:p>
    <w:p w:rsidR="0021271B" w:rsidRDefault="0021271B" w:rsidP="00881C0A">
      <w:r>
        <w:t>The screen to set the voltage input is allows to apply a voltage to the three rows.</w:t>
      </w:r>
    </w:p>
    <w:p w:rsidR="0021271B" w:rsidRDefault="0021271B" w:rsidP="00881C0A">
      <w:r>
        <w:t xml:space="preserve">The screen shows two values per row. The left value is the value that the administrator inserts and applies to the DA converter of that specific row. The right value of that row is the actual value that is read back from the AD converter of that same row. </w:t>
      </w:r>
    </w:p>
    <w:p w:rsidR="0021271B" w:rsidRDefault="0021271B"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7649" w:type="dxa"/>
          </w:tcPr>
          <w:p w:rsidR="0021271B" w:rsidRDefault="0021271B" w:rsidP="000852DF">
            <w:pPr>
              <w:pStyle w:val="Geenafstand"/>
              <w:rPr>
                <w:lang w:val="en-GB"/>
              </w:rPr>
            </w:pPr>
            <w:r>
              <w:rPr>
                <w:lang w:val="en-GB"/>
              </w:rPr>
              <w:t>Used for value insertion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Accept inserted value and apply to DA converter of that row</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97249F" w:rsidRDefault="0097249F" w:rsidP="00881C0A">
      <w:pPr>
        <w:spacing w:after="160" w:line="259" w:lineRule="auto"/>
        <w:jc w:val="left"/>
      </w:pPr>
    </w:p>
    <w:p w:rsidR="0021271B" w:rsidRDefault="0021271B" w:rsidP="00881C0A">
      <w:pPr>
        <w:spacing w:after="160" w:line="259" w:lineRule="auto"/>
        <w:jc w:val="left"/>
      </w:pPr>
      <w:r>
        <w:t>Leaving the set voltage out menu causes the following screen to appear.</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bl>
    <w:p w:rsidR="0021271B" w:rsidRDefault="0021271B" w:rsidP="00881C0A">
      <w:pPr>
        <w:spacing w:after="160" w:line="259" w:lineRule="auto"/>
        <w:jc w:val="left"/>
      </w:pPr>
    </w:p>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pPr>
        <w:pStyle w:val="Kop5"/>
      </w:pPr>
      <w:bookmarkStart w:id="260" w:name="_Toc499131842"/>
      <w:bookmarkStart w:id="261" w:name="_Toc509317031"/>
      <w:proofErr w:type="spellStart"/>
      <w:r>
        <w:t>Teslagun</w:t>
      </w:r>
      <w:proofErr w:type="spellEnd"/>
      <w:r>
        <w:t xml:space="preserve"> </w:t>
      </w:r>
      <w:proofErr w:type="spellStart"/>
      <w:r>
        <w:t>relais</w:t>
      </w:r>
      <w:bookmarkEnd w:id="260"/>
      <w:bookmarkEnd w:id="261"/>
      <w:proofErr w:type="spellEnd"/>
    </w:p>
    <w:p w:rsidR="0021271B" w:rsidRPr="009F2937" w:rsidRDefault="0021271B"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w:t>
            </w:r>
          </w:p>
        </w:tc>
        <w:tc>
          <w:tcPr>
            <w:tcW w:w="7649" w:type="dxa"/>
          </w:tcPr>
          <w:p w:rsidR="0021271B" w:rsidRDefault="0021271B" w:rsidP="000852DF">
            <w:pPr>
              <w:pStyle w:val="Geenafstand"/>
              <w:rPr>
                <w:lang w:val="en-GB"/>
              </w:rPr>
            </w:pPr>
            <w:r>
              <w:rPr>
                <w:lang w:val="en-GB"/>
              </w:rPr>
              <w:t xml:space="preserve">Press: activate </w:t>
            </w:r>
            <w:proofErr w:type="spellStart"/>
            <w:r>
              <w:rPr>
                <w:lang w:val="en-GB"/>
              </w:rPr>
              <w:t>relais</w:t>
            </w:r>
            <w:proofErr w:type="spellEnd"/>
          </w:p>
          <w:p w:rsidR="0021271B" w:rsidRDefault="0021271B" w:rsidP="000852DF">
            <w:pPr>
              <w:pStyle w:val="Geenafstand"/>
              <w:rPr>
                <w:lang w:val="en-GB"/>
              </w:rPr>
            </w:pPr>
            <w:r>
              <w:rPr>
                <w:lang w:val="en-GB"/>
              </w:rPr>
              <w:t xml:space="preserve">Release: de-activate </w:t>
            </w:r>
            <w:proofErr w:type="spellStart"/>
            <w:r>
              <w:rPr>
                <w:lang w:val="en-GB"/>
              </w:rPr>
              <w:t>relais</w:t>
            </w:r>
            <w:proofErr w:type="spellEnd"/>
            <w:r>
              <w:rPr>
                <w:lang w:val="en-GB"/>
              </w:rPr>
              <w:t xml:space="preserve"> </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4741E4" w:rsidRDefault="004741E4" w:rsidP="004741E4">
      <w:pPr>
        <w:pStyle w:val="Kop4"/>
      </w:pPr>
      <w:bookmarkStart w:id="262" w:name="_Toc509317032"/>
      <w:proofErr w:type="spellStart"/>
      <w:r>
        <w:t>Preset</w:t>
      </w:r>
      <w:proofErr w:type="spellEnd"/>
      <w:r>
        <w:t xml:space="preserve"> configuration</w:t>
      </w:r>
      <w:bookmarkEnd w:id="262"/>
    </w:p>
    <w:p w:rsidR="004741E4" w:rsidRDefault="004741E4" w:rsidP="004741E4">
      <w:r>
        <w:t xml:space="preserve">The repair process follows a </w:t>
      </w:r>
      <w:r w:rsidR="005B295F">
        <w:t>configurable</w:t>
      </w:r>
      <w:r>
        <w:t xml:space="preserve"> one-stage </w:t>
      </w:r>
      <w:proofErr w:type="spellStart"/>
      <w:r>
        <w:t>preset</w:t>
      </w:r>
      <w:proofErr w:type="spellEnd"/>
      <w:r>
        <w:t xml:space="preserve">. See the following image for an explanation of the </w:t>
      </w:r>
      <w:proofErr w:type="spellStart"/>
      <w:r>
        <w:t>preset</w:t>
      </w:r>
      <w:proofErr w:type="spellEnd"/>
      <w:r>
        <w:t>.</w:t>
      </w:r>
    </w:p>
    <w:p w:rsidR="004741E4" w:rsidRDefault="004741E4" w:rsidP="004741E4">
      <w:pPr>
        <w:keepNext/>
      </w:pPr>
      <w:r>
        <w:object w:dxaOrig="5208" w:dyaOrig="2439">
          <v:shape id="_x0000_i1029" type="#_x0000_t75" style="width:319.5pt;height:150pt" o:ole="">
            <v:imagedata r:id="rId17" o:title=""/>
          </v:shape>
          <o:OLEObject Type="Embed" ProgID="Visio.Drawing.11" ShapeID="_x0000_i1029" DrawAspect="Content" ObjectID="_1583588164" r:id="rId25"/>
        </w:object>
      </w:r>
    </w:p>
    <w:p w:rsidR="004741E4" w:rsidRDefault="004741E4" w:rsidP="004741E4">
      <w:pPr>
        <w:pStyle w:val="Bijschrift"/>
        <w:jc w:val="both"/>
      </w:pPr>
      <w:r>
        <w:t xml:space="preserve">Figure </w:t>
      </w:r>
      <w:r>
        <w:fldChar w:fldCharType="begin"/>
      </w:r>
      <w:r>
        <w:instrText xml:space="preserve"> SEQ Figure \* ARABIC </w:instrText>
      </w:r>
      <w:r>
        <w:fldChar w:fldCharType="separate"/>
      </w:r>
      <w:r w:rsidR="00D14C75">
        <w:rPr>
          <w:noProof/>
        </w:rPr>
        <w:t>8</w:t>
      </w:r>
      <w:r>
        <w:fldChar w:fldCharType="end"/>
      </w:r>
      <w:r>
        <w:t xml:space="preserve">: One stage repair </w:t>
      </w:r>
      <w:proofErr w:type="spellStart"/>
      <w:r>
        <w:t>preset</w:t>
      </w:r>
      <w:proofErr w:type="spellEnd"/>
    </w:p>
    <w:p w:rsidR="004741E4" w:rsidRDefault="004741E4" w:rsidP="004741E4"/>
    <w:tbl>
      <w:tblPr>
        <w:tblW w:w="39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8"/>
        <w:gridCol w:w="2650"/>
      </w:tblGrid>
      <w:tr w:rsidR="004741E4" w:rsidTr="00A06E9C">
        <w:tc>
          <w:tcPr>
            <w:tcW w:w="1348" w:type="dxa"/>
            <w:shd w:val="clear" w:color="auto" w:fill="B5DC10"/>
          </w:tcPr>
          <w:p w:rsidR="004741E4" w:rsidRDefault="004741E4" w:rsidP="00A06E9C">
            <w:pPr>
              <w:spacing w:before="20" w:after="20"/>
              <w:jc w:val="center"/>
            </w:pPr>
            <w:r>
              <w:t>Parameter</w:t>
            </w:r>
          </w:p>
        </w:tc>
        <w:tc>
          <w:tcPr>
            <w:tcW w:w="2650" w:type="dxa"/>
            <w:shd w:val="clear" w:color="auto" w:fill="B5DC10"/>
          </w:tcPr>
          <w:p w:rsidR="004741E4" w:rsidRDefault="004741E4" w:rsidP="00A06E9C">
            <w:pPr>
              <w:spacing w:before="20" w:after="20"/>
              <w:jc w:val="center"/>
            </w:pPr>
            <w:r>
              <w:t>Description</w:t>
            </w:r>
          </w:p>
        </w:tc>
      </w:tr>
      <w:tr w:rsidR="004741E4" w:rsidTr="00A06E9C">
        <w:tc>
          <w:tcPr>
            <w:tcW w:w="1348" w:type="dxa"/>
          </w:tcPr>
          <w:p w:rsidR="004741E4" w:rsidRDefault="004741E4" w:rsidP="00A06E9C">
            <w:r>
              <w:t>Start</w:t>
            </w:r>
          </w:p>
        </w:tc>
        <w:tc>
          <w:tcPr>
            <w:tcW w:w="2650" w:type="dxa"/>
          </w:tcPr>
          <w:p w:rsidR="004741E4" w:rsidRDefault="004741E4" w:rsidP="00A06E9C">
            <w:pPr>
              <w:pStyle w:val="Geenafstand"/>
              <w:rPr>
                <w:lang w:val="en-GB"/>
              </w:rPr>
            </w:pPr>
            <w:r>
              <w:rPr>
                <w:lang w:val="en-GB"/>
              </w:rPr>
              <w:t>Ramp-up time (minutes)</w:t>
            </w:r>
          </w:p>
        </w:tc>
      </w:tr>
      <w:tr w:rsidR="004741E4" w:rsidTr="00A06E9C">
        <w:tc>
          <w:tcPr>
            <w:tcW w:w="1348" w:type="dxa"/>
          </w:tcPr>
          <w:p w:rsidR="004741E4" w:rsidRDefault="004741E4" w:rsidP="00A06E9C">
            <w:r>
              <w:t>Time</w:t>
            </w:r>
          </w:p>
        </w:tc>
        <w:tc>
          <w:tcPr>
            <w:tcW w:w="2650" w:type="dxa"/>
          </w:tcPr>
          <w:p w:rsidR="004741E4" w:rsidRDefault="004741E4" w:rsidP="00A06E9C">
            <w:pPr>
              <w:pStyle w:val="Geenafstand"/>
              <w:rPr>
                <w:lang w:val="en-GB"/>
              </w:rPr>
            </w:pPr>
            <w:r>
              <w:rPr>
                <w:lang w:val="en-GB"/>
              </w:rPr>
              <w:t>Repair duration (minutes)</w:t>
            </w:r>
          </w:p>
        </w:tc>
      </w:tr>
      <w:tr w:rsidR="004741E4" w:rsidTr="00A06E9C">
        <w:tc>
          <w:tcPr>
            <w:tcW w:w="1348" w:type="dxa"/>
          </w:tcPr>
          <w:p w:rsidR="004741E4" w:rsidRDefault="004741E4" w:rsidP="00A06E9C">
            <w:r>
              <w:t>Volt</w:t>
            </w:r>
          </w:p>
        </w:tc>
        <w:tc>
          <w:tcPr>
            <w:tcW w:w="2650" w:type="dxa"/>
          </w:tcPr>
          <w:p w:rsidR="004741E4" w:rsidRDefault="004741E4" w:rsidP="00A06E9C">
            <w:pPr>
              <w:pStyle w:val="Geenafstand"/>
              <w:rPr>
                <w:lang w:val="en-GB"/>
              </w:rPr>
            </w:pPr>
            <w:r>
              <w:rPr>
                <w:lang w:val="en-GB"/>
              </w:rPr>
              <w:t>Repair voltage (Volt)</w:t>
            </w:r>
          </w:p>
        </w:tc>
      </w:tr>
    </w:tbl>
    <w:p w:rsidR="004741E4" w:rsidRDefault="004741E4" w:rsidP="004741E4"/>
    <w:p w:rsidR="004741E4" w:rsidRDefault="004741E4" w:rsidP="004741E4">
      <w:r>
        <w:t xml:space="preserve">Select a </w:t>
      </w:r>
      <w:proofErr w:type="spellStart"/>
      <w:r>
        <w:t>preset</w:t>
      </w:r>
      <w:proofErr w:type="spellEnd"/>
      <w:r>
        <w:t xml:space="preserve"> to configure.</w:t>
      </w:r>
    </w:p>
    <w:p w:rsidR="004741E4" w:rsidRDefault="004741E4" w:rsidP="004741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741E4" w:rsidTr="00A06E9C">
        <w:tc>
          <w:tcPr>
            <w:tcW w:w="423" w:type="dxa"/>
            <w:shd w:val="clear" w:color="auto" w:fill="BFBFBF" w:themeFill="background1" w:themeFillShade="BF"/>
          </w:tcPr>
          <w:p w:rsidR="004741E4" w:rsidRDefault="004741E4" w:rsidP="00A06E9C">
            <w:pPr>
              <w:pStyle w:val="Geenafstand"/>
            </w:pPr>
            <w:r>
              <w:t>/</w:t>
            </w:r>
          </w:p>
        </w:tc>
        <w:tc>
          <w:tcPr>
            <w:tcW w:w="422" w:type="dxa"/>
            <w:shd w:val="clear" w:color="auto" w:fill="BFBFBF" w:themeFill="background1" w:themeFillShade="BF"/>
          </w:tcPr>
          <w:p w:rsidR="004741E4" w:rsidRDefault="004741E4" w:rsidP="00A06E9C">
            <w:pPr>
              <w:pStyle w:val="Geenafstand"/>
            </w:pPr>
            <w:r>
              <w:t>1</w:t>
            </w:r>
          </w:p>
        </w:tc>
        <w:tc>
          <w:tcPr>
            <w:tcW w:w="423" w:type="dxa"/>
            <w:shd w:val="clear" w:color="auto" w:fill="BFBFBF" w:themeFill="background1" w:themeFillShade="BF"/>
          </w:tcPr>
          <w:p w:rsidR="004741E4" w:rsidRDefault="004741E4" w:rsidP="00A06E9C">
            <w:pPr>
              <w:pStyle w:val="Geenafstand"/>
            </w:pPr>
            <w:r>
              <w:t>2</w:t>
            </w:r>
          </w:p>
        </w:tc>
        <w:tc>
          <w:tcPr>
            <w:tcW w:w="423" w:type="dxa"/>
            <w:shd w:val="clear" w:color="auto" w:fill="BFBFBF" w:themeFill="background1" w:themeFillShade="BF"/>
          </w:tcPr>
          <w:p w:rsidR="004741E4" w:rsidRDefault="004741E4" w:rsidP="00A06E9C">
            <w:pPr>
              <w:pStyle w:val="Geenafstand"/>
            </w:pPr>
            <w:r>
              <w:t>3</w:t>
            </w:r>
          </w:p>
        </w:tc>
        <w:tc>
          <w:tcPr>
            <w:tcW w:w="422" w:type="dxa"/>
            <w:shd w:val="clear" w:color="auto" w:fill="BFBFBF" w:themeFill="background1" w:themeFillShade="BF"/>
          </w:tcPr>
          <w:p w:rsidR="004741E4" w:rsidRDefault="004741E4" w:rsidP="00A06E9C">
            <w:pPr>
              <w:pStyle w:val="Geenafstand"/>
            </w:pPr>
            <w:r>
              <w:t>4</w:t>
            </w:r>
          </w:p>
        </w:tc>
        <w:tc>
          <w:tcPr>
            <w:tcW w:w="422" w:type="dxa"/>
            <w:shd w:val="clear" w:color="auto" w:fill="BFBFBF" w:themeFill="background1" w:themeFillShade="BF"/>
          </w:tcPr>
          <w:p w:rsidR="004741E4" w:rsidRDefault="004741E4" w:rsidP="00A06E9C">
            <w:pPr>
              <w:pStyle w:val="Geenafstand"/>
            </w:pPr>
            <w:r>
              <w:t>5</w:t>
            </w:r>
          </w:p>
        </w:tc>
        <w:tc>
          <w:tcPr>
            <w:tcW w:w="422" w:type="dxa"/>
            <w:shd w:val="clear" w:color="auto" w:fill="BFBFBF" w:themeFill="background1" w:themeFillShade="BF"/>
          </w:tcPr>
          <w:p w:rsidR="004741E4" w:rsidRDefault="004741E4" w:rsidP="00A06E9C">
            <w:pPr>
              <w:pStyle w:val="Geenafstand"/>
            </w:pPr>
            <w:r>
              <w:t>6</w:t>
            </w:r>
          </w:p>
        </w:tc>
        <w:tc>
          <w:tcPr>
            <w:tcW w:w="422" w:type="dxa"/>
            <w:shd w:val="clear" w:color="auto" w:fill="BFBFBF" w:themeFill="background1" w:themeFillShade="BF"/>
          </w:tcPr>
          <w:p w:rsidR="004741E4" w:rsidRDefault="004741E4" w:rsidP="00A06E9C">
            <w:pPr>
              <w:pStyle w:val="Geenafstand"/>
            </w:pPr>
            <w:r>
              <w:t>7</w:t>
            </w:r>
          </w:p>
        </w:tc>
        <w:tc>
          <w:tcPr>
            <w:tcW w:w="422" w:type="dxa"/>
            <w:shd w:val="clear" w:color="auto" w:fill="BFBFBF" w:themeFill="background1" w:themeFillShade="BF"/>
          </w:tcPr>
          <w:p w:rsidR="004741E4" w:rsidRDefault="004741E4" w:rsidP="00A06E9C">
            <w:pPr>
              <w:pStyle w:val="Geenafstand"/>
            </w:pPr>
            <w:r>
              <w:t>8</w:t>
            </w:r>
          </w:p>
        </w:tc>
        <w:tc>
          <w:tcPr>
            <w:tcW w:w="421" w:type="dxa"/>
            <w:shd w:val="clear" w:color="auto" w:fill="BFBFBF" w:themeFill="background1" w:themeFillShade="BF"/>
          </w:tcPr>
          <w:p w:rsidR="004741E4" w:rsidRDefault="004741E4" w:rsidP="00A06E9C">
            <w:pPr>
              <w:pStyle w:val="Geenafstand"/>
            </w:pPr>
            <w:r>
              <w:t>9</w:t>
            </w:r>
          </w:p>
        </w:tc>
        <w:tc>
          <w:tcPr>
            <w:tcW w:w="440" w:type="dxa"/>
            <w:shd w:val="clear" w:color="auto" w:fill="BFBFBF" w:themeFill="background1" w:themeFillShade="BF"/>
          </w:tcPr>
          <w:p w:rsidR="004741E4" w:rsidRDefault="004741E4" w:rsidP="00A06E9C">
            <w:pPr>
              <w:pStyle w:val="Geenafstand"/>
            </w:pPr>
            <w:r>
              <w:t>10</w:t>
            </w:r>
          </w:p>
        </w:tc>
        <w:tc>
          <w:tcPr>
            <w:tcW w:w="440" w:type="dxa"/>
            <w:shd w:val="clear" w:color="auto" w:fill="BFBFBF" w:themeFill="background1" w:themeFillShade="BF"/>
          </w:tcPr>
          <w:p w:rsidR="004741E4" w:rsidRDefault="004741E4" w:rsidP="00A06E9C">
            <w:pPr>
              <w:pStyle w:val="Geenafstand"/>
            </w:pPr>
            <w:r>
              <w:t>11</w:t>
            </w:r>
          </w:p>
        </w:tc>
        <w:tc>
          <w:tcPr>
            <w:tcW w:w="440" w:type="dxa"/>
            <w:shd w:val="clear" w:color="auto" w:fill="BFBFBF" w:themeFill="background1" w:themeFillShade="BF"/>
          </w:tcPr>
          <w:p w:rsidR="004741E4" w:rsidRDefault="004741E4" w:rsidP="00A06E9C">
            <w:pPr>
              <w:pStyle w:val="Geenafstand"/>
            </w:pPr>
            <w:r>
              <w:t>12</w:t>
            </w:r>
          </w:p>
        </w:tc>
        <w:tc>
          <w:tcPr>
            <w:tcW w:w="440" w:type="dxa"/>
            <w:shd w:val="clear" w:color="auto" w:fill="BFBFBF" w:themeFill="background1" w:themeFillShade="BF"/>
          </w:tcPr>
          <w:p w:rsidR="004741E4" w:rsidRDefault="004741E4" w:rsidP="00A06E9C">
            <w:pPr>
              <w:pStyle w:val="Geenafstand"/>
            </w:pPr>
            <w:r>
              <w:t>13</w:t>
            </w:r>
          </w:p>
        </w:tc>
        <w:tc>
          <w:tcPr>
            <w:tcW w:w="440" w:type="dxa"/>
            <w:shd w:val="clear" w:color="auto" w:fill="BFBFBF" w:themeFill="background1" w:themeFillShade="BF"/>
          </w:tcPr>
          <w:p w:rsidR="004741E4" w:rsidRDefault="004741E4" w:rsidP="00A06E9C">
            <w:pPr>
              <w:pStyle w:val="Geenafstand"/>
            </w:pPr>
            <w:r>
              <w:t>14</w:t>
            </w:r>
          </w:p>
        </w:tc>
        <w:tc>
          <w:tcPr>
            <w:tcW w:w="440" w:type="dxa"/>
            <w:shd w:val="clear" w:color="auto" w:fill="BFBFBF" w:themeFill="background1" w:themeFillShade="BF"/>
          </w:tcPr>
          <w:p w:rsidR="004741E4" w:rsidRDefault="004741E4" w:rsidP="00A06E9C">
            <w:pPr>
              <w:pStyle w:val="Geenafstand"/>
            </w:pPr>
            <w:r>
              <w:t>15</w:t>
            </w:r>
          </w:p>
        </w:tc>
        <w:tc>
          <w:tcPr>
            <w:tcW w:w="440" w:type="dxa"/>
            <w:shd w:val="clear" w:color="auto" w:fill="BFBFBF" w:themeFill="background1" w:themeFillShade="BF"/>
          </w:tcPr>
          <w:p w:rsidR="004741E4" w:rsidRDefault="004741E4" w:rsidP="00A06E9C">
            <w:pPr>
              <w:pStyle w:val="Geenafstand"/>
            </w:pPr>
            <w:r>
              <w:t>16</w:t>
            </w:r>
          </w:p>
        </w:tc>
        <w:tc>
          <w:tcPr>
            <w:tcW w:w="440" w:type="dxa"/>
            <w:shd w:val="clear" w:color="auto" w:fill="BFBFBF" w:themeFill="background1" w:themeFillShade="BF"/>
          </w:tcPr>
          <w:p w:rsidR="004741E4" w:rsidRDefault="004741E4" w:rsidP="00A06E9C">
            <w:pPr>
              <w:pStyle w:val="Geenafstand"/>
            </w:pPr>
            <w:r>
              <w:t>17</w:t>
            </w:r>
          </w:p>
        </w:tc>
        <w:tc>
          <w:tcPr>
            <w:tcW w:w="440" w:type="dxa"/>
            <w:shd w:val="clear" w:color="auto" w:fill="BFBFBF" w:themeFill="background1" w:themeFillShade="BF"/>
          </w:tcPr>
          <w:p w:rsidR="004741E4" w:rsidRDefault="004741E4" w:rsidP="00A06E9C">
            <w:pPr>
              <w:pStyle w:val="Geenafstand"/>
            </w:pPr>
            <w:r>
              <w:t>18</w:t>
            </w:r>
          </w:p>
        </w:tc>
        <w:tc>
          <w:tcPr>
            <w:tcW w:w="440" w:type="dxa"/>
            <w:shd w:val="clear" w:color="auto" w:fill="BFBFBF" w:themeFill="background1" w:themeFillShade="BF"/>
          </w:tcPr>
          <w:p w:rsidR="004741E4" w:rsidRDefault="004741E4" w:rsidP="00A06E9C">
            <w:pPr>
              <w:pStyle w:val="Geenafstand"/>
            </w:pPr>
            <w:r>
              <w:t>19</w:t>
            </w:r>
          </w:p>
        </w:tc>
        <w:tc>
          <w:tcPr>
            <w:tcW w:w="440" w:type="dxa"/>
            <w:shd w:val="clear" w:color="auto" w:fill="BFBFBF" w:themeFill="background1" w:themeFillShade="BF"/>
          </w:tcPr>
          <w:p w:rsidR="004741E4" w:rsidRDefault="004741E4" w:rsidP="00A06E9C">
            <w:pPr>
              <w:pStyle w:val="Geenafstand"/>
            </w:pPr>
            <w:r>
              <w:t>20</w:t>
            </w:r>
          </w:p>
        </w:tc>
      </w:tr>
      <w:tr w:rsidR="004741E4" w:rsidTr="00A06E9C">
        <w:tc>
          <w:tcPr>
            <w:tcW w:w="423" w:type="dxa"/>
            <w:shd w:val="clear" w:color="auto" w:fill="BFBFBF" w:themeFill="background1" w:themeFillShade="BF"/>
          </w:tcPr>
          <w:p w:rsidR="004741E4" w:rsidRDefault="004741E4" w:rsidP="00A06E9C">
            <w:pPr>
              <w:pStyle w:val="Geenafstand"/>
            </w:pPr>
            <w:r>
              <w:t>1</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P</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r</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c</w:t>
            </w:r>
          </w:p>
        </w:tc>
        <w:tc>
          <w:tcPr>
            <w:tcW w:w="421"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o</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n</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f</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i</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g</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2</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1</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P</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r</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21"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1</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c</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o</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n</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f</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i</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g</w:t>
            </w: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3</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2</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P</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r</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21"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2</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c</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o</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n</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f</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i</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g</w:t>
            </w: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4</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3</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P</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r</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21"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3</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c</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o</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n</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f</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i</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g</w:t>
            </w:r>
          </w:p>
        </w:tc>
        <w:tc>
          <w:tcPr>
            <w:tcW w:w="440" w:type="dxa"/>
            <w:shd w:val="clear" w:color="auto" w:fill="CCFF66"/>
          </w:tcPr>
          <w:p w:rsidR="004741E4" w:rsidRPr="00C928FC" w:rsidRDefault="004741E4" w:rsidP="00A06E9C">
            <w:pPr>
              <w:pStyle w:val="Geenafstand"/>
              <w:rPr>
                <w:rFonts w:ascii="LCD Display Grid" w:hAnsi="LCD Display Grid"/>
                <w:b/>
              </w:rPr>
            </w:pPr>
          </w:p>
        </w:tc>
      </w:tr>
    </w:tbl>
    <w:p w:rsidR="004741E4" w:rsidRDefault="004741E4" w:rsidP="004741E4"/>
    <w:p w:rsidR="004741E4" w:rsidRDefault="004741E4" w:rsidP="004741E4">
      <w:r>
        <w:t>The screen continues until item “9.Preset 9 config”.</w:t>
      </w:r>
    </w:p>
    <w:p w:rsidR="004741E4" w:rsidRDefault="004741E4" w:rsidP="004741E4"/>
    <w:tbl>
      <w:tblPr>
        <w:tblStyle w:val="Tabelraster"/>
        <w:tblW w:w="0" w:type="auto"/>
        <w:tblLook w:val="04A0" w:firstRow="1" w:lastRow="0" w:firstColumn="1" w:lastColumn="0" w:noHBand="0" w:noVBand="1"/>
      </w:tblPr>
      <w:tblGrid>
        <w:gridCol w:w="1413"/>
        <w:gridCol w:w="7649"/>
      </w:tblGrid>
      <w:tr w:rsidR="004741E4" w:rsidTr="00A06E9C">
        <w:tc>
          <w:tcPr>
            <w:tcW w:w="1413" w:type="dxa"/>
          </w:tcPr>
          <w:p w:rsidR="004741E4" w:rsidRDefault="004741E4" w:rsidP="00A06E9C">
            <w:pPr>
              <w:pStyle w:val="Geenafstand"/>
              <w:rPr>
                <w:rFonts w:cstheme="minorHAnsi"/>
                <w:lang w:val="en-GB"/>
              </w:rPr>
            </w:pPr>
            <w:r>
              <w:rPr>
                <w:rFonts w:cstheme="minorHAnsi"/>
                <w:lang w:val="en-GB"/>
              </w:rPr>
              <w:t>1-9</w:t>
            </w:r>
          </w:p>
        </w:tc>
        <w:tc>
          <w:tcPr>
            <w:tcW w:w="7649" w:type="dxa"/>
          </w:tcPr>
          <w:p w:rsidR="004741E4" w:rsidRDefault="004741E4" w:rsidP="00A06E9C">
            <w:pPr>
              <w:pStyle w:val="Geenafstand"/>
              <w:rPr>
                <w:lang w:val="en-GB"/>
              </w:rPr>
            </w:pPr>
            <w:r>
              <w:rPr>
                <w:lang w:val="en-GB"/>
              </w:rPr>
              <w:t>Select item 1-9 respectively</w:t>
            </w:r>
          </w:p>
        </w:tc>
      </w:tr>
      <w:tr w:rsidR="004741E4" w:rsidTr="00A06E9C">
        <w:tc>
          <w:tcPr>
            <w:tcW w:w="1413" w:type="dxa"/>
          </w:tcPr>
          <w:p w:rsidR="004741E4" w:rsidRDefault="004741E4" w:rsidP="00A06E9C">
            <w:pPr>
              <w:pStyle w:val="Geenafstand"/>
              <w:rPr>
                <w:lang w:val="en-GB"/>
              </w:rPr>
            </w:pPr>
            <w:r>
              <w:rPr>
                <w:rFonts w:cstheme="minorHAnsi"/>
                <w:lang w:val="en-GB"/>
              </w:rPr>
              <w:t>↑</w:t>
            </w:r>
          </w:p>
        </w:tc>
        <w:tc>
          <w:tcPr>
            <w:tcW w:w="7649" w:type="dxa"/>
          </w:tcPr>
          <w:p w:rsidR="004741E4" w:rsidRDefault="004741E4" w:rsidP="00A06E9C">
            <w:pPr>
              <w:pStyle w:val="Geenafstand"/>
              <w:rPr>
                <w:lang w:val="en-GB"/>
              </w:rPr>
            </w:pPr>
            <w:r>
              <w:rPr>
                <w:lang w:val="en-GB"/>
              </w:rPr>
              <w:t>Move cursor up one row</w:t>
            </w:r>
          </w:p>
        </w:tc>
      </w:tr>
      <w:tr w:rsidR="004741E4" w:rsidTr="00A06E9C">
        <w:tc>
          <w:tcPr>
            <w:tcW w:w="1413" w:type="dxa"/>
          </w:tcPr>
          <w:p w:rsidR="004741E4" w:rsidRDefault="004741E4" w:rsidP="00A06E9C">
            <w:pPr>
              <w:pStyle w:val="Geenafstand"/>
              <w:rPr>
                <w:lang w:val="en-GB"/>
              </w:rPr>
            </w:pPr>
            <w:r>
              <w:rPr>
                <w:rFonts w:cstheme="minorHAnsi"/>
                <w:lang w:val="en-GB"/>
              </w:rPr>
              <w:t>↓</w:t>
            </w:r>
          </w:p>
        </w:tc>
        <w:tc>
          <w:tcPr>
            <w:tcW w:w="7649" w:type="dxa"/>
          </w:tcPr>
          <w:p w:rsidR="004741E4" w:rsidRDefault="004741E4" w:rsidP="00A06E9C">
            <w:pPr>
              <w:pStyle w:val="Geenafstand"/>
              <w:rPr>
                <w:lang w:val="en-GB"/>
              </w:rPr>
            </w:pPr>
            <w:r>
              <w:rPr>
                <w:lang w:val="en-GB"/>
              </w:rPr>
              <w:t>Move cursor down one row</w:t>
            </w:r>
          </w:p>
        </w:tc>
      </w:tr>
      <w:tr w:rsidR="004741E4" w:rsidTr="00A06E9C">
        <w:tc>
          <w:tcPr>
            <w:tcW w:w="1413" w:type="dxa"/>
          </w:tcPr>
          <w:p w:rsidR="004741E4" w:rsidRDefault="004741E4" w:rsidP="00A06E9C">
            <w:pPr>
              <w:pStyle w:val="Geenafstand"/>
              <w:rPr>
                <w:rFonts w:cstheme="minorHAnsi"/>
                <w:lang w:val="en-GB"/>
              </w:rPr>
            </w:pPr>
            <w:r>
              <w:rPr>
                <w:rFonts w:cstheme="minorHAnsi"/>
                <w:lang w:val="en-GB"/>
              </w:rPr>
              <w:t>ENT</w:t>
            </w:r>
          </w:p>
        </w:tc>
        <w:tc>
          <w:tcPr>
            <w:tcW w:w="7649" w:type="dxa"/>
          </w:tcPr>
          <w:p w:rsidR="004741E4" w:rsidRDefault="004741E4" w:rsidP="00A06E9C">
            <w:pPr>
              <w:pStyle w:val="Geenafstand"/>
              <w:rPr>
                <w:lang w:val="en-GB"/>
              </w:rPr>
            </w:pPr>
            <w:r>
              <w:rPr>
                <w:lang w:val="en-GB"/>
              </w:rPr>
              <w:t xml:space="preserve">Select current </w:t>
            </w:r>
            <w:proofErr w:type="spellStart"/>
            <w:r>
              <w:rPr>
                <w:lang w:val="en-GB"/>
              </w:rPr>
              <w:t>preset</w:t>
            </w:r>
            <w:proofErr w:type="spellEnd"/>
            <w:r>
              <w:rPr>
                <w:lang w:val="en-GB"/>
              </w:rPr>
              <w:t xml:space="preserve"> under the cursor </w:t>
            </w:r>
          </w:p>
        </w:tc>
      </w:tr>
      <w:tr w:rsidR="004741E4" w:rsidTr="00A06E9C">
        <w:tc>
          <w:tcPr>
            <w:tcW w:w="1413" w:type="dxa"/>
          </w:tcPr>
          <w:p w:rsidR="004741E4" w:rsidRDefault="004741E4" w:rsidP="00A06E9C">
            <w:pPr>
              <w:pStyle w:val="Geenafstand"/>
              <w:rPr>
                <w:rFonts w:cstheme="minorHAnsi"/>
                <w:lang w:val="en-GB"/>
              </w:rPr>
            </w:pPr>
            <w:r>
              <w:rPr>
                <w:rFonts w:cstheme="minorHAnsi"/>
                <w:lang w:val="en-GB"/>
              </w:rPr>
              <w:t>X</w:t>
            </w:r>
          </w:p>
        </w:tc>
        <w:tc>
          <w:tcPr>
            <w:tcW w:w="7649" w:type="dxa"/>
          </w:tcPr>
          <w:p w:rsidR="004741E4" w:rsidRDefault="004741E4" w:rsidP="00A06E9C">
            <w:pPr>
              <w:pStyle w:val="Geenafstand"/>
              <w:rPr>
                <w:lang w:val="en-GB"/>
              </w:rPr>
            </w:pPr>
            <w:r>
              <w:rPr>
                <w:lang w:val="en-GB"/>
              </w:rPr>
              <w:t>Leave screen and return to Cathode/MCP selection menu</w:t>
            </w:r>
          </w:p>
        </w:tc>
      </w:tr>
      <w:tr w:rsidR="004741E4" w:rsidTr="00A06E9C">
        <w:tc>
          <w:tcPr>
            <w:tcW w:w="1413" w:type="dxa"/>
          </w:tcPr>
          <w:p w:rsidR="004741E4" w:rsidRDefault="004741E4" w:rsidP="00A06E9C">
            <w:pPr>
              <w:pStyle w:val="Geenafstand"/>
              <w:rPr>
                <w:rFonts w:cstheme="minorHAnsi"/>
                <w:lang w:val="en-GB"/>
              </w:rPr>
            </w:pPr>
            <w:r>
              <w:rPr>
                <w:rFonts w:cstheme="minorHAnsi"/>
                <w:lang w:val="en-GB"/>
              </w:rPr>
              <w:t>others</w:t>
            </w:r>
          </w:p>
        </w:tc>
        <w:tc>
          <w:tcPr>
            <w:tcW w:w="7649" w:type="dxa"/>
          </w:tcPr>
          <w:p w:rsidR="004741E4" w:rsidRDefault="004741E4" w:rsidP="00A06E9C">
            <w:pPr>
              <w:pStyle w:val="Geenafstand"/>
              <w:rPr>
                <w:lang w:val="en-GB"/>
              </w:rPr>
            </w:pPr>
            <w:r>
              <w:rPr>
                <w:lang w:val="en-GB"/>
              </w:rPr>
              <w:t>No function</w:t>
            </w:r>
          </w:p>
        </w:tc>
      </w:tr>
    </w:tbl>
    <w:p w:rsidR="004741E4" w:rsidRDefault="004741E4" w:rsidP="004741E4"/>
    <w:p w:rsidR="004741E4" w:rsidRDefault="004741E4" w:rsidP="004741E4">
      <w:r>
        <w:t xml:space="preserve">The screen underneath represents a </w:t>
      </w:r>
      <w:proofErr w:type="spellStart"/>
      <w:r>
        <w:t>preset</w:t>
      </w:r>
      <w:proofErr w:type="spellEnd"/>
      <w:r>
        <w:t xml:space="preserve"> with one stage. </w:t>
      </w:r>
    </w:p>
    <w:p w:rsidR="004741E4" w:rsidRDefault="004741E4" w:rsidP="004741E4">
      <w:r>
        <w:t xml:space="preserve">When entering this screen, the cursor is put to the start value of the first stage. The value can be updated/modified. Button ‘ENT’ accepts the value and sets the cursor to the next value. When the last value has been reached, ‘ENT’ will cause the system to save the modified </w:t>
      </w:r>
      <w:proofErr w:type="spellStart"/>
      <w:r>
        <w:t>preset</w:t>
      </w:r>
      <w:proofErr w:type="spellEnd"/>
      <w:r>
        <w:t xml:space="preserve"> to system memory and leave the </w:t>
      </w:r>
      <w:proofErr w:type="spellStart"/>
      <w:r>
        <w:t>preset</w:t>
      </w:r>
      <w:proofErr w:type="spellEnd"/>
      <w:r>
        <w:t xml:space="preserve"> configuration screen, returning to the </w:t>
      </w:r>
      <w:proofErr w:type="spellStart"/>
      <w:r>
        <w:t>preset</w:t>
      </w:r>
      <w:proofErr w:type="spellEnd"/>
      <w:r>
        <w:t xml:space="preserve"> selection overview.</w:t>
      </w:r>
    </w:p>
    <w:p w:rsidR="00176707" w:rsidRDefault="00176707" w:rsidP="004741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741E4" w:rsidTr="00A06E9C">
        <w:tc>
          <w:tcPr>
            <w:tcW w:w="423" w:type="dxa"/>
            <w:shd w:val="clear" w:color="auto" w:fill="BFBFBF" w:themeFill="background1" w:themeFillShade="BF"/>
          </w:tcPr>
          <w:p w:rsidR="004741E4" w:rsidRDefault="004741E4" w:rsidP="00A06E9C">
            <w:pPr>
              <w:pStyle w:val="Geenafstand"/>
            </w:pPr>
            <w:r>
              <w:t>/</w:t>
            </w:r>
          </w:p>
        </w:tc>
        <w:tc>
          <w:tcPr>
            <w:tcW w:w="422" w:type="dxa"/>
            <w:shd w:val="clear" w:color="auto" w:fill="BFBFBF" w:themeFill="background1" w:themeFillShade="BF"/>
          </w:tcPr>
          <w:p w:rsidR="004741E4" w:rsidRDefault="004741E4" w:rsidP="00A06E9C">
            <w:pPr>
              <w:pStyle w:val="Geenafstand"/>
            </w:pPr>
            <w:r>
              <w:t>1</w:t>
            </w:r>
          </w:p>
        </w:tc>
        <w:tc>
          <w:tcPr>
            <w:tcW w:w="423" w:type="dxa"/>
            <w:shd w:val="clear" w:color="auto" w:fill="BFBFBF" w:themeFill="background1" w:themeFillShade="BF"/>
          </w:tcPr>
          <w:p w:rsidR="004741E4" w:rsidRDefault="004741E4" w:rsidP="00A06E9C">
            <w:pPr>
              <w:pStyle w:val="Geenafstand"/>
            </w:pPr>
            <w:r>
              <w:t>2</w:t>
            </w:r>
          </w:p>
        </w:tc>
        <w:tc>
          <w:tcPr>
            <w:tcW w:w="423" w:type="dxa"/>
            <w:shd w:val="clear" w:color="auto" w:fill="BFBFBF" w:themeFill="background1" w:themeFillShade="BF"/>
          </w:tcPr>
          <w:p w:rsidR="004741E4" w:rsidRDefault="004741E4" w:rsidP="00A06E9C">
            <w:pPr>
              <w:pStyle w:val="Geenafstand"/>
            </w:pPr>
            <w:r>
              <w:t>3</w:t>
            </w:r>
          </w:p>
        </w:tc>
        <w:tc>
          <w:tcPr>
            <w:tcW w:w="422" w:type="dxa"/>
            <w:shd w:val="clear" w:color="auto" w:fill="BFBFBF" w:themeFill="background1" w:themeFillShade="BF"/>
          </w:tcPr>
          <w:p w:rsidR="004741E4" w:rsidRDefault="004741E4" w:rsidP="00A06E9C">
            <w:pPr>
              <w:pStyle w:val="Geenafstand"/>
            </w:pPr>
            <w:r>
              <w:t>4</w:t>
            </w:r>
          </w:p>
        </w:tc>
        <w:tc>
          <w:tcPr>
            <w:tcW w:w="422" w:type="dxa"/>
            <w:shd w:val="clear" w:color="auto" w:fill="BFBFBF" w:themeFill="background1" w:themeFillShade="BF"/>
          </w:tcPr>
          <w:p w:rsidR="004741E4" w:rsidRDefault="004741E4" w:rsidP="00A06E9C">
            <w:pPr>
              <w:pStyle w:val="Geenafstand"/>
            </w:pPr>
            <w:r>
              <w:t>5</w:t>
            </w:r>
          </w:p>
        </w:tc>
        <w:tc>
          <w:tcPr>
            <w:tcW w:w="422" w:type="dxa"/>
            <w:shd w:val="clear" w:color="auto" w:fill="BFBFBF" w:themeFill="background1" w:themeFillShade="BF"/>
          </w:tcPr>
          <w:p w:rsidR="004741E4" w:rsidRDefault="004741E4" w:rsidP="00A06E9C">
            <w:pPr>
              <w:pStyle w:val="Geenafstand"/>
            </w:pPr>
            <w:r>
              <w:t>6</w:t>
            </w:r>
          </w:p>
        </w:tc>
        <w:tc>
          <w:tcPr>
            <w:tcW w:w="422" w:type="dxa"/>
            <w:shd w:val="clear" w:color="auto" w:fill="BFBFBF" w:themeFill="background1" w:themeFillShade="BF"/>
          </w:tcPr>
          <w:p w:rsidR="004741E4" w:rsidRDefault="004741E4" w:rsidP="00A06E9C">
            <w:pPr>
              <w:pStyle w:val="Geenafstand"/>
            </w:pPr>
            <w:r>
              <w:t>7</w:t>
            </w:r>
          </w:p>
        </w:tc>
        <w:tc>
          <w:tcPr>
            <w:tcW w:w="422" w:type="dxa"/>
            <w:shd w:val="clear" w:color="auto" w:fill="BFBFBF" w:themeFill="background1" w:themeFillShade="BF"/>
          </w:tcPr>
          <w:p w:rsidR="004741E4" w:rsidRDefault="004741E4" w:rsidP="00A06E9C">
            <w:pPr>
              <w:pStyle w:val="Geenafstand"/>
            </w:pPr>
            <w:r>
              <w:t>8</w:t>
            </w:r>
          </w:p>
        </w:tc>
        <w:tc>
          <w:tcPr>
            <w:tcW w:w="421" w:type="dxa"/>
            <w:shd w:val="clear" w:color="auto" w:fill="BFBFBF" w:themeFill="background1" w:themeFillShade="BF"/>
          </w:tcPr>
          <w:p w:rsidR="004741E4" w:rsidRDefault="004741E4" w:rsidP="00A06E9C">
            <w:pPr>
              <w:pStyle w:val="Geenafstand"/>
            </w:pPr>
            <w:r>
              <w:t>9</w:t>
            </w:r>
          </w:p>
        </w:tc>
        <w:tc>
          <w:tcPr>
            <w:tcW w:w="440" w:type="dxa"/>
            <w:shd w:val="clear" w:color="auto" w:fill="BFBFBF" w:themeFill="background1" w:themeFillShade="BF"/>
          </w:tcPr>
          <w:p w:rsidR="004741E4" w:rsidRDefault="004741E4" w:rsidP="00A06E9C">
            <w:pPr>
              <w:pStyle w:val="Geenafstand"/>
            </w:pPr>
            <w:r>
              <w:t>10</w:t>
            </w:r>
          </w:p>
        </w:tc>
        <w:tc>
          <w:tcPr>
            <w:tcW w:w="440" w:type="dxa"/>
            <w:shd w:val="clear" w:color="auto" w:fill="BFBFBF" w:themeFill="background1" w:themeFillShade="BF"/>
          </w:tcPr>
          <w:p w:rsidR="004741E4" w:rsidRDefault="004741E4" w:rsidP="00A06E9C">
            <w:pPr>
              <w:pStyle w:val="Geenafstand"/>
            </w:pPr>
            <w:r>
              <w:t>11</w:t>
            </w:r>
          </w:p>
        </w:tc>
        <w:tc>
          <w:tcPr>
            <w:tcW w:w="440" w:type="dxa"/>
            <w:shd w:val="clear" w:color="auto" w:fill="BFBFBF" w:themeFill="background1" w:themeFillShade="BF"/>
          </w:tcPr>
          <w:p w:rsidR="004741E4" w:rsidRDefault="004741E4" w:rsidP="00A06E9C">
            <w:pPr>
              <w:pStyle w:val="Geenafstand"/>
            </w:pPr>
            <w:r>
              <w:t>12</w:t>
            </w:r>
          </w:p>
        </w:tc>
        <w:tc>
          <w:tcPr>
            <w:tcW w:w="440" w:type="dxa"/>
            <w:shd w:val="clear" w:color="auto" w:fill="BFBFBF" w:themeFill="background1" w:themeFillShade="BF"/>
          </w:tcPr>
          <w:p w:rsidR="004741E4" w:rsidRDefault="004741E4" w:rsidP="00A06E9C">
            <w:pPr>
              <w:pStyle w:val="Geenafstand"/>
            </w:pPr>
            <w:r>
              <w:t>13</w:t>
            </w:r>
          </w:p>
        </w:tc>
        <w:tc>
          <w:tcPr>
            <w:tcW w:w="440" w:type="dxa"/>
            <w:shd w:val="clear" w:color="auto" w:fill="BFBFBF" w:themeFill="background1" w:themeFillShade="BF"/>
          </w:tcPr>
          <w:p w:rsidR="004741E4" w:rsidRDefault="004741E4" w:rsidP="00A06E9C">
            <w:pPr>
              <w:pStyle w:val="Geenafstand"/>
            </w:pPr>
            <w:r>
              <w:t>14</w:t>
            </w:r>
          </w:p>
        </w:tc>
        <w:tc>
          <w:tcPr>
            <w:tcW w:w="440" w:type="dxa"/>
            <w:shd w:val="clear" w:color="auto" w:fill="BFBFBF" w:themeFill="background1" w:themeFillShade="BF"/>
          </w:tcPr>
          <w:p w:rsidR="004741E4" w:rsidRDefault="004741E4" w:rsidP="00A06E9C">
            <w:pPr>
              <w:pStyle w:val="Geenafstand"/>
            </w:pPr>
            <w:r>
              <w:t>15</w:t>
            </w:r>
          </w:p>
        </w:tc>
        <w:tc>
          <w:tcPr>
            <w:tcW w:w="440" w:type="dxa"/>
            <w:shd w:val="clear" w:color="auto" w:fill="BFBFBF" w:themeFill="background1" w:themeFillShade="BF"/>
          </w:tcPr>
          <w:p w:rsidR="004741E4" w:rsidRDefault="004741E4" w:rsidP="00A06E9C">
            <w:pPr>
              <w:pStyle w:val="Geenafstand"/>
            </w:pPr>
            <w:r>
              <w:t>16</w:t>
            </w:r>
          </w:p>
        </w:tc>
        <w:tc>
          <w:tcPr>
            <w:tcW w:w="440" w:type="dxa"/>
            <w:shd w:val="clear" w:color="auto" w:fill="BFBFBF" w:themeFill="background1" w:themeFillShade="BF"/>
          </w:tcPr>
          <w:p w:rsidR="004741E4" w:rsidRDefault="004741E4" w:rsidP="00A06E9C">
            <w:pPr>
              <w:pStyle w:val="Geenafstand"/>
            </w:pPr>
            <w:r>
              <w:t>17</w:t>
            </w:r>
          </w:p>
        </w:tc>
        <w:tc>
          <w:tcPr>
            <w:tcW w:w="440" w:type="dxa"/>
            <w:shd w:val="clear" w:color="auto" w:fill="BFBFBF" w:themeFill="background1" w:themeFillShade="BF"/>
          </w:tcPr>
          <w:p w:rsidR="004741E4" w:rsidRDefault="004741E4" w:rsidP="00A06E9C">
            <w:pPr>
              <w:pStyle w:val="Geenafstand"/>
            </w:pPr>
            <w:r>
              <w:t>18</w:t>
            </w:r>
          </w:p>
        </w:tc>
        <w:tc>
          <w:tcPr>
            <w:tcW w:w="440" w:type="dxa"/>
            <w:shd w:val="clear" w:color="auto" w:fill="BFBFBF" w:themeFill="background1" w:themeFillShade="BF"/>
          </w:tcPr>
          <w:p w:rsidR="004741E4" w:rsidRDefault="004741E4" w:rsidP="00A06E9C">
            <w:pPr>
              <w:pStyle w:val="Geenafstand"/>
            </w:pPr>
            <w:r>
              <w:t>19</w:t>
            </w:r>
          </w:p>
        </w:tc>
        <w:tc>
          <w:tcPr>
            <w:tcW w:w="440" w:type="dxa"/>
            <w:shd w:val="clear" w:color="auto" w:fill="BFBFBF" w:themeFill="background1" w:themeFillShade="BF"/>
          </w:tcPr>
          <w:p w:rsidR="004741E4" w:rsidRDefault="004741E4" w:rsidP="00A06E9C">
            <w:pPr>
              <w:pStyle w:val="Geenafstand"/>
            </w:pPr>
            <w:r>
              <w:t>20</w:t>
            </w:r>
          </w:p>
        </w:tc>
      </w:tr>
      <w:tr w:rsidR="004741E4" w:rsidTr="00A06E9C">
        <w:tc>
          <w:tcPr>
            <w:tcW w:w="423" w:type="dxa"/>
            <w:shd w:val="clear" w:color="auto" w:fill="BFBFBF" w:themeFill="background1" w:themeFillShade="BF"/>
          </w:tcPr>
          <w:p w:rsidR="004741E4" w:rsidRDefault="004741E4" w:rsidP="00A06E9C">
            <w:pPr>
              <w:pStyle w:val="Geenafstand"/>
            </w:pPr>
            <w:r>
              <w:t>1</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P</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r</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X</w:t>
            </w:r>
          </w:p>
        </w:tc>
        <w:tc>
          <w:tcPr>
            <w:tcW w:w="421"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c</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o</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n</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f</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i</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g</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2</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a</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r</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1"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1</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2</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3</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m</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3</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i</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m</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1"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1</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2</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3</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m</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4</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V</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o</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l</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1"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1</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2</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3</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4</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V</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bl>
    <w:p w:rsidR="00176707" w:rsidRDefault="00176707" w:rsidP="004741E4"/>
    <w:p w:rsidR="004741E4" w:rsidRDefault="004741E4" w:rsidP="004741E4">
      <w:r>
        <w:t xml:space="preserve">Where ‘X’ is the number of the currently configurated </w:t>
      </w:r>
      <w:proofErr w:type="spellStart"/>
      <w:r>
        <w:t>preset</w:t>
      </w:r>
      <w:proofErr w:type="spellEnd"/>
      <w:r>
        <w:t>.</w:t>
      </w:r>
    </w:p>
    <w:p w:rsidR="004741E4" w:rsidRDefault="004741E4" w:rsidP="004741E4"/>
    <w:p w:rsidR="0081486F" w:rsidRDefault="0081486F" w:rsidP="004741E4"/>
    <w:tbl>
      <w:tblPr>
        <w:tblStyle w:val="Tabelraster"/>
        <w:tblW w:w="0" w:type="auto"/>
        <w:tblLook w:val="04A0" w:firstRow="1" w:lastRow="0" w:firstColumn="1" w:lastColumn="0" w:noHBand="0" w:noVBand="1"/>
      </w:tblPr>
      <w:tblGrid>
        <w:gridCol w:w="1413"/>
        <w:gridCol w:w="7649"/>
      </w:tblGrid>
      <w:tr w:rsidR="004741E4" w:rsidTr="00A06E9C">
        <w:tc>
          <w:tcPr>
            <w:tcW w:w="1413" w:type="dxa"/>
          </w:tcPr>
          <w:p w:rsidR="004741E4" w:rsidRDefault="004741E4" w:rsidP="00A06E9C">
            <w:pPr>
              <w:pStyle w:val="Geenafstand"/>
              <w:rPr>
                <w:rFonts w:cstheme="minorHAnsi"/>
                <w:lang w:val="en-GB"/>
              </w:rPr>
            </w:pPr>
            <w:r>
              <w:rPr>
                <w:rFonts w:cstheme="minorHAnsi"/>
                <w:lang w:val="en-GB"/>
              </w:rPr>
              <w:lastRenderedPageBreak/>
              <w:t>0-9</w:t>
            </w:r>
          </w:p>
        </w:tc>
        <w:tc>
          <w:tcPr>
            <w:tcW w:w="7649" w:type="dxa"/>
          </w:tcPr>
          <w:p w:rsidR="004741E4" w:rsidRDefault="004741E4" w:rsidP="00A06E9C">
            <w:pPr>
              <w:pStyle w:val="Geenafstand"/>
              <w:rPr>
                <w:lang w:val="en-GB"/>
              </w:rPr>
            </w:pPr>
            <w:r>
              <w:rPr>
                <w:lang w:val="en-GB"/>
              </w:rPr>
              <w:t>Digit insertion</w:t>
            </w:r>
          </w:p>
        </w:tc>
      </w:tr>
      <w:tr w:rsidR="004741E4" w:rsidTr="00A06E9C">
        <w:tc>
          <w:tcPr>
            <w:tcW w:w="1413" w:type="dxa"/>
          </w:tcPr>
          <w:p w:rsidR="004741E4" w:rsidRDefault="004741E4" w:rsidP="00A06E9C">
            <w:pPr>
              <w:pStyle w:val="Geenafstand"/>
              <w:rPr>
                <w:lang w:val="en-GB"/>
              </w:rPr>
            </w:pPr>
            <w:r>
              <w:rPr>
                <w:rFonts w:cstheme="minorHAnsi"/>
                <w:lang w:val="en-GB"/>
              </w:rPr>
              <w:t>←</w:t>
            </w:r>
          </w:p>
        </w:tc>
        <w:tc>
          <w:tcPr>
            <w:tcW w:w="7649" w:type="dxa"/>
          </w:tcPr>
          <w:p w:rsidR="004741E4" w:rsidRDefault="004741E4" w:rsidP="00A06E9C">
            <w:pPr>
              <w:pStyle w:val="Geenafstand"/>
              <w:rPr>
                <w:lang w:val="en-GB"/>
              </w:rPr>
            </w:pPr>
            <w:r>
              <w:rPr>
                <w:lang w:val="en-GB"/>
              </w:rPr>
              <w:t>Backspace – delete last entered digit</w:t>
            </w:r>
          </w:p>
        </w:tc>
      </w:tr>
      <w:tr w:rsidR="004741E4" w:rsidTr="00A06E9C">
        <w:tc>
          <w:tcPr>
            <w:tcW w:w="1413" w:type="dxa"/>
          </w:tcPr>
          <w:p w:rsidR="004741E4" w:rsidRDefault="004741E4" w:rsidP="00A06E9C">
            <w:pPr>
              <w:pStyle w:val="Geenafstand"/>
              <w:rPr>
                <w:rFonts w:cstheme="minorHAnsi"/>
                <w:lang w:val="en-GB"/>
              </w:rPr>
            </w:pPr>
            <w:r>
              <w:rPr>
                <w:rFonts w:cstheme="minorHAnsi"/>
                <w:lang w:val="en-GB"/>
              </w:rPr>
              <w:t>ENT</w:t>
            </w:r>
          </w:p>
        </w:tc>
        <w:tc>
          <w:tcPr>
            <w:tcW w:w="7649" w:type="dxa"/>
          </w:tcPr>
          <w:p w:rsidR="004741E4" w:rsidRDefault="004741E4" w:rsidP="00A06E9C">
            <w:pPr>
              <w:pStyle w:val="Geenafstand"/>
              <w:rPr>
                <w:lang w:val="en-GB"/>
              </w:rPr>
            </w:pPr>
            <w:r>
              <w:rPr>
                <w:lang w:val="en-GB"/>
              </w:rPr>
              <w:t xml:space="preserve">Accept inserted value and continue. When last value is reached, ENT will save the modified </w:t>
            </w:r>
            <w:proofErr w:type="spellStart"/>
            <w:r>
              <w:rPr>
                <w:lang w:val="en-GB"/>
              </w:rPr>
              <w:t>preset</w:t>
            </w:r>
            <w:proofErr w:type="spellEnd"/>
            <w:r>
              <w:rPr>
                <w:lang w:val="en-GB"/>
              </w:rPr>
              <w:t xml:space="preserve"> and return to the </w:t>
            </w:r>
            <w:proofErr w:type="spellStart"/>
            <w:r>
              <w:rPr>
                <w:lang w:val="en-GB"/>
              </w:rPr>
              <w:t>preset</w:t>
            </w:r>
            <w:proofErr w:type="spellEnd"/>
            <w:r>
              <w:rPr>
                <w:lang w:val="en-GB"/>
              </w:rPr>
              <w:t xml:space="preserve"> selection overview.</w:t>
            </w:r>
          </w:p>
        </w:tc>
      </w:tr>
      <w:tr w:rsidR="004741E4" w:rsidTr="00A06E9C">
        <w:tc>
          <w:tcPr>
            <w:tcW w:w="1413" w:type="dxa"/>
          </w:tcPr>
          <w:p w:rsidR="004741E4" w:rsidRDefault="004741E4" w:rsidP="00A06E9C">
            <w:pPr>
              <w:pStyle w:val="Geenafstand"/>
              <w:rPr>
                <w:rFonts w:cstheme="minorHAnsi"/>
                <w:lang w:val="en-GB"/>
              </w:rPr>
            </w:pPr>
            <w:r>
              <w:rPr>
                <w:rFonts w:cstheme="minorHAnsi"/>
                <w:lang w:val="en-GB"/>
              </w:rPr>
              <w:t>X</w:t>
            </w:r>
          </w:p>
        </w:tc>
        <w:tc>
          <w:tcPr>
            <w:tcW w:w="7649" w:type="dxa"/>
          </w:tcPr>
          <w:p w:rsidR="004741E4" w:rsidRDefault="004741E4" w:rsidP="00A06E9C">
            <w:pPr>
              <w:pStyle w:val="Geenafstand"/>
              <w:rPr>
                <w:lang w:val="en-GB"/>
              </w:rPr>
            </w:pPr>
            <w:r>
              <w:rPr>
                <w:lang w:val="en-GB"/>
              </w:rPr>
              <w:t xml:space="preserve">Leave screen and return to </w:t>
            </w:r>
            <w:proofErr w:type="spellStart"/>
            <w:r>
              <w:rPr>
                <w:lang w:val="en-GB"/>
              </w:rPr>
              <w:t>preset</w:t>
            </w:r>
            <w:proofErr w:type="spellEnd"/>
            <w:r>
              <w:rPr>
                <w:lang w:val="en-GB"/>
              </w:rPr>
              <w:t xml:space="preserve"> config menu without saving</w:t>
            </w:r>
          </w:p>
        </w:tc>
      </w:tr>
      <w:tr w:rsidR="004741E4" w:rsidTr="00A06E9C">
        <w:tc>
          <w:tcPr>
            <w:tcW w:w="1413" w:type="dxa"/>
          </w:tcPr>
          <w:p w:rsidR="004741E4" w:rsidRDefault="004741E4" w:rsidP="00A06E9C">
            <w:pPr>
              <w:pStyle w:val="Geenafstand"/>
              <w:rPr>
                <w:rFonts w:cstheme="minorHAnsi"/>
                <w:lang w:val="en-GB"/>
              </w:rPr>
            </w:pPr>
            <w:r>
              <w:rPr>
                <w:rFonts w:cstheme="minorHAnsi"/>
                <w:lang w:val="en-GB"/>
              </w:rPr>
              <w:t>others</w:t>
            </w:r>
          </w:p>
        </w:tc>
        <w:tc>
          <w:tcPr>
            <w:tcW w:w="7649" w:type="dxa"/>
          </w:tcPr>
          <w:p w:rsidR="004741E4" w:rsidRDefault="004741E4" w:rsidP="00A06E9C">
            <w:pPr>
              <w:pStyle w:val="Geenafstand"/>
              <w:rPr>
                <w:lang w:val="en-GB"/>
              </w:rPr>
            </w:pPr>
            <w:r>
              <w:rPr>
                <w:lang w:val="en-GB"/>
              </w:rPr>
              <w:t>No function</w:t>
            </w:r>
          </w:p>
        </w:tc>
      </w:tr>
    </w:tbl>
    <w:p w:rsidR="004741E4" w:rsidRDefault="004741E4" w:rsidP="004741E4"/>
    <w:p w:rsidR="004741E4" w:rsidRDefault="004741E4" w:rsidP="004741E4">
      <w:r>
        <w:t xml:space="preserve">When a </w:t>
      </w:r>
      <w:proofErr w:type="spellStart"/>
      <w:r>
        <w:t>preset</w:t>
      </w:r>
      <w:proofErr w:type="spellEnd"/>
      <w:r>
        <w:t xml:space="preserve"> is modified and saved, the system will confirm this action with an additional screen that appears only temporary.</w:t>
      </w:r>
    </w:p>
    <w:p w:rsidR="00176707" w:rsidRDefault="00176707" w:rsidP="004741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741E4" w:rsidTr="00A06E9C">
        <w:tc>
          <w:tcPr>
            <w:tcW w:w="423" w:type="dxa"/>
            <w:shd w:val="clear" w:color="auto" w:fill="BFBFBF" w:themeFill="background1" w:themeFillShade="BF"/>
          </w:tcPr>
          <w:p w:rsidR="004741E4" w:rsidRDefault="004741E4" w:rsidP="00A06E9C">
            <w:pPr>
              <w:pStyle w:val="Geenafstand"/>
            </w:pPr>
            <w:r>
              <w:t>/</w:t>
            </w:r>
          </w:p>
        </w:tc>
        <w:tc>
          <w:tcPr>
            <w:tcW w:w="422" w:type="dxa"/>
            <w:shd w:val="clear" w:color="auto" w:fill="BFBFBF" w:themeFill="background1" w:themeFillShade="BF"/>
          </w:tcPr>
          <w:p w:rsidR="004741E4" w:rsidRDefault="004741E4" w:rsidP="00A06E9C">
            <w:pPr>
              <w:pStyle w:val="Geenafstand"/>
            </w:pPr>
            <w:r>
              <w:t>1</w:t>
            </w:r>
          </w:p>
        </w:tc>
        <w:tc>
          <w:tcPr>
            <w:tcW w:w="423" w:type="dxa"/>
            <w:shd w:val="clear" w:color="auto" w:fill="BFBFBF" w:themeFill="background1" w:themeFillShade="BF"/>
          </w:tcPr>
          <w:p w:rsidR="004741E4" w:rsidRDefault="004741E4" w:rsidP="00A06E9C">
            <w:pPr>
              <w:pStyle w:val="Geenafstand"/>
            </w:pPr>
            <w:r>
              <w:t>2</w:t>
            </w:r>
          </w:p>
        </w:tc>
        <w:tc>
          <w:tcPr>
            <w:tcW w:w="423" w:type="dxa"/>
            <w:shd w:val="clear" w:color="auto" w:fill="BFBFBF" w:themeFill="background1" w:themeFillShade="BF"/>
          </w:tcPr>
          <w:p w:rsidR="004741E4" w:rsidRDefault="004741E4" w:rsidP="00A06E9C">
            <w:pPr>
              <w:pStyle w:val="Geenafstand"/>
            </w:pPr>
            <w:r>
              <w:t>3</w:t>
            </w:r>
          </w:p>
        </w:tc>
        <w:tc>
          <w:tcPr>
            <w:tcW w:w="422" w:type="dxa"/>
            <w:shd w:val="clear" w:color="auto" w:fill="BFBFBF" w:themeFill="background1" w:themeFillShade="BF"/>
          </w:tcPr>
          <w:p w:rsidR="004741E4" w:rsidRDefault="004741E4" w:rsidP="00A06E9C">
            <w:pPr>
              <w:pStyle w:val="Geenafstand"/>
            </w:pPr>
            <w:r>
              <w:t>4</w:t>
            </w:r>
          </w:p>
        </w:tc>
        <w:tc>
          <w:tcPr>
            <w:tcW w:w="422" w:type="dxa"/>
            <w:shd w:val="clear" w:color="auto" w:fill="BFBFBF" w:themeFill="background1" w:themeFillShade="BF"/>
          </w:tcPr>
          <w:p w:rsidR="004741E4" w:rsidRDefault="004741E4" w:rsidP="00A06E9C">
            <w:pPr>
              <w:pStyle w:val="Geenafstand"/>
            </w:pPr>
            <w:r>
              <w:t>5</w:t>
            </w:r>
          </w:p>
        </w:tc>
        <w:tc>
          <w:tcPr>
            <w:tcW w:w="422" w:type="dxa"/>
            <w:shd w:val="clear" w:color="auto" w:fill="BFBFBF" w:themeFill="background1" w:themeFillShade="BF"/>
          </w:tcPr>
          <w:p w:rsidR="004741E4" w:rsidRDefault="004741E4" w:rsidP="00A06E9C">
            <w:pPr>
              <w:pStyle w:val="Geenafstand"/>
            </w:pPr>
            <w:r>
              <w:t>6</w:t>
            </w:r>
          </w:p>
        </w:tc>
        <w:tc>
          <w:tcPr>
            <w:tcW w:w="422" w:type="dxa"/>
            <w:shd w:val="clear" w:color="auto" w:fill="BFBFBF" w:themeFill="background1" w:themeFillShade="BF"/>
          </w:tcPr>
          <w:p w:rsidR="004741E4" w:rsidRDefault="004741E4" w:rsidP="00A06E9C">
            <w:pPr>
              <w:pStyle w:val="Geenafstand"/>
            </w:pPr>
            <w:r>
              <w:t>7</w:t>
            </w:r>
          </w:p>
        </w:tc>
        <w:tc>
          <w:tcPr>
            <w:tcW w:w="422" w:type="dxa"/>
            <w:shd w:val="clear" w:color="auto" w:fill="BFBFBF" w:themeFill="background1" w:themeFillShade="BF"/>
          </w:tcPr>
          <w:p w:rsidR="004741E4" w:rsidRDefault="004741E4" w:rsidP="00A06E9C">
            <w:pPr>
              <w:pStyle w:val="Geenafstand"/>
            </w:pPr>
            <w:r>
              <w:t>8</w:t>
            </w:r>
          </w:p>
        </w:tc>
        <w:tc>
          <w:tcPr>
            <w:tcW w:w="421" w:type="dxa"/>
            <w:shd w:val="clear" w:color="auto" w:fill="BFBFBF" w:themeFill="background1" w:themeFillShade="BF"/>
          </w:tcPr>
          <w:p w:rsidR="004741E4" w:rsidRDefault="004741E4" w:rsidP="00A06E9C">
            <w:pPr>
              <w:pStyle w:val="Geenafstand"/>
            </w:pPr>
            <w:r>
              <w:t>9</w:t>
            </w:r>
          </w:p>
        </w:tc>
        <w:tc>
          <w:tcPr>
            <w:tcW w:w="440" w:type="dxa"/>
            <w:shd w:val="clear" w:color="auto" w:fill="BFBFBF" w:themeFill="background1" w:themeFillShade="BF"/>
          </w:tcPr>
          <w:p w:rsidR="004741E4" w:rsidRDefault="004741E4" w:rsidP="00A06E9C">
            <w:pPr>
              <w:pStyle w:val="Geenafstand"/>
            </w:pPr>
            <w:r>
              <w:t>10</w:t>
            </w:r>
          </w:p>
        </w:tc>
        <w:tc>
          <w:tcPr>
            <w:tcW w:w="440" w:type="dxa"/>
            <w:shd w:val="clear" w:color="auto" w:fill="BFBFBF" w:themeFill="background1" w:themeFillShade="BF"/>
          </w:tcPr>
          <w:p w:rsidR="004741E4" w:rsidRDefault="004741E4" w:rsidP="00A06E9C">
            <w:pPr>
              <w:pStyle w:val="Geenafstand"/>
            </w:pPr>
            <w:r>
              <w:t>11</w:t>
            </w:r>
          </w:p>
        </w:tc>
        <w:tc>
          <w:tcPr>
            <w:tcW w:w="440" w:type="dxa"/>
            <w:shd w:val="clear" w:color="auto" w:fill="BFBFBF" w:themeFill="background1" w:themeFillShade="BF"/>
          </w:tcPr>
          <w:p w:rsidR="004741E4" w:rsidRDefault="004741E4" w:rsidP="00A06E9C">
            <w:pPr>
              <w:pStyle w:val="Geenafstand"/>
            </w:pPr>
            <w:r>
              <w:t>12</w:t>
            </w:r>
          </w:p>
        </w:tc>
        <w:tc>
          <w:tcPr>
            <w:tcW w:w="440" w:type="dxa"/>
            <w:shd w:val="clear" w:color="auto" w:fill="BFBFBF" w:themeFill="background1" w:themeFillShade="BF"/>
          </w:tcPr>
          <w:p w:rsidR="004741E4" w:rsidRDefault="004741E4" w:rsidP="00A06E9C">
            <w:pPr>
              <w:pStyle w:val="Geenafstand"/>
            </w:pPr>
            <w:r>
              <w:t>13</w:t>
            </w:r>
          </w:p>
        </w:tc>
        <w:tc>
          <w:tcPr>
            <w:tcW w:w="440" w:type="dxa"/>
            <w:shd w:val="clear" w:color="auto" w:fill="BFBFBF" w:themeFill="background1" w:themeFillShade="BF"/>
          </w:tcPr>
          <w:p w:rsidR="004741E4" w:rsidRDefault="004741E4" w:rsidP="00A06E9C">
            <w:pPr>
              <w:pStyle w:val="Geenafstand"/>
            </w:pPr>
            <w:r>
              <w:t>14</w:t>
            </w:r>
          </w:p>
        </w:tc>
        <w:tc>
          <w:tcPr>
            <w:tcW w:w="440" w:type="dxa"/>
            <w:shd w:val="clear" w:color="auto" w:fill="BFBFBF" w:themeFill="background1" w:themeFillShade="BF"/>
          </w:tcPr>
          <w:p w:rsidR="004741E4" w:rsidRDefault="004741E4" w:rsidP="00A06E9C">
            <w:pPr>
              <w:pStyle w:val="Geenafstand"/>
            </w:pPr>
            <w:r>
              <w:t>15</w:t>
            </w:r>
          </w:p>
        </w:tc>
        <w:tc>
          <w:tcPr>
            <w:tcW w:w="440" w:type="dxa"/>
            <w:shd w:val="clear" w:color="auto" w:fill="BFBFBF" w:themeFill="background1" w:themeFillShade="BF"/>
          </w:tcPr>
          <w:p w:rsidR="004741E4" w:rsidRDefault="004741E4" w:rsidP="00A06E9C">
            <w:pPr>
              <w:pStyle w:val="Geenafstand"/>
            </w:pPr>
            <w:r>
              <w:t>16</w:t>
            </w:r>
          </w:p>
        </w:tc>
        <w:tc>
          <w:tcPr>
            <w:tcW w:w="440" w:type="dxa"/>
            <w:shd w:val="clear" w:color="auto" w:fill="BFBFBF" w:themeFill="background1" w:themeFillShade="BF"/>
          </w:tcPr>
          <w:p w:rsidR="004741E4" w:rsidRDefault="004741E4" w:rsidP="00A06E9C">
            <w:pPr>
              <w:pStyle w:val="Geenafstand"/>
            </w:pPr>
            <w:r>
              <w:t>17</w:t>
            </w:r>
          </w:p>
        </w:tc>
        <w:tc>
          <w:tcPr>
            <w:tcW w:w="440" w:type="dxa"/>
            <w:shd w:val="clear" w:color="auto" w:fill="BFBFBF" w:themeFill="background1" w:themeFillShade="BF"/>
          </w:tcPr>
          <w:p w:rsidR="004741E4" w:rsidRDefault="004741E4" w:rsidP="00A06E9C">
            <w:pPr>
              <w:pStyle w:val="Geenafstand"/>
            </w:pPr>
            <w:r>
              <w:t>18</w:t>
            </w:r>
          </w:p>
        </w:tc>
        <w:tc>
          <w:tcPr>
            <w:tcW w:w="440" w:type="dxa"/>
            <w:shd w:val="clear" w:color="auto" w:fill="BFBFBF" w:themeFill="background1" w:themeFillShade="BF"/>
          </w:tcPr>
          <w:p w:rsidR="004741E4" w:rsidRDefault="004741E4" w:rsidP="00A06E9C">
            <w:pPr>
              <w:pStyle w:val="Geenafstand"/>
            </w:pPr>
            <w:r>
              <w:t>19</w:t>
            </w:r>
          </w:p>
        </w:tc>
        <w:tc>
          <w:tcPr>
            <w:tcW w:w="440" w:type="dxa"/>
            <w:shd w:val="clear" w:color="auto" w:fill="BFBFBF" w:themeFill="background1" w:themeFillShade="BF"/>
          </w:tcPr>
          <w:p w:rsidR="004741E4" w:rsidRDefault="004741E4" w:rsidP="00A06E9C">
            <w:pPr>
              <w:pStyle w:val="Geenafstand"/>
            </w:pPr>
            <w:r>
              <w:t>20</w:t>
            </w:r>
          </w:p>
        </w:tc>
      </w:tr>
      <w:tr w:rsidR="004741E4" w:rsidTr="00A06E9C">
        <w:tc>
          <w:tcPr>
            <w:tcW w:w="423" w:type="dxa"/>
            <w:shd w:val="clear" w:color="auto" w:fill="BFBFBF" w:themeFill="background1" w:themeFillShade="BF"/>
          </w:tcPr>
          <w:p w:rsidR="004741E4" w:rsidRDefault="004741E4" w:rsidP="00A06E9C">
            <w:pPr>
              <w:pStyle w:val="Geenafstand"/>
            </w:pPr>
            <w:r>
              <w:t>1</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1"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2</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1"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3</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P</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r</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21"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a</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v</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d</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4</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1"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bl>
    <w:p w:rsidR="00176707" w:rsidRDefault="00176707" w:rsidP="004741E4"/>
    <w:p w:rsidR="004741E4" w:rsidRDefault="004741E4" w:rsidP="004741E4">
      <w:r>
        <w:t xml:space="preserve">This screen will disappear after one second and the </w:t>
      </w:r>
      <w:proofErr w:type="spellStart"/>
      <w:r>
        <w:t>preset</w:t>
      </w:r>
      <w:proofErr w:type="spellEnd"/>
      <w:r>
        <w:t xml:space="preserve"> selection overview will be shown.</w:t>
      </w:r>
    </w:p>
    <w:p w:rsidR="004741E4" w:rsidRDefault="004741E4" w:rsidP="004741E4">
      <w:pPr>
        <w:pStyle w:val="Kop4"/>
      </w:pPr>
      <w:bookmarkStart w:id="263" w:name="_Toc509317033"/>
      <w:r>
        <w:t>PID constraints</w:t>
      </w:r>
      <w:bookmarkEnd w:id="263"/>
    </w:p>
    <w:p w:rsidR="00D6367F" w:rsidRDefault="00D6367F" w:rsidP="00D6367F">
      <w:bookmarkStart w:id="264" w:name="_Toc499131843"/>
      <w:bookmarkStart w:id="265" w:name="_Toc509317034"/>
      <w:r>
        <w:t xml:space="preserve">When entering this screen, the cursor is put to the </w:t>
      </w:r>
      <w:proofErr w:type="spellStart"/>
      <w:r>
        <w:t>Kp</w:t>
      </w:r>
      <w:proofErr w:type="spellEnd"/>
      <w:r>
        <w:t xml:space="preserve"> value. The value can be updated/modified. Button ‘ENT’ accepts the value and sets the cursor to the next value. When the last value has been reached, ‘ENT’ will cause the system to save the modified PID constants to system memory and leave the PID constants screen, returning to the administration menu.</w:t>
      </w:r>
    </w:p>
    <w:p w:rsidR="00D6367F" w:rsidRDefault="00D6367F" w:rsidP="00D6367F"/>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D6367F" w:rsidTr="001B3849">
        <w:tc>
          <w:tcPr>
            <w:tcW w:w="423" w:type="dxa"/>
            <w:shd w:val="clear" w:color="auto" w:fill="BFBFBF" w:themeFill="background1" w:themeFillShade="BF"/>
          </w:tcPr>
          <w:p w:rsidR="00D6367F" w:rsidRDefault="00D6367F" w:rsidP="001B3849">
            <w:pPr>
              <w:pStyle w:val="Geenafstand"/>
            </w:pPr>
            <w:r>
              <w:t>/</w:t>
            </w:r>
          </w:p>
        </w:tc>
        <w:tc>
          <w:tcPr>
            <w:tcW w:w="422" w:type="dxa"/>
            <w:shd w:val="clear" w:color="auto" w:fill="BFBFBF" w:themeFill="background1" w:themeFillShade="BF"/>
          </w:tcPr>
          <w:p w:rsidR="00D6367F" w:rsidRDefault="00D6367F" w:rsidP="001B3849">
            <w:pPr>
              <w:pStyle w:val="Geenafstand"/>
            </w:pPr>
            <w:r>
              <w:t>1</w:t>
            </w:r>
          </w:p>
        </w:tc>
        <w:tc>
          <w:tcPr>
            <w:tcW w:w="423" w:type="dxa"/>
            <w:shd w:val="clear" w:color="auto" w:fill="BFBFBF" w:themeFill="background1" w:themeFillShade="BF"/>
          </w:tcPr>
          <w:p w:rsidR="00D6367F" w:rsidRDefault="00D6367F" w:rsidP="001B3849">
            <w:pPr>
              <w:pStyle w:val="Geenafstand"/>
            </w:pPr>
            <w:r>
              <w:t>2</w:t>
            </w:r>
          </w:p>
        </w:tc>
        <w:tc>
          <w:tcPr>
            <w:tcW w:w="423" w:type="dxa"/>
            <w:shd w:val="clear" w:color="auto" w:fill="BFBFBF" w:themeFill="background1" w:themeFillShade="BF"/>
          </w:tcPr>
          <w:p w:rsidR="00D6367F" w:rsidRDefault="00D6367F" w:rsidP="001B3849">
            <w:pPr>
              <w:pStyle w:val="Geenafstand"/>
            </w:pPr>
            <w:r>
              <w:t>3</w:t>
            </w:r>
          </w:p>
        </w:tc>
        <w:tc>
          <w:tcPr>
            <w:tcW w:w="422" w:type="dxa"/>
            <w:shd w:val="clear" w:color="auto" w:fill="BFBFBF" w:themeFill="background1" w:themeFillShade="BF"/>
          </w:tcPr>
          <w:p w:rsidR="00D6367F" w:rsidRDefault="00D6367F" w:rsidP="001B3849">
            <w:pPr>
              <w:pStyle w:val="Geenafstand"/>
            </w:pPr>
            <w:r>
              <w:t>4</w:t>
            </w:r>
          </w:p>
        </w:tc>
        <w:tc>
          <w:tcPr>
            <w:tcW w:w="422" w:type="dxa"/>
            <w:shd w:val="clear" w:color="auto" w:fill="BFBFBF" w:themeFill="background1" w:themeFillShade="BF"/>
          </w:tcPr>
          <w:p w:rsidR="00D6367F" w:rsidRDefault="00D6367F" w:rsidP="001B3849">
            <w:pPr>
              <w:pStyle w:val="Geenafstand"/>
            </w:pPr>
            <w:r>
              <w:t>5</w:t>
            </w:r>
          </w:p>
        </w:tc>
        <w:tc>
          <w:tcPr>
            <w:tcW w:w="422" w:type="dxa"/>
            <w:shd w:val="clear" w:color="auto" w:fill="BFBFBF" w:themeFill="background1" w:themeFillShade="BF"/>
          </w:tcPr>
          <w:p w:rsidR="00D6367F" w:rsidRDefault="00D6367F" w:rsidP="001B3849">
            <w:pPr>
              <w:pStyle w:val="Geenafstand"/>
            </w:pPr>
            <w:r>
              <w:t>6</w:t>
            </w:r>
          </w:p>
        </w:tc>
        <w:tc>
          <w:tcPr>
            <w:tcW w:w="422" w:type="dxa"/>
            <w:shd w:val="clear" w:color="auto" w:fill="BFBFBF" w:themeFill="background1" w:themeFillShade="BF"/>
          </w:tcPr>
          <w:p w:rsidR="00D6367F" w:rsidRDefault="00D6367F" w:rsidP="001B3849">
            <w:pPr>
              <w:pStyle w:val="Geenafstand"/>
            </w:pPr>
            <w:r>
              <w:t>7</w:t>
            </w:r>
          </w:p>
        </w:tc>
        <w:tc>
          <w:tcPr>
            <w:tcW w:w="422" w:type="dxa"/>
            <w:shd w:val="clear" w:color="auto" w:fill="BFBFBF" w:themeFill="background1" w:themeFillShade="BF"/>
          </w:tcPr>
          <w:p w:rsidR="00D6367F" w:rsidRDefault="00D6367F" w:rsidP="001B3849">
            <w:pPr>
              <w:pStyle w:val="Geenafstand"/>
            </w:pPr>
            <w:r>
              <w:t>8</w:t>
            </w:r>
          </w:p>
        </w:tc>
        <w:tc>
          <w:tcPr>
            <w:tcW w:w="421" w:type="dxa"/>
            <w:shd w:val="clear" w:color="auto" w:fill="BFBFBF" w:themeFill="background1" w:themeFillShade="BF"/>
          </w:tcPr>
          <w:p w:rsidR="00D6367F" w:rsidRDefault="00D6367F" w:rsidP="001B3849">
            <w:pPr>
              <w:pStyle w:val="Geenafstand"/>
            </w:pPr>
            <w:r>
              <w:t>9</w:t>
            </w:r>
          </w:p>
        </w:tc>
        <w:tc>
          <w:tcPr>
            <w:tcW w:w="440" w:type="dxa"/>
            <w:shd w:val="clear" w:color="auto" w:fill="BFBFBF" w:themeFill="background1" w:themeFillShade="BF"/>
          </w:tcPr>
          <w:p w:rsidR="00D6367F" w:rsidRDefault="00D6367F" w:rsidP="001B3849">
            <w:pPr>
              <w:pStyle w:val="Geenafstand"/>
            </w:pPr>
            <w:r>
              <w:t>10</w:t>
            </w:r>
          </w:p>
        </w:tc>
        <w:tc>
          <w:tcPr>
            <w:tcW w:w="440" w:type="dxa"/>
            <w:shd w:val="clear" w:color="auto" w:fill="BFBFBF" w:themeFill="background1" w:themeFillShade="BF"/>
          </w:tcPr>
          <w:p w:rsidR="00D6367F" w:rsidRDefault="00D6367F" w:rsidP="001B3849">
            <w:pPr>
              <w:pStyle w:val="Geenafstand"/>
            </w:pPr>
            <w:r>
              <w:t>11</w:t>
            </w:r>
          </w:p>
        </w:tc>
        <w:tc>
          <w:tcPr>
            <w:tcW w:w="440" w:type="dxa"/>
            <w:shd w:val="clear" w:color="auto" w:fill="BFBFBF" w:themeFill="background1" w:themeFillShade="BF"/>
          </w:tcPr>
          <w:p w:rsidR="00D6367F" w:rsidRDefault="00D6367F" w:rsidP="001B3849">
            <w:pPr>
              <w:pStyle w:val="Geenafstand"/>
            </w:pPr>
            <w:r>
              <w:t>12</w:t>
            </w:r>
          </w:p>
        </w:tc>
        <w:tc>
          <w:tcPr>
            <w:tcW w:w="440" w:type="dxa"/>
            <w:shd w:val="clear" w:color="auto" w:fill="BFBFBF" w:themeFill="background1" w:themeFillShade="BF"/>
          </w:tcPr>
          <w:p w:rsidR="00D6367F" w:rsidRDefault="00D6367F" w:rsidP="001B3849">
            <w:pPr>
              <w:pStyle w:val="Geenafstand"/>
            </w:pPr>
            <w:r>
              <w:t>13</w:t>
            </w:r>
          </w:p>
        </w:tc>
        <w:tc>
          <w:tcPr>
            <w:tcW w:w="440" w:type="dxa"/>
            <w:shd w:val="clear" w:color="auto" w:fill="BFBFBF" w:themeFill="background1" w:themeFillShade="BF"/>
          </w:tcPr>
          <w:p w:rsidR="00D6367F" w:rsidRDefault="00D6367F" w:rsidP="001B3849">
            <w:pPr>
              <w:pStyle w:val="Geenafstand"/>
            </w:pPr>
            <w:r>
              <w:t>14</w:t>
            </w:r>
          </w:p>
        </w:tc>
        <w:tc>
          <w:tcPr>
            <w:tcW w:w="440" w:type="dxa"/>
            <w:shd w:val="clear" w:color="auto" w:fill="BFBFBF" w:themeFill="background1" w:themeFillShade="BF"/>
          </w:tcPr>
          <w:p w:rsidR="00D6367F" w:rsidRDefault="00D6367F" w:rsidP="001B3849">
            <w:pPr>
              <w:pStyle w:val="Geenafstand"/>
            </w:pPr>
            <w:r>
              <w:t>15</w:t>
            </w:r>
          </w:p>
        </w:tc>
        <w:tc>
          <w:tcPr>
            <w:tcW w:w="440" w:type="dxa"/>
            <w:shd w:val="clear" w:color="auto" w:fill="BFBFBF" w:themeFill="background1" w:themeFillShade="BF"/>
          </w:tcPr>
          <w:p w:rsidR="00D6367F" w:rsidRDefault="00D6367F" w:rsidP="001B3849">
            <w:pPr>
              <w:pStyle w:val="Geenafstand"/>
            </w:pPr>
            <w:r>
              <w:t>16</w:t>
            </w:r>
          </w:p>
        </w:tc>
        <w:tc>
          <w:tcPr>
            <w:tcW w:w="440" w:type="dxa"/>
            <w:shd w:val="clear" w:color="auto" w:fill="BFBFBF" w:themeFill="background1" w:themeFillShade="BF"/>
          </w:tcPr>
          <w:p w:rsidR="00D6367F" w:rsidRDefault="00D6367F" w:rsidP="001B3849">
            <w:pPr>
              <w:pStyle w:val="Geenafstand"/>
            </w:pPr>
            <w:r>
              <w:t>17</w:t>
            </w:r>
          </w:p>
        </w:tc>
        <w:tc>
          <w:tcPr>
            <w:tcW w:w="440" w:type="dxa"/>
            <w:shd w:val="clear" w:color="auto" w:fill="BFBFBF" w:themeFill="background1" w:themeFillShade="BF"/>
          </w:tcPr>
          <w:p w:rsidR="00D6367F" w:rsidRDefault="00D6367F" w:rsidP="001B3849">
            <w:pPr>
              <w:pStyle w:val="Geenafstand"/>
            </w:pPr>
            <w:r>
              <w:t>18</w:t>
            </w:r>
          </w:p>
        </w:tc>
        <w:tc>
          <w:tcPr>
            <w:tcW w:w="440" w:type="dxa"/>
            <w:shd w:val="clear" w:color="auto" w:fill="BFBFBF" w:themeFill="background1" w:themeFillShade="BF"/>
          </w:tcPr>
          <w:p w:rsidR="00D6367F" w:rsidRDefault="00D6367F" w:rsidP="001B3849">
            <w:pPr>
              <w:pStyle w:val="Geenafstand"/>
            </w:pPr>
            <w:r>
              <w:t>19</w:t>
            </w:r>
          </w:p>
        </w:tc>
        <w:tc>
          <w:tcPr>
            <w:tcW w:w="440" w:type="dxa"/>
            <w:shd w:val="clear" w:color="auto" w:fill="BFBFBF" w:themeFill="background1" w:themeFillShade="BF"/>
          </w:tcPr>
          <w:p w:rsidR="00D6367F" w:rsidRDefault="00D6367F" w:rsidP="001B3849">
            <w:pPr>
              <w:pStyle w:val="Geenafstand"/>
            </w:pPr>
            <w:r>
              <w:t>20</w:t>
            </w:r>
          </w:p>
        </w:tc>
      </w:tr>
      <w:tr w:rsidR="00D6367F" w:rsidTr="001B3849">
        <w:tc>
          <w:tcPr>
            <w:tcW w:w="423" w:type="dxa"/>
            <w:shd w:val="clear" w:color="auto" w:fill="BFBFBF" w:themeFill="background1" w:themeFillShade="BF"/>
          </w:tcPr>
          <w:p w:rsidR="00D6367F" w:rsidRDefault="00D6367F" w:rsidP="001B3849">
            <w:pPr>
              <w:pStyle w:val="Geenafstand"/>
            </w:pPr>
            <w:r>
              <w:t>1</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P</w:t>
            </w:r>
          </w:p>
        </w:tc>
        <w:tc>
          <w:tcPr>
            <w:tcW w:w="423"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I</w:t>
            </w:r>
          </w:p>
        </w:tc>
        <w:tc>
          <w:tcPr>
            <w:tcW w:w="423"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D</w:t>
            </w:r>
          </w:p>
        </w:tc>
        <w:tc>
          <w:tcPr>
            <w:tcW w:w="422" w:type="dxa"/>
            <w:shd w:val="clear" w:color="auto" w:fill="CCFF66"/>
          </w:tcPr>
          <w:p w:rsidR="00D6367F" w:rsidRPr="00C928FC" w:rsidRDefault="00D6367F" w:rsidP="001B3849">
            <w:pPr>
              <w:pStyle w:val="Geenafstand"/>
              <w:rPr>
                <w:rFonts w:ascii="LCD Display Grid" w:hAnsi="LCD Display Grid"/>
                <w:b/>
              </w:rPr>
            </w:pP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c</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o</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n</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s</w:t>
            </w:r>
          </w:p>
        </w:tc>
        <w:tc>
          <w:tcPr>
            <w:tcW w:w="421"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t</w:t>
            </w:r>
          </w:p>
        </w:tc>
        <w:tc>
          <w:tcPr>
            <w:tcW w:w="440"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a</w:t>
            </w:r>
          </w:p>
        </w:tc>
        <w:tc>
          <w:tcPr>
            <w:tcW w:w="440"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n</w:t>
            </w:r>
          </w:p>
        </w:tc>
        <w:tc>
          <w:tcPr>
            <w:tcW w:w="440"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t</w:t>
            </w:r>
          </w:p>
        </w:tc>
        <w:tc>
          <w:tcPr>
            <w:tcW w:w="440"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s</w:t>
            </w: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r>
      <w:tr w:rsidR="00D6367F" w:rsidTr="001B3849">
        <w:tc>
          <w:tcPr>
            <w:tcW w:w="423" w:type="dxa"/>
            <w:shd w:val="clear" w:color="auto" w:fill="BFBFBF" w:themeFill="background1" w:themeFillShade="BF"/>
          </w:tcPr>
          <w:p w:rsidR="00D6367F" w:rsidRDefault="00D6367F" w:rsidP="001B3849">
            <w:pPr>
              <w:pStyle w:val="Geenafstand"/>
            </w:pPr>
            <w:r>
              <w:t>2</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K</w:t>
            </w:r>
          </w:p>
        </w:tc>
        <w:tc>
          <w:tcPr>
            <w:tcW w:w="423"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p</w:t>
            </w:r>
          </w:p>
        </w:tc>
        <w:tc>
          <w:tcPr>
            <w:tcW w:w="423"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w:t>
            </w:r>
          </w:p>
        </w:tc>
        <w:tc>
          <w:tcPr>
            <w:tcW w:w="422" w:type="dxa"/>
            <w:shd w:val="clear" w:color="auto" w:fill="CCFF66"/>
          </w:tcPr>
          <w:p w:rsidR="00D6367F" w:rsidRPr="00C928FC" w:rsidRDefault="00D6367F" w:rsidP="001B3849">
            <w:pPr>
              <w:pStyle w:val="Geenafstand"/>
              <w:rPr>
                <w:rFonts w:ascii="LCD Display Grid" w:hAnsi="LCD Display Grid"/>
                <w:b/>
              </w:rPr>
            </w:pPr>
          </w:p>
        </w:tc>
        <w:tc>
          <w:tcPr>
            <w:tcW w:w="422" w:type="dxa"/>
            <w:shd w:val="clear" w:color="auto" w:fill="CCFF66"/>
          </w:tcPr>
          <w:p w:rsidR="00D6367F" w:rsidRPr="00C928FC" w:rsidRDefault="00D6367F" w:rsidP="001B3849">
            <w:pPr>
              <w:pStyle w:val="Geenafstand"/>
              <w:rPr>
                <w:rFonts w:ascii="LCD Display Grid" w:hAnsi="LCD Display Grid"/>
                <w:b/>
              </w:rPr>
            </w:pP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3</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0</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0</w:t>
            </w:r>
          </w:p>
        </w:tc>
        <w:tc>
          <w:tcPr>
            <w:tcW w:w="421"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0</w:t>
            </w: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r>
      <w:tr w:rsidR="00D6367F" w:rsidTr="001B3849">
        <w:tc>
          <w:tcPr>
            <w:tcW w:w="423" w:type="dxa"/>
            <w:shd w:val="clear" w:color="auto" w:fill="BFBFBF" w:themeFill="background1" w:themeFillShade="BF"/>
          </w:tcPr>
          <w:p w:rsidR="00D6367F" w:rsidRDefault="00D6367F" w:rsidP="001B3849">
            <w:pPr>
              <w:pStyle w:val="Geenafstand"/>
            </w:pPr>
            <w:r>
              <w:t>3</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K</w:t>
            </w:r>
          </w:p>
        </w:tc>
        <w:tc>
          <w:tcPr>
            <w:tcW w:w="423"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i</w:t>
            </w:r>
          </w:p>
        </w:tc>
        <w:tc>
          <w:tcPr>
            <w:tcW w:w="423"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w:t>
            </w:r>
          </w:p>
        </w:tc>
        <w:tc>
          <w:tcPr>
            <w:tcW w:w="422" w:type="dxa"/>
            <w:shd w:val="clear" w:color="auto" w:fill="CCFF66"/>
          </w:tcPr>
          <w:p w:rsidR="00D6367F" w:rsidRPr="00C928FC" w:rsidRDefault="00D6367F" w:rsidP="001B3849">
            <w:pPr>
              <w:pStyle w:val="Geenafstand"/>
              <w:rPr>
                <w:rFonts w:ascii="LCD Display Grid" w:hAnsi="LCD Display Grid"/>
                <w:b/>
              </w:rPr>
            </w:pPr>
          </w:p>
        </w:tc>
        <w:tc>
          <w:tcPr>
            <w:tcW w:w="422" w:type="dxa"/>
            <w:shd w:val="clear" w:color="auto" w:fill="CCFF66"/>
          </w:tcPr>
          <w:p w:rsidR="00D6367F" w:rsidRPr="00C928FC" w:rsidRDefault="00D6367F" w:rsidP="001B3849">
            <w:pPr>
              <w:pStyle w:val="Geenafstand"/>
              <w:rPr>
                <w:rFonts w:ascii="LCD Display Grid" w:hAnsi="LCD Display Grid"/>
                <w:b/>
              </w:rPr>
            </w:pP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2</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0</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0</w:t>
            </w:r>
          </w:p>
        </w:tc>
        <w:tc>
          <w:tcPr>
            <w:tcW w:w="421"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0</w:t>
            </w: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r>
      <w:tr w:rsidR="00D6367F" w:rsidTr="001B3849">
        <w:tc>
          <w:tcPr>
            <w:tcW w:w="423" w:type="dxa"/>
            <w:shd w:val="clear" w:color="auto" w:fill="BFBFBF" w:themeFill="background1" w:themeFillShade="BF"/>
          </w:tcPr>
          <w:p w:rsidR="00D6367F" w:rsidRDefault="00D6367F" w:rsidP="001B3849">
            <w:pPr>
              <w:pStyle w:val="Geenafstand"/>
            </w:pPr>
            <w:r>
              <w:t>4</w:t>
            </w:r>
          </w:p>
        </w:tc>
        <w:tc>
          <w:tcPr>
            <w:tcW w:w="422"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K</w:t>
            </w:r>
          </w:p>
        </w:tc>
        <w:tc>
          <w:tcPr>
            <w:tcW w:w="423"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d</w:t>
            </w:r>
          </w:p>
        </w:tc>
        <w:tc>
          <w:tcPr>
            <w:tcW w:w="423"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w:t>
            </w:r>
          </w:p>
        </w:tc>
        <w:tc>
          <w:tcPr>
            <w:tcW w:w="422" w:type="dxa"/>
            <w:shd w:val="clear" w:color="auto" w:fill="CCFF66"/>
          </w:tcPr>
          <w:p w:rsidR="00D6367F" w:rsidRPr="00C928FC" w:rsidRDefault="00D6367F" w:rsidP="001B3849">
            <w:pPr>
              <w:pStyle w:val="Geenafstand"/>
              <w:rPr>
                <w:rFonts w:ascii="LCD Display Grid" w:hAnsi="LCD Display Grid"/>
                <w:b/>
              </w:rPr>
            </w:pPr>
          </w:p>
        </w:tc>
        <w:tc>
          <w:tcPr>
            <w:tcW w:w="422" w:type="dxa"/>
            <w:shd w:val="clear" w:color="auto" w:fill="CCFF66"/>
          </w:tcPr>
          <w:p w:rsidR="00D6367F" w:rsidRPr="00C928FC" w:rsidRDefault="00D6367F" w:rsidP="001B3849">
            <w:pPr>
              <w:pStyle w:val="Geenafstand"/>
              <w:rPr>
                <w:rFonts w:ascii="LCD Display Grid" w:hAnsi="LCD Display Grid"/>
                <w:b/>
              </w:rPr>
            </w:pPr>
          </w:p>
        </w:tc>
        <w:tc>
          <w:tcPr>
            <w:tcW w:w="422" w:type="dxa"/>
            <w:shd w:val="clear" w:color="auto" w:fill="CCFF66"/>
          </w:tcPr>
          <w:p w:rsidR="00D6367F" w:rsidRPr="00C928FC" w:rsidRDefault="00D6367F" w:rsidP="001B3849">
            <w:pPr>
              <w:pStyle w:val="Geenafstand"/>
              <w:rPr>
                <w:rFonts w:ascii="LCD Display Grid" w:hAnsi="LCD Display Grid"/>
                <w:b/>
              </w:rPr>
            </w:pPr>
          </w:p>
        </w:tc>
        <w:tc>
          <w:tcPr>
            <w:tcW w:w="422" w:type="dxa"/>
            <w:shd w:val="clear" w:color="auto" w:fill="CCFF66"/>
          </w:tcPr>
          <w:p w:rsidR="00D6367F" w:rsidRPr="00C928FC" w:rsidRDefault="00D6367F" w:rsidP="001B3849">
            <w:pPr>
              <w:pStyle w:val="Geenafstand"/>
              <w:rPr>
                <w:rFonts w:ascii="LCD Display Grid" w:hAnsi="LCD Display Grid"/>
                <w:b/>
              </w:rPr>
            </w:pPr>
          </w:p>
        </w:tc>
        <w:tc>
          <w:tcPr>
            <w:tcW w:w="422" w:type="dxa"/>
            <w:shd w:val="clear" w:color="auto" w:fill="CCFF66"/>
          </w:tcPr>
          <w:p w:rsidR="00D6367F" w:rsidRPr="00C928FC" w:rsidRDefault="00D6367F" w:rsidP="001B3849">
            <w:pPr>
              <w:pStyle w:val="Geenafstand"/>
              <w:rPr>
                <w:rFonts w:ascii="LCD Display Grid" w:hAnsi="LCD Display Grid"/>
                <w:b/>
              </w:rPr>
            </w:pPr>
          </w:p>
        </w:tc>
        <w:tc>
          <w:tcPr>
            <w:tcW w:w="421" w:type="dxa"/>
            <w:shd w:val="clear" w:color="auto" w:fill="CCFF66"/>
          </w:tcPr>
          <w:p w:rsidR="00D6367F" w:rsidRPr="00C928FC" w:rsidRDefault="00D6367F" w:rsidP="001B3849">
            <w:pPr>
              <w:pStyle w:val="Geenafstand"/>
              <w:rPr>
                <w:rFonts w:ascii="LCD Display Grid" w:hAnsi="LCD Display Grid"/>
                <w:b/>
              </w:rPr>
            </w:pPr>
            <w:r>
              <w:rPr>
                <w:rFonts w:ascii="LCD Display Grid" w:hAnsi="LCD Display Grid"/>
                <w:b/>
              </w:rPr>
              <w:t>0</w:t>
            </w: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c>
          <w:tcPr>
            <w:tcW w:w="440" w:type="dxa"/>
            <w:shd w:val="clear" w:color="auto" w:fill="CCFF66"/>
          </w:tcPr>
          <w:p w:rsidR="00D6367F" w:rsidRPr="00C928FC" w:rsidRDefault="00D6367F" w:rsidP="001B3849">
            <w:pPr>
              <w:pStyle w:val="Geenafstand"/>
              <w:rPr>
                <w:rFonts w:ascii="LCD Display Grid" w:hAnsi="LCD Display Grid"/>
                <w:b/>
              </w:rPr>
            </w:pPr>
          </w:p>
        </w:tc>
      </w:tr>
    </w:tbl>
    <w:p w:rsidR="00D6367F" w:rsidRPr="00210E91" w:rsidRDefault="00D6367F" w:rsidP="00D6367F">
      <w:pPr>
        <w:rPr>
          <w:color w:val="FF0000"/>
        </w:rPr>
      </w:pPr>
    </w:p>
    <w:tbl>
      <w:tblPr>
        <w:tblStyle w:val="Tabelraster"/>
        <w:tblW w:w="0" w:type="auto"/>
        <w:tblLook w:val="04A0" w:firstRow="1" w:lastRow="0" w:firstColumn="1" w:lastColumn="0" w:noHBand="0" w:noVBand="1"/>
      </w:tblPr>
      <w:tblGrid>
        <w:gridCol w:w="1413"/>
        <w:gridCol w:w="7649"/>
      </w:tblGrid>
      <w:tr w:rsidR="00D6367F" w:rsidTr="001B3849">
        <w:tc>
          <w:tcPr>
            <w:tcW w:w="1413" w:type="dxa"/>
          </w:tcPr>
          <w:p w:rsidR="00D6367F" w:rsidRDefault="00D6367F" w:rsidP="001B3849">
            <w:pPr>
              <w:pStyle w:val="Geenafstand"/>
              <w:rPr>
                <w:rFonts w:cstheme="minorHAnsi"/>
                <w:lang w:val="en-GB"/>
              </w:rPr>
            </w:pPr>
            <w:r>
              <w:rPr>
                <w:rFonts w:cstheme="minorHAnsi"/>
                <w:lang w:val="en-GB"/>
              </w:rPr>
              <w:t>0-9</w:t>
            </w:r>
          </w:p>
        </w:tc>
        <w:tc>
          <w:tcPr>
            <w:tcW w:w="7649" w:type="dxa"/>
          </w:tcPr>
          <w:p w:rsidR="00D6367F" w:rsidRDefault="00D6367F" w:rsidP="001B3849">
            <w:pPr>
              <w:pStyle w:val="Geenafstand"/>
              <w:rPr>
                <w:lang w:val="en-GB"/>
              </w:rPr>
            </w:pPr>
            <w:r>
              <w:rPr>
                <w:lang w:val="en-GB"/>
              </w:rPr>
              <w:t>Digit insertion</w:t>
            </w:r>
          </w:p>
        </w:tc>
      </w:tr>
      <w:tr w:rsidR="00D6367F" w:rsidTr="001B3849">
        <w:tc>
          <w:tcPr>
            <w:tcW w:w="1413" w:type="dxa"/>
          </w:tcPr>
          <w:p w:rsidR="00D6367F" w:rsidRDefault="00D6367F" w:rsidP="001B3849">
            <w:pPr>
              <w:pStyle w:val="Geenafstand"/>
              <w:rPr>
                <w:lang w:val="en-GB"/>
              </w:rPr>
            </w:pPr>
            <w:r>
              <w:rPr>
                <w:rFonts w:cstheme="minorHAnsi"/>
                <w:lang w:val="en-GB"/>
              </w:rPr>
              <w:t>←</w:t>
            </w:r>
          </w:p>
        </w:tc>
        <w:tc>
          <w:tcPr>
            <w:tcW w:w="7649" w:type="dxa"/>
          </w:tcPr>
          <w:p w:rsidR="00D6367F" w:rsidRDefault="00D6367F" w:rsidP="001B3849">
            <w:pPr>
              <w:pStyle w:val="Geenafstand"/>
              <w:rPr>
                <w:lang w:val="en-GB"/>
              </w:rPr>
            </w:pPr>
            <w:r>
              <w:rPr>
                <w:lang w:val="en-GB"/>
              </w:rPr>
              <w:t>Backspace – delete last entered digit</w:t>
            </w:r>
          </w:p>
        </w:tc>
      </w:tr>
      <w:tr w:rsidR="00D6367F" w:rsidTr="001B3849">
        <w:tc>
          <w:tcPr>
            <w:tcW w:w="1413" w:type="dxa"/>
          </w:tcPr>
          <w:p w:rsidR="00D6367F" w:rsidRDefault="00D6367F" w:rsidP="001B3849">
            <w:pPr>
              <w:pStyle w:val="Geenafstand"/>
              <w:rPr>
                <w:rFonts w:cstheme="minorHAnsi"/>
                <w:lang w:val="en-GB"/>
              </w:rPr>
            </w:pPr>
            <w:r>
              <w:rPr>
                <w:rFonts w:cstheme="minorHAnsi"/>
                <w:lang w:val="en-GB"/>
              </w:rPr>
              <w:t>ENT</w:t>
            </w:r>
          </w:p>
        </w:tc>
        <w:tc>
          <w:tcPr>
            <w:tcW w:w="7649" w:type="dxa"/>
          </w:tcPr>
          <w:p w:rsidR="00D6367F" w:rsidRDefault="00D6367F" w:rsidP="001B3849">
            <w:pPr>
              <w:pStyle w:val="Geenafstand"/>
              <w:rPr>
                <w:lang w:val="en-GB"/>
              </w:rPr>
            </w:pPr>
            <w:r>
              <w:rPr>
                <w:lang w:val="en-GB"/>
              </w:rPr>
              <w:t xml:space="preserve">Accept inserted value and continue. When last value is reached, ENT will save the modified </w:t>
            </w:r>
            <w:proofErr w:type="spellStart"/>
            <w:r>
              <w:rPr>
                <w:lang w:val="en-GB"/>
              </w:rPr>
              <w:t>preset</w:t>
            </w:r>
            <w:proofErr w:type="spellEnd"/>
            <w:r>
              <w:rPr>
                <w:lang w:val="en-GB"/>
              </w:rPr>
              <w:t xml:space="preserve"> and return to the </w:t>
            </w:r>
            <w:proofErr w:type="spellStart"/>
            <w:r>
              <w:rPr>
                <w:lang w:val="en-GB"/>
              </w:rPr>
              <w:t>preset</w:t>
            </w:r>
            <w:proofErr w:type="spellEnd"/>
            <w:r>
              <w:rPr>
                <w:lang w:val="en-GB"/>
              </w:rPr>
              <w:t xml:space="preserve"> selection overview.</w:t>
            </w:r>
          </w:p>
        </w:tc>
      </w:tr>
      <w:tr w:rsidR="00D6367F" w:rsidTr="001B3849">
        <w:tc>
          <w:tcPr>
            <w:tcW w:w="1413" w:type="dxa"/>
          </w:tcPr>
          <w:p w:rsidR="00D6367F" w:rsidRDefault="00D6367F" w:rsidP="001B3849">
            <w:pPr>
              <w:pStyle w:val="Geenafstand"/>
              <w:rPr>
                <w:rFonts w:cstheme="minorHAnsi"/>
                <w:lang w:val="en-GB"/>
              </w:rPr>
            </w:pPr>
            <w:r>
              <w:rPr>
                <w:rFonts w:cstheme="minorHAnsi"/>
                <w:lang w:val="en-GB"/>
              </w:rPr>
              <w:t>X</w:t>
            </w:r>
          </w:p>
        </w:tc>
        <w:tc>
          <w:tcPr>
            <w:tcW w:w="7649" w:type="dxa"/>
          </w:tcPr>
          <w:p w:rsidR="00D6367F" w:rsidRDefault="00D6367F" w:rsidP="001B3849">
            <w:pPr>
              <w:pStyle w:val="Geenafstand"/>
              <w:rPr>
                <w:lang w:val="en-GB"/>
              </w:rPr>
            </w:pPr>
            <w:r>
              <w:rPr>
                <w:lang w:val="en-GB"/>
              </w:rPr>
              <w:t xml:space="preserve">Leave screen and return to </w:t>
            </w:r>
            <w:proofErr w:type="spellStart"/>
            <w:r>
              <w:rPr>
                <w:lang w:val="en-GB"/>
              </w:rPr>
              <w:t>preset</w:t>
            </w:r>
            <w:proofErr w:type="spellEnd"/>
            <w:r>
              <w:rPr>
                <w:lang w:val="en-GB"/>
              </w:rPr>
              <w:t xml:space="preserve"> config menu without saving</w:t>
            </w:r>
          </w:p>
        </w:tc>
      </w:tr>
      <w:tr w:rsidR="00D6367F" w:rsidTr="001B3849">
        <w:tc>
          <w:tcPr>
            <w:tcW w:w="1413" w:type="dxa"/>
          </w:tcPr>
          <w:p w:rsidR="00D6367F" w:rsidRDefault="00D6367F" w:rsidP="001B3849">
            <w:pPr>
              <w:pStyle w:val="Geenafstand"/>
              <w:rPr>
                <w:rFonts w:cstheme="minorHAnsi"/>
                <w:lang w:val="en-GB"/>
              </w:rPr>
            </w:pPr>
            <w:r>
              <w:rPr>
                <w:rFonts w:cstheme="minorHAnsi"/>
                <w:lang w:val="en-GB"/>
              </w:rPr>
              <w:t>others</w:t>
            </w:r>
          </w:p>
        </w:tc>
        <w:tc>
          <w:tcPr>
            <w:tcW w:w="7649" w:type="dxa"/>
          </w:tcPr>
          <w:p w:rsidR="00D6367F" w:rsidRDefault="00D6367F" w:rsidP="001B3849">
            <w:pPr>
              <w:pStyle w:val="Geenafstand"/>
              <w:rPr>
                <w:lang w:val="en-GB"/>
              </w:rPr>
            </w:pPr>
            <w:r>
              <w:rPr>
                <w:lang w:val="en-GB"/>
              </w:rPr>
              <w:t>No function</w:t>
            </w:r>
          </w:p>
        </w:tc>
      </w:tr>
    </w:tbl>
    <w:p w:rsidR="0021271B" w:rsidRDefault="0021271B" w:rsidP="004741E4">
      <w:pPr>
        <w:pStyle w:val="Kop4"/>
      </w:pPr>
      <w:r>
        <w:t>Information and version screen</w:t>
      </w:r>
      <w:bookmarkEnd w:id="264"/>
      <w:bookmarkEnd w:id="265"/>
    </w:p>
    <w:p w:rsidR="0021271B" w:rsidRDefault="0021271B" w:rsidP="00881C0A">
      <w:r>
        <w:t>The full screen on display, containing the system version number, will look like:</w:t>
      </w:r>
    </w:p>
    <w:p w:rsidR="00176707" w:rsidRDefault="00176707"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132497" w:rsidRDefault="00132497" w:rsidP="00881C0A"/>
    <w:p w:rsidR="0021271B" w:rsidRDefault="0021271B" w:rsidP="00A042F9">
      <w:pPr>
        <w:pStyle w:val="Kop3"/>
        <w:shd w:val="clear" w:color="auto" w:fill="8DB3E2" w:themeFill="text2" w:themeFillTint="66"/>
      </w:pPr>
      <w:bookmarkStart w:id="266" w:name="_Toc509317035"/>
      <w:r>
        <w:t>Calibration menu</w:t>
      </w:r>
      <w:bookmarkEnd w:id="266"/>
    </w:p>
    <w:p w:rsidR="0021271B" w:rsidRDefault="008E558A" w:rsidP="00881C0A">
      <w:pPr>
        <w:pStyle w:val="Kop4"/>
      </w:pPr>
      <w:bookmarkStart w:id="267" w:name="_Toc509317036"/>
      <w:r>
        <w:t>PIN</w:t>
      </w:r>
      <w:r w:rsidR="0021271B">
        <w:t xml:space="preserve"> protection</w:t>
      </w:r>
      <w:bookmarkEnd w:id="267"/>
    </w:p>
    <w:p w:rsidR="0021271B" w:rsidRPr="006C1D85" w:rsidRDefault="008E558A" w:rsidP="00881C0A">
      <w:pPr>
        <w:pStyle w:val="Kop5"/>
      </w:pPr>
      <w:bookmarkStart w:id="268" w:name="_Toc509317037"/>
      <w:r>
        <w:t>PIN</w:t>
      </w:r>
      <w:r w:rsidR="0021271B">
        <w:t xml:space="preserve"> insertion screen</w:t>
      </w:r>
      <w:bookmarkEnd w:id="268"/>
    </w:p>
    <w:p w:rsidR="0021271B" w:rsidRDefault="0021271B" w:rsidP="00881C0A">
      <w:r>
        <w:t xml:space="preserve">The calibration menu is </w:t>
      </w:r>
      <w:r w:rsidR="008E558A">
        <w:t>PIN</w:t>
      </w:r>
      <w:r>
        <w:t xml:space="preserve"> protected. Prior to entering, the user must enter the </w:t>
      </w:r>
      <w:r w:rsidR="008E558A">
        <w:t>PIN</w:t>
      </w:r>
      <w:r w:rsidR="00176707">
        <w:t>:</w:t>
      </w:r>
    </w:p>
    <w:p w:rsidR="00176707" w:rsidRDefault="00176707"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81486F" w:rsidRDefault="0081486F"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lang w:val="en-GB"/>
              </w:rPr>
            </w:pPr>
            <w:r>
              <w:rPr>
                <w:rFonts w:cstheme="minorHAnsi"/>
                <w:lang w:val="en-GB"/>
              </w:rPr>
              <w:t>0-9</w:t>
            </w:r>
          </w:p>
        </w:tc>
        <w:tc>
          <w:tcPr>
            <w:tcW w:w="7654"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8E558A" w:rsidP="00881C0A">
      <w:pPr>
        <w:pStyle w:val="Kop5"/>
      </w:pPr>
      <w:bookmarkStart w:id="269" w:name="_Toc509317038"/>
      <w:r>
        <w:t>PIN</w:t>
      </w:r>
      <w:r w:rsidR="0021271B">
        <w:t xml:space="preserve"> accepted</w:t>
      </w:r>
      <w:bookmarkEnd w:id="269"/>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 xml:space="preserve"> </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No action required. The screen will be left after 3 seconds and the calibration main menu will be entered.</w:t>
      </w:r>
    </w:p>
    <w:p w:rsidR="0021271B" w:rsidRPr="00AA00C8" w:rsidRDefault="0021271B" w:rsidP="00881C0A"/>
    <w:p w:rsidR="0021271B" w:rsidRPr="00AA00C8" w:rsidRDefault="008E558A" w:rsidP="00881C0A">
      <w:pPr>
        <w:pStyle w:val="Kop5"/>
      </w:pPr>
      <w:bookmarkStart w:id="270" w:name="_Toc509317039"/>
      <w:r>
        <w:t>PIN</w:t>
      </w:r>
      <w:r w:rsidR="0021271B">
        <w:t xml:space="preserve"> denied</w:t>
      </w:r>
      <w:bookmarkEnd w:id="270"/>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 xml:space="preserve">No action required. The screen will be left after 3 seconds and the </w:t>
      </w:r>
      <w:r w:rsidR="008E558A">
        <w:t>PIN</w:t>
      </w:r>
      <w:r>
        <w:t xml:space="preserve"> insertion screen will appear again.</w:t>
      </w:r>
    </w:p>
    <w:p w:rsidR="0021271B" w:rsidRDefault="0021271B" w:rsidP="00881C0A">
      <w:pPr>
        <w:jc w:val="left"/>
      </w:pPr>
    </w:p>
    <w:p w:rsidR="0021271B" w:rsidRDefault="0021271B" w:rsidP="00881C0A">
      <w:pPr>
        <w:pStyle w:val="Kop4"/>
      </w:pPr>
      <w:bookmarkStart w:id="271" w:name="_Toc509317040"/>
      <w:r>
        <w:lastRenderedPageBreak/>
        <w:t>Calibration main menu</w:t>
      </w:r>
      <w:bookmarkEnd w:id="271"/>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1F719B">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up one line (currently not implemented)</w:t>
            </w:r>
          </w:p>
        </w:tc>
      </w:tr>
      <w:tr w:rsidR="0021271B" w:rsidTr="001F719B">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down one line (currently not implemented)</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The only calibration option now is the verification of setpoint voltages</w:t>
      </w:r>
    </w:p>
    <w:p w:rsidR="0021271B" w:rsidRDefault="0021271B" w:rsidP="00881C0A"/>
    <w:p w:rsidR="0081486F" w:rsidRDefault="0081486F" w:rsidP="00881C0A"/>
    <w:p w:rsidR="0021271B" w:rsidRDefault="0021271B" w:rsidP="00881C0A">
      <w:pPr>
        <w:pStyle w:val="Kop5"/>
      </w:pPr>
      <w:bookmarkStart w:id="272" w:name="_Toc509317041"/>
      <w:r>
        <w:t>Setpoint check menu</w:t>
      </w:r>
      <w:bookmarkEnd w:id="272"/>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up one line</w:t>
            </w:r>
          </w:p>
        </w:tc>
      </w:tr>
      <w:tr w:rsidR="0021271B" w:rsidTr="000852D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Cathode/MCP selection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Pr>
        <w:jc w:val="left"/>
      </w:pPr>
    </w:p>
    <w:p w:rsidR="003E529C" w:rsidRDefault="003E529C" w:rsidP="00881C0A">
      <w:pPr>
        <w:jc w:val="left"/>
      </w:pPr>
    </w:p>
    <w:p w:rsidR="0097249F" w:rsidRPr="0031302B" w:rsidRDefault="0097249F" w:rsidP="0097249F">
      <w:pPr>
        <w:ind w:firstLine="709"/>
        <w:rPr>
          <w:b/>
          <w:i/>
          <w:u w:val="single"/>
        </w:rPr>
      </w:pPr>
      <w:r w:rsidRPr="0097249F">
        <w:rPr>
          <w:b/>
          <w:i/>
        </w:rPr>
        <w:t xml:space="preserve">         </w:t>
      </w:r>
      <w:r w:rsidRPr="000649B6">
        <w:rPr>
          <w:b/>
          <w:i/>
          <w:u w:val="single"/>
        </w:rPr>
        <w:t xml:space="preserve">Danger for unqualified users </w:t>
      </w:r>
    </w:p>
    <w:p w:rsidR="0097249F" w:rsidRDefault="0097249F" w:rsidP="0097249F">
      <w:r>
        <w:rPr>
          <w:rFonts w:cs="Arial"/>
          <w:noProof/>
          <w:color w:val="FF0000"/>
          <w:szCs w:val="22"/>
        </w:rPr>
        <w:drawing>
          <wp:anchor distT="0" distB="0" distL="114300" distR="114300" simplePos="0" relativeHeight="251682816" behindDoc="0" locked="0" layoutInCell="1" allowOverlap="1" wp14:anchorId="31E4320E" wp14:editId="1A6104F3">
            <wp:simplePos x="0" y="0"/>
            <wp:positionH relativeFrom="margin">
              <wp:posOffset>0</wp:posOffset>
            </wp:positionH>
            <wp:positionV relativeFrom="paragraph">
              <wp:posOffset>9525</wp:posOffset>
            </wp:positionV>
            <wp:extent cx="676800" cy="540000"/>
            <wp:effectExtent l="0" t="0" r="9525" b="0"/>
            <wp:wrapSquare wrapText="bothSides"/>
            <wp:docPr id="87" name="Afbeelding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yellow-warning-sign.jpg"/>
                    <pic:cNvPicPr/>
                  </pic:nvPicPr>
                  <pic:blipFill>
                    <a:blip r:embed="rId8"/>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r>
        <w:t>Calibration should only be performed by an administrator.</w:t>
      </w:r>
    </w:p>
    <w:p w:rsidR="0097249F" w:rsidRDefault="0097249F" w:rsidP="0097249F">
      <w:r>
        <w:t>Calibration can only be executed with the lid open. This means that the interlock safety switch should be bypassed. The safety features are now disabled during calibration.</w:t>
      </w:r>
    </w:p>
    <w:p w:rsidR="0097249F" w:rsidRDefault="0097249F" w:rsidP="0097249F">
      <w:pPr>
        <w:spacing w:after="160" w:line="259" w:lineRule="auto"/>
        <w:jc w:val="left"/>
      </w:pPr>
    </w:p>
    <w:p w:rsidR="0097249F" w:rsidRPr="0081261F" w:rsidRDefault="0097249F" w:rsidP="0097249F">
      <w:pPr>
        <w:rPr>
          <w:b/>
          <w:i/>
          <w:u w:val="single"/>
        </w:rPr>
      </w:pPr>
      <w:r>
        <w:rPr>
          <w:noProof/>
        </w:rPr>
        <w:drawing>
          <wp:anchor distT="0" distB="0" distL="114300" distR="114300" simplePos="0" relativeHeight="251681792" behindDoc="0" locked="0" layoutInCell="1" allowOverlap="1" wp14:anchorId="1707AB28" wp14:editId="1C3DDEF2">
            <wp:simplePos x="0" y="0"/>
            <wp:positionH relativeFrom="margin">
              <wp:align>left</wp:align>
            </wp:positionH>
            <wp:positionV relativeFrom="paragraph">
              <wp:posOffset>9525</wp:posOffset>
            </wp:positionV>
            <wp:extent cx="676275" cy="539750"/>
            <wp:effectExtent l="0" t="0" r="9525" b="0"/>
            <wp:wrapSquare wrapText="bothSides"/>
            <wp:docPr id="88" name="Afbeelding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red-warning-sign.jpg"/>
                    <pic:cNvPicPr/>
                  </pic:nvPicPr>
                  <pic:blipFill>
                    <a:blip r:embed="rId9"/>
                    <a:stretch>
                      <a:fillRect/>
                    </a:stretch>
                  </pic:blipFill>
                  <pic:spPr>
                    <a:xfrm>
                      <a:off x="0" y="0"/>
                      <a:ext cx="676275" cy="539750"/>
                    </a:xfrm>
                    <a:prstGeom prst="rect">
                      <a:avLst/>
                    </a:prstGeom>
                  </pic:spPr>
                </pic:pic>
              </a:graphicData>
            </a:graphic>
            <wp14:sizeRelH relativeFrom="margin">
              <wp14:pctWidth>0</wp14:pctWidth>
            </wp14:sizeRelH>
            <wp14:sizeRelV relativeFrom="margin">
              <wp14:pctHeight>0</wp14:pctHeight>
            </wp14:sizeRelV>
          </wp:anchor>
        </w:drawing>
      </w:r>
      <w:r w:rsidRPr="0081261F">
        <w:rPr>
          <w:b/>
          <w:i/>
          <w:u w:val="single"/>
        </w:rPr>
        <w:t xml:space="preserve">Electrocution hazard </w:t>
      </w:r>
    </w:p>
    <w:p w:rsidR="0021271B" w:rsidRDefault="0097249F" w:rsidP="0081486F">
      <w:pPr>
        <w:jc w:val="left"/>
      </w:pPr>
      <w:r>
        <w:t xml:space="preserve">Calibration must be executed while the lid is open. This means the user can access the </w:t>
      </w:r>
      <w:r>
        <w:rPr>
          <w:szCs w:val="22"/>
        </w:rPr>
        <w:t>DUT connections while the high voltage is still present.</w:t>
      </w:r>
    </w:p>
    <w:p w:rsidR="0081486F" w:rsidRDefault="0081486F" w:rsidP="0081486F">
      <w:pPr>
        <w:jc w:val="left"/>
      </w:pPr>
    </w:p>
    <w:p w:rsidR="0021271B" w:rsidRDefault="0021271B" w:rsidP="00881C0A">
      <w:pPr>
        <w:pStyle w:val="Kop6"/>
      </w:pPr>
      <w:r>
        <w:t>Low setpoint check screen</w:t>
      </w:r>
    </w:p>
    <w:p w:rsidR="0021271B" w:rsidRPr="0099609B" w:rsidRDefault="0021271B"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r>
        <w:lastRenderedPageBreak/>
        <w:t>Where the left value is the low setpoint and the right value is the directly read-back value from the ADC for comparison.</w:t>
      </w:r>
    </w:p>
    <w:p w:rsidR="0021271B" w:rsidRDefault="0021271B" w:rsidP="00881C0A">
      <w:r>
        <w:t>The low setpoint voltage is applied to the outputs automatically as soon as this menu is entered, and a voltage of 0 V is applied to the outputs automatically when this menu is left again.</w:t>
      </w:r>
    </w:p>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calibration procedure and return to setpoint check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pPr>
        <w:pStyle w:val="Kop6"/>
      </w:pPr>
      <w:r>
        <w:t>High setpoint check screen</w:t>
      </w:r>
    </w:p>
    <w:p w:rsidR="0021271B" w:rsidRPr="0099609B" w:rsidRDefault="0021271B"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6</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r>
        <w:t>Where the left value is the high setpoint and the right value is the directly read-back value from the ADC for comparison.</w:t>
      </w:r>
    </w:p>
    <w:p w:rsidR="0021271B" w:rsidRDefault="0021271B" w:rsidP="00881C0A"/>
    <w:p w:rsidR="0021271B" w:rsidRDefault="0021271B" w:rsidP="00881C0A">
      <w:r>
        <w:t>The high setpoint voltage is applied to the outputs automatically as soon as this menu is entered, and a voltage of 0 V is applied to the outputs automatically when this menu is left again.</w:t>
      </w:r>
    </w:p>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calibration procedure and return to setpoint check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A042F9">
      <w:pPr>
        <w:pStyle w:val="Kop2"/>
        <w:shd w:val="clear" w:color="auto" w:fill="C6D9F1" w:themeFill="text2" w:themeFillTint="33"/>
      </w:pPr>
      <w:bookmarkStart w:id="273" w:name="_Toc509317042"/>
      <w:r>
        <w:t>Error messages</w:t>
      </w:r>
      <w:bookmarkEnd w:id="273"/>
    </w:p>
    <w:p w:rsidR="0021271B" w:rsidRDefault="0021271B" w:rsidP="00590E34"/>
    <w:p w:rsidR="0021271B" w:rsidRDefault="0021271B" w:rsidP="00A042F9">
      <w:pPr>
        <w:pStyle w:val="Kop3"/>
        <w:shd w:val="clear" w:color="auto" w:fill="8DB3E2" w:themeFill="text2" w:themeFillTint="66"/>
      </w:pPr>
      <w:bookmarkStart w:id="274" w:name="_Toc509317043"/>
      <w:r>
        <w:t>Cover open</w:t>
      </w:r>
      <w:bookmarkEnd w:id="274"/>
    </w:p>
    <w:p w:rsidR="0021271B" w:rsidRDefault="00C77F64" w:rsidP="00590E34">
      <w:r>
        <w:t>When the cover is not closed properly when the repair process is started, the following screen will be shown</w:t>
      </w:r>
      <w:r w:rsidR="00176707">
        <w:t>:</w:t>
      </w:r>
    </w:p>
    <w:p w:rsidR="00176707" w:rsidRDefault="00176707" w:rsidP="00590E3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590E3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Acknowledge error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590E34"/>
    <w:p w:rsidR="00C77F64" w:rsidRDefault="00C77F64" w:rsidP="003E529C">
      <w:r>
        <w:t xml:space="preserve">Ensure that the cover is properly closed and both solenoids hold the cover in the closed position. </w:t>
      </w:r>
      <w:r w:rsidR="00733A92">
        <w:t>Press the X key to return to the main menu and start the repair process again.</w:t>
      </w:r>
    </w:p>
    <w:p w:rsidR="003E529C" w:rsidRDefault="003E529C" w:rsidP="003E529C"/>
    <w:p w:rsidR="00C77F64" w:rsidRDefault="00C77F64" w:rsidP="00A042F9">
      <w:pPr>
        <w:pStyle w:val="Kop3"/>
        <w:shd w:val="clear" w:color="auto" w:fill="8DB3E2" w:themeFill="text2" w:themeFillTint="66"/>
      </w:pPr>
      <w:bookmarkStart w:id="275" w:name="_Toc509317044"/>
      <w:r>
        <w:t>Error in row</w:t>
      </w:r>
      <w:bookmarkEnd w:id="275"/>
    </w:p>
    <w:p w:rsidR="00C77F64" w:rsidRDefault="00C77F64" w:rsidP="00C77F64">
      <w:r>
        <w:t>When an error occurred during a repair process, the following screen will be shown after the repair has finished, indicating the failing row number(s)</w:t>
      </w:r>
      <w:r w:rsidR="00176707">
        <w:t>:</w:t>
      </w:r>
    </w:p>
    <w:p w:rsidR="00C77F64" w:rsidRDefault="00C77F64" w:rsidP="00C77F6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77F64" w:rsidTr="0068611E">
        <w:tc>
          <w:tcPr>
            <w:tcW w:w="423" w:type="dxa"/>
            <w:shd w:val="clear" w:color="auto" w:fill="BFBFBF" w:themeFill="background1" w:themeFillShade="BF"/>
          </w:tcPr>
          <w:p w:rsidR="00C77F64" w:rsidRDefault="00C77F64" w:rsidP="0068611E">
            <w:pPr>
              <w:pStyle w:val="Geenafstand"/>
            </w:pPr>
            <w:r>
              <w:lastRenderedPageBreak/>
              <w:t>/</w:t>
            </w:r>
          </w:p>
        </w:tc>
        <w:tc>
          <w:tcPr>
            <w:tcW w:w="422" w:type="dxa"/>
            <w:shd w:val="clear" w:color="auto" w:fill="BFBFBF" w:themeFill="background1" w:themeFillShade="BF"/>
          </w:tcPr>
          <w:p w:rsidR="00C77F64" w:rsidRDefault="00C77F64" w:rsidP="0068611E">
            <w:pPr>
              <w:pStyle w:val="Geenafstand"/>
            </w:pPr>
            <w:r>
              <w:t>1</w:t>
            </w:r>
          </w:p>
        </w:tc>
        <w:tc>
          <w:tcPr>
            <w:tcW w:w="423" w:type="dxa"/>
            <w:shd w:val="clear" w:color="auto" w:fill="BFBFBF" w:themeFill="background1" w:themeFillShade="BF"/>
          </w:tcPr>
          <w:p w:rsidR="00C77F64" w:rsidRDefault="00C77F64" w:rsidP="0068611E">
            <w:pPr>
              <w:pStyle w:val="Geenafstand"/>
            </w:pPr>
            <w:r>
              <w:t>2</w:t>
            </w:r>
          </w:p>
        </w:tc>
        <w:tc>
          <w:tcPr>
            <w:tcW w:w="423" w:type="dxa"/>
            <w:shd w:val="clear" w:color="auto" w:fill="BFBFBF" w:themeFill="background1" w:themeFillShade="BF"/>
          </w:tcPr>
          <w:p w:rsidR="00C77F64" w:rsidRDefault="00C77F64" w:rsidP="0068611E">
            <w:pPr>
              <w:pStyle w:val="Geenafstand"/>
            </w:pPr>
            <w:r>
              <w:t>3</w:t>
            </w:r>
          </w:p>
        </w:tc>
        <w:tc>
          <w:tcPr>
            <w:tcW w:w="422" w:type="dxa"/>
            <w:shd w:val="clear" w:color="auto" w:fill="BFBFBF" w:themeFill="background1" w:themeFillShade="BF"/>
          </w:tcPr>
          <w:p w:rsidR="00C77F64" w:rsidRDefault="00C77F64" w:rsidP="0068611E">
            <w:pPr>
              <w:pStyle w:val="Geenafstand"/>
            </w:pPr>
            <w:r>
              <w:t>4</w:t>
            </w:r>
          </w:p>
        </w:tc>
        <w:tc>
          <w:tcPr>
            <w:tcW w:w="422" w:type="dxa"/>
            <w:shd w:val="clear" w:color="auto" w:fill="BFBFBF" w:themeFill="background1" w:themeFillShade="BF"/>
          </w:tcPr>
          <w:p w:rsidR="00C77F64" w:rsidRDefault="00C77F64" w:rsidP="0068611E">
            <w:pPr>
              <w:pStyle w:val="Geenafstand"/>
            </w:pPr>
            <w:r>
              <w:t>5</w:t>
            </w:r>
          </w:p>
        </w:tc>
        <w:tc>
          <w:tcPr>
            <w:tcW w:w="422" w:type="dxa"/>
            <w:shd w:val="clear" w:color="auto" w:fill="BFBFBF" w:themeFill="background1" w:themeFillShade="BF"/>
          </w:tcPr>
          <w:p w:rsidR="00C77F64" w:rsidRDefault="00C77F64" w:rsidP="0068611E">
            <w:pPr>
              <w:pStyle w:val="Geenafstand"/>
            </w:pPr>
            <w:r>
              <w:t>6</w:t>
            </w:r>
          </w:p>
        </w:tc>
        <w:tc>
          <w:tcPr>
            <w:tcW w:w="422" w:type="dxa"/>
            <w:shd w:val="clear" w:color="auto" w:fill="BFBFBF" w:themeFill="background1" w:themeFillShade="BF"/>
          </w:tcPr>
          <w:p w:rsidR="00C77F64" w:rsidRDefault="00C77F64" w:rsidP="0068611E">
            <w:pPr>
              <w:pStyle w:val="Geenafstand"/>
            </w:pPr>
            <w:r>
              <w:t>7</w:t>
            </w:r>
          </w:p>
        </w:tc>
        <w:tc>
          <w:tcPr>
            <w:tcW w:w="422" w:type="dxa"/>
            <w:shd w:val="clear" w:color="auto" w:fill="BFBFBF" w:themeFill="background1" w:themeFillShade="BF"/>
          </w:tcPr>
          <w:p w:rsidR="00C77F64" w:rsidRDefault="00C77F64" w:rsidP="0068611E">
            <w:pPr>
              <w:pStyle w:val="Geenafstand"/>
            </w:pPr>
            <w:r>
              <w:t>8</w:t>
            </w:r>
          </w:p>
        </w:tc>
        <w:tc>
          <w:tcPr>
            <w:tcW w:w="421" w:type="dxa"/>
            <w:shd w:val="clear" w:color="auto" w:fill="BFBFBF" w:themeFill="background1" w:themeFillShade="BF"/>
          </w:tcPr>
          <w:p w:rsidR="00C77F64" w:rsidRDefault="00C77F64" w:rsidP="0068611E">
            <w:pPr>
              <w:pStyle w:val="Geenafstand"/>
            </w:pPr>
            <w:r>
              <w:t>9</w:t>
            </w:r>
          </w:p>
        </w:tc>
        <w:tc>
          <w:tcPr>
            <w:tcW w:w="440" w:type="dxa"/>
            <w:shd w:val="clear" w:color="auto" w:fill="BFBFBF" w:themeFill="background1" w:themeFillShade="BF"/>
          </w:tcPr>
          <w:p w:rsidR="00C77F64" w:rsidRDefault="00C77F64" w:rsidP="0068611E">
            <w:pPr>
              <w:pStyle w:val="Geenafstand"/>
            </w:pPr>
            <w:r>
              <w:t>10</w:t>
            </w:r>
          </w:p>
        </w:tc>
        <w:tc>
          <w:tcPr>
            <w:tcW w:w="440" w:type="dxa"/>
            <w:shd w:val="clear" w:color="auto" w:fill="BFBFBF" w:themeFill="background1" w:themeFillShade="BF"/>
          </w:tcPr>
          <w:p w:rsidR="00C77F64" w:rsidRDefault="00C77F64" w:rsidP="0068611E">
            <w:pPr>
              <w:pStyle w:val="Geenafstand"/>
            </w:pPr>
            <w:r>
              <w:t>11</w:t>
            </w:r>
          </w:p>
        </w:tc>
        <w:tc>
          <w:tcPr>
            <w:tcW w:w="440" w:type="dxa"/>
            <w:shd w:val="clear" w:color="auto" w:fill="BFBFBF" w:themeFill="background1" w:themeFillShade="BF"/>
          </w:tcPr>
          <w:p w:rsidR="00C77F64" w:rsidRDefault="00C77F64" w:rsidP="0068611E">
            <w:pPr>
              <w:pStyle w:val="Geenafstand"/>
            </w:pPr>
            <w:r>
              <w:t>12</w:t>
            </w:r>
          </w:p>
        </w:tc>
        <w:tc>
          <w:tcPr>
            <w:tcW w:w="440" w:type="dxa"/>
            <w:shd w:val="clear" w:color="auto" w:fill="BFBFBF" w:themeFill="background1" w:themeFillShade="BF"/>
          </w:tcPr>
          <w:p w:rsidR="00C77F64" w:rsidRDefault="00C77F64" w:rsidP="0068611E">
            <w:pPr>
              <w:pStyle w:val="Geenafstand"/>
            </w:pPr>
            <w:r>
              <w:t>13</w:t>
            </w:r>
          </w:p>
        </w:tc>
        <w:tc>
          <w:tcPr>
            <w:tcW w:w="440" w:type="dxa"/>
            <w:shd w:val="clear" w:color="auto" w:fill="BFBFBF" w:themeFill="background1" w:themeFillShade="BF"/>
          </w:tcPr>
          <w:p w:rsidR="00C77F64" w:rsidRDefault="00C77F64" w:rsidP="0068611E">
            <w:pPr>
              <w:pStyle w:val="Geenafstand"/>
            </w:pPr>
            <w:r>
              <w:t>14</w:t>
            </w:r>
          </w:p>
        </w:tc>
        <w:tc>
          <w:tcPr>
            <w:tcW w:w="440" w:type="dxa"/>
            <w:shd w:val="clear" w:color="auto" w:fill="BFBFBF" w:themeFill="background1" w:themeFillShade="BF"/>
          </w:tcPr>
          <w:p w:rsidR="00C77F64" w:rsidRDefault="00C77F64" w:rsidP="0068611E">
            <w:pPr>
              <w:pStyle w:val="Geenafstand"/>
            </w:pPr>
            <w:r>
              <w:t>15</w:t>
            </w:r>
          </w:p>
        </w:tc>
        <w:tc>
          <w:tcPr>
            <w:tcW w:w="440" w:type="dxa"/>
            <w:shd w:val="clear" w:color="auto" w:fill="BFBFBF" w:themeFill="background1" w:themeFillShade="BF"/>
          </w:tcPr>
          <w:p w:rsidR="00C77F64" w:rsidRDefault="00C77F64" w:rsidP="0068611E">
            <w:pPr>
              <w:pStyle w:val="Geenafstand"/>
            </w:pPr>
            <w:r>
              <w:t>16</w:t>
            </w:r>
          </w:p>
        </w:tc>
        <w:tc>
          <w:tcPr>
            <w:tcW w:w="440" w:type="dxa"/>
            <w:shd w:val="clear" w:color="auto" w:fill="BFBFBF" w:themeFill="background1" w:themeFillShade="BF"/>
          </w:tcPr>
          <w:p w:rsidR="00C77F64" w:rsidRDefault="00C77F64" w:rsidP="0068611E">
            <w:pPr>
              <w:pStyle w:val="Geenafstand"/>
            </w:pPr>
            <w:r>
              <w:t>17</w:t>
            </w:r>
          </w:p>
        </w:tc>
        <w:tc>
          <w:tcPr>
            <w:tcW w:w="440" w:type="dxa"/>
            <w:shd w:val="clear" w:color="auto" w:fill="BFBFBF" w:themeFill="background1" w:themeFillShade="BF"/>
          </w:tcPr>
          <w:p w:rsidR="00C77F64" w:rsidRDefault="00C77F64" w:rsidP="0068611E">
            <w:pPr>
              <w:pStyle w:val="Geenafstand"/>
            </w:pPr>
            <w:r>
              <w:t>18</w:t>
            </w:r>
          </w:p>
        </w:tc>
        <w:tc>
          <w:tcPr>
            <w:tcW w:w="440" w:type="dxa"/>
            <w:shd w:val="clear" w:color="auto" w:fill="BFBFBF" w:themeFill="background1" w:themeFillShade="BF"/>
          </w:tcPr>
          <w:p w:rsidR="00C77F64" w:rsidRDefault="00C77F64" w:rsidP="0068611E">
            <w:pPr>
              <w:pStyle w:val="Geenafstand"/>
            </w:pPr>
            <w:r>
              <w:t>19</w:t>
            </w:r>
          </w:p>
        </w:tc>
        <w:tc>
          <w:tcPr>
            <w:tcW w:w="440" w:type="dxa"/>
            <w:shd w:val="clear" w:color="auto" w:fill="BFBFBF" w:themeFill="background1" w:themeFillShade="BF"/>
          </w:tcPr>
          <w:p w:rsidR="00C77F64" w:rsidRDefault="00C77F64" w:rsidP="0068611E">
            <w:pPr>
              <w:pStyle w:val="Geenafstand"/>
            </w:pPr>
            <w:r>
              <w:t>20</w:t>
            </w:r>
          </w:p>
        </w:tc>
      </w:tr>
      <w:tr w:rsidR="00C77F64" w:rsidTr="0068611E">
        <w:tc>
          <w:tcPr>
            <w:tcW w:w="423" w:type="dxa"/>
            <w:shd w:val="clear" w:color="auto" w:fill="BFBFBF" w:themeFill="background1" w:themeFillShade="BF"/>
          </w:tcPr>
          <w:p w:rsidR="00C77F64" w:rsidRDefault="00C77F64" w:rsidP="0068611E">
            <w:pPr>
              <w:pStyle w:val="Geenafstand"/>
            </w:pPr>
            <w:r>
              <w:t>1</w:t>
            </w:r>
          </w:p>
        </w:tc>
        <w:tc>
          <w:tcPr>
            <w:tcW w:w="422" w:type="dxa"/>
            <w:shd w:val="clear" w:color="auto" w:fill="CCFF66"/>
          </w:tcPr>
          <w:p w:rsidR="00C77F64" w:rsidRPr="00C928FC" w:rsidRDefault="00C77F64" w:rsidP="0068611E">
            <w:pPr>
              <w:pStyle w:val="Geenafstand"/>
              <w:rPr>
                <w:rFonts w:ascii="LCD Display Grid" w:hAnsi="LCD Display Grid"/>
                <w:b/>
              </w:rPr>
            </w:pPr>
          </w:p>
        </w:tc>
        <w:tc>
          <w:tcPr>
            <w:tcW w:w="423" w:type="dxa"/>
            <w:shd w:val="clear" w:color="auto" w:fill="CCFF66"/>
          </w:tcPr>
          <w:p w:rsidR="00C77F64" w:rsidRPr="00C928FC" w:rsidRDefault="00C77F64" w:rsidP="0068611E">
            <w:pPr>
              <w:pStyle w:val="Geenafstand"/>
              <w:rPr>
                <w:rFonts w:ascii="LCD Display Grid" w:hAnsi="LCD Display Grid"/>
                <w:b/>
              </w:rPr>
            </w:pPr>
          </w:p>
        </w:tc>
        <w:tc>
          <w:tcPr>
            <w:tcW w:w="423" w:type="dxa"/>
            <w:shd w:val="clear" w:color="auto" w:fill="CCFF66"/>
          </w:tcPr>
          <w:p w:rsidR="00C77F64" w:rsidRPr="00C928FC" w:rsidRDefault="00C77F64" w:rsidP="0068611E">
            <w:pPr>
              <w:pStyle w:val="Geenafstand"/>
              <w:rPr>
                <w:rFonts w:ascii="LCD Display Grid" w:hAnsi="LCD Display Grid"/>
                <w:b/>
              </w:rPr>
            </w:pP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R</w:t>
            </w: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E</w:t>
            </w: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P</w:t>
            </w: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A</w:t>
            </w: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I</w:t>
            </w:r>
          </w:p>
        </w:tc>
        <w:tc>
          <w:tcPr>
            <w:tcW w:w="421"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R</w:t>
            </w: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F</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I</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N</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I</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S</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H</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E</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D</w:t>
            </w: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r>
      <w:tr w:rsidR="00C77F64" w:rsidTr="0068611E">
        <w:tc>
          <w:tcPr>
            <w:tcW w:w="423" w:type="dxa"/>
            <w:shd w:val="clear" w:color="auto" w:fill="BFBFBF" w:themeFill="background1" w:themeFillShade="BF"/>
          </w:tcPr>
          <w:p w:rsidR="00C77F64" w:rsidRDefault="00C77F64" w:rsidP="0068611E">
            <w:pPr>
              <w:pStyle w:val="Geenafstand"/>
            </w:pPr>
            <w:r>
              <w:t>2</w:t>
            </w:r>
          </w:p>
        </w:tc>
        <w:tc>
          <w:tcPr>
            <w:tcW w:w="422" w:type="dxa"/>
            <w:shd w:val="clear" w:color="auto" w:fill="CCFF66"/>
          </w:tcPr>
          <w:p w:rsidR="00C77F64" w:rsidRPr="00C928FC" w:rsidRDefault="00C77F64" w:rsidP="0068611E">
            <w:pPr>
              <w:pStyle w:val="Geenafstand"/>
              <w:rPr>
                <w:rFonts w:ascii="LCD Display Grid" w:hAnsi="LCD Display Grid"/>
                <w:b/>
              </w:rPr>
            </w:pPr>
          </w:p>
        </w:tc>
        <w:tc>
          <w:tcPr>
            <w:tcW w:w="423" w:type="dxa"/>
            <w:shd w:val="clear" w:color="auto" w:fill="CCFF66"/>
          </w:tcPr>
          <w:p w:rsidR="00C77F64" w:rsidRPr="00C928FC" w:rsidRDefault="00C77F64" w:rsidP="0068611E">
            <w:pPr>
              <w:pStyle w:val="Geenafstand"/>
              <w:rPr>
                <w:rFonts w:ascii="LCD Display Grid" w:hAnsi="LCD Display Grid"/>
                <w:b/>
              </w:rPr>
            </w:pPr>
          </w:p>
        </w:tc>
        <w:tc>
          <w:tcPr>
            <w:tcW w:w="423" w:type="dxa"/>
            <w:shd w:val="clear" w:color="auto" w:fill="CCFF66"/>
          </w:tcPr>
          <w:p w:rsidR="00C77F64" w:rsidRPr="00C928FC" w:rsidRDefault="00C77F64" w:rsidP="0068611E">
            <w:pPr>
              <w:pStyle w:val="Geenafstand"/>
              <w:rPr>
                <w:rFonts w:ascii="LCD Display Grid" w:hAnsi="LCD Display Grid"/>
                <w:b/>
              </w:rPr>
            </w:pPr>
          </w:p>
        </w:tc>
        <w:tc>
          <w:tcPr>
            <w:tcW w:w="422" w:type="dxa"/>
            <w:shd w:val="clear" w:color="auto" w:fill="CCFF66"/>
          </w:tcPr>
          <w:p w:rsidR="00C77F64" w:rsidRPr="00C928FC" w:rsidRDefault="00C77F64" w:rsidP="0068611E">
            <w:pPr>
              <w:pStyle w:val="Geenafstand"/>
              <w:rPr>
                <w:rFonts w:ascii="LCD Display Grid" w:hAnsi="LCD Display Grid"/>
                <w:b/>
              </w:rPr>
            </w:pP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E</w:t>
            </w: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r</w:t>
            </w: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r</w:t>
            </w: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o</w:t>
            </w:r>
          </w:p>
        </w:tc>
        <w:tc>
          <w:tcPr>
            <w:tcW w:w="421"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r</w:t>
            </w: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i</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n</w:t>
            </w: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r</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o</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w</w:t>
            </w: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r>
      <w:tr w:rsidR="00C77F64" w:rsidTr="0068611E">
        <w:tc>
          <w:tcPr>
            <w:tcW w:w="423" w:type="dxa"/>
            <w:shd w:val="clear" w:color="auto" w:fill="BFBFBF" w:themeFill="background1" w:themeFillShade="BF"/>
          </w:tcPr>
          <w:p w:rsidR="00C77F64" w:rsidRDefault="00C77F64" w:rsidP="0068611E">
            <w:pPr>
              <w:pStyle w:val="Geenafstand"/>
            </w:pPr>
            <w:r>
              <w:t>3</w:t>
            </w:r>
          </w:p>
        </w:tc>
        <w:tc>
          <w:tcPr>
            <w:tcW w:w="422" w:type="dxa"/>
            <w:shd w:val="clear" w:color="auto" w:fill="CCFF66"/>
          </w:tcPr>
          <w:p w:rsidR="00C77F64" w:rsidRPr="00C928FC" w:rsidRDefault="00C77F64" w:rsidP="0068611E">
            <w:pPr>
              <w:pStyle w:val="Geenafstand"/>
              <w:rPr>
                <w:rFonts w:ascii="LCD Display Grid" w:hAnsi="LCD Display Grid"/>
                <w:b/>
              </w:rPr>
            </w:pPr>
          </w:p>
        </w:tc>
        <w:tc>
          <w:tcPr>
            <w:tcW w:w="423" w:type="dxa"/>
            <w:shd w:val="clear" w:color="auto" w:fill="CCFF66"/>
          </w:tcPr>
          <w:p w:rsidR="00C77F64" w:rsidRPr="00C928FC" w:rsidRDefault="00C77F64" w:rsidP="0068611E">
            <w:pPr>
              <w:pStyle w:val="Geenafstand"/>
              <w:rPr>
                <w:rFonts w:ascii="LCD Display Grid" w:hAnsi="LCD Display Grid"/>
                <w:b/>
              </w:rPr>
            </w:pPr>
          </w:p>
        </w:tc>
        <w:tc>
          <w:tcPr>
            <w:tcW w:w="423" w:type="dxa"/>
            <w:shd w:val="clear" w:color="auto" w:fill="CCFF66"/>
          </w:tcPr>
          <w:p w:rsidR="00C77F64" w:rsidRPr="00C928FC" w:rsidRDefault="00C77F64" w:rsidP="0068611E">
            <w:pPr>
              <w:pStyle w:val="Geenafstand"/>
              <w:rPr>
                <w:rFonts w:ascii="LCD Display Grid" w:hAnsi="LCD Display Grid"/>
                <w:b/>
              </w:rPr>
            </w:pPr>
          </w:p>
        </w:tc>
        <w:tc>
          <w:tcPr>
            <w:tcW w:w="422" w:type="dxa"/>
            <w:shd w:val="clear" w:color="auto" w:fill="CCFF66"/>
          </w:tcPr>
          <w:p w:rsidR="00C77F64" w:rsidRPr="00C928FC" w:rsidRDefault="00C77F64" w:rsidP="0068611E">
            <w:pPr>
              <w:pStyle w:val="Geenafstand"/>
              <w:rPr>
                <w:rFonts w:ascii="LCD Display Grid" w:hAnsi="LCD Display Grid"/>
                <w:b/>
              </w:rPr>
            </w:pPr>
          </w:p>
        </w:tc>
        <w:tc>
          <w:tcPr>
            <w:tcW w:w="422" w:type="dxa"/>
            <w:shd w:val="clear" w:color="auto" w:fill="CCFF66"/>
          </w:tcPr>
          <w:p w:rsidR="00C77F64" w:rsidRPr="00C928FC" w:rsidRDefault="00C77F64" w:rsidP="0068611E">
            <w:pPr>
              <w:pStyle w:val="Geenafstand"/>
              <w:rPr>
                <w:rFonts w:ascii="LCD Display Grid" w:hAnsi="LCD Display Grid"/>
                <w:b/>
              </w:rPr>
            </w:pPr>
          </w:p>
        </w:tc>
        <w:tc>
          <w:tcPr>
            <w:tcW w:w="422" w:type="dxa"/>
            <w:shd w:val="clear" w:color="auto" w:fill="CCFF66"/>
          </w:tcPr>
          <w:p w:rsidR="00C77F64" w:rsidRPr="00C928FC" w:rsidRDefault="00C77F64" w:rsidP="0068611E">
            <w:pPr>
              <w:pStyle w:val="Geenafstand"/>
              <w:rPr>
                <w:rFonts w:ascii="LCD Display Grid" w:hAnsi="LCD Display Grid"/>
                <w:b/>
              </w:rPr>
            </w:pPr>
          </w:p>
        </w:tc>
        <w:tc>
          <w:tcPr>
            <w:tcW w:w="422" w:type="dxa"/>
            <w:shd w:val="clear" w:color="auto" w:fill="CCFF66"/>
          </w:tcPr>
          <w:p w:rsidR="00C77F64" w:rsidRPr="00C928FC" w:rsidRDefault="00C77F64" w:rsidP="0068611E">
            <w:pPr>
              <w:pStyle w:val="Geenafstand"/>
              <w:rPr>
                <w:rFonts w:ascii="LCD Display Grid" w:hAnsi="LCD Display Grid"/>
                <w:b/>
              </w:rPr>
            </w:pP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1</w:t>
            </w:r>
          </w:p>
        </w:tc>
        <w:tc>
          <w:tcPr>
            <w:tcW w:w="421"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2</w:t>
            </w: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3</w:t>
            </w: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r>
      <w:tr w:rsidR="00C77F64" w:rsidTr="0068611E">
        <w:tc>
          <w:tcPr>
            <w:tcW w:w="423" w:type="dxa"/>
            <w:shd w:val="clear" w:color="auto" w:fill="BFBFBF" w:themeFill="background1" w:themeFillShade="BF"/>
          </w:tcPr>
          <w:p w:rsidR="00C77F64" w:rsidRDefault="00C77F64" w:rsidP="0068611E">
            <w:pPr>
              <w:pStyle w:val="Geenafstand"/>
            </w:pPr>
            <w:r>
              <w:t>4</w:t>
            </w:r>
          </w:p>
        </w:tc>
        <w:tc>
          <w:tcPr>
            <w:tcW w:w="422" w:type="dxa"/>
            <w:shd w:val="clear" w:color="auto" w:fill="CCFF66"/>
          </w:tcPr>
          <w:p w:rsidR="00C77F64" w:rsidRPr="00C928FC" w:rsidRDefault="00C77F64" w:rsidP="0068611E">
            <w:pPr>
              <w:pStyle w:val="Geenafstand"/>
              <w:rPr>
                <w:rFonts w:ascii="LCD Display Grid" w:hAnsi="LCD Display Grid"/>
                <w:b/>
              </w:rPr>
            </w:pPr>
          </w:p>
        </w:tc>
        <w:tc>
          <w:tcPr>
            <w:tcW w:w="423"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H</w:t>
            </w:r>
          </w:p>
        </w:tc>
        <w:tc>
          <w:tcPr>
            <w:tcW w:w="423"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i</w:t>
            </w: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t</w:t>
            </w:r>
          </w:p>
        </w:tc>
        <w:tc>
          <w:tcPr>
            <w:tcW w:w="422" w:type="dxa"/>
            <w:shd w:val="clear" w:color="auto" w:fill="CCFF66"/>
          </w:tcPr>
          <w:p w:rsidR="00C77F64" w:rsidRPr="00C928FC" w:rsidRDefault="00C77F64" w:rsidP="0068611E">
            <w:pPr>
              <w:pStyle w:val="Geenafstand"/>
              <w:rPr>
                <w:rFonts w:ascii="LCD Display Grid" w:hAnsi="LCD Display Grid"/>
                <w:b/>
              </w:rPr>
            </w:pP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E</w:t>
            </w: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N</w:t>
            </w: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T</w:t>
            </w:r>
          </w:p>
        </w:tc>
        <w:tc>
          <w:tcPr>
            <w:tcW w:w="421"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t</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o</w:t>
            </w: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c</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o</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n</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t</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i</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n</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u</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E</w:t>
            </w:r>
          </w:p>
        </w:tc>
      </w:tr>
    </w:tbl>
    <w:p w:rsidR="00C77F64" w:rsidRDefault="00C77F64" w:rsidP="00C77F64"/>
    <w:p w:rsidR="00C77F64" w:rsidRDefault="00C77F64" w:rsidP="00C77F64">
      <w:r>
        <w:t xml:space="preserve">Where the numbers in third row show the row(s) that failed. </w:t>
      </w:r>
    </w:p>
    <w:p w:rsidR="00C77F64" w:rsidRDefault="00C77F64" w:rsidP="00C77F64"/>
    <w:tbl>
      <w:tblPr>
        <w:tblStyle w:val="Tabelraster"/>
        <w:tblW w:w="0" w:type="auto"/>
        <w:tblLook w:val="04A0" w:firstRow="1" w:lastRow="0" w:firstColumn="1" w:lastColumn="0" w:noHBand="0" w:noVBand="1"/>
      </w:tblPr>
      <w:tblGrid>
        <w:gridCol w:w="1413"/>
        <w:gridCol w:w="7649"/>
      </w:tblGrid>
      <w:tr w:rsidR="00C77F64" w:rsidTr="0068611E">
        <w:tc>
          <w:tcPr>
            <w:tcW w:w="1413" w:type="dxa"/>
          </w:tcPr>
          <w:p w:rsidR="00C77F64" w:rsidRDefault="00C77F64" w:rsidP="0068611E">
            <w:pPr>
              <w:pStyle w:val="Geenafstand"/>
              <w:rPr>
                <w:rFonts w:cstheme="minorHAnsi"/>
                <w:lang w:val="en-GB"/>
              </w:rPr>
            </w:pPr>
            <w:r>
              <w:rPr>
                <w:rFonts w:cstheme="minorHAnsi"/>
                <w:lang w:val="en-GB"/>
              </w:rPr>
              <w:t>ENT</w:t>
            </w:r>
          </w:p>
        </w:tc>
        <w:tc>
          <w:tcPr>
            <w:tcW w:w="7649" w:type="dxa"/>
          </w:tcPr>
          <w:p w:rsidR="00C77F64" w:rsidRDefault="00C77F64" w:rsidP="0068611E">
            <w:pPr>
              <w:pStyle w:val="Geenafstand"/>
              <w:rPr>
                <w:lang w:val="en-GB"/>
              </w:rPr>
            </w:pPr>
            <w:r>
              <w:rPr>
                <w:lang w:val="en-GB"/>
              </w:rPr>
              <w:t>Return to main menu</w:t>
            </w:r>
          </w:p>
        </w:tc>
      </w:tr>
      <w:tr w:rsidR="00C77F64" w:rsidTr="0068611E">
        <w:tc>
          <w:tcPr>
            <w:tcW w:w="1413" w:type="dxa"/>
          </w:tcPr>
          <w:p w:rsidR="00C77F64" w:rsidRDefault="00C77F64" w:rsidP="0068611E">
            <w:pPr>
              <w:pStyle w:val="Geenafstand"/>
              <w:rPr>
                <w:rFonts w:cstheme="minorHAnsi"/>
                <w:lang w:val="en-GB"/>
              </w:rPr>
            </w:pPr>
            <w:r>
              <w:rPr>
                <w:rFonts w:cstheme="minorHAnsi"/>
                <w:lang w:val="en-GB"/>
              </w:rPr>
              <w:t>others</w:t>
            </w:r>
          </w:p>
        </w:tc>
        <w:tc>
          <w:tcPr>
            <w:tcW w:w="7649" w:type="dxa"/>
          </w:tcPr>
          <w:p w:rsidR="00C77F64" w:rsidRDefault="00C77F64" w:rsidP="0068611E">
            <w:pPr>
              <w:pStyle w:val="Geenafstand"/>
              <w:rPr>
                <w:lang w:val="en-GB"/>
              </w:rPr>
            </w:pPr>
            <w:r>
              <w:rPr>
                <w:lang w:val="en-GB"/>
              </w:rPr>
              <w:t>No function</w:t>
            </w:r>
          </w:p>
        </w:tc>
      </w:tr>
    </w:tbl>
    <w:p w:rsidR="00C77F64" w:rsidRDefault="00C77F64" w:rsidP="003E529C"/>
    <w:p w:rsidR="00BD7B86" w:rsidRDefault="00BD7B86" w:rsidP="00A042F9">
      <w:pPr>
        <w:pStyle w:val="Kop3"/>
        <w:shd w:val="clear" w:color="auto" w:fill="8DB3E2" w:themeFill="text2" w:themeFillTint="66"/>
      </w:pPr>
      <w:bookmarkStart w:id="276" w:name="_Toc509317045"/>
      <w:r>
        <w:t>Power</w:t>
      </w:r>
      <w:r w:rsidR="00A042F9">
        <w:t xml:space="preserve"> </w:t>
      </w:r>
      <w:r>
        <w:t>loss</w:t>
      </w:r>
      <w:bookmarkEnd w:id="276"/>
    </w:p>
    <w:p w:rsidR="00BD7B86" w:rsidRDefault="00BD7B86" w:rsidP="00BD7B86">
      <w:r>
        <w:t>When the mains supply is interrupted during a repair process, the following screen will be shown when the mains supply is back again</w:t>
      </w:r>
      <w:r w:rsidR="00176707">
        <w:t>:</w:t>
      </w:r>
    </w:p>
    <w:p w:rsidR="0081486F" w:rsidRDefault="0081486F" w:rsidP="00BD7B86"/>
    <w:p w:rsidR="0081486F" w:rsidRDefault="0081486F" w:rsidP="00BD7B86"/>
    <w:p w:rsidR="00BD7B86" w:rsidRDefault="00BD7B86" w:rsidP="00BD7B86"/>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D7B86" w:rsidTr="00D65713">
        <w:tc>
          <w:tcPr>
            <w:tcW w:w="423" w:type="dxa"/>
            <w:shd w:val="clear" w:color="auto" w:fill="BFBFBF" w:themeFill="background1" w:themeFillShade="BF"/>
          </w:tcPr>
          <w:p w:rsidR="00BD7B86" w:rsidRDefault="00BD7B86" w:rsidP="00D65713">
            <w:pPr>
              <w:pStyle w:val="Geenafstand"/>
            </w:pPr>
            <w:r>
              <w:t>/</w:t>
            </w:r>
          </w:p>
        </w:tc>
        <w:tc>
          <w:tcPr>
            <w:tcW w:w="422" w:type="dxa"/>
            <w:shd w:val="clear" w:color="auto" w:fill="BFBFBF" w:themeFill="background1" w:themeFillShade="BF"/>
          </w:tcPr>
          <w:p w:rsidR="00BD7B86" w:rsidRDefault="00BD7B86" w:rsidP="00D65713">
            <w:pPr>
              <w:pStyle w:val="Geenafstand"/>
            </w:pPr>
            <w:r>
              <w:t>1</w:t>
            </w:r>
          </w:p>
        </w:tc>
        <w:tc>
          <w:tcPr>
            <w:tcW w:w="423" w:type="dxa"/>
            <w:shd w:val="clear" w:color="auto" w:fill="BFBFBF" w:themeFill="background1" w:themeFillShade="BF"/>
          </w:tcPr>
          <w:p w:rsidR="00BD7B86" w:rsidRDefault="00BD7B86" w:rsidP="00D65713">
            <w:pPr>
              <w:pStyle w:val="Geenafstand"/>
            </w:pPr>
            <w:r>
              <w:t>2</w:t>
            </w:r>
          </w:p>
        </w:tc>
        <w:tc>
          <w:tcPr>
            <w:tcW w:w="423" w:type="dxa"/>
            <w:shd w:val="clear" w:color="auto" w:fill="BFBFBF" w:themeFill="background1" w:themeFillShade="BF"/>
          </w:tcPr>
          <w:p w:rsidR="00BD7B86" w:rsidRDefault="00BD7B86" w:rsidP="00D65713">
            <w:pPr>
              <w:pStyle w:val="Geenafstand"/>
            </w:pPr>
            <w:r>
              <w:t>3</w:t>
            </w:r>
          </w:p>
        </w:tc>
        <w:tc>
          <w:tcPr>
            <w:tcW w:w="422" w:type="dxa"/>
            <w:shd w:val="clear" w:color="auto" w:fill="BFBFBF" w:themeFill="background1" w:themeFillShade="BF"/>
          </w:tcPr>
          <w:p w:rsidR="00BD7B86" w:rsidRDefault="00BD7B86" w:rsidP="00D65713">
            <w:pPr>
              <w:pStyle w:val="Geenafstand"/>
            </w:pPr>
            <w:r>
              <w:t>4</w:t>
            </w:r>
          </w:p>
        </w:tc>
        <w:tc>
          <w:tcPr>
            <w:tcW w:w="422" w:type="dxa"/>
            <w:shd w:val="clear" w:color="auto" w:fill="BFBFBF" w:themeFill="background1" w:themeFillShade="BF"/>
          </w:tcPr>
          <w:p w:rsidR="00BD7B86" w:rsidRDefault="00BD7B86" w:rsidP="00D65713">
            <w:pPr>
              <w:pStyle w:val="Geenafstand"/>
            </w:pPr>
            <w:r>
              <w:t>5</w:t>
            </w:r>
          </w:p>
        </w:tc>
        <w:tc>
          <w:tcPr>
            <w:tcW w:w="422" w:type="dxa"/>
            <w:shd w:val="clear" w:color="auto" w:fill="BFBFBF" w:themeFill="background1" w:themeFillShade="BF"/>
          </w:tcPr>
          <w:p w:rsidR="00BD7B86" w:rsidRDefault="00BD7B86" w:rsidP="00D65713">
            <w:pPr>
              <w:pStyle w:val="Geenafstand"/>
            </w:pPr>
            <w:r>
              <w:t>6</w:t>
            </w:r>
          </w:p>
        </w:tc>
        <w:tc>
          <w:tcPr>
            <w:tcW w:w="422" w:type="dxa"/>
            <w:shd w:val="clear" w:color="auto" w:fill="BFBFBF" w:themeFill="background1" w:themeFillShade="BF"/>
          </w:tcPr>
          <w:p w:rsidR="00BD7B86" w:rsidRDefault="00BD7B86" w:rsidP="00D65713">
            <w:pPr>
              <w:pStyle w:val="Geenafstand"/>
            </w:pPr>
            <w:r>
              <w:t>7</w:t>
            </w:r>
          </w:p>
        </w:tc>
        <w:tc>
          <w:tcPr>
            <w:tcW w:w="422" w:type="dxa"/>
            <w:shd w:val="clear" w:color="auto" w:fill="BFBFBF" w:themeFill="background1" w:themeFillShade="BF"/>
          </w:tcPr>
          <w:p w:rsidR="00BD7B86" w:rsidRDefault="00BD7B86" w:rsidP="00D65713">
            <w:pPr>
              <w:pStyle w:val="Geenafstand"/>
            </w:pPr>
            <w:r>
              <w:t>8</w:t>
            </w:r>
          </w:p>
        </w:tc>
        <w:tc>
          <w:tcPr>
            <w:tcW w:w="421" w:type="dxa"/>
            <w:shd w:val="clear" w:color="auto" w:fill="BFBFBF" w:themeFill="background1" w:themeFillShade="BF"/>
          </w:tcPr>
          <w:p w:rsidR="00BD7B86" w:rsidRDefault="00BD7B86" w:rsidP="00D65713">
            <w:pPr>
              <w:pStyle w:val="Geenafstand"/>
            </w:pPr>
            <w:r>
              <w:t>9</w:t>
            </w:r>
          </w:p>
        </w:tc>
        <w:tc>
          <w:tcPr>
            <w:tcW w:w="440" w:type="dxa"/>
            <w:shd w:val="clear" w:color="auto" w:fill="BFBFBF" w:themeFill="background1" w:themeFillShade="BF"/>
          </w:tcPr>
          <w:p w:rsidR="00BD7B86" w:rsidRDefault="00BD7B86" w:rsidP="00D65713">
            <w:pPr>
              <w:pStyle w:val="Geenafstand"/>
            </w:pPr>
            <w:r>
              <w:t>10</w:t>
            </w:r>
          </w:p>
        </w:tc>
        <w:tc>
          <w:tcPr>
            <w:tcW w:w="440" w:type="dxa"/>
            <w:shd w:val="clear" w:color="auto" w:fill="BFBFBF" w:themeFill="background1" w:themeFillShade="BF"/>
          </w:tcPr>
          <w:p w:rsidR="00BD7B86" w:rsidRDefault="00BD7B86" w:rsidP="00D65713">
            <w:pPr>
              <w:pStyle w:val="Geenafstand"/>
            </w:pPr>
            <w:r>
              <w:t>11</w:t>
            </w:r>
          </w:p>
        </w:tc>
        <w:tc>
          <w:tcPr>
            <w:tcW w:w="440" w:type="dxa"/>
            <w:shd w:val="clear" w:color="auto" w:fill="BFBFBF" w:themeFill="background1" w:themeFillShade="BF"/>
          </w:tcPr>
          <w:p w:rsidR="00BD7B86" w:rsidRDefault="00BD7B86" w:rsidP="00D65713">
            <w:pPr>
              <w:pStyle w:val="Geenafstand"/>
            </w:pPr>
            <w:r>
              <w:t>12</w:t>
            </w:r>
          </w:p>
        </w:tc>
        <w:tc>
          <w:tcPr>
            <w:tcW w:w="440" w:type="dxa"/>
            <w:shd w:val="clear" w:color="auto" w:fill="BFBFBF" w:themeFill="background1" w:themeFillShade="BF"/>
          </w:tcPr>
          <w:p w:rsidR="00BD7B86" w:rsidRDefault="00BD7B86" w:rsidP="00D65713">
            <w:pPr>
              <w:pStyle w:val="Geenafstand"/>
            </w:pPr>
            <w:r>
              <w:t>13</w:t>
            </w:r>
          </w:p>
        </w:tc>
        <w:tc>
          <w:tcPr>
            <w:tcW w:w="440" w:type="dxa"/>
            <w:shd w:val="clear" w:color="auto" w:fill="BFBFBF" w:themeFill="background1" w:themeFillShade="BF"/>
          </w:tcPr>
          <w:p w:rsidR="00BD7B86" w:rsidRDefault="00BD7B86" w:rsidP="00D65713">
            <w:pPr>
              <w:pStyle w:val="Geenafstand"/>
            </w:pPr>
            <w:r>
              <w:t>14</w:t>
            </w:r>
          </w:p>
        </w:tc>
        <w:tc>
          <w:tcPr>
            <w:tcW w:w="440" w:type="dxa"/>
            <w:shd w:val="clear" w:color="auto" w:fill="BFBFBF" w:themeFill="background1" w:themeFillShade="BF"/>
          </w:tcPr>
          <w:p w:rsidR="00BD7B86" w:rsidRDefault="00BD7B86" w:rsidP="00D65713">
            <w:pPr>
              <w:pStyle w:val="Geenafstand"/>
            </w:pPr>
            <w:r>
              <w:t>15</w:t>
            </w:r>
          </w:p>
        </w:tc>
        <w:tc>
          <w:tcPr>
            <w:tcW w:w="440" w:type="dxa"/>
            <w:shd w:val="clear" w:color="auto" w:fill="BFBFBF" w:themeFill="background1" w:themeFillShade="BF"/>
          </w:tcPr>
          <w:p w:rsidR="00BD7B86" w:rsidRDefault="00BD7B86" w:rsidP="00D65713">
            <w:pPr>
              <w:pStyle w:val="Geenafstand"/>
            </w:pPr>
            <w:r>
              <w:t>16</w:t>
            </w:r>
          </w:p>
        </w:tc>
        <w:tc>
          <w:tcPr>
            <w:tcW w:w="440" w:type="dxa"/>
            <w:shd w:val="clear" w:color="auto" w:fill="BFBFBF" w:themeFill="background1" w:themeFillShade="BF"/>
          </w:tcPr>
          <w:p w:rsidR="00BD7B86" w:rsidRDefault="00BD7B86" w:rsidP="00D65713">
            <w:pPr>
              <w:pStyle w:val="Geenafstand"/>
            </w:pPr>
            <w:r>
              <w:t>17</w:t>
            </w:r>
          </w:p>
        </w:tc>
        <w:tc>
          <w:tcPr>
            <w:tcW w:w="440" w:type="dxa"/>
            <w:shd w:val="clear" w:color="auto" w:fill="BFBFBF" w:themeFill="background1" w:themeFillShade="BF"/>
          </w:tcPr>
          <w:p w:rsidR="00BD7B86" w:rsidRDefault="00BD7B86" w:rsidP="00D65713">
            <w:pPr>
              <w:pStyle w:val="Geenafstand"/>
            </w:pPr>
            <w:r>
              <w:t>18</w:t>
            </w:r>
          </w:p>
        </w:tc>
        <w:tc>
          <w:tcPr>
            <w:tcW w:w="440" w:type="dxa"/>
            <w:shd w:val="clear" w:color="auto" w:fill="BFBFBF" w:themeFill="background1" w:themeFillShade="BF"/>
          </w:tcPr>
          <w:p w:rsidR="00BD7B86" w:rsidRDefault="00BD7B86" w:rsidP="00D65713">
            <w:pPr>
              <w:pStyle w:val="Geenafstand"/>
            </w:pPr>
            <w:r>
              <w:t>19</w:t>
            </w:r>
          </w:p>
        </w:tc>
        <w:tc>
          <w:tcPr>
            <w:tcW w:w="440" w:type="dxa"/>
            <w:shd w:val="clear" w:color="auto" w:fill="BFBFBF" w:themeFill="background1" w:themeFillShade="BF"/>
          </w:tcPr>
          <w:p w:rsidR="00BD7B86" w:rsidRDefault="00BD7B86" w:rsidP="00D65713">
            <w:pPr>
              <w:pStyle w:val="Geenafstand"/>
            </w:pPr>
            <w:r>
              <w:t>20</w:t>
            </w:r>
          </w:p>
        </w:tc>
      </w:tr>
      <w:tr w:rsidR="00BD7B86" w:rsidTr="00D65713">
        <w:tc>
          <w:tcPr>
            <w:tcW w:w="423" w:type="dxa"/>
            <w:shd w:val="clear" w:color="auto" w:fill="BFBFBF" w:themeFill="background1" w:themeFillShade="BF"/>
          </w:tcPr>
          <w:p w:rsidR="00BD7B86" w:rsidRDefault="00BD7B86" w:rsidP="00BD7B86">
            <w:pPr>
              <w:pStyle w:val="Geenafstand"/>
            </w:pPr>
            <w:r>
              <w:t>1</w:t>
            </w: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3" w:type="dxa"/>
            <w:shd w:val="clear" w:color="auto" w:fill="CCFF66"/>
          </w:tcPr>
          <w:p w:rsidR="00BD7B86" w:rsidRPr="00C928FC" w:rsidRDefault="00BD7B86" w:rsidP="00BD7B86">
            <w:pPr>
              <w:pStyle w:val="Geenafstand"/>
              <w:rPr>
                <w:rFonts w:ascii="LCD Display Grid" w:hAnsi="LCD Display Grid"/>
                <w:b/>
              </w:rPr>
            </w:pPr>
          </w:p>
        </w:tc>
        <w:tc>
          <w:tcPr>
            <w:tcW w:w="423" w:type="dxa"/>
            <w:shd w:val="clear" w:color="auto" w:fill="CCFF66"/>
          </w:tcPr>
          <w:p w:rsidR="00BD7B86" w:rsidRPr="00C928FC" w:rsidRDefault="00BD7B86" w:rsidP="00BD7B86">
            <w:pPr>
              <w:pStyle w:val="Geenafstand"/>
              <w:rPr>
                <w:rFonts w:ascii="LCD Display Grid" w:hAnsi="LCD Display Grid"/>
                <w:b/>
              </w:rPr>
            </w:pP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w:t>
            </w: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w:t>
            </w: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E</w:t>
            </w:r>
          </w:p>
        </w:tc>
        <w:tc>
          <w:tcPr>
            <w:tcW w:w="421"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R</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R</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O</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R</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w:t>
            </w: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r>
      <w:tr w:rsidR="00BD7B86" w:rsidTr="00D65713">
        <w:tc>
          <w:tcPr>
            <w:tcW w:w="423" w:type="dxa"/>
            <w:shd w:val="clear" w:color="auto" w:fill="BFBFBF" w:themeFill="background1" w:themeFillShade="BF"/>
          </w:tcPr>
          <w:p w:rsidR="00BD7B86" w:rsidRDefault="00BD7B86" w:rsidP="00BD7B86">
            <w:pPr>
              <w:pStyle w:val="Geenafstand"/>
            </w:pPr>
            <w:r>
              <w:t>2</w:t>
            </w: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3"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P</w:t>
            </w:r>
          </w:p>
        </w:tc>
        <w:tc>
          <w:tcPr>
            <w:tcW w:w="423"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O</w:t>
            </w: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W</w:t>
            </w: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E</w:t>
            </w: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R</w:t>
            </w: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L</w:t>
            </w: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O</w:t>
            </w:r>
          </w:p>
        </w:tc>
        <w:tc>
          <w:tcPr>
            <w:tcW w:w="421"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S</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 xml:space="preserve">S </w:t>
            </w: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D</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E</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T</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E</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C</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T</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E</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D</w:t>
            </w:r>
          </w:p>
        </w:tc>
        <w:tc>
          <w:tcPr>
            <w:tcW w:w="440" w:type="dxa"/>
            <w:shd w:val="clear" w:color="auto" w:fill="CCFF66"/>
          </w:tcPr>
          <w:p w:rsidR="00BD7B86" w:rsidRPr="00C928FC" w:rsidRDefault="00BD7B86" w:rsidP="00BD7B86">
            <w:pPr>
              <w:pStyle w:val="Geenafstand"/>
              <w:rPr>
                <w:rFonts w:ascii="LCD Display Grid" w:hAnsi="LCD Display Grid"/>
                <w:b/>
              </w:rPr>
            </w:pPr>
          </w:p>
        </w:tc>
      </w:tr>
      <w:tr w:rsidR="00BD7B86" w:rsidTr="00D65713">
        <w:tc>
          <w:tcPr>
            <w:tcW w:w="423" w:type="dxa"/>
            <w:shd w:val="clear" w:color="auto" w:fill="BFBFBF" w:themeFill="background1" w:themeFillShade="BF"/>
          </w:tcPr>
          <w:p w:rsidR="00BD7B86" w:rsidRDefault="00BD7B86" w:rsidP="00BD7B86">
            <w:pPr>
              <w:pStyle w:val="Geenafstand"/>
            </w:pPr>
            <w:r>
              <w:t>3</w:t>
            </w: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3" w:type="dxa"/>
            <w:shd w:val="clear" w:color="auto" w:fill="CCFF66"/>
          </w:tcPr>
          <w:p w:rsidR="00BD7B86" w:rsidRPr="00C928FC" w:rsidRDefault="00BD7B86" w:rsidP="00BD7B86">
            <w:pPr>
              <w:pStyle w:val="Geenafstand"/>
              <w:rPr>
                <w:rFonts w:ascii="LCD Display Grid" w:hAnsi="LCD Display Grid"/>
                <w:b/>
              </w:rPr>
            </w:pPr>
          </w:p>
        </w:tc>
        <w:tc>
          <w:tcPr>
            <w:tcW w:w="423" w:type="dxa"/>
            <w:shd w:val="clear" w:color="auto" w:fill="CCFF66"/>
          </w:tcPr>
          <w:p w:rsidR="00BD7B86" w:rsidRPr="00C928FC" w:rsidRDefault="00BD7B86" w:rsidP="00BD7B86">
            <w:pPr>
              <w:pStyle w:val="Geenafstand"/>
              <w:rPr>
                <w:rFonts w:ascii="LCD Display Grid" w:hAnsi="LCD Display Grid"/>
                <w:b/>
              </w:rPr>
            </w:pP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1"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r>
      <w:tr w:rsidR="00BD7B86" w:rsidTr="00D65713">
        <w:tc>
          <w:tcPr>
            <w:tcW w:w="423" w:type="dxa"/>
            <w:shd w:val="clear" w:color="auto" w:fill="BFBFBF" w:themeFill="background1" w:themeFillShade="BF"/>
          </w:tcPr>
          <w:p w:rsidR="00BD7B86" w:rsidRDefault="00BD7B86" w:rsidP="00BD7B86">
            <w:pPr>
              <w:pStyle w:val="Geenafstand"/>
            </w:pPr>
            <w:r>
              <w:t>4</w:t>
            </w: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3" w:type="dxa"/>
            <w:shd w:val="clear" w:color="auto" w:fill="CCFF66"/>
          </w:tcPr>
          <w:p w:rsidR="00BD7B86" w:rsidRPr="00C928FC" w:rsidRDefault="00BD7B86" w:rsidP="00BD7B86">
            <w:pPr>
              <w:pStyle w:val="Geenafstand"/>
              <w:rPr>
                <w:rFonts w:ascii="LCD Display Grid" w:hAnsi="LCD Display Grid"/>
                <w:b/>
              </w:rPr>
            </w:pPr>
          </w:p>
        </w:tc>
        <w:tc>
          <w:tcPr>
            <w:tcW w:w="423"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H</w:t>
            </w: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i</w:t>
            </w: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t</w:t>
            </w: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X</w:t>
            </w: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1"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t</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o</w:t>
            </w: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c</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o</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n</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t</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i</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n</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u</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e</w:t>
            </w:r>
          </w:p>
        </w:tc>
        <w:tc>
          <w:tcPr>
            <w:tcW w:w="440" w:type="dxa"/>
            <w:shd w:val="clear" w:color="auto" w:fill="CCFF66"/>
          </w:tcPr>
          <w:p w:rsidR="00BD7B86" w:rsidRPr="00C928FC" w:rsidRDefault="00BD7B86" w:rsidP="00BD7B86">
            <w:pPr>
              <w:pStyle w:val="Geenafstand"/>
              <w:rPr>
                <w:rFonts w:ascii="LCD Display Grid" w:hAnsi="LCD Display Grid"/>
                <w:b/>
              </w:rPr>
            </w:pPr>
          </w:p>
        </w:tc>
      </w:tr>
    </w:tbl>
    <w:p w:rsidR="00BD7B86" w:rsidRDefault="00BD7B86" w:rsidP="00BD7B86"/>
    <w:tbl>
      <w:tblPr>
        <w:tblStyle w:val="Tabelraster"/>
        <w:tblW w:w="0" w:type="auto"/>
        <w:tblLook w:val="04A0" w:firstRow="1" w:lastRow="0" w:firstColumn="1" w:lastColumn="0" w:noHBand="0" w:noVBand="1"/>
      </w:tblPr>
      <w:tblGrid>
        <w:gridCol w:w="1413"/>
        <w:gridCol w:w="7649"/>
      </w:tblGrid>
      <w:tr w:rsidR="00BD7B86" w:rsidTr="00D65713">
        <w:tc>
          <w:tcPr>
            <w:tcW w:w="1413" w:type="dxa"/>
          </w:tcPr>
          <w:p w:rsidR="00BD7B86" w:rsidRDefault="00BD7B86" w:rsidP="00BD7B86">
            <w:pPr>
              <w:pStyle w:val="Geenafstand"/>
              <w:rPr>
                <w:rFonts w:cstheme="minorHAnsi"/>
                <w:lang w:val="en-GB"/>
              </w:rPr>
            </w:pPr>
            <w:r>
              <w:rPr>
                <w:rFonts w:cstheme="minorHAnsi"/>
                <w:lang w:val="en-GB"/>
              </w:rPr>
              <w:t>X</w:t>
            </w:r>
          </w:p>
        </w:tc>
        <w:tc>
          <w:tcPr>
            <w:tcW w:w="7649" w:type="dxa"/>
          </w:tcPr>
          <w:p w:rsidR="00BD7B86" w:rsidRDefault="00BD7B86" w:rsidP="00BD7B86">
            <w:pPr>
              <w:pStyle w:val="Geenafstand"/>
              <w:rPr>
                <w:lang w:val="en-GB"/>
              </w:rPr>
            </w:pPr>
            <w:r>
              <w:rPr>
                <w:lang w:val="en-GB"/>
              </w:rPr>
              <w:t>Acknowledge error and return to main menu</w:t>
            </w:r>
          </w:p>
        </w:tc>
      </w:tr>
      <w:tr w:rsidR="00BD7B86" w:rsidTr="00D65713">
        <w:tc>
          <w:tcPr>
            <w:tcW w:w="1413" w:type="dxa"/>
          </w:tcPr>
          <w:p w:rsidR="00BD7B86" w:rsidRDefault="00BD7B86" w:rsidP="00BD7B86">
            <w:pPr>
              <w:pStyle w:val="Geenafstand"/>
              <w:rPr>
                <w:rFonts w:cstheme="minorHAnsi"/>
                <w:lang w:val="en-GB"/>
              </w:rPr>
            </w:pPr>
            <w:r>
              <w:rPr>
                <w:rFonts w:cstheme="minorHAnsi"/>
                <w:lang w:val="en-GB"/>
              </w:rPr>
              <w:t>others</w:t>
            </w:r>
          </w:p>
        </w:tc>
        <w:tc>
          <w:tcPr>
            <w:tcW w:w="7649" w:type="dxa"/>
          </w:tcPr>
          <w:p w:rsidR="00BD7B86" w:rsidRDefault="00BD7B86" w:rsidP="00BD7B86">
            <w:pPr>
              <w:pStyle w:val="Geenafstand"/>
              <w:rPr>
                <w:lang w:val="en-GB"/>
              </w:rPr>
            </w:pPr>
            <w:r>
              <w:rPr>
                <w:lang w:val="en-GB"/>
              </w:rPr>
              <w:t>No function</w:t>
            </w:r>
          </w:p>
        </w:tc>
      </w:tr>
    </w:tbl>
    <w:p w:rsidR="00BD7B86" w:rsidRDefault="00BD7B86" w:rsidP="00BD7B86"/>
    <w:p w:rsidR="00733A92" w:rsidRDefault="00733A92" w:rsidP="003E529C"/>
    <w:p w:rsidR="003E529C" w:rsidRDefault="003E529C" w:rsidP="00A042F9">
      <w:pPr>
        <w:pStyle w:val="Kop1"/>
        <w:shd w:val="clear" w:color="auto" w:fill="D9D9D9" w:themeFill="background1" w:themeFillShade="D9"/>
      </w:pPr>
      <w:bookmarkStart w:id="277" w:name="_Toc509317046"/>
      <w:r>
        <w:lastRenderedPageBreak/>
        <w:t>Contact and support</w:t>
      </w:r>
      <w:bookmarkEnd w:id="277"/>
    </w:p>
    <w:p w:rsidR="003E529C" w:rsidRDefault="003E529C" w:rsidP="00A042F9">
      <w:pPr>
        <w:pStyle w:val="Kop2"/>
        <w:shd w:val="clear" w:color="auto" w:fill="C6D9F1" w:themeFill="text2" w:themeFillTint="33"/>
      </w:pPr>
      <w:bookmarkStart w:id="278" w:name="_Toc509317047"/>
      <w:r>
        <w:t>Maintenance and cleaning</w:t>
      </w:r>
      <w:bookmarkEnd w:id="278"/>
    </w:p>
    <w:p w:rsidR="003E529C" w:rsidRPr="003E529C" w:rsidRDefault="003E529C" w:rsidP="003E529C"/>
    <w:p w:rsidR="003E529C" w:rsidRDefault="003E529C" w:rsidP="003E529C">
      <w:r>
        <w:t xml:space="preserve">The device needs no maintenance. </w:t>
      </w:r>
    </w:p>
    <w:p w:rsidR="003E529C" w:rsidRDefault="003E529C" w:rsidP="003E529C">
      <w:r>
        <w:t>Cleaning:</w:t>
      </w:r>
    </w:p>
    <w:p w:rsidR="003E529C" w:rsidRDefault="003E529C" w:rsidP="003E529C">
      <w:pPr>
        <w:pStyle w:val="Lijstalinea"/>
        <w:numPr>
          <w:ilvl w:val="0"/>
          <w:numId w:val="13"/>
        </w:numPr>
      </w:pPr>
      <w:r>
        <w:t>Disconnect the instrument from the mains net.</w:t>
      </w:r>
    </w:p>
    <w:p w:rsidR="0021271B" w:rsidRDefault="003E529C" w:rsidP="003E529C">
      <w:pPr>
        <w:pStyle w:val="Lijstalinea"/>
        <w:numPr>
          <w:ilvl w:val="0"/>
          <w:numId w:val="13"/>
        </w:numPr>
      </w:pPr>
      <w:r>
        <w:t>Clean the external surfaces of the instrument with a soft cloth dampened with mild detergent or water.</w:t>
      </w:r>
    </w:p>
    <w:p w:rsidR="003E529C" w:rsidRDefault="003E529C" w:rsidP="003E529C"/>
    <w:p w:rsidR="003E529C" w:rsidRDefault="003E529C" w:rsidP="003E529C"/>
    <w:p w:rsidR="003E529C" w:rsidRDefault="003E529C" w:rsidP="00A042F9">
      <w:pPr>
        <w:pStyle w:val="Kop2"/>
        <w:shd w:val="clear" w:color="auto" w:fill="C6D9F1" w:themeFill="text2" w:themeFillTint="33"/>
      </w:pPr>
      <w:bookmarkStart w:id="279" w:name="_Toc509317048"/>
      <w:r>
        <w:t>Repairs</w:t>
      </w:r>
      <w:bookmarkEnd w:id="279"/>
    </w:p>
    <w:p w:rsidR="003E529C" w:rsidRDefault="003E529C" w:rsidP="003E529C"/>
    <w:p w:rsidR="003E529C" w:rsidRDefault="003E529C" w:rsidP="003E529C">
      <w:r>
        <w:t xml:space="preserve">If the equipment suddenly performs in an unexpected way, which indicates a fault, or it has an obvious defect, this </w:t>
      </w:r>
      <w:r w:rsidR="005C5DAA">
        <w:t>cannot</w:t>
      </w:r>
      <w:r>
        <w:t xml:space="preserve"> and must not be repaired by the user. Contact the supplier in case of suspicion and elicit the steps to be taken.</w:t>
      </w:r>
    </w:p>
    <w:p w:rsidR="003E529C" w:rsidRDefault="003E529C" w:rsidP="003E529C">
      <w:r>
        <w:t xml:space="preserve">It will then usually be necessary to return the device to </w:t>
      </w:r>
      <w:proofErr w:type="spellStart"/>
      <w:r>
        <w:t>Photonis</w:t>
      </w:r>
      <w:proofErr w:type="spellEnd"/>
      <w:r>
        <w:t>. If a return for checking or repair is to be carried out, ensure that:</w:t>
      </w:r>
    </w:p>
    <w:p w:rsidR="003E529C" w:rsidRDefault="003E529C" w:rsidP="003E529C">
      <w:pPr>
        <w:pStyle w:val="Lijstalinea"/>
        <w:numPr>
          <w:ilvl w:val="0"/>
          <w:numId w:val="13"/>
        </w:numPr>
      </w:pPr>
      <w:r>
        <w:t>The supplier has been contacted and it is clarified how and where the equipment should be sent.</w:t>
      </w:r>
    </w:p>
    <w:p w:rsidR="003E529C" w:rsidRDefault="003E529C" w:rsidP="003E529C">
      <w:pPr>
        <w:pStyle w:val="Lijstalinea"/>
        <w:numPr>
          <w:ilvl w:val="0"/>
          <w:numId w:val="13"/>
        </w:numPr>
      </w:pPr>
      <w:r>
        <w:t>The device is in fully assembled state and in suitable transport packaging.</w:t>
      </w:r>
    </w:p>
    <w:p w:rsidR="003E529C" w:rsidRDefault="003E529C" w:rsidP="003E529C">
      <w:pPr>
        <w:pStyle w:val="Lijstalinea"/>
        <w:numPr>
          <w:ilvl w:val="0"/>
          <w:numId w:val="13"/>
        </w:numPr>
      </w:pPr>
      <w:r>
        <w:t>A fault description in as much detail as possible is attached.</w:t>
      </w:r>
    </w:p>
    <w:p w:rsidR="003E529C" w:rsidRDefault="003E529C" w:rsidP="003E529C">
      <w:pPr>
        <w:pStyle w:val="Lijstalinea"/>
        <w:numPr>
          <w:ilvl w:val="0"/>
          <w:numId w:val="13"/>
        </w:numPr>
      </w:pPr>
      <w:r>
        <w:t>If shipping destination is abroad, the necessary customs papers are attached.</w:t>
      </w:r>
    </w:p>
    <w:p w:rsidR="003E529C" w:rsidRDefault="003E529C" w:rsidP="003E529C"/>
    <w:p w:rsidR="003E529C" w:rsidRDefault="003E529C" w:rsidP="003E529C"/>
    <w:p w:rsidR="003E529C" w:rsidRDefault="003E529C" w:rsidP="00A042F9">
      <w:pPr>
        <w:pStyle w:val="Kop2"/>
        <w:shd w:val="clear" w:color="auto" w:fill="C6D9F1" w:themeFill="text2" w:themeFillTint="33"/>
      </w:pPr>
      <w:bookmarkStart w:id="280" w:name="_Toc509317049"/>
      <w:r>
        <w:t>Replacing a defect mains fuse</w:t>
      </w:r>
      <w:bookmarkEnd w:id="280"/>
    </w:p>
    <w:p w:rsidR="003E529C" w:rsidRDefault="003E529C" w:rsidP="003E529C"/>
    <w:p w:rsidR="003E529C" w:rsidRDefault="003E529C" w:rsidP="003E529C">
      <w:r w:rsidRPr="003E529C">
        <w:t xml:space="preserve">The device is protected by a fuse which is inside a fuse holder on the rear of the device. The fuse rating is printed on the identification label. Replace the fuse only with one of </w:t>
      </w:r>
      <w:r w:rsidR="00F12392">
        <w:t>identical</w:t>
      </w:r>
      <w:r w:rsidRPr="003E529C">
        <w:t xml:space="preserve"> size and rating.</w:t>
      </w:r>
    </w:p>
    <w:p w:rsidR="003E529C" w:rsidRDefault="003E529C" w:rsidP="003E529C"/>
    <w:p w:rsidR="003E529C" w:rsidRDefault="003E529C" w:rsidP="003E529C"/>
    <w:p w:rsidR="003E529C" w:rsidRDefault="003E529C" w:rsidP="00A042F9">
      <w:pPr>
        <w:pStyle w:val="Kop2"/>
        <w:shd w:val="clear" w:color="auto" w:fill="C6D9F1" w:themeFill="text2" w:themeFillTint="33"/>
      </w:pPr>
      <w:bookmarkStart w:id="281" w:name="_Toc509317050"/>
      <w:r>
        <w:t>Contact</w:t>
      </w:r>
      <w:bookmarkEnd w:id="281"/>
    </w:p>
    <w:p w:rsidR="003E529C" w:rsidRDefault="003E529C" w:rsidP="003E529C"/>
    <w:p w:rsidR="003E529C" w:rsidRDefault="003E529C" w:rsidP="003E529C">
      <w:r w:rsidRPr="003E529C">
        <w:t>Questions or problems with operation of the device, use of optional components, with the documentation or software, can be addressed to technical support either by telephone or e-Mail.</w:t>
      </w:r>
    </w:p>
    <w:p w:rsidR="003E529C" w:rsidRDefault="003E529C" w:rsidP="003E529C"/>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64"/>
        <w:gridCol w:w="2977"/>
        <w:gridCol w:w="3118"/>
      </w:tblGrid>
      <w:tr w:rsidR="00B82837" w:rsidTr="00B82837">
        <w:tc>
          <w:tcPr>
            <w:tcW w:w="2864" w:type="dxa"/>
            <w:shd w:val="clear" w:color="auto" w:fill="B5DC10"/>
          </w:tcPr>
          <w:p w:rsidR="00B82837" w:rsidRDefault="00F12392" w:rsidP="00C83745">
            <w:pPr>
              <w:spacing w:before="20" w:after="20"/>
              <w:jc w:val="center"/>
            </w:pPr>
            <w:bookmarkStart w:id="282" w:name="_Hlk509313215"/>
            <w:r>
              <w:t>Address</w:t>
            </w:r>
          </w:p>
        </w:tc>
        <w:tc>
          <w:tcPr>
            <w:tcW w:w="2977" w:type="dxa"/>
            <w:shd w:val="clear" w:color="auto" w:fill="B5DC10"/>
          </w:tcPr>
          <w:p w:rsidR="00B82837" w:rsidRDefault="00B82837" w:rsidP="00C83745">
            <w:pPr>
              <w:spacing w:before="20" w:after="20"/>
              <w:jc w:val="center"/>
            </w:pPr>
            <w:r>
              <w:t>e-Mail</w:t>
            </w:r>
          </w:p>
        </w:tc>
        <w:tc>
          <w:tcPr>
            <w:tcW w:w="3118" w:type="dxa"/>
            <w:shd w:val="clear" w:color="auto" w:fill="B5DC10"/>
          </w:tcPr>
          <w:p w:rsidR="00B82837" w:rsidRDefault="00B82837" w:rsidP="00C83745">
            <w:pPr>
              <w:spacing w:before="20" w:after="20"/>
              <w:jc w:val="center"/>
            </w:pPr>
            <w:r>
              <w:t>Telephone</w:t>
            </w:r>
          </w:p>
        </w:tc>
      </w:tr>
      <w:tr w:rsidR="00B82837" w:rsidTr="00B82837">
        <w:tc>
          <w:tcPr>
            <w:tcW w:w="2864" w:type="dxa"/>
          </w:tcPr>
          <w:p w:rsidR="00C60E57" w:rsidRPr="00F12392" w:rsidRDefault="00C60E57" w:rsidP="00C83745">
            <w:pPr>
              <w:rPr>
                <w:rFonts w:asciiTheme="minorHAnsi" w:hAnsiTheme="minorHAnsi" w:cstheme="minorHAnsi"/>
                <w:lang w:val="nl-NL"/>
              </w:rPr>
            </w:pPr>
            <w:proofErr w:type="spellStart"/>
            <w:r w:rsidRPr="00F12392">
              <w:rPr>
                <w:rFonts w:asciiTheme="minorHAnsi" w:hAnsiTheme="minorHAnsi" w:cstheme="minorHAnsi"/>
                <w:lang w:val="nl-NL"/>
              </w:rPr>
              <w:t>Photonis</w:t>
            </w:r>
            <w:proofErr w:type="spellEnd"/>
            <w:r w:rsidRPr="00F12392">
              <w:rPr>
                <w:rFonts w:asciiTheme="minorHAnsi" w:hAnsiTheme="minorHAnsi" w:cstheme="minorHAnsi"/>
                <w:lang w:val="nl-NL"/>
              </w:rPr>
              <w:t xml:space="preserve"> Netherlands BV</w:t>
            </w:r>
          </w:p>
          <w:p w:rsidR="00C60E57" w:rsidRPr="00F12392" w:rsidRDefault="00B82837" w:rsidP="00C83745">
            <w:pPr>
              <w:rPr>
                <w:rFonts w:asciiTheme="minorHAnsi" w:hAnsiTheme="minorHAnsi" w:cstheme="minorHAnsi"/>
                <w:lang w:val="nl-NL"/>
              </w:rPr>
            </w:pPr>
            <w:proofErr w:type="spellStart"/>
            <w:r w:rsidRPr="00F12392">
              <w:rPr>
                <w:rFonts w:asciiTheme="minorHAnsi" w:hAnsiTheme="minorHAnsi" w:cstheme="minorHAnsi"/>
                <w:lang w:val="nl-NL"/>
              </w:rPr>
              <w:t>Dwazziewegen</w:t>
            </w:r>
            <w:proofErr w:type="spellEnd"/>
            <w:r w:rsidRPr="00F12392">
              <w:rPr>
                <w:rFonts w:asciiTheme="minorHAnsi" w:hAnsiTheme="minorHAnsi" w:cstheme="minorHAnsi"/>
                <w:lang w:val="nl-NL"/>
              </w:rPr>
              <w:t xml:space="preserve"> 2</w:t>
            </w:r>
          </w:p>
          <w:p w:rsidR="00C60E57" w:rsidRPr="00F12392" w:rsidRDefault="00B82837" w:rsidP="00C83745">
            <w:pPr>
              <w:rPr>
                <w:rFonts w:asciiTheme="minorHAnsi" w:hAnsiTheme="minorHAnsi" w:cstheme="minorHAnsi"/>
                <w:lang w:val="nl-NL"/>
              </w:rPr>
            </w:pPr>
            <w:r w:rsidRPr="00F12392">
              <w:rPr>
                <w:rFonts w:asciiTheme="minorHAnsi" w:hAnsiTheme="minorHAnsi" w:cstheme="minorHAnsi"/>
                <w:lang w:val="nl-NL"/>
              </w:rPr>
              <w:t xml:space="preserve">9301 ZR Roden </w:t>
            </w:r>
          </w:p>
          <w:p w:rsidR="00B82837" w:rsidRDefault="00B82837" w:rsidP="00C83745">
            <w:r w:rsidRPr="00F12392">
              <w:rPr>
                <w:rFonts w:asciiTheme="minorHAnsi" w:hAnsiTheme="minorHAnsi" w:cstheme="minorHAnsi"/>
              </w:rPr>
              <w:t>The Netherlands</w:t>
            </w:r>
          </w:p>
        </w:tc>
        <w:tc>
          <w:tcPr>
            <w:tcW w:w="2977" w:type="dxa"/>
          </w:tcPr>
          <w:p w:rsidR="00C60E57" w:rsidRDefault="00F12392" w:rsidP="00F12392">
            <w:pPr>
              <w:pStyle w:val="Geenafstand"/>
              <w:rPr>
                <w:lang w:val="en-GB"/>
              </w:rPr>
            </w:pPr>
            <w:r>
              <w:rPr>
                <w:lang w:val="en-GB"/>
              </w:rPr>
              <w:t>info@nl.photonis.com</w:t>
            </w:r>
          </w:p>
        </w:tc>
        <w:tc>
          <w:tcPr>
            <w:tcW w:w="3118" w:type="dxa"/>
          </w:tcPr>
          <w:p w:rsidR="00B82837" w:rsidRDefault="00C60E57" w:rsidP="00C83745">
            <w:pPr>
              <w:pStyle w:val="Geenafstand"/>
              <w:rPr>
                <w:lang w:val="en-GB"/>
              </w:rPr>
            </w:pPr>
            <w:r>
              <w:rPr>
                <w:lang w:val="en-GB"/>
              </w:rPr>
              <w:t xml:space="preserve">Switchboard: </w:t>
            </w:r>
            <w:r w:rsidRPr="00C60E57">
              <w:rPr>
                <w:lang w:val="en-GB"/>
              </w:rPr>
              <w:t>+31 50 501 8808</w:t>
            </w:r>
          </w:p>
          <w:p w:rsidR="00D870B5" w:rsidRDefault="00D870B5" w:rsidP="00C83745">
            <w:pPr>
              <w:pStyle w:val="Geenafstand"/>
              <w:rPr>
                <w:lang w:val="en-GB"/>
              </w:rPr>
            </w:pPr>
          </w:p>
        </w:tc>
      </w:tr>
      <w:bookmarkEnd w:id="282"/>
    </w:tbl>
    <w:p w:rsidR="003E529C" w:rsidRPr="003E529C" w:rsidRDefault="003E529C" w:rsidP="003E529C">
      <w:pPr>
        <w:sectPr w:rsidR="003E529C" w:rsidRPr="003E529C" w:rsidSect="00381B70">
          <w:headerReference w:type="default" r:id="rId26"/>
          <w:footerReference w:type="even" r:id="rId27"/>
          <w:footerReference w:type="default" r:id="rId28"/>
          <w:pgSz w:w="11906" w:h="16838"/>
          <w:pgMar w:top="1417" w:right="1417" w:bottom="1417" w:left="1417" w:header="708" w:footer="708" w:gutter="0"/>
          <w:cols w:space="708"/>
          <w:docGrid w:linePitch="360"/>
        </w:sectPr>
      </w:pPr>
    </w:p>
    <w:p w:rsidR="0021271B" w:rsidRDefault="0021271B" w:rsidP="005725F6">
      <w:pPr>
        <w:sectPr w:rsidR="0021271B" w:rsidSect="00381B70">
          <w:type w:val="continuous"/>
          <w:pgSz w:w="11906" w:h="16838"/>
          <w:pgMar w:top="1417" w:right="1417" w:bottom="1417" w:left="1417" w:header="708" w:footer="708" w:gutter="0"/>
          <w:cols w:space="708"/>
          <w:docGrid w:linePitch="360"/>
        </w:sectPr>
      </w:pPr>
    </w:p>
    <w:p w:rsidR="0021271B" w:rsidRDefault="0021271B" w:rsidP="005725F6">
      <w:pPr>
        <w:sectPr w:rsidR="0021271B" w:rsidSect="005725F6">
          <w:type w:val="continuous"/>
          <w:pgSz w:w="11906" w:h="16838"/>
          <w:pgMar w:top="1417" w:right="1417" w:bottom="1417" w:left="1417" w:header="708" w:footer="708" w:gutter="0"/>
          <w:cols w:space="708"/>
          <w:docGrid w:linePitch="360"/>
        </w:sectPr>
      </w:pPr>
    </w:p>
    <w:p w:rsidR="0021271B" w:rsidRPr="00CA1325" w:rsidRDefault="0021271B" w:rsidP="003E529C">
      <w:pPr>
        <w:pStyle w:val="Geenafstand"/>
        <w:rPr>
          <w:lang w:val="en-GB"/>
        </w:rPr>
      </w:pPr>
    </w:p>
    <w:sectPr w:rsidR="0021271B" w:rsidRPr="00CA1325" w:rsidSect="005725F6">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1083" w:rsidRDefault="009F1083">
      <w:r>
        <w:separator/>
      </w:r>
    </w:p>
  </w:endnote>
  <w:endnote w:type="continuationSeparator" w:id="0">
    <w:p w:rsidR="009F1083" w:rsidRDefault="009F10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LCD Display Grid">
    <w:altName w:val="Calibri"/>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B3849" w:rsidRPr="00162F33" w:rsidRDefault="001B3849" w:rsidP="00162F33">
    <w:pPr>
      <w:pStyle w:val="Geenafstand"/>
      <w:jc w:val="right"/>
    </w:pPr>
    <w:r w:rsidRPr="00162F33">
      <w:t>Pag</w:t>
    </w:r>
    <w:r>
      <w:t>e</w:t>
    </w:r>
    <w:r w:rsidRPr="00162F33">
      <w:t xml:space="preserve"> </w:t>
    </w:r>
    <w:r w:rsidRPr="00162F33">
      <w:fldChar w:fldCharType="begin"/>
    </w:r>
    <w:r w:rsidRPr="00162F33">
      <w:instrText>PAGE   \* MERGEFORMAT</w:instrText>
    </w:r>
    <w:r w:rsidRPr="00162F33">
      <w:fldChar w:fldCharType="separate"/>
    </w:r>
    <w:r w:rsidRPr="00162F33">
      <w:t>1</w:t>
    </w:r>
    <w:r w:rsidRPr="00162F33">
      <w:fldChar w:fldCharType="end"/>
    </w:r>
    <w:r w:rsidRPr="00162F33">
      <w:t xml:space="preserve"> | </w:t>
    </w:r>
    <w:fldSimple w:instr="NUMPAGES  \* Arabic  \* MERGEFORMAT">
      <w:r w:rsidRPr="00162F33">
        <w:t>1</w:t>
      </w:r>
    </w:fldSimple>
  </w:p>
  <w:p w:rsidR="001B3849" w:rsidRDefault="001B3849">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B3849" w:rsidRDefault="001B3849">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Pr>
        <w:rStyle w:val="Paginanummer"/>
        <w:noProof/>
      </w:rPr>
      <w:t>13</w:t>
    </w:r>
    <w:r>
      <w:rPr>
        <w:rStyle w:val="Paginanummer"/>
      </w:rPr>
      <w:fldChar w:fldCharType="end"/>
    </w:r>
  </w:p>
  <w:p w:rsidR="001B3849" w:rsidRDefault="001B3849">
    <w:pPr>
      <w:pStyle w:val="Voettekst"/>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B3849" w:rsidRPr="00770829" w:rsidRDefault="001B3849" w:rsidP="00770829">
    <w:pPr>
      <w:pStyle w:val="Geenafstand"/>
      <w:jc w:val="right"/>
    </w:pPr>
    <w:r w:rsidRPr="00770829">
      <w:t xml:space="preserve">Page </w:t>
    </w:r>
    <w:r w:rsidRPr="00770829">
      <w:fldChar w:fldCharType="begin"/>
    </w:r>
    <w:r w:rsidRPr="00770829">
      <w:instrText>PAGE   \* MERGEFORMAT</w:instrText>
    </w:r>
    <w:r w:rsidRPr="00770829">
      <w:fldChar w:fldCharType="separate"/>
    </w:r>
    <w:r w:rsidRPr="00770829">
      <w:t>1</w:t>
    </w:r>
    <w:r w:rsidRPr="00770829">
      <w:fldChar w:fldCharType="end"/>
    </w:r>
    <w:r w:rsidRPr="00770829">
      <w:t xml:space="preserve"> | </w:t>
    </w:r>
    <w:fldSimple w:instr="NUMPAGES  \* Arabic  \* MERGEFORMAT">
      <w:r w:rsidRPr="00770829">
        <w:t>1</w:t>
      </w:r>
    </w:fldSimple>
  </w:p>
  <w:p w:rsidR="001B3849" w:rsidRDefault="001B3849" w:rsidP="004D1DDF">
    <w:pPr>
      <w:pStyle w:val="Voettekst"/>
      <w:tabs>
        <w:tab w:val="left" w:pos="990"/>
      </w:tabs>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1083" w:rsidRDefault="009F1083">
      <w:r>
        <w:separator/>
      </w:r>
    </w:p>
  </w:footnote>
  <w:footnote w:type="continuationSeparator" w:id="0">
    <w:p w:rsidR="009F1083" w:rsidRDefault="009F10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B3849" w:rsidRDefault="001B3849">
    <w:pPr>
      <w:pStyle w:val="Koptekst"/>
    </w:pPr>
  </w:p>
  <w:tbl>
    <w:tblPr>
      <w:tblW w:w="0" w:type="auto"/>
      <w:jc w:val="center"/>
      <w:tblBorders>
        <w:bottom w:val="single" w:sz="4" w:space="0" w:color="auto"/>
      </w:tblBorders>
      <w:tblCellMar>
        <w:left w:w="198" w:type="dxa"/>
      </w:tblCellMar>
      <w:tblLook w:val="04A0" w:firstRow="1" w:lastRow="0" w:firstColumn="1" w:lastColumn="0" w:noHBand="0" w:noVBand="1"/>
    </w:tblPr>
    <w:tblGrid>
      <w:gridCol w:w="469"/>
      <w:gridCol w:w="5495"/>
      <w:gridCol w:w="3108"/>
    </w:tblGrid>
    <w:tr w:rsidR="001B3849" w:rsidRPr="00AD7D1A" w:rsidTr="00D65713">
      <w:trPr>
        <w:jc w:val="center"/>
      </w:trPr>
      <w:tc>
        <w:tcPr>
          <w:tcW w:w="480" w:type="dxa"/>
          <w:tcBorders>
            <w:bottom w:val="single" w:sz="4" w:space="0" w:color="auto"/>
          </w:tcBorders>
          <w:tcMar>
            <w:left w:w="0" w:type="dxa"/>
            <w:right w:w="0" w:type="dxa"/>
          </w:tcMar>
        </w:tcPr>
        <w:p w:rsidR="001B3849" w:rsidRDefault="001B3849" w:rsidP="00162F33">
          <w:pPr>
            <w:rPr>
              <w:noProof/>
            </w:rPr>
          </w:pPr>
          <w:r>
            <w:rPr>
              <w:noProof/>
            </w:rPr>
            <w:drawing>
              <wp:inline distT="0" distB="0" distL="0" distR="0" wp14:anchorId="2AFD2F92" wp14:editId="4E16CEED">
                <wp:extent cx="223520" cy="2336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520" cy="233680"/>
                        </a:xfrm>
                        <a:prstGeom prst="rect">
                          <a:avLst/>
                        </a:prstGeom>
                        <a:noFill/>
                        <a:ln>
                          <a:noFill/>
                        </a:ln>
                      </pic:spPr>
                    </pic:pic>
                  </a:graphicData>
                </a:graphic>
              </wp:inline>
            </w:drawing>
          </w:r>
        </w:p>
      </w:tc>
      <w:tc>
        <w:tcPr>
          <w:tcW w:w="5951" w:type="dxa"/>
          <w:tcBorders>
            <w:bottom w:val="single" w:sz="4" w:space="0" w:color="auto"/>
          </w:tcBorders>
          <w:tcMar>
            <w:left w:w="0" w:type="dxa"/>
            <w:right w:w="0" w:type="dxa"/>
          </w:tcMar>
          <w:vAlign w:val="center"/>
        </w:tcPr>
        <w:p w:rsidR="001B3849" w:rsidRPr="00AD7D1A" w:rsidRDefault="001B3849" w:rsidP="00162F33">
          <w:pPr>
            <w:jc w:val="left"/>
            <w:rPr>
              <w:sz w:val="20"/>
              <w:lang w:val="en-US"/>
            </w:rPr>
          </w:pPr>
          <w:r w:rsidRPr="00AD7D1A">
            <w:rPr>
              <w:sz w:val="20"/>
              <w:lang w:val="en-US"/>
            </w:rPr>
            <w:t xml:space="preserve">Micro-Key </w:t>
          </w:r>
          <w:proofErr w:type="spellStart"/>
          <w:r w:rsidRPr="00AD7D1A">
            <w:rPr>
              <w:sz w:val="20"/>
              <w:lang w:val="en-US"/>
            </w:rPr>
            <w:t>bv</w:t>
          </w:r>
          <w:proofErr w:type="spellEnd"/>
        </w:p>
      </w:tc>
      <w:tc>
        <w:tcPr>
          <w:tcW w:w="3315" w:type="dxa"/>
          <w:tcBorders>
            <w:bottom w:val="single" w:sz="4" w:space="0" w:color="auto"/>
          </w:tcBorders>
          <w:vAlign w:val="center"/>
        </w:tcPr>
        <w:p w:rsidR="001B3849" w:rsidRPr="00AD7D1A" w:rsidRDefault="001B3849" w:rsidP="00162F33">
          <w:pPr>
            <w:pStyle w:val="Koptekst"/>
            <w:tabs>
              <w:tab w:val="clear" w:pos="4536"/>
            </w:tabs>
            <w:jc w:val="right"/>
            <w:rPr>
              <w:b/>
              <w:sz w:val="20"/>
              <w:lang w:val="en-US"/>
            </w:rPr>
          </w:pPr>
          <w:r>
            <w:t>PHO-0387-U0-3-1-001</w:t>
          </w:r>
        </w:p>
      </w:tc>
    </w:tr>
  </w:tbl>
  <w:p w:rsidR="001B3849" w:rsidRDefault="001B3849">
    <w:pPr>
      <w:pStyle w:val="Koptekst"/>
    </w:pPr>
  </w:p>
  <w:p w:rsidR="001B3849" w:rsidRDefault="001B3849">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B3849" w:rsidRDefault="001B3849" w:rsidP="003B0538">
    <w:pPr>
      <w:pStyle w:val="Koptekst"/>
      <w:tabs>
        <w:tab w:val="clear" w:pos="4536"/>
      </w:tabs>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19ECF42E"/>
    <w:lvl w:ilvl="0">
      <w:start w:val="1"/>
      <w:numFmt w:val="decimal"/>
      <w:pStyle w:val="Kop1"/>
      <w:lvlText w:val="%1"/>
      <w:lvlJc w:val="left"/>
      <w:pPr>
        <w:tabs>
          <w:tab w:val="num" w:pos="0"/>
        </w:tabs>
      </w:pPr>
      <w:rPr>
        <w:rFonts w:cs="Times New Roman" w:hint="default"/>
      </w:rPr>
    </w:lvl>
    <w:lvl w:ilvl="1">
      <w:start w:val="1"/>
      <w:numFmt w:val="decimal"/>
      <w:pStyle w:val="Kop2"/>
      <w:lvlText w:val="%1.%2"/>
      <w:lvlJc w:val="left"/>
      <w:pPr>
        <w:tabs>
          <w:tab w:val="num" w:pos="0"/>
        </w:tabs>
      </w:pPr>
      <w:rPr>
        <w:rFonts w:cs="Times New Roman" w:hint="default"/>
      </w:rPr>
    </w:lvl>
    <w:lvl w:ilvl="2">
      <w:start w:val="1"/>
      <w:numFmt w:val="decimal"/>
      <w:pStyle w:val="Kop3"/>
      <w:lvlText w:val="%1.%2.%3"/>
      <w:lvlJc w:val="left"/>
      <w:pPr>
        <w:tabs>
          <w:tab w:val="num" w:pos="0"/>
        </w:tabs>
      </w:pPr>
      <w:rPr>
        <w:rFonts w:cs="Times New Roman" w:hint="default"/>
      </w:rPr>
    </w:lvl>
    <w:lvl w:ilvl="3">
      <w:start w:val="1"/>
      <w:numFmt w:val="decimal"/>
      <w:pStyle w:val="Kop4"/>
      <w:lvlText w:val="%1.%2.%3.%4"/>
      <w:lvlJc w:val="left"/>
      <w:pPr>
        <w:tabs>
          <w:tab w:val="num" w:pos="57"/>
        </w:tabs>
        <w:ind w:left="57" w:hanging="57"/>
      </w:pPr>
      <w:rPr>
        <w:rFonts w:cs="Times New Roman" w:hint="default"/>
      </w:rPr>
    </w:lvl>
    <w:lvl w:ilvl="4">
      <w:start w:val="1"/>
      <w:numFmt w:val="decimal"/>
      <w:pStyle w:val="Kop5"/>
      <w:lvlText w:val="%1.%2.%3.%4.%5"/>
      <w:lvlJc w:val="left"/>
      <w:pPr>
        <w:tabs>
          <w:tab w:val="num" w:pos="709"/>
        </w:tabs>
      </w:pPr>
      <w:rPr>
        <w:rFonts w:cs="Times New Roman" w:hint="default"/>
        <w:b w:val="0"/>
        <w:sz w:val="20"/>
      </w:rPr>
    </w:lvl>
    <w:lvl w:ilvl="5">
      <w:start w:val="1"/>
      <w:numFmt w:val="decimal"/>
      <w:pStyle w:val="Kop6"/>
      <w:lvlText w:val="%1.%2.%3.%4.%5.%6"/>
      <w:lvlJc w:val="left"/>
      <w:pPr>
        <w:tabs>
          <w:tab w:val="num" w:pos="142"/>
        </w:tabs>
      </w:pPr>
      <w:rPr>
        <w:rFonts w:cs="Times New Roman" w:hint="default"/>
        <w:b w:val="0"/>
        <w:i/>
        <w:sz w:val="22"/>
      </w:rPr>
    </w:lvl>
    <w:lvl w:ilvl="6">
      <w:start w:val="1"/>
      <w:numFmt w:val="decimal"/>
      <w:pStyle w:val="Kop7"/>
      <w:lvlText w:val="%1.%2.%3.%4.%5.%6.%7"/>
      <w:lvlJc w:val="left"/>
      <w:pPr>
        <w:tabs>
          <w:tab w:val="num" w:pos="0"/>
        </w:tabs>
      </w:pPr>
      <w:rPr>
        <w:rFonts w:cs="Times New Roman" w:hint="default"/>
      </w:rPr>
    </w:lvl>
    <w:lvl w:ilvl="7">
      <w:start w:val="1"/>
      <w:numFmt w:val="decimal"/>
      <w:pStyle w:val="Kop8"/>
      <w:lvlText w:val="%1.%2.%3.%4.%5.%6.%7.%8."/>
      <w:lvlJc w:val="left"/>
      <w:pPr>
        <w:tabs>
          <w:tab w:val="num" w:pos="0"/>
        </w:tabs>
      </w:pPr>
      <w:rPr>
        <w:rFonts w:cs="Times New Roman" w:hint="default"/>
      </w:rPr>
    </w:lvl>
    <w:lvl w:ilvl="8">
      <w:start w:val="1"/>
      <w:numFmt w:val="decimal"/>
      <w:pStyle w:val="Kop9"/>
      <w:lvlText w:val="%1.%2.%3.%4.%5.%6.%7.%8.%9"/>
      <w:lvlJc w:val="left"/>
      <w:pPr>
        <w:tabs>
          <w:tab w:val="num" w:pos="0"/>
        </w:tabs>
      </w:pPr>
      <w:rPr>
        <w:rFonts w:cs="Times New Roman" w:hint="default"/>
      </w:rPr>
    </w:lvl>
  </w:abstractNum>
  <w:abstractNum w:abstractNumId="1" w15:restartNumberingAfterBreak="0">
    <w:nsid w:val="148E4447"/>
    <w:multiLevelType w:val="hybridMultilevel"/>
    <w:tmpl w:val="363AA570"/>
    <w:lvl w:ilvl="0" w:tplc="4816019E">
      <w:start w:val="1"/>
      <w:numFmt w:val="decimal"/>
      <w:pStyle w:val="Bulletnumbered"/>
      <w:lvlText w:val="%1."/>
      <w:lvlJc w:val="left"/>
      <w:pPr>
        <w:tabs>
          <w:tab w:val="num" w:pos="360"/>
        </w:tabs>
        <w:ind w:left="36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1B4260B9"/>
    <w:multiLevelType w:val="hybridMultilevel"/>
    <w:tmpl w:val="EC2CFAC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DEF0243"/>
    <w:multiLevelType w:val="singleLevel"/>
    <w:tmpl w:val="228EF4AA"/>
    <w:lvl w:ilvl="0">
      <w:start w:val="1"/>
      <w:numFmt w:val="decimal"/>
      <w:pStyle w:val="Bronvermelding"/>
      <w:lvlText w:val="[%1]"/>
      <w:lvlJc w:val="left"/>
      <w:pPr>
        <w:tabs>
          <w:tab w:val="num" w:pos="567"/>
        </w:tabs>
        <w:ind w:left="567" w:hanging="567"/>
      </w:pPr>
      <w:rPr>
        <w:rFonts w:cs="Times New Roman" w:hint="default"/>
      </w:rPr>
    </w:lvl>
  </w:abstractNum>
  <w:abstractNum w:abstractNumId="4" w15:restartNumberingAfterBreak="0">
    <w:nsid w:val="2C3F16E6"/>
    <w:multiLevelType w:val="hybridMultilevel"/>
    <w:tmpl w:val="3ED6EB52"/>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5" w15:restartNumberingAfterBreak="0">
    <w:nsid w:val="37AC03D3"/>
    <w:multiLevelType w:val="singleLevel"/>
    <w:tmpl w:val="34AE5B6E"/>
    <w:lvl w:ilvl="0">
      <w:start w:val="1"/>
      <w:numFmt w:val="bullet"/>
      <w:pStyle w:val="Bullet"/>
      <w:lvlText w:val=""/>
      <w:lvlJc w:val="left"/>
      <w:pPr>
        <w:tabs>
          <w:tab w:val="num" w:pos="360"/>
        </w:tabs>
        <w:ind w:left="360" w:hanging="360"/>
      </w:pPr>
      <w:rPr>
        <w:rFonts w:ascii="Symbol" w:hAnsi="Symbol" w:hint="default"/>
      </w:rPr>
    </w:lvl>
  </w:abstractNum>
  <w:abstractNum w:abstractNumId="6" w15:restartNumberingAfterBreak="0">
    <w:nsid w:val="37F857D7"/>
    <w:multiLevelType w:val="singleLevel"/>
    <w:tmpl w:val="85B262EA"/>
    <w:lvl w:ilvl="0">
      <w:start w:val="1"/>
      <w:numFmt w:val="bullet"/>
      <w:pStyle w:val="Profileparameter"/>
      <w:lvlText w:val=""/>
      <w:lvlJc w:val="left"/>
      <w:pPr>
        <w:tabs>
          <w:tab w:val="num" w:pos="360"/>
        </w:tabs>
        <w:ind w:left="360" w:hanging="360"/>
      </w:pPr>
      <w:rPr>
        <w:rFonts w:ascii="Symbol" w:hAnsi="Symbol" w:hint="default"/>
      </w:rPr>
    </w:lvl>
  </w:abstractNum>
  <w:abstractNum w:abstractNumId="7" w15:restartNumberingAfterBreak="0">
    <w:nsid w:val="45C30F0E"/>
    <w:multiLevelType w:val="hybridMultilevel"/>
    <w:tmpl w:val="6EBEE9C8"/>
    <w:lvl w:ilvl="0" w:tplc="650CD3E0">
      <w:start w:val="1"/>
      <w:numFmt w:val="bullet"/>
      <w:pStyle w:val="Driverevent"/>
      <w:lvlText w:val=""/>
      <w:lvlJc w:val="left"/>
      <w:pPr>
        <w:tabs>
          <w:tab w:val="num" w:pos="360"/>
        </w:tabs>
        <w:ind w:left="357" w:hanging="357"/>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B3D192C"/>
    <w:multiLevelType w:val="hybridMultilevel"/>
    <w:tmpl w:val="FB5483D8"/>
    <w:lvl w:ilvl="0" w:tplc="7A882F0C">
      <w:start w:val="1"/>
      <w:numFmt w:val="bullet"/>
      <w:pStyle w:val="Counter"/>
      <w:lvlText w:val=""/>
      <w:lvlJc w:val="left"/>
      <w:pPr>
        <w:tabs>
          <w:tab w:val="num" w:pos="360"/>
        </w:tabs>
        <w:ind w:left="357" w:hanging="357"/>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420100F"/>
    <w:multiLevelType w:val="hybridMultilevel"/>
    <w:tmpl w:val="B246D06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56387AED"/>
    <w:multiLevelType w:val="multilevel"/>
    <w:tmpl w:val="60CAA946"/>
    <w:lvl w:ilvl="0">
      <w:start w:val="1"/>
      <w:numFmt w:val="decimal"/>
      <w:pStyle w:val="Lijstopsomteken"/>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668B3801"/>
    <w:multiLevelType w:val="hybridMultilevel"/>
    <w:tmpl w:val="96A6055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72E21298"/>
    <w:multiLevelType w:val="hybridMultilevel"/>
    <w:tmpl w:val="91C4A1E2"/>
    <w:lvl w:ilvl="0" w:tplc="E0A6CB8A">
      <w:start w:val="1"/>
      <w:numFmt w:val="bullet"/>
      <w:pStyle w:val="Driverparameter"/>
      <w:lvlText w:val=""/>
      <w:lvlJc w:val="left"/>
      <w:pPr>
        <w:tabs>
          <w:tab w:val="num" w:pos="360"/>
        </w:tabs>
        <w:ind w:left="357" w:hanging="357"/>
      </w:pPr>
      <w:rPr>
        <w:rFonts w:ascii="Symbol" w:hAnsi="Symbol" w:hint="default"/>
      </w:rPr>
    </w:lvl>
    <w:lvl w:ilvl="1" w:tplc="0D40BF8C">
      <w:numFmt w:val="bullet"/>
      <w:lvlText w:val="-"/>
      <w:lvlJc w:val="left"/>
      <w:pPr>
        <w:tabs>
          <w:tab w:val="num" w:pos="1785"/>
        </w:tabs>
        <w:ind w:left="1785" w:hanging="705"/>
      </w:pPr>
      <w:rPr>
        <w:rFonts w:ascii="Times New Roman" w:eastAsia="Times New Roman" w:hAnsi="Times New Roman"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D0E611B"/>
    <w:multiLevelType w:val="hybridMultilevel"/>
    <w:tmpl w:val="05480D7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7E6110A8"/>
    <w:multiLevelType w:val="multilevel"/>
    <w:tmpl w:val="3E522CD2"/>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pStyle w:val="Opmaakprofiel1"/>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5" w15:restartNumberingAfterBreak="0">
    <w:nsid w:val="7F2F124D"/>
    <w:multiLevelType w:val="hybridMultilevel"/>
    <w:tmpl w:val="916EA3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6"/>
  </w:num>
  <w:num w:numId="4">
    <w:abstractNumId w:val="5"/>
  </w:num>
  <w:num w:numId="5">
    <w:abstractNumId w:val="12"/>
  </w:num>
  <w:num w:numId="6">
    <w:abstractNumId w:val="8"/>
  </w:num>
  <w:num w:numId="7">
    <w:abstractNumId w:val="7"/>
  </w:num>
  <w:num w:numId="8">
    <w:abstractNumId w:val="1"/>
  </w:num>
  <w:num w:numId="9">
    <w:abstractNumId w:val="14"/>
  </w:num>
  <w:num w:numId="10">
    <w:abstractNumId w:val="10"/>
  </w:num>
  <w:num w:numId="11">
    <w:abstractNumId w:val="15"/>
  </w:num>
  <w:num w:numId="12">
    <w:abstractNumId w:val="11"/>
  </w:num>
  <w:num w:numId="13">
    <w:abstractNumId w:val="9"/>
  </w:num>
  <w:num w:numId="14">
    <w:abstractNumId w:val="4"/>
  </w:num>
  <w:num w:numId="15">
    <w:abstractNumId w:val="2"/>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GrammaticalError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7346"/>
    <w:rsid w:val="00000852"/>
    <w:rsid w:val="000070FE"/>
    <w:rsid w:val="000101EE"/>
    <w:rsid w:val="000106AC"/>
    <w:rsid w:val="00011E4E"/>
    <w:rsid w:val="00020081"/>
    <w:rsid w:val="00023E13"/>
    <w:rsid w:val="0002750C"/>
    <w:rsid w:val="00030F23"/>
    <w:rsid w:val="00032D95"/>
    <w:rsid w:val="000438BD"/>
    <w:rsid w:val="0005372E"/>
    <w:rsid w:val="000547E7"/>
    <w:rsid w:val="00061D46"/>
    <w:rsid w:val="000649B6"/>
    <w:rsid w:val="00065127"/>
    <w:rsid w:val="00065C9C"/>
    <w:rsid w:val="0007229E"/>
    <w:rsid w:val="00080859"/>
    <w:rsid w:val="000826BB"/>
    <w:rsid w:val="00084900"/>
    <w:rsid w:val="000852DF"/>
    <w:rsid w:val="00086EE6"/>
    <w:rsid w:val="00091F5E"/>
    <w:rsid w:val="00097135"/>
    <w:rsid w:val="000A10AD"/>
    <w:rsid w:val="000A1596"/>
    <w:rsid w:val="000B0211"/>
    <w:rsid w:val="000B277D"/>
    <w:rsid w:val="000B7FEB"/>
    <w:rsid w:val="000C0DCC"/>
    <w:rsid w:val="000D4CE3"/>
    <w:rsid w:val="000D58D8"/>
    <w:rsid w:val="000D6396"/>
    <w:rsid w:val="000F6C3F"/>
    <w:rsid w:val="00104D86"/>
    <w:rsid w:val="00105B55"/>
    <w:rsid w:val="0010645E"/>
    <w:rsid w:val="0010706C"/>
    <w:rsid w:val="00122FC7"/>
    <w:rsid w:val="001308C7"/>
    <w:rsid w:val="00132497"/>
    <w:rsid w:val="001333DF"/>
    <w:rsid w:val="00137D86"/>
    <w:rsid w:val="00141321"/>
    <w:rsid w:val="001469E0"/>
    <w:rsid w:val="001523A4"/>
    <w:rsid w:val="0016000D"/>
    <w:rsid w:val="00162F33"/>
    <w:rsid w:val="0016486C"/>
    <w:rsid w:val="001705AB"/>
    <w:rsid w:val="0017515E"/>
    <w:rsid w:val="00176707"/>
    <w:rsid w:val="00181984"/>
    <w:rsid w:val="00185F95"/>
    <w:rsid w:val="001A17EF"/>
    <w:rsid w:val="001A2023"/>
    <w:rsid w:val="001A2F04"/>
    <w:rsid w:val="001A5684"/>
    <w:rsid w:val="001A7CF9"/>
    <w:rsid w:val="001B276F"/>
    <w:rsid w:val="001B3849"/>
    <w:rsid w:val="001C6CA5"/>
    <w:rsid w:val="001D3B53"/>
    <w:rsid w:val="001D51DF"/>
    <w:rsid w:val="001E28B6"/>
    <w:rsid w:val="001E4B90"/>
    <w:rsid w:val="001E4D13"/>
    <w:rsid w:val="001E6E8E"/>
    <w:rsid w:val="001E7346"/>
    <w:rsid w:val="001F0810"/>
    <w:rsid w:val="001F719B"/>
    <w:rsid w:val="00205779"/>
    <w:rsid w:val="00210E91"/>
    <w:rsid w:val="00211E29"/>
    <w:rsid w:val="0021271B"/>
    <w:rsid w:val="00220180"/>
    <w:rsid w:val="00223463"/>
    <w:rsid w:val="00226C3E"/>
    <w:rsid w:val="00232931"/>
    <w:rsid w:val="00234168"/>
    <w:rsid w:val="002355B3"/>
    <w:rsid w:val="00236364"/>
    <w:rsid w:val="00241543"/>
    <w:rsid w:val="00242D4F"/>
    <w:rsid w:val="00242D9F"/>
    <w:rsid w:val="00246239"/>
    <w:rsid w:val="00265B5F"/>
    <w:rsid w:val="0027119B"/>
    <w:rsid w:val="00282E56"/>
    <w:rsid w:val="00295C64"/>
    <w:rsid w:val="002A2F69"/>
    <w:rsid w:val="002A73DE"/>
    <w:rsid w:val="002B3FB2"/>
    <w:rsid w:val="002C3E13"/>
    <w:rsid w:val="002D0D96"/>
    <w:rsid w:val="002D2539"/>
    <w:rsid w:val="002D785F"/>
    <w:rsid w:val="002F0C09"/>
    <w:rsid w:val="00304E21"/>
    <w:rsid w:val="003124C4"/>
    <w:rsid w:val="0031302B"/>
    <w:rsid w:val="003224B4"/>
    <w:rsid w:val="003242F4"/>
    <w:rsid w:val="00324409"/>
    <w:rsid w:val="003270DC"/>
    <w:rsid w:val="0033484C"/>
    <w:rsid w:val="003353BC"/>
    <w:rsid w:val="00335DB9"/>
    <w:rsid w:val="00342571"/>
    <w:rsid w:val="00343F2B"/>
    <w:rsid w:val="00355070"/>
    <w:rsid w:val="00357D90"/>
    <w:rsid w:val="00362D67"/>
    <w:rsid w:val="003657BB"/>
    <w:rsid w:val="00366C5F"/>
    <w:rsid w:val="00376F02"/>
    <w:rsid w:val="00377520"/>
    <w:rsid w:val="00381057"/>
    <w:rsid w:val="00381B70"/>
    <w:rsid w:val="00390FFB"/>
    <w:rsid w:val="003974B2"/>
    <w:rsid w:val="003A0F96"/>
    <w:rsid w:val="003A26BE"/>
    <w:rsid w:val="003A38BE"/>
    <w:rsid w:val="003A4E6A"/>
    <w:rsid w:val="003A7820"/>
    <w:rsid w:val="003B0538"/>
    <w:rsid w:val="003B09A6"/>
    <w:rsid w:val="003B5204"/>
    <w:rsid w:val="003B7A07"/>
    <w:rsid w:val="003C043D"/>
    <w:rsid w:val="003C5665"/>
    <w:rsid w:val="003D2632"/>
    <w:rsid w:val="003D3FA6"/>
    <w:rsid w:val="003D77BA"/>
    <w:rsid w:val="003E529C"/>
    <w:rsid w:val="003E590E"/>
    <w:rsid w:val="003E7D19"/>
    <w:rsid w:val="003F3CBC"/>
    <w:rsid w:val="004029E3"/>
    <w:rsid w:val="004042F9"/>
    <w:rsid w:val="004076A6"/>
    <w:rsid w:val="00421316"/>
    <w:rsid w:val="00427553"/>
    <w:rsid w:val="004279E4"/>
    <w:rsid w:val="00427E93"/>
    <w:rsid w:val="00435EDA"/>
    <w:rsid w:val="00436109"/>
    <w:rsid w:val="00436184"/>
    <w:rsid w:val="004417F9"/>
    <w:rsid w:val="0046213B"/>
    <w:rsid w:val="00462521"/>
    <w:rsid w:val="00462BEC"/>
    <w:rsid w:val="0047299A"/>
    <w:rsid w:val="004741E4"/>
    <w:rsid w:val="00485D6D"/>
    <w:rsid w:val="00493168"/>
    <w:rsid w:val="004A026A"/>
    <w:rsid w:val="004B2444"/>
    <w:rsid w:val="004B3531"/>
    <w:rsid w:val="004C3957"/>
    <w:rsid w:val="004C7533"/>
    <w:rsid w:val="004D0DC0"/>
    <w:rsid w:val="004D14E2"/>
    <w:rsid w:val="004D1DDF"/>
    <w:rsid w:val="004D4D2B"/>
    <w:rsid w:val="004E6C8C"/>
    <w:rsid w:val="004E6E68"/>
    <w:rsid w:val="004E7E73"/>
    <w:rsid w:val="0051148E"/>
    <w:rsid w:val="00512795"/>
    <w:rsid w:val="00514A48"/>
    <w:rsid w:val="005155D2"/>
    <w:rsid w:val="00515A33"/>
    <w:rsid w:val="00516C5D"/>
    <w:rsid w:val="00517BA3"/>
    <w:rsid w:val="00522639"/>
    <w:rsid w:val="00524805"/>
    <w:rsid w:val="00533680"/>
    <w:rsid w:val="00534710"/>
    <w:rsid w:val="00534A43"/>
    <w:rsid w:val="00535BA0"/>
    <w:rsid w:val="0054230D"/>
    <w:rsid w:val="00542C81"/>
    <w:rsid w:val="00550410"/>
    <w:rsid w:val="0055098C"/>
    <w:rsid w:val="00560175"/>
    <w:rsid w:val="005710C5"/>
    <w:rsid w:val="00571B50"/>
    <w:rsid w:val="005725F6"/>
    <w:rsid w:val="00572869"/>
    <w:rsid w:val="005738B3"/>
    <w:rsid w:val="00582696"/>
    <w:rsid w:val="00582FCC"/>
    <w:rsid w:val="005858C9"/>
    <w:rsid w:val="00590E34"/>
    <w:rsid w:val="00591318"/>
    <w:rsid w:val="005915B9"/>
    <w:rsid w:val="00592CD9"/>
    <w:rsid w:val="00595EF4"/>
    <w:rsid w:val="005A39E5"/>
    <w:rsid w:val="005B295F"/>
    <w:rsid w:val="005B60CF"/>
    <w:rsid w:val="005C2411"/>
    <w:rsid w:val="005C45C3"/>
    <w:rsid w:val="005C5362"/>
    <w:rsid w:val="005C5DAA"/>
    <w:rsid w:val="005D2951"/>
    <w:rsid w:val="005D35D4"/>
    <w:rsid w:val="005D50AF"/>
    <w:rsid w:val="005D520F"/>
    <w:rsid w:val="005D7C41"/>
    <w:rsid w:val="005E1356"/>
    <w:rsid w:val="005E35FE"/>
    <w:rsid w:val="005F681F"/>
    <w:rsid w:val="00601623"/>
    <w:rsid w:val="00603D6A"/>
    <w:rsid w:val="00605B97"/>
    <w:rsid w:val="00607510"/>
    <w:rsid w:val="00613B32"/>
    <w:rsid w:val="00620425"/>
    <w:rsid w:val="006243D1"/>
    <w:rsid w:val="00626966"/>
    <w:rsid w:val="00630660"/>
    <w:rsid w:val="00637F9D"/>
    <w:rsid w:val="006425A4"/>
    <w:rsid w:val="00645769"/>
    <w:rsid w:val="006466C2"/>
    <w:rsid w:val="00646AE7"/>
    <w:rsid w:val="006476F5"/>
    <w:rsid w:val="00650BA2"/>
    <w:rsid w:val="00653833"/>
    <w:rsid w:val="00653E05"/>
    <w:rsid w:val="00655664"/>
    <w:rsid w:val="00661AB2"/>
    <w:rsid w:val="00671143"/>
    <w:rsid w:val="00677D93"/>
    <w:rsid w:val="0068611E"/>
    <w:rsid w:val="00686E78"/>
    <w:rsid w:val="00692CC2"/>
    <w:rsid w:val="00693936"/>
    <w:rsid w:val="006A6CDB"/>
    <w:rsid w:val="006B2BB1"/>
    <w:rsid w:val="006C0738"/>
    <w:rsid w:val="006C1D85"/>
    <w:rsid w:val="006C445A"/>
    <w:rsid w:val="006C54A8"/>
    <w:rsid w:val="006C6B5A"/>
    <w:rsid w:val="006D0890"/>
    <w:rsid w:val="006D723F"/>
    <w:rsid w:val="006E1498"/>
    <w:rsid w:val="006E1CAE"/>
    <w:rsid w:val="006E3A49"/>
    <w:rsid w:val="007001B8"/>
    <w:rsid w:val="007028E6"/>
    <w:rsid w:val="00703C36"/>
    <w:rsid w:val="007073B9"/>
    <w:rsid w:val="0071055A"/>
    <w:rsid w:val="00711133"/>
    <w:rsid w:val="007140BC"/>
    <w:rsid w:val="0071632B"/>
    <w:rsid w:val="00721DF5"/>
    <w:rsid w:val="00725ED8"/>
    <w:rsid w:val="007335E0"/>
    <w:rsid w:val="00733A92"/>
    <w:rsid w:val="007368CB"/>
    <w:rsid w:val="0074065B"/>
    <w:rsid w:val="00745AD6"/>
    <w:rsid w:val="007471A6"/>
    <w:rsid w:val="00753621"/>
    <w:rsid w:val="00754533"/>
    <w:rsid w:val="007639DA"/>
    <w:rsid w:val="00764AD0"/>
    <w:rsid w:val="00764C1E"/>
    <w:rsid w:val="00765EAC"/>
    <w:rsid w:val="00770829"/>
    <w:rsid w:val="00771A24"/>
    <w:rsid w:val="0077663C"/>
    <w:rsid w:val="007777DA"/>
    <w:rsid w:val="007847D2"/>
    <w:rsid w:val="00784F62"/>
    <w:rsid w:val="007949F5"/>
    <w:rsid w:val="0079745C"/>
    <w:rsid w:val="00797EC2"/>
    <w:rsid w:val="007A091A"/>
    <w:rsid w:val="007A29EF"/>
    <w:rsid w:val="007A5C9A"/>
    <w:rsid w:val="007A7670"/>
    <w:rsid w:val="007B4406"/>
    <w:rsid w:val="007B6AFE"/>
    <w:rsid w:val="007B7C21"/>
    <w:rsid w:val="007C2F68"/>
    <w:rsid w:val="007C40CA"/>
    <w:rsid w:val="007C41CA"/>
    <w:rsid w:val="007C6845"/>
    <w:rsid w:val="007C7CAF"/>
    <w:rsid w:val="007D0570"/>
    <w:rsid w:val="007D69B2"/>
    <w:rsid w:val="007E2FBF"/>
    <w:rsid w:val="007E3E05"/>
    <w:rsid w:val="007E45EA"/>
    <w:rsid w:val="007E7498"/>
    <w:rsid w:val="00801AD6"/>
    <w:rsid w:val="008021A5"/>
    <w:rsid w:val="00811251"/>
    <w:rsid w:val="0081261F"/>
    <w:rsid w:val="0081486F"/>
    <w:rsid w:val="00815583"/>
    <w:rsid w:val="00824BAF"/>
    <w:rsid w:val="00825886"/>
    <w:rsid w:val="00830BC8"/>
    <w:rsid w:val="00833D28"/>
    <w:rsid w:val="00837299"/>
    <w:rsid w:val="008439DC"/>
    <w:rsid w:val="00843E8E"/>
    <w:rsid w:val="00844F50"/>
    <w:rsid w:val="00847821"/>
    <w:rsid w:val="008530BC"/>
    <w:rsid w:val="008601A7"/>
    <w:rsid w:val="00875887"/>
    <w:rsid w:val="00881C0A"/>
    <w:rsid w:val="0088407E"/>
    <w:rsid w:val="00884839"/>
    <w:rsid w:val="00893F30"/>
    <w:rsid w:val="00895240"/>
    <w:rsid w:val="008A0598"/>
    <w:rsid w:val="008A4A7D"/>
    <w:rsid w:val="008B501D"/>
    <w:rsid w:val="008B589C"/>
    <w:rsid w:val="008C0B00"/>
    <w:rsid w:val="008C1999"/>
    <w:rsid w:val="008C3D36"/>
    <w:rsid w:val="008C5183"/>
    <w:rsid w:val="008D126C"/>
    <w:rsid w:val="008D35FC"/>
    <w:rsid w:val="008D3C8F"/>
    <w:rsid w:val="008E1954"/>
    <w:rsid w:val="008E3265"/>
    <w:rsid w:val="008E558A"/>
    <w:rsid w:val="008E6947"/>
    <w:rsid w:val="008F3F1B"/>
    <w:rsid w:val="008F7E46"/>
    <w:rsid w:val="0090007A"/>
    <w:rsid w:val="00906795"/>
    <w:rsid w:val="00907CCB"/>
    <w:rsid w:val="00913E28"/>
    <w:rsid w:val="0092037C"/>
    <w:rsid w:val="00920949"/>
    <w:rsid w:val="00920EBF"/>
    <w:rsid w:val="00921453"/>
    <w:rsid w:val="009231D7"/>
    <w:rsid w:val="00930B8A"/>
    <w:rsid w:val="00931FEA"/>
    <w:rsid w:val="0093454F"/>
    <w:rsid w:val="00934F21"/>
    <w:rsid w:val="00937D04"/>
    <w:rsid w:val="00940BE8"/>
    <w:rsid w:val="009438F3"/>
    <w:rsid w:val="009479AD"/>
    <w:rsid w:val="00970D56"/>
    <w:rsid w:val="00971328"/>
    <w:rsid w:val="0097249F"/>
    <w:rsid w:val="00975201"/>
    <w:rsid w:val="00975464"/>
    <w:rsid w:val="00975539"/>
    <w:rsid w:val="00975669"/>
    <w:rsid w:val="00975EB6"/>
    <w:rsid w:val="0099383C"/>
    <w:rsid w:val="00994773"/>
    <w:rsid w:val="0099609B"/>
    <w:rsid w:val="009A1BB6"/>
    <w:rsid w:val="009A5591"/>
    <w:rsid w:val="009A671F"/>
    <w:rsid w:val="009B22EB"/>
    <w:rsid w:val="009B3616"/>
    <w:rsid w:val="009B6B15"/>
    <w:rsid w:val="009D2DC8"/>
    <w:rsid w:val="009D43CF"/>
    <w:rsid w:val="009D7208"/>
    <w:rsid w:val="009E6192"/>
    <w:rsid w:val="009E78DD"/>
    <w:rsid w:val="009F1083"/>
    <w:rsid w:val="009F345A"/>
    <w:rsid w:val="009F553F"/>
    <w:rsid w:val="009F5B70"/>
    <w:rsid w:val="00A042F9"/>
    <w:rsid w:val="00A06E9C"/>
    <w:rsid w:val="00A11191"/>
    <w:rsid w:val="00A144F9"/>
    <w:rsid w:val="00A21ED6"/>
    <w:rsid w:val="00A339D1"/>
    <w:rsid w:val="00A33C28"/>
    <w:rsid w:val="00A36B87"/>
    <w:rsid w:val="00A46C65"/>
    <w:rsid w:val="00A474EC"/>
    <w:rsid w:val="00A50540"/>
    <w:rsid w:val="00A50CC7"/>
    <w:rsid w:val="00A538F3"/>
    <w:rsid w:val="00A54141"/>
    <w:rsid w:val="00A6470D"/>
    <w:rsid w:val="00A647C1"/>
    <w:rsid w:val="00A73CEC"/>
    <w:rsid w:val="00A74096"/>
    <w:rsid w:val="00A823F5"/>
    <w:rsid w:val="00A83249"/>
    <w:rsid w:val="00A868E6"/>
    <w:rsid w:val="00A976D2"/>
    <w:rsid w:val="00AA00C8"/>
    <w:rsid w:val="00AA19E6"/>
    <w:rsid w:val="00AA1C89"/>
    <w:rsid w:val="00AA2097"/>
    <w:rsid w:val="00AA28A3"/>
    <w:rsid w:val="00AA4216"/>
    <w:rsid w:val="00AA5101"/>
    <w:rsid w:val="00AA64B4"/>
    <w:rsid w:val="00AB5404"/>
    <w:rsid w:val="00AC1DEA"/>
    <w:rsid w:val="00AC3D96"/>
    <w:rsid w:val="00AD0515"/>
    <w:rsid w:val="00AD242F"/>
    <w:rsid w:val="00AD7D1A"/>
    <w:rsid w:val="00AE4EA8"/>
    <w:rsid w:val="00AF07FE"/>
    <w:rsid w:val="00AF3899"/>
    <w:rsid w:val="00AF46BE"/>
    <w:rsid w:val="00B009E0"/>
    <w:rsid w:val="00B01801"/>
    <w:rsid w:val="00B02440"/>
    <w:rsid w:val="00B10D7A"/>
    <w:rsid w:val="00B32033"/>
    <w:rsid w:val="00B5392C"/>
    <w:rsid w:val="00B55093"/>
    <w:rsid w:val="00B573B6"/>
    <w:rsid w:val="00B602CC"/>
    <w:rsid w:val="00B6519A"/>
    <w:rsid w:val="00B74702"/>
    <w:rsid w:val="00B747E4"/>
    <w:rsid w:val="00B752AC"/>
    <w:rsid w:val="00B82837"/>
    <w:rsid w:val="00B83F31"/>
    <w:rsid w:val="00B87752"/>
    <w:rsid w:val="00BA11F8"/>
    <w:rsid w:val="00BA651D"/>
    <w:rsid w:val="00BB00C6"/>
    <w:rsid w:val="00BC4B92"/>
    <w:rsid w:val="00BC5396"/>
    <w:rsid w:val="00BD641D"/>
    <w:rsid w:val="00BD7B86"/>
    <w:rsid w:val="00BE436B"/>
    <w:rsid w:val="00BE49ED"/>
    <w:rsid w:val="00BF4908"/>
    <w:rsid w:val="00C01AFE"/>
    <w:rsid w:val="00C03ECB"/>
    <w:rsid w:val="00C15183"/>
    <w:rsid w:val="00C15B59"/>
    <w:rsid w:val="00C32065"/>
    <w:rsid w:val="00C37E3B"/>
    <w:rsid w:val="00C43CC0"/>
    <w:rsid w:val="00C60E57"/>
    <w:rsid w:val="00C67D44"/>
    <w:rsid w:val="00C77F64"/>
    <w:rsid w:val="00C8296A"/>
    <w:rsid w:val="00C83745"/>
    <w:rsid w:val="00C85B99"/>
    <w:rsid w:val="00C869E2"/>
    <w:rsid w:val="00C87B39"/>
    <w:rsid w:val="00C9428C"/>
    <w:rsid w:val="00CA1325"/>
    <w:rsid w:val="00CB039C"/>
    <w:rsid w:val="00CB1727"/>
    <w:rsid w:val="00CB4692"/>
    <w:rsid w:val="00CC2C32"/>
    <w:rsid w:val="00CC49FC"/>
    <w:rsid w:val="00CD67CE"/>
    <w:rsid w:val="00CD73C8"/>
    <w:rsid w:val="00CE6C81"/>
    <w:rsid w:val="00CE766A"/>
    <w:rsid w:val="00CF0D4B"/>
    <w:rsid w:val="00CF15C6"/>
    <w:rsid w:val="00CF65C3"/>
    <w:rsid w:val="00D01940"/>
    <w:rsid w:val="00D04572"/>
    <w:rsid w:val="00D07960"/>
    <w:rsid w:val="00D100BF"/>
    <w:rsid w:val="00D13817"/>
    <w:rsid w:val="00D14C75"/>
    <w:rsid w:val="00D15E10"/>
    <w:rsid w:val="00D21A40"/>
    <w:rsid w:val="00D31AA8"/>
    <w:rsid w:val="00D31D12"/>
    <w:rsid w:val="00D346D2"/>
    <w:rsid w:val="00D51FA9"/>
    <w:rsid w:val="00D56892"/>
    <w:rsid w:val="00D61971"/>
    <w:rsid w:val="00D6367F"/>
    <w:rsid w:val="00D65713"/>
    <w:rsid w:val="00D669C4"/>
    <w:rsid w:val="00D673D4"/>
    <w:rsid w:val="00D70A93"/>
    <w:rsid w:val="00D80930"/>
    <w:rsid w:val="00D81645"/>
    <w:rsid w:val="00D870B5"/>
    <w:rsid w:val="00D93261"/>
    <w:rsid w:val="00D97C9F"/>
    <w:rsid w:val="00DA58D1"/>
    <w:rsid w:val="00DA6D35"/>
    <w:rsid w:val="00DA7AC9"/>
    <w:rsid w:val="00DB026E"/>
    <w:rsid w:val="00DC3638"/>
    <w:rsid w:val="00DC491E"/>
    <w:rsid w:val="00DE1E51"/>
    <w:rsid w:val="00DF7B43"/>
    <w:rsid w:val="00E030BC"/>
    <w:rsid w:val="00E0776E"/>
    <w:rsid w:val="00E153EB"/>
    <w:rsid w:val="00E26CD6"/>
    <w:rsid w:val="00E27D8C"/>
    <w:rsid w:val="00E40A1B"/>
    <w:rsid w:val="00E41B46"/>
    <w:rsid w:val="00E42ABF"/>
    <w:rsid w:val="00E438E1"/>
    <w:rsid w:val="00E462DF"/>
    <w:rsid w:val="00E50992"/>
    <w:rsid w:val="00E52952"/>
    <w:rsid w:val="00E5497A"/>
    <w:rsid w:val="00E571F1"/>
    <w:rsid w:val="00E64EFD"/>
    <w:rsid w:val="00E65DD5"/>
    <w:rsid w:val="00E67F9A"/>
    <w:rsid w:val="00E80EB1"/>
    <w:rsid w:val="00E91F6D"/>
    <w:rsid w:val="00E9306A"/>
    <w:rsid w:val="00EA16F2"/>
    <w:rsid w:val="00EA1911"/>
    <w:rsid w:val="00EA6D1E"/>
    <w:rsid w:val="00EC7289"/>
    <w:rsid w:val="00ED0653"/>
    <w:rsid w:val="00ED41E2"/>
    <w:rsid w:val="00EE560A"/>
    <w:rsid w:val="00F01545"/>
    <w:rsid w:val="00F0273F"/>
    <w:rsid w:val="00F04200"/>
    <w:rsid w:val="00F05750"/>
    <w:rsid w:val="00F12392"/>
    <w:rsid w:val="00F24FA8"/>
    <w:rsid w:val="00F34614"/>
    <w:rsid w:val="00F35399"/>
    <w:rsid w:val="00F5017F"/>
    <w:rsid w:val="00F53DF4"/>
    <w:rsid w:val="00F7436A"/>
    <w:rsid w:val="00F75D05"/>
    <w:rsid w:val="00F765B3"/>
    <w:rsid w:val="00F82142"/>
    <w:rsid w:val="00F93932"/>
    <w:rsid w:val="00FA0C33"/>
    <w:rsid w:val="00FA12A8"/>
    <w:rsid w:val="00FA24A0"/>
    <w:rsid w:val="00FA2523"/>
    <w:rsid w:val="00FB6AC0"/>
    <w:rsid w:val="00FB7E46"/>
    <w:rsid w:val="00FD1D32"/>
    <w:rsid w:val="00FE3A38"/>
    <w:rsid w:val="00FE4E5D"/>
    <w:rsid w:val="00FF1EE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240D7B1"/>
  <w15:docId w15:val="{7045C34E-D490-4353-B56B-A072B1DAA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iPriority="99" w:unhideWhenUsed="1"/>
    <w:lsdException w:name="toa heading" w:semiHidden="1" w:unhideWhenUsed="1"/>
    <w:lsdException w:name="List" w:semiHidden="1" w:unhideWhenUsed="1"/>
    <w:lsdException w:name="List Bullet" w:uiPriority="99"/>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ard">
    <w:name w:val="Normal"/>
    <w:qFormat/>
    <w:rsid w:val="00242D9F"/>
    <w:pPr>
      <w:jc w:val="both"/>
    </w:pPr>
    <w:rPr>
      <w:rFonts w:ascii="Arial" w:hAnsi="Arial"/>
      <w:sz w:val="22"/>
      <w:lang w:val="en-GB"/>
    </w:rPr>
  </w:style>
  <w:style w:type="paragraph" w:styleId="Kop1">
    <w:name w:val="heading 1"/>
    <w:basedOn w:val="Standaard"/>
    <w:next w:val="Standaard"/>
    <w:link w:val="Kop1Char"/>
    <w:uiPriority w:val="9"/>
    <w:qFormat/>
    <w:rsid w:val="004D1DDF"/>
    <w:pPr>
      <w:keepNext/>
      <w:pageBreakBefore/>
      <w:numPr>
        <w:numId w:val="1"/>
      </w:numPr>
      <w:tabs>
        <w:tab w:val="left" w:pos="426"/>
      </w:tabs>
      <w:spacing w:before="240" w:after="240"/>
      <w:jc w:val="left"/>
      <w:outlineLvl w:val="0"/>
    </w:pPr>
    <w:rPr>
      <w:b/>
      <w:kern w:val="28"/>
      <w:sz w:val="32"/>
    </w:rPr>
  </w:style>
  <w:style w:type="paragraph" w:styleId="Kop2">
    <w:name w:val="heading 2"/>
    <w:basedOn w:val="Standaard"/>
    <w:next w:val="Standaard"/>
    <w:link w:val="Kop2Char"/>
    <w:uiPriority w:val="9"/>
    <w:qFormat/>
    <w:rsid w:val="004D1DDF"/>
    <w:pPr>
      <w:keepNext/>
      <w:numPr>
        <w:ilvl w:val="1"/>
        <w:numId w:val="1"/>
      </w:numPr>
      <w:spacing w:before="120" w:after="120"/>
      <w:jc w:val="left"/>
      <w:outlineLvl w:val="1"/>
    </w:pPr>
    <w:rPr>
      <w:b/>
      <w:sz w:val="28"/>
    </w:rPr>
  </w:style>
  <w:style w:type="paragraph" w:styleId="Kop3">
    <w:name w:val="heading 3"/>
    <w:basedOn w:val="Standaard"/>
    <w:next w:val="Standaard"/>
    <w:link w:val="Kop3Char"/>
    <w:uiPriority w:val="9"/>
    <w:qFormat/>
    <w:rsid w:val="004D1DDF"/>
    <w:pPr>
      <w:keepNext/>
      <w:numPr>
        <w:ilvl w:val="2"/>
        <w:numId w:val="1"/>
      </w:numPr>
      <w:spacing w:before="60" w:after="120"/>
      <w:jc w:val="left"/>
      <w:outlineLvl w:val="2"/>
    </w:pPr>
    <w:rPr>
      <w:b/>
      <w:sz w:val="24"/>
    </w:rPr>
  </w:style>
  <w:style w:type="paragraph" w:styleId="Kop4">
    <w:name w:val="heading 4"/>
    <w:basedOn w:val="Standaard"/>
    <w:next w:val="Standaard"/>
    <w:link w:val="Kop4Char"/>
    <w:uiPriority w:val="9"/>
    <w:qFormat/>
    <w:rsid w:val="004D1DDF"/>
    <w:pPr>
      <w:keepNext/>
      <w:numPr>
        <w:ilvl w:val="3"/>
        <w:numId w:val="1"/>
      </w:numPr>
      <w:spacing w:before="320" w:after="240"/>
      <w:outlineLvl w:val="3"/>
    </w:pPr>
    <w:rPr>
      <w:b/>
    </w:rPr>
  </w:style>
  <w:style w:type="paragraph" w:styleId="Kop5">
    <w:name w:val="heading 5"/>
    <w:basedOn w:val="Standaard"/>
    <w:next w:val="Standaard"/>
    <w:link w:val="Kop5Char"/>
    <w:uiPriority w:val="9"/>
    <w:qFormat/>
    <w:rsid w:val="00A042F9"/>
    <w:pPr>
      <w:numPr>
        <w:ilvl w:val="4"/>
        <w:numId w:val="1"/>
      </w:numPr>
      <w:spacing w:before="240" w:after="60"/>
      <w:outlineLvl w:val="4"/>
    </w:pPr>
    <w:rPr>
      <w:b/>
    </w:rPr>
  </w:style>
  <w:style w:type="paragraph" w:styleId="Kop6">
    <w:name w:val="heading 6"/>
    <w:basedOn w:val="Standaard"/>
    <w:next w:val="Standaard"/>
    <w:link w:val="Kop6Char"/>
    <w:uiPriority w:val="9"/>
    <w:qFormat/>
    <w:rsid w:val="00176707"/>
    <w:pPr>
      <w:numPr>
        <w:ilvl w:val="5"/>
        <w:numId w:val="1"/>
      </w:numPr>
      <w:tabs>
        <w:tab w:val="clear" w:pos="142"/>
        <w:tab w:val="num" w:pos="0"/>
      </w:tabs>
      <w:spacing w:before="240" w:after="60"/>
      <w:outlineLvl w:val="5"/>
    </w:pPr>
    <w:rPr>
      <w:b/>
      <w:i/>
    </w:rPr>
  </w:style>
  <w:style w:type="paragraph" w:styleId="Kop7">
    <w:name w:val="heading 7"/>
    <w:basedOn w:val="Standaard"/>
    <w:next w:val="Standaard"/>
    <w:link w:val="Kop7Char"/>
    <w:uiPriority w:val="9"/>
    <w:qFormat/>
    <w:rsid w:val="004D1DDF"/>
    <w:pPr>
      <w:numPr>
        <w:ilvl w:val="6"/>
        <w:numId w:val="1"/>
      </w:numPr>
      <w:spacing w:before="240" w:after="60"/>
      <w:outlineLvl w:val="6"/>
    </w:pPr>
  </w:style>
  <w:style w:type="paragraph" w:styleId="Kop8">
    <w:name w:val="heading 8"/>
    <w:basedOn w:val="Standaard"/>
    <w:next w:val="Standaard"/>
    <w:link w:val="Kop8Char"/>
    <w:uiPriority w:val="9"/>
    <w:qFormat/>
    <w:rsid w:val="004D1DDF"/>
    <w:pPr>
      <w:numPr>
        <w:ilvl w:val="7"/>
        <w:numId w:val="1"/>
      </w:numPr>
      <w:spacing w:before="240" w:after="60"/>
      <w:outlineLvl w:val="7"/>
    </w:pPr>
    <w:rPr>
      <w:i/>
    </w:rPr>
  </w:style>
  <w:style w:type="paragraph" w:styleId="Kop9">
    <w:name w:val="heading 9"/>
    <w:basedOn w:val="Standaard"/>
    <w:next w:val="Standaard"/>
    <w:link w:val="Kop9Char"/>
    <w:uiPriority w:val="9"/>
    <w:qFormat/>
    <w:rsid w:val="004D1DDF"/>
    <w:pPr>
      <w:numPr>
        <w:ilvl w:val="8"/>
        <w:numId w:val="1"/>
      </w:numPr>
      <w:spacing w:before="240" w:after="60"/>
      <w:outlineLvl w:val="8"/>
    </w:pPr>
    <w:rPr>
      <w:i/>
      <w:sz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82FCC"/>
    <w:rPr>
      <w:rFonts w:ascii="Arial" w:hAnsi="Arial"/>
      <w:b/>
      <w:kern w:val="28"/>
      <w:sz w:val="32"/>
      <w:lang w:val="en-GB"/>
    </w:rPr>
  </w:style>
  <w:style w:type="character" w:customStyle="1" w:styleId="Kop2Char">
    <w:name w:val="Kop 2 Char"/>
    <w:basedOn w:val="Standaardalinea-lettertype"/>
    <w:link w:val="Kop2"/>
    <w:uiPriority w:val="9"/>
    <w:rsid w:val="00582FCC"/>
    <w:rPr>
      <w:rFonts w:ascii="Arial" w:hAnsi="Arial"/>
      <w:b/>
      <w:sz w:val="28"/>
      <w:lang w:val="en-GB"/>
    </w:rPr>
  </w:style>
  <w:style w:type="character" w:customStyle="1" w:styleId="Kop3Char">
    <w:name w:val="Kop 3 Char"/>
    <w:basedOn w:val="Standaardalinea-lettertype"/>
    <w:link w:val="Kop3"/>
    <w:uiPriority w:val="9"/>
    <w:rsid w:val="00582FCC"/>
    <w:rPr>
      <w:rFonts w:ascii="Arial" w:hAnsi="Arial"/>
      <w:b/>
      <w:sz w:val="24"/>
      <w:lang w:val="en-GB"/>
    </w:rPr>
  </w:style>
  <w:style w:type="character" w:customStyle="1" w:styleId="Kop4Char">
    <w:name w:val="Kop 4 Char"/>
    <w:basedOn w:val="Standaardalinea-lettertype"/>
    <w:link w:val="Kop4"/>
    <w:uiPriority w:val="9"/>
    <w:rsid w:val="00582FCC"/>
    <w:rPr>
      <w:rFonts w:ascii="Arial" w:hAnsi="Arial"/>
      <w:b/>
      <w:sz w:val="22"/>
      <w:lang w:val="en-GB"/>
    </w:rPr>
  </w:style>
  <w:style w:type="character" w:customStyle="1" w:styleId="Kop5Char">
    <w:name w:val="Kop 5 Char"/>
    <w:basedOn w:val="Standaardalinea-lettertype"/>
    <w:link w:val="Kop5"/>
    <w:uiPriority w:val="9"/>
    <w:rsid w:val="00A042F9"/>
    <w:rPr>
      <w:rFonts w:ascii="Arial" w:hAnsi="Arial"/>
      <w:b/>
      <w:sz w:val="22"/>
      <w:lang w:val="en-GB"/>
    </w:rPr>
  </w:style>
  <w:style w:type="character" w:customStyle="1" w:styleId="Kop6Char">
    <w:name w:val="Kop 6 Char"/>
    <w:basedOn w:val="Standaardalinea-lettertype"/>
    <w:link w:val="Kop6"/>
    <w:uiPriority w:val="9"/>
    <w:rsid w:val="00176707"/>
    <w:rPr>
      <w:rFonts w:ascii="Arial" w:hAnsi="Arial"/>
      <w:b/>
      <w:i/>
      <w:sz w:val="22"/>
      <w:lang w:val="en-GB"/>
    </w:rPr>
  </w:style>
  <w:style w:type="character" w:customStyle="1" w:styleId="Kop7Char">
    <w:name w:val="Kop 7 Char"/>
    <w:basedOn w:val="Standaardalinea-lettertype"/>
    <w:link w:val="Kop7"/>
    <w:uiPriority w:val="9"/>
    <w:rsid w:val="00582FCC"/>
    <w:rPr>
      <w:rFonts w:ascii="Arial" w:hAnsi="Arial"/>
      <w:sz w:val="22"/>
      <w:lang w:val="en-GB"/>
    </w:rPr>
  </w:style>
  <w:style w:type="character" w:customStyle="1" w:styleId="Kop8Char">
    <w:name w:val="Kop 8 Char"/>
    <w:basedOn w:val="Standaardalinea-lettertype"/>
    <w:link w:val="Kop8"/>
    <w:uiPriority w:val="9"/>
    <w:rsid w:val="00582FCC"/>
    <w:rPr>
      <w:rFonts w:ascii="Arial" w:hAnsi="Arial"/>
      <w:i/>
      <w:sz w:val="22"/>
      <w:lang w:val="en-GB"/>
    </w:rPr>
  </w:style>
  <w:style w:type="character" w:customStyle="1" w:styleId="Kop9Char">
    <w:name w:val="Kop 9 Char"/>
    <w:basedOn w:val="Standaardalinea-lettertype"/>
    <w:link w:val="Kop9"/>
    <w:uiPriority w:val="9"/>
    <w:rsid w:val="00582FCC"/>
    <w:rPr>
      <w:rFonts w:ascii="Arial" w:hAnsi="Arial"/>
      <w:i/>
      <w:sz w:val="18"/>
      <w:lang w:val="en-GB"/>
    </w:rPr>
  </w:style>
  <w:style w:type="paragraph" w:styleId="Inhopg1">
    <w:name w:val="toc 1"/>
    <w:basedOn w:val="Standaard"/>
    <w:next w:val="Standaard"/>
    <w:uiPriority w:val="39"/>
    <w:rsid w:val="00582FCC"/>
    <w:pPr>
      <w:spacing w:before="120" w:after="120"/>
      <w:jc w:val="left"/>
    </w:pPr>
    <w:rPr>
      <w:b/>
      <w:caps/>
      <w:sz w:val="20"/>
    </w:rPr>
  </w:style>
  <w:style w:type="paragraph" w:styleId="Inhopg2">
    <w:name w:val="toc 2"/>
    <w:basedOn w:val="Standaard"/>
    <w:next w:val="Standaard"/>
    <w:uiPriority w:val="39"/>
    <w:rsid w:val="00582FCC"/>
    <w:pPr>
      <w:ind w:left="240"/>
      <w:jc w:val="left"/>
    </w:pPr>
    <w:rPr>
      <w:smallCaps/>
      <w:sz w:val="20"/>
    </w:rPr>
  </w:style>
  <w:style w:type="paragraph" w:styleId="Inhopg3">
    <w:name w:val="toc 3"/>
    <w:basedOn w:val="Standaard"/>
    <w:next w:val="Standaard"/>
    <w:uiPriority w:val="39"/>
    <w:rsid w:val="00582FCC"/>
    <w:pPr>
      <w:ind w:left="480"/>
      <w:jc w:val="left"/>
    </w:pPr>
    <w:rPr>
      <w:i/>
      <w:sz w:val="20"/>
    </w:rPr>
  </w:style>
  <w:style w:type="paragraph" w:styleId="Voettekst">
    <w:name w:val="footer"/>
    <w:basedOn w:val="Standaard"/>
    <w:link w:val="VoettekstChar"/>
    <w:uiPriority w:val="99"/>
    <w:rsid w:val="00582FCC"/>
    <w:pPr>
      <w:tabs>
        <w:tab w:val="center" w:pos="4536"/>
        <w:tab w:val="right" w:pos="9072"/>
      </w:tabs>
    </w:pPr>
  </w:style>
  <w:style w:type="character" w:customStyle="1" w:styleId="VoettekstChar">
    <w:name w:val="Voettekst Char"/>
    <w:basedOn w:val="Standaardalinea-lettertype"/>
    <w:link w:val="Voettekst"/>
    <w:uiPriority w:val="99"/>
    <w:rsid w:val="00582FCC"/>
    <w:rPr>
      <w:rFonts w:ascii="Arial" w:hAnsi="Arial"/>
      <w:sz w:val="22"/>
      <w:lang w:val="en-GB"/>
    </w:rPr>
  </w:style>
  <w:style w:type="character" w:styleId="Paginanummer">
    <w:name w:val="page number"/>
    <w:basedOn w:val="Standaardalinea-lettertype"/>
    <w:uiPriority w:val="99"/>
    <w:rsid w:val="00582FCC"/>
    <w:rPr>
      <w:rFonts w:cs="Times New Roman"/>
    </w:rPr>
  </w:style>
  <w:style w:type="paragraph" w:styleId="Koptekst">
    <w:name w:val="header"/>
    <w:basedOn w:val="Standaard"/>
    <w:link w:val="KoptekstChar"/>
    <w:uiPriority w:val="99"/>
    <w:rsid w:val="00582FCC"/>
    <w:pPr>
      <w:tabs>
        <w:tab w:val="center" w:pos="4536"/>
        <w:tab w:val="right" w:pos="9072"/>
      </w:tabs>
    </w:pPr>
  </w:style>
  <w:style w:type="character" w:customStyle="1" w:styleId="KoptekstChar">
    <w:name w:val="Koptekst Char"/>
    <w:basedOn w:val="Standaardalinea-lettertype"/>
    <w:link w:val="Koptekst"/>
    <w:uiPriority w:val="99"/>
    <w:rsid w:val="00582FCC"/>
    <w:rPr>
      <w:rFonts w:ascii="Arial" w:hAnsi="Arial"/>
      <w:sz w:val="22"/>
      <w:lang w:val="en-GB"/>
    </w:rPr>
  </w:style>
  <w:style w:type="paragraph" w:styleId="Inhopg4">
    <w:name w:val="toc 4"/>
    <w:basedOn w:val="Standaard"/>
    <w:next w:val="Standaard"/>
    <w:autoRedefine/>
    <w:uiPriority w:val="39"/>
    <w:rsid w:val="00582FCC"/>
    <w:pPr>
      <w:ind w:left="720"/>
      <w:jc w:val="left"/>
    </w:pPr>
    <w:rPr>
      <w:sz w:val="18"/>
    </w:rPr>
  </w:style>
  <w:style w:type="paragraph" w:styleId="Bronvermelding">
    <w:name w:val="table of authorities"/>
    <w:basedOn w:val="Standaard"/>
    <w:uiPriority w:val="99"/>
    <w:semiHidden/>
    <w:rsid w:val="00AF3899"/>
    <w:pPr>
      <w:keepNext/>
      <w:numPr>
        <w:numId w:val="2"/>
      </w:numPr>
      <w:jc w:val="left"/>
    </w:pPr>
  </w:style>
  <w:style w:type="paragraph" w:styleId="Inhopg5">
    <w:name w:val="toc 5"/>
    <w:basedOn w:val="Standaard"/>
    <w:next w:val="Standaard"/>
    <w:autoRedefine/>
    <w:uiPriority w:val="39"/>
    <w:rsid w:val="00582FCC"/>
    <w:pPr>
      <w:ind w:left="960"/>
      <w:jc w:val="left"/>
    </w:pPr>
    <w:rPr>
      <w:sz w:val="18"/>
    </w:rPr>
  </w:style>
  <w:style w:type="paragraph" w:styleId="Inhopg6">
    <w:name w:val="toc 6"/>
    <w:basedOn w:val="Standaard"/>
    <w:next w:val="Standaard"/>
    <w:autoRedefine/>
    <w:uiPriority w:val="39"/>
    <w:rsid w:val="00582FCC"/>
    <w:pPr>
      <w:ind w:left="1200"/>
      <w:jc w:val="left"/>
    </w:pPr>
    <w:rPr>
      <w:sz w:val="18"/>
    </w:rPr>
  </w:style>
  <w:style w:type="paragraph" w:styleId="Inhopg7">
    <w:name w:val="toc 7"/>
    <w:basedOn w:val="Standaard"/>
    <w:next w:val="Standaard"/>
    <w:autoRedefine/>
    <w:uiPriority w:val="39"/>
    <w:rsid w:val="00582FCC"/>
    <w:pPr>
      <w:ind w:left="1440"/>
      <w:jc w:val="left"/>
    </w:pPr>
    <w:rPr>
      <w:sz w:val="18"/>
    </w:rPr>
  </w:style>
  <w:style w:type="paragraph" w:styleId="Inhopg8">
    <w:name w:val="toc 8"/>
    <w:basedOn w:val="Standaard"/>
    <w:next w:val="Standaard"/>
    <w:autoRedefine/>
    <w:uiPriority w:val="39"/>
    <w:rsid w:val="00582FCC"/>
    <w:pPr>
      <w:ind w:left="1680"/>
      <w:jc w:val="left"/>
    </w:pPr>
    <w:rPr>
      <w:sz w:val="18"/>
    </w:rPr>
  </w:style>
  <w:style w:type="paragraph" w:styleId="Inhopg9">
    <w:name w:val="toc 9"/>
    <w:basedOn w:val="Standaard"/>
    <w:next w:val="Standaard"/>
    <w:autoRedefine/>
    <w:uiPriority w:val="39"/>
    <w:rsid w:val="00582FCC"/>
    <w:pPr>
      <w:ind w:left="1920"/>
      <w:jc w:val="left"/>
    </w:pPr>
    <w:rPr>
      <w:sz w:val="18"/>
    </w:rPr>
  </w:style>
  <w:style w:type="paragraph" w:styleId="Plattetekst">
    <w:name w:val="Body Text"/>
    <w:basedOn w:val="Standaard"/>
    <w:link w:val="PlattetekstChar"/>
    <w:uiPriority w:val="99"/>
    <w:rsid w:val="00582FCC"/>
    <w:pPr>
      <w:spacing w:after="120"/>
    </w:pPr>
  </w:style>
  <w:style w:type="character" w:customStyle="1" w:styleId="PlattetekstChar">
    <w:name w:val="Platte tekst Char"/>
    <w:basedOn w:val="Standaardalinea-lettertype"/>
    <w:link w:val="Plattetekst"/>
    <w:uiPriority w:val="99"/>
    <w:rsid w:val="00582FCC"/>
    <w:rPr>
      <w:rFonts w:ascii="Arial" w:hAnsi="Arial"/>
      <w:sz w:val="22"/>
      <w:lang w:val="en-GB"/>
    </w:rPr>
  </w:style>
  <w:style w:type="paragraph" w:styleId="Bijschrift">
    <w:name w:val="caption"/>
    <w:basedOn w:val="Standaard"/>
    <w:next w:val="Standaard"/>
    <w:uiPriority w:val="35"/>
    <w:qFormat/>
    <w:rsid w:val="00582FCC"/>
    <w:pPr>
      <w:spacing w:before="120" w:after="120"/>
      <w:jc w:val="center"/>
    </w:pPr>
    <w:rPr>
      <w:sz w:val="20"/>
    </w:rPr>
  </w:style>
  <w:style w:type="character" w:styleId="Verwijzingopmerking">
    <w:name w:val="annotation reference"/>
    <w:basedOn w:val="Standaardalinea-lettertype"/>
    <w:uiPriority w:val="99"/>
    <w:semiHidden/>
    <w:rsid w:val="00582FCC"/>
    <w:rPr>
      <w:rFonts w:cs="Times New Roman"/>
      <w:sz w:val="16"/>
    </w:rPr>
  </w:style>
  <w:style w:type="paragraph" w:styleId="Tekstopmerking">
    <w:name w:val="annotation text"/>
    <w:basedOn w:val="Standaard"/>
    <w:link w:val="TekstopmerkingChar"/>
    <w:uiPriority w:val="99"/>
    <w:semiHidden/>
    <w:rsid w:val="00582FCC"/>
    <w:rPr>
      <w:sz w:val="20"/>
    </w:rPr>
  </w:style>
  <w:style w:type="character" w:customStyle="1" w:styleId="TekstopmerkingChar">
    <w:name w:val="Tekst opmerking Char"/>
    <w:basedOn w:val="Standaardalinea-lettertype"/>
    <w:link w:val="Tekstopmerking"/>
    <w:uiPriority w:val="99"/>
    <w:semiHidden/>
    <w:rsid w:val="00582FCC"/>
    <w:rPr>
      <w:rFonts w:ascii="Arial" w:hAnsi="Arial"/>
      <w:lang w:val="en-GB"/>
    </w:rPr>
  </w:style>
  <w:style w:type="paragraph" w:styleId="Plattetekst2">
    <w:name w:val="Body Text 2"/>
    <w:basedOn w:val="Standaard"/>
    <w:link w:val="Plattetekst2Char"/>
    <w:uiPriority w:val="99"/>
    <w:rsid w:val="00582FCC"/>
  </w:style>
  <w:style w:type="character" w:customStyle="1" w:styleId="Plattetekst2Char">
    <w:name w:val="Platte tekst 2 Char"/>
    <w:basedOn w:val="Standaardalinea-lettertype"/>
    <w:link w:val="Plattetekst2"/>
    <w:uiPriority w:val="99"/>
    <w:rsid w:val="00582FCC"/>
    <w:rPr>
      <w:rFonts w:ascii="Arial" w:hAnsi="Arial"/>
      <w:sz w:val="22"/>
      <w:lang w:val="en-GB"/>
    </w:rPr>
  </w:style>
  <w:style w:type="character" w:styleId="Hyperlink">
    <w:name w:val="Hyperlink"/>
    <w:basedOn w:val="Standaardalinea-lettertype"/>
    <w:uiPriority w:val="99"/>
    <w:rsid w:val="00582FCC"/>
    <w:rPr>
      <w:rFonts w:cs="Times New Roman"/>
      <w:color w:val="0000FF"/>
      <w:u w:val="single"/>
    </w:rPr>
  </w:style>
  <w:style w:type="paragraph" w:styleId="Lijstopsomteken">
    <w:name w:val="List Bullet"/>
    <w:basedOn w:val="Standaard"/>
    <w:uiPriority w:val="99"/>
    <w:rsid w:val="00582FCC"/>
    <w:pPr>
      <w:numPr>
        <w:numId w:val="10"/>
      </w:numPr>
    </w:pPr>
  </w:style>
  <w:style w:type="paragraph" w:customStyle="1" w:styleId="Descriptiontitle">
    <w:name w:val="Description title"/>
    <w:basedOn w:val="Standaard"/>
    <w:next w:val="Description"/>
    <w:rsid w:val="00582FCC"/>
    <w:pPr>
      <w:keepNext/>
      <w:pBdr>
        <w:top w:val="single" w:sz="4" w:space="1" w:color="auto"/>
        <w:bottom w:val="single" w:sz="4" w:space="1" w:color="auto"/>
      </w:pBdr>
      <w:spacing w:before="320" w:after="120"/>
      <w:ind w:left="567"/>
      <w:jc w:val="left"/>
    </w:pPr>
    <w:rPr>
      <w:b/>
      <w:sz w:val="20"/>
    </w:rPr>
  </w:style>
  <w:style w:type="paragraph" w:customStyle="1" w:styleId="Description">
    <w:name w:val="Description"/>
    <w:basedOn w:val="Standaard"/>
    <w:rsid w:val="00582FCC"/>
    <w:pPr>
      <w:keepNext/>
      <w:keepLines/>
      <w:ind w:left="567"/>
    </w:pPr>
    <w:rPr>
      <w:sz w:val="20"/>
    </w:rPr>
  </w:style>
  <w:style w:type="character" w:customStyle="1" w:styleId="Filename">
    <w:name w:val="File name"/>
    <w:basedOn w:val="Standaardalinea-lettertype"/>
    <w:rsid w:val="00582FCC"/>
    <w:rPr>
      <w:rFonts w:ascii="Courier New" w:hAnsi="Courier New" w:cs="Times New Roman"/>
      <w:i/>
      <w:caps/>
      <w:sz w:val="18"/>
    </w:rPr>
  </w:style>
  <w:style w:type="paragraph" w:customStyle="1" w:styleId="Profileparameter">
    <w:name w:val="Profile parameter"/>
    <w:basedOn w:val="Standaard"/>
    <w:rsid w:val="00582FCC"/>
    <w:pPr>
      <w:keepLines/>
      <w:numPr>
        <w:numId w:val="3"/>
      </w:numPr>
    </w:pPr>
  </w:style>
  <w:style w:type="paragraph" w:customStyle="1" w:styleId="Bullet">
    <w:name w:val="Bullet"/>
    <w:basedOn w:val="Standaard"/>
    <w:rsid w:val="00582FCC"/>
    <w:pPr>
      <w:keepLines/>
      <w:numPr>
        <w:numId w:val="4"/>
      </w:numPr>
      <w:ind w:left="357" w:hanging="357"/>
    </w:pPr>
  </w:style>
  <w:style w:type="paragraph" w:customStyle="1" w:styleId="Profileparametervalue">
    <w:name w:val="Profile parameter value"/>
    <w:basedOn w:val="Standaard"/>
    <w:rsid w:val="00582FCC"/>
    <w:pPr>
      <w:keepNext/>
      <w:keepLines/>
      <w:ind w:left="357"/>
    </w:pPr>
  </w:style>
  <w:style w:type="paragraph" w:customStyle="1" w:styleId="Driverparameter">
    <w:name w:val="Driver parameter"/>
    <w:basedOn w:val="Standaard"/>
    <w:next w:val="Driverparametervalue"/>
    <w:rsid w:val="00582FCC"/>
    <w:pPr>
      <w:keepNext/>
      <w:keepLines/>
      <w:numPr>
        <w:numId w:val="5"/>
      </w:numPr>
    </w:pPr>
  </w:style>
  <w:style w:type="paragraph" w:customStyle="1" w:styleId="Driverparametervalue">
    <w:name w:val="Driver parameter value"/>
    <w:basedOn w:val="Standaard"/>
    <w:rsid w:val="00582FCC"/>
    <w:pPr>
      <w:keepNext/>
      <w:keepLines/>
      <w:tabs>
        <w:tab w:val="left" w:pos="4536"/>
      </w:tabs>
      <w:ind w:left="357"/>
      <w:jc w:val="left"/>
    </w:pPr>
  </w:style>
  <w:style w:type="paragraph" w:customStyle="1" w:styleId="Driverevent">
    <w:name w:val="Driver event"/>
    <w:basedOn w:val="Standaard"/>
    <w:rsid w:val="00582FCC"/>
    <w:pPr>
      <w:keepNext/>
      <w:keepLines/>
      <w:numPr>
        <w:numId w:val="7"/>
      </w:numPr>
    </w:pPr>
  </w:style>
  <w:style w:type="paragraph" w:customStyle="1" w:styleId="Counter">
    <w:name w:val="Counter"/>
    <w:basedOn w:val="Standaard"/>
    <w:rsid w:val="00582FCC"/>
    <w:pPr>
      <w:keepNext/>
      <w:numPr>
        <w:numId w:val="6"/>
      </w:numPr>
    </w:pPr>
  </w:style>
  <w:style w:type="paragraph" w:customStyle="1" w:styleId="Countercontrol">
    <w:name w:val="Counter control"/>
    <w:basedOn w:val="Standaard"/>
    <w:rsid w:val="00582FCC"/>
    <w:pPr>
      <w:keepNext/>
      <w:tabs>
        <w:tab w:val="left" w:pos="4536"/>
      </w:tabs>
      <w:ind w:left="4536" w:hanging="4179"/>
      <w:jc w:val="left"/>
    </w:pPr>
  </w:style>
  <w:style w:type="character" w:customStyle="1" w:styleId="Code">
    <w:name w:val="Code"/>
    <w:basedOn w:val="Standaardalinea-lettertype"/>
    <w:rsid w:val="00582FCC"/>
    <w:rPr>
      <w:rFonts w:ascii="Courier New" w:hAnsi="Courier New" w:cs="Times New Roman"/>
      <w:sz w:val="18"/>
    </w:rPr>
  </w:style>
  <w:style w:type="paragraph" w:customStyle="1" w:styleId="Syntaxtitle">
    <w:name w:val="Syntax title"/>
    <w:basedOn w:val="Standaard"/>
    <w:next w:val="Syntax"/>
    <w:rsid w:val="00582FCC"/>
    <w:pPr>
      <w:keepNext/>
      <w:pBdr>
        <w:top w:val="single" w:sz="4" w:space="1" w:color="auto"/>
        <w:bottom w:val="single" w:sz="4" w:space="1" w:color="auto"/>
      </w:pBdr>
      <w:spacing w:after="120"/>
      <w:ind w:left="567"/>
    </w:pPr>
    <w:rPr>
      <w:b/>
      <w:sz w:val="20"/>
    </w:rPr>
  </w:style>
  <w:style w:type="paragraph" w:customStyle="1" w:styleId="Syntax">
    <w:name w:val="Syntax"/>
    <w:basedOn w:val="Standaard"/>
    <w:rsid w:val="00582FCC"/>
    <w:pPr>
      <w:keepNext/>
      <w:ind w:left="567"/>
    </w:pPr>
    <w:rPr>
      <w:rFonts w:ascii="Courier New" w:hAnsi="Courier New"/>
      <w:sz w:val="18"/>
    </w:rPr>
  </w:style>
  <w:style w:type="paragraph" w:customStyle="1" w:styleId="Parameterstitle">
    <w:name w:val="Parameters title"/>
    <w:basedOn w:val="Standaard"/>
    <w:next w:val="Parameters"/>
    <w:rsid w:val="00582FCC"/>
    <w:pPr>
      <w:keepNext/>
      <w:pBdr>
        <w:top w:val="single" w:sz="4" w:space="1" w:color="auto"/>
        <w:bottom w:val="single" w:sz="4" w:space="1" w:color="auto"/>
      </w:pBdr>
      <w:spacing w:before="320" w:after="120"/>
      <w:ind w:left="567"/>
    </w:pPr>
    <w:rPr>
      <w:b/>
      <w:sz w:val="20"/>
    </w:rPr>
  </w:style>
  <w:style w:type="paragraph" w:customStyle="1" w:styleId="Parameters">
    <w:name w:val="Parameters"/>
    <w:basedOn w:val="Standaard"/>
    <w:rsid w:val="00582FCC"/>
    <w:pPr>
      <w:keepNext/>
      <w:keepLines/>
      <w:spacing w:after="80"/>
      <w:ind w:left="3402" w:hanging="2835"/>
    </w:pPr>
    <w:rPr>
      <w:sz w:val="20"/>
    </w:rPr>
  </w:style>
  <w:style w:type="paragraph" w:customStyle="1" w:styleId="Errorstitle">
    <w:name w:val="Errors title"/>
    <w:basedOn w:val="Standaard"/>
    <w:next w:val="Errors"/>
    <w:rsid w:val="00582FCC"/>
    <w:pPr>
      <w:keepNext/>
      <w:pBdr>
        <w:top w:val="single" w:sz="4" w:space="1" w:color="auto"/>
        <w:bottom w:val="single" w:sz="4" w:space="1" w:color="auto"/>
      </w:pBdr>
      <w:spacing w:before="240" w:after="120"/>
      <w:ind w:left="567"/>
    </w:pPr>
    <w:rPr>
      <w:b/>
      <w:sz w:val="20"/>
    </w:rPr>
  </w:style>
  <w:style w:type="paragraph" w:customStyle="1" w:styleId="Errors">
    <w:name w:val="Errors"/>
    <w:basedOn w:val="Standaard"/>
    <w:rsid w:val="00582FCC"/>
    <w:pPr>
      <w:keepNext/>
      <w:ind w:left="3402" w:hanging="2835"/>
    </w:pPr>
    <w:rPr>
      <w:sz w:val="20"/>
    </w:rPr>
  </w:style>
  <w:style w:type="character" w:styleId="GevolgdeHyperlink">
    <w:name w:val="FollowedHyperlink"/>
    <w:basedOn w:val="Standaardalinea-lettertype"/>
    <w:uiPriority w:val="99"/>
    <w:rsid w:val="00582FCC"/>
    <w:rPr>
      <w:rFonts w:cs="Times New Roman"/>
      <w:color w:val="800080"/>
      <w:u w:val="single"/>
    </w:rPr>
  </w:style>
  <w:style w:type="paragraph" w:customStyle="1" w:styleId="Bulletnumbered">
    <w:name w:val="Bullet (numbered)"/>
    <w:basedOn w:val="Standaard"/>
    <w:rsid w:val="00582FCC"/>
    <w:pPr>
      <w:numPr>
        <w:numId w:val="8"/>
      </w:numPr>
    </w:pPr>
  </w:style>
  <w:style w:type="paragraph" w:styleId="Documentstructuur">
    <w:name w:val="Document Map"/>
    <w:basedOn w:val="Standaard"/>
    <w:link w:val="DocumentstructuurChar"/>
    <w:uiPriority w:val="99"/>
    <w:semiHidden/>
    <w:rsid w:val="00582FCC"/>
    <w:pPr>
      <w:shd w:val="clear" w:color="auto" w:fill="000080"/>
    </w:pPr>
    <w:rPr>
      <w:rFonts w:ascii="Tahoma" w:hAnsi="Tahoma" w:cs="Tahoma"/>
    </w:rPr>
  </w:style>
  <w:style w:type="character" w:customStyle="1" w:styleId="DocumentstructuurChar">
    <w:name w:val="Documentstructuur Char"/>
    <w:basedOn w:val="Standaardalinea-lettertype"/>
    <w:link w:val="Documentstructuur"/>
    <w:uiPriority w:val="99"/>
    <w:semiHidden/>
    <w:rsid w:val="00582FCC"/>
    <w:rPr>
      <w:rFonts w:ascii="Tahoma" w:hAnsi="Tahoma" w:cs="Tahoma"/>
      <w:sz w:val="16"/>
      <w:szCs w:val="16"/>
      <w:lang w:val="en-GB"/>
    </w:rPr>
  </w:style>
  <w:style w:type="paragraph" w:styleId="Ballontekst">
    <w:name w:val="Balloon Text"/>
    <w:basedOn w:val="Standaard"/>
    <w:link w:val="BallontekstChar"/>
    <w:uiPriority w:val="99"/>
    <w:semiHidden/>
    <w:rsid w:val="00582FCC"/>
    <w:rPr>
      <w:rFonts w:ascii="Tahoma" w:hAnsi="Tahoma" w:cs="Tahoma"/>
      <w:sz w:val="16"/>
      <w:szCs w:val="16"/>
    </w:rPr>
  </w:style>
  <w:style w:type="character" w:customStyle="1" w:styleId="BallontekstChar">
    <w:name w:val="Ballontekst Char"/>
    <w:basedOn w:val="Standaardalinea-lettertype"/>
    <w:link w:val="Ballontekst"/>
    <w:uiPriority w:val="99"/>
    <w:semiHidden/>
    <w:rsid w:val="00582FCC"/>
    <w:rPr>
      <w:rFonts w:ascii="Tahoma" w:hAnsi="Tahoma" w:cs="Tahoma"/>
      <w:sz w:val="16"/>
      <w:szCs w:val="16"/>
      <w:lang w:val="en-GB"/>
    </w:rPr>
  </w:style>
  <w:style w:type="paragraph" w:customStyle="1" w:styleId="SP2118991">
    <w:name w:val="SP.2.118991"/>
    <w:basedOn w:val="Standaard"/>
    <w:next w:val="Standaard"/>
    <w:rsid w:val="00582FCC"/>
    <w:pPr>
      <w:autoSpaceDE w:val="0"/>
      <w:autoSpaceDN w:val="0"/>
      <w:adjustRightInd w:val="0"/>
      <w:jc w:val="left"/>
    </w:pPr>
    <w:rPr>
      <w:rFonts w:ascii="Verdana" w:hAnsi="Verdana"/>
      <w:sz w:val="20"/>
      <w:szCs w:val="24"/>
      <w:lang w:val="en-US" w:eastAsia="en-US"/>
    </w:rPr>
  </w:style>
  <w:style w:type="paragraph" w:customStyle="1" w:styleId="Opmaakprofiel1">
    <w:name w:val="Opmaakprofiel1"/>
    <w:basedOn w:val="Kop4"/>
    <w:rsid w:val="00582FCC"/>
    <w:pPr>
      <w:numPr>
        <w:numId w:val="9"/>
      </w:numPr>
      <w:tabs>
        <w:tab w:val="num" w:pos="2880"/>
      </w:tabs>
    </w:pPr>
  </w:style>
  <w:style w:type="character" w:customStyle="1" w:styleId="SC2147482">
    <w:name w:val="SC.2.147482"/>
    <w:rsid w:val="00582FCC"/>
    <w:rPr>
      <w:color w:val="000000"/>
      <w:sz w:val="20"/>
    </w:rPr>
  </w:style>
  <w:style w:type="paragraph" w:styleId="Plattetekst3">
    <w:name w:val="Body Text 3"/>
    <w:basedOn w:val="Standaard"/>
    <w:link w:val="Plattetekst3Char"/>
    <w:uiPriority w:val="99"/>
    <w:rsid w:val="00582FCC"/>
    <w:pPr>
      <w:jc w:val="left"/>
    </w:pPr>
  </w:style>
  <w:style w:type="character" w:customStyle="1" w:styleId="Plattetekst3Char">
    <w:name w:val="Platte tekst 3 Char"/>
    <w:basedOn w:val="Standaardalinea-lettertype"/>
    <w:link w:val="Plattetekst3"/>
    <w:uiPriority w:val="99"/>
    <w:rsid w:val="00582FCC"/>
    <w:rPr>
      <w:rFonts w:ascii="Arial" w:hAnsi="Arial"/>
      <w:sz w:val="16"/>
      <w:szCs w:val="16"/>
      <w:lang w:val="en-GB"/>
    </w:rPr>
  </w:style>
  <w:style w:type="table" w:styleId="Tabelraster">
    <w:name w:val="Table Grid"/>
    <w:basedOn w:val="Standaardtabel"/>
    <w:uiPriority w:val="39"/>
    <w:rsid w:val="007E45EA"/>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nderwerpvanopmerking">
    <w:name w:val="annotation subject"/>
    <w:basedOn w:val="Tekstopmerking"/>
    <w:next w:val="Tekstopmerking"/>
    <w:link w:val="OnderwerpvanopmerkingChar"/>
    <w:uiPriority w:val="99"/>
    <w:semiHidden/>
    <w:rsid w:val="00E91F6D"/>
    <w:rPr>
      <w:b/>
      <w:bCs/>
    </w:rPr>
  </w:style>
  <w:style w:type="character" w:customStyle="1" w:styleId="OnderwerpvanopmerkingChar">
    <w:name w:val="Onderwerp van opmerking Char"/>
    <w:basedOn w:val="TekstopmerkingChar"/>
    <w:link w:val="Onderwerpvanopmerking"/>
    <w:uiPriority w:val="99"/>
    <w:semiHidden/>
    <w:rsid w:val="00582FCC"/>
    <w:rPr>
      <w:rFonts w:ascii="Arial" w:hAnsi="Arial"/>
      <w:b/>
      <w:bCs/>
      <w:lang w:val="en-GB"/>
    </w:rPr>
  </w:style>
  <w:style w:type="table" w:customStyle="1" w:styleId="MicroKeyProfiel">
    <w:name w:val="MicroKeyProfiel"/>
    <w:basedOn w:val="Tabelraster"/>
    <w:rsid w:val="009B6B15"/>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paragraph" w:styleId="Ondertitel">
    <w:name w:val="Subtitle"/>
    <w:basedOn w:val="Standaard"/>
    <w:next w:val="Standaard"/>
    <w:link w:val="OndertitelChar"/>
    <w:uiPriority w:val="11"/>
    <w:qFormat/>
    <w:rsid w:val="00343F2B"/>
    <w:pPr>
      <w:spacing w:after="60"/>
      <w:jc w:val="center"/>
      <w:outlineLvl w:val="1"/>
    </w:pPr>
    <w:rPr>
      <w:rFonts w:ascii="Cambria" w:hAnsi="Cambria"/>
      <w:sz w:val="24"/>
      <w:szCs w:val="24"/>
    </w:rPr>
  </w:style>
  <w:style w:type="character" w:customStyle="1" w:styleId="OndertitelChar">
    <w:name w:val="Ondertitel Char"/>
    <w:basedOn w:val="Standaardalinea-lettertype"/>
    <w:link w:val="Ondertitel"/>
    <w:uiPriority w:val="11"/>
    <w:locked/>
    <w:rsid w:val="00343F2B"/>
    <w:rPr>
      <w:rFonts w:ascii="Cambria" w:hAnsi="Cambria" w:cs="Times New Roman"/>
      <w:sz w:val="24"/>
      <w:szCs w:val="24"/>
      <w:lang w:val="en-GB"/>
    </w:rPr>
  </w:style>
  <w:style w:type="paragraph" w:styleId="Geenafstand">
    <w:name w:val="No Spacing"/>
    <w:uiPriority w:val="1"/>
    <w:qFormat/>
    <w:rsid w:val="004C7533"/>
    <w:rPr>
      <w:rFonts w:asciiTheme="minorHAnsi" w:eastAsiaTheme="minorHAnsi" w:hAnsiTheme="minorHAnsi" w:cstheme="minorBidi"/>
      <w:sz w:val="22"/>
      <w:szCs w:val="22"/>
      <w:lang w:eastAsia="en-US"/>
    </w:rPr>
  </w:style>
  <w:style w:type="paragraph" w:styleId="Lijstalinea">
    <w:name w:val="List Paragraph"/>
    <w:basedOn w:val="Standaard"/>
    <w:uiPriority w:val="34"/>
    <w:qFormat/>
    <w:rsid w:val="007C2F68"/>
    <w:pPr>
      <w:ind w:left="720"/>
      <w:contextualSpacing/>
    </w:pPr>
  </w:style>
  <w:style w:type="character" w:styleId="Nadruk">
    <w:name w:val="Emphasis"/>
    <w:basedOn w:val="Standaardalinea-lettertype"/>
    <w:qFormat/>
    <w:rsid w:val="00907CCB"/>
    <w:rPr>
      <w:i/>
      <w:iCs/>
    </w:rPr>
  </w:style>
  <w:style w:type="character" w:customStyle="1" w:styleId="Heading1Char1">
    <w:name w:val="Heading 1 Char1"/>
    <w:basedOn w:val="Standaardalinea-lettertype"/>
    <w:uiPriority w:val="9"/>
    <w:rsid w:val="005915B9"/>
    <w:rPr>
      <w:rFonts w:ascii="Arial" w:eastAsia="Times New Roman" w:hAnsi="Arial" w:cs="Times New Roman"/>
      <w:b/>
      <w:kern w:val="28"/>
      <w:sz w:val="32"/>
      <w:szCs w:val="20"/>
      <w:lang w:val="en-GB" w:eastAsia="nl-NL"/>
    </w:rPr>
  </w:style>
  <w:style w:type="character" w:customStyle="1" w:styleId="Heading2Char1">
    <w:name w:val="Heading 2 Char1"/>
    <w:basedOn w:val="Standaardalinea-lettertype"/>
    <w:uiPriority w:val="9"/>
    <w:rsid w:val="005915B9"/>
    <w:rPr>
      <w:rFonts w:ascii="Arial" w:eastAsia="Times New Roman" w:hAnsi="Arial" w:cs="Times New Roman"/>
      <w:b/>
      <w:sz w:val="28"/>
      <w:szCs w:val="20"/>
      <w:lang w:val="en-GB" w:eastAsia="nl-NL"/>
    </w:rPr>
  </w:style>
  <w:style w:type="character" w:customStyle="1" w:styleId="Heading3Char1">
    <w:name w:val="Heading 3 Char1"/>
    <w:basedOn w:val="Standaardalinea-lettertype"/>
    <w:uiPriority w:val="9"/>
    <w:rsid w:val="005915B9"/>
    <w:rPr>
      <w:rFonts w:ascii="Arial" w:eastAsia="Times New Roman" w:hAnsi="Arial" w:cs="Times New Roman"/>
      <w:b/>
      <w:sz w:val="24"/>
      <w:szCs w:val="20"/>
      <w:lang w:val="en-GB" w:eastAsia="nl-NL"/>
    </w:rPr>
  </w:style>
  <w:style w:type="character" w:customStyle="1" w:styleId="Heading4Char1">
    <w:name w:val="Heading 4 Char1"/>
    <w:basedOn w:val="Standaardalinea-lettertype"/>
    <w:uiPriority w:val="9"/>
    <w:rsid w:val="005915B9"/>
    <w:rPr>
      <w:rFonts w:ascii="Arial" w:eastAsia="Times New Roman" w:hAnsi="Arial" w:cs="Times New Roman"/>
      <w:b/>
      <w:szCs w:val="20"/>
      <w:lang w:val="en-GB" w:eastAsia="nl-NL"/>
    </w:rPr>
  </w:style>
  <w:style w:type="character" w:customStyle="1" w:styleId="Heading5Char1">
    <w:name w:val="Heading 5 Char1"/>
    <w:basedOn w:val="Standaardalinea-lettertype"/>
    <w:uiPriority w:val="9"/>
    <w:rsid w:val="005915B9"/>
    <w:rPr>
      <w:rFonts w:ascii="Arial" w:eastAsia="Times New Roman" w:hAnsi="Arial" w:cs="Times New Roman"/>
      <w:szCs w:val="20"/>
      <w:lang w:val="en-GB" w:eastAsia="nl-NL"/>
    </w:rPr>
  </w:style>
  <w:style w:type="character" w:customStyle="1" w:styleId="Heading6Char1">
    <w:name w:val="Heading 6 Char1"/>
    <w:basedOn w:val="Standaardalinea-lettertype"/>
    <w:uiPriority w:val="9"/>
    <w:rsid w:val="005915B9"/>
    <w:rPr>
      <w:rFonts w:ascii="Arial" w:eastAsia="Times New Roman" w:hAnsi="Arial" w:cs="Times New Roman"/>
      <w:i/>
      <w:szCs w:val="20"/>
      <w:lang w:val="en-GB" w:eastAsia="nl-NL"/>
    </w:rPr>
  </w:style>
  <w:style w:type="character" w:customStyle="1" w:styleId="Heading7Char1">
    <w:name w:val="Heading 7 Char1"/>
    <w:basedOn w:val="Standaardalinea-lettertype"/>
    <w:uiPriority w:val="9"/>
    <w:rsid w:val="005915B9"/>
    <w:rPr>
      <w:rFonts w:ascii="Arial" w:eastAsia="Times New Roman" w:hAnsi="Arial" w:cs="Times New Roman"/>
      <w:szCs w:val="20"/>
      <w:lang w:val="en-GB" w:eastAsia="nl-NL"/>
    </w:rPr>
  </w:style>
  <w:style w:type="character" w:customStyle="1" w:styleId="Heading8Char1">
    <w:name w:val="Heading 8 Char1"/>
    <w:basedOn w:val="Standaardalinea-lettertype"/>
    <w:uiPriority w:val="9"/>
    <w:rsid w:val="005915B9"/>
    <w:rPr>
      <w:rFonts w:ascii="Arial" w:eastAsia="Times New Roman" w:hAnsi="Arial" w:cs="Times New Roman"/>
      <w:i/>
      <w:szCs w:val="20"/>
      <w:lang w:val="en-GB" w:eastAsia="nl-NL"/>
    </w:rPr>
  </w:style>
  <w:style w:type="character" w:customStyle="1" w:styleId="Heading9Char1">
    <w:name w:val="Heading 9 Char1"/>
    <w:basedOn w:val="Standaardalinea-lettertype"/>
    <w:uiPriority w:val="9"/>
    <w:rsid w:val="005915B9"/>
    <w:rPr>
      <w:rFonts w:ascii="Arial" w:eastAsia="Times New Roman" w:hAnsi="Arial" w:cs="Times New Roman"/>
      <w:i/>
      <w:sz w:val="18"/>
      <w:szCs w:val="20"/>
      <w:lang w:val="en-GB" w:eastAsia="nl-NL"/>
    </w:rPr>
  </w:style>
  <w:style w:type="character" w:customStyle="1" w:styleId="Heading4Char2">
    <w:name w:val="Heading 4 Char2"/>
    <w:basedOn w:val="Standaardalinea-lettertype"/>
    <w:uiPriority w:val="9"/>
    <w:rsid w:val="005915B9"/>
    <w:rPr>
      <w:rFonts w:ascii="Arial" w:eastAsia="Times New Roman" w:hAnsi="Arial" w:cs="Times New Roman"/>
      <w:b/>
      <w:szCs w:val="20"/>
      <w:lang w:val="en-GB" w:eastAsia="nl-NL"/>
    </w:rPr>
  </w:style>
  <w:style w:type="character" w:customStyle="1" w:styleId="Heading5Char2">
    <w:name w:val="Heading 5 Char2"/>
    <w:basedOn w:val="Standaardalinea-lettertype"/>
    <w:uiPriority w:val="9"/>
    <w:rsid w:val="005915B9"/>
    <w:rPr>
      <w:rFonts w:ascii="Arial" w:eastAsia="Times New Roman" w:hAnsi="Arial" w:cs="Times New Roman"/>
      <w:szCs w:val="20"/>
      <w:lang w:val="en-GB" w:eastAsia="nl-NL"/>
    </w:rPr>
  </w:style>
  <w:style w:type="character" w:styleId="Onopgelostemelding">
    <w:name w:val="Unresolved Mention"/>
    <w:basedOn w:val="Standaardalinea-lettertype"/>
    <w:uiPriority w:val="99"/>
    <w:semiHidden/>
    <w:unhideWhenUsed/>
    <w:rsid w:val="00697BED"/>
    <w:rPr>
      <w:color w:val="808080"/>
      <w:shd w:val="clear" w:color="auto" w:fill="E6E6E6"/>
    </w:rPr>
  </w:style>
  <w:style w:type="character" w:customStyle="1" w:styleId="Heading1Char2">
    <w:name w:val="Heading 1 Char2"/>
    <w:basedOn w:val="Standaardalinea-lettertype"/>
    <w:uiPriority w:val="9"/>
    <w:rsid w:val="005725F6"/>
    <w:rPr>
      <w:rFonts w:ascii="Arial" w:eastAsia="Times New Roman" w:hAnsi="Arial" w:cs="Times New Roman"/>
      <w:b/>
      <w:kern w:val="28"/>
      <w:sz w:val="32"/>
      <w:szCs w:val="20"/>
      <w:lang w:val="en-GB" w:eastAsia="nl-NL"/>
    </w:rPr>
  </w:style>
  <w:style w:type="character" w:customStyle="1" w:styleId="Heading2Char2">
    <w:name w:val="Heading 2 Char2"/>
    <w:basedOn w:val="Standaardalinea-lettertype"/>
    <w:uiPriority w:val="9"/>
    <w:rsid w:val="005725F6"/>
    <w:rPr>
      <w:rFonts w:ascii="Arial" w:eastAsia="Times New Roman" w:hAnsi="Arial" w:cs="Times New Roman"/>
      <w:b/>
      <w:sz w:val="28"/>
      <w:szCs w:val="20"/>
      <w:lang w:val="en-GB" w:eastAsia="nl-NL"/>
    </w:rPr>
  </w:style>
  <w:style w:type="character" w:customStyle="1" w:styleId="Heading3Char2">
    <w:name w:val="Heading 3 Char2"/>
    <w:basedOn w:val="Standaardalinea-lettertype"/>
    <w:uiPriority w:val="9"/>
    <w:rsid w:val="005725F6"/>
    <w:rPr>
      <w:rFonts w:ascii="Arial" w:eastAsia="Times New Roman" w:hAnsi="Arial" w:cs="Times New Roman"/>
      <w:b/>
      <w:sz w:val="24"/>
      <w:szCs w:val="20"/>
      <w:lang w:val="en-GB" w:eastAsia="nl-NL"/>
    </w:rPr>
  </w:style>
  <w:style w:type="character" w:customStyle="1" w:styleId="Heading4Char3">
    <w:name w:val="Heading 4 Char3"/>
    <w:basedOn w:val="Standaardalinea-lettertype"/>
    <w:uiPriority w:val="9"/>
    <w:rsid w:val="005725F6"/>
    <w:rPr>
      <w:rFonts w:ascii="Arial" w:eastAsia="Times New Roman" w:hAnsi="Arial" w:cs="Times New Roman"/>
      <w:b/>
      <w:szCs w:val="20"/>
      <w:lang w:val="en-GB" w:eastAsia="nl-NL"/>
    </w:rPr>
  </w:style>
  <w:style w:type="character" w:customStyle="1" w:styleId="Heading5Char3">
    <w:name w:val="Heading 5 Char3"/>
    <w:basedOn w:val="Standaardalinea-lettertype"/>
    <w:uiPriority w:val="9"/>
    <w:rsid w:val="005725F6"/>
    <w:rPr>
      <w:rFonts w:ascii="Arial" w:eastAsia="Times New Roman" w:hAnsi="Arial" w:cs="Times New Roman"/>
      <w:szCs w:val="20"/>
      <w:lang w:val="en-GB" w:eastAsia="nl-NL"/>
    </w:rPr>
  </w:style>
  <w:style w:type="character" w:customStyle="1" w:styleId="Heading6Char2">
    <w:name w:val="Heading 6 Char2"/>
    <w:basedOn w:val="Standaardalinea-lettertype"/>
    <w:uiPriority w:val="9"/>
    <w:rsid w:val="005725F6"/>
    <w:rPr>
      <w:rFonts w:ascii="Arial" w:eastAsia="Times New Roman" w:hAnsi="Arial" w:cs="Times New Roman"/>
      <w:i/>
      <w:szCs w:val="20"/>
      <w:lang w:val="en-GB" w:eastAsia="nl-NL"/>
    </w:rPr>
  </w:style>
  <w:style w:type="character" w:customStyle="1" w:styleId="Heading7Char2">
    <w:name w:val="Heading 7 Char2"/>
    <w:basedOn w:val="Standaardalinea-lettertype"/>
    <w:uiPriority w:val="9"/>
    <w:rsid w:val="005725F6"/>
    <w:rPr>
      <w:rFonts w:ascii="Arial" w:eastAsia="Times New Roman" w:hAnsi="Arial" w:cs="Times New Roman"/>
      <w:szCs w:val="20"/>
      <w:lang w:val="en-GB" w:eastAsia="nl-NL"/>
    </w:rPr>
  </w:style>
  <w:style w:type="character" w:customStyle="1" w:styleId="Heading8Char2">
    <w:name w:val="Heading 8 Char2"/>
    <w:basedOn w:val="Standaardalinea-lettertype"/>
    <w:uiPriority w:val="9"/>
    <w:rsid w:val="005725F6"/>
    <w:rPr>
      <w:rFonts w:ascii="Arial" w:eastAsia="Times New Roman" w:hAnsi="Arial" w:cs="Times New Roman"/>
      <w:i/>
      <w:szCs w:val="20"/>
      <w:lang w:val="en-GB" w:eastAsia="nl-NL"/>
    </w:rPr>
  </w:style>
  <w:style w:type="character" w:customStyle="1" w:styleId="Heading9Char2">
    <w:name w:val="Heading 9 Char2"/>
    <w:basedOn w:val="Standaardalinea-lettertype"/>
    <w:uiPriority w:val="9"/>
    <w:rsid w:val="005725F6"/>
    <w:rPr>
      <w:rFonts w:ascii="Arial" w:eastAsia="Times New Roman" w:hAnsi="Arial" w:cs="Times New Roman"/>
      <w:i/>
      <w:sz w:val="18"/>
      <w:szCs w:val="20"/>
      <w:lang w:val="en-GB" w:eastAsia="nl-NL"/>
    </w:rPr>
  </w:style>
  <w:style w:type="character" w:customStyle="1" w:styleId="FooterChar1">
    <w:name w:val="Footer Char1"/>
    <w:basedOn w:val="Standaardalinea-lettertype"/>
    <w:uiPriority w:val="99"/>
    <w:rsid w:val="005725F6"/>
    <w:rPr>
      <w:rFonts w:ascii="Arial" w:eastAsia="Times New Roman" w:hAnsi="Arial" w:cs="Times New Roman"/>
      <w:szCs w:val="20"/>
      <w:lang w:val="en-GB" w:eastAsia="nl-NL"/>
    </w:rPr>
  </w:style>
  <w:style w:type="character" w:customStyle="1" w:styleId="HeaderChar1">
    <w:name w:val="Header Char1"/>
    <w:basedOn w:val="Standaardalinea-lettertype"/>
    <w:uiPriority w:val="99"/>
    <w:rsid w:val="005725F6"/>
    <w:rPr>
      <w:rFonts w:ascii="Arial" w:eastAsia="Times New Roman" w:hAnsi="Arial" w:cs="Times New Roman"/>
      <w:szCs w:val="20"/>
      <w:lang w:val="en-GB" w:eastAsia="nl-NL"/>
    </w:rPr>
  </w:style>
  <w:style w:type="character" w:customStyle="1" w:styleId="BodyTextChar1">
    <w:name w:val="Body Text Char1"/>
    <w:basedOn w:val="Standaardalinea-lettertype"/>
    <w:uiPriority w:val="99"/>
    <w:rsid w:val="005725F6"/>
    <w:rPr>
      <w:rFonts w:ascii="Arial" w:eastAsia="Times New Roman" w:hAnsi="Arial" w:cs="Times New Roman"/>
      <w:szCs w:val="20"/>
      <w:lang w:val="en-GB" w:eastAsia="nl-NL"/>
    </w:rPr>
  </w:style>
  <w:style w:type="character" w:customStyle="1" w:styleId="CommentTextChar1">
    <w:name w:val="Comment Text Char1"/>
    <w:basedOn w:val="Standaardalinea-lettertype"/>
    <w:uiPriority w:val="99"/>
    <w:semiHidden/>
    <w:rsid w:val="005725F6"/>
    <w:rPr>
      <w:rFonts w:ascii="Arial" w:eastAsia="Times New Roman" w:hAnsi="Arial" w:cs="Times New Roman"/>
      <w:sz w:val="20"/>
      <w:szCs w:val="20"/>
      <w:lang w:val="en-GB" w:eastAsia="nl-NL"/>
    </w:rPr>
  </w:style>
  <w:style w:type="character" w:customStyle="1" w:styleId="BodyText2Char1">
    <w:name w:val="Body Text 2 Char1"/>
    <w:basedOn w:val="Standaardalinea-lettertype"/>
    <w:uiPriority w:val="99"/>
    <w:rsid w:val="005725F6"/>
    <w:rPr>
      <w:rFonts w:ascii="Arial" w:eastAsia="Times New Roman" w:hAnsi="Arial" w:cs="Times New Roman"/>
      <w:szCs w:val="20"/>
      <w:lang w:val="en-GB" w:eastAsia="nl-NL"/>
    </w:rPr>
  </w:style>
  <w:style w:type="character" w:customStyle="1" w:styleId="DocumentMapChar1">
    <w:name w:val="Document Map Char1"/>
    <w:basedOn w:val="Standaardalinea-lettertype"/>
    <w:uiPriority w:val="99"/>
    <w:semiHidden/>
    <w:rsid w:val="005725F6"/>
    <w:rPr>
      <w:rFonts w:ascii="Tahoma" w:eastAsia="Times New Roman" w:hAnsi="Tahoma" w:cs="Tahoma"/>
      <w:szCs w:val="20"/>
      <w:shd w:val="clear" w:color="auto" w:fill="000080"/>
      <w:lang w:val="en-GB" w:eastAsia="nl-NL"/>
    </w:rPr>
  </w:style>
  <w:style w:type="character" w:customStyle="1" w:styleId="BalloonTextChar1">
    <w:name w:val="Balloon Text Char1"/>
    <w:basedOn w:val="Standaardalinea-lettertype"/>
    <w:uiPriority w:val="99"/>
    <w:semiHidden/>
    <w:rsid w:val="005725F6"/>
    <w:rPr>
      <w:rFonts w:ascii="Tahoma" w:eastAsia="Times New Roman" w:hAnsi="Tahoma" w:cs="Tahoma"/>
      <w:sz w:val="16"/>
      <w:szCs w:val="16"/>
      <w:lang w:val="en-GB" w:eastAsia="nl-NL"/>
    </w:rPr>
  </w:style>
  <w:style w:type="character" w:customStyle="1" w:styleId="BodyText3Char1">
    <w:name w:val="Body Text 3 Char1"/>
    <w:basedOn w:val="Standaardalinea-lettertype"/>
    <w:uiPriority w:val="99"/>
    <w:rsid w:val="005725F6"/>
    <w:rPr>
      <w:rFonts w:ascii="Arial" w:eastAsia="Times New Roman" w:hAnsi="Arial" w:cs="Times New Roman"/>
      <w:szCs w:val="20"/>
      <w:lang w:val="en-GB" w:eastAsia="nl-NL"/>
    </w:rPr>
  </w:style>
  <w:style w:type="character" w:customStyle="1" w:styleId="CommentSubjectChar1">
    <w:name w:val="Comment Subject Char1"/>
    <w:basedOn w:val="TekstopmerkingChar"/>
    <w:uiPriority w:val="99"/>
    <w:semiHidden/>
    <w:rsid w:val="005725F6"/>
    <w:rPr>
      <w:rFonts w:ascii="Arial" w:eastAsia="Times New Roman" w:hAnsi="Arial" w:cs="Times New Roman"/>
      <w:b/>
      <w:bCs/>
      <w:sz w:val="20"/>
      <w:szCs w:val="20"/>
      <w:lang w:val="en-GB" w:eastAsia="nl-NL"/>
    </w:rPr>
  </w:style>
  <w:style w:type="character" w:customStyle="1" w:styleId="SubtitleChar1">
    <w:name w:val="Subtitle Char1"/>
    <w:basedOn w:val="Standaardalinea-lettertype"/>
    <w:uiPriority w:val="11"/>
    <w:rsid w:val="005725F6"/>
    <w:rPr>
      <w:rFonts w:ascii="Cambria" w:eastAsia="Times New Roman" w:hAnsi="Cambria" w:cs="Times New Roman"/>
      <w:sz w:val="24"/>
      <w:szCs w:val="24"/>
      <w:lang w:val="en-GB" w:eastAsia="nl-NL"/>
    </w:rPr>
  </w:style>
  <w:style w:type="character" w:customStyle="1" w:styleId="Heading1Char3">
    <w:name w:val="Heading 1 Char3"/>
    <w:basedOn w:val="Standaardalinea-lettertype"/>
    <w:uiPriority w:val="9"/>
    <w:rsid w:val="005725F6"/>
    <w:rPr>
      <w:rFonts w:ascii="Arial" w:eastAsia="Times New Roman" w:hAnsi="Arial" w:cs="Times New Roman"/>
      <w:b/>
      <w:kern w:val="28"/>
      <w:sz w:val="32"/>
      <w:szCs w:val="20"/>
      <w:lang w:val="en-GB" w:eastAsia="nl-NL"/>
    </w:rPr>
  </w:style>
  <w:style w:type="character" w:customStyle="1" w:styleId="Heading2Char3">
    <w:name w:val="Heading 2 Char3"/>
    <w:basedOn w:val="Standaardalinea-lettertype"/>
    <w:uiPriority w:val="9"/>
    <w:rsid w:val="005725F6"/>
    <w:rPr>
      <w:rFonts w:ascii="Arial" w:eastAsia="Times New Roman" w:hAnsi="Arial" w:cs="Times New Roman"/>
      <w:b/>
      <w:sz w:val="28"/>
      <w:szCs w:val="20"/>
      <w:lang w:val="en-GB" w:eastAsia="nl-NL"/>
    </w:rPr>
  </w:style>
  <w:style w:type="character" w:customStyle="1" w:styleId="Heading3Char3">
    <w:name w:val="Heading 3 Char3"/>
    <w:basedOn w:val="Standaardalinea-lettertype"/>
    <w:uiPriority w:val="9"/>
    <w:rsid w:val="005725F6"/>
    <w:rPr>
      <w:rFonts w:ascii="Arial" w:eastAsia="Times New Roman" w:hAnsi="Arial" w:cs="Times New Roman"/>
      <w:b/>
      <w:sz w:val="24"/>
      <w:szCs w:val="20"/>
      <w:lang w:val="en-GB" w:eastAsia="nl-NL"/>
    </w:rPr>
  </w:style>
  <w:style w:type="character" w:customStyle="1" w:styleId="Heading4Char4">
    <w:name w:val="Heading 4 Char4"/>
    <w:basedOn w:val="Standaardalinea-lettertype"/>
    <w:uiPriority w:val="9"/>
    <w:rsid w:val="005725F6"/>
    <w:rPr>
      <w:rFonts w:ascii="Arial" w:eastAsia="Times New Roman" w:hAnsi="Arial" w:cs="Times New Roman"/>
      <w:b/>
      <w:szCs w:val="20"/>
      <w:lang w:val="en-GB" w:eastAsia="nl-NL"/>
    </w:rPr>
  </w:style>
  <w:style w:type="character" w:customStyle="1" w:styleId="Heading5Char4">
    <w:name w:val="Heading 5 Char4"/>
    <w:basedOn w:val="Standaardalinea-lettertype"/>
    <w:uiPriority w:val="9"/>
    <w:rsid w:val="005725F6"/>
    <w:rPr>
      <w:rFonts w:ascii="Arial" w:eastAsia="Times New Roman" w:hAnsi="Arial" w:cs="Times New Roman"/>
      <w:szCs w:val="20"/>
      <w:lang w:val="en-GB" w:eastAsia="nl-NL"/>
    </w:rPr>
  </w:style>
  <w:style w:type="character" w:customStyle="1" w:styleId="Heading6Char3">
    <w:name w:val="Heading 6 Char3"/>
    <w:basedOn w:val="Standaardalinea-lettertype"/>
    <w:uiPriority w:val="9"/>
    <w:rsid w:val="005725F6"/>
    <w:rPr>
      <w:rFonts w:ascii="Arial" w:eastAsia="Times New Roman" w:hAnsi="Arial" w:cs="Times New Roman"/>
      <w:i/>
      <w:szCs w:val="20"/>
      <w:lang w:val="en-GB" w:eastAsia="nl-NL"/>
    </w:rPr>
  </w:style>
  <w:style w:type="character" w:customStyle="1" w:styleId="Heading7Char3">
    <w:name w:val="Heading 7 Char3"/>
    <w:basedOn w:val="Standaardalinea-lettertype"/>
    <w:uiPriority w:val="9"/>
    <w:rsid w:val="005725F6"/>
    <w:rPr>
      <w:rFonts w:ascii="Arial" w:eastAsia="Times New Roman" w:hAnsi="Arial" w:cs="Times New Roman"/>
      <w:szCs w:val="20"/>
      <w:lang w:val="en-GB" w:eastAsia="nl-NL"/>
    </w:rPr>
  </w:style>
  <w:style w:type="character" w:customStyle="1" w:styleId="Heading8Char3">
    <w:name w:val="Heading 8 Char3"/>
    <w:basedOn w:val="Standaardalinea-lettertype"/>
    <w:uiPriority w:val="9"/>
    <w:rsid w:val="005725F6"/>
    <w:rPr>
      <w:rFonts w:ascii="Arial" w:eastAsia="Times New Roman" w:hAnsi="Arial" w:cs="Times New Roman"/>
      <w:i/>
      <w:szCs w:val="20"/>
      <w:lang w:val="en-GB" w:eastAsia="nl-NL"/>
    </w:rPr>
  </w:style>
  <w:style w:type="character" w:customStyle="1" w:styleId="Heading9Char3">
    <w:name w:val="Heading 9 Char3"/>
    <w:basedOn w:val="Standaardalinea-lettertype"/>
    <w:uiPriority w:val="9"/>
    <w:rsid w:val="005725F6"/>
    <w:rPr>
      <w:rFonts w:ascii="Arial" w:eastAsia="Times New Roman" w:hAnsi="Arial" w:cs="Times New Roman"/>
      <w:i/>
      <w:sz w:val="18"/>
      <w:szCs w:val="20"/>
      <w:lang w:val="en-GB" w:eastAsia="nl-NL"/>
    </w:rPr>
  </w:style>
  <w:style w:type="character" w:customStyle="1" w:styleId="Heading1Char4">
    <w:name w:val="Heading 1 Char4"/>
    <w:basedOn w:val="Standaardalinea-lettertype"/>
    <w:uiPriority w:val="9"/>
    <w:rsid w:val="00CF0D4B"/>
    <w:rPr>
      <w:rFonts w:ascii="Arial" w:eastAsia="Times New Roman" w:hAnsi="Arial" w:cs="Times New Roman"/>
      <w:b/>
      <w:kern w:val="28"/>
      <w:sz w:val="32"/>
      <w:szCs w:val="20"/>
      <w:lang w:val="en-GB" w:eastAsia="nl-NL"/>
    </w:rPr>
  </w:style>
  <w:style w:type="character" w:customStyle="1" w:styleId="Heading2Char4">
    <w:name w:val="Heading 2 Char4"/>
    <w:basedOn w:val="Standaardalinea-lettertype"/>
    <w:uiPriority w:val="9"/>
    <w:rsid w:val="00CF0D4B"/>
    <w:rPr>
      <w:rFonts w:ascii="Arial" w:eastAsia="Times New Roman" w:hAnsi="Arial" w:cs="Times New Roman"/>
      <w:b/>
      <w:sz w:val="28"/>
      <w:szCs w:val="20"/>
      <w:lang w:val="en-GB" w:eastAsia="nl-NL"/>
    </w:rPr>
  </w:style>
  <w:style w:type="character" w:customStyle="1" w:styleId="Heading3Char4">
    <w:name w:val="Heading 3 Char4"/>
    <w:basedOn w:val="Standaardalinea-lettertype"/>
    <w:uiPriority w:val="9"/>
    <w:rsid w:val="00CF0D4B"/>
    <w:rPr>
      <w:rFonts w:ascii="Arial" w:eastAsia="Times New Roman" w:hAnsi="Arial" w:cs="Times New Roman"/>
      <w:b/>
      <w:sz w:val="24"/>
      <w:szCs w:val="20"/>
      <w:lang w:val="en-GB" w:eastAsia="nl-NL"/>
    </w:rPr>
  </w:style>
  <w:style w:type="character" w:customStyle="1" w:styleId="Heading4Char5">
    <w:name w:val="Heading 4 Char5"/>
    <w:basedOn w:val="Standaardalinea-lettertype"/>
    <w:uiPriority w:val="9"/>
    <w:rsid w:val="00CF0D4B"/>
    <w:rPr>
      <w:rFonts w:ascii="Arial" w:eastAsia="Times New Roman" w:hAnsi="Arial" w:cs="Times New Roman"/>
      <w:b/>
      <w:szCs w:val="20"/>
      <w:lang w:val="en-GB" w:eastAsia="nl-NL"/>
    </w:rPr>
  </w:style>
  <w:style w:type="character" w:customStyle="1" w:styleId="Heading5Char5">
    <w:name w:val="Heading 5 Char5"/>
    <w:basedOn w:val="Standaardalinea-lettertype"/>
    <w:uiPriority w:val="9"/>
    <w:rsid w:val="00CF0D4B"/>
    <w:rPr>
      <w:rFonts w:ascii="Arial" w:eastAsia="Times New Roman" w:hAnsi="Arial" w:cs="Times New Roman"/>
      <w:szCs w:val="20"/>
      <w:lang w:val="en-GB" w:eastAsia="nl-NL"/>
    </w:rPr>
  </w:style>
  <w:style w:type="character" w:customStyle="1" w:styleId="Heading6Char4">
    <w:name w:val="Heading 6 Char4"/>
    <w:basedOn w:val="Standaardalinea-lettertype"/>
    <w:uiPriority w:val="9"/>
    <w:rsid w:val="00CF0D4B"/>
    <w:rPr>
      <w:rFonts w:ascii="Arial" w:eastAsia="Times New Roman" w:hAnsi="Arial" w:cs="Times New Roman"/>
      <w:i/>
      <w:szCs w:val="20"/>
      <w:lang w:val="en-GB" w:eastAsia="nl-NL"/>
    </w:rPr>
  </w:style>
  <w:style w:type="character" w:customStyle="1" w:styleId="Heading7Char4">
    <w:name w:val="Heading 7 Char4"/>
    <w:basedOn w:val="Standaardalinea-lettertype"/>
    <w:uiPriority w:val="9"/>
    <w:rsid w:val="00CF0D4B"/>
    <w:rPr>
      <w:rFonts w:ascii="Arial" w:eastAsia="Times New Roman" w:hAnsi="Arial" w:cs="Times New Roman"/>
      <w:szCs w:val="20"/>
      <w:lang w:val="en-GB" w:eastAsia="nl-NL"/>
    </w:rPr>
  </w:style>
  <w:style w:type="character" w:customStyle="1" w:styleId="Heading8Char4">
    <w:name w:val="Heading 8 Char4"/>
    <w:basedOn w:val="Standaardalinea-lettertype"/>
    <w:uiPriority w:val="9"/>
    <w:rsid w:val="00CF0D4B"/>
    <w:rPr>
      <w:rFonts w:ascii="Arial" w:eastAsia="Times New Roman" w:hAnsi="Arial" w:cs="Times New Roman"/>
      <w:i/>
      <w:szCs w:val="20"/>
      <w:lang w:val="en-GB" w:eastAsia="nl-NL"/>
    </w:rPr>
  </w:style>
  <w:style w:type="character" w:customStyle="1" w:styleId="Heading9Char4">
    <w:name w:val="Heading 9 Char4"/>
    <w:basedOn w:val="Standaardalinea-lettertype"/>
    <w:uiPriority w:val="9"/>
    <w:rsid w:val="00CF0D4B"/>
    <w:rPr>
      <w:rFonts w:ascii="Arial" w:eastAsia="Times New Roman" w:hAnsi="Arial" w:cs="Times New Roman"/>
      <w:i/>
      <w:sz w:val="18"/>
      <w:szCs w:val="20"/>
      <w:lang w:val="en-GB" w:eastAsia="nl-NL"/>
    </w:rPr>
  </w:style>
  <w:style w:type="character" w:customStyle="1" w:styleId="FooterChar2">
    <w:name w:val="Footer Char2"/>
    <w:basedOn w:val="Standaardalinea-lettertype"/>
    <w:uiPriority w:val="99"/>
    <w:rsid w:val="00CF0D4B"/>
    <w:rPr>
      <w:rFonts w:ascii="Arial" w:eastAsia="Times New Roman" w:hAnsi="Arial" w:cs="Times New Roman"/>
      <w:szCs w:val="20"/>
      <w:lang w:val="en-GB" w:eastAsia="nl-NL"/>
    </w:rPr>
  </w:style>
  <w:style w:type="character" w:customStyle="1" w:styleId="HeaderChar2">
    <w:name w:val="Header Char2"/>
    <w:basedOn w:val="Standaardalinea-lettertype"/>
    <w:uiPriority w:val="99"/>
    <w:rsid w:val="00CF0D4B"/>
    <w:rPr>
      <w:rFonts w:ascii="Arial" w:eastAsia="Times New Roman" w:hAnsi="Arial" w:cs="Times New Roman"/>
      <w:szCs w:val="20"/>
      <w:lang w:val="en-GB" w:eastAsia="nl-NL"/>
    </w:rPr>
  </w:style>
  <w:style w:type="character" w:customStyle="1" w:styleId="BodyTextChar2">
    <w:name w:val="Body Text Char2"/>
    <w:basedOn w:val="Standaardalinea-lettertype"/>
    <w:uiPriority w:val="99"/>
    <w:rsid w:val="00CF0D4B"/>
    <w:rPr>
      <w:rFonts w:ascii="Arial" w:eastAsia="Times New Roman" w:hAnsi="Arial" w:cs="Times New Roman"/>
      <w:szCs w:val="20"/>
      <w:lang w:val="en-GB" w:eastAsia="nl-NL"/>
    </w:rPr>
  </w:style>
  <w:style w:type="character" w:customStyle="1" w:styleId="CommentTextChar2">
    <w:name w:val="Comment Text Char2"/>
    <w:basedOn w:val="Standaardalinea-lettertype"/>
    <w:uiPriority w:val="99"/>
    <w:semiHidden/>
    <w:rsid w:val="00CF0D4B"/>
    <w:rPr>
      <w:rFonts w:ascii="Arial" w:eastAsia="Times New Roman" w:hAnsi="Arial" w:cs="Times New Roman"/>
      <w:sz w:val="20"/>
      <w:szCs w:val="20"/>
      <w:lang w:val="en-GB" w:eastAsia="nl-NL"/>
    </w:rPr>
  </w:style>
  <w:style w:type="character" w:customStyle="1" w:styleId="BodyText2Char2">
    <w:name w:val="Body Text 2 Char2"/>
    <w:basedOn w:val="Standaardalinea-lettertype"/>
    <w:uiPriority w:val="99"/>
    <w:rsid w:val="00CF0D4B"/>
    <w:rPr>
      <w:rFonts w:ascii="Arial" w:eastAsia="Times New Roman" w:hAnsi="Arial" w:cs="Times New Roman"/>
      <w:szCs w:val="20"/>
      <w:lang w:val="en-GB" w:eastAsia="nl-NL"/>
    </w:rPr>
  </w:style>
  <w:style w:type="character" w:customStyle="1" w:styleId="DocumentMapChar2">
    <w:name w:val="Document Map Char2"/>
    <w:basedOn w:val="Standaardalinea-lettertype"/>
    <w:uiPriority w:val="99"/>
    <w:semiHidden/>
    <w:rsid w:val="00CF0D4B"/>
    <w:rPr>
      <w:rFonts w:ascii="Tahoma" w:eastAsia="Times New Roman" w:hAnsi="Tahoma" w:cs="Tahoma"/>
      <w:szCs w:val="20"/>
      <w:shd w:val="clear" w:color="auto" w:fill="000080"/>
      <w:lang w:val="en-GB" w:eastAsia="nl-NL"/>
    </w:rPr>
  </w:style>
  <w:style w:type="character" w:customStyle="1" w:styleId="BalloonTextChar2">
    <w:name w:val="Balloon Text Char2"/>
    <w:basedOn w:val="Standaardalinea-lettertype"/>
    <w:uiPriority w:val="99"/>
    <w:semiHidden/>
    <w:rsid w:val="00CF0D4B"/>
    <w:rPr>
      <w:rFonts w:ascii="Tahoma" w:eastAsia="Times New Roman" w:hAnsi="Tahoma" w:cs="Tahoma"/>
      <w:sz w:val="16"/>
      <w:szCs w:val="16"/>
      <w:lang w:val="en-GB" w:eastAsia="nl-NL"/>
    </w:rPr>
  </w:style>
  <w:style w:type="character" w:customStyle="1" w:styleId="BodyText3Char2">
    <w:name w:val="Body Text 3 Char2"/>
    <w:basedOn w:val="Standaardalinea-lettertype"/>
    <w:uiPriority w:val="99"/>
    <w:rsid w:val="00CF0D4B"/>
    <w:rPr>
      <w:rFonts w:ascii="Arial" w:eastAsia="Times New Roman" w:hAnsi="Arial" w:cs="Times New Roman"/>
      <w:szCs w:val="20"/>
      <w:lang w:val="en-GB" w:eastAsia="nl-NL"/>
    </w:rPr>
  </w:style>
  <w:style w:type="character" w:customStyle="1" w:styleId="CommentSubjectChar2">
    <w:name w:val="Comment Subject Char2"/>
    <w:basedOn w:val="TekstopmerkingChar"/>
    <w:uiPriority w:val="99"/>
    <w:semiHidden/>
    <w:rsid w:val="00CF0D4B"/>
    <w:rPr>
      <w:rFonts w:ascii="Arial" w:eastAsia="Times New Roman" w:hAnsi="Arial" w:cs="Times New Roman"/>
      <w:b/>
      <w:bCs/>
      <w:sz w:val="20"/>
      <w:szCs w:val="20"/>
      <w:lang w:val="en-GB" w:eastAsia="nl-NL"/>
    </w:rPr>
  </w:style>
  <w:style w:type="character" w:customStyle="1" w:styleId="SubtitleChar2">
    <w:name w:val="Subtitle Char2"/>
    <w:basedOn w:val="Standaardalinea-lettertype"/>
    <w:uiPriority w:val="11"/>
    <w:rsid w:val="00CF0D4B"/>
    <w:rPr>
      <w:rFonts w:ascii="Cambria" w:eastAsia="Times New Roman" w:hAnsi="Cambria" w:cs="Times New Roman"/>
      <w:sz w:val="24"/>
      <w:szCs w:val="24"/>
      <w:lang w:val="en-GB" w:eastAsia="nl-NL"/>
    </w:rPr>
  </w:style>
  <w:style w:type="character" w:customStyle="1" w:styleId="Heading1Char5">
    <w:name w:val="Heading 1 Char5"/>
    <w:basedOn w:val="Standaardalinea-lettertype"/>
    <w:uiPriority w:val="9"/>
    <w:rsid w:val="00381B70"/>
    <w:rPr>
      <w:rFonts w:ascii="Arial" w:eastAsia="Times New Roman" w:hAnsi="Arial" w:cs="Times New Roman"/>
      <w:b/>
      <w:kern w:val="28"/>
      <w:sz w:val="32"/>
      <w:szCs w:val="20"/>
      <w:lang w:val="en-GB" w:eastAsia="nl-NL"/>
    </w:rPr>
  </w:style>
  <w:style w:type="character" w:customStyle="1" w:styleId="Heading2Char5">
    <w:name w:val="Heading 2 Char5"/>
    <w:basedOn w:val="Standaardalinea-lettertype"/>
    <w:uiPriority w:val="9"/>
    <w:rsid w:val="00381B70"/>
    <w:rPr>
      <w:rFonts w:ascii="Arial" w:eastAsia="Times New Roman" w:hAnsi="Arial" w:cs="Times New Roman"/>
      <w:b/>
      <w:sz w:val="28"/>
      <w:szCs w:val="20"/>
      <w:lang w:val="en-GB" w:eastAsia="nl-NL"/>
    </w:rPr>
  </w:style>
  <w:style w:type="character" w:customStyle="1" w:styleId="Heading3Char5">
    <w:name w:val="Heading 3 Char5"/>
    <w:basedOn w:val="Standaardalinea-lettertype"/>
    <w:uiPriority w:val="9"/>
    <w:rsid w:val="00381B70"/>
    <w:rPr>
      <w:rFonts w:ascii="Arial" w:eastAsia="Times New Roman" w:hAnsi="Arial" w:cs="Times New Roman"/>
      <w:b/>
      <w:sz w:val="24"/>
      <w:szCs w:val="20"/>
      <w:lang w:val="en-GB" w:eastAsia="nl-NL"/>
    </w:rPr>
  </w:style>
  <w:style w:type="character" w:customStyle="1" w:styleId="Heading4Char6">
    <w:name w:val="Heading 4 Char6"/>
    <w:basedOn w:val="Standaardalinea-lettertype"/>
    <w:uiPriority w:val="9"/>
    <w:rsid w:val="00381B70"/>
    <w:rPr>
      <w:rFonts w:ascii="Arial" w:eastAsia="Times New Roman" w:hAnsi="Arial" w:cs="Times New Roman"/>
      <w:b/>
      <w:szCs w:val="20"/>
      <w:lang w:val="en-GB" w:eastAsia="nl-NL"/>
    </w:rPr>
  </w:style>
  <w:style w:type="character" w:customStyle="1" w:styleId="Heading5Char6">
    <w:name w:val="Heading 5 Char6"/>
    <w:basedOn w:val="Standaardalinea-lettertype"/>
    <w:uiPriority w:val="9"/>
    <w:rsid w:val="00381B70"/>
    <w:rPr>
      <w:rFonts w:ascii="Arial" w:eastAsia="Times New Roman" w:hAnsi="Arial" w:cs="Times New Roman"/>
      <w:szCs w:val="20"/>
      <w:lang w:val="en-GB" w:eastAsia="nl-NL"/>
    </w:rPr>
  </w:style>
  <w:style w:type="character" w:customStyle="1" w:styleId="Heading6Char5">
    <w:name w:val="Heading 6 Char5"/>
    <w:basedOn w:val="Standaardalinea-lettertype"/>
    <w:uiPriority w:val="9"/>
    <w:rsid w:val="00381B70"/>
    <w:rPr>
      <w:rFonts w:ascii="Arial" w:eastAsia="Times New Roman" w:hAnsi="Arial" w:cs="Times New Roman"/>
      <w:i/>
      <w:szCs w:val="20"/>
      <w:lang w:val="en-GB" w:eastAsia="nl-NL"/>
    </w:rPr>
  </w:style>
  <w:style w:type="character" w:customStyle="1" w:styleId="Heading7Char5">
    <w:name w:val="Heading 7 Char5"/>
    <w:basedOn w:val="Standaardalinea-lettertype"/>
    <w:uiPriority w:val="9"/>
    <w:rsid w:val="00381B70"/>
    <w:rPr>
      <w:rFonts w:ascii="Arial" w:eastAsia="Times New Roman" w:hAnsi="Arial" w:cs="Times New Roman"/>
      <w:szCs w:val="20"/>
      <w:lang w:val="en-GB" w:eastAsia="nl-NL"/>
    </w:rPr>
  </w:style>
  <w:style w:type="character" w:customStyle="1" w:styleId="Heading8Char5">
    <w:name w:val="Heading 8 Char5"/>
    <w:basedOn w:val="Standaardalinea-lettertype"/>
    <w:uiPriority w:val="9"/>
    <w:rsid w:val="00381B70"/>
    <w:rPr>
      <w:rFonts w:ascii="Arial" w:eastAsia="Times New Roman" w:hAnsi="Arial" w:cs="Times New Roman"/>
      <w:i/>
      <w:szCs w:val="20"/>
      <w:lang w:val="en-GB" w:eastAsia="nl-NL"/>
    </w:rPr>
  </w:style>
  <w:style w:type="character" w:customStyle="1" w:styleId="Heading9Char5">
    <w:name w:val="Heading 9 Char5"/>
    <w:basedOn w:val="Standaardalinea-lettertype"/>
    <w:uiPriority w:val="9"/>
    <w:rsid w:val="00381B70"/>
    <w:rPr>
      <w:rFonts w:ascii="Arial" w:eastAsia="Times New Roman" w:hAnsi="Arial" w:cs="Times New Roman"/>
      <w:i/>
      <w:sz w:val="18"/>
      <w:szCs w:val="20"/>
      <w:lang w:val="en-GB" w:eastAsia="nl-NL"/>
    </w:rPr>
  </w:style>
  <w:style w:type="character" w:customStyle="1" w:styleId="FooterChar3">
    <w:name w:val="Footer Char3"/>
    <w:basedOn w:val="Standaardalinea-lettertype"/>
    <w:uiPriority w:val="99"/>
    <w:rsid w:val="00381B70"/>
    <w:rPr>
      <w:rFonts w:ascii="Arial" w:eastAsia="Times New Roman" w:hAnsi="Arial" w:cs="Times New Roman"/>
      <w:szCs w:val="20"/>
      <w:lang w:val="en-GB" w:eastAsia="nl-NL"/>
    </w:rPr>
  </w:style>
  <w:style w:type="character" w:customStyle="1" w:styleId="HeaderChar3">
    <w:name w:val="Header Char3"/>
    <w:basedOn w:val="Standaardalinea-lettertype"/>
    <w:uiPriority w:val="99"/>
    <w:rsid w:val="00381B70"/>
    <w:rPr>
      <w:rFonts w:ascii="Arial" w:eastAsia="Times New Roman" w:hAnsi="Arial" w:cs="Times New Roman"/>
      <w:szCs w:val="20"/>
      <w:lang w:val="en-GB" w:eastAsia="nl-NL"/>
    </w:rPr>
  </w:style>
  <w:style w:type="character" w:customStyle="1" w:styleId="BodyTextChar3">
    <w:name w:val="Body Text Char3"/>
    <w:basedOn w:val="Standaardalinea-lettertype"/>
    <w:uiPriority w:val="99"/>
    <w:rsid w:val="00381B70"/>
    <w:rPr>
      <w:rFonts w:ascii="Arial" w:eastAsia="Times New Roman" w:hAnsi="Arial" w:cs="Times New Roman"/>
      <w:szCs w:val="20"/>
      <w:lang w:val="en-GB" w:eastAsia="nl-NL"/>
    </w:rPr>
  </w:style>
  <w:style w:type="character" w:customStyle="1" w:styleId="CommentTextChar3">
    <w:name w:val="Comment Text Char3"/>
    <w:basedOn w:val="Standaardalinea-lettertype"/>
    <w:uiPriority w:val="99"/>
    <w:semiHidden/>
    <w:rsid w:val="00381B70"/>
    <w:rPr>
      <w:rFonts w:ascii="Arial" w:eastAsia="Times New Roman" w:hAnsi="Arial" w:cs="Times New Roman"/>
      <w:sz w:val="20"/>
      <w:szCs w:val="20"/>
      <w:lang w:val="en-GB" w:eastAsia="nl-NL"/>
    </w:rPr>
  </w:style>
  <w:style w:type="character" w:customStyle="1" w:styleId="BodyText2Char3">
    <w:name w:val="Body Text 2 Char3"/>
    <w:basedOn w:val="Standaardalinea-lettertype"/>
    <w:uiPriority w:val="99"/>
    <w:rsid w:val="00381B70"/>
    <w:rPr>
      <w:rFonts w:ascii="Arial" w:eastAsia="Times New Roman" w:hAnsi="Arial" w:cs="Times New Roman"/>
      <w:szCs w:val="20"/>
      <w:lang w:val="en-GB" w:eastAsia="nl-NL"/>
    </w:rPr>
  </w:style>
  <w:style w:type="character" w:customStyle="1" w:styleId="DocumentMapChar3">
    <w:name w:val="Document Map Char3"/>
    <w:basedOn w:val="Standaardalinea-lettertype"/>
    <w:uiPriority w:val="99"/>
    <w:semiHidden/>
    <w:rsid w:val="00381B70"/>
    <w:rPr>
      <w:rFonts w:ascii="Tahoma" w:eastAsia="Times New Roman" w:hAnsi="Tahoma" w:cs="Tahoma"/>
      <w:szCs w:val="20"/>
      <w:shd w:val="clear" w:color="auto" w:fill="000080"/>
      <w:lang w:val="en-GB" w:eastAsia="nl-NL"/>
    </w:rPr>
  </w:style>
  <w:style w:type="character" w:customStyle="1" w:styleId="BalloonTextChar3">
    <w:name w:val="Balloon Text Char3"/>
    <w:basedOn w:val="Standaardalinea-lettertype"/>
    <w:uiPriority w:val="99"/>
    <w:semiHidden/>
    <w:rsid w:val="00381B70"/>
    <w:rPr>
      <w:rFonts w:ascii="Tahoma" w:eastAsia="Times New Roman" w:hAnsi="Tahoma" w:cs="Tahoma"/>
      <w:sz w:val="16"/>
      <w:szCs w:val="16"/>
      <w:lang w:val="en-GB" w:eastAsia="nl-NL"/>
    </w:rPr>
  </w:style>
  <w:style w:type="character" w:customStyle="1" w:styleId="BodyText3Char3">
    <w:name w:val="Body Text 3 Char3"/>
    <w:basedOn w:val="Standaardalinea-lettertype"/>
    <w:uiPriority w:val="99"/>
    <w:rsid w:val="00381B70"/>
    <w:rPr>
      <w:rFonts w:ascii="Arial" w:eastAsia="Times New Roman" w:hAnsi="Arial" w:cs="Times New Roman"/>
      <w:szCs w:val="20"/>
      <w:lang w:val="en-GB" w:eastAsia="nl-NL"/>
    </w:rPr>
  </w:style>
  <w:style w:type="character" w:customStyle="1" w:styleId="CommentSubjectChar3">
    <w:name w:val="Comment Subject Char3"/>
    <w:basedOn w:val="TekstopmerkingChar"/>
    <w:uiPriority w:val="99"/>
    <w:semiHidden/>
    <w:rsid w:val="00381B70"/>
    <w:rPr>
      <w:rFonts w:ascii="Arial" w:eastAsia="Times New Roman" w:hAnsi="Arial" w:cs="Times New Roman"/>
      <w:b/>
      <w:bCs/>
      <w:sz w:val="20"/>
      <w:szCs w:val="20"/>
      <w:lang w:val="en-GB" w:eastAsia="nl-NL"/>
    </w:rPr>
  </w:style>
  <w:style w:type="character" w:customStyle="1" w:styleId="SubtitleChar3">
    <w:name w:val="Subtitle Char3"/>
    <w:basedOn w:val="Standaardalinea-lettertype"/>
    <w:uiPriority w:val="11"/>
    <w:rsid w:val="00381B70"/>
    <w:rPr>
      <w:rFonts w:ascii="Cambria" w:eastAsia="Times New Roman" w:hAnsi="Cambria" w:cs="Times New Roman"/>
      <w:sz w:val="24"/>
      <w:szCs w:val="24"/>
      <w:lang w:val="en-GB" w:eastAsia="nl-NL"/>
    </w:rPr>
  </w:style>
  <w:style w:type="character" w:customStyle="1" w:styleId="Heading1Char6">
    <w:name w:val="Heading 1 Char6"/>
    <w:basedOn w:val="Standaardalinea-lettertype"/>
    <w:uiPriority w:val="9"/>
    <w:rsid w:val="00893F30"/>
    <w:rPr>
      <w:rFonts w:ascii="Arial" w:eastAsia="Times New Roman" w:hAnsi="Arial" w:cs="Times New Roman"/>
      <w:b/>
      <w:kern w:val="28"/>
      <w:sz w:val="32"/>
      <w:szCs w:val="20"/>
      <w:lang w:val="en-GB" w:eastAsia="nl-NL"/>
    </w:rPr>
  </w:style>
  <w:style w:type="character" w:customStyle="1" w:styleId="Heading2Char6">
    <w:name w:val="Heading 2 Char6"/>
    <w:basedOn w:val="Standaardalinea-lettertype"/>
    <w:uiPriority w:val="9"/>
    <w:rsid w:val="00893F30"/>
    <w:rPr>
      <w:rFonts w:ascii="Arial" w:eastAsia="Times New Roman" w:hAnsi="Arial" w:cs="Times New Roman"/>
      <w:b/>
      <w:sz w:val="28"/>
      <w:szCs w:val="20"/>
      <w:lang w:val="en-GB" w:eastAsia="nl-NL"/>
    </w:rPr>
  </w:style>
  <w:style w:type="character" w:customStyle="1" w:styleId="Heading3Char6">
    <w:name w:val="Heading 3 Char6"/>
    <w:basedOn w:val="Standaardalinea-lettertype"/>
    <w:uiPriority w:val="9"/>
    <w:rsid w:val="00893F30"/>
    <w:rPr>
      <w:rFonts w:ascii="Arial" w:eastAsia="Times New Roman" w:hAnsi="Arial" w:cs="Times New Roman"/>
      <w:b/>
      <w:sz w:val="24"/>
      <w:szCs w:val="20"/>
      <w:lang w:val="en-GB" w:eastAsia="nl-NL"/>
    </w:rPr>
  </w:style>
  <w:style w:type="character" w:customStyle="1" w:styleId="Heading4Char7">
    <w:name w:val="Heading 4 Char7"/>
    <w:basedOn w:val="Standaardalinea-lettertype"/>
    <w:uiPriority w:val="9"/>
    <w:rsid w:val="00893F30"/>
    <w:rPr>
      <w:rFonts w:ascii="Arial" w:eastAsia="Times New Roman" w:hAnsi="Arial" w:cs="Times New Roman"/>
      <w:b/>
      <w:szCs w:val="20"/>
      <w:lang w:val="en-GB" w:eastAsia="nl-NL"/>
    </w:rPr>
  </w:style>
  <w:style w:type="character" w:customStyle="1" w:styleId="Heading5Char7">
    <w:name w:val="Heading 5 Char7"/>
    <w:basedOn w:val="Standaardalinea-lettertype"/>
    <w:uiPriority w:val="9"/>
    <w:rsid w:val="00893F30"/>
    <w:rPr>
      <w:rFonts w:ascii="Arial" w:eastAsia="Times New Roman" w:hAnsi="Arial" w:cs="Times New Roman"/>
      <w:szCs w:val="20"/>
      <w:lang w:val="en-GB" w:eastAsia="nl-NL"/>
    </w:rPr>
  </w:style>
  <w:style w:type="character" w:customStyle="1" w:styleId="Heading6Char6">
    <w:name w:val="Heading 6 Char6"/>
    <w:basedOn w:val="Standaardalinea-lettertype"/>
    <w:uiPriority w:val="9"/>
    <w:rsid w:val="00893F30"/>
    <w:rPr>
      <w:rFonts w:ascii="Arial" w:eastAsia="Times New Roman" w:hAnsi="Arial" w:cs="Times New Roman"/>
      <w:i/>
      <w:szCs w:val="20"/>
      <w:lang w:val="en-GB" w:eastAsia="nl-NL"/>
    </w:rPr>
  </w:style>
  <w:style w:type="character" w:customStyle="1" w:styleId="Heading7Char6">
    <w:name w:val="Heading 7 Char6"/>
    <w:basedOn w:val="Standaardalinea-lettertype"/>
    <w:uiPriority w:val="9"/>
    <w:rsid w:val="00893F30"/>
    <w:rPr>
      <w:rFonts w:ascii="Arial" w:eastAsia="Times New Roman" w:hAnsi="Arial" w:cs="Times New Roman"/>
      <w:szCs w:val="20"/>
      <w:lang w:val="en-GB" w:eastAsia="nl-NL"/>
    </w:rPr>
  </w:style>
  <w:style w:type="character" w:customStyle="1" w:styleId="Heading8Char6">
    <w:name w:val="Heading 8 Char6"/>
    <w:basedOn w:val="Standaardalinea-lettertype"/>
    <w:uiPriority w:val="9"/>
    <w:rsid w:val="00893F30"/>
    <w:rPr>
      <w:rFonts w:ascii="Arial" w:eastAsia="Times New Roman" w:hAnsi="Arial" w:cs="Times New Roman"/>
      <w:i/>
      <w:szCs w:val="20"/>
      <w:lang w:val="en-GB" w:eastAsia="nl-NL"/>
    </w:rPr>
  </w:style>
  <w:style w:type="character" w:customStyle="1" w:styleId="Heading9Char6">
    <w:name w:val="Heading 9 Char6"/>
    <w:basedOn w:val="Standaardalinea-lettertype"/>
    <w:uiPriority w:val="9"/>
    <w:rsid w:val="00893F30"/>
    <w:rPr>
      <w:rFonts w:ascii="Arial" w:eastAsia="Times New Roman" w:hAnsi="Arial" w:cs="Times New Roman"/>
      <w:i/>
      <w:sz w:val="18"/>
      <w:szCs w:val="20"/>
      <w:lang w:val="en-GB" w:eastAsia="nl-NL"/>
    </w:rPr>
  </w:style>
  <w:style w:type="character" w:customStyle="1" w:styleId="FooterChar4">
    <w:name w:val="Footer Char4"/>
    <w:basedOn w:val="Standaardalinea-lettertype"/>
    <w:uiPriority w:val="99"/>
    <w:rsid w:val="00893F30"/>
    <w:rPr>
      <w:rFonts w:ascii="Arial" w:eastAsia="Times New Roman" w:hAnsi="Arial" w:cs="Times New Roman"/>
      <w:szCs w:val="20"/>
      <w:lang w:val="en-GB" w:eastAsia="nl-NL"/>
    </w:rPr>
  </w:style>
  <w:style w:type="character" w:customStyle="1" w:styleId="HeaderChar4">
    <w:name w:val="Header Char4"/>
    <w:basedOn w:val="Standaardalinea-lettertype"/>
    <w:uiPriority w:val="99"/>
    <w:rsid w:val="00893F30"/>
    <w:rPr>
      <w:rFonts w:ascii="Arial" w:eastAsia="Times New Roman" w:hAnsi="Arial" w:cs="Times New Roman"/>
      <w:szCs w:val="20"/>
      <w:lang w:val="en-GB" w:eastAsia="nl-NL"/>
    </w:rPr>
  </w:style>
  <w:style w:type="character" w:customStyle="1" w:styleId="BodyTextChar4">
    <w:name w:val="Body Text Char4"/>
    <w:basedOn w:val="Standaardalinea-lettertype"/>
    <w:uiPriority w:val="99"/>
    <w:rsid w:val="00893F30"/>
    <w:rPr>
      <w:rFonts w:ascii="Arial" w:eastAsia="Times New Roman" w:hAnsi="Arial" w:cs="Times New Roman"/>
      <w:szCs w:val="20"/>
      <w:lang w:val="en-GB" w:eastAsia="nl-NL"/>
    </w:rPr>
  </w:style>
  <w:style w:type="character" w:customStyle="1" w:styleId="CommentTextChar4">
    <w:name w:val="Comment Text Char4"/>
    <w:basedOn w:val="Standaardalinea-lettertype"/>
    <w:uiPriority w:val="99"/>
    <w:semiHidden/>
    <w:rsid w:val="00893F30"/>
    <w:rPr>
      <w:rFonts w:ascii="Arial" w:eastAsia="Times New Roman" w:hAnsi="Arial" w:cs="Times New Roman"/>
      <w:sz w:val="20"/>
      <w:szCs w:val="20"/>
      <w:lang w:val="en-GB" w:eastAsia="nl-NL"/>
    </w:rPr>
  </w:style>
  <w:style w:type="character" w:customStyle="1" w:styleId="BodyText2Char4">
    <w:name w:val="Body Text 2 Char4"/>
    <w:basedOn w:val="Standaardalinea-lettertype"/>
    <w:uiPriority w:val="99"/>
    <w:rsid w:val="00893F30"/>
    <w:rPr>
      <w:rFonts w:ascii="Arial" w:eastAsia="Times New Roman" w:hAnsi="Arial" w:cs="Times New Roman"/>
      <w:szCs w:val="20"/>
      <w:lang w:val="en-GB" w:eastAsia="nl-NL"/>
    </w:rPr>
  </w:style>
  <w:style w:type="paragraph" w:customStyle="1" w:styleId="Descriptiontitle1">
    <w:name w:val="Description title1"/>
    <w:basedOn w:val="Standaard"/>
    <w:next w:val="Description"/>
    <w:rsid w:val="00893F30"/>
    <w:pPr>
      <w:keepNext/>
      <w:pBdr>
        <w:top w:val="single" w:sz="4" w:space="1" w:color="auto"/>
        <w:bottom w:val="single" w:sz="4" w:space="1" w:color="auto"/>
      </w:pBdr>
      <w:spacing w:before="320" w:after="120"/>
      <w:ind w:left="567"/>
      <w:jc w:val="left"/>
    </w:pPr>
    <w:rPr>
      <w:b/>
      <w:sz w:val="20"/>
    </w:rPr>
  </w:style>
  <w:style w:type="paragraph" w:customStyle="1" w:styleId="Description1">
    <w:name w:val="Description1"/>
    <w:basedOn w:val="Standaard"/>
    <w:rsid w:val="00893F30"/>
    <w:pPr>
      <w:keepNext/>
      <w:keepLines/>
      <w:ind w:left="567"/>
    </w:pPr>
    <w:rPr>
      <w:sz w:val="20"/>
    </w:rPr>
  </w:style>
  <w:style w:type="paragraph" w:customStyle="1" w:styleId="Profileparameter1">
    <w:name w:val="Profile parameter1"/>
    <w:basedOn w:val="Standaard"/>
    <w:rsid w:val="00893F30"/>
    <w:pPr>
      <w:keepLines/>
      <w:tabs>
        <w:tab w:val="num" w:pos="360"/>
      </w:tabs>
      <w:ind w:left="360" w:hanging="360"/>
    </w:pPr>
  </w:style>
  <w:style w:type="paragraph" w:customStyle="1" w:styleId="Bullet1">
    <w:name w:val="Bullet1"/>
    <w:basedOn w:val="Standaard"/>
    <w:rsid w:val="00893F30"/>
    <w:pPr>
      <w:keepLines/>
      <w:tabs>
        <w:tab w:val="num" w:pos="360"/>
      </w:tabs>
      <w:ind w:left="357" w:hanging="357"/>
    </w:pPr>
  </w:style>
  <w:style w:type="paragraph" w:customStyle="1" w:styleId="Profileparametervalue1">
    <w:name w:val="Profile parameter value1"/>
    <w:basedOn w:val="Standaard"/>
    <w:rsid w:val="00893F30"/>
    <w:pPr>
      <w:keepNext/>
      <w:keepLines/>
      <w:ind w:left="357"/>
    </w:pPr>
  </w:style>
  <w:style w:type="paragraph" w:customStyle="1" w:styleId="Driverparameter1">
    <w:name w:val="Driver parameter1"/>
    <w:basedOn w:val="Standaard"/>
    <w:next w:val="Driverparametervalue"/>
    <w:rsid w:val="00893F30"/>
    <w:pPr>
      <w:keepNext/>
      <w:keepLines/>
      <w:tabs>
        <w:tab w:val="num" w:pos="360"/>
      </w:tabs>
      <w:ind w:left="357" w:hanging="357"/>
    </w:pPr>
  </w:style>
  <w:style w:type="paragraph" w:customStyle="1" w:styleId="Driverparametervalue1">
    <w:name w:val="Driver parameter value1"/>
    <w:basedOn w:val="Standaard"/>
    <w:rsid w:val="00893F30"/>
    <w:pPr>
      <w:keepNext/>
      <w:keepLines/>
      <w:tabs>
        <w:tab w:val="left" w:pos="4536"/>
      </w:tabs>
      <w:ind w:left="357"/>
      <w:jc w:val="left"/>
    </w:pPr>
  </w:style>
  <w:style w:type="paragraph" w:customStyle="1" w:styleId="Driverevent1">
    <w:name w:val="Driver event1"/>
    <w:basedOn w:val="Standaard"/>
    <w:rsid w:val="00893F30"/>
    <w:pPr>
      <w:keepNext/>
      <w:keepLines/>
      <w:tabs>
        <w:tab w:val="num" w:pos="360"/>
      </w:tabs>
      <w:ind w:left="357" w:hanging="357"/>
    </w:pPr>
  </w:style>
  <w:style w:type="paragraph" w:customStyle="1" w:styleId="Counter1">
    <w:name w:val="Counter1"/>
    <w:basedOn w:val="Standaard"/>
    <w:rsid w:val="00893F30"/>
    <w:pPr>
      <w:keepNext/>
      <w:tabs>
        <w:tab w:val="num" w:pos="360"/>
      </w:tabs>
      <w:ind w:left="357" w:hanging="357"/>
    </w:pPr>
  </w:style>
  <w:style w:type="paragraph" w:customStyle="1" w:styleId="Countercontrol1">
    <w:name w:val="Counter control1"/>
    <w:basedOn w:val="Standaard"/>
    <w:rsid w:val="00893F30"/>
    <w:pPr>
      <w:keepNext/>
      <w:tabs>
        <w:tab w:val="left" w:pos="4536"/>
      </w:tabs>
      <w:ind w:left="4536" w:hanging="4179"/>
      <w:jc w:val="left"/>
    </w:pPr>
  </w:style>
  <w:style w:type="paragraph" w:customStyle="1" w:styleId="Syntaxtitle1">
    <w:name w:val="Syntax title1"/>
    <w:basedOn w:val="Standaard"/>
    <w:next w:val="Syntax"/>
    <w:rsid w:val="00893F30"/>
    <w:pPr>
      <w:keepNext/>
      <w:pBdr>
        <w:top w:val="single" w:sz="4" w:space="1" w:color="auto"/>
        <w:bottom w:val="single" w:sz="4" w:space="1" w:color="auto"/>
      </w:pBdr>
      <w:spacing w:after="120"/>
      <w:ind w:left="567"/>
    </w:pPr>
    <w:rPr>
      <w:b/>
      <w:sz w:val="20"/>
    </w:rPr>
  </w:style>
  <w:style w:type="paragraph" w:customStyle="1" w:styleId="Syntax1">
    <w:name w:val="Syntax1"/>
    <w:basedOn w:val="Standaard"/>
    <w:rsid w:val="00893F30"/>
    <w:pPr>
      <w:keepNext/>
      <w:ind w:left="567"/>
    </w:pPr>
    <w:rPr>
      <w:rFonts w:ascii="Courier New" w:hAnsi="Courier New"/>
      <w:sz w:val="18"/>
    </w:rPr>
  </w:style>
  <w:style w:type="paragraph" w:customStyle="1" w:styleId="Parameterstitle1">
    <w:name w:val="Parameters title1"/>
    <w:basedOn w:val="Standaard"/>
    <w:next w:val="Parameters"/>
    <w:rsid w:val="00893F30"/>
    <w:pPr>
      <w:keepNext/>
      <w:pBdr>
        <w:top w:val="single" w:sz="4" w:space="1" w:color="auto"/>
        <w:bottom w:val="single" w:sz="4" w:space="1" w:color="auto"/>
      </w:pBdr>
      <w:spacing w:before="320" w:after="120"/>
      <w:ind w:left="567"/>
    </w:pPr>
    <w:rPr>
      <w:b/>
      <w:sz w:val="20"/>
    </w:rPr>
  </w:style>
  <w:style w:type="paragraph" w:customStyle="1" w:styleId="Parameters1">
    <w:name w:val="Parameters1"/>
    <w:basedOn w:val="Standaard"/>
    <w:rsid w:val="00893F30"/>
    <w:pPr>
      <w:keepNext/>
      <w:keepLines/>
      <w:spacing w:after="80"/>
      <w:ind w:left="3402" w:hanging="2835"/>
    </w:pPr>
    <w:rPr>
      <w:sz w:val="20"/>
    </w:rPr>
  </w:style>
  <w:style w:type="paragraph" w:customStyle="1" w:styleId="Errorstitle1">
    <w:name w:val="Errors title1"/>
    <w:basedOn w:val="Standaard"/>
    <w:next w:val="Errors"/>
    <w:rsid w:val="00893F30"/>
    <w:pPr>
      <w:keepNext/>
      <w:pBdr>
        <w:top w:val="single" w:sz="4" w:space="1" w:color="auto"/>
        <w:bottom w:val="single" w:sz="4" w:space="1" w:color="auto"/>
      </w:pBdr>
      <w:spacing w:before="240" w:after="120"/>
      <w:ind w:left="567"/>
    </w:pPr>
    <w:rPr>
      <w:b/>
      <w:sz w:val="20"/>
    </w:rPr>
  </w:style>
  <w:style w:type="paragraph" w:customStyle="1" w:styleId="Errors1">
    <w:name w:val="Errors1"/>
    <w:basedOn w:val="Standaard"/>
    <w:rsid w:val="00893F30"/>
    <w:pPr>
      <w:keepNext/>
      <w:ind w:left="3402" w:hanging="2835"/>
    </w:pPr>
    <w:rPr>
      <w:sz w:val="20"/>
    </w:rPr>
  </w:style>
  <w:style w:type="paragraph" w:customStyle="1" w:styleId="Bulletnumbered1">
    <w:name w:val="Bullet (numbered)1"/>
    <w:basedOn w:val="Standaard"/>
    <w:rsid w:val="00893F30"/>
    <w:pPr>
      <w:tabs>
        <w:tab w:val="num" w:pos="360"/>
      </w:tabs>
      <w:ind w:left="360" w:hanging="360"/>
    </w:pPr>
  </w:style>
  <w:style w:type="character" w:customStyle="1" w:styleId="DocumentMapChar4">
    <w:name w:val="Document Map Char4"/>
    <w:basedOn w:val="Standaardalinea-lettertype"/>
    <w:uiPriority w:val="99"/>
    <w:semiHidden/>
    <w:rsid w:val="00893F30"/>
    <w:rPr>
      <w:rFonts w:ascii="Tahoma" w:eastAsia="Times New Roman" w:hAnsi="Tahoma" w:cs="Tahoma"/>
      <w:szCs w:val="20"/>
      <w:shd w:val="clear" w:color="auto" w:fill="000080"/>
      <w:lang w:val="en-GB" w:eastAsia="nl-NL"/>
    </w:rPr>
  </w:style>
  <w:style w:type="character" w:customStyle="1" w:styleId="BalloonTextChar4">
    <w:name w:val="Balloon Text Char4"/>
    <w:basedOn w:val="Standaardalinea-lettertype"/>
    <w:uiPriority w:val="99"/>
    <w:semiHidden/>
    <w:rsid w:val="00893F30"/>
    <w:rPr>
      <w:rFonts w:ascii="Tahoma" w:eastAsia="Times New Roman" w:hAnsi="Tahoma" w:cs="Tahoma"/>
      <w:sz w:val="16"/>
      <w:szCs w:val="16"/>
      <w:lang w:val="en-GB" w:eastAsia="nl-NL"/>
    </w:rPr>
  </w:style>
  <w:style w:type="paragraph" w:customStyle="1" w:styleId="SP21189911">
    <w:name w:val="SP.2.1189911"/>
    <w:basedOn w:val="Standaard"/>
    <w:next w:val="Standaard"/>
    <w:rsid w:val="00893F30"/>
    <w:pPr>
      <w:autoSpaceDE w:val="0"/>
      <w:autoSpaceDN w:val="0"/>
      <w:adjustRightInd w:val="0"/>
      <w:jc w:val="left"/>
    </w:pPr>
    <w:rPr>
      <w:rFonts w:ascii="Verdana" w:hAnsi="Verdana"/>
      <w:sz w:val="20"/>
      <w:szCs w:val="24"/>
      <w:lang w:val="en-US" w:eastAsia="en-US"/>
    </w:rPr>
  </w:style>
  <w:style w:type="paragraph" w:customStyle="1" w:styleId="Opmaakprofiel11">
    <w:name w:val="Opmaakprofiel11"/>
    <w:basedOn w:val="Kop4"/>
    <w:rsid w:val="00893F30"/>
    <w:pPr>
      <w:numPr>
        <w:ilvl w:val="0"/>
        <w:numId w:val="0"/>
      </w:numPr>
      <w:tabs>
        <w:tab w:val="num" w:pos="864"/>
        <w:tab w:val="num" w:pos="2880"/>
      </w:tabs>
      <w:ind w:left="864" w:hanging="864"/>
    </w:pPr>
  </w:style>
  <w:style w:type="character" w:customStyle="1" w:styleId="BodyText3Char4">
    <w:name w:val="Body Text 3 Char4"/>
    <w:basedOn w:val="Standaardalinea-lettertype"/>
    <w:uiPriority w:val="99"/>
    <w:rsid w:val="00893F30"/>
    <w:rPr>
      <w:rFonts w:ascii="Arial" w:eastAsia="Times New Roman" w:hAnsi="Arial" w:cs="Times New Roman"/>
      <w:szCs w:val="20"/>
      <w:lang w:val="en-GB" w:eastAsia="nl-NL"/>
    </w:rPr>
  </w:style>
  <w:style w:type="character" w:customStyle="1" w:styleId="CommentSubjectChar4">
    <w:name w:val="Comment Subject Char4"/>
    <w:basedOn w:val="TekstopmerkingChar"/>
    <w:uiPriority w:val="99"/>
    <w:semiHidden/>
    <w:rsid w:val="00893F30"/>
    <w:rPr>
      <w:rFonts w:ascii="Arial" w:eastAsia="Times New Roman" w:hAnsi="Arial" w:cs="Times New Roman"/>
      <w:b/>
      <w:bCs/>
      <w:sz w:val="20"/>
      <w:szCs w:val="20"/>
      <w:lang w:val="en-GB" w:eastAsia="nl-NL"/>
    </w:rPr>
  </w:style>
  <w:style w:type="table" w:customStyle="1" w:styleId="MicroKeyProfiel1">
    <w:name w:val="MicroKeyProfiel1"/>
    <w:basedOn w:val="Tabelraster"/>
    <w:rsid w:val="00893F30"/>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character" w:customStyle="1" w:styleId="SubtitleChar4">
    <w:name w:val="Subtitle Char4"/>
    <w:basedOn w:val="Standaardalinea-lettertype"/>
    <w:uiPriority w:val="11"/>
    <w:rsid w:val="00893F30"/>
    <w:rPr>
      <w:rFonts w:ascii="Cambria" w:eastAsia="Times New Roman" w:hAnsi="Cambria" w:cs="Times New Roman"/>
      <w:sz w:val="24"/>
      <w:szCs w:val="24"/>
      <w:lang w:val="en-GB"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gif"/><Relationship Id="rId18" Type="http://schemas.openxmlformats.org/officeDocument/2006/relationships/oleObject" Target="embeddings/oleObject1.bin"/><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oleObject" Target="embeddings/oleObject3.bin"/><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image" Target="media/image10.emf"/><Relationship Id="rId25" Type="http://schemas.openxmlformats.org/officeDocument/2006/relationships/oleObject" Target="embeddings/oleObject5.bin"/><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oleObject" Target="embeddings/oleObject2.bin"/><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image" Target="media/image3.jpg"/><Relationship Id="rId19" Type="http://schemas.openxmlformats.org/officeDocument/2006/relationships/image" Target="media/image11.emf"/><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 Id="rId22" Type="http://schemas.openxmlformats.org/officeDocument/2006/relationships/oleObject" Target="embeddings/oleObject4.bin"/><Relationship Id="rId27" Type="http://schemas.openxmlformats.org/officeDocument/2006/relationships/footer" Target="foot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2.png"/></Relationships>
</file>

<file path=word/_rels/settings.xml.rels><?xml version="1.0" encoding="UTF-8" standalone="yes"?>
<Relationships xmlns="http://schemas.openxmlformats.org/package/2006/relationships"><Relationship Id="rId1" Type="http://schemas.openxmlformats.org/officeDocument/2006/relationships/attachedTemplate" Target="file:///O:\Templates\document%20template.dotx"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1EF3E119-7CCE-4AB2-8E84-27F4B1007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document template.dotx</Template>
  <TotalTime>3583</TotalTime>
  <Pages>60</Pages>
  <Words>13242</Words>
  <Characters>72833</Characters>
  <Application>Microsoft Office Word</Application>
  <DocSecurity>0</DocSecurity>
  <Lines>606</Lines>
  <Paragraphs>171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Pho-0387-U0-3-1 HSB MRTS User Manual</vt:lpstr>
      <vt:lpstr>Generic document template</vt:lpstr>
    </vt:vector>
  </TitlesOfParts>
  <Company>Micro-key bv.</Company>
  <LinksUpToDate>false</LinksUpToDate>
  <CharactersWithSpaces>85904</CharactersWithSpaces>
  <SharedDoc>false</SharedDoc>
  <HLinks>
    <vt:vector size="72" baseType="variant">
      <vt:variant>
        <vt:i4>1900604</vt:i4>
      </vt:variant>
      <vt:variant>
        <vt:i4>71</vt:i4>
      </vt:variant>
      <vt:variant>
        <vt:i4>0</vt:i4>
      </vt:variant>
      <vt:variant>
        <vt:i4>5</vt:i4>
      </vt:variant>
      <vt:variant>
        <vt:lpwstr/>
      </vt:variant>
      <vt:variant>
        <vt:lpwstr>_Toc278469001</vt:lpwstr>
      </vt:variant>
      <vt:variant>
        <vt:i4>1900604</vt:i4>
      </vt:variant>
      <vt:variant>
        <vt:i4>65</vt:i4>
      </vt:variant>
      <vt:variant>
        <vt:i4>0</vt:i4>
      </vt:variant>
      <vt:variant>
        <vt:i4>5</vt:i4>
      </vt:variant>
      <vt:variant>
        <vt:lpwstr/>
      </vt:variant>
      <vt:variant>
        <vt:lpwstr>_Toc278469000</vt:lpwstr>
      </vt:variant>
      <vt:variant>
        <vt:i4>1376309</vt:i4>
      </vt:variant>
      <vt:variant>
        <vt:i4>59</vt:i4>
      </vt:variant>
      <vt:variant>
        <vt:i4>0</vt:i4>
      </vt:variant>
      <vt:variant>
        <vt:i4>5</vt:i4>
      </vt:variant>
      <vt:variant>
        <vt:lpwstr/>
      </vt:variant>
      <vt:variant>
        <vt:lpwstr>_Toc278468999</vt:lpwstr>
      </vt:variant>
      <vt:variant>
        <vt:i4>1376309</vt:i4>
      </vt:variant>
      <vt:variant>
        <vt:i4>53</vt:i4>
      </vt:variant>
      <vt:variant>
        <vt:i4>0</vt:i4>
      </vt:variant>
      <vt:variant>
        <vt:i4>5</vt:i4>
      </vt:variant>
      <vt:variant>
        <vt:lpwstr/>
      </vt:variant>
      <vt:variant>
        <vt:lpwstr>_Toc278468998</vt:lpwstr>
      </vt:variant>
      <vt:variant>
        <vt:i4>1376309</vt:i4>
      </vt:variant>
      <vt:variant>
        <vt:i4>47</vt:i4>
      </vt:variant>
      <vt:variant>
        <vt:i4>0</vt:i4>
      </vt:variant>
      <vt:variant>
        <vt:i4>5</vt:i4>
      </vt:variant>
      <vt:variant>
        <vt:lpwstr/>
      </vt:variant>
      <vt:variant>
        <vt:lpwstr>_Toc278468997</vt:lpwstr>
      </vt:variant>
      <vt:variant>
        <vt:i4>1376309</vt:i4>
      </vt:variant>
      <vt:variant>
        <vt:i4>41</vt:i4>
      </vt:variant>
      <vt:variant>
        <vt:i4>0</vt:i4>
      </vt:variant>
      <vt:variant>
        <vt:i4>5</vt:i4>
      </vt:variant>
      <vt:variant>
        <vt:lpwstr/>
      </vt:variant>
      <vt:variant>
        <vt:lpwstr>_Toc278468996</vt:lpwstr>
      </vt:variant>
      <vt:variant>
        <vt:i4>1376309</vt:i4>
      </vt:variant>
      <vt:variant>
        <vt:i4>35</vt:i4>
      </vt:variant>
      <vt:variant>
        <vt:i4>0</vt:i4>
      </vt:variant>
      <vt:variant>
        <vt:i4>5</vt:i4>
      </vt:variant>
      <vt:variant>
        <vt:lpwstr/>
      </vt:variant>
      <vt:variant>
        <vt:lpwstr>_Toc278468995</vt:lpwstr>
      </vt:variant>
      <vt:variant>
        <vt:i4>1376309</vt:i4>
      </vt:variant>
      <vt:variant>
        <vt:i4>29</vt:i4>
      </vt:variant>
      <vt:variant>
        <vt:i4>0</vt:i4>
      </vt:variant>
      <vt:variant>
        <vt:i4>5</vt:i4>
      </vt:variant>
      <vt:variant>
        <vt:lpwstr/>
      </vt:variant>
      <vt:variant>
        <vt:lpwstr>_Toc278468994</vt:lpwstr>
      </vt:variant>
      <vt:variant>
        <vt:i4>1376309</vt:i4>
      </vt:variant>
      <vt:variant>
        <vt:i4>23</vt:i4>
      </vt:variant>
      <vt:variant>
        <vt:i4>0</vt:i4>
      </vt:variant>
      <vt:variant>
        <vt:i4>5</vt:i4>
      </vt:variant>
      <vt:variant>
        <vt:lpwstr/>
      </vt:variant>
      <vt:variant>
        <vt:lpwstr>_Toc278468993</vt:lpwstr>
      </vt:variant>
      <vt:variant>
        <vt:i4>1376309</vt:i4>
      </vt:variant>
      <vt:variant>
        <vt:i4>17</vt:i4>
      </vt:variant>
      <vt:variant>
        <vt:i4>0</vt:i4>
      </vt:variant>
      <vt:variant>
        <vt:i4>5</vt:i4>
      </vt:variant>
      <vt:variant>
        <vt:lpwstr/>
      </vt:variant>
      <vt:variant>
        <vt:lpwstr>_Toc278468992</vt:lpwstr>
      </vt:variant>
      <vt:variant>
        <vt:i4>1376309</vt:i4>
      </vt:variant>
      <vt:variant>
        <vt:i4>11</vt:i4>
      </vt:variant>
      <vt:variant>
        <vt:i4>0</vt:i4>
      </vt:variant>
      <vt:variant>
        <vt:i4>5</vt:i4>
      </vt:variant>
      <vt:variant>
        <vt:lpwstr/>
      </vt:variant>
      <vt:variant>
        <vt:lpwstr>_Toc278468991</vt:lpwstr>
      </vt:variant>
      <vt:variant>
        <vt:i4>1376309</vt:i4>
      </vt:variant>
      <vt:variant>
        <vt:i4>5</vt:i4>
      </vt:variant>
      <vt:variant>
        <vt:i4>0</vt:i4>
      </vt:variant>
      <vt:variant>
        <vt:i4>5</vt:i4>
      </vt:variant>
      <vt:variant>
        <vt:lpwstr/>
      </vt:variant>
      <vt:variant>
        <vt:lpwstr>_Toc278468990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Pho-0387-U0-3-1 HSB MRTS User Manual</dc:title>
  <dc:subject/>
  <dc:creator>Thomas Lantinga</dc:creator>
  <cp:keywords/>
  <dc:description/>
  <cp:lastModifiedBy>Thomas Lantinga</cp:lastModifiedBy>
  <cp:revision>76</cp:revision>
  <cp:lastPrinted>2018-03-20T11:12:00Z</cp:lastPrinted>
  <dcterms:created xsi:type="dcterms:W3CDTF">2017-09-07T10:07:00Z</dcterms:created>
  <dcterms:modified xsi:type="dcterms:W3CDTF">2018-03-26T14:49:00Z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e">
    <vt:lpwstr>0.0</vt:lpwstr>
  </property>
</Properties>
</file>