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8C0B00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8C0B00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Default="008C0B0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8C0B00" w:rsidRPr="001E4D13" w:rsidRDefault="008C0B00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Cathode/MCP Repair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8C0B00" w:rsidRPr="0016000D" w:rsidRDefault="008C0B00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7EC41B7E" wp14:editId="445F9BB2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4467C7AC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8C0B00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C0B00" w:rsidRPr="0016000D" w:rsidRDefault="008C0B00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8C0B00" w:rsidRPr="0016000D" w:rsidRDefault="008C0B00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S0-2-0</w:t>
                  </w:r>
                </w:p>
              </w:tc>
            </w:tr>
            <w:tr w:rsidR="008C0B00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8C0B00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8C0B00" w:rsidRPr="0016000D" w:rsidRDefault="008C0B00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8C0B00" w:rsidRPr="00764C1E" w:rsidRDefault="008C0B00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8C0B00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8C0B00" w:rsidTr="00020081">
        <w:trPr>
          <w:trHeight w:hRule="exact" w:val="851"/>
        </w:trPr>
        <w:tc>
          <w:tcPr>
            <w:tcW w:w="1243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8C0B00" w:rsidRDefault="008C0B00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8C0B00" w:rsidRDefault="008C0B00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8C0B00" w:rsidRDefault="008C0B00" w:rsidP="00020081"/>
        </w:tc>
      </w:tr>
      <w:tr w:rsidR="008C0B00" w:rsidTr="00020081">
        <w:trPr>
          <w:trHeight w:hRule="exact" w:val="851"/>
        </w:trPr>
        <w:tc>
          <w:tcPr>
            <w:tcW w:w="1243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8C0B00" w:rsidRDefault="008C0B00" w:rsidP="00020081"/>
        </w:tc>
        <w:tc>
          <w:tcPr>
            <w:tcW w:w="1638" w:type="dxa"/>
            <w:vAlign w:val="center"/>
          </w:tcPr>
          <w:p w:rsidR="008C0B00" w:rsidRDefault="008C0B00" w:rsidP="00020081"/>
        </w:tc>
        <w:tc>
          <w:tcPr>
            <w:tcW w:w="4144" w:type="dxa"/>
            <w:vAlign w:val="center"/>
          </w:tcPr>
          <w:p w:rsidR="008C0B00" w:rsidRDefault="008C0B00" w:rsidP="00020081"/>
        </w:tc>
      </w:tr>
      <w:tr w:rsidR="008C0B00" w:rsidTr="00020081">
        <w:trPr>
          <w:trHeight w:hRule="exact" w:val="851"/>
        </w:trPr>
        <w:tc>
          <w:tcPr>
            <w:tcW w:w="1243" w:type="dxa"/>
            <w:vAlign w:val="center"/>
          </w:tcPr>
          <w:p w:rsidR="008C0B00" w:rsidRPr="0016000D" w:rsidRDefault="008C0B00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8C0B00" w:rsidRDefault="008C0B00" w:rsidP="00020081"/>
        </w:tc>
        <w:tc>
          <w:tcPr>
            <w:tcW w:w="1638" w:type="dxa"/>
            <w:vAlign w:val="center"/>
          </w:tcPr>
          <w:p w:rsidR="008C0B00" w:rsidRDefault="008C0B00" w:rsidP="00020081"/>
        </w:tc>
        <w:tc>
          <w:tcPr>
            <w:tcW w:w="4144" w:type="dxa"/>
            <w:vAlign w:val="center"/>
          </w:tcPr>
          <w:p w:rsidR="008C0B00" w:rsidRDefault="008C0B00" w:rsidP="00020081"/>
        </w:tc>
      </w:tr>
    </w:tbl>
    <w:p w:rsidR="008C0B00" w:rsidRDefault="008C0B00"/>
    <w:p w:rsidR="008C0B00" w:rsidRDefault="008C0B00"/>
    <w:p w:rsidR="008C0B00" w:rsidRPr="00FE4E5D" w:rsidRDefault="008C0B00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p w:rsidR="008C0B00" w:rsidRDefault="008C0B00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8C0B00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C0B00" w:rsidRPr="00343F2B" w:rsidRDefault="008C0B00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8C0B00" w:rsidRPr="00086EE6" w:rsidRDefault="008C0B00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8C0B00" w:rsidRPr="00246239" w:rsidRDefault="008C0B00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8C0B00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8C0B0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8C0B0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Pr="00246239" w:rsidRDefault="008C0B00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8C0B00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Pr="00246239" w:rsidRDefault="008C0B00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8C0B00" w:rsidRDefault="008C0B00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8C0B00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Pr="00246239" w:rsidRDefault="008C0B00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00" w:rsidRDefault="008C0B00">
            <w:pPr>
              <w:jc w:val="left"/>
              <w:rPr>
                <w:sz w:val="20"/>
              </w:rPr>
            </w:pPr>
          </w:p>
        </w:tc>
      </w:tr>
    </w:tbl>
    <w:p w:rsidR="008C0B00" w:rsidRDefault="008C0B00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8C0B00" w:rsidRDefault="008C0B00"/>
    <w:p w:rsidR="008C0B00" w:rsidRDefault="008C0B00"/>
    <w:p w:rsidR="008C0B00" w:rsidRDefault="008C0B0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2114" w:history="1">
        <w:r w:rsidRPr="00DA3FA7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15" w:history="1">
        <w:r w:rsidRPr="00DA3FA7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16" w:history="1">
        <w:r w:rsidRPr="00DA3FA7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17" w:history="1">
        <w:r w:rsidRPr="00DA3FA7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2118" w:history="1">
        <w:r w:rsidRPr="00DA3FA7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19" w:history="1">
        <w:r w:rsidRPr="00DA3FA7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20" w:history="1">
        <w:r w:rsidRPr="00DA3FA7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2121" w:history="1">
        <w:r w:rsidRPr="00DA3FA7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22" w:history="1">
        <w:r w:rsidRPr="00DA3FA7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23" w:history="1">
        <w:r w:rsidRPr="00DA3FA7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24" w:history="1">
        <w:r w:rsidRPr="00DA3FA7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125" w:history="1">
        <w:r w:rsidRPr="00DA3FA7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Cathode/MCP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26" w:history="1">
        <w:r w:rsidRPr="00DA3FA7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27" w:history="1">
        <w:r w:rsidRPr="00DA3FA7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28" w:history="1">
        <w:r w:rsidRPr="00DA3FA7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29" w:history="1">
        <w:r w:rsidRPr="00DA3FA7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0" w:history="1">
        <w:r w:rsidRPr="00DA3FA7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1" w:history="1">
        <w:r w:rsidRPr="00DA3FA7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2" w:history="1">
        <w:r w:rsidRPr="00DA3FA7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33" w:history="1">
        <w:r w:rsidRPr="00DA3FA7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134" w:history="1">
        <w:r w:rsidRPr="00DA3FA7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5" w:history="1">
        <w:r w:rsidRPr="00DA3FA7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6" w:history="1">
        <w:r w:rsidRPr="00DA3FA7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7" w:history="1">
        <w:r w:rsidRPr="00DA3FA7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138" w:history="1">
        <w:r w:rsidRPr="00DA3FA7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39" w:history="1">
        <w:r w:rsidRPr="00DA3FA7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0" w:history="1">
        <w:r w:rsidRPr="00DA3FA7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1" w:history="1">
        <w:r w:rsidRPr="00DA3FA7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2" w:history="1">
        <w:r w:rsidRPr="00DA3FA7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3" w:history="1">
        <w:r w:rsidRPr="00DA3FA7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4" w:history="1">
        <w:r w:rsidRPr="00DA3FA7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5" w:history="1">
        <w:r w:rsidRPr="00DA3FA7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6" w:history="1">
        <w:r w:rsidRPr="00DA3FA7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7" w:history="1">
        <w:r w:rsidRPr="00DA3FA7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8" w:history="1">
        <w:r w:rsidRPr="00DA3FA7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Preset configuration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49" w:history="1">
        <w:r w:rsidRPr="00DA3FA7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150" w:history="1">
        <w:r w:rsidRPr="00DA3FA7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151" w:history="1">
        <w:r w:rsidRPr="00DA3FA7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52" w:history="1">
        <w:r w:rsidRPr="00DA3FA7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53" w:history="1">
        <w:r w:rsidRPr="00DA3FA7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54" w:history="1">
        <w:r w:rsidRPr="00DA3FA7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155" w:history="1">
        <w:r w:rsidRPr="00DA3FA7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56" w:history="1">
        <w:r w:rsidRPr="00DA3FA7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157" w:history="1">
        <w:r w:rsidRPr="00DA3FA7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DA3FA7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_Toc499132157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8C0B00" w:rsidRDefault="008C0B00">
      <w:pPr>
        <w:tabs>
          <w:tab w:val="left" w:pos="1134"/>
        </w:tabs>
      </w:pPr>
      <w:r>
        <w:rPr>
          <w:sz w:val="20"/>
        </w:rPr>
        <w:fldChar w:fldCharType="end"/>
      </w:r>
    </w:p>
    <w:p w:rsidR="008C0B00" w:rsidRDefault="008C0B00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2114"/>
      <w:r>
        <w:t>Introduction</w:t>
      </w:r>
      <w:bookmarkEnd w:id="14"/>
      <w:bookmarkEnd w:id="25"/>
    </w:p>
    <w:p w:rsidR="008C0B00" w:rsidRDefault="008C0B00" w:rsidP="00B5392C">
      <w:pPr>
        <w:pStyle w:val="Heading2"/>
      </w:pPr>
      <w:bookmarkStart w:id="26" w:name="_Toc278276207"/>
      <w:bookmarkStart w:id="27" w:name="_Toc499132115"/>
      <w:r>
        <w:t>Scope</w:t>
      </w:r>
      <w:bookmarkEnd w:id="26"/>
      <w:bookmarkEnd w:id="27"/>
    </w:p>
    <w:p w:rsidR="008C0B00" w:rsidRPr="007140BC" w:rsidRDefault="008C0B00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8C0B00" w:rsidRDefault="008C0B00" w:rsidP="00B5392C"/>
    <w:p w:rsidR="008C0B00" w:rsidRDefault="008C0B00" w:rsidP="00B5392C"/>
    <w:p w:rsidR="008C0B00" w:rsidRDefault="008C0B00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2116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8C0B00" w:rsidRPr="00086EE6" w:rsidRDefault="008C0B00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8C0B00" w:rsidRPr="00086EE6" w:rsidRDefault="008C0B00" w:rsidP="00B5392C">
      <w:pPr>
        <w:keepNext/>
        <w:rPr>
          <w:lang w:val="nl-NL"/>
        </w:rPr>
      </w:pPr>
    </w:p>
    <w:p w:rsidR="008C0B00" w:rsidRDefault="008C0B00" w:rsidP="00B5392C">
      <w:pPr>
        <w:pStyle w:val="Heading2"/>
      </w:pPr>
      <w:bookmarkStart w:id="69" w:name="_Toc278276209"/>
      <w:bookmarkStart w:id="70" w:name="_Toc499132117"/>
      <w:r>
        <w:t>Definitions</w:t>
      </w:r>
      <w:bookmarkEnd w:id="69"/>
      <w:bookmarkEnd w:id="70"/>
    </w:p>
    <w:p w:rsidR="008C0B00" w:rsidRDefault="008C0B00" w:rsidP="00B5392C">
      <w:pPr>
        <w:keepNext/>
      </w:pPr>
      <w:r>
        <w:t>TBD</w:t>
      </w:r>
      <w:r>
        <w:tab/>
      </w:r>
      <w:r>
        <w:tab/>
        <w:t>To Be Defined</w:t>
      </w:r>
    </w:p>
    <w:p w:rsidR="008C0B00" w:rsidRDefault="008C0B00" w:rsidP="00B5392C">
      <w:pPr>
        <w:keepNext/>
      </w:pPr>
    </w:p>
    <w:p w:rsidR="008C0B00" w:rsidRDefault="008C0B00" w:rsidP="008B589C"/>
    <w:p w:rsidR="008C0B00" w:rsidRDefault="008C0B00">
      <w:pPr>
        <w:jc w:val="left"/>
      </w:pPr>
      <w:r>
        <w:br w:type="page"/>
      </w:r>
    </w:p>
    <w:p w:rsidR="008C0B00" w:rsidRDefault="008C0B00" w:rsidP="004C7533">
      <w:pPr>
        <w:pStyle w:val="Heading1"/>
      </w:pPr>
      <w:bookmarkStart w:id="71" w:name="_Toc499132118"/>
      <w:r>
        <w:t>System overview</w:t>
      </w:r>
      <w:bookmarkEnd w:id="71"/>
    </w:p>
    <w:p w:rsidR="008C0B00" w:rsidRDefault="008C0B00" w:rsidP="004C7533">
      <w:r>
        <w:t xml:space="preserve">Interaction between user and system occurs via two devices which are part of the HSB module repair test set. </w:t>
      </w:r>
    </w:p>
    <w:p w:rsidR="008C0B00" w:rsidRDefault="008C0B00" w:rsidP="004C7533"/>
    <w:p w:rsidR="008C0B00" w:rsidRDefault="008C0B00" w:rsidP="004C7533">
      <w:pPr>
        <w:pStyle w:val="Heading2"/>
      </w:pPr>
      <w:bookmarkStart w:id="72" w:name="_Toc499132119"/>
      <w:r>
        <w:t>Display</w:t>
      </w:r>
      <w:bookmarkEnd w:id="72"/>
    </w:p>
    <w:p w:rsidR="008C0B00" w:rsidRDefault="008C0B00" w:rsidP="004C7533">
      <w:r>
        <w:t xml:space="preserve">Visual feedback and information is provided to the user through a display. It contains four rows with 20 characters each. </w:t>
      </w:r>
    </w:p>
    <w:p w:rsidR="008C0B00" w:rsidRDefault="008C0B00" w:rsidP="00E27D8C">
      <w:pPr>
        <w:keepNext/>
        <w:jc w:val="center"/>
      </w:pPr>
      <w:r>
        <w:rPr>
          <w:noProof/>
        </w:rPr>
        <w:drawing>
          <wp:inline distT="0" distB="0" distL="0" distR="0" wp14:anchorId="22E4DD4C" wp14:editId="410A7A16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B00" w:rsidRDefault="008C0B00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8C0B00" w:rsidRDefault="008C0B00" w:rsidP="004C7533">
      <w:pPr>
        <w:pStyle w:val="NoSpacing"/>
        <w:rPr>
          <w:lang w:val="en-GB"/>
        </w:rPr>
      </w:pPr>
    </w:p>
    <w:p w:rsidR="008C0B00" w:rsidRDefault="008C0B00" w:rsidP="004C7533">
      <w:pPr>
        <w:pStyle w:val="NoSpacing"/>
        <w:rPr>
          <w:lang w:val="en-GB"/>
        </w:rPr>
      </w:pPr>
    </w:p>
    <w:p w:rsidR="008C0B00" w:rsidRDefault="008C0B00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20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8C0B00" w:rsidRPr="008753A8" w:rsidRDefault="008C0B00" w:rsidP="004C7533">
      <w:pPr>
        <w:pStyle w:val="NoSpacing"/>
        <w:rPr>
          <w:lang w:val="en-GB"/>
        </w:rPr>
      </w:pPr>
    </w:p>
    <w:p w:rsidR="008C0B00" w:rsidRDefault="008C0B00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8C0B00">
        <w:rPr>
          <w:i/>
        </w:rPr>
        <w:t xml:space="preserve">Figure </w:t>
      </w:r>
      <w:r w:rsidRPr="008C0B00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20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8C0B00" w:rsidRPr="00C928FC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8C0B00" w:rsidRDefault="008C0B00" w:rsidP="004C7533"/>
    <w:p w:rsidR="008C0B00" w:rsidRDefault="008C0B00">
      <w:pPr>
        <w:jc w:val="left"/>
      </w:pPr>
      <w:r>
        <w:br w:type="page"/>
      </w:r>
    </w:p>
    <w:p w:rsidR="008C0B00" w:rsidRDefault="008C0B00" w:rsidP="004C7533">
      <w:pPr>
        <w:pStyle w:val="Heading2"/>
      </w:pPr>
      <w:bookmarkStart w:id="75" w:name="_Toc499132120"/>
      <w:r>
        <w:t>Keypad</w:t>
      </w:r>
      <w:bookmarkEnd w:id="75"/>
    </w:p>
    <w:p w:rsidR="008C0B00" w:rsidRDefault="008C0B00" w:rsidP="004C7533">
      <w:r>
        <w:t>The system contains a keypad which represents the only possibility for the user to interact with the several functions of the system.</w:t>
      </w:r>
    </w:p>
    <w:p w:rsidR="008C0B00" w:rsidRDefault="008C0B00" w:rsidP="00E27D8C">
      <w:pPr>
        <w:keepNext/>
        <w:jc w:val="center"/>
      </w:pPr>
      <w:r>
        <w:rPr>
          <w:noProof/>
        </w:rPr>
        <w:drawing>
          <wp:inline distT="0" distB="0" distL="0" distR="0" wp14:anchorId="49FA70CA" wp14:editId="27C5C436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B00" w:rsidRDefault="008C0B00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8C0B00" w:rsidRDefault="008C0B00" w:rsidP="00E27D8C"/>
    <w:p w:rsidR="008C0B00" w:rsidRDefault="008C0B00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C0B00" w:rsidTr="00E27D8C">
        <w:tc>
          <w:tcPr>
            <w:tcW w:w="4531" w:type="dxa"/>
          </w:tcPr>
          <w:p w:rsidR="008C0B00" w:rsidRDefault="008C0B0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8C0B00" w:rsidRDefault="008C0B00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8C0B00" w:rsidTr="00E27D8C">
        <w:tc>
          <w:tcPr>
            <w:tcW w:w="4531" w:type="dxa"/>
          </w:tcPr>
          <w:p w:rsidR="008C0B00" w:rsidRDefault="008C0B00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8C0B00" w:rsidRDefault="008C0B00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8C0B00" w:rsidRDefault="008C0B00" w:rsidP="00E27D8C"/>
    <w:p w:rsidR="008C0B00" w:rsidRDefault="008C0B00">
      <w:pPr>
        <w:jc w:val="left"/>
      </w:pPr>
      <w:r>
        <w:br w:type="page"/>
      </w:r>
    </w:p>
    <w:p w:rsidR="008C0B00" w:rsidRDefault="008C0B00" w:rsidP="00E27D8C">
      <w:pPr>
        <w:pStyle w:val="Heading1"/>
      </w:pPr>
      <w:bookmarkStart w:id="78" w:name="_Toc499132121"/>
      <w:r>
        <w:t>Service manual</w:t>
      </w:r>
      <w:bookmarkEnd w:id="78"/>
    </w:p>
    <w:p w:rsidR="008C0B00" w:rsidRDefault="008C0B00" w:rsidP="00FA0C33">
      <w:pPr>
        <w:pStyle w:val="Heading2"/>
      </w:pPr>
      <w:bookmarkStart w:id="79" w:name="_Toc499132122"/>
      <w:r>
        <w:t>Selection cursor</w:t>
      </w:r>
      <w:bookmarkEnd w:id="79"/>
    </w:p>
    <w:p w:rsidR="008C0B00" w:rsidRPr="00FA0C33" w:rsidRDefault="008C0B0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8C0B00" w:rsidRPr="00FA0C33" w:rsidRDefault="008C0B0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8C0B00" w:rsidRPr="00FA0C33" w:rsidRDefault="008C0B0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8C0B00" w:rsidRPr="00FA0C33" w:rsidRDefault="008C0B00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8C0B00" w:rsidTr="00FA0C33">
        <w:tc>
          <w:tcPr>
            <w:tcW w:w="423" w:type="dxa"/>
            <w:shd w:val="clear" w:color="auto" w:fill="BFBFBF" w:themeFill="background1" w:themeFillShade="BF"/>
          </w:tcPr>
          <w:p w:rsidR="008C0B00" w:rsidRDefault="008C0B00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8C0B00" w:rsidRPr="001A2023" w:rsidRDefault="008C0B00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8C0B00" w:rsidRDefault="008C0B00" w:rsidP="005915B9">
      <w:pPr>
        <w:pStyle w:val="NoSpacing"/>
      </w:pPr>
    </w:p>
    <w:p w:rsidR="008C0B00" w:rsidRDefault="008C0B00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8C0B00" w:rsidRDefault="008C0B00" w:rsidP="00893F30">
      <w:pPr>
        <w:sectPr w:rsidR="008C0B00" w:rsidSect="00893F30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8C0B00" w:rsidRDefault="008C0B00" w:rsidP="005915B9">
      <w:pPr>
        <w:sectPr w:rsidR="008C0B00" w:rsidSect="00893F30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  <w:subDoc r:id="rId11"/>
    </w:p>
    <w:p w:rsidR="008C0B00" w:rsidRDefault="008C0B00">
      <w:pPr>
        <w:jc w:val="left"/>
      </w:pPr>
      <w:r>
        <w:br w:type="page"/>
      </w:r>
    </w:p>
    <w:p w:rsidR="008C0B00" w:rsidRDefault="008C0B00" w:rsidP="005915B9">
      <w:pPr>
        <w:sectPr w:rsidR="008C0B00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8C0B00" w:rsidRDefault="008C0B00" w:rsidP="005725F6">
      <w:subDoc r:id="rId12"/>
    </w:p>
    <w:p w:rsidR="008C0B00" w:rsidRDefault="008C0B00" w:rsidP="00381B70">
      <w:pPr>
        <w:sectPr w:rsidR="008C0B00" w:rsidSect="00381B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C0B00" w:rsidRDefault="008C0B00" w:rsidP="005725F6">
      <w:pPr>
        <w:sectPr w:rsidR="008C0B00" w:rsidSect="00381B7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3"/>
    </w:p>
    <w:p w:rsidR="008C0B00" w:rsidRDefault="008C0B00" w:rsidP="005725F6"/>
    <w:p w:rsidR="008C0B00" w:rsidRDefault="008C0B00" w:rsidP="005725F6">
      <w:pPr>
        <w:sectPr w:rsidR="008C0B00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C0B00" w:rsidRPr="00CA1325" w:rsidRDefault="008C0B00" w:rsidP="005915B9">
      <w:pPr>
        <w:pStyle w:val="NoSpacing"/>
        <w:rPr>
          <w:lang w:val="en-GB"/>
        </w:rPr>
      </w:pPr>
      <w:subDoc r:id="rId14"/>
    </w:p>
    <w:sectPr w:rsidR="008C0B00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C0B00">
      <w:rPr>
        <w:rStyle w:val="PageNumber"/>
        <w:noProof/>
      </w:rPr>
      <w:t>22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8C0B00">
      <w:rPr>
        <w:rStyle w:val="PageNumber"/>
        <w:noProof/>
      </w:rPr>
      <w:t>27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54CFCE28" wp14:editId="4324B7D0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PHO-0387-S0-2-0-003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0F6C3F"/>
    <w:rsid w:val="00104D86"/>
    <w:rsid w:val="00105B55"/>
    <w:rsid w:val="0010645E"/>
    <w:rsid w:val="0010706C"/>
    <w:rsid w:val="00122FC7"/>
    <w:rsid w:val="001308C7"/>
    <w:rsid w:val="001469E0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D3B53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2D67"/>
    <w:rsid w:val="003657BB"/>
    <w:rsid w:val="00376F02"/>
    <w:rsid w:val="00377520"/>
    <w:rsid w:val="00381B7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076A6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17BA3"/>
    <w:rsid w:val="00522639"/>
    <w:rsid w:val="00524805"/>
    <w:rsid w:val="00533680"/>
    <w:rsid w:val="00534710"/>
    <w:rsid w:val="00534A43"/>
    <w:rsid w:val="00535BA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A39E5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5769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5AD6"/>
    <w:rsid w:val="007471A6"/>
    <w:rsid w:val="00753621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45C"/>
    <w:rsid w:val="00797EC2"/>
    <w:rsid w:val="007A29EF"/>
    <w:rsid w:val="007A7670"/>
    <w:rsid w:val="007B4406"/>
    <w:rsid w:val="007B6AFE"/>
    <w:rsid w:val="007B7C21"/>
    <w:rsid w:val="007C2F68"/>
    <w:rsid w:val="007C41CA"/>
    <w:rsid w:val="007C6845"/>
    <w:rsid w:val="007C7CAF"/>
    <w:rsid w:val="007D0570"/>
    <w:rsid w:val="007D69B2"/>
    <w:rsid w:val="007E2FBF"/>
    <w:rsid w:val="007E3E05"/>
    <w:rsid w:val="007E45EA"/>
    <w:rsid w:val="007E7498"/>
    <w:rsid w:val="008021A5"/>
    <w:rsid w:val="00811251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3F30"/>
    <w:rsid w:val="00895240"/>
    <w:rsid w:val="008A0598"/>
    <w:rsid w:val="008B501D"/>
    <w:rsid w:val="008B589C"/>
    <w:rsid w:val="008C0B00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4F21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144F9"/>
    <w:rsid w:val="00A21ED6"/>
    <w:rsid w:val="00A339D1"/>
    <w:rsid w:val="00A33C28"/>
    <w:rsid w:val="00A36B87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6519A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62663C5E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381B7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381B7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381B7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381B7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381B7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381B7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381B7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381B7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381B7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381B7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893F3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893F3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893F3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893F3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893F3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893F3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893F30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893F30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893F30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893F30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893F3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893F30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893F30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893F3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893F30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893F3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893F3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893F30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893F30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893F3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893F3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893F3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893F30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893F3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893F3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893F30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CathodeMCP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CathodeMCP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16E0E49-39D5-4CCA-AA03-11B0880B2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1250</TotalTime>
  <Pages>1</Pages>
  <Words>1142</Words>
  <Characters>6287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7415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40</cp:revision>
  <cp:lastPrinted>2017-11-22T15:39:00Z</cp:lastPrinted>
  <dcterms:created xsi:type="dcterms:W3CDTF">2017-09-07T10:07:00Z</dcterms:created>
  <dcterms:modified xsi:type="dcterms:W3CDTF">2017-11-22T15:40:00Z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