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100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002"/>
      </w:tblGrid>
      <w:tr w:rsidR="004D4D2B" w:rsidRPr="00764C1E" w:rsidTr="00AD242F">
        <w:tc>
          <w:tcPr>
            <w:tcW w:w="10002" w:type="dxa"/>
            <w:tcBorders>
              <w:top w:val="nil"/>
              <w:left w:val="nil"/>
              <w:bottom w:val="nil"/>
              <w:right w:val="nil"/>
            </w:tcBorders>
          </w:tcPr>
          <w:tbl>
            <w:tblPr>
              <w:tblW w:w="97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30"/>
              <w:gridCol w:w="1328"/>
              <w:gridCol w:w="3118"/>
            </w:tblGrid>
            <w:tr w:rsidR="008601A7" w:rsidRPr="0016000D" w:rsidTr="00020081">
              <w:trPr>
                <w:trHeight w:val="1408"/>
                <w:jc w:val="center"/>
              </w:trPr>
              <w:tc>
                <w:tcPr>
                  <w:tcW w:w="5330" w:type="dxa"/>
                  <w:tcBorders>
                    <w:top w:val="single" w:sz="4" w:space="0" w:color="auto"/>
                    <w:left w:val="single" w:sz="4" w:space="0" w:color="auto"/>
                    <w:bottom w:val="single" w:sz="4" w:space="0" w:color="auto"/>
                    <w:right w:val="single" w:sz="4" w:space="0" w:color="auto"/>
                  </w:tcBorders>
                  <w:vAlign w:val="center"/>
                </w:tcPr>
                <w:p w:rsidR="005858C9" w:rsidRDefault="005858C9" w:rsidP="001E4D13">
                  <w:pPr>
                    <w:jc w:val="left"/>
                    <w:rPr>
                      <w:b/>
                      <w:bCs/>
                      <w:sz w:val="32"/>
                      <w:szCs w:val="32"/>
                    </w:rPr>
                  </w:pPr>
                  <w:bookmarkStart w:id="0" w:name="_GoBack"/>
                  <w:bookmarkEnd w:id="0"/>
                  <w:r>
                    <w:rPr>
                      <w:b/>
                      <w:bCs/>
                      <w:sz w:val="32"/>
                      <w:szCs w:val="32"/>
                    </w:rPr>
                    <w:t>Photonis 0387 HSB MRTS</w:t>
                  </w:r>
                </w:p>
                <w:p w:rsidR="005858C9" w:rsidRPr="001E4D13" w:rsidRDefault="008439DC" w:rsidP="001E4D13">
                  <w:pPr>
                    <w:jc w:val="left"/>
                    <w:rPr>
                      <w:b/>
                      <w:bCs/>
                      <w:sz w:val="32"/>
                      <w:szCs w:val="32"/>
                    </w:rPr>
                  </w:pPr>
                  <w:r>
                    <w:rPr>
                      <w:b/>
                      <w:bCs/>
                      <w:sz w:val="32"/>
                      <w:szCs w:val="32"/>
                    </w:rPr>
                    <w:t xml:space="preserve">Software </w:t>
                  </w:r>
                  <w:r w:rsidR="005858C9">
                    <w:rPr>
                      <w:b/>
                      <w:bCs/>
                      <w:sz w:val="32"/>
                      <w:szCs w:val="32"/>
                    </w:rPr>
                    <w:t xml:space="preserve">User </w:t>
                  </w:r>
                  <w:r w:rsidR="002D785F">
                    <w:rPr>
                      <w:b/>
                      <w:bCs/>
                      <w:sz w:val="32"/>
                      <w:szCs w:val="32"/>
                    </w:rPr>
                    <w:t>M</w:t>
                  </w:r>
                  <w:r w:rsidR="005858C9">
                    <w:rPr>
                      <w:b/>
                      <w:bCs/>
                      <w:sz w:val="32"/>
                      <w:szCs w:val="32"/>
                    </w:rPr>
                    <w:t>anual</w:t>
                  </w:r>
                </w:p>
              </w:tc>
              <w:tc>
                <w:tcPr>
                  <w:tcW w:w="4446" w:type="dxa"/>
                  <w:gridSpan w:val="2"/>
                  <w:tcBorders>
                    <w:top w:val="single" w:sz="4" w:space="0" w:color="auto"/>
                    <w:left w:val="single" w:sz="4" w:space="0" w:color="auto"/>
                    <w:bottom w:val="single" w:sz="4" w:space="0" w:color="auto"/>
                    <w:right w:val="single" w:sz="4" w:space="0" w:color="auto"/>
                  </w:tcBorders>
                  <w:vAlign w:val="center"/>
                </w:tcPr>
                <w:p w:rsidR="008601A7" w:rsidRPr="0016000D" w:rsidRDefault="008601A7" w:rsidP="0016000D">
                  <w:pPr>
                    <w:tabs>
                      <w:tab w:val="left" w:pos="3390"/>
                      <w:tab w:val="right" w:pos="8995"/>
                    </w:tabs>
                    <w:jc w:val="center"/>
                    <w:rPr>
                      <w:b/>
                      <w:sz w:val="32"/>
                    </w:rPr>
                  </w:pPr>
                </w:p>
                <w:p w:rsidR="008601A7" w:rsidRPr="0016000D" w:rsidRDefault="001E7346" w:rsidP="0016000D">
                  <w:pPr>
                    <w:tabs>
                      <w:tab w:val="left" w:pos="3390"/>
                      <w:tab w:val="right" w:pos="8995"/>
                    </w:tabs>
                    <w:jc w:val="center"/>
                    <w:rPr>
                      <w:b/>
                      <w:sz w:val="32"/>
                    </w:rPr>
                  </w:pPr>
                  <w:r>
                    <w:rPr>
                      <w:b/>
                      <w:noProof/>
                      <w:sz w:val="32"/>
                    </w:rPr>
                    <mc:AlternateContent>
                      <mc:Choice Requires="wpg">
                        <w:drawing>
                          <wp:inline distT="0" distB="0" distL="0" distR="0">
                            <wp:extent cx="2183130" cy="499745"/>
                            <wp:effectExtent l="8890" t="4445" r="0" b="635"/>
                            <wp:docPr id="1"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183130" cy="499745"/>
                                      <a:chOff x="4243" y="704"/>
                                      <a:chExt cx="3438" cy="787"/>
                                    </a:xfrm>
                                  </wpg:grpSpPr>
                                  <wpg:grpSp>
                                    <wpg:cNvPr id="3" name="Group 3"/>
                                    <wpg:cNvGrpSpPr>
                                      <a:grpSpLocks/>
                                    </wpg:cNvGrpSpPr>
                                    <wpg:grpSpPr bwMode="auto">
                                      <a:xfrm>
                                        <a:off x="4952" y="704"/>
                                        <a:ext cx="735" cy="513"/>
                                        <a:chOff x="4952" y="704"/>
                                        <a:chExt cx="735" cy="513"/>
                                      </a:xfrm>
                                    </wpg:grpSpPr>
                                    <wps:wsp>
                                      <wps:cNvPr id="4" name="Freeform 4"/>
                                      <wps:cNvSpPr>
                                        <a:spLocks/>
                                      </wps:cNvSpPr>
                                      <wps:spPr bwMode="auto">
                                        <a:xfrm>
                                          <a:off x="5583" y="715"/>
                                          <a:ext cx="94" cy="95"/>
                                        </a:xfrm>
                                        <a:custGeom>
                                          <a:avLst/>
                                          <a:gdLst>
                                            <a:gd name="T0" fmla="*/ 94 w 94"/>
                                            <a:gd name="T1" fmla="*/ 47 h 95"/>
                                            <a:gd name="T2" fmla="*/ 94 w 94"/>
                                            <a:gd name="T3" fmla="*/ 47 h 95"/>
                                            <a:gd name="T4" fmla="*/ 93 w 94"/>
                                            <a:gd name="T5" fmla="*/ 39 h 95"/>
                                            <a:gd name="T6" fmla="*/ 84 w 94"/>
                                            <a:gd name="T7" fmla="*/ 19 h 95"/>
                                            <a:gd name="T8" fmla="*/ 68 w 94"/>
                                            <a:gd name="T9" fmla="*/ 5 h 95"/>
                                            <a:gd name="T10" fmla="*/ 47 w 94"/>
                                            <a:gd name="T11" fmla="*/ 0 h 95"/>
                                            <a:gd name="T12" fmla="*/ 39 w 94"/>
                                            <a:gd name="T13" fmla="*/ 0 h 95"/>
                                            <a:gd name="T14" fmla="*/ 19 w 94"/>
                                            <a:gd name="T15" fmla="*/ 9 h 95"/>
                                            <a:gd name="T16" fmla="*/ 5 w 94"/>
                                            <a:gd name="T17" fmla="*/ 25 h 95"/>
                                            <a:gd name="T18" fmla="*/ 0 w 94"/>
                                            <a:gd name="T19" fmla="*/ 47 h 95"/>
                                            <a:gd name="T20" fmla="*/ 0 w 94"/>
                                            <a:gd name="T21" fmla="*/ 55 h 95"/>
                                            <a:gd name="T22" fmla="*/ 9 w 94"/>
                                            <a:gd name="T23" fmla="*/ 76 h 95"/>
                                            <a:gd name="T24" fmla="*/ 25 w 94"/>
                                            <a:gd name="T25" fmla="*/ 90 h 95"/>
                                            <a:gd name="T26" fmla="*/ 47 w 94"/>
                                            <a:gd name="T27" fmla="*/ 95 h 95"/>
                                            <a:gd name="T28" fmla="*/ 55 w 94"/>
                                            <a:gd name="T29" fmla="*/ 94 h 95"/>
                                            <a:gd name="T30" fmla="*/ 75 w 94"/>
                                            <a:gd name="T31" fmla="*/ 86 h 95"/>
                                            <a:gd name="T32" fmla="*/ 89 w 94"/>
                                            <a:gd name="T33" fmla="*/ 69 h 95"/>
                                            <a:gd name="T34" fmla="*/ 94 w 94"/>
                                            <a:gd name="T35" fmla="*/ 47 h 95"/>
                                            <a:gd name="T36" fmla="*/ 94 w 94"/>
                                            <a:gd name="T37" fmla="*/ 47 h 9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w="94" h="95">
                                              <a:moveTo>
                                                <a:pt x="94" y="47"/>
                                              </a:moveTo>
                                              <a:lnTo>
                                                <a:pt x="94" y="47"/>
                                              </a:lnTo>
                                              <a:lnTo>
                                                <a:pt x="93" y="39"/>
                                              </a:lnTo>
                                              <a:lnTo>
                                                <a:pt x="84" y="19"/>
                                              </a:lnTo>
                                              <a:lnTo>
                                                <a:pt x="68" y="5"/>
                                              </a:lnTo>
                                              <a:lnTo>
                                                <a:pt x="47" y="0"/>
                                              </a:lnTo>
                                              <a:lnTo>
                                                <a:pt x="39" y="0"/>
                                              </a:lnTo>
                                              <a:lnTo>
                                                <a:pt x="19" y="9"/>
                                              </a:lnTo>
                                              <a:lnTo>
                                                <a:pt x="5" y="25"/>
                                              </a:lnTo>
                                              <a:lnTo>
                                                <a:pt x="0" y="47"/>
                                              </a:lnTo>
                                              <a:lnTo>
                                                <a:pt x="0" y="55"/>
                                              </a:lnTo>
                                              <a:lnTo>
                                                <a:pt x="9" y="76"/>
                                              </a:lnTo>
                                              <a:lnTo>
                                                <a:pt x="25" y="90"/>
                                              </a:lnTo>
                                              <a:lnTo>
                                                <a:pt x="47" y="95"/>
                                              </a:lnTo>
                                              <a:lnTo>
                                                <a:pt x="55" y="94"/>
                                              </a:lnTo>
                                              <a:lnTo>
                                                <a:pt x="75" y="86"/>
                                              </a:lnTo>
                                              <a:lnTo>
                                                <a:pt x="89" y="69"/>
                                              </a:lnTo>
                                              <a:lnTo>
                                                <a:pt x="94" y="47"/>
                                              </a:lnTo>
                                            </a:path>
                                          </a:pathLst>
                                        </a:custGeom>
                                        <a:solidFill>
                                          <a:srgbClr val="9A9A9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 name="Freeform 5"/>
                                      <wps:cNvSpPr>
                                        <a:spLocks/>
                                      </wps:cNvSpPr>
                                      <wps:spPr bwMode="auto">
                                        <a:xfrm>
                                          <a:off x="4962" y="714"/>
                                          <a:ext cx="566" cy="462"/>
                                        </a:xfrm>
                                        <a:custGeom>
                                          <a:avLst/>
                                          <a:gdLst>
                                            <a:gd name="T0" fmla="*/ 101 w 566"/>
                                            <a:gd name="T1" fmla="*/ 63 h 462"/>
                                            <a:gd name="T2" fmla="*/ 116 w 566"/>
                                            <a:gd name="T3" fmla="*/ 117 h 462"/>
                                            <a:gd name="T4" fmla="*/ 153 w 566"/>
                                            <a:gd name="T5" fmla="*/ 213 h 462"/>
                                            <a:gd name="T6" fmla="*/ 170 w 566"/>
                                            <a:gd name="T7" fmla="*/ 262 h 462"/>
                                            <a:gd name="T8" fmla="*/ 190 w 566"/>
                                            <a:gd name="T9" fmla="*/ 320 h 462"/>
                                            <a:gd name="T10" fmla="*/ 205 w 566"/>
                                            <a:gd name="T11" fmla="*/ 365 h 462"/>
                                            <a:gd name="T12" fmla="*/ 224 w 566"/>
                                            <a:gd name="T13" fmla="*/ 422 h 462"/>
                                            <a:gd name="T14" fmla="*/ 326 w 566"/>
                                            <a:gd name="T15" fmla="*/ 462 h 462"/>
                                            <a:gd name="T16" fmla="*/ 339 w 566"/>
                                            <a:gd name="T17" fmla="*/ 422 h 462"/>
                                            <a:gd name="T18" fmla="*/ 358 w 566"/>
                                            <a:gd name="T19" fmla="*/ 365 h 462"/>
                                            <a:gd name="T20" fmla="*/ 377 w 566"/>
                                            <a:gd name="T21" fmla="*/ 309 h 462"/>
                                            <a:gd name="T22" fmla="*/ 397 w 566"/>
                                            <a:gd name="T23" fmla="*/ 253 h 462"/>
                                            <a:gd name="T24" fmla="*/ 414 w 566"/>
                                            <a:gd name="T25" fmla="*/ 204 h 462"/>
                                            <a:gd name="T26" fmla="*/ 449 w 566"/>
                                            <a:gd name="T27" fmla="*/ 111 h 462"/>
                                            <a:gd name="T28" fmla="*/ 465 w 566"/>
                                            <a:gd name="T29" fmla="*/ 52 h 462"/>
                                            <a:gd name="T30" fmla="*/ 464 w 566"/>
                                            <a:gd name="T31" fmla="*/ 97 h 462"/>
                                            <a:gd name="T32" fmla="*/ 465 w 566"/>
                                            <a:gd name="T33" fmla="*/ 135 h 462"/>
                                            <a:gd name="T34" fmla="*/ 469 w 566"/>
                                            <a:gd name="T35" fmla="*/ 192 h 462"/>
                                            <a:gd name="T36" fmla="*/ 472 w 566"/>
                                            <a:gd name="T37" fmla="*/ 251 h 462"/>
                                            <a:gd name="T38" fmla="*/ 475 w 566"/>
                                            <a:gd name="T39" fmla="*/ 307 h 462"/>
                                            <a:gd name="T40" fmla="*/ 478 w 566"/>
                                            <a:gd name="T41" fmla="*/ 364 h 462"/>
                                            <a:gd name="T42" fmla="*/ 480 w 566"/>
                                            <a:gd name="T43" fmla="*/ 427 h 462"/>
                                            <a:gd name="T44" fmla="*/ 566 w 566"/>
                                            <a:gd name="T45" fmla="*/ 462 h 462"/>
                                            <a:gd name="T46" fmla="*/ 562 w 566"/>
                                            <a:gd name="T47" fmla="*/ 400 h 462"/>
                                            <a:gd name="T48" fmla="*/ 559 w 566"/>
                                            <a:gd name="T49" fmla="*/ 343 h 462"/>
                                            <a:gd name="T50" fmla="*/ 555 w 566"/>
                                            <a:gd name="T51" fmla="*/ 284 h 462"/>
                                            <a:gd name="T52" fmla="*/ 551 w 566"/>
                                            <a:gd name="T53" fmla="*/ 224 h 462"/>
                                            <a:gd name="T54" fmla="*/ 547 w 566"/>
                                            <a:gd name="T55" fmla="*/ 161 h 462"/>
                                            <a:gd name="T56" fmla="*/ 534 w 566"/>
                                            <a:gd name="T57" fmla="*/ 17 h 462"/>
                                            <a:gd name="T58" fmla="*/ 430 w 566"/>
                                            <a:gd name="T59" fmla="*/ 0 h 462"/>
                                            <a:gd name="T60" fmla="*/ 410 w 566"/>
                                            <a:gd name="T61" fmla="*/ 18 h 462"/>
                                            <a:gd name="T62" fmla="*/ 390 w 566"/>
                                            <a:gd name="T63" fmla="*/ 63 h 462"/>
                                            <a:gd name="T64" fmla="*/ 370 w 566"/>
                                            <a:gd name="T65" fmla="*/ 116 h 462"/>
                                            <a:gd name="T66" fmla="*/ 349 w 566"/>
                                            <a:gd name="T67" fmla="*/ 171 h 462"/>
                                            <a:gd name="T68" fmla="*/ 328 w 566"/>
                                            <a:gd name="T69" fmla="*/ 230 h 462"/>
                                            <a:gd name="T70" fmla="*/ 308 w 566"/>
                                            <a:gd name="T71" fmla="*/ 287 h 462"/>
                                            <a:gd name="T72" fmla="*/ 292 w 566"/>
                                            <a:gd name="T73" fmla="*/ 344 h 462"/>
                                            <a:gd name="T74" fmla="*/ 285 w 566"/>
                                            <a:gd name="T75" fmla="*/ 399 h 462"/>
                                            <a:gd name="T76" fmla="*/ 278 w 566"/>
                                            <a:gd name="T77" fmla="*/ 346 h 462"/>
                                            <a:gd name="T78" fmla="*/ 262 w 566"/>
                                            <a:gd name="T79" fmla="*/ 289 h 462"/>
                                            <a:gd name="T80" fmla="*/ 243 w 566"/>
                                            <a:gd name="T81" fmla="*/ 232 h 462"/>
                                            <a:gd name="T82" fmla="*/ 221 w 566"/>
                                            <a:gd name="T83" fmla="*/ 172 h 462"/>
                                            <a:gd name="T84" fmla="*/ 198 w 566"/>
                                            <a:gd name="T85" fmla="*/ 110 h 462"/>
                                            <a:gd name="T86" fmla="*/ 176 w 566"/>
                                            <a:gd name="T87" fmla="*/ 55 h 462"/>
                                            <a:gd name="T88" fmla="*/ 157 w 566"/>
                                            <a:gd name="T89" fmla="*/ 13 h 462"/>
                                            <a:gd name="T90" fmla="*/ 33 w 566"/>
                                            <a:gd name="T91" fmla="*/ 0 h 462"/>
                                            <a:gd name="T92" fmla="*/ 21 w 566"/>
                                            <a:gd name="T93" fmla="*/ 134 h 462"/>
                                            <a:gd name="T94" fmla="*/ 16 w 566"/>
                                            <a:gd name="T95" fmla="*/ 195 h 462"/>
                                            <a:gd name="T96" fmla="*/ 12 w 566"/>
                                            <a:gd name="T97" fmla="*/ 244 h 462"/>
                                            <a:gd name="T98" fmla="*/ 8 w 566"/>
                                            <a:gd name="T99" fmla="*/ 300 h 462"/>
                                            <a:gd name="T100" fmla="*/ 5 w 566"/>
                                            <a:gd name="T101" fmla="*/ 359 h 462"/>
                                            <a:gd name="T102" fmla="*/ 2 w 566"/>
                                            <a:gd name="T103" fmla="*/ 418 h 462"/>
                                            <a:gd name="T104" fmla="*/ 81 w 566"/>
                                            <a:gd name="T105" fmla="*/ 462 h 462"/>
                                            <a:gd name="T106" fmla="*/ 83 w 566"/>
                                            <a:gd name="T107" fmla="*/ 419 h 462"/>
                                            <a:gd name="T108" fmla="*/ 86 w 566"/>
                                            <a:gd name="T109" fmla="*/ 357 h 462"/>
                                            <a:gd name="T110" fmla="*/ 88 w 566"/>
                                            <a:gd name="T111" fmla="*/ 298 h 462"/>
                                            <a:gd name="T112" fmla="*/ 92 w 566"/>
                                            <a:gd name="T113" fmla="*/ 239 h 462"/>
                                            <a:gd name="T114" fmla="*/ 95 w 566"/>
                                            <a:gd name="T115" fmla="*/ 181 h 462"/>
                                            <a:gd name="T116" fmla="*/ 98 w 566"/>
                                            <a:gd name="T117" fmla="*/ 131 h 462"/>
                                            <a:gd name="T118" fmla="*/ 99 w 566"/>
                                            <a:gd name="T119" fmla="*/ 93 h 46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 ang="0">
                                              <a:pos x="T118" y="T119"/>
                                            </a:cxn>
                                          </a:cxnLst>
                                          <a:rect l="0" t="0" r="r" b="b"/>
                                          <a:pathLst>
                                            <a:path w="566" h="462">
                                              <a:moveTo>
                                                <a:pt x="99" y="75"/>
                                              </a:moveTo>
                                              <a:lnTo>
                                                <a:pt x="98" y="52"/>
                                              </a:lnTo>
                                              <a:lnTo>
                                                <a:pt x="101" y="63"/>
                                              </a:lnTo>
                                              <a:lnTo>
                                                <a:pt x="106" y="84"/>
                                              </a:lnTo>
                                              <a:lnTo>
                                                <a:pt x="111" y="101"/>
                                              </a:lnTo>
                                              <a:lnTo>
                                                <a:pt x="116" y="117"/>
                                              </a:lnTo>
                                              <a:lnTo>
                                                <a:pt x="123" y="136"/>
                                              </a:lnTo>
                                              <a:lnTo>
                                                <a:pt x="149" y="204"/>
                                              </a:lnTo>
                                              <a:lnTo>
                                                <a:pt x="153" y="213"/>
                                              </a:lnTo>
                                              <a:lnTo>
                                                <a:pt x="158" y="229"/>
                                              </a:lnTo>
                                              <a:lnTo>
                                                <a:pt x="167" y="253"/>
                                              </a:lnTo>
                                              <a:lnTo>
                                                <a:pt x="170" y="262"/>
                                              </a:lnTo>
                                              <a:lnTo>
                                                <a:pt x="177" y="281"/>
                                              </a:lnTo>
                                              <a:lnTo>
                                                <a:pt x="183" y="300"/>
                                              </a:lnTo>
                                              <a:lnTo>
                                                <a:pt x="190" y="320"/>
                                              </a:lnTo>
                                              <a:lnTo>
                                                <a:pt x="193" y="329"/>
                                              </a:lnTo>
                                              <a:lnTo>
                                                <a:pt x="199" y="347"/>
                                              </a:lnTo>
                                              <a:lnTo>
                                                <a:pt x="205" y="365"/>
                                              </a:lnTo>
                                              <a:lnTo>
                                                <a:pt x="211" y="384"/>
                                              </a:lnTo>
                                              <a:lnTo>
                                                <a:pt x="218" y="402"/>
                                              </a:lnTo>
                                              <a:lnTo>
                                                <a:pt x="224" y="422"/>
                                              </a:lnTo>
                                              <a:lnTo>
                                                <a:pt x="231" y="443"/>
                                              </a:lnTo>
                                              <a:lnTo>
                                                <a:pt x="237" y="462"/>
                                              </a:lnTo>
                                              <a:lnTo>
                                                <a:pt x="326" y="462"/>
                                              </a:lnTo>
                                              <a:lnTo>
                                                <a:pt x="332" y="443"/>
                                              </a:lnTo>
                                              <a:lnTo>
                                                <a:pt x="339" y="422"/>
                                              </a:lnTo>
                                              <a:lnTo>
                                                <a:pt x="345" y="403"/>
                                              </a:lnTo>
                                              <a:lnTo>
                                                <a:pt x="352" y="383"/>
                                              </a:lnTo>
                                              <a:lnTo>
                                                <a:pt x="358" y="365"/>
                                              </a:lnTo>
                                              <a:lnTo>
                                                <a:pt x="364" y="346"/>
                                              </a:lnTo>
                                              <a:lnTo>
                                                <a:pt x="371" y="328"/>
                                              </a:lnTo>
                                              <a:lnTo>
                                                <a:pt x="377" y="309"/>
                                              </a:lnTo>
                                              <a:lnTo>
                                                <a:pt x="383" y="291"/>
                                              </a:lnTo>
                                              <a:lnTo>
                                                <a:pt x="390" y="272"/>
                                              </a:lnTo>
                                              <a:lnTo>
                                                <a:pt x="397" y="253"/>
                                              </a:lnTo>
                                              <a:lnTo>
                                                <a:pt x="402" y="238"/>
                                              </a:lnTo>
                                              <a:lnTo>
                                                <a:pt x="408" y="219"/>
                                              </a:lnTo>
                                              <a:lnTo>
                                                <a:pt x="414" y="204"/>
                                              </a:lnTo>
                                              <a:lnTo>
                                                <a:pt x="440" y="136"/>
                                              </a:lnTo>
                                              <a:lnTo>
                                                <a:pt x="443" y="128"/>
                                              </a:lnTo>
                                              <a:lnTo>
                                                <a:pt x="449" y="111"/>
                                              </a:lnTo>
                                              <a:lnTo>
                                                <a:pt x="454" y="95"/>
                                              </a:lnTo>
                                              <a:lnTo>
                                                <a:pt x="459" y="76"/>
                                              </a:lnTo>
                                              <a:lnTo>
                                                <a:pt x="465" y="52"/>
                                              </a:lnTo>
                                              <a:lnTo>
                                                <a:pt x="465" y="58"/>
                                              </a:lnTo>
                                              <a:lnTo>
                                                <a:pt x="464" y="80"/>
                                              </a:lnTo>
                                              <a:lnTo>
                                                <a:pt x="464" y="97"/>
                                              </a:lnTo>
                                              <a:lnTo>
                                                <a:pt x="464" y="100"/>
                                              </a:lnTo>
                                              <a:lnTo>
                                                <a:pt x="464" y="115"/>
                                              </a:lnTo>
                                              <a:lnTo>
                                                <a:pt x="465" y="135"/>
                                              </a:lnTo>
                                              <a:lnTo>
                                                <a:pt x="467" y="161"/>
                                              </a:lnTo>
                                              <a:lnTo>
                                                <a:pt x="467" y="172"/>
                                              </a:lnTo>
                                              <a:lnTo>
                                                <a:pt x="469" y="192"/>
                                              </a:lnTo>
                                              <a:lnTo>
                                                <a:pt x="470" y="213"/>
                                              </a:lnTo>
                                              <a:lnTo>
                                                <a:pt x="471" y="232"/>
                                              </a:lnTo>
                                              <a:lnTo>
                                                <a:pt x="472" y="251"/>
                                              </a:lnTo>
                                              <a:lnTo>
                                                <a:pt x="473" y="270"/>
                                              </a:lnTo>
                                              <a:lnTo>
                                                <a:pt x="474" y="288"/>
                                              </a:lnTo>
                                              <a:lnTo>
                                                <a:pt x="475" y="307"/>
                                              </a:lnTo>
                                              <a:lnTo>
                                                <a:pt x="476" y="326"/>
                                              </a:lnTo>
                                              <a:lnTo>
                                                <a:pt x="477" y="345"/>
                                              </a:lnTo>
                                              <a:lnTo>
                                                <a:pt x="478" y="364"/>
                                              </a:lnTo>
                                              <a:lnTo>
                                                <a:pt x="479" y="384"/>
                                              </a:lnTo>
                                              <a:lnTo>
                                                <a:pt x="480" y="405"/>
                                              </a:lnTo>
                                              <a:lnTo>
                                                <a:pt x="480" y="427"/>
                                              </a:lnTo>
                                              <a:lnTo>
                                                <a:pt x="481" y="450"/>
                                              </a:lnTo>
                                              <a:lnTo>
                                                <a:pt x="482" y="462"/>
                                              </a:lnTo>
                                              <a:lnTo>
                                                <a:pt x="566" y="462"/>
                                              </a:lnTo>
                                              <a:lnTo>
                                                <a:pt x="564" y="439"/>
                                              </a:lnTo>
                                              <a:lnTo>
                                                <a:pt x="563" y="420"/>
                                              </a:lnTo>
                                              <a:lnTo>
                                                <a:pt x="562" y="400"/>
                                              </a:lnTo>
                                              <a:lnTo>
                                                <a:pt x="561" y="381"/>
                                              </a:lnTo>
                                              <a:lnTo>
                                                <a:pt x="560" y="362"/>
                                              </a:lnTo>
                                              <a:lnTo>
                                                <a:pt x="559" y="343"/>
                                              </a:lnTo>
                                              <a:lnTo>
                                                <a:pt x="558" y="324"/>
                                              </a:lnTo>
                                              <a:lnTo>
                                                <a:pt x="557" y="304"/>
                                              </a:lnTo>
                                              <a:lnTo>
                                                <a:pt x="555" y="284"/>
                                              </a:lnTo>
                                              <a:lnTo>
                                                <a:pt x="554" y="263"/>
                                              </a:lnTo>
                                              <a:lnTo>
                                                <a:pt x="552" y="240"/>
                                              </a:lnTo>
                                              <a:lnTo>
                                                <a:pt x="551" y="224"/>
                                              </a:lnTo>
                                              <a:lnTo>
                                                <a:pt x="550" y="201"/>
                                              </a:lnTo>
                                              <a:lnTo>
                                                <a:pt x="548" y="180"/>
                                              </a:lnTo>
                                              <a:lnTo>
                                                <a:pt x="547" y="161"/>
                                              </a:lnTo>
                                              <a:lnTo>
                                                <a:pt x="545" y="143"/>
                                              </a:lnTo>
                                              <a:lnTo>
                                                <a:pt x="544" y="128"/>
                                              </a:lnTo>
                                              <a:lnTo>
                                                <a:pt x="534" y="17"/>
                                              </a:lnTo>
                                              <a:lnTo>
                                                <a:pt x="532" y="0"/>
                                              </a:lnTo>
                                              <a:lnTo>
                                                <a:pt x="447" y="0"/>
                                              </a:lnTo>
                                              <a:lnTo>
                                                <a:pt x="430" y="0"/>
                                              </a:lnTo>
                                              <a:lnTo>
                                                <a:pt x="418" y="4"/>
                                              </a:lnTo>
                                              <a:lnTo>
                                                <a:pt x="412" y="14"/>
                                              </a:lnTo>
                                              <a:lnTo>
                                                <a:pt x="410" y="18"/>
                                              </a:lnTo>
                                              <a:lnTo>
                                                <a:pt x="403" y="33"/>
                                              </a:lnTo>
                                              <a:lnTo>
                                                <a:pt x="392" y="58"/>
                                              </a:lnTo>
                                              <a:lnTo>
                                                <a:pt x="390" y="63"/>
                                              </a:lnTo>
                                              <a:lnTo>
                                                <a:pt x="385" y="77"/>
                                              </a:lnTo>
                                              <a:lnTo>
                                                <a:pt x="378" y="95"/>
                                              </a:lnTo>
                                              <a:lnTo>
                                                <a:pt x="370" y="116"/>
                                              </a:lnTo>
                                              <a:lnTo>
                                                <a:pt x="361" y="141"/>
                                              </a:lnTo>
                                              <a:lnTo>
                                                <a:pt x="357" y="152"/>
                                              </a:lnTo>
                                              <a:lnTo>
                                                <a:pt x="349" y="171"/>
                                              </a:lnTo>
                                              <a:lnTo>
                                                <a:pt x="342" y="191"/>
                                              </a:lnTo>
                                              <a:lnTo>
                                                <a:pt x="335" y="211"/>
                                              </a:lnTo>
                                              <a:lnTo>
                                                <a:pt x="328" y="230"/>
                                              </a:lnTo>
                                              <a:lnTo>
                                                <a:pt x="322" y="247"/>
                                              </a:lnTo>
                                              <a:lnTo>
                                                <a:pt x="316" y="264"/>
                                              </a:lnTo>
                                              <a:lnTo>
                                                <a:pt x="308" y="287"/>
                                              </a:lnTo>
                                              <a:lnTo>
                                                <a:pt x="302" y="308"/>
                                              </a:lnTo>
                                              <a:lnTo>
                                                <a:pt x="296" y="327"/>
                                              </a:lnTo>
                                              <a:lnTo>
                                                <a:pt x="292" y="344"/>
                                              </a:lnTo>
                                              <a:lnTo>
                                                <a:pt x="289" y="361"/>
                                              </a:lnTo>
                                              <a:lnTo>
                                                <a:pt x="287" y="379"/>
                                              </a:lnTo>
                                              <a:lnTo>
                                                <a:pt x="285" y="399"/>
                                              </a:lnTo>
                                              <a:lnTo>
                                                <a:pt x="283" y="381"/>
                                              </a:lnTo>
                                              <a:lnTo>
                                                <a:pt x="281" y="363"/>
                                              </a:lnTo>
                                              <a:lnTo>
                                                <a:pt x="278" y="346"/>
                                              </a:lnTo>
                                              <a:lnTo>
                                                <a:pt x="274" y="329"/>
                                              </a:lnTo>
                                              <a:lnTo>
                                                <a:pt x="269" y="310"/>
                                              </a:lnTo>
                                              <a:lnTo>
                                                <a:pt x="262" y="289"/>
                                              </a:lnTo>
                                              <a:lnTo>
                                                <a:pt x="254" y="264"/>
                                              </a:lnTo>
                                              <a:lnTo>
                                                <a:pt x="249" y="249"/>
                                              </a:lnTo>
                                              <a:lnTo>
                                                <a:pt x="243" y="232"/>
                                              </a:lnTo>
                                              <a:lnTo>
                                                <a:pt x="236" y="213"/>
                                              </a:lnTo>
                                              <a:lnTo>
                                                <a:pt x="229" y="193"/>
                                              </a:lnTo>
                                              <a:lnTo>
                                                <a:pt x="221" y="172"/>
                                              </a:lnTo>
                                              <a:lnTo>
                                                <a:pt x="213" y="151"/>
                                              </a:lnTo>
                                              <a:lnTo>
                                                <a:pt x="205" y="130"/>
                                              </a:lnTo>
                                              <a:lnTo>
                                                <a:pt x="198" y="110"/>
                                              </a:lnTo>
                                              <a:lnTo>
                                                <a:pt x="190" y="90"/>
                                              </a:lnTo>
                                              <a:lnTo>
                                                <a:pt x="183" y="72"/>
                                              </a:lnTo>
                                              <a:lnTo>
                                                <a:pt x="176" y="55"/>
                                              </a:lnTo>
                                              <a:lnTo>
                                                <a:pt x="171" y="41"/>
                                              </a:lnTo>
                                              <a:lnTo>
                                                <a:pt x="169" y="36"/>
                                              </a:lnTo>
                                              <a:lnTo>
                                                <a:pt x="157" y="13"/>
                                              </a:lnTo>
                                              <a:lnTo>
                                                <a:pt x="144" y="2"/>
                                              </a:lnTo>
                                              <a:lnTo>
                                                <a:pt x="123" y="0"/>
                                              </a:lnTo>
                                              <a:lnTo>
                                                <a:pt x="33" y="0"/>
                                              </a:lnTo>
                                              <a:lnTo>
                                                <a:pt x="31" y="17"/>
                                              </a:lnTo>
                                              <a:lnTo>
                                                <a:pt x="21" y="128"/>
                                              </a:lnTo>
                                              <a:lnTo>
                                                <a:pt x="21" y="134"/>
                                              </a:lnTo>
                                              <a:lnTo>
                                                <a:pt x="19" y="152"/>
                                              </a:lnTo>
                                              <a:lnTo>
                                                <a:pt x="18" y="171"/>
                                              </a:lnTo>
                                              <a:lnTo>
                                                <a:pt x="16" y="195"/>
                                              </a:lnTo>
                                              <a:lnTo>
                                                <a:pt x="15" y="203"/>
                                              </a:lnTo>
                                              <a:lnTo>
                                                <a:pt x="14" y="224"/>
                                              </a:lnTo>
                                              <a:lnTo>
                                                <a:pt x="12" y="244"/>
                                              </a:lnTo>
                                              <a:lnTo>
                                                <a:pt x="11" y="263"/>
                                              </a:lnTo>
                                              <a:lnTo>
                                                <a:pt x="9" y="283"/>
                                              </a:lnTo>
                                              <a:lnTo>
                                                <a:pt x="8" y="300"/>
                                              </a:lnTo>
                                              <a:lnTo>
                                                <a:pt x="7" y="320"/>
                                              </a:lnTo>
                                              <a:lnTo>
                                                <a:pt x="6" y="339"/>
                                              </a:lnTo>
                                              <a:lnTo>
                                                <a:pt x="5" y="359"/>
                                              </a:lnTo>
                                              <a:lnTo>
                                                <a:pt x="4" y="378"/>
                                              </a:lnTo>
                                              <a:lnTo>
                                                <a:pt x="3" y="398"/>
                                              </a:lnTo>
                                              <a:lnTo>
                                                <a:pt x="2" y="418"/>
                                              </a:lnTo>
                                              <a:lnTo>
                                                <a:pt x="1" y="439"/>
                                              </a:lnTo>
                                              <a:lnTo>
                                                <a:pt x="0" y="462"/>
                                              </a:lnTo>
                                              <a:lnTo>
                                                <a:pt x="81" y="462"/>
                                              </a:lnTo>
                                              <a:lnTo>
                                                <a:pt x="82" y="450"/>
                                              </a:lnTo>
                                              <a:lnTo>
                                                <a:pt x="82" y="440"/>
                                              </a:lnTo>
                                              <a:lnTo>
                                                <a:pt x="83" y="419"/>
                                              </a:lnTo>
                                              <a:lnTo>
                                                <a:pt x="84" y="398"/>
                                              </a:lnTo>
                                              <a:lnTo>
                                                <a:pt x="85" y="378"/>
                                              </a:lnTo>
                                              <a:lnTo>
                                                <a:pt x="86" y="357"/>
                                              </a:lnTo>
                                              <a:lnTo>
                                                <a:pt x="87" y="337"/>
                                              </a:lnTo>
                                              <a:lnTo>
                                                <a:pt x="87" y="317"/>
                                              </a:lnTo>
                                              <a:lnTo>
                                                <a:pt x="88" y="298"/>
                                              </a:lnTo>
                                              <a:lnTo>
                                                <a:pt x="89" y="278"/>
                                              </a:lnTo>
                                              <a:lnTo>
                                                <a:pt x="91" y="259"/>
                                              </a:lnTo>
                                              <a:lnTo>
                                                <a:pt x="92" y="239"/>
                                              </a:lnTo>
                                              <a:lnTo>
                                                <a:pt x="93" y="220"/>
                                              </a:lnTo>
                                              <a:lnTo>
                                                <a:pt x="94" y="200"/>
                                              </a:lnTo>
                                              <a:lnTo>
                                                <a:pt x="95" y="181"/>
                                              </a:lnTo>
                                              <a:lnTo>
                                                <a:pt x="96" y="161"/>
                                              </a:lnTo>
                                              <a:lnTo>
                                                <a:pt x="97" y="156"/>
                                              </a:lnTo>
                                              <a:lnTo>
                                                <a:pt x="98" y="131"/>
                                              </a:lnTo>
                                              <a:lnTo>
                                                <a:pt x="99" y="113"/>
                                              </a:lnTo>
                                              <a:lnTo>
                                                <a:pt x="99" y="98"/>
                                              </a:lnTo>
                                              <a:lnTo>
                                                <a:pt x="99" y="93"/>
                                              </a:lnTo>
                                              <a:lnTo>
                                                <a:pt x="99" y="75"/>
                                              </a:lnTo>
                                            </a:path>
                                          </a:pathLst>
                                        </a:custGeom>
                                        <a:solidFill>
                                          <a:srgbClr val="9A9A9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 name="Freeform 6"/>
                                      <wps:cNvSpPr>
                                        <a:spLocks/>
                                      </wps:cNvSpPr>
                                      <wps:spPr bwMode="auto">
                                        <a:xfrm>
                                          <a:off x="5629" y="861"/>
                                          <a:ext cx="0" cy="315"/>
                                        </a:xfrm>
                                        <a:custGeom>
                                          <a:avLst/>
                                          <a:gdLst>
                                            <a:gd name="T0" fmla="*/ 0 h 315"/>
                                            <a:gd name="T1" fmla="*/ 315 h 315"/>
                                          </a:gdLst>
                                          <a:ahLst/>
                                          <a:cxnLst>
                                            <a:cxn ang="0">
                                              <a:pos x="0" y="T0"/>
                                            </a:cxn>
                                            <a:cxn ang="0">
                                              <a:pos x="0" y="T1"/>
                                            </a:cxn>
                                          </a:cxnLst>
                                          <a:rect l="0" t="0" r="r" b="b"/>
                                          <a:pathLst>
                                            <a:path h="315">
                                              <a:moveTo>
                                                <a:pt x="0" y="0"/>
                                              </a:moveTo>
                                              <a:lnTo>
                                                <a:pt x="0" y="315"/>
                                              </a:lnTo>
                                            </a:path>
                                          </a:pathLst>
                                        </a:custGeom>
                                        <a:noFill/>
                                        <a:ln w="51358">
                                          <a:solidFill>
                                            <a:srgbClr val="9A9A9C"/>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7" name="Group 7"/>
                                    <wpg:cNvGrpSpPr>
                                      <a:grpSpLocks/>
                                    </wpg:cNvGrpSpPr>
                                    <wpg:grpSpPr bwMode="auto">
                                      <a:xfrm>
                                        <a:off x="5707" y="704"/>
                                        <a:ext cx="1974" cy="786"/>
                                        <a:chOff x="5707" y="704"/>
                                        <a:chExt cx="1974" cy="786"/>
                                      </a:xfrm>
                                    </wpg:grpSpPr>
                                    <wps:wsp>
                                      <wps:cNvPr id="8" name="Freeform 8"/>
                                      <wps:cNvSpPr>
                                        <a:spLocks/>
                                      </wps:cNvSpPr>
                                      <wps:spPr bwMode="auto">
                                        <a:xfrm>
                                          <a:off x="5717" y="854"/>
                                          <a:ext cx="265" cy="329"/>
                                        </a:xfrm>
                                        <a:custGeom>
                                          <a:avLst/>
                                          <a:gdLst>
                                            <a:gd name="T0" fmla="*/ 100 w 265"/>
                                            <a:gd name="T1" fmla="*/ 225 h 329"/>
                                            <a:gd name="T2" fmla="*/ 89 w 265"/>
                                            <a:gd name="T3" fmla="*/ 207 h 329"/>
                                            <a:gd name="T4" fmla="*/ 83 w 265"/>
                                            <a:gd name="T5" fmla="*/ 185 h 329"/>
                                            <a:gd name="T6" fmla="*/ 80 w 265"/>
                                            <a:gd name="T7" fmla="*/ 161 h 329"/>
                                            <a:gd name="T8" fmla="*/ 81 w 265"/>
                                            <a:gd name="T9" fmla="*/ 154 h 329"/>
                                            <a:gd name="T10" fmla="*/ 84 w 265"/>
                                            <a:gd name="T11" fmla="*/ 131 h 329"/>
                                            <a:gd name="T12" fmla="*/ 92 w 265"/>
                                            <a:gd name="T13" fmla="*/ 111 h 329"/>
                                            <a:gd name="T14" fmla="*/ 104 w 265"/>
                                            <a:gd name="T15" fmla="*/ 94 h 329"/>
                                            <a:gd name="T16" fmla="*/ 120 w 265"/>
                                            <a:gd name="T17" fmla="*/ 80 h 329"/>
                                            <a:gd name="T18" fmla="*/ 139 w 265"/>
                                            <a:gd name="T19" fmla="*/ 70 h 329"/>
                                            <a:gd name="T20" fmla="*/ 162 w 265"/>
                                            <a:gd name="T21" fmla="*/ 64 h 329"/>
                                            <a:gd name="T22" fmla="*/ 187 w 265"/>
                                            <a:gd name="T23" fmla="*/ 62 h 329"/>
                                            <a:gd name="T24" fmla="*/ 205 w 265"/>
                                            <a:gd name="T25" fmla="*/ 63 h 329"/>
                                            <a:gd name="T26" fmla="*/ 224 w 265"/>
                                            <a:gd name="T27" fmla="*/ 66 h 329"/>
                                            <a:gd name="T28" fmla="*/ 243 w 265"/>
                                            <a:gd name="T29" fmla="*/ 73 h 329"/>
                                            <a:gd name="T30" fmla="*/ 261 w 265"/>
                                            <a:gd name="T31" fmla="*/ 84 h 329"/>
                                            <a:gd name="T32" fmla="*/ 261 w 265"/>
                                            <a:gd name="T33" fmla="*/ 18 h 329"/>
                                            <a:gd name="T34" fmla="*/ 254 w 265"/>
                                            <a:gd name="T35" fmla="*/ 15 h 329"/>
                                            <a:gd name="T36" fmla="*/ 234 w 265"/>
                                            <a:gd name="T37" fmla="*/ 8 h 329"/>
                                            <a:gd name="T38" fmla="*/ 216 w 265"/>
                                            <a:gd name="T39" fmla="*/ 3 h 329"/>
                                            <a:gd name="T40" fmla="*/ 197 w 265"/>
                                            <a:gd name="T41" fmla="*/ 0 h 329"/>
                                            <a:gd name="T42" fmla="*/ 176 w 265"/>
                                            <a:gd name="T43" fmla="*/ 0 h 329"/>
                                            <a:gd name="T44" fmla="*/ 171 w 265"/>
                                            <a:gd name="T45" fmla="*/ 0 h 329"/>
                                            <a:gd name="T46" fmla="*/ 146 w 265"/>
                                            <a:gd name="T47" fmla="*/ 1 h 329"/>
                                            <a:gd name="T48" fmla="*/ 123 w 265"/>
                                            <a:gd name="T49" fmla="*/ 6 h 329"/>
                                            <a:gd name="T50" fmla="*/ 101 w 265"/>
                                            <a:gd name="T51" fmla="*/ 13 h 329"/>
                                            <a:gd name="T52" fmla="*/ 81 w 265"/>
                                            <a:gd name="T53" fmla="*/ 22 h 329"/>
                                            <a:gd name="T54" fmla="*/ 63 w 265"/>
                                            <a:gd name="T55" fmla="*/ 34 h 329"/>
                                            <a:gd name="T56" fmla="*/ 47 w 265"/>
                                            <a:gd name="T57" fmla="*/ 48 h 329"/>
                                            <a:gd name="T58" fmla="*/ 33 w 265"/>
                                            <a:gd name="T59" fmla="*/ 63 h 329"/>
                                            <a:gd name="T60" fmla="*/ 21 w 265"/>
                                            <a:gd name="T61" fmla="*/ 81 h 329"/>
                                            <a:gd name="T62" fmla="*/ 12 w 265"/>
                                            <a:gd name="T63" fmla="*/ 100 h 329"/>
                                            <a:gd name="T64" fmla="*/ 5 w 265"/>
                                            <a:gd name="T65" fmla="*/ 122 h 329"/>
                                            <a:gd name="T66" fmla="*/ 1 w 265"/>
                                            <a:gd name="T67" fmla="*/ 144 h 329"/>
                                            <a:gd name="T68" fmla="*/ 0 w 265"/>
                                            <a:gd name="T69" fmla="*/ 168 h 329"/>
                                            <a:gd name="T70" fmla="*/ 0 w 265"/>
                                            <a:gd name="T71" fmla="*/ 184 h 329"/>
                                            <a:gd name="T72" fmla="*/ 3 w 265"/>
                                            <a:gd name="T73" fmla="*/ 208 h 329"/>
                                            <a:gd name="T74" fmla="*/ 9 w 265"/>
                                            <a:gd name="T75" fmla="*/ 229 h 329"/>
                                            <a:gd name="T76" fmla="*/ 18 w 265"/>
                                            <a:gd name="T77" fmla="*/ 249 h 329"/>
                                            <a:gd name="T78" fmla="*/ 29 w 265"/>
                                            <a:gd name="T79" fmla="*/ 266 h 329"/>
                                            <a:gd name="T80" fmla="*/ 43 w 265"/>
                                            <a:gd name="T81" fmla="*/ 282 h 329"/>
                                            <a:gd name="T82" fmla="*/ 59 w 265"/>
                                            <a:gd name="T83" fmla="*/ 296 h 329"/>
                                            <a:gd name="T84" fmla="*/ 77 w 265"/>
                                            <a:gd name="T85" fmla="*/ 307 h 329"/>
                                            <a:gd name="T86" fmla="*/ 97 w 265"/>
                                            <a:gd name="T87" fmla="*/ 316 h 329"/>
                                            <a:gd name="T88" fmla="*/ 119 w 265"/>
                                            <a:gd name="T89" fmla="*/ 323 h 329"/>
                                            <a:gd name="T90" fmla="*/ 143 w 265"/>
                                            <a:gd name="T91" fmla="*/ 327 h 329"/>
                                            <a:gd name="T92" fmla="*/ 169 w 265"/>
                                            <a:gd name="T93" fmla="*/ 328 h 329"/>
                                            <a:gd name="T94" fmla="*/ 189 w 265"/>
                                            <a:gd name="T95" fmla="*/ 327 h 329"/>
                                            <a:gd name="T96" fmla="*/ 209 w 265"/>
                                            <a:gd name="T97" fmla="*/ 325 h 329"/>
                                            <a:gd name="T98" fmla="*/ 228 w 265"/>
                                            <a:gd name="T99" fmla="*/ 321 h 329"/>
                                            <a:gd name="T100" fmla="*/ 246 w 265"/>
                                            <a:gd name="T101" fmla="*/ 314 h 329"/>
                                            <a:gd name="T102" fmla="*/ 265 w 265"/>
                                            <a:gd name="T103" fmla="*/ 306 h 329"/>
                                            <a:gd name="T104" fmla="*/ 265 w 265"/>
                                            <a:gd name="T105" fmla="*/ 240 h 329"/>
                                            <a:gd name="T106" fmla="*/ 264 w 265"/>
                                            <a:gd name="T107" fmla="*/ 241 h 329"/>
                                            <a:gd name="T108" fmla="*/ 244 w 265"/>
                                            <a:gd name="T109" fmla="*/ 251 h 329"/>
                                            <a:gd name="T110" fmla="*/ 225 w 265"/>
                                            <a:gd name="T111" fmla="*/ 257 h 329"/>
                                            <a:gd name="T112" fmla="*/ 207 w 265"/>
                                            <a:gd name="T113" fmla="*/ 260 h 329"/>
                                            <a:gd name="T114" fmla="*/ 186 w 265"/>
                                            <a:gd name="T115" fmla="*/ 261 h 329"/>
                                            <a:gd name="T116" fmla="*/ 179 w 265"/>
                                            <a:gd name="T117" fmla="*/ 261 h 329"/>
                                            <a:gd name="T118" fmla="*/ 154 w 265"/>
                                            <a:gd name="T119" fmla="*/ 258 h 329"/>
                                            <a:gd name="T120" fmla="*/ 133 w 265"/>
                                            <a:gd name="T121" fmla="*/ 250 h 329"/>
                                            <a:gd name="T122" fmla="*/ 114 w 265"/>
                                            <a:gd name="T123" fmla="*/ 239 h 329"/>
                                            <a:gd name="T124" fmla="*/ 100 w 265"/>
                                            <a:gd name="T125" fmla="*/ 225 h 32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 ang="0">
                                              <a:pos x="T118" y="T119"/>
                                            </a:cxn>
                                            <a:cxn ang="0">
                                              <a:pos x="T120" y="T121"/>
                                            </a:cxn>
                                            <a:cxn ang="0">
                                              <a:pos x="T122" y="T123"/>
                                            </a:cxn>
                                            <a:cxn ang="0">
                                              <a:pos x="T124" y="T125"/>
                                            </a:cxn>
                                          </a:cxnLst>
                                          <a:rect l="0" t="0" r="r" b="b"/>
                                          <a:pathLst>
                                            <a:path w="265" h="329">
                                              <a:moveTo>
                                                <a:pt x="100" y="225"/>
                                              </a:moveTo>
                                              <a:lnTo>
                                                <a:pt x="89" y="207"/>
                                              </a:lnTo>
                                              <a:lnTo>
                                                <a:pt x="83" y="185"/>
                                              </a:lnTo>
                                              <a:lnTo>
                                                <a:pt x="80" y="161"/>
                                              </a:lnTo>
                                              <a:lnTo>
                                                <a:pt x="81" y="154"/>
                                              </a:lnTo>
                                              <a:lnTo>
                                                <a:pt x="84" y="131"/>
                                              </a:lnTo>
                                              <a:lnTo>
                                                <a:pt x="92" y="111"/>
                                              </a:lnTo>
                                              <a:lnTo>
                                                <a:pt x="104" y="94"/>
                                              </a:lnTo>
                                              <a:lnTo>
                                                <a:pt x="120" y="80"/>
                                              </a:lnTo>
                                              <a:lnTo>
                                                <a:pt x="139" y="70"/>
                                              </a:lnTo>
                                              <a:lnTo>
                                                <a:pt x="162" y="64"/>
                                              </a:lnTo>
                                              <a:lnTo>
                                                <a:pt x="187" y="62"/>
                                              </a:lnTo>
                                              <a:lnTo>
                                                <a:pt x="205" y="63"/>
                                              </a:lnTo>
                                              <a:lnTo>
                                                <a:pt x="224" y="66"/>
                                              </a:lnTo>
                                              <a:lnTo>
                                                <a:pt x="243" y="73"/>
                                              </a:lnTo>
                                              <a:lnTo>
                                                <a:pt x="261" y="84"/>
                                              </a:lnTo>
                                              <a:lnTo>
                                                <a:pt x="261" y="18"/>
                                              </a:lnTo>
                                              <a:lnTo>
                                                <a:pt x="254" y="15"/>
                                              </a:lnTo>
                                              <a:lnTo>
                                                <a:pt x="234" y="8"/>
                                              </a:lnTo>
                                              <a:lnTo>
                                                <a:pt x="216" y="3"/>
                                              </a:lnTo>
                                              <a:lnTo>
                                                <a:pt x="197" y="0"/>
                                              </a:lnTo>
                                              <a:lnTo>
                                                <a:pt x="176" y="0"/>
                                              </a:lnTo>
                                              <a:lnTo>
                                                <a:pt x="171" y="0"/>
                                              </a:lnTo>
                                              <a:lnTo>
                                                <a:pt x="146" y="1"/>
                                              </a:lnTo>
                                              <a:lnTo>
                                                <a:pt x="123" y="6"/>
                                              </a:lnTo>
                                              <a:lnTo>
                                                <a:pt x="101" y="13"/>
                                              </a:lnTo>
                                              <a:lnTo>
                                                <a:pt x="81" y="22"/>
                                              </a:lnTo>
                                              <a:lnTo>
                                                <a:pt x="63" y="34"/>
                                              </a:lnTo>
                                              <a:lnTo>
                                                <a:pt x="47" y="48"/>
                                              </a:lnTo>
                                              <a:lnTo>
                                                <a:pt x="33" y="63"/>
                                              </a:lnTo>
                                              <a:lnTo>
                                                <a:pt x="21" y="81"/>
                                              </a:lnTo>
                                              <a:lnTo>
                                                <a:pt x="12" y="100"/>
                                              </a:lnTo>
                                              <a:lnTo>
                                                <a:pt x="5" y="122"/>
                                              </a:lnTo>
                                              <a:lnTo>
                                                <a:pt x="1" y="144"/>
                                              </a:lnTo>
                                              <a:lnTo>
                                                <a:pt x="0" y="168"/>
                                              </a:lnTo>
                                              <a:lnTo>
                                                <a:pt x="0" y="184"/>
                                              </a:lnTo>
                                              <a:lnTo>
                                                <a:pt x="3" y="208"/>
                                              </a:lnTo>
                                              <a:lnTo>
                                                <a:pt x="9" y="229"/>
                                              </a:lnTo>
                                              <a:lnTo>
                                                <a:pt x="18" y="249"/>
                                              </a:lnTo>
                                              <a:lnTo>
                                                <a:pt x="29" y="266"/>
                                              </a:lnTo>
                                              <a:lnTo>
                                                <a:pt x="43" y="282"/>
                                              </a:lnTo>
                                              <a:lnTo>
                                                <a:pt x="59" y="296"/>
                                              </a:lnTo>
                                              <a:lnTo>
                                                <a:pt x="77" y="307"/>
                                              </a:lnTo>
                                              <a:lnTo>
                                                <a:pt x="97" y="316"/>
                                              </a:lnTo>
                                              <a:lnTo>
                                                <a:pt x="119" y="323"/>
                                              </a:lnTo>
                                              <a:lnTo>
                                                <a:pt x="143" y="327"/>
                                              </a:lnTo>
                                              <a:lnTo>
                                                <a:pt x="169" y="328"/>
                                              </a:lnTo>
                                              <a:lnTo>
                                                <a:pt x="189" y="327"/>
                                              </a:lnTo>
                                              <a:lnTo>
                                                <a:pt x="209" y="325"/>
                                              </a:lnTo>
                                              <a:lnTo>
                                                <a:pt x="228" y="321"/>
                                              </a:lnTo>
                                              <a:lnTo>
                                                <a:pt x="246" y="314"/>
                                              </a:lnTo>
                                              <a:lnTo>
                                                <a:pt x="265" y="306"/>
                                              </a:lnTo>
                                              <a:lnTo>
                                                <a:pt x="265" y="240"/>
                                              </a:lnTo>
                                              <a:lnTo>
                                                <a:pt x="264" y="241"/>
                                              </a:lnTo>
                                              <a:lnTo>
                                                <a:pt x="244" y="251"/>
                                              </a:lnTo>
                                              <a:lnTo>
                                                <a:pt x="225" y="257"/>
                                              </a:lnTo>
                                              <a:lnTo>
                                                <a:pt x="207" y="260"/>
                                              </a:lnTo>
                                              <a:lnTo>
                                                <a:pt x="186" y="261"/>
                                              </a:lnTo>
                                              <a:lnTo>
                                                <a:pt x="179" y="261"/>
                                              </a:lnTo>
                                              <a:lnTo>
                                                <a:pt x="154" y="258"/>
                                              </a:lnTo>
                                              <a:lnTo>
                                                <a:pt x="133" y="250"/>
                                              </a:lnTo>
                                              <a:lnTo>
                                                <a:pt x="114" y="239"/>
                                              </a:lnTo>
                                              <a:lnTo>
                                                <a:pt x="100" y="225"/>
                                              </a:lnTo>
                                            </a:path>
                                          </a:pathLst>
                                        </a:custGeom>
                                        <a:solidFill>
                                          <a:srgbClr val="9A9A9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9" name="Freeform 9"/>
                                      <wps:cNvSpPr>
                                        <a:spLocks/>
                                      </wps:cNvSpPr>
                                      <wps:spPr bwMode="auto">
                                        <a:xfrm>
                                          <a:off x="6016" y="855"/>
                                          <a:ext cx="202" cy="321"/>
                                        </a:xfrm>
                                        <a:custGeom>
                                          <a:avLst/>
                                          <a:gdLst>
                                            <a:gd name="T0" fmla="*/ 0 w 202"/>
                                            <a:gd name="T1" fmla="*/ 27 h 321"/>
                                            <a:gd name="T2" fmla="*/ 0 w 202"/>
                                            <a:gd name="T3" fmla="*/ 27 h 321"/>
                                            <a:gd name="T4" fmla="*/ 0 w 202"/>
                                            <a:gd name="T5" fmla="*/ 321 h 321"/>
                                            <a:gd name="T6" fmla="*/ 78 w 202"/>
                                            <a:gd name="T7" fmla="*/ 321 h 321"/>
                                            <a:gd name="T8" fmla="*/ 78 w 202"/>
                                            <a:gd name="T9" fmla="*/ 77 h 321"/>
                                            <a:gd name="T10" fmla="*/ 87 w 202"/>
                                            <a:gd name="T11" fmla="*/ 74 h 321"/>
                                            <a:gd name="T12" fmla="*/ 106 w 202"/>
                                            <a:gd name="T13" fmla="*/ 70 h 321"/>
                                            <a:gd name="T14" fmla="*/ 126 w 202"/>
                                            <a:gd name="T15" fmla="*/ 67 h 321"/>
                                            <a:gd name="T16" fmla="*/ 146 w 202"/>
                                            <a:gd name="T17" fmla="*/ 66 h 321"/>
                                            <a:gd name="T18" fmla="*/ 162 w 202"/>
                                            <a:gd name="T19" fmla="*/ 67 h 321"/>
                                            <a:gd name="T20" fmla="*/ 182 w 202"/>
                                            <a:gd name="T21" fmla="*/ 69 h 321"/>
                                            <a:gd name="T22" fmla="*/ 201 w 202"/>
                                            <a:gd name="T23" fmla="*/ 73 h 321"/>
                                            <a:gd name="T24" fmla="*/ 201 w 202"/>
                                            <a:gd name="T25" fmla="*/ 9 h 321"/>
                                            <a:gd name="T26" fmla="*/ 197 w 202"/>
                                            <a:gd name="T27" fmla="*/ 8 h 321"/>
                                            <a:gd name="T28" fmla="*/ 178 w 202"/>
                                            <a:gd name="T29" fmla="*/ 3 h 321"/>
                                            <a:gd name="T30" fmla="*/ 159 w 202"/>
                                            <a:gd name="T31" fmla="*/ 0 h 321"/>
                                            <a:gd name="T32" fmla="*/ 138 w 202"/>
                                            <a:gd name="T33" fmla="*/ 0 h 321"/>
                                            <a:gd name="T34" fmla="*/ 137 w 202"/>
                                            <a:gd name="T35" fmla="*/ 0 h 321"/>
                                            <a:gd name="T36" fmla="*/ 117 w 202"/>
                                            <a:gd name="T37" fmla="*/ 0 h 321"/>
                                            <a:gd name="T38" fmla="*/ 98 w 202"/>
                                            <a:gd name="T39" fmla="*/ 2 h 321"/>
                                            <a:gd name="T40" fmla="*/ 78 w 202"/>
                                            <a:gd name="T41" fmla="*/ 5 h 321"/>
                                            <a:gd name="T42" fmla="*/ 58 w 202"/>
                                            <a:gd name="T43" fmla="*/ 9 h 321"/>
                                            <a:gd name="T44" fmla="*/ 38 w 202"/>
                                            <a:gd name="T45" fmla="*/ 14 h 321"/>
                                            <a:gd name="T46" fmla="*/ 18 w 202"/>
                                            <a:gd name="T47" fmla="*/ 20 h 321"/>
                                            <a:gd name="T48" fmla="*/ 0 w 202"/>
                                            <a:gd name="T49" fmla="*/ 27 h 32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Lst>
                                          <a:rect l="0" t="0" r="r" b="b"/>
                                          <a:pathLst>
                                            <a:path w="202" h="321">
                                              <a:moveTo>
                                                <a:pt x="0" y="27"/>
                                              </a:moveTo>
                                              <a:lnTo>
                                                <a:pt x="0" y="27"/>
                                              </a:lnTo>
                                              <a:lnTo>
                                                <a:pt x="0" y="321"/>
                                              </a:lnTo>
                                              <a:lnTo>
                                                <a:pt x="78" y="321"/>
                                              </a:lnTo>
                                              <a:lnTo>
                                                <a:pt x="78" y="77"/>
                                              </a:lnTo>
                                              <a:lnTo>
                                                <a:pt x="87" y="74"/>
                                              </a:lnTo>
                                              <a:lnTo>
                                                <a:pt x="106" y="70"/>
                                              </a:lnTo>
                                              <a:lnTo>
                                                <a:pt x="126" y="67"/>
                                              </a:lnTo>
                                              <a:lnTo>
                                                <a:pt x="146" y="66"/>
                                              </a:lnTo>
                                              <a:lnTo>
                                                <a:pt x="162" y="67"/>
                                              </a:lnTo>
                                              <a:lnTo>
                                                <a:pt x="182" y="69"/>
                                              </a:lnTo>
                                              <a:lnTo>
                                                <a:pt x="201" y="73"/>
                                              </a:lnTo>
                                              <a:lnTo>
                                                <a:pt x="201" y="9"/>
                                              </a:lnTo>
                                              <a:lnTo>
                                                <a:pt x="197" y="8"/>
                                              </a:lnTo>
                                              <a:lnTo>
                                                <a:pt x="178" y="3"/>
                                              </a:lnTo>
                                              <a:lnTo>
                                                <a:pt x="159" y="0"/>
                                              </a:lnTo>
                                              <a:lnTo>
                                                <a:pt x="138" y="0"/>
                                              </a:lnTo>
                                              <a:lnTo>
                                                <a:pt x="137" y="0"/>
                                              </a:lnTo>
                                              <a:lnTo>
                                                <a:pt x="117" y="0"/>
                                              </a:lnTo>
                                              <a:lnTo>
                                                <a:pt x="98" y="2"/>
                                              </a:lnTo>
                                              <a:lnTo>
                                                <a:pt x="78" y="5"/>
                                              </a:lnTo>
                                              <a:lnTo>
                                                <a:pt x="58" y="9"/>
                                              </a:lnTo>
                                              <a:lnTo>
                                                <a:pt x="38" y="14"/>
                                              </a:lnTo>
                                              <a:lnTo>
                                                <a:pt x="18" y="20"/>
                                              </a:lnTo>
                                              <a:lnTo>
                                                <a:pt x="0" y="27"/>
                                              </a:lnTo>
                                            </a:path>
                                          </a:pathLst>
                                        </a:custGeom>
                                        <a:solidFill>
                                          <a:srgbClr val="9A9A9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cNvPr id="10" name="Group 10"/>
                                      <wpg:cNvGrpSpPr>
                                        <a:grpSpLocks/>
                                      </wpg:cNvGrpSpPr>
                                      <wpg:grpSpPr bwMode="auto">
                                        <a:xfrm>
                                          <a:off x="6218" y="853"/>
                                          <a:ext cx="318" cy="332"/>
                                          <a:chOff x="6218" y="853"/>
                                          <a:chExt cx="318" cy="332"/>
                                        </a:xfrm>
                                      </wpg:grpSpPr>
                                      <wps:wsp>
                                        <wps:cNvPr id="11" name="Freeform 11"/>
                                        <wps:cNvSpPr>
                                          <a:spLocks/>
                                        </wps:cNvSpPr>
                                        <wps:spPr bwMode="auto">
                                          <a:xfrm>
                                            <a:off x="6218" y="853"/>
                                            <a:ext cx="318" cy="332"/>
                                          </a:xfrm>
                                          <a:custGeom>
                                            <a:avLst/>
                                            <a:gdLst>
                                              <a:gd name="T0" fmla="*/ 88 w 318"/>
                                              <a:gd name="T1" fmla="*/ 318 h 332"/>
                                              <a:gd name="T2" fmla="*/ 88 w 318"/>
                                              <a:gd name="T3" fmla="*/ 217 h 332"/>
                                              <a:gd name="T4" fmla="*/ 82 w 318"/>
                                              <a:gd name="T5" fmla="*/ 193 h 332"/>
                                              <a:gd name="T6" fmla="*/ 80 w 318"/>
                                              <a:gd name="T7" fmla="*/ 165 h 332"/>
                                              <a:gd name="T8" fmla="*/ 69 w 318"/>
                                              <a:gd name="T9" fmla="*/ 308 h 332"/>
                                              <a:gd name="T10" fmla="*/ 88 w 318"/>
                                              <a:gd name="T11" fmla="*/ 318 h 332"/>
                                            </a:gdLst>
                                            <a:ahLst/>
                                            <a:cxnLst>
                                              <a:cxn ang="0">
                                                <a:pos x="T0" y="T1"/>
                                              </a:cxn>
                                              <a:cxn ang="0">
                                                <a:pos x="T2" y="T3"/>
                                              </a:cxn>
                                              <a:cxn ang="0">
                                                <a:pos x="T4" y="T5"/>
                                              </a:cxn>
                                              <a:cxn ang="0">
                                                <a:pos x="T6" y="T7"/>
                                              </a:cxn>
                                              <a:cxn ang="0">
                                                <a:pos x="T8" y="T9"/>
                                              </a:cxn>
                                              <a:cxn ang="0">
                                                <a:pos x="T10" y="T11"/>
                                              </a:cxn>
                                            </a:cxnLst>
                                            <a:rect l="0" t="0" r="r" b="b"/>
                                            <a:pathLst>
                                              <a:path w="318" h="332">
                                                <a:moveTo>
                                                  <a:pt x="88" y="318"/>
                                                </a:moveTo>
                                                <a:lnTo>
                                                  <a:pt x="88" y="217"/>
                                                </a:lnTo>
                                                <a:lnTo>
                                                  <a:pt x="82" y="193"/>
                                                </a:lnTo>
                                                <a:lnTo>
                                                  <a:pt x="80" y="165"/>
                                                </a:lnTo>
                                                <a:lnTo>
                                                  <a:pt x="69" y="308"/>
                                                </a:lnTo>
                                                <a:lnTo>
                                                  <a:pt x="88" y="318"/>
                                                </a:lnTo>
                                              </a:path>
                                            </a:pathLst>
                                          </a:custGeom>
                                          <a:solidFill>
                                            <a:srgbClr val="9A9A9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 name="Freeform 12"/>
                                        <wps:cNvSpPr>
                                          <a:spLocks/>
                                        </wps:cNvSpPr>
                                        <wps:spPr bwMode="auto">
                                          <a:xfrm>
                                            <a:off x="6218" y="853"/>
                                            <a:ext cx="318" cy="332"/>
                                          </a:xfrm>
                                          <a:custGeom>
                                            <a:avLst/>
                                            <a:gdLst>
                                              <a:gd name="T0" fmla="*/ 238 w 318"/>
                                              <a:gd name="T1" fmla="*/ 312 h 332"/>
                                              <a:gd name="T2" fmla="*/ 272 w 318"/>
                                              <a:gd name="T3" fmla="*/ 288 h 332"/>
                                              <a:gd name="T4" fmla="*/ 297 w 318"/>
                                              <a:gd name="T5" fmla="*/ 254 h 332"/>
                                              <a:gd name="T6" fmla="*/ 312 w 318"/>
                                              <a:gd name="T7" fmla="*/ 212 h 332"/>
                                              <a:gd name="T8" fmla="*/ 318 w 318"/>
                                              <a:gd name="T9" fmla="*/ 162 h 332"/>
                                              <a:gd name="T10" fmla="*/ 315 w 318"/>
                                              <a:gd name="T11" fmla="*/ 129 h 332"/>
                                              <a:gd name="T12" fmla="*/ 303 w 318"/>
                                              <a:gd name="T13" fmla="*/ 84 h 332"/>
                                              <a:gd name="T14" fmla="*/ 280 w 318"/>
                                              <a:gd name="T15" fmla="*/ 48 h 332"/>
                                              <a:gd name="T16" fmla="*/ 249 w 318"/>
                                              <a:gd name="T17" fmla="*/ 22 h 332"/>
                                              <a:gd name="T18" fmla="*/ 209 w 318"/>
                                              <a:gd name="T19" fmla="*/ 5 h 332"/>
                                              <a:gd name="T20" fmla="*/ 161 w 318"/>
                                              <a:gd name="T21" fmla="*/ 0 h 332"/>
                                              <a:gd name="T22" fmla="*/ 121 w 318"/>
                                              <a:gd name="T23" fmla="*/ 3 h 332"/>
                                              <a:gd name="T24" fmla="*/ 79 w 318"/>
                                              <a:gd name="T25" fmla="*/ 18 h 332"/>
                                              <a:gd name="T26" fmla="*/ 46 w 318"/>
                                              <a:gd name="T27" fmla="*/ 42 h 332"/>
                                              <a:gd name="T28" fmla="*/ 20 w 318"/>
                                              <a:gd name="T29" fmla="*/ 76 h 332"/>
                                              <a:gd name="T30" fmla="*/ 5 w 318"/>
                                              <a:gd name="T31" fmla="*/ 118 h 332"/>
                                              <a:gd name="T32" fmla="*/ 0 w 318"/>
                                              <a:gd name="T33" fmla="*/ 168 h 332"/>
                                              <a:gd name="T34" fmla="*/ 2 w 318"/>
                                              <a:gd name="T35" fmla="*/ 201 h 332"/>
                                              <a:gd name="T36" fmla="*/ 14 w 318"/>
                                              <a:gd name="T37" fmla="*/ 246 h 332"/>
                                              <a:gd name="T38" fmla="*/ 37 w 318"/>
                                              <a:gd name="T39" fmla="*/ 282 h 332"/>
                                              <a:gd name="T40" fmla="*/ 69 w 318"/>
                                              <a:gd name="T41" fmla="*/ 308 h 332"/>
                                              <a:gd name="T42" fmla="*/ 81 w 318"/>
                                              <a:gd name="T43" fmla="*/ 151 h 332"/>
                                              <a:gd name="T44" fmla="*/ 92 w 318"/>
                                              <a:gd name="T45" fmla="*/ 102 h 332"/>
                                              <a:gd name="T46" fmla="*/ 119 w 318"/>
                                              <a:gd name="T47" fmla="*/ 72 h 332"/>
                                              <a:gd name="T48" fmla="*/ 159 w 318"/>
                                              <a:gd name="T49" fmla="*/ 62 h 332"/>
                                              <a:gd name="T50" fmla="*/ 189 w 318"/>
                                              <a:gd name="T51" fmla="*/ 67 h 332"/>
                                              <a:gd name="T52" fmla="*/ 219 w 318"/>
                                              <a:gd name="T53" fmla="*/ 92 h 332"/>
                                              <a:gd name="T54" fmla="*/ 235 w 318"/>
                                              <a:gd name="T55" fmla="*/ 136 h 332"/>
                                              <a:gd name="T56" fmla="*/ 236 w 318"/>
                                              <a:gd name="T57" fmla="*/ 179 h 332"/>
                                              <a:gd name="T58" fmla="*/ 225 w 318"/>
                                              <a:gd name="T59" fmla="*/ 228 h 332"/>
                                              <a:gd name="T60" fmla="*/ 198 w 318"/>
                                              <a:gd name="T61" fmla="*/ 258 h 332"/>
                                              <a:gd name="T62" fmla="*/ 159 w 318"/>
                                              <a:gd name="T63" fmla="*/ 268 h 332"/>
                                              <a:gd name="T64" fmla="*/ 128 w 318"/>
                                              <a:gd name="T65" fmla="*/ 263 h 332"/>
                                              <a:gd name="T66" fmla="*/ 98 w 318"/>
                                              <a:gd name="T67" fmla="*/ 237 h 332"/>
                                              <a:gd name="T68" fmla="*/ 88 w 318"/>
                                              <a:gd name="T69" fmla="*/ 318 h 332"/>
                                              <a:gd name="T70" fmla="*/ 132 w 318"/>
                                              <a:gd name="T71" fmla="*/ 329 h 332"/>
                                              <a:gd name="T72" fmla="*/ 173 w 318"/>
                                              <a:gd name="T73" fmla="*/ 330 h 332"/>
                                              <a:gd name="T74" fmla="*/ 218 w 318"/>
                                              <a:gd name="T75" fmla="*/ 321 h 33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Lst>
                                            <a:rect l="0" t="0" r="r" b="b"/>
                                            <a:pathLst>
                                              <a:path w="318" h="332">
                                                <a:moveTo>
                                                  <a:pt x="218" y="321"/>
                                                </a:moveTo>
                                                <a:lnTo>
                                                  <a:pt x="238" y="312"/>
                                                </a:lnTo>
                                                <a:lnTo>
                                                  <a:pt x="256" y="301"/>
                                                </a:lnTo>
                                                <a:lnTo>
                                                  <a:pt x="272" y="288"/>
                                                </a:lnTo>
                                                <a:lnTo>
                                                  <a:pt x="285" y="272"/>
                                                </a:lnTo>
                                                <a:lnTo>
                                                  <a:pt x="297" y="254"/>
                                                </a:lnTo>
                                                <a:lnTo>
                                                  <a:pt x="306" y="234"/>
                                                </a:lnTo>
                                                <a:lnTo>
                                                  <a:pt x="312" y="212"/>
                                                </a:lnTo>
                                                <a:lnTo>
                                                  <a:pt x="316" y="188"/>
                                                </a:lnTo>
                                                <a:lnTo>
                                                  <a:pt x="318" y="162"/>
                                                </a:lnTo>
                                                <a:lnTo>
                                                  <a:pt x="318" y="154"/>
                                                </a:lnTo>
                                                <a:lnTo>
                                                  <a:pt x="315" y="129"/>
                                                </a:lnTo>
                                                <a:lnTo>
                                                  <a:pt x="310" y="106"/>
                                                </a:lnTo>
                                                <a:lnTo>
                                                  <a:pt x="303" y="84"/>
                                                </a:lnTo>
                                                <a:lnTo>
                                                  <a:pt x="293" y="65"/>
                                                </a:lnTo>
                                                <a:lnTo>
                                                  <a:pt x="280" y="48"/>
                                                </a:lnTo>
                                                <a:lnTo>
                                                  <a:pt x="266" y="34"/>
                                                </a:lnTo>
                                                <a:lnTo>
                                                  <a:pt x="249" y="22"/>
                                                </a:lnTo>
                                                <a:lnTo>
                                                  <a:pt x="230" y="12"/>
                                                </a:lnTo>
                                                <a:lnTo>
                                                  <a:pt x="209" y="5"/>
                                                </a:lnTo>
                                                <a:lnTo>
                                                  <a:pt x="186" y="1"/>
                                                </a:lnTo>
                                                <a:lnTo>
                                                  <a:pt x="161" y="0"/>
                                                </a:lnTo>
                                                <a:lnTo>
                                                  <a:pt x="144" y="0"/>
                                                </a:lnTo>
                                                <a:lnTo>
                                                  <a:pt x="121" y="3"/>
                                                </a:lnTo>
                                                <a:lnTo>
                                                  <a:pt x="99" y="9"/>
                                                </a:lnTo>
                                                <a:lnTo>
                                                  <a:pt x="79" y="18"/>
                                                </a:lnTo>
                                                <a:lnTo>
                                                  <a:pt x="61" y="29"/>
                                                </a:lnTo>
                                                <a:lnTo>
                                                  <a:pt x="46" y="42"/>
                                                </a:lnTo>
                                                <a:lnTo>
                                                  <a:pt x="32" y="58"/>
                                                </a:lnTo>
                                                <a:lnTo>
                                                  <a:pt x="20" y="76"/>
                                                </a:lnTo>
                                                <a:lnTo>
                                                  <a:pt x="11" y="96"/>
                                                </a:lnTo>
                                                <a:lnTo>
                                                  <a:pt x="5" y="118"/>
                                                </a:lnTo>
                                                <a:lnTo>
                                                  <a:pt x="1" y="142"/>
                                                </a:lnTo>
                                                <a:lnTo>
                                                  <a:pt x="0" y="168"/>
                                                </a:lnTo>
                                                <a:lnTo>
                                                  <a:pt x="0" y="176"/>
                                                </a:lnTo>
                                                <a:lnTo>
                                                  <a:pt x="2" y="201"/>
                                                </a:lnTo>
                                                <a:lnTo>
                                                  <a:pt x="7" y="224"/>
                                                </a:lnTo>
                                                <a:lnTo>
                                                  <a:pt x="14" y="246"/>
                                                </a:lnTo>
                                                <a:lnTo>
                                                  <a:pt x="24" y="265"/>
                                                </a:lnTo>
                                                <a:lnTo>
                                                  <a:pt x="37" y="282"/>
                                                </a:lnTo>
                                                <a:lnTo>
                                                  <a:pt x="52" y="296"/>
                                                </a:lnTo>
                                                <a:lnTo>
                                                  <a:pt x="69" y="308"/>
                                                </a:lnTo>
                                                <a:lnTo>
                                                  <a:pt x="80" y="165"/>
                                                </a:lnTo>
                                                <a:lnTo>
                                                  <a:pt x="81" y="151"/>
                                                </a:lnTo>
                                                <a:lnTo>
                                                  <a:pt x="85" y="124"/>
                                                </a:lnTo>
                                                <a:lnTo>
                                                  <a:pt x="92" y="102"/>
                                                </a:lnTo>
                                                <a:lnTo>
                                                  <a:pt x="104" y="85"/>
                                                </a:lnTo>
                                                <a:lnTo>
                                                  <a:pt x="119" y="72"/>
                                                </a:lnTo>
                                                <a:lnTo>
                                                  <a:pt x="137" y="64"/>
                                                </a:lnTo>
                                                <a:lnTo>
                                                  <a:pt x="159" y="62"/>
                                                </a:lnTo>
                                                <a:lnTo>
                                                  <a:pt x="169" y="62"/>
                                                </a:lnTo>
                                                <a:lnTo>
                                                  <a:pt x="189" y="67"/>
                                                </a:lnTo>
                                                <a:lnTo>
                                                  <a:pt x="206" y="77"/>
                                                </a:lnTo>
                                                <a:lnTo>
                                                  <a:pt x="219" y="92"/>
                                                </a:lnTo>
                                                <a:lnTo>
                                                  <a:pt x="229" y="112"/>
                                                </a:lnTo>
                                                <a:lnTo>
                                                  <a:pt x="235" y="136"/>
                                                </a:lnTo>
                                                <a:lnTo>
                                                  <a:pt x="237" y="165"/>
                                                </a:lnTo>
                                                <a:lnTo>
                                                  <a:pt x="236" y="179"/>
                                                </a:lnTo>
                                                <a:lnTo>
                                                  <a:pt x="232" y="206"/>
                                                </a:lnTo>
                                                <a:lnTo>
                                                  <a:pt x="225" y="228"/>
                                                </a:lnTo>
                                                <a:lnTo>
                                                  <a:pt x="213" y="245"/>
                                                </a:lnTo>
                                                <a:lnTo>
                                                  <a:pt x="198" y="258"/>
                                                </a:lnTo>
                                                <a:lnTo>
                                                  <a:pt x="180" y="266"/>
                                                </a:lnTo>
                                                <a:lnTo>
                                                  <a:pt x="159" y="268"/>
                                                </a:lnTo>
                                                <a:lnTo>
                                                  <a:pt x="148" y="268"/>
                                                </a:lnTo>
                                                <a:lnTo>
                                                  <a:pt x="128" y="263"/>
                                                </a:lnTo>
                                                <a:lnTo>
                                                  <a:pt x="111" y="252"/>
                                                </a:lnTo>
                                                <a:lnTo>
                                                  <a:pt x="98" y="237"/>
                                                </a:lnTo>
                                                <a:lnTo>
                                                  <a:pt x="88" y="217"/>
                                                </a:lnTo>
                                                <a:lnTo>
                                                  <a:pt x="88" y="318"/>
                                                </a:lnTo>
                                                <a:lnTo>
                                                  <a:pt x="109" y="325"/>
                                                </a:lnTo>
                                                <a:lnTo>
                                                  <a:pt x="132" y="329"/>
                                                </a:lnTo>
                                                <a:lnTo>
                                                  <a:pt x="157" y="331"/>
                                                </a:lnTo>
                                                <a:lnTo>
                                                  <a:pt x="173" y="330"/>
                                                </a:lnTo>
                                                <a:lnTo>
                                                  <a:pt x="196" y="327"/>
                                                </a:lnTo>
                                                <a:lnTo>
                                                  <a:pt x="218" y="321"/>
                                                </a:lnTo>
                                              </a:path>
                                            </a:pathLst>
                                          </a:custGeom>
                                          <a:solidFill>
                                            <a:srgbClr val="9A9A9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s:wsp>
                                      <wps:cNvPr id="13" name="Freeform 13"/>
                                      <wps:cNvSpPr>
                                        <a:spLocks/>
                                      </wps:cNvSpPr>
                                      <wps:spPr bwMode="auto">
                                        <a:xfrm>
                                          <a:off x="6574" y="983"/>
                                          <a:ext cx="66" cy="0"/>
                                        </a:xfrm>
                                        <a:custGeom>
                                          <a:avLst/>
                                          <a:gdLst>
                                            <a:gd name="T0" fmla="*/ 0 w 66"/>
                                            <a:gd name="T1" fmla="*/ 66 w 66"/>
                                          </a:gdLst>
                                          <a:ahLst/>
                                          <a:cxnLst>
                                            <a:cxn ang="0">
                                              <a:pos x="T0" y="0"/>
                                            </a:cxn>
                                            <a:cxn ang="0">
                                              <a:pos x="T1" y="0"/>
                                            </a:cxn>
                                          </a:cxnLst>
                                          <a:rect l="0" t="0" r="r" b="b"/>
                                          <a:pathLst>
                                            <a:path w="66">
                                              <a:moveTo>
                                                <a:pt x="0" y="0"/>
                                              </a:moveTo>
                                              <a:lnTo>
                                                <a:pt x="66" y="0"/>
                                              </a:lnTo>
                                            </a:path>
                                          </a:pathLst>
                                        </a:custGeom>
                                        <a:noFill/>
                                        <a:ln w="42826">
                                          <a:solidFill>
                                            <a:srgbClr val="9A9A9C"/>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 name="Freeform 14"/>
                                      <wps:cNvSpPr>
                                        <a:spLocks/>
                                      </wps:cNvSpPr>
                                      <wps:spPr bwMode="auto">
                                        <a:xfrm>
                                          <a:off x="6686" y="714"/>
                                          <a:ext cx="386" cy="462"/>
                                        </a:xfrm>
                                        <a:custGeom>
                                          <a:avLst/>
                                          <a:gdLst>
                                            <a:gd name="T0" fmla="*/ 175 w 386"/>
                                            <a:gd name="T1" fmla="*/ 216 h 462"/>
                                            <a:gd name="T2" fmla="*/ 193 w 386"/>
                                            <a:gd name="T3" fmla="*/ 196 h 462"/>
                                            <a:gd name="T4" fmla="*/ 225 w 386"/>
                                            <a:gd name="T5" fmla="*/ 162 h 462"/>
                                            <a:gd name="T6" fmla="*/ 253 w 386"/>
                                            <a:gd name="T7" fmla="*/ 130 h 462"/>
                                            <a:gd name="T8" fmla="*/ 280 w 386"/>
                                            <a:gd name="T9" fmla="*/ 100 h 462"/>
                                            <a:gd name="T10" fmla="*/ 304 w 386"/>
                                            <a:gd name="T11" fmla="*/ 72 h 462"/>
                                            <a:gd name="T12" fmla="*/ 328 w 386"/>
                                            <a:gd name="T13" fmla="*/ 43 h 462"/>
                                            <a:gd name="T14" fmla="*/ 352 w 386"/>
                                            <a:gd name="T15" fmla="*/ 14 h 462"/>
                                            <a:gd name="T16" fmla="*/ 266 w 386"/>
                                            <a:gd name="T17" fmla="*/ 0 h 462"/>
                                            <a:gd name="T18" fmla="*/ 245 w 386"/>
                                            <a:gd name="T19" fmla="*/ 26 h 462"/>
                                            <a:gd name="T20" fmla="*/ 221 w 386"/>
                                            <a:gd name="T21" fmla="*/ 55 h 462"/>
                                            <a:gd name="T22" fmla="*/ 195 w 386"/>
                                            <a:gd name="T23" fmla="*/ 87 h 462"/>
                                            <a:gd name="T24" fmla="*/ 173 w 386"/>
                                            <a:gd name="T25" fmla="*/ 113 h 462"/>
                                            <a:gd name="T26" fmla="*/ 146 w 386"/>
                                            <a:gd name="T27" fmla="*/ 143 h 462"/>
                                            <a:gd name="T28" fmla="*/ 120 w 386"/>
                                            <a:gd name="T29" fmla="*/ 172 h 462"/>
                                            <a:gd name="T30" fmla="*/ 92 w 386"/>
                                            <a:gd name="T31" fmla="*/ 202 h 462"/>
                                            <a:gd name="T32" fmla="*/ 83 w 386"/>
                                            <a:gd name="T33" fmla="*/ 0 h 462"/>
                                            <a:gd name="T34" fmla="*/ 0 w 386"/>
                                            <a:gd name="T35" fmla="*/ 462 h 462"/>
                                            <a:gd name="T36" fmla="*/ 83 w 386"/>
                                            <a:gd name="T37" fmla="*/ 226 h 462"/>
                                            <a:gd name="T38" fmla="*/ 96 w 386"/>
                                            <a:gd name="T39" fmla="*/ 244 h 462"/>
                                            <a:gd name="T40" fmla="*/ 123 w 386"/>
                                            <a:gd name="T41" fmla="*/ 280 h 462"/>
                                            <a:gd name="T42" fmla="*/ 149 w 386"/>
                                            <a:gd name="T43" fmla="*/ 314 h 462"/>
                                            <a:gd name="T44" fmla="*/ 174 w 386"/>
                                            <a:gd name="T45" fmla="*/ 347 h 462"/>
                                            <a:gd name="T46" fmla="*/ 199 w 386"/>
                                            <a:gd name="T47" fmla="*/ 377 h 462"/>
                                            <a:gd name="T48" fmla="*/ 223 w 386"/>
                                            <a:gd name="T49" fmla="*/ 407 h 462"/>
                                            <a:gd name="T50" fmla="*/ 247 w 386"/>
                                            <a:gd name="T51" fmla="*/ 435 h 462"/>
                                            <a:gd name="T52" fmla="*/ 271 w 386"/>
                                            <a:gd name="T53" fmla="*/ 462 h 462"/>
                                            <a:gd name="T54" fmla="*/ 377 w 386"/>
                                            <a:gd name="T55" fmla="*/ 453 h 462"/>
                                            <a:gd name="T56" fmla="*/ 350 w 386"/>
                                            <a:gd name="T57" fmla="*/ 426 h 462"/>
                                            <a:gd name="T58" fmla="*/ 324 w 386"/>
                                            <a:gd name="T59" fmla="*/ 396 h 462"/>
                                            <a:gd name="T60" fmla="*/ 302 w 386"/>
                                            <a:gd name="T61" fmla="*/ 371 h 462"/>
                                            <a:gd name="T62" fmla="*/ 277 w 386"/>
                                            <a:gd name="T63" fmla="*/ 342 h 462"/>
                                            <a:gd name="T64" fmla="*/ 252 w 386"/>
                                            <a:gd name="T65" fmla="*/ 312 h 462"/>
                                            <a:gd name="T66" fmla="*/ 226 w 386"/>
                                            <a:gd name="T67" fmla="*/ 280 h 462"/>
                                            <a:gd name="T68" fmla="*/ 200 w 386"/>
                                            <a:gd name="T69" fmla="*/ 247 h 46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Lst>
                                          <a:rect l="0" t="0" r="r" b="b"/>
                                          <a:pathLst>
                                            <a:path w="386" h="462">
                                              <a:moveTo>
                                                <a:pt x="187" y="231"/>
                                              </a:moveTo>
                                              <a:lnTo>
                                                <a:pt x="175" y="216"/>
                                              </a:lnTo>
                                              <a:lnTo>
                                                <a:pt x="193" y="196"/>
                                              </a:lnTo>
                                              <a:lnTo>
                                                <a:pt x="210" y="179"/>
                                              </a:lnTo>
                                              <a:lnTo>
                                                <a:pt x="225" y="162"/>
                                              </a:lnTo>
                                              <a:lnTo>
                                                <a:pt x="240" y="146"/>
                                              </a:lnTo>
                                              <a:lnTo>
                                                <a:pt x="253" y="130"/>
                                              </a:lnTo>
                                              <a:lnTo>
                                                <a:pt x="267" y="115"/>
                                              </a:lnTo>
                                              <a:lnTo>
                                                <a:pt x="280" y="100"/>
                                              </a:lnTo>
                                              <a:lnTo>
                                                <a:pt x="292" y="86"/>
                                              </a:lnTo>
                                              <a:lnTo>
                                                <a:pt x="304" y="72"/>
                                              </a:lnTo>
                                              <a:lnTo>
                                                <a:pt x="316" y="58"/>
                                              </a:lnTo>
                                              <a:lnTo>
                                                <a:pt x="328" y="43"/>
                                              </a:lnTo>
                                              <a:lnTo>
                                                <a:pt x="340" y="29"/>
                                              </a:lnTo>
                                              <a:lnTo>
                                                <a:pt x="352" y="14"/>
                                              </a:lnTo>
                                              <a:lnTo>
                                                <a:pt x="363" y="0"/>
                                              </a:lnTo>
                                              <a:lnTo>
                                                <a:pt x="266" y="0"/>
                                              </a:lnTo>
                                              <a:lnTo>
                                                <a:pt x="257" y="11"/>
                                              </a:lnTo>
                                              <a:lnTo>
                                                <a:pt x="245" y="26"/>
                                              </a:lnTo>
                                              <a:lnTo>
                                                <a:pt x="233" y="41"/>
                                              </a:lnTo>
                                              <a:lnTo>
                                                <a:pt x="221" y="55"/>
                                              </a:lnTo>
                                              <a:lnTo>
                                                <a:pt x="209" y="70"/>
                                              </a:lnTo>
                                              <a:lnTo>
                                                <a:pt x="195" y="87"/>
                                              </a:lnTo>
                                              <a:lnTo>
                                                <a:pt x="186" y="98"/>
                                              </a:lnTo>
                                              <a:lnTo>
                                                <a:pt x="173" y="113"/>
                                              </a:lnTo>
                                              <a:lnTo>
                                                <a:pt x="160" y="128"/>
                                              </a:lnTo>
                                              <a:lnTo>
                                                <a:pt x="146" y="143"/>
                                              </a:lnTo>
                                              <a:lnTo>
                                                <a:pt x="133" y="157"/>
                                              </a:lnTo>
                                              <a:lnTo>
                                                <a:pt x="120" y="172"/>
                                              </a:lnTo>
                                              <a:lnTo>
                                                <a:pt x="106" y="187"/>
                                              </a:lnTo>
                                              <a:lnTo>
                                                <a:pt x="92" y="202"/>
                                              </a:lnTo>
                                              <a:lnTo>
                                                <a:pt x="83" y="211"/>
                                              </a:lnTo>
                                              <a:lnTo>
                                                <a:pt x="83" y="0"/>
                                              </a:lnTo>
                                              <a:lnTo>
                                                <a:pt x="0" y="0"/>
                                              </a:lnTo>
                                              <a:lnTo>
                                                <a:pt x="0" y="462"/>
                                              </a:lnTo>
                                              <a:lnTo>
                                                <a:pt x="83" y="462"/>
                                              </a:lnTo>
                                              <a:lnTo>
                                                <a:pt x="83" y="226"/>
                                              </a:lnTo>
                                              <a:lnTo>
                                                <a:pt x="94" y="241"/>
                                              </a:lnTo>
                                              <a:lnTo>
                                                <a:pt x="96" y="244"/>
                                              </a:lnTo>
                                              <a:lnTo>
                                                <a:pt x="110" y="262"/>
                                              </a:lnTo>
                                              <a:lnTo>
                                                <a:pt x="123" y="280"/>
                                              </a:lnTo>
                                              <a:lnTo>
                                                <a:pt x="136" y="298"/>
                                              </a:lnTo>
                                              <a:lnTo>
                                                <a:pt x="149" y="314"/>
                                              </a:lnTo>
                                              <a:lnTo>
                                                <a:pt x="162" y="331"/>
                                              </a:lnTo>
                                              <a:lnTo>
                                                <a:pt x="174" y="347"/>
                                              </a:lnTo>
                                              <a:lnTo>
                                                <a:pt x="187" y="362"/>
                                              </a:lnTo>
                                              <a:lnTo>
                                                <a:pt x="199" y="377"/>
                                              </a:lnTo>
                                              <a:lnTo>
                                                <a:pt x="211" y="392"/>
                                              </a:lnTo>
                                              <a:lnTo>
                                                <a:pt x="223" y="407"/>
                                              </a:lnTo>
                                              <a:lnTo>
                                                <a:pt x="235" y="421"/>
                                              </a:lnTo>
                                              <a:lnTo>
                                                <a:pt x="247" y="435"/>
                                              </a:lnTo>
                                              <a:lnTo>
                                                <a:pt x="259" y="449"/>
                                              </a:lnTo>
                                              <a:lnTo>
                                                <a:pt x="271" y="462"/>
                                              </a:lnTo>
                                              <a:lnTo>
                                                <a:pt x="385" y="462"/>
                                              </a:lnTo>
                                              <a:lnTo>
                                                <a:pt x="377" y="453"/>
                                              </a:lnTo>
                                              <a:lnTo>
                                                <a:pt x="363" y="439"/>
                                              </a:lnTo>
                                              <a:lnTo>
                                                <a:pt x="350" y="426"/>
                                              </a:lnTo>
                                              <a:lnTo>
                                                <a:pt x="337" y="411"/>
                                              </a:lnTo>
                                              <a:lnTo>
                                                <a:pt x="324" y="396"/>
                                              </a:lnTo>
                                              <a:lnTo>
                                                <a:pt x="310" y="380"/>
                                              </a:lnTo>
                                              <a:lnTo>
                                                <a:pt x="302" y="371"/>
                                              </a:lnTo>
                                              <a:lnTo>
                                                <a:pt x="290" y="357"/>
                                              </a:lnTo>
                                              <a:lnTo>
                                                <a:pt x="277" y="342"/>
                                              </a:lnTo>
                                              <a:lnTo>
                                                <a:pt x="265" y="327"/>
                                              </a:lnTo>
                                              <a:lnTo>
                                                <a:pt x="252" y="312"/>
                                              </a:lnTo>
                                              <a:lnTo>
                                                <a:pt x="239" y="296"/>
                                              </a:lnTo>
                                              <a:lnTo>
                                                <a:pt x="226" y="280"/>
                                              </a:lnTo>
                                              <a:lnTo>
                                                <a:pt x="213" y="264"/>
                                              </a:lnTo>
                                              <a:lnTo>
                                                <a:pt x="200" y="247"/>
                                              </a:lnTo>
                                              <a:lnTo>
                                                <a:pt x="187" y="231"/>
                                              </a:lnTo>
                                            </a:path>
                                          </a:pathLst>
                                        </a:custGeom>
                                        <a:solidFill>
                                          <a:srgbClr val="9A9A9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cNvPr id="15" name="Group 15"/>
                                      <wpg:cNvGrpSpPr>
                                        <a:grpSpLocks/>
                                      </wpg:cNvGrpSpPr>
                                      <wpg:grpSpPr bwMode="auto">
                                        <a:xfrm>
                                          <a:off x="7045" y="853"/>
                                          <a:ext cx="298" cy="330"/>
                                          <a:chOff x="7045" y="853"/>
                                          <a:chExt cx="298" cy="330"/>
                                        </a:xfrm>
                                      </wpg:grpSpPr>
                                      <wps:wsp>
                                        <wps:cNvPr id="16" name="Freeform 16"/>
                                        <wps:cNvSpPr>
                                          <a:spLocks/>
                                        </wps:cNvSpPr>
                                        <wps:spPr bwMode="auto">
                                          <a:xfrm>
                                            <a:off x="7045" y="853"/>
                                            <a:ext cx="298" cy="330"/>
                                          </a:xfrm>
                                          <a:custGeom>
                                            <a:avLst/>
                                            <a:gdLst>
                                              <a:gd name="T0" fmla="*/ 88 w 298"/>
                                              <a:gd name="T1" fmla="*/ 101 h 330"/>
                                              <a:gd name="T2" fmla="*/ 99 w 298"/>
                                              <a:gd name="T3" fmla="*/ 83 h 330"/>
                                              <a:gd name="T4" fmla="*/ 114 w 298"/>
                                              <a:gd name="T5" fmla="*/ 69 h 330"/>
                                              <a:gd name="T6" fmla="*/ 134 w 298"/>
                                              <a:gd name="T7" fmla="*/ 61 h 330"/>
                                              <a:gd name="T8" fmla="*/ 156 w 298"/>
                                              <a:gd name="T9" fmla="*/ 58 h 330"/>
                                              <a:gd name="T10" fmla="*/ 172 w 298"/>
                                              <a:gd name="T11" fmla="*/ 59 h 330"/>
                                              <a:gd name="T12" fmla="*/ 192 w 298"/>
                                              <a:gd name="T13" fmla="*/ 66 h 330"/>
                                              <a:gd name="T14" fmla="*/ 207 w 298"/>
                                              <a:gd name="T15" fmla="*/ 79 h 330"/>
                                              <a:gd name="T16" fmla="*/ 217 w 298"/>
                                              <a:gd name="T17" fmla="*/ 99 h 330"/>
                                              <a:gd name="T18" fmla="*/ 222 w 298"/>
                                              <a:gd name="T19" fmla="*/ 124 h 330"/>
                                              <a:gd name="T20" fmla="*/ 81 w 298"/>
                                              <a:gd name="T21" fmla="*/ 124 h 330"/>
                                              <a:gd name="T22" fmla="*/ 76 w 298"/>
                                              <a:gd name="T23" fmla="*/ 178 h 330"/>
                                              <a:gd name="T24" fmla="*/ 298 w 298"/>
                                              <a:gd name="T25" fmla="*/ 178 h 330"/>
                                              <a:gd name="T26" fmla="*/ 298 w 298"/>
                                              <a:gd name="T27" fmla="*/ 176 h 330"/>
                                              <a:gd name="T28" fmla="*/ 298 w 298"/>
                                              <a:gd name="T29" fmla="*/ 169 h 330"/>
                                              <a:gd name="T30" fmla="*/ 297 w 298"/>
                                              <a:gd name="T31" fmla="*/ 143 h 330"/>
                                              <a:gd name="T32" fmla="*/ 295 w 298"/>
                                              <a:gd name="T33" fmla="*/ 121 h 330"/>
                                              <a:gd name="T34" fmla="*/ 292 w 298"/>
                                              <a:gd name="T35" fmla="*/ 103 h 330"/>
                                              <a:gd name="T36" fmla="*/ 288 w 298"/>
                                              <a:gd name="T37" fmla="*/ 87 h 330"/>
                                              <a:gd name="T38" fmla="*/ 283 w 298"/>
                                              <a:gd name="T39" fmla="*/ 73 h 330"/>
                                              <a:gd name="T40" fmla="*/ 280 w 298"/>
                                              <a:gd name="T41" fmla="*/ 68 h 330"/>
                                              <a:gd name="T42" fmla="*/ 269 w 298"/>
                                              <a:gd name="T43" fmla="*/ 51 h 330"/>
                                              <a:gd name="T44" fmla="*/ 256 w 298"/>
                                              <a:gd name="T45" fmla="*/ 36 h 330"/>
                                              <a:gd name="T46" fmla="*/ 240 w 298"/>
                                              <a:gd name="T47" fmla="*/ 23 h 330"/>
                                              <a:gd name="T48" fmla="*/ 222 w 298"/>
                                              <a:gd name="T49" fmla="*/ 13 h 330"/>
                                              <a:gd name="T50" fmla="*/ 202 w 298"/>
                                              <a:gd name="T51" fmla="*/ 6 h 330"/>
                                              <a:gd name="T52" fmla="*/ 180 w 298"/>
                                              <a:gd name="T53" fmla="*/ 1 h 330"/>
                                              <a:gd name="T54" fmla="*/ 157 w 298"/>
                                              <a:gd name="T55" fmla="*/ 0 h 330"/>
                                              <a:gd name="T56" fmla="*/ 145 w 298"/>
                                              <a:gd name="T57" fmla="*/ 0 h 330"/>
                                              <a:gd name="T58" fmla="*/ 122 w 298"/>
                                              <a:gd name="T59" fmla="*/ 3 h 330"/>
                                              <a:gd name="T60" fmla="*/ 100 w 298"/>
                                              <a:gd name="T61" fmla="*/ 9 h 330"/>
                                              <a:gd name="T62" fmla="*/ 88 w 298"/>
                                              <a:gd name="T63" fmla="*/ 101 h 33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Lst>
                                            <a:rect l="0" t="0" r="r" b="b"/>
                                            <a:pathLst>
                                              <a:path w="298" h="330">
                                                <a:moveTo>
                                                  <a:pt x="88" y="101"/>
                                                </a:moveTo>
                                                <a:lnTo>
                                                  <a:pt x="99" y="83"/>
                                                </a:lnTo>
                                                <a:lnTo>
                                                  <a:pt x="114" y="69"/>
                                                </a:lnTo>
                                                <a:lnTo>
                                                  <a:pt x="134" y="61"/>
                                                </a:lnTo>
                                                <a:lnTo>
                                                  <a:pt x="156" y="58"/>
                                                </a:lnTo>
                                                <a:lnTo>
                                                  <a:pt x="172" y="59"/>
                                                </a:lnTo>
                                                <a:lnTo>
                                                  <a:pt x="192" y="66"/>
                                                </a:lnTo>
                                                <a:lnTo>
                                                  <a:pt x="207" y="79"/>
                                                </a:lnTo>
                                                <a:lnTo>
                                                  <a:pt x="217" y="99"/>
                                                </a:lnTo>
                                                <a:lnTo>
                                                  <a:pt x="222" y="124"/>
                                                </a:lnTo>
                                                <a:lnTo>
                                                  <a:pt x="81" y="124"/>
                                                </a:lnTo>
                                                <a:lnTo>
                                                  <a:pt x="76" y="178"/>
                                                </a:lnTo>
                                                <a:lnTo>
                                                  <a:pt x="298" y="178"/>
                                                </a:lnTo>
                                                <a:lnTo>
                                                  <a:pt x="298" y="176"/>
                                                </a:lnTo>
                                                <a:lnTo>
                                                  <a:pt x="298" y="169"/>
                                                </a:lnTo>
                                                <a:lnTo>
                                                  <a:pt x="297" y="143"/>
                                                </a:lnTo>
                                                <a:lnTo>
                                                  <a:pt x="295" y="121"/>
                                                </a:lnTo>
                                                <a:lnTo>
                                                  <a:pt x="292" y="103"/>
                                                </a:lnTo>
                                                <a:lnTo>
                                                  <a:pt x="288" y="87"/>
                                                </a:lnTo>
                                                <a:lnTo>
                                                  <a:pt x="283" y="73"/>
                                                </a:lnTo>
                                                <a:lnTo>
                                                  <a:pt x="280" y="68"/>
                                                </a:lnTo>
                                                <a:lnTo>
                                                  <a:pt x="269" y="51"/>
                                                </a:lnTo>
                                                <a:lnTo>
                                                  <a:pt x="256" y="36"/>
                                                </a:lnTo>
                                                <a:lnTo>
                                                  <a:pt x="240" y="23"/>
                                                </a:lnTo>
                                                <a:lnTo>
                                                  <a:pt x="222" y="13"/>
                                                </a:lnTo>
                                                <a:lnTo>
                                                  <a:pt x="202" y="6"/>
                                                </a:lnTo>
                                                <a:lnTo>
                                                  <a:pt x="180" y="1"/>
                                                </a:lnTo>
                                                <a:lnTo>
                                                  <a:pt x="157" y="0"/>
                                                </a:lnTo>
                                                <a:lnTo>
                                                  <a:pt x="145" y="0"/>
                                                </a:lnTo>
                                                <a:lnTo>
                                                  <a:pt x="122" y="3"/>
                                                </a:lnTo>
                                                <a:lnTo>
                                                  <a:pt x="100" y="9"/>
                                                </a:lnTo>
                                                <a:lnTo>
                                                  <a:pt x="88" y="101"/>
                                                </a:lnTo>
                                              </a:path>
                                            </a:pathLst>
                                          </a:custGeom>
                                          <a:solidFill>
                                            <a:srgbClr val="9A9A9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7" name="Freeform 17"/>
                                        <wps:cNvSpPr>
                                          <a:spLocks/>
                                        </wps:cNvSpPr>
                                        <wps:spPr bwMode="auto">
                                          <a:xfrm>
                                            <a:off x="7045" y="853"/>
                                            <a:ext cx="298" cy="330"/>
                                          </a:xfrm>
                                          <a:custGeom>
                                            <a:avLst/>
                                            <a:gdLst>
                                              <a:gd name="T0" fmla="*/ 98 w 298"/>
                                              <a:gd name="T1" fmla="*/ 240 h 330"/>
                                              <a:gd name="T2" fmla="*/ 87 w 298"/>
                                              <a:gd name="T3" fmla="*/ 223 h 330"/>
                                              <a:gd name="T4" fmla="*/ 79 w 298"/>
                                              <a:gd name="T5" fmla="*/ 202 h 330"/>
                                              <a:gd name="T6" fmla="*/ 76 w 298"/>
                                              <a:gd name="T7" fmla="*/ 178 h 330"/>
                                              <a:gd name="T8" fmla="*/ 81 w 298"/>
                                              <a:gd name="T9" fmla="*/ 124 h 330"/>
                                              <a:gd name="T10" fmla="*/ 88 w 298"/>
                                              <a:gd name="T11" fmla="*/ 101 h 330"/>
                                              <a:gd name="T12" fmla="*/ 100 w 298"/>
                                              <a:gd name="T13" fmla="*/ 9 h 330"/>
                                              <a:gd name="T14" fmla="*/ 80 w 298"/>
                                              <a:gd name="T15" fmla="*/ 17 h 330"/>
                                              <a:gd name="T16" fmla="*/ 62 w 298"/>
                                              <a:gd name="T17" fmla="*/ 29 h 330"/>
                                              <a:gd name="T18" fmla="*/ 46 w 298"/>
                                              <a:gd name="T19" fmla="*/ 42 h 330"/>
                                              <a:gd name="T20" fmla="*/ 33 w 298"/>
                                              <a:gd name="T21" fmla="*/ 58 h 330"/>
                                              <a:gd name="T22" fmla="*/ 21 w 298"/>
                                              <a:gd name="T23" fmla="*/ 76 h 330"/>
                                              <a:gd name="T24" fmla="*/ 12 w 298"/>
                                              <a:gd name="T25" fmla="*/ 96 h 330"/>
                                              <a:gd name="T26" fmla="*/ 5 w 298"/>
                                              <a:gd name="T27" fmla="*/ 118 h 330"/>
                                              <a:gd name="T28" fmla="*/ 1 w 298"/>
                                              <a:gd name="T29" fmla="*/ 142 h 330"/>
                                              <a:gd name="T30" fmla="*/ 0 w 298"/>
                                              <a:gd name="T31" fmla="*/ 167 h 330"/>
                                              <a:gd name="T32" fmla="*/ 0 w 298"/>
                                              <a:gd name="T33" fmla="*/ 181 h 330"/>
                                              <a:gd name="T34" fmla="*/ 3 w 298"/>
                                              <a:gd name="T35" fmla="*/ 206 h 330"/>
                                              <a:gd name="T36" fmla="*/ 8 w 298"/>
                                              <a:gd name="T37" fmla="*/ 228 h 330"/>
                                              <a:gd name="T38" fmla="*/ 16 w 298"/>
                                              <a:gd name="T39" fmla="*/ 249 h 330"/>
                                              <a:gd name="T40" fmla="*/ 27 w 298"/>
                                              <a:gd name="T41" fmla="*/ 267 h 330"/>
                                              <a:gd name="T42" fmla="*/ 40 w 298"/>
                                              <a:gd name="T43" fmla="*/ 283 h 330"/>
                                              <a:gd name="T44" fmla="*/ 55 w 298"/>
                                              <a:gd name="T45" fmla="*/ 297 h 330"/>
                                              <a:gd name="T46" fmla="*/ 72 w 298"/>
                                              <a:gd name="T47" fmla="*/ 308 h 330"/>
                                              <a:gd name="T48" fmla="*/ 92 w 298"/>
                                              <a:gd name="T49" fmla="*/ 317 h 330"/>
                                              <a:gd name="T50" fmla="*/ 114 w 298"/>
                                              <a:gd name="T51" fmla="*/ 324 h 330"/>
                                              <a:gd name="T52" fmla="*/ 138 w 298"/>
                                              <a:gd name="T53" fmla="*/ 328 h 330"/>
                                              <a:gd name="T54" fmla="*/ 164 w 298"/>
                                              <a:gd name="T55" fmla="*/ 329 h 330"/>
                                              <a:gd name="T56" fmla="*/ 166 w 298"/>
                                              <a:gd name="T57" fmla="*/ 329 h 330"/>
                                              <a:gd name="T58" fmla="*/ 187 w 298"/>
                                              <a:gd name="T59" fmla="*/ 328 h 330"/>
                                              <a:gd name="T60" fmla="*/ 207 w 298"/>
                                              <a:gd name="T61" fmla="*/ 326 h 330"/>
                                              <a:gd name="T62" fmla="*/ 225 w 298"/>
                                              <a:gd name="T63" fmla="*/ 322 h 330"/>
                                              <a:gd name="T64" fmla="*/ 244 w 298"/>
                                              <a:gd name="T65" fmla="*/ 316 h 330"/>
                                              <a:gd name="T66" fmla="*/ 262 w 298"/>
                                              <a:gd name="T67" fmla="*/ 308 h 330"/>
                                              <a:gd name="T68" fmla="*/ 281 w 298"/>
                                              <a:gd name="T69" fmla="*/ 298 h 330"/>
                                              <a:gd name="T70" fmla="*/ 281 w 298"/>
                                              <a:gd name="T71" fmla="*/ 233 h 330"/>
                                              <a:gd name="T72" fmla="*/ 272 w 298"/>
                                              <a:gd name="T73" fmla="*/ 239 h 330"/>
                                              <a:gd name="T74" fmla="*/ 254 w 298"/>
                                              <a:gd name="T75" fmla="*/ 249 h 330"/>
                                              <a:gd name="T76" fmla="*/ 236 w 298"/>
                                              <a:gd name="T77" fmla="*/ 257 h 330"/>
                                              <a:gd name="T78" fmla="*/ 217 w 298"/>
                                              <a:gd name="T79" fmla="*/ 263 h 330"/>
                                              <a:gd name="T80" fmla="*/ 197 w 298"/>
                                              <a:gd name="T81" fmla="*/ 266 h 330"/>
                                              <a:gd name="T82" fmla="*/ 176 w 298"/>
                                              <a:gd name="T83" fmla="*/ 267 h 330"/>
                                              <a:gd name="T84" fmla="*/ 156 w 298"/>
                                              <a:gd name="T85" fmla="*/ 266 h 330"/>
                                              <a:gd name="T86" fmla="*/ 133 w 298"/>
                                              <a:gd name="T87" fmla="*/ 261 h 330"/>
                                              <a:gd name="T88" fmla="*/ 113 w 298"/>
                                              <a:gd name="T89" fmla="*/ 252 h 330"/>
                                              <a:gd name="T90" fmla="*/ 98 w 298"/>
                                              <a:gd name="T91" fmla="*/ 240 h 33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Lst>
                                            <a:rect l="0" t="0" r="r" b="b"/>
                                            <a:pathLst>
                                              <a:path w="298" h="330">
                                                <a:moveTo>
                                                  <a:pt x="98" y="240"/>
                                                </a:moveTo>
                                                <a:lnTo>
                                                  <a:pt x="87" y="223"/>
                                                </a:lnTo>
                                                <a:lnTo>
                                                  <a:pt x="79" y="202"/>
                                                </a:lnTo>
                                                <a:lnTo>
                                                  <a:pt x="76" y="178"/>
                                                </a:lnTo>
                                                <a:lnTo>
                                                  <a:pt x="81" y="124"/>
                                                </a:lnTo>
                                                <a:lnTo>
                                                  <a:pt x="88" y="101"/>
                                                </a:lnTo>
                                                <a:lnTo>
                                                  <a:pt x="100" y="9"/>
                                                </a:lnTo>
                                                <a:lnTo>
                                                  <a:pt x="80" y="17"/>
                                                </a:lnTo>
                                                <a:lnTo>
                                                  <a:pt x="62" y="29"/>
                                                </a:lnTo>
                                                <a:lnTo>
                                                  <a:pt x="46" y="42"/>
                                                </a:lnTo>
                                                <a:lnTo>
                                                  <a:pt x="33" y="58"/>
                                                </a:lnTo>
                                                <a:lnTo>
                                                  <a:pt x="21" y="76"/>
                                                </a:lnTo>
                                                <a:lnTo>
                                                  <a:pt x="12" y="96"/>
                                                </a:lnTo>
                                                <a:lnTo>
                                                  <a:pt x="5" y="118"/>
                                                </a:lnTo>
                                                <a:lnTo>
                                                  <a:pt x="1" y="142"/>
                                                </a:lnTo>
                                                <a:lnTo>
                                                  <a:pt x="0" y="167"/>
                                                </a:lnTo>
                                                <a:lnTo>
                                                  <a:pt x="0" y="181"/>
                                                </a:lnTo>
                                                <a:lnTo>
                                                  <a:pt x="3" y="206"/>
                                                </a:lnTo>
                                                <a:lnTo>
                                                  <a:pt x="8" y="228"/>
                                                </a:lnTo>
                                                <a:lnTo>
                                                  <a:pt x="16" y="249"/>
                                                </a:lnTo>
                                                <a:lnTo>
                                                  <a:pt x="27" y="267"/>
                                                </a:lnTo>
                                                <a:lnTo>
                                                  <a:pt x="40" y="283"/>
                                                </a:lnTo>
                                                <a:lnTo>
                                                  <a:pt x="55" y="297"/>
                                                </a:lnTo>
                                                <a:lnTo>
                                                  <a:pt x="72" y="308"/>
                                                </a:lnTo>
                                                <a:lnTo>
                                                  <a:pt x="92" y="317"/>
                                                </a:lnTo>
                                                <a:lnTo>
                                                  <a:pt x="114" y="324"/>
                                                </a:lnTo>
                                                <a:lnTo>
                                                  <a:pt x="138" y="328"/>
                                                </a:lnTo>
                                                <a:lnTo>
                                                  <a:pt x="164" y="329"/>
                                                </a:lnTo>
                                                <a:lnTo>
                                                  <a:pt x="166" y="329"/>
                                                </a:lnTo>
                                                <a:lnTo>
                                                  <a:pt x="187" y="328"/>
                                                </a:lnTo>
                                                <a:lnTo>
                                                  <a:pt x="207" y="326"/>
                                                </a:lnTo>
                                                <a:lnTo>
                                                  <a:pt x="225" y="322"/>
                                                </a:lnTo>
                                                <a:lnTo>
                                                  <a:pt x="244" y="316"/>
                                                </a:lnTo>
                                                <a:lnTo>
                                                  <a:pt x="262" y="308"/>
                                                </a:lnTo>
                                                <a:lnTo>
                                                  <a:pt x="281" y="298"/>
                                                </a:lnTo>
                                                <a:lnTo>
                                                  <a:pt x="281" y="233"/>
                                                </a:lnTo>
                                                <a:lnTo>
                                                  <a:pt x="272" y="239"/>
                                                </a:lnTo>
                                                <a:lnTo>
                                                  <a:pt x="254" y="249"/>
                                                </a:lnTo>
                                                <a:lnTo>
                                                  <a:pt x="236" y="257"/>
                                                </a:lnTo>
                                                <a:lnTo>
                                                  <a:pt x="217" y="263"/>
                                                </a:lnTo>
                                                <a:lnTo>
                                                  <a:pt x="197" y="266"/>
                                                </a:lnTo>
                                                <a:lnTo>
                                                  <a:pt x="176" y="267"/>
                                                </a:lnTo>
                                                <a:lnTo>
                                                  <a:pt x="156" y="266"/>
                                                </a:lnTo>
                                                <a:lnTo>
                                                  <a:pt x="133" y="261"/>
                                                </a:lnTo>
                                                <a:lnTo>
                                                  <a:pt x="113" y="252"/>
                                                </a:lnTo>
                                                <a:lnTo>
                                                  <a:pt x="98" y="240"/>
                                                </a:lnTo>
                                              </a:path>
                                            </a:pathLst>
                                          </a:custGeom>
                                          <a:solidFill>
                                            <a:srgbClr val="9A9A9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s:wsp>
                                      <wps:cNvPr id="18" name="Freeform 18"/>
                                      <wps:cNvSpPr>
                                        <a:spLocks/>
                                      </wps:cNvSpPr>
                                      <wps:spPr bwMode="auto">
                                        <a:xfrm>
                                          <a:off x="7345" y="861"/>
                                          <a:ext cx="326" cy="477"/>
                                        </a:xfrm>
                                        <a:custGeom>
                                          <a:avLst/>
                                          <a:gdLst>
                                            <a:gd name="T0" fmla="*/ 0 w 326"/>
                                            <a:gd name="T1" fmla="*/ 0 h 477"/>
                                            <a:gd name="T2" fmla="*/ 6 w 326"/>
                                            <a:gd name="T3" fmla="*/ 22 h 477"/>
                                            <a:gd name="T4" fmla="*/ 17 w 326"/>
                                            <a:gd name="T5" fmla="*/ 60 h 477"/>
                                            <a:gd name="T6" fmla="*/ 28 w 326"/>
                                            <a:gd name="T7" fmla="*/ 97 h 477"/>
                                            <a:gd name="T8" fmla="*/ 41 w 326"/>
                                            <a:gd name="T9" fmla="*/ 134 h 477"/>
                                            <a:gd name="T10" fmla="*/ 54 w 326"/>
                                            <a:gd name="T11" fmla="*/ 171 h 477"/>
                                            <a:gd name="T12" fmla="*/ 68 w 326"/>
                                            <a:gd name="T13" fmla="*/ 208 h 477"/>
                                            <a:gd name="T14" fmla="*/ 83 w 326"/>
                                            <a:gd name="T15" fmla="*/ 245 h 477"/>
                                            <a:gd name="T16" fmla="*/ 100 w 326"/>
                                            <a:gd name="T17" fmla="*/ 284 h 477"/>
                                            <a:gd name="T18" fmla="*/ 117 w 326"/>
                                            <a:gd name="T19" fmla="*/ 323 h 477"/>
                                            <a:gd name="T20" fmla="*/ 109 w 326"/>
                                            <a:gd name="T21" fmla="*/ 341 h 477"/>
                                            <a:gd name="T22" fmla="*/ 92 w 326"/>
                                            <a:gd name="T23" fmla="*/ 379 h 477"/>
                                            <a:gd name="T24" fmla="*/ 77 w 326"/>
                                            <a:gd name="T25" fmla="*/ 412 h 477"/>
                                            <a:gd name="T26" fmla="*/ 64 w 326"/>
                                            <a:gd name="T27" fmla="*/ 442 h 477"/>
                                            <a:gd name="T28" fmla="*/ 50 w 326"/>
                                            <a:gd name="T29" fmla="*/ 477 h 477"/>
                                            <a:gd name="T30" fmla="*/ 130 w 326"/>
                                            <a:gd name="T31" fmla="*/ 469 h 477"/>
                                            <a:gd name="T32" fmla="*/ 137 w 326"/>
                                            <a:gd name="T33" fmla="*/ 452 h 477"/>
                                            <a:gd name="T34" fmla="*/ 152 w 326"/>
                                            <a:gd name="T35" fmla="*/ 417 h 477"/>
                                            <a:gd name="T36" fmla="*/ 170 w 326"/>
                                            <a:gd name="T37" fmla="*/ 377 h 477"/>
                                            <a:gd name="T38" fmla="*/ 189 w 326"/>
                                            <a:gd name="T39" fmla="*/ 336 h 477"/>
                                            <a:gd name="T40" fmla="*/ 219 w 326"/>
                                            <a:gd name="T41" fmla="*/ 275 h 477"/>
                                            <a:gd name="T42" fmla="*/ 235 w 326"/>
                                            <a:gd name="T43" fmla="*/ 240 h 477"/>
                                            <a:gd name="T44" fmla="*/ 250 w 326"/>
                                            <a:gd name="T45" fmla="*/ 203 h 477"/>
                                            <a:gd name="T46" fmla="*/ 266 w 326"/>
                                            <a:gd name="T47" fmla="*/ 166 h 477"/>
                                            <a:gd name="T48" fmla="*/ 280 w 326"/>
                                            <a:gd name="T49" fmla="*/ 128 h 477"/>
                                            <a:gd name="T50" fmla="*/ 295 w 326"/>
                                            <a:gd name="T51" fmla="*/ 90 h 477"/>
                                            <a:gd name="T52" fmla="*/ 308 w 326"/>
                                            <a:gd name="T53" fmla="*/ 52 h 477"/>
                                            <a:gd name="T54" fmla="*/ 321 w 326"/>
                                            <a:gd name="T55" fmla="*/ 14 h 477"/>
                                            <a:gd name="T56" fmla="*/ 243 w 326"/>
                                            <a:gd name="T57" fmla="*/ 0 h 477"/>
                                            <a:gd name="T58" fmla="*/ 238 w 326"/>
                                            <a:gd name="T59" fmla="*/ 17 h 477"/>
                                            <a:gd name="T60" fmla="*/ 228 w 326"/>
                                            <a:gd name="T61" fmla="*/ 53 h 477"/>
                                            <a:gd name="T62" fmla="*/ 215 w 326"/>
                                            <a:gd name="T63" fmla="*/ 92 h 477"/>
                                            <a:gd name="T64" fmla="*/ 207 w 326"/>
                                            <a:gd name="T65" fmla="*/ 117 h 477"/>
                                            <a:gd name="T66" fmla="*/ 193 w 326"/>
                                            <a:gd name="T67" fmla="*/ 154 h 477"/>
                                            <a:gd name="T68" fmla="*/ 179 w 326"/>
                                            <a:gd name="T69" fmla="*/ 189 h 477"/>
                                            <a:gd name="T70" fmla="*/ 167 w 326"/>
                                            <a:gd name="T71" fmla="*/ 220 h 477"/>
                                            <a:gd name="T72" fmla="*/ 154 w 326"/>
                                            <a:gd name="T73" fmla="*/ 220 h 477"/>
                                            <a:gd name="T74" fmla="*/ 145 w 326"/>
                                            <a:gd name="T75" fmla="*/ 197 h 477"/>
                                            <a:gd name="T76" fmla="*/ 131 w 326"/>
                                            <a:gd name="T77" fmla="*/ 158 h 477"/>
                                            <a:gd name="T78" fmla="*/ 118 w 326"/>
                                            <a:gd name="T79" fmla="*/ 118 h 477"/>
                                            <a:gd name="T80" fmla="*/ 106 w 326"/>
                                            <a:gd name="T81" fmla="*/ 78 h 477"/>
                                            <a:gd name="T82" fmla="*/ 95 w 326"/>
                                            <a:gd name="T83" fmla="*/ 40 h 477"/>
                                            <a:gd name="T84" fmla="*/ 86 w 326"/>
                                            <a:gd name="T85" fmla="*/ 6 h 47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Lst>
                                          <a:rect l="0" t="0" r="r" b="b"/>
                                          <a:pathLst>
                                            <a:path w="326" h="477">
                                              <a:moveTo>
                                                <a:pt x="85" y="0"/>
                                              </a:moveTo>
                                              <a:lnTo>
                                                <a:pt x="0" y="0"/>
                                              </a:lnTo>
                                              <a:lnTo>
                                                <a:pt x="1" y="3"/>
                                              </a:lnTo>
                                              <a:lnTo>
                                                <a:pt x="6" y="22"/>
                                              </a:lnTo>
                                              <a:lnTo>
                                                <a:pt x="11" y="41"/>
                                              </a:lnTo>
                                              <a:lnTo>
                                                <a:pt x="17" y="60"/>
                                              </a:lnTo>
                                              <a:lnTo>
                                                <a:pt x="22" y="78"/>
                                              </a:lnTo>
                                              <a:lnTo>
                                                <a:pt x="28" y="97"/>
                                              </a:lnTo>
                                              <a:lnTo>
                                                <a:pt x="34" y="115"/>
                                              </a:lnTo>
                                              <a:lnTo>
                                                <a:pt x="41" y="134"/>
                                              </a:lnTo>
                                              <a:lnTo>
                                                <a:pt x="47" y="152"/>
                                              </a:lnTo>
                                              <a:lnTo>
                                                <a:pt x="54" y="171"/>
                                              </a:lnTo>
                                              <a:lnTo>
                                                <a:pt x="61" y="189"/>
                                              </a:lnTo>
                                              <a:lnTo>
                                                <a:pt x="68" y="208"/>
                                              </a:lnTo>
                                              <a:lnTo>
                                                <a:pt x="76" y="227"/>
                                              </a:lnTo>
                                              <a:lnTo>
                                                <a:pt x="83" y="245"/>
                                              </a:lnTo>
                                              <a:lnTo>
                                                <a:pt x="91" y="265"/>
                                              </a:lnTo>
                                              <a:lnTo>
                                                <a:pt x="100" y="284"/>
                                              </a:lnTo>
                                              <a:lnTo>
                                                <a:pt x="109" y="303"/>
                                              </a:lnTo>
                                              <a:lnTo>
                                                <a:pt x="117" y="323"/>
                                              </a:lnTo>
                                              <a:lnTo>
                                                <a:pt x="110" y="339"/>
                                              </a:lnTo>
                                              <a:lnTo>
                                                <a:pt x="109" y="341"/>
                                              </a:lnTo>
                                              <a:lnTo>
                                                <a:pt x="100" y="362"/>
                                              </a:lnTo>
                                              <a:lnTo>
                                                <a:pt x="92" y="379"/>
                                              </a:lnTo>
                                              <a:lnTo>
                                                <a:pt x="84" y="395"/>
                                              </a:lnTo>
                                              <a:lnTo>
                                                <a:pt x="77" y="412"/>
                                              </a:lnTo>
                                              <a:lnTo>
                                                <a:pt x="68" y="432"/>
                                              </a:lnTo>
                                              <a:lnTo>
                                                <a:pt x="64" y="442"/>
                                              </a:lnTo>
                                              <a:lnTo>
                                                <a:pt x="57" y="459"/>
                                              </a:lnTo>
                                              <a:lnTo>
                                                <a:pt x="50" y="477"/>
                                              </a:lnTo>
                                              <a:lnTo>
                                                <a:pt x="127" y="477"/>
                                              </a:lnTo>
                                              <a:lnTo>
                                                <a:pt x="130" y="469"/>
                                              </a:lnTo>
                                              <a:lnTo>
                                                <a:pt x="131" y="466"/>
                                              </a:lnTo>
                                              <a:lnTo>
                                                <a:pt x="137" y="452"/>
                                              </a:lnTo>
                                              <a:lnTo>
                                                <a:pt x="144" y="435"/>
                                              </a:lnTo>
                                              <a:lnTo>
                                                <a:pt x="152" y="417"/>
                                              </a:lnTo>
                                              <a:lnTo>
                                                <a:pt x="161" y="398"/>
                                              </a:lnTo>
                                              <a:lnTo>
                                                <a:pt x="170" y="377"/>
                                              </a:lnTo>
                                              <a:lnTo>
                                                <a:pt x="179" y="357"/>
                                              </a:lnTo>
                                              <a:lnTo>
                                                <a:pt x="189" y="336"/>
                                              </a:lnTo>
                                              <a:lnTo>
                                                <a:pt x="218" y="277"/>
                                              </a:lnTo>
                                              <a:lnTo>
                                                <a:pt x="219" y="275"/>
                                              </a:lnTo>
                                              <a:lnTo>
                                                <a:pt x="227" y="257"/>
                                              </a:lnTo>
                                              <a:lnTo>
                                                <a:pt x="235" y="240"/>
                                              </a:lnTo>
                                              <a:lnTo>
                                                <a:pt x="242" y="222"/>
                                              </a:lnTo>
                                              <a:lnTo>
                                                <a:pt x="250" y="203"/>
                                              </a:lnTo>
                                              <a:lnTo>
                                                <a:pt x="258" y="185"/>
                                              </a:lnTo>
                                              <a:lnTo>
                                                <a:pt x="266" y="166"/>
                                              </a:lnTo>
                                              <a:lnTo>
                                                <a:pt x="273" y="147"/>
                                              </a:lnTo>
                                              <a:lnTo>
                                                <a:pt x="280" y="128"/>
                                              </a:lnTo>
                                              <a:lnTo>
                                                <a:pt x="288" y="109"/>
                                              </a:lnTo>
                                              <a:lnTo>
                                                <a:pt x="295" y="90"/>
                                              </a:lnTo>
                                              <a:lnTo>
                                                <a:pt x="301" y="71"/>
                                              </a:lnTo>
                                              <a:lnTo>
                                                <a:pt x="308" y="52"/>
                                              </a:lnTo>
                                              <a:lnTo>
                                                <a:pt x="315" y="33"/>
                                              </a:lnTo>
                                              <a:lnTo>
                                                <a:pt x="321" y="14"/>
                                              </a:lnTo>
                                              <a:lnTo>
                                                <a:pt x="326" y="0"/>
                                              </a:lnTo>
                                              <a:lnTo>
                                                <a:pt x="243" y="0"/>
                                              </a:lnTo>
                                              <a:lnTo>
                                                <a:pt x="241" y="6"/>
                                              </a:lnTo>
                                              <a:lnTo>
                                                <a:pt x="238" y="17"/>
                                              </a:lnTo>
                                              <a:lnTo>
                                                <a:pt x="233" y="35"/>
                                              </a:lnTo>
                                              <a:lnTo>
                                                <a:pt x="228" y="53"/>
                                              </a:lnTo>
                                              <a:lnTo>
                                                <a:pt x="222" y="72"/>
                                              </a:lnTo>
                                              <a:lnTo>
                                                <a:pt x="215" y="92"/>
                                              </a:lnTo>
                                              <a:lnTo>
                                                <a:pt x="208" y="114"/>
                                              </a:lnTo>
                                              <a:lnTo>
                                                <a:pt x="207" y="117"/>
                                              </a:lnTo>
                                              <a:lnTo>
                                                <a:pt x="200" y="137"/>
                                              </a:lnTo>
                                              <a:lnTo>
                                                <a:pt x="193" y="154"/>
                                              </a:lnTo>
                                              <a:lnTo>
                                                <a:pt x="187" y="171"/>
                                              </a:lnTo>
                                              <a:lnTo>
                                                <a:pt x="179" y="189"/>
                                              </a:lnTo>
                                              <a:lnTo>
                                                <a:pt x="170" y="210"/>
                                              </a:lnTo>
                                              <a:lnTo>
                                                <a:pt x="167" y="220"/>
                                              </a:lnTo>
                                              <a:lnTo>
                                                <a:pt x="160" y="255"/>
                                              </a:lnTo>
                                              <a:lnTo>
                                                <a:pt x="154" y="220"/>
                                              </a:lnTo>
                                              <a:lnTo>
                                                <a:pt x="150" y="209"/>
                                              </a:lnTo>
                                              <a:lnTo>
                                                <a:pt x="145" y="197"/>
                                              </a:lnTo>
                                              <a:lnTo>
                                                <a:pt x="138" y="178"/>
                                              </a:lnTo>
                                              <a:lnTo>
                                                <a:pt x="131" y="158"/>
                                              </a:lnTo>
                                              <a:lnTo>
                                                <a:pt x="125" y="138"/>
                                              </a:lnTo>
                                              <a:lnTo>
                                                <a:pt x="118" y="118"/>
                                              </a:lnTo>
                                              <a:lnTo>
                                                <a:pt x="112" y="97"/>
                                              </a:lnTo>
                                              <a:lnTo>
                                                <a:pt x="106" y="78"/>
                                              </a:lnTo>
                                              <a:lnTo>
                                                <a:pt x="100" y="58"/>
                                              </a:lnTo>
                                              <a:lnTo>
                                                <a:pt x="95" y="40"/>
                                              </a:lnTo>
                                              <a:lnTo>
                                                <a:pt x="90" y="22"/>
                                              </a:lnTo>
                                              <a:lnTo>
                                                <a:pt x="86" y="6"/>
                                              </a:lnTo>
                                              <a:lnTo>
                                                <a:pt x="85" y="0"/>
                                              </a:lnTo>
                                            </a:path>
                                          </a:pathLst>
                                        </a:custGeom>
                                        <a:solidFill>
                                          <a:srgbClr val="9A9A9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 name="Freeform 19"/>
                                      <wps:cNvSpPr>
                                        <a:spLocks/>
                                      </wps:cNvSpPr>
                                      <wps:spPr bwMode="auto">
                                        <a:xfrm>
                                          <a:off x="6764" y="1343"/>
                                          <a:ext cx="74" cy="105"/>
                                        </a:xfrm>
                                        <a:custGeom>
                                          <a:avLst/>
                                          <a:gdLst>
                                            <a:gd name="T0" fmla="*/ 16 w 74"/>
                                            <a:gd name="T1" fmla="*/ 91 h 105"/>
                                            <a:gd name="T2" fmla="*/ 16 w 74"/>
                                            <a:gd name="T3" fmla="*/ 57 h 105"/>
                                            <a:gd name="T4" fmla="*/ 70 w 74"/>
                                            <a:gd name="T5" fmla="*/ 57 h 105"/>
                                            <a:gd name="T6" fmla="*/ 70 w 74"/>
                                            <a:gd name="T7" fmla="*/ 45 h 105"/>
                                            <a:gd name="T8" fmla="*/ 16 w 74"/>
                                            <a:gd name="T9" fmla="*/ 45 h 105"/>
                                            <a:gd name="T10" fmla="*/ 16 w 74"/>
                                            <a:gd name="T11" fmla="*/ 13 h 105"/>
                                            <a:gd name="T12" fmla="*/ 73 w 74"/>
                                            <a:gd name="T13" fmla="*/ 13 h 105"/>
                                            <a:gd name="T14" fmla="*/ 73 w 74"/>
                                            <a:gd name="T15" fmla="*/ 0 h 105"/>
                                            <a:gd name="T16" fmla="*/ 0 w 74"/>
                                            <a:gd name="T17" fmla="*/ 0 h 105"/>
                                            <a:gd name="T18" fmla="*/ 0 w 74"/>
                                            <a:gd name="T19" fmla="*/ 105 h 105"/>
                                            <a:gd name="T20" fmla="*/ 73 w 74"/>
                                            <a:gd name="T21" fmla="*/ 105 h 105"/>
                                            <a:gd name="T22" fmla="*/ 73 w 74"/>
                                            <a:gd name="T23" fmla="*/ 91 h 105"/>
                                            <a:gd name="T24" fmla="*/ 16 w 74"/>
                                            <a:gd name="T25" fmla="*/ 91 h 10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74" h="105">
                                              <a:moveTo>
                                                <a:pt x="16" y="91"/>
                                              </a:moveTo>
                                              <a:lnTo>
                                                <a:pt x="16" y="57"/>
                                              </a:lnTo>
                                              <a:lnTo>
                                                <a:pt x="70" y="57"/>
                                              </a:lnTo>
                                              <a:lnTo>
                                                <a:pt x="70" y="45"/>
                                              </a:lnTo>
                                              <a:lnTo>
                                                <a:pt x="16" y="45"/>
                                              </a:lnTo>
                                              <a:lnTo>
                                                <a:pt x="16" y="13"/>
                                              </a:lnTo>
                                              <a:lnTo>
                                                <a:pt x="73" y="13"/>
                                              </a:lnTo>
                                              <a:lnTo>
                                                <a:pt x="73" y="0"/>
                                              </a:lnTo>
                                              <a:lnTo>
                                                <a:pt x="0" y="0"/>
                                              </a:lnTo>
                                              <a:lnTo>
                                                <a:pt x="0" y="105"/>
                                              </a:lnTo>
                                              <a:lnTo>
                                                <a:pt x="73" y="105"/>
                                              </a:lnTo>
                                              <a:lnTo>
                                                <a:pt x="73" y="91"/>
                                              </a:lnTo>
                                              <a:lnTo>
                                                <a:pt x="16" y="91"/>
                                              </a:lnTo>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 name="Freeform 20"/>
                                      <wps:cNvSpPr>
                                        <a:spLocks/>
                                      </wps:cNvSpPr>
                                      <wps:spPr bwMode="auto">
                                        <a:xfrm>
                                          <a:off x="6853" y="1374"/>
                                          <a:ext cx="72" cy="74"/>
                                        </a:xfrm>
                                        <a:custGeom>
                                          <a:avLst/>
                                          <a:gdLst>
                                            <a:gd name="T0" fmla="*/ 0 w 72"/>
                                            <a:gd name="T1" fmla="*/ 73 h 74"/>
                                            <a:gd name="T2" fmla="*/ 18 w 72"/>
                                            <a:gd name="T3" fmla="*/ 73 h 74"/>
                                            <a:gd name="T4" fmla="*/ 36 w 72"/>
                                            <a:gd name="T5" fmla="*/ 45 h 74"/>
                                            <a:gd name="T6" fmla="*/ 54 w 72"/>
                                            <a:gd name="T7" fmla="*/ 73 h 74"/>
                                            <a:gd name="T8" fmla="*/ 72 w 72"/>
                                            <a:gd name="T9" fmla="*/ 73 h 74"/>
                                            <a:gd name="T10" fmla="*/ 45 w 72"/>
                                            <a:gd name="T11" fmla="*/ 34 h 74"/>
                                            <a:gd name="T12" fmla="*/ 69 w 72"/>
                                            <a:gd name="T13" fmla="*/ 0 h 74"/>
                                            <a:gd name="T14" fmla="*/ 51 w 72"/>
                                            <a:gd name="T15" fmla="*/ 0 h 74"/>
                                            <a:gd name="T16" fmla="*/ 36 w 72"/>
                                            <a:gd name="T17" fmla="*/ 25 h 74"/>
                                            <a:gd name="T18" fmla="*/ 21 w 72"/>
                                            <a:gd name="T19" fmla="*/ 0 h 74"/>
                                            <a:gd name="T20" fmla="*/ 2 w 72"/>
                                            <a:gd name="T21" fmla="*/ 0 h 74"/>
                                            <a:gd name="T22" fmla="*/ 26 w 72"/>
                                            <a:gd name="T23" fmla="*/ 35 h 74"/>
                                            <a:gd name="T24" fmla="*/ 0 w 72"/>
                                            <a:gd name="T25" fmla="*/ 73 h 7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72" h="74">
                                              <a:moveTo>
                                                <a:pt x="0" y="73"/>
                                              </a:moveTo>
                                              <a:lnTo>
                                                <a:pt x="18" y="73"/>
                                              </a:lnTo>
                                              <a:lnTo>
                                                <a:pt x="36" y="45"/>
                                              </a:lnTo>
                                              <a:lnTo>
                                                <a:pt x="54" y="73"/>
                                              </a:lnTo>
                                              <a:lnTo>
                                                <a:pt x="72" y="73"/>
                                              </a:lnTo>
                                              <a:lnTo>
                                                <a:pt x="45" y="34"/>
                                              </a:lnTo>
                                              <a:lnTo>
                                                <a:pt x="69" y="0"/>
                                              </a:lnTo>
                                              <a:lnTo>
                                                <a:pt x="51" y="0"/>
                                              </a:lnTo>
                                              <a:lnTo>
                                                <a:pt x="36" y="25"/>
                                              </a:lnTo>
                                              <a:lnTo>
                                                <a:pt x="21" y="0"/>
                                              </a:lnTo>
                                              <a:lnTo>
                                                <a:pt x="2" y="0"/>
                                              </a:lnTo>
                                              <a:lnTo>
                                                <a:pt x="26" y="35"/>
                                              </a:lnTo>
                                              <a:lnTo>
                                                <a:pt x="0" y="73"/>
                                              </a:lnTo>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cNvPr id="21" name="Group 21"/>
                                      <wpg:cNvGrpSpPr>
                                        <a:grpSpLocks/>
                                      </wpg:cNvGrpSpPr>
                                      <wpg:grpSpPr bwMode="auto">
                                        <a:xfrm>
                                          <a:off x="6944" y="1373"/>
                                          <a:ext cx="71" cy="107"/>
                                          <a:chOff x="6944" y="1373"/>
                                          <a:chExt cx="71" cy="107"/>
                                        </a:xfrm>
                                      </wpg:grpSpPr>
                                      <wps:wsp>
                                        <wps:cNvPr id="22" name="Freeform 22"/>
                                        <wps:cNvSpPr>
                                          <a:spLocks/>
                                        </wps:cNvSpPr>
                                        <wps:spPr bwMode="auto">
                                          <a:xfrm>
                                            <a:off x="6944" y="1373"/>
                                            <a:ext cx="71" cy="107"/>
                                          </a:xfrm>
                                          <a:custGeom>
                                            <a:avLst/>
                                            <a:gdLst>
                                              <a:gd name="T0" fmla="*/ 14 w 71"/>
                                              <a:gd name="T1" fmla="*/ 11 h 107"/>
                                              <a:gd name="T2" fmla="*/ 15 w 71"/>
                                              <a:gd name="T3" fmla="*/ 0 h 107"/>
                                              <a:gd name="T4" fmla="*/ 0 w 71"/>
                                              <a:gd name="T5" fmla="*/ 0 h 107"/>
                                              <a:gd name="T6" fmla="*/ 0 w 71"/>
                                              <a:gd name="T7" fmla="*/ 106 h 107"/>
                                              <a:gd name="T8" fmla="*/ 15 w 71"/>
                                              <a:gd name="T9" fmla="*/ 106 h 107"/>
                                              <a:gd name="T10" fmla="*/ 15 w 71"/>
                                              <a:gd name="T11" fmla="*/ 65 h 107"/>
                                              <a:gd name="T12" fmla="*/ 15 w 71"/>
                                              <a:gd name="T13" fmla="*/ 65 h 107"/>
                                              <a:gd name="T14" fmla="*/ 19 w 71"/>
                                              <a:gd name="T15" fmla="*/ 63 h 107"/>
                                              <a:gd name="T16" fmla="*/ 15 w 71"/>
                                              <a:gd name="T17" fmla="*/ 58 h 107"/>
                                              <a:gd name="T18" fmla="*/ 15 w 71"/>
                                              <a:gd name="T19" fmla="*/ 38 h 107"/>
                                              <a:gd name="T20" fmla="*/ 15 w 71"/>
                                              <a:gd name="T21" fmla="*/ 16 h 107"/>
                                              <a:gd name="T22" fmla="*/ 18 w 71"/>
                                              <a:gd name="T23" fmla="*/ 11 h 107"/>
                                              <a:gd name="T24" fmla="*/ 35 w 71"/>
                                              <a:gd name="T25" fmla="*/ 11 h 107"/>
                                              <a:gd name="T26" fmla="*/ 51 w 71"/>
                                              <a:gd name="T27" fmla="*/ 11 h 107"/>
                                              <a:gd name="T28" fmla="*/ 54 w 71"/>
                                              <a:gd name="T29" fmla="*/ 16 h 107"/>
                                              <a:gd name="T30" fmla="*/ 54 w 71"/>
                                              <a:gd name="T31" fmla="*/ 38 h 107"/>
                                              <a:gd name="T32" fmla="*/ 54 w 71"/>
                                              <a:gd name="T33" fmla="*/ 59 h 107"/>
                                              <a:gd name="T34" fmla="*/ 50 w 71"/>
                                              <a:gd name="T35" fmla="*/ 63 h 107"/>
                                              <a:gd name="T36" fmla="*/ 35 w 71"/>
                                              <a:gd name="T37" fmla="*/ 63 h 107"/>
                                              <a:gd name="T38" fmla="*/ 20 w 71"/>
                                              <a:gd name="T39" fmla="*/ 73 h 107"/>
                                              <a:gd name="T40" fmla="*/ 26 w 71"/>
                                              <a:gd name="T41" fmla="*/ 75 h 107"/>
                                              <a:gd name="T42" fmla="*/ 40 w 71"/>
                                              <a:gd name="T43" fmla="*/ 75 h 107"/>
                                              <a:gd name="T44" fmla="*/ 50 w 71"/>
                                              <a:gd name="T45" fmla="*/ 74 h 107"/>
                                              <a:gd name="T46" fmla="*/ 65 w 71"/>
                                              <a:gd name="T47" fmla="*/ 64 h 107"/>
                                              <a:gd name="T48" fmla="*/ 70 w 71"/>
                                              <a:gd name="T49" fmla="*/ 37 h 107"/>
                                              <a:gd name="T50" fmla="*/ 69 w 71"/>
                                              <a:gd name="T51" fmla="*/ 24 h 107"/>
                                              <a:gd name="T52" fmla="*/ 61 w 71"/>
                                              <a:gd name="T53" fmla="*/ 5 h 107"/>
                                              <a:gd name="T54" fmla="*/ 40 w 71"/>
                                              <a:gd name="T55" fmla="*/ 0 h 107"/>
                                              <a:gd name="T56" fmla="*/ 26 w 71"/>
                                              <a:gd name="T57" fmla="*/ 0 h 107"/>
                                              <a:gd name="T58" fmla="*/ 19 w 71"/>
                                              <a:gd name="T59" fmla="*/ 2 h 107"/>
                                              <a:gd name="T60" fmla="*/ 14 w 71"/>
                                              <a:gd name="T61" fmla="*/ 11 h 107"/>
                                              <a:gd name="T62" fmla="*/ 14 w 71"/>
                                              <a:gd name="T63" fmla="*/ 11 h 10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Lst>
                                            <a:rect l="0" t="0" r="r" b="b"/>
                                            <a:pathLst>
                                              <a:path w="71" h="107">
                                                <a:moveTo>
                                                  <a:pt x="14" y="11"/>
                                                </a:moveTo>
                                                <a:lnTo>
                                                  <a:pt x="15" y="0"/>
                                                </a:lnTo>
                                                <a:lnTo>
                                                  <a:pt x="0" y="0"/>
                                                </a:lnTo>
                                                <a:lnTo>
                                                  <a:pt x="0" y="106"/>
                                                </a:lnTo>
                                                <a:lnTo>
                                                  <a:pt x="15" y="106"/>
                                                </a:lnTo>
                                                <a:lnTo>
                                                  <a:pt x="15" y="65"/>
                                                </a:lnTo>
                                                <a:lnTo>
                                                  <a:pt x="19" y="63"/>
                                                </a:lnTo>
                                                <a:lnTo>
                                                  <a:pt x="15" y="58"/>
                                                </a:lnTo>
                                                <a:lnTo>
                                                  <a:pt x="15" y="38"/>
                                                </a:lnTo>
                                                <a:lnTo>
                                                  <a:pt x="15" y="16"/>
                                                </a:lnTo>
                                                <a:lnTo>
                                                  <a:pt x="18" y="11"/>
                                                </a:lnTo>
                                                <a:lnTo>
                                                  <a:pt x="35" y="11"/>
                                                </a:lnTo>
                                                <a:lnTo>
                                                  <a:pt x="51" y="11"/>
                                                </a:lnTo>
                                                <a:lnTo>
                                                  <a:pt x="54" y="16"/>
                                                </a:lnTo>
                                                <a:lnTo>
                                                  <a:pt x="54" y="38"/>
                                                </a:lnTo>
                                                <a:lnTo>
                                                  <a:pt x="54" y="59"/>
                                                </a:lnTo>
                                                <a:lnTo>
                                                  <a:pt x="50" y="63"/>
                                                </a:lnTo>
                                                <a:lnTo>
                                                  <a:pt x="35" y="63"/>
                                                </a:lnTo>
                                                <a:lnTo>
                                                  <a:pt x="20" y="73"/>
                                                </a:lnTo>
                                                <a:lnTo>
                                                  <a:pt x="26" y="75"/>
                                                </a:lnTo>
                                                <a:lnTo>
                                                  <a:pt x="40" y="75"/>
                                                </a:lnTo>
                                                <a:lnTo>
                                                  <a:pt x="50" y="74"/>
                                                </a:lnTo>
                                                <a:lnTo>
                                                  <a:pt x="65" y="64"/>
                                                </a:lnTo>
                                                <a:lnTo>
                                                  <a:pt x="70" y="37"/>
                                                </a:lnTo>
                                                <a:lnTo>
                                                  <a:pt x="69" y="24"/>
                                                </a:lnTo>
                                                <a:lnTo>
                                                  <a:pt x="61" y="5"/>
                                                </a:lnTo>
                                                <a:lnTo>
                                                  <a:pt x="40" y="0"/>
                                                </a:lnTo>
                                                <a:lnTo>
                                                  <a:pt x="26" y="0"/>
                                                </a:lnTo>
                                                <a:lnTo>
                                                  <a:pt x="19" y="2"/>
                                                </a:lnTo>
                                                <a:lnTo>
                                                  <a:pt x="14" y="11"/>
                                                </a:lnTo>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3" name="Freeform 23"/>
                                        <wps:cNvSpPr>
                                          <a:spLocks/>
                                        </wps:cNvSpPr>
                                        <wps:spPr bwMode="auto">
                                          <a:xfrm>
                                            <a:off x="6944" y="1373"/>
                                            <a:ext cx="71" cy="107"/>
                                          </a:xfrm>
                                          <a:custGeom>
                                            <a:avLst/>
                                            <a:gdLst>
                                              <a:gd name="T0" fmla="*/ 19 w 71"/>
                                              <a:gd name="T1" fmla="*/ 63 h 107"/>
                                              <a:gd name="T2" fmla="*/ 15 w 71"/>
                                              <a:gd name="T3" fmla="*/ 65 h 107"/>
                                              <a:gd name="T4" fmla="*/ 20 w 71"/>
                                              <a:gd name="T5" fmla="*/ 73 h 107"/>
                                              <a:gd name="T6" fmla="*/ 35 w 71"/>
                                              <a:gd name="T7" fmla="*/ 63 h 107"/>
                                              <a:gd name="T8" fmla="*/ 19 w 71"/>
                                              <a:gd name="T9" fmla="*/ 63 h 107"/>
                                            </a:gdLst>
                                            <a:ahLst/>
                                            <a:cxnLst>
                                              <a:cxn ang="0">
                                                <a:pos x="T0" y="T1"/>
                                              </a:cxn>
                                              <a:cxn ang="0">
                                                <a:pos x="T2" y="T3"/>
                                              </a:cxn>
                                              <a:cxn ang="0">
                                                <a:pos x="T4" y="T5"/>
                                              </a:cxn>
                                              <a:cxn ang="0">
                                                <a:pos x="T6" y="T7"/>
                                              </a:cxn>
                                              <a:cxn ang="0">
                                                <a:pos x="T8" y="T9"/>
                                              </a:cxn>
                                            </a:cxnLst>
                                            <a:rect l="0" t="0" r="r" b="b"/>
                                            <a:pathLst>
                                              <a:path w="71" h="107">
                                                <a:moveTo>
                                                  <a:pt x="19" y="63"/>
                                                </a:moveTo>
                                                <a:lnTo>
                                                  <a:pt x="15" y="65"/>
                                                </a:lnTo>
                                                <a:lnTo>
                                                  <a:pt x="20" y="73"/>
                                                </a:lnTo>
                                                <a:lnTo>
                                                  <a:pt x="35" y="63"/>
                                                </a:lnTo>
                                                <a:lnTo>
                                                  <a:pt x="19" y="63"/>
                                                </a:lnTo>
                                              </a:path>
                                            </a:pathLst>
                                          </a:custGeom>
                                          <a:solidFill>
                                            <a:srgbClr val="CBD3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4" name="Group 24"/>
                                      <wpg:cNvGrpSpPr>
                                        <a:grpSpLocks/>
                                      </wpg:cNvGrpSpPr>
                                      <wpg:grpSpPr bwMode="auto">
                                        <a:xfrm>
                                          <a:off x="7039" y="1373"/>
                                          <a:ext cx="70" cy="76"/>
                                          <a:chOff x="7039" y="1373"/>
                                          <a:chExt cx="70" cy="76"/>
                                        </a:xfrm>
                                      </wpg:grpSpPr>
                                      <wps:wsp>
                                        <wps:cNvPr id="25" name="Freeform 25"/>
                                        <wps:cNvSpPr>
                                          <a:spLocks/>
                                        </wps:cNvSpPr>
                                        <wps:spPr bwMode="auto">
                                          <a:xfrm>
                                            <a:off x="7039" y="1373"/>
                                            <a:ext cx="70" cy="76"/>
                                          </a:xfrm>
                                          <a:custGeom>
                                            <a:avLst/>
                                            <a:gdLst>
                                              <a:gd name="T0" fmla="*/ 54 w 70"/>
                                              <a:gd name="T1" fmla="*/ 19 h 76"/>
                                              <a:gd name="T2" fmla="*/ 54 w 70"/>
                                              <a:gd name="T3" fmla="*/ 20 h 76"/>
                                              <a:gd name="T4" fmla="*/ 54 w 70"/>
                                              <a:gd name="T5" fmla="*/ 30 h 76"/>
                                              <a:gd name="T6" fmla="*/ 15 w 70"/>
                                              <a:gd name="T7" fmla="*/ 30 h 76"/>
                                              <a:gd name="T8" fmla="*/ 15 w 70"/>
                                              <a:gd name="T9" fmla="*/ 13 h 76"/>
                                              <a:gd name="T10" fmla="*/ 18 w 70"/>
                                              <a:gd name="T11" fmla="*/ 11 h 76"/>
                                              <a:gd name="T12" fmla="*/ 35 w 70"/>
                                              <a:gd name="T13" fmla="*/ 11 h 76"/>
                                              <a:gd name="T14" fmla="*/ 35 w 70"/>
                                              <a:gd name="T15" fmla="*/ 0 h 76"/>
                                              <a:gd name="T16" fmla="*/ 19 w 70"/>
                                              <a:gd name="T17" fmla="*/ 1 h 76"/>
                                              <a:gd name="T18" fmla="*/ 3 w 70"/>
                                              <a:gd name="T19" fmla="*/ 11 h 76"/>
                                              <a:gd name="T20" fmla="*/ 0 w 70"/>
                                              <a:gd name="T21" fmla="*/ 37 h 76"/>
                                              <a:gd name="T22" fmla="*/ 1 w 70"/>
                                              <a:gd name="T23" fmla="*/ 55 h 76"/>
                                              <a:gd name="T24" fmla="*/ 11 w 70"/>
                                              <a:gd name="T25" fmla="*/ 71 h 76"/>
                                              <a:gd name="T26" fmla="*/ 35 w 70"/>
                                              <a:gd name="T27" fmla="*/ 75 h 76"/>
                                              <a:gd name="T28" fmla="*/ 35 w 70"/>
                                              <a:gd name="T29" fmla="*/ 75 h 76"/>
                                              <a:gd name="T30" fmla="*/ 62 w 70"/>
                                              <a:gd name="T31" fmla="*/ 71 h 76"/>
                                              <a:gd name="T32" fmla="*/ 69 w 70"/>
                                              <a:gd name="T33" fmla="*/ 54 h 76"/>
                                              <a:gd name="T34" fmla="*/ 69 w 70"/>
                                              <a:gd name="T35" fmla="*/ 51 h 76"/>
                                              <a:gd name="T36" fmla="*/ 54 w 70"/>
                                              <a:gd name="T37" fmla="*/ 51 h 76"/>
                                              <a:gd name="T38" fmla="*/ 54 w 70"/>
                                              <a:gd name="T39" fmla="*/ 62 h 76"/>
                                              <a:gd name="T40" fmla="*/ 51 w 70"/>
                                              <a:gd name="T41" fmla="*/ 64 h 76"/>
                                              <a:gd name="T42" fmla="*/ 35 w 70"/>
                                              <a:gd name="T43" fmla="*/ 64 h 76"/>
                                              <a:gd name="T44" fmla="*/ 24 w 70"/>
                                              <a:gd name="T45" fmla="*/ 64 h 76"/>
                                              <a:gd name="T46" fmla="*/ 19 w 70"/>
                                              <a:gd name="T47" fmla="*/ 62 h 76"/>
                                              <a:gd name="T48" fmla="*/ 17 w 70"/>
                                              <a:gd name="T49" fmla="*/ 58 h 76"/>
                                              <a:gd name="T50" fmla="*/ 16 w 70"/>
                                              <a:gd name="T51" fmla="*/ 54 h 76"/>
                                              <a:gd name="T52" fmla="*/ 15 w 70"/>
                                              <a:gd name="T53" fmla="*/ 49 h 76"/>
                                              <a:gd name="T54" fmla="*/ 15 w 70"/>
                                              <a:gd name="T55" fmla="*/ 42 h 76"/>
                                              <a:gd name="T56" fmla="*/ 15 w 70"/>
                                              <a:gd name="T57" fmla="*/ 40 h 76"/>
                                              <a:gd name="T58" fmla="*/ 69 w 70"/>
                                              <a:gd name="T59" fmla="*/ 40 h 76"/>
                                              <a:gd name="T60" fmla="*/ 69 w 70"/>
                                              <a:gd name="T61" fmla="*/ 25 h 76"/>
                                              <a:gd name="T62" fmla="*/ 69 w 70"/>
                                              <a:gd name="T63" fmla="*/ 21 h 76"/>
                                              <a:gd name="T64" fmla="*/ 67 w 70"/>
                                              <a:gd name="T65" fmla="*/ 16 h 76"/>
                                              <a:gd name="T66" fmla="*/ 64 w 70"/>
                                              <a:gd name="T67" fmla="*/ 3 h 76"/>
                                              <a:gd name="T68" fmla="*/ 56 w 70"/>
                                              <a:gd name="T69" fmla="*/ 0 h 76"/>
                                              <a:gd name="T70" fmla="*/ 54 w 70"/>
                                              <a:gd name="T71" fmla="*/ 19 h 7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Lst>
                                            <a:rect l="0" t="0" r="r" b="b"/>
                                            <a:pathLst>
                                              <a:path w="70" h="76">
                                                <a:moveTo>
                                                  <a:pt x="54" y="19"/>
                                                </a:moveTo>
                                                <a:lnTo>
                                                  <a:pt x="54" y="20"/>
                                                </a:lnTo>
                                                <a:lnTo>
                                                  <a:pt x="54" y="30"/>
                                                </a:lnTo>
                                                <a:lnTo>
                                                  <a:pt x="15" y="30"/>
                                                </a:lnTo>
                                                <a:lnTo>
                                                  <a:pt x="15" y="13"/>
                                                </a:lnTo>
                                                <a:lnTo>
                                                  <a:pt x="18" y="11"/>
                                                </a:lnTo>
                                                <a:lnTo>
                                                  <a:pt x="35" y="11"/>
                                                </a:lnTo>
                                                <a:lnTo>
                                                  <a:pt x="35" y="0"/>
                                                </a:lnTo>
                                                <a:lnTo>
                                                  <a:pt x="19" y="1"/>
                                                </a:lnTo>
                                                <a:lnTo>
                                                  <a:pt x="3" y="11"/>
                                                </a:lnTo>
                                                <a:lnTo>
                                                  <a:pt x="0" y="37"/>
                                                </a:lnTo>
                                                <a:lnTo>
                                                  <a:pt x="1" y="55"/>
                                                </a:lnTo>
                                                <a:lnTo>
                                                  <a:pt x="11" y="71"/>
                                                </a:lnTo>
                                                <a:lnTo>
                                                  <a:pt x="35" y="75"/>
                                                </a:lnTo>
                                                <a:lnTo>
                                                  <a:pt x="62" y="71"/>
                                                </a:lnTo>
                                                <a:lnTo>
                                                  <a:pt x="69" y="54"/>
                                                </a:lnTo>
                                                <a:lnTo>
                                                  <a:pt x="69" y="51"/>
                                                </a:lnTo>
                                                <a:lnTo>
                                                  <a:pt x="54" y="51"/>
                                                </a:lnTo>
                                                <a:lnTo>
                                                  <a:pt x="54" y="62"/>
                                                </a:lnTo>
                                                <a:lnTo>
                                                  <a:pt x="51" y="64"/>
                                                </a:lnTo>
                                                <a:lnTo>
                                                  <a:pt x="35" y="64"/>
                                                </a:lnTo>
                                                <a:lnTo>
                                                  <a:pt x="24" y="64"/>
                                                </a:lnTo>
                                                <a:lnTo>
                                                  <a:pt x="19" y="62"/>
                                                </a:lnTo>
                                                <a:lnTo>
                                                  <a:pt x="17" y="58"/>
                                                </a:lnTo>
                                                <a:lnTo>
                                                  <a:pt x="16" y="54"/>
                                                </a:lnTo>
                                                <a:lnTo>
                                                  <a:pt x="15" y="49"/>
                                                </a:lnTo>
                                                <a:lnTo>
                                                  <a:pt x="15" y="42"/>
                                                </a:lnTo>
                                                <a:lnTo>
                                                  <a:pt x="15" y="40"/>
                                                </a:lnTo>
                                                <a:lnTo>
                                                  <a:pt x="69" y="40"/>
                                                </a:lnTo>
                                                <a:lnTo>
                                                  <a:pt x="69" y="25"/>
                                                </a:lnTo>
                                                <a:lnTo>
                                                  <a:pt x="69" y="21"/>
                                                </a:lnTo>
                                                <a:lnTo>
                                                  <a:pt x="67" y="16"/>
                                                </a:lnTo>
                                                <a:lnTo>
                                                  <a:pt x="64" y="3"/>
                                                </a:lnTo>
                                                <a:lnTo>
                                                  <a:pt x="56" y="0"/>
                                                </a:lnTo>
                                                <a:lnTo>
                                                  <a:pt x="54" y="19"/>
                                                </a:lnTo>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6" name="Freeform 26"/>
                                        <wps:cNvSpPr>
                                          <a:spLocks/>
                                        </wps:cNvSpPr>
                                        <wps:spPr bwMode="auto">
                                          <a:xfrm>
                                            <a:off x="7039" y="1373"/>
                                            <a:ext cx="70" cy="76"/>
                                          </a:xfrm>
                                          <a:custGeom>
                                            <a:avLst/>
                                            <a:gdLst>
                                              <a:gd name="T0" fmla="*/ 56 w 70"/>
                                              <a:gd name="T1" fmla="*/ 0 h 76"/>
                                              <a:gd name="T2" fmla="*/ 35 w 70"/>
                                              <a:gd name="T3" fmla="*/ 0 h 76"/>
                                              <a:gd name="T4" fmla="*/ 35 w 70"/>
                                              <a:gd name="T5" fmla="*/ 11 h 76"/>
                                              <a:gd name="T6" fmla="*/ 46 w 70"/>
                                              <a:gd name="T7" fmla="*/ 11 h 76"/>
                                              <a:gd name="T8" fmla="*/ 50 w 70"/>
                                              <a:gd name="T9" fmla="*/ 12 h 76"/>
                                              <a:gd name="T10" fmla="*/ 52 w 70"/>
                                              <a:gd name="T11" fmla="*/ 16 h 76"/>
                                              <a:gd name="T12" fmla="*/ 54 w 70"/>
                                              <a:gd name="T13" fmla="*/ 19 h 76"/>
                                              <a:gd name="T14" fmla="*/ 56 w 70"/>
                                              <a:gd name="T15" fmla="*/ 0 h 76"/>
                                            </a:gdLst>
                                            <a:ahLst/>
                                            <a:cxnLst>
                                              <a:cxn ang="0">
                                                <a:pos x="T0" y="T1"/>
                                              </a:cxn>
                                              <a:cxn ang="0">
                                                <a:pos x="T2" y="T3"/>
                                              </a:cxn>
                                              <a:cxn ang="0">
                                                <a:pos x="T4" y="T5"/>
                                              </a:cxn>
                                              <a:cxn ang="0">
                                                <a:pos x="T6" y="T7"/>
                                              </a:cxn>
                                              <a:cxn ang="0">
                                                <a:pos x="T8" y="T9"/>
                                              </a:cxn>
                                              <a:cxn ang="0">
                                                <a:pos x="T10" y="T11"/>
                                              </a:cxn>
                                              <a:cxn ang="0">
                                                <a:pos x="T12" y="T13"/>
                                              </a:cxn>
                                              <a:cxn ang="0">
                                                <a:pos x="T14" y="T15"/>
                                              </a:cxn>
                                            </a:cxnLst>
                                            <a:rect l="0" t="0" r="r" b="b"/>
                                            <a:pathLst>
                                              <a:path w="70" h="76">
                                                <a:moveTo>
                                                  <a:pt x="56" y="0"/>
                                                </a:moveTo>
                                                <a:lnTo>
                                                  <a:pt x="35" y="0"/>
                                                </a:lnTo>
                                                <a:lnTo>
                                                  <a:pt x="35" y="11"/>
                                                </a:lnTo>
                                                <a:lnTo>
                                                  <a:pt x="46" y="11"/>
                                                </a:lnTo>
                                                <a:lnTo>
                                                  <a:pt x="50" y="12"/>
                                                </a:lnTo>
                                                <a:lnTo>
                                                  <a:pt x="52" y="16"/>
                                                </a:lnTo>
                                                <a:lnTo>
                                                  <a:pt x="54" y="19"/>
                                                </a:lnTo>
                                                <a:lnTo>
                                                  <a:pt x="56" y="0"/>
                                                </a:lnTo>
                                              </a:path>
                                            </a:pathLst>
                                          </a:custGeom>
                                          <a:solidFill>
                                            <a:srgbClr val="CBD3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s:wsp>
                                      <wps:cNvPr id="27" name="Freeform 27"/>
                                      <wps:cNvSpPr>
                                        <a:spLocks/>
                                      </wps:cNvSpPr>
                                      <wps:spPr bwMode="auto">
                                        <a:xfrm>
                                          <a:off x="7137" y="1373"/>
                                          <a:ext cx="57" cy="75"/>
                                        </a:xfrm>
                                        <a:custGeom>
                                          <a:avLst/>
                                          <a:gdLst>
                                            <a:gd name="T0" fmla="*/ 14 w 57"/>
                                            <a:gd name="T1" fmla="*/ 10 h 75"/>
                                            <a:gd name="T2" fmla="*/ 15 w 57"/>
                                            <a:gd name="T3" fmla="*/ 1 h 75"/>
                                            <a:gd name="T4" fmla="*/ 0 w 57"/>
                                            <a:gd name="T5" fmla="*/ 1 h 75"/>
                                            <a:gd name="T6" fmla="*/ 0 w 57"/>
                                            <a:gd name="T7" fmla="*/ 75 h 75"/>
                                            <a:gd name="T8" fmla="*/ 15 w 57"/>
                                            <a:gd name="T9" fmla="*/ 75 h 75"/>
                                            <a:gd name="T10" fmla="*/ 15 w 57"/>
                                            <a:gd name="T11" fmla="*/ 31 h 75"/>
                                            <a:gd name="T12" fmla="*/ 15 w 57"/>
                                            <a:gd name="T13" fmla="*/ 25 h 75"/>
                                            <a:gd name="T14" fmla="*/ 15 w 57"/>
                                            <a:gd name="T15" fmla="*/ 21 h 75"/>
                                            <a:gd name="T16" fmla="*/ 16 w 57"/>
                                            <a:gd name="T17" fmla="*/ 19 h 75"/>
                                            <a:gd name="T18" fmla="*/ 18 w 57"/>
                                            <a:gd name="T19" fmla="*/ 14 h 75"/>
                                            <a:gd name="T20" fmla="*/ 24 w 57"/>
                                            <a:gd name="T21" fmla="*/ 11 h 75"/>
                                            <a:gd name="T22" fmla="*/ 31 w 57"/>
                                            <a:gd name="T23" fmla="*/ 11 h 75"/>
                                            <a:gd name="T24" fmla="*/ 39 w 57"/>
                                            <a:gd name="T25" fmla="*/ 11 h 75"/>
                                            <a:gd name="T26" fmla="*/ 42 w 57"/>
                                            <a:gd name="T27" fmla="*/ 14 h 75"/>
                                            <a:gd name="T28" fmla="*/ 42 w 57"/>
                                            <a:gd name="T29" fmla="*/ 23 h 75"/>
                                            <a:gd name="T30" fmla="*/ 42 w 57"/>
                                            <a:gd name="T31" fmla="*/ 24 h 75"/>
                                            <a:gd name="T32" fmla="*/ 42 w 57"/>
                                            <a:gd name="T33" fmla="*/ 25 h 75"/>
                                            <a:gd name="T34" fmla="*/ 42 w 57"/>
                                            <a:gd name="T35" fmla="*/ 28 h 75"/>
                                            <a:gd name="T36" fmla="*/ 56 w 57"/>
                                            <a:gd name="T37" fmla="*/ 28 h 75"/>
                                            <a:gd name="T38" fmla="*/ 56 w 57"/>
                                            <a:gd name="T39" fmla="*/ 25 h 75"/>
                                            <a:gd name="T40" fmla="*/ 56 w 57"/>
                                            <a:gd name="T41" fmla="*/ 23 h 75"/>
                                            <a:gd name="T42" fmla="*/ 56 w 57"/>
                                            <a:gd name="T43" fmla="*/ 22 h 75"/>
                                            <a:gd name="T44" fmla="*/ 56 w 57"/>
                                            <a:gd name="T45" fmla="*/ 6 h 75"/>
                                            <a:gd name="T46" fmla="*/ 50 w 57"/>
                                            <a:gd name="T47" fmla="*/ 0 h 75"/>
                                            <a:gd name="T48" fmla="*/ 36 w 57"/>
                                            <a:gd name="T49" fmla="*/ 0 h 75"/>
                                            <a:gd name="T50" fmla="*/ 25 w 57"/>
                                            <a:gd name="T51" fmla="*/ 0 h 75"/>
                                            <a:gd name="T52" fmla="*/ 19 w 57"/>
                                            <a:gd name="T53" fmla="*/ 3 h 75"/>
                                            <a:gd name="T54" fmla="*/ 14 w 57"/>
                                            <a:gd name="T55" fmla="*/ 11 h 75"/>
                                            <a:gd name="T56" fmla="*/ 14 w 57"/>
                                            <a:gd name="T57" fmla="*/ 10 h 7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Lst>
                                          <a:rect l="0" t="0" r="r" b="b"/>
                                          <a:pathLst>
                                            <a:path w="57" h="75">
                                              <a:moveTo>
                                                <a:pt x="14" y="10"/>
                                              </a:moveTo>
                                              <a:lnTo>
                                                <a:pt x="15" y="1"/>
                                              </a:lnTo>
                                              <a:lnTo>
                                                <a:pt x="0" y="1"/>
                                              </a:lnTo>
                                              <a:lnTo>
                                                <a:pt x="0" y="75"/>
                                              </a:lnTo>
                                              <a:lnTo>
                                                <a:pt x="15" y="75"/>
                                              </a:lnTo>
                                              <a:lnTo>
                                                <a:pt x="15" y="31"/>
                                              </a:lnTo>
                                              <a:lnTo>
                                                <a:pt x="15" y="25"/>
                                              </a:lnTo>
                                              <a:lnTo>
                                                <a:pt x="15" y="21"/>
                                              </a:lnTo>
                                              <a:lnTo>
                                                <a:pt x="16" y="19"/>
                                              </a:lnTo>
                                              <a:lnTo>
                                                <a:pt x="18" y="14"/>
                                              </a:lnTo>
                                              <a:lnTo>
                                                <a:pt x="24" y="11"/>
                                              </a:lnTo>
                                              <a:lnTo>
                                                <a:pt x="31" y="11"/>
                                              </a:lnTo>
                                              <a:lnTo>
                                                <a:pt x="39" y="11"/>
                                              </a:lnTo>
                                              <a:lnTo>
                                                <a:pt x="42" y="14"/>
                                              </a:lnTo>
                                              <a:lnTo>
                                                <a:pt x="42" y="23"/>
                                              </a:lnTo>
                                              <a:lnTo>
                                                <a:pt x="42" y="24"/>
                                              </a:lnTo>
                                              <a:lnTo>
                                                <a:pt x="42" y="25"/>
                                              </a:lnTo>
                                              <a:lnTo>
                                                <a:pt x="42" y="28"/>
                                              </a:lnTo>
                                              <a:lnTo>
                                                <a:pt x="56" y="28"/>
                                              </a:lnTo>
                                              <a:lnTo>
                                                <a:pt x="56" y="25"/>
                                              </a:lnTo>
                                              <a:lnTo>
                                                <a:pt x="56" y="23"/>
                                              </a:lnTo>
                                              <a:lnTo>
                                                <a:pt x="56" y="22"/>
                                              </a:lnTo>
                                              <a:lnTo>
                                                <a:pt x="56" y="6"/>
                                              </a:lnTo>
                                              <a:lnTo>
                                                <a:pt x="50" y="0"/>
                                              </a:lnTo>
                                              <a:lnTo>
                                                <a:pt x="36" y="0"/>
                                              </a:lnTo>
                                              <a:lnTo>
                                                <a:pt x="25" y="0"/>
                                              </a:lnTo>
                                              <a:lnTo>
                                                <a:pt x="19" y="3"/>
                                              </a:lnTo>
                                              <a:lnTo>
                                                <a:pt x="14" y="11"/>
                                              </a:lnTo>
                                              <a:lnTo>
                                                <a:pt x="14" y="10"/>
                                              </a:lnTo>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8" name="Freeform 28"/>
                                      <wps:cNvSpPr>
                                        <a:spLocks/>
                                      </wps:cNvSpPr>
                                      <wps:spPr bwMode="auto">
                                        <a:xfrm>
                                          <a:off x="7211" y="1357"/>
                                          <a:ext cx="59" cy="92"/>
                                        </a:xfrm>
                                        <a:custGeom>
                                          <a:avLst/>
                                          <a:gdLst>
                                            <a:gd name="T0" fmla="*/ 34 w 59"/>
                                            <a:gd name="T1" fmla="*/ 91 h 92"/>
                                            <a:gd name="T2" fmla="*/ 52 w 59"/>
                                            <a:gd name="T3" fmla="*/ 91 h 92"/>
                                            <a:gd name="T4" fmla="*/ 58 w 59"/>
                                            <a:gd name="T5" fmla="*/ 85 h 92"/>
                                            <a:gd name="T6" fmla="*/ 58 w 59"/>
                                            <a:gd name="T7" fmla="*/ 68 h 92"/>
                                            <a:gd name="T8" fmla="*/ 58 w 59"/>
                                            <a:gd name="T9" fmla="*/ 68 h 92"/>
                                            <a:gd name="T10" fmla="*/ 58 w 59"/>
                                            <a:gd name="T11" fmla="*/ 65 h 92"/>
                                            <a:gd name="T12" fmla="*/ 58 w 59"/>
                                            <a:gd name="T13" fmla="*/ 63 h 92"/>
                                            <a:gd name="T14" fmla="*/ 45 w 59"/>
                                            <a:gd name="T15" fmla="*/ 63 h 92"/>
                                            <a:gd name="T16" fmla="*/ 45 w 59"/>
                                            <a:gd name="T17" fmla="*/ 65 h 92"/>
                                            <a:gd name="T18" fmla="*/ 45 w 59"/>
                                            <a:gd name="T19" fmla="*/ 65 h 92"/>
                                            <a:gd name="T20" fmla="*/ 45 w 59"/>
                                            <a:gd name="T21" fmla="*/ 66 h 92"/>
                                            <a:gd name="T22" fmla="*/ 45 w 59"/>
                                            <a:gd name="T23" fmla="*/ 77 h 92"/>
                                            <a:gd name="T24" fmla="*/ 43 w 59"/>
                                            <a:gd name="T25" fmla="*/ 80 h 92"/>
                                            <a:gd name="T26" fmla="*/ 35 w 59"/>
                                            <a:gd name="T27" fmla="*/ 80 h 92"/>
                                            <a:gd name="T28" fmla="*/ 27 w 59"/>
                                            <a:gd name="T29" fmla="*/ 80 h 92"/>
                                            <a:gd name="T30" fmla="*/ 25 w 59"/>
                                            <a:gd name="T31" fmla="*/ 78 h 92"/>
                                            <a:gd name="T32" fmla="*/ 25 w 59"/>
                                            <a:gd name="T33" fmla="*/ 69 h 92"/>
                                            <a:gd name="T34" fmla="*/ 25 w 59"/>
                                            <a:gd name="T35" fmla="*/ 28 h 92"/>
                                            <a:gd name="T36" fmla="*/ 55 w 59"/>
                                            <a:gd name="T37" fmla="*/ 28 h 92"/>
                                            <a:gd name="T38" fmla="*/ 55 w 59"/>
                                            <a:gd name="T39" fmla="*/ 17 h 92"/>
                                            <a:gd name="T40" fmla="*/ 25 w 59"/>
                                            <a:gd name="T41" fmla="*/ 17 h 92"/>
                                            <a:gd name="T42" fmla="*/ 25 w 59"/>
                                            <a:gd name="T43" fmla="*/ 0 h 92"/>
                                            <a:gd name="T44" fmla="*/ 10 w 59"/>
                                            <a:gd name="T45" fmla="*/ 0 h 92"/>
                                            <a:gd name="T46" fmla="*/ 10 w 59"/>
                                            <a:gd name="T47" fmla="*/ 17 h 92"/>
                                            <a:gd name="T48" fmla="*/ 0 w 59"/>
                                            <a:gd name="T49" fmla="*/ 17 h 92"/>
                                            <a:gd name="T50" fmla="*/ 0 w 59"/>
                                            <a:gd name="T51" fmla="*/ 28 h 92"/>
                                            <a:gd name="T52" fmla="*/ 10 w 59"/>
                                            <a:gd name="T53" fmla="*/ 28 h 92"/>
                                            <a:gd name="T54" fmla="*/ 10 w 59"/>
                                            <a:gd name="T55" fmla="*/ 70 h 92"/>
                                            <a:gd name="T56" fmla="*/ 10 w 59"/>
                                            <a:gd name="T57" fmla="*/ 77 h 92"/>
                                            <a:gd name="T58" fmla="*/ 10 w 59"/>
                                            <a:gd name="T59" fmla="*/ 79 h 92"/>
                                            <a:gd name="T60" fmla="*/ 11 w 59"/>
                                            <a:gd name="T61" fmla="*/ 82 h 92"/>
                                            <a:gd name="T62" fmla="*/ 14 w 59"/>
                                            <a:gd name="T63" fmla="*/ 89 h 92"/>
                                            <a:gd name="T64" fmla="*/ 21 w 59"/>
                                            <a:gd name="T65" fmla="*/ 91 h 92"/>
                                            <a:gd name="T66" fmla="*/ 34 w 59"/>
                                            <a:gd name="T67" fmla="*/ 91 h 9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Lst>
                                          <a:rect l="0" t="0" r="r" b="b"/>
                                          <a:pathLst>
                                            <a:path w="59" h="92">
                                              <a:moveTo>
                                                <a:pt x="34" y="91"/>
                                              </a:moveTo>
                                              <a:lnTo>
                                                <a:pt x="52" y="91"/>
                                              </a:lnTo>
                                              <a:lnTo>
                                                <a:pt x="58" y="85"/>
                                              </a:lnTo>
                                              <a:lnTo>
                                                <a:pt x="58" y="68"/>
                                              </a:lnTo>
                                              <a:lnTo>
                                                <a:pt x="58" y="65"/>
                                              </a:lnTo>
                                              <a:lnTo>
                                                <a:pt x="58" y="63"/>
                                              </a:lnTo>
                                              <a:lnTo>
                                                <a:pt x="45" y="63"/>
                                              </a:lnTo>
                                              <a:lnTo>
                                                <a:pt x="45" y="65"/>
                                              </a:lnTo>
                                              <a:lnTo>
                                                <a:pt x="45" y="66"/>
                                              </a:lnTo>
                                              <a:lnTo>
                                                <a:pt x="45" y="77"/>
                                              </a:lnTo>
                                              <a:lnTo>
                                                <a:pt x="43" y="80"/>
                                              </a:lnTo>
                                              <a:lnTo>
                                                <a:pt x="35" y="80"/>
                                              </a:lnTo>
                                              <a:lnTo>
                                                <a:pt x="27" y="80"/>
                                              </a:lnTo>
                                              <a:lnTo>
                                                <a:pt x="25" y="78"/>
                                              </a:lnTo>
                                              <a:lnTo>
                                                <a:pt x="25" y="69"/>
                                              </a:lnTo>
                                              <a:lnTo>
                                                <a:pt x="25" y="28"/>
                                              </a:lnTo>
                                              <a:lnTo>
                                                <a:pt x="55" y="28"/>
                                              </a:lnTo>
                                              <a:lnTo>
                                                <a:pt x="55" y="17"/>
                                              </a:lnTo>
                                              <a:lnTo>
                                                <a:pt x="25" y="17"/>
                                              </a:lnTo>
                                              <a:lnTo>
                                                <a:pt x="25" y="0"/>
                                              </a:lnTo>
                                              <a:lnTo>
                                                <a:pt x="10" y="0"/>
                                              </a:lnTo>
                                              <a:lnTo>
                                                <a:pt x="10" y="17"/>
                                              </a:lnTo>
                                              <a:lnTo>
                                                <a:pt x="0" y="17"/>
                                              </a:lnTo>
                                              <a:lnTo>
                                                <a:pt x="0" y="28"/>
                                              </a:lnTo>
                                              <a:lnTo>
                                                <a:pt x="10" y="28"/>
                                              </a:lnTo>
                                              <a:lnTo>
                                                <a:pt x="10" y="70"/>
                                              </a:lnTo>
                                              <a:lnTo>
                                                <a:pt x="10" y="77"/>
                                              </a:lnTo>
                                              <a:lnTo>
                                                <a:pt x="10" y="79"/>
                                              </a:lnTo>
                                              <a:lnTo>
                                                <a:pt x="11" y="82"/>
                                              </a:lnTo>
                                              <a:lnTo>
                                                <a:pt x="14" y="89"/>
                                              </a:lnTo>
                                              <a:lnTo>
                                                <a:pt x="21" y="91"/>
                                              </a:lnTo>
                                              <a:lnTo>
                                                <a:pt x="34" y="91"/>
                                              </a:lnTo>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9" name="Freeform 29"/>
                                      <wps:cNvSpPr>
                                        <a:spLocks/>
                                      </wps:cNvSpPr>
                                      <wps:spPr bwMode="auto">
                                        <a:xfrm>
                                          <a:off x="7286" y="1373"/>
                                          <a:ext cx="69" cy="76"/>
                                        </a:xfrm>
                                        <a:custGeom>
                                          <a:avLst/>
                                          <a:gdLst>
                                            <a:gd name="T0" fmla="*/ 33 w 69"/>
                                            <a:gd name="T1" fmla="*/ 65 h 76"/>
                                            <a:gd name="T2" fmla="*/ 26 w 69"/>
                                            <a:gd name="T3" fmla="*/ 65 h 76"/>
                                            <a:gd name="T4" fmla="*/ 21 w 69"/>
                                            <a:gd name="T5" fmla="*/ 64 h 76"/>
                                            <a:gd name="T6" fmla="*/ 19 w 69"/>
                                            <a:gd name="T7" fmla="*/ 63 h 76"/>
                                            <a:gd name="T8" fmla="*/ 16 w 69"/>
                                            <a:gd name="T9" fmla="*/ 62 h 76"/>
                                            <a:gd name="T10" fmla="*/ 15 w 69"/>
                                            <a:gd name="T11" fmla="*/ 58 h 76"/>
                                            <a:gd name="T12" fmla="*/ 15 w 69"/>
                                            <a:gd name="T13" fmla="*/ 54 h 76"/>
                                            <a:gd name="T14" fmla="*/ 15 w 69"/>
                                            <a:gd name="T15" fmla="*/ 53 h 76"/>
                                            <a:gd name="T16" fmla="*/ 15 w 69"/>
                                            <a:gd name="T17" fmla="*/ 52 h 76"/>
                                            <a:gd name="T18" fmla="*/ 15 w 69"/>
                                            <a:gd name="T19" fmla="*/ 51 h 76"/>
                                            <a:gd name="T20" fmla="*/ 0 w 69"/>
                                            <a:gd name="T21" fmla="*/ 51 h 76"/>
                                            <a:gd name="T22" fmla="*/ 0 w 69"/>
                                            <a:gd name="T23" fmla="*/ 54 h 76"/>
                                            <a:gd name="T24" fmla="*/ 0 w 69"/>
                                            <a:gd name="T25" fmla="*/ 70 h 76"/>
                                            <a:gd name="T26" fmla="*/ 8 w 69"/>
                                            <a:gd name="T27" fmla="*/ 75 h 76"/>
                                            <a:gd name="T28" fmla="*/ 33 w 69"/>
                                            <a:gd name="T29" fmla="*/ 75 h 76"/>
                                            <a:gd name="T30" fmla="*/ 49 w 69"/>
                                            <a:gd name="T31" fmla="*/ 75 h 76"/>
                                            <a:gd name="T32" fmla="*/ 56 w 69"/>
                                            <a:gd name="T33" fmla="*/ 74 h 76"/>
                                            <a:gd name="T34" fmla="*/ 61 w 69"/>
                                            <a:gd name="T35" fmla="*/ 70 h 76"/>
                                            <a:gd name="T36" fmla="*/ 66 w 69"/>
                                            <a:gd name="T37" fmla="*/ 66 h 76"/>
                                            <a:gd name="T38" fmla="*/ 68 w 69"/>
                                            <a:gd name="T39" fmla="*/ 60 h 76"/>
                                            <a:gd name="T40" fmla="*/ 68 w 69"/>
                                            <a:gd name="T41" fmla="*/ 52 h 76"/>
                                            <a:gd name="T42" fmla="*/ 68 w 69"/>
                                            <a:gd name="T43" fmla="*/ 41 h 76"/>
                                            <a:gd name="T44" fmla="*/ 64 w 69"/>
                                            <a:gd name="T45" fmla="*/ 34 h 76"/>
                                            <a:gd name="T46" fmla="*/ 54 w 69"/>
                                            <a:gd name="T47" fmla="*/ 32 h 76"/>
                                            <a:gd name="T48" fmla="*/ 51 w 69"/>
                                            <a:gd name="T49" fmla="*/ 32 h 76"/>
                                            <a:gd name="T50" fmla="*/ 36 w 69"/>
                                            <a:gd name="T51" fmla="*/ 31 h 76"/>
                                            <a:gd name="T52" fmla="*/ 22 w 69"/>
                                            <a:gd name="T53" fmla="*/ 30 h 76"/>
                                            <a:gd name="T54" fmla="*/ 20 w 69"/>
                                            <a:gd name="T55" fmla="*/ 30 h 76"/>
                                            <a:gd name="T56" fmla="*/ 17 w 69"/>
                                            <a:gd name="T57" fmla="*/ 29 h 76"/>
                                            <a:gd name="T58" fmla="*/ 15 w 69"/>
                                            <a:gd name="T59" fmla="*/ 26 h 76"/>
                                            <a:gd name="T60" fmla="*/ 15 w 69"/>
                                            <a:gd name="T61" fmla="*/ 20 h 76"/>
                                            <a:gd name="T62" fmla="*/ 15 w 69"/>
                                            <a:gd name="T63" fmla="*/ 12 h 76"/>
                                            <a:gd name="T64" fmla="*/ 18 w 69"/>
                                            <a:gd name="T65" fmla="*/ 10 h 76"/>
                                            <a:gd name="T66" fmla="*/ 33 w 69"/>
                                            <a:gd name="T67" fmla="*/ 10 h 76"/>
                                            <a:gd name="T68" fmla="*/ 49 w 69"/>
                                            <a:gd name="T69" fmla="*/ 10 h 76"/>
                                            <a:gd name="T70" fmla="*/ 50 w 69"/>
                                            <a:gd name="T71" fmla="*/ 11 h 76"/>
                                            <a:gd name="T72" fmla="*/ 51 w 69"/>
                                            <a:gd name="T73" fmla="*/ 20 h 76"/>
                                            <a:gd name="T74" fmla="*/ 66 w 69"/>
                                            <a:gd name="T75" fmla="*/ 20 h 76"/>
                                            <a:gd name="T76" fmla="*/ 66 w 69"/>
                                            <a:gd name="T77" fmla="*/ 4 h 76"/>
                                            <a:gd name="T78" fmla="*/ 59 w 69"/>
                                            <a:gd name="T79" fmla="*/ 0 h 76"/>
                                            <a:gd name="T80" fmla="*/ 34 w 69"/>
                                            <a:gd name="T81" fmla="*/ 0 h 76"/>
                                            <a:gd name="T82" fmla="*/ 7 w 69"/>
                                            <a:gd name="T83" fmla="*/ 0 h 76"/>
                                            <a:gd name="T84" fmla="*/ 0 w 69"/>
                                            <a:gd name="T85" fmla="*/ 4 h 76"/>
                                            <a:gd name="T86" fmla="*/ 0 w 69"/>
                                            <a:gd name="T87" fmla="*/ 21 h 76"/>
                                            <a:gd name="T88" fmla="*/ 0 w 69"/>
                                            <a:gd name="T89" fmla="*/ 33 h 76"/>
                                            <a:gd name="T90" fmla="*/ 4 w 69"/>
                                            <a:gd name="T91" fmla="*/ 38 h 76"/>
                                            <a:gd name="T92" fmla="*/ 13 w 69"/>
                                            <a:gd name="T93" fmla="*/ 41 h 76"/>
                                            <a:gd name="T94" fmla="*/ 18 w 69"/>
                                            <a:gd name="T95" fmla="*/ 42 h 76"/>
                                            <a:gd name="T96" fmla="*/ 29 w 69"/>
                                            <a:gd name="T97" fmla="*/ 43 h 76"/>
                                            <a:gd name="T98" fmla="*/ 42 w 69"/>
                                            <a:gd name="T99" fmla="*/ 43 h 76"/>
                                            <a:gd name="T100" fmla="*/ 51 w 69"/>
                                            <a:gd name="T101" fmla="*/ 43 h 76"/>
                                            <a:gd name="T102" fmla="*/ 53 w 69"/>
                                            <a:gd name="T103" fmla="*/ 45 h 76"/>
                                            <a:gd name="T104" fmla="*/ 53 w 69"/>
                                            <a:gd name="T105" fmla="*/ 53 h 76"/>
                                            <a:gd name="T106" fmla="*/ 53 w 69"/>
                                            <a:gd name="T107" fmla="*/ 63 h 76"/>
                                            <a:gd name="T108" fmla="*/ 49 w 69"/>
                                            <a:gd name="T109" fmla="*/ 65 h 76"/>
                                            <a:gd name="T110" fmla="*/ 33 w 69"/>
                                            <a:gd name="T111" fmla="*/ 65 h 7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Lst>
                                          <a:rect l="0" t="0" r="r" b="b"/>
                                          <a:pathLst>
                                            <a:path w="69" h="76">
                                              <a:moveTo>
                                                <a:pt x="33" y="65"/>
                                              </a:moveTo>
                                              <a:lnTo>
                                                <a:pt x="26" y="65"/>
                                              </a:lnTo>
                                              <a:lnTo>
                                                <a:pt x="21" y="64"/>
                                              </a:lnTo>
                                              <a:lnTo>
                                                <a:pt x="19" y="63"/>
                                              </a:lnTo>
                                              <a:lnTo>
                                                <a:pt x="16" y="62"/>
                                              </a:lnTo>
                                              <a:lnTo>
                                                <a:pt x="15" y="58"/>
                                              </a:lnTo>
                                              <a:lnTo>
                                                <a:pt x="15" y="54"/>
                                              </a:lnTo>
                                              <a:lnTo>
                                                <a:pt x="15" y="53"/>
                                              </a:lnTo>
                                              <a:lnTo>
                                                <a:pt x="15" y="52"/>
                                              </a:lnTo>
                                              <a:lnTo>
                                                <a:pt x="15" y="51"/>
                                              </a:lnTo>
                                              <a:lnTo>
                                                <a:pt x="0" y="51"/>
                                              </a:lnTo>
                                              <a:lnTo>
                                                <a:pt x="0" y="54"/>
                                              </a:lnTo>
                                              <a:lnTo>
                                                <a:pt x="0" y="70"/>
                                              </a:lnTo>
                                              <a:lnTo>
                                                <a:pt x="8" y="75"/>
                                              </a:lnTo>
                                              <a:lnTo>
                                                <a:pt x="33" y="75"/>
                                              </a:lnTo>
                                              <a:lnTo>
                                                <a:pt x="49" y="75"/>
                                              </a:lnTo>
                                              <a:lnTo>
                                                <a:pt x="56" y="74"/>
                                              </a:lnTo>
                                              <a:lnTo>
                                                <a:pt x="61" y="70"/>
                                              </a:lnTo>
                                              <a:lnTo>
                                                <a:pt x="66" y="66"/>
                                              </a:lnTo>
                                              <a:lnTo>
                                                <a:pt x="68" y="60"/>
                                              </a:lnTo>
                                              <a:lnTo>
                                                <a:pt x="68" y="52"/>
                                              </a:lnTo>
                                              <a:lnTo>
                                                <a:pt x="68" y="41"/>
                                              </a:lnTo>
                                              <a:lnTo>
                                                <a:pt x="64" y="34"/>
                                              </a:lnTo>
                                              <a:lnTo>
                                                <a:pt x="54" y="32"/>
                                              </a:lnTo>
                                              <a:lnTo>
                                                <a:pt x="51" y="32"/>
                                              </a:lnTo>
                                              <a:lnTo>
                                                <a:pt x="36" y="31"/>
                                              </a:lnTo>
                                              <a:lnTo>
                                                <a:pt x="22" y="30"/>
                                              </a:lnTo>
                                              <a:lnTo>
                                                <a:pt x="20" y="30"/>
                                              </a:lnTo>
                                              <a:lnTo>
                                                <a:pt x="17" y="29"/>
                                              </a:lnTo>
                                              <a:lnTo>
                                                <a:pt x="15" y="26"/>
                                              </a:lnTo>
                                              <a:lnTo>
                                                <a:pt x="15" y="20"/>
                                              </a:lnTo>
                                              <a:lnTo>
                                                <a:pt x="15" y="12"/>
                                              </a:lnTo>
                                              <a:lnTo>
                                                <a:pt x="18" y="10"/>
                                              </a:lnTo>
                                              <a:lnTo>
                                                <a:pt x="33" y="10"/>
                                              </a:lnTo>
                                              <a:lnTo>
                                                <a:pt x="49" y="10"/>
                                              </a:lnTo>
                                              <a:lnTo>
                                                <a:pt x="50" y="11"/>
                                              </a:lnTo>
                                              <a:lnTo>
                                                <a:pt x="51" y="20"/>
                                              </a:lnTo>
                                              <a:lnTo>
                                                <a:pt x="66" y="20"/>
                                              </a:lnTo>
                                              <a:lnTo>
                                                <a:pt x="66" y="4"/>
                                              </a:lnTo>
                                              <a:lnTo>
                                                <a:pt x="59" y="0"/>
                                              </a:lnTo>
                                              <a:lnTo>
                                                <a:pt x="34" y="0"/>
                                              </a:lnTo>
                                              <a:lnTo>
                                                <a:pt x="7" y="0"/>
                                              </a:lnTo>
                                              <a:lnTo>
                                                <a:pt x="0" y="4"/>
                                              </a:lnTo>
                                              <a:lnTo>
                                                <a:pt x="0" y="21"/>
                                              </a:lnTo>
                                              <a:lnTo>
                                                <a:pt x="0" y="33"/>
                                              </a:lnTo>
                                              <a:lnTo>
                                                <a:pt x="4" y="38"/>
                                              </a:lnTo>
                                              <a:lnTo>
                                                <a:pt x="13" y="41"/>
                                              </a:lnTo>
                                              <a:lnTo>
                                                <a:pt x="18" y="42"/>
                                              </a:lnTo>
                                              <a:lnTo>
                                                <a:pt x="29" y="43"/>
                                              </a:lnTo>
                                              <a:lnTo>
                                                <a:pt x="42" y="43"/>
                                              </a:lnTo>
                                              <a:lnTo>
                                                <a:pt x="51" y="43"/>
                                              </a:lnTo>
                                              <a:lnTo>
                                                <a:pt x="53" y="45"/>
                                              </a:lnTo>
                                              <a:lnTo>
                                                <a:pt x="53" y="53"/>
                                              </a:lnTo>
                                              <a:lnTo>
                                                <a:pt x="53" y="63"/>
                                              </a:lnTo>
                                              <a:lnTo>
                                                <a:pt x="49" y="65"/>
                                              </a:lnTo>
                                              <a:lnTo>
                                                <a:pt x="33" y="65"/>
                                              </a:lnTo>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30" name="Group 30"/>
                                    <wpg:cNvGrpSpPr>
                                      <a:grpSpLocks/>
                                    </wpg:cNvGrpSpPr>
                                    <wpg:grpSpPr bwMode="auto">
                                      <a:xfrm>
                                        <a:off x="4958" y="1333"/>
                                        <a:ext cx="812" cy="126"/>
                                        <a:chOff x="4958" y="1333"/>
                                        <a:chExt cx="812" cy="126"/>
                                      </a:xfrm>
                                    </wpg:grpSpPr>
                                    <wps:wsp>
                                      <wps:cNvPr id="31" name="Freeform 31"/>
                                      <wps:cNvSpPr>
                                        <a:spLocks/>
                                      </wps:cNvSpPr>
                                      <wps:spPr bwMode="auto">
                                        <a:xfrm>
                                          <a:off x="4968" y="1343"/>
                                          <a:ext cx="74" cy="105"/>
                                        </a:xfrm>
                                        <a:custGeom>
                                          <a:avLst/>
                                          <a:gdLst>
                                            <a:gd name="T0" fmla="*/ 16 w 74"/>
                                            <a:gd name="T1" fmla="*/ 91 h 105"/>
                                            <a:gd name="T2" fmla="*/ 16 w 74"/>
                                            <a:gd name="T3" fmla="*/ 57 h 105"/>
                                            <a:gd name="T4" fmla="*/ 70 w 74"/>
                                            <a:gd name="T5" fmla="*/ 57 h 105"/>
                                            <a:gd name="T6" fmla="*/ 70 w 74"/>
                                            <a:gd name="T7" fmla="*/ 45 h 105"/>
                                            <a:gd name="T8" fmla="*/ 16 w 74"/>
                                            <a:gd name="T9" fmla="*/ 45 h 105"/>
                                            <a:gd name="T10" fmla="*/ 16 w 74"/>
                                            <a:gd name="T11" fmla="*/ 13 h 105"/>
                                            <a:gd name="T12" fmla="*/ 73 w 74"/>
                                            <a:gd name="T13" fmla="*/ 13 h 105"/>
                                            <a:gd name="T14" fmla="*/ 73 w 74"/>
                                            <a:gd name="T15" fmla="*/ 0 h 105"/>
                                            <a:gd name="T16" fmla="*/ 0 w 74"/>
                                            <a:gd name="T17" fmla="*/ 0 h 105"/>
                                            <a:gd name="T18" fmla="*/ 0 w 74"/>
                                            <a:gd name="T19" fmla="*/ 105 h 105"/>
                                            <a:gd name="T20" fmla="*/ 73 w 74"/>
                                            <a:gd name="T21" fmla="*/ 105 h 105"/>
                                            <a:gd name="T22" fmla="*/ 73 w 74"/>
                                            <a:gd name="T23" fmla="*/ 91 h 105"/>
                                            <a:gd name="T24" fmla="*/ 16 w 74"/>
                                            <a:gd name="T25" fmla="*/ 91 h 10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74" h="105">
                                              <a:moveTo>
                                                <a:pt x="16" y="91"/>
                                              </a:moveTo>
                                              <a:lnTo>
                                                <a:pt x="16" y="57"/>
                                              </a:lnTo>
                                              <a:lnTo>
                                                <a:pt x="70" y="57"/>
                                              </a:lnTo>
                                              <a:lnTo>
                                                <a:pt x="70" y="45"/>
                                              </a:lnTo>
                                              <a:lnTo>
                                                <a:pt x="16" y="45"/>
                                              </a:lnTo>
                                              <a:lnTo>
                                                <a:pt x="16" y="13"/>
                                              </a:lnTo>
                                              <a:lnTo>
                                                <a:pt x="73" y="13"/>
                                              </a:lnTo>
                                              <a:lnTo>
                                                <a:pt x="73" y="0"/>
                                              </a:lnTo>
                                              <a:lnTo>
                                                <a:pt x="0" y="0"/>
                                              </a:lnTo>
                                              <a:lnTo>
                                                <a:pt x="0" y="105"/>
                                              </a:lnTo>
                                              <a:lnTo>
                                                <a:pt x="73" y="105"/>
                                              </a:lnTo>
                                              <a:lnTo>
                                                <a:pt x="73" y="91"/>
                                              </a:lnTo>
                                              <a:lnTo>
                                                <a:pt x="16" y="91"/>
                                              </a:lnTo>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2" name="Freeform 32"/>
                                      <wps:cNvSpPr>
                                        <a:spLocks/>
                                      </wps:cNvSpPr>
                                      <wps:spPr bwMode="auto">
                                        <a:xfrm>
                                          <a:off x="5068" y="1373"/>
                                          <a:ext cx="116" cy="75"/>
                                        </a:xfrm>
                                        <a:custGeom>
                                          <a:avLst/>
                                          <a:gdLst>
                                            <a:gd name="T0" fmla="*/ 76 w 116"/>
                                            <a:gd name="T1" fmla="*/ 12 h 75"/>
                                            <a:gd name="T2" fmla="*/ 85 w 116"/>
                                            <a:gd name="T3" fmla="*/ 12 h 75"/>
                                            <a:gd name="T4" fmla="*/ 97 w 116"/>
                                            <a:gd name="T5" fmla="*/ 12 h 75"/>
                                            <a:gd name="T6" fmla="*/ 100 w 116"/>
                                            <a:gd name="T7" fmla="*/ 15 h 75"/>
                                            <a:gd name="T8" fmla="*/ 100 w 116"/>
                                            <a:gd name="T9" fmla="*/ 27 h 75"/>
                                            <a:gd name="T10" fmla="*/ 100 w 116"/>
                                            <a:gd name="T11" fmla="*/ 74 h 75"/>
                                            <a:gd name="T12" fmla="*/ 116 w 116"/>
                                            <a:gd name="T13" fmla="*/ 74 h 75"/>
                                            <a:gd name="T14" fmla="*/ 116 w 116"/>
                                            <a:gd name="T15" fmla="*/ 26 h 75"/>
                                            <a:gd name="T16" fmla="*/ 116 w 116"/>
                                            <a:gd name="T17" fmla="*/ 18 h 75"/>
                                            <a:gd name="T18" fmla="*/ 115 w 116"/>
                                            <a:gd name="T19" fmla="*/ 13 h 75"/>
                                            <a:gd name="T20" fmla="*/ 113 w 116"/>
                                            <a:gd name="T21" fmla="*/ 9 h 75"/>
                                            <a:gd name="T22" fmla="*/ 109 w 116"/>
                                            <a:gd name="T23" fmla="*/ 3 h 75"/>
                                            <a:gd name="T24" fmla="*/ 101 w 116"/>
                                            <a:gd name="T25" fmla="*/ 0 h 75"/>
                                            <a:gd name="T26" fmla="*/ 89 w 116"/>
                                            <a:gd name="T27" fmla="*/ 0 h 75"/>
                                            <a:gd name="T28" fmla="*/ 75 w 116"/>
                                            <a:gd name="T29" fmla="*/ 0 h 75"/>
                                            <a:gd name="T30" fmla="*/ 68 w 116"/>
                                            <a:gd name="T31" fmla="*/ 3 h 75"/>
                                            <a:gd name="T32" fmla="*/ 63 w 116"/>
                                            <a:gd name="T33" fmla="*/ 13 h 75"/>
                                            <a:gd name="T34" fmla="*/ 63 w 116"/>
                                            <a:gd name="T35" fmla="*/ 13 h 75"/>
                                            <a:gd name="T36" fmla="*/ 61 w 116"/>
                                            <a:gd name="T37" fmla="*/ 4 h 75"/>
                                            <a:gd name="T38" fmla="*/ 53 w 116"/>
                                            <a:gd name="T39" fmla="*/ 0 h 75"/>
                                            <a:gd name="T40" fmla="*/ 39 w 116"/>
                                            <a:gd name="T41" fmla="*/ 0 h 75"/>
                                            <a:gd name="T42" fmla="*/ 26 w 116"/>
                                            <a:gd name="T43" fmla="*/ 0 h 75"/>
                                            <a:gd name="T44" fmla="*/ 19 w 116"/>
                                            <a:gd name="T45" fmla="*/ 3 h 75"/>
                                            <a:gd name="T46" fmla="*/ 15 w 116"/>
                                            <a:gd name="T47" fmla="*/ 12 h 75"/>
                                            <a:gd name="T48" fmla="*/ 14 w 116"/>
                                            <a:gd name="T49" fmla="*/ 12 h 75"/>
                                            <a:gd name="T50" fmla="*/ 15 w 116"/>
                                            <a:gd name="T51" fmla="*/ 0 h 75"/>
                                            <a:gd name="T52" fmla="*/ 0 w 116"/>
                                            <a:gd name="T53" fmla="*/ 0 h 75"/>
                                            <a:gd name="T54" fmla="*/ 0 w 116"/>
                                            <a:gd name="T55" fmla="*/ 74 h 75"/>
                                            <a:gd name="T56" fmla="*/ 15 w 116"/>
                                            <a:gd name="T57" fmla="*/ 74 h 75"/>
                                            <a:gd name="T58" fmla="*/ 15 w 116"/>
                                            <a:gd name="T59" fmla="*/ 32 h 75"/>
                                            <a:gd name="T60" fmla="*/ 15 w 116"/>
                                            <a:gd name="T61" fmla="*/ 17 h 75"/>
                                            <a:gd name="T62" fmla="*/ 20 w 116"/>
                                            <a:gd name="T63" fmla="*/ 12 h 75"/>
                                            <a:gd name="T64" fmla="*/ 35 w 116"/>
                                            <a:gd name="T65" fmla="*/ 12 h 75"/>
                                            <a:gd name="T66" fmla="*/ 42 w 116"/>
                                            <a:gd name="T67" fmla="*/ 12 h 75"/>
                                            <a:gd name="T68" fmla="*/ 46 w 116"/>
                                            <a:gd name="T69" fmla="*/ 13 h 75"/>
                                            <a:gd name="T70" fmla="*/ 48 w 116"/>
                                            <a:gd name="T71" fmla="*/ 16 h 75"/>
                                            <a:gd name="T72" fmla="*/ 50 w 116"/>
                                            <a:gd name="T73" fmla="*/ 18 h 75"/>
                                            <a:gd name="T74" fmla="*/ 50 w 116"/>
                                            <a:gd name="T75" fmla="*/ 18 h 75"/>
                                            <a:gd name="T76" fmla="*/ 50 w 116"/>
                                            <a:gd name="T77" fmla="*/ 27 h 75"/>
                                            <a:gd name="T78" fmla="*/ 50 w 116"/>
                                            <a:gd name="T79" fmla="*/ 74 h 75"/>
                                            <a:gd name="T80" fmla="*/ 65 w 116"/>
                                            <a:gd name="T81" fmla="*/ 74 h 75"/>
                                            <a:gd name="T82" fmla="*/ 65 w 116"/>
                                            <a:gd name="T83" fmla="*/ 31 h 75"/>
                                            <a:gd name="T84" fmla="*/ 65 w 116"/>
                                            <a:gd name="T85" fmla="*/ 26 h 75"/>
                                            <a:gd name="T86" fmla="*/ 66 w 116"/>
                                            <a:gd name="T87" fmla="*/ 22 h 75"/>
                                            <a:gd name="T88" fmla="*/ 67 w 116"/>
                                            <a:gd name="T89" fmla="*/ 19 h 75"/>
                                            <a:gd name="T90" fmla="*/ 69 w 116"/>
                                            <a:gd name="T91" fmla="*/ 14 h 75"/>
                                            <a:gd name="T92" fmla="*/ 76 w 116"/>
                                            <a:gd name="T93" fmla="*/ 12 h 7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Lst>
                                          <a:rect l="0" t="0" r="r" b="b"/>
                                          <a:pathLst>
                                            <a:path w="116" h="75">
                                              <a:moveTo>
                                                <a:pt x="76" y="12"/>
                                              </a:moveTo>
                                              <a:lnTo>
                                                <a:pt x="85" y="12"/>
                                              </a:lnTo>
                                              <a:lnTo>
                                                <a:pt x="97" y="12"/>
                                              </a:lnTo>
                                              <a:lnTo>
                                                <a:pt x="100" y="15"/>
                                              </a:lnTo>
                                              <a:lnTo>
                                                <a:pt x="100" y="27"/>
                                              </a:lnTo>
                                              <a:lnTo>
                                                <a:pt x="100" y="74"/>
                                              </a:lnTo>
                                              <a:lnTo>
                                                <a:pt x="116" y="74"/>
                                              </a:lnTo>
                                              <a:lnTo>
                                                <a:pt x="116" y="26"/>
                                              </a:lnTo>
                                              <a:lnTo>
                                                <a:pt x="116" y="18"/>
                                              </a:lnTo>
                                              <a:lnTo>
                                                <a:pt x="115" y="13"/>
                                              </a:lnTo>
                                              <a:lnTo>
                                                <a:pt x="113" y="9"/>
                                              </a:lnTo>
                                              <a:lnTo>
                                                <a:pt x="109" y="3"/>
                                              </a:lnTo>
                                              <a:lnTo>
                                                <a:pt x="101" y="0"/>
                                              </a:lnTo>
                                              <a:lnTo>
                                                <a:pt x="89" y="0"/>
                                              </a:lnTo>
                                              <a:lnTo>
                                                <a:pt x="75" y="0"/>
                                              </a:lnTo>
                                              <a:lnTo>
                                                <a:pt x="68" y="3"/>
                                              </a:lnTo>
                                              <a:lnTo>
                                                <a:pt x="63" y="13"/>
                                              </a:lnTo>
                                              <a:lnTo>
                                                <a:pt x="61" y="4"/>
                                              </a:lnTo>
                                              <a:lnTo>
                                                <a:pt x="53" y="0"/>
                                              </a:lnTo>
                                              <a:lnTo>
                                                <a:pt x="39" y="0"/>
                                              </a:lnTo>
                                              <a:lnTo>
                                                <a:pt x="26" y="0"/>
                                              </a:lnTo>
                                              <a:lnTo>
                                                <a:pt x="19" y="3"/>
                                              </a:lnTo>
                                              <a:lnTo>
                                                <a:pt x="15" y="12"/>
                                              </a:lnTo>
                                              <a:lnTo>
                                                <a:pt x="14" y="12"/>
                                              </a:lnTo>
                                              <a:lnTo>
                                                <a:pt x="15" y="0"/>
                                              </a:lnTo>
                                              <a:lnTo>
                                                <a:pt x="0" y="0"/>
                                              </a:lnTo>
                                              <a:lnTo>
                                                <a:pt x="0" y="74"/>
                                              </a:lnTo>
                                              <a:lnTo>
                                                <a:pt x="15" y="74"/>
                                              </a:lnTo>
                                              <a:lnTo>
                                                <a:pt x="15" y="32"/>
                                              </a:lnTo>
                                              <a:lnTo>
                                                <a:pt x="15" y="17"/>
                                              </a:lnTo>
                                              <a:lnTo>
                                                <a:pt x="20" y="12"/>
                                              </a:lnTo>
                                              <a:lnTo>
                                                <a:pt x="35" y="12"/>
                                              </a:lnTo>
                                              <a:lnTo>
                                                <a:pt x="42" y="12"/>
                                              </a:lnTo>
                                              <a:lnTo>
                                                <a:pt x="46" y="13"/>
                                              </a:lnTo>
                                              <a:lnTo>
                                                <a:pt x="48" y="16"/>
                                              </a:lnTo>
                                              <a:lnTo>
                                                <a:pt x="50" y="18"/>
                                              </a:lnTo>
                                              <a:lnTo>
                                                <a:pt x="50" y="27"/>
                                              </a:lnTo>
                                              <a:lnTo>
                                                <a:pt x="50" y="74"/>
                                              </a:lnTo>
                                              <a:lnTo>
                                                <a:pt x="65" y="74"/>
                                              </a:lnTo>
                                              <a:lnTo>
                                                <a:pt x="65" y="31"/>
                                              </a:lnTo>
                                              <a:lnTo>
                                                <a:pt x="65" y="26"/>
                                              </a:lnTo>
                                              <a:lnTo>
                                                <a:pt x="66" y="22"/>
                                              </a:lnTo>
                                              <a:lnTo>
                                                <a:pt x="67" y="19"/>
                                              </a:lnTo>
                                              <a:lnTo>
                                                <a:pt x="69" y="14"/>
                                              </a:lnTo>
                                              <a:lnTo>
                                                <a:pt x="76" y="12"/>
                                              </a:lnTo>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cNvPr id="33" name="Group 33"/>
                                      <wpg:cNvGrpSpPr>
                                        <a:grpSpLocks/>
                                      </wpg:cNvGrpSpPr>
                                      <wpg:grpSpPr bwMode="auto">
                                        <a:xfrm>
                                          <a:off x="5215" y="1343"/>
                                          <a:ext cx="70" cy="106"/>
                                          <a:chOff x="5215" y="1343"/>
                                          <a:chExt cx="70" cy="106"/>
                                        </a:xfrm>
                                      </wpg:grpSpPr>
                                      <wps:wsp>
                                        <wps:cNvPr id="34" name="Freeform 34"/>
                                        <wps:cNvSpPr>
                                          <a:spLocks/>
                                        </wps:cNvSpPr>
                                        <wps:spPr bwMode="auto">
                                          <a:xfrm>
                                            <a:off x="5215" y="1343"/>
                                            <a:ext cx="70" cy="106"/>
                                          </a:xfrm>
                                          <a:custGeom>
                                            <a:avLst/>
                                            <a:gdLst>
                                              <a:gd name="T0" fmla="*/ 34 w 70"/>
                                              <a:gd name="T1" fmla="*/ 94 h 106"/>
                                              <a:gd name="T2" fmla="*/ 18 w 70"/>
                                              <a:gd name="T3" fmla="*/ 94 h 106"/>
                                              <a:gd name="T4" fmla="*/ 19 w 70"/>
                                              <a:gd name="T5" fmla="*/ 103 h 106"/>
                                              <a:gd name="T6" fmla="*/ 25 w 70"/>
                                              <a:gd name="T7" fmla="*/ 106 h 106"/>
                                              <a:gd name="T8" fmla="*/ 38 w 70"/>
                                              <a:gd name="T9" fmla="*/ 106 h 106"/>
                                              <a:gd name="T10" fmla="*/ 51 w 70"/>
                                              <a:gd name="T11" fmla="*/ 94 h 106"/>
                                              <a:gd name="T12" fmla="*/ 34 w 70"/>
                                              <a:gd name="T13" fmla="*/ 94 h 106"/>
                                            </a:gdLst>
                                            <a:ahLst/>
                                            <a:cxnLst>
                                              <a:cxn ang="0">
                                                <a:pos x="T0" y="T1"/>
                                              </a:cxn>
                                              <a:cxn ang="0">
                                                <a:pos x="T2" y="T3"/>
                                              </a:cxn>
                                              <a:cxn ang="0">
                                                <a:pos x="T4" y="T5"/>
                                              </a:cxn>
                                              <a:cxn ang="0">
                                                <a:pos x="T6" y="T7"/>
                                              </a:cxn>
                                              <a:cxn ang="0">
                                                <a:pos x="T8" y="T9"/>
                                              </a:cxn>
                                              <a:cxn ang="0">
                                                <a:pos x="T10" y="T11"/>
                                              </a:cxn>
                                              <a:cxn ang="0">
                                                <a:pos x="T12" y="T13"/>
                                              </a:cxn>
                                            </a:cxnLst>
                                            <a:rect l="0" t="0" r="r" b="b"/>
                                            <a:pathLst>
                                              <a:path w="70" h="106">
                                                <a:moveTo>
                                                  <a:pt x="34" y="94"/>
                                                </a:moveTo>
                                                <a:lnTo>
                                                  <a:pt x="18" y="94"/>
                                                </a:lnTo>
                                                <a:lnTo>
                                                  <a:pt x="19" y="103"/>
                                                </a:lnTo>
                                                <a:lnTo>
                                                  <a:pt x="25" y="106"/>
                                                </a:lnTo>
                                                <a:lnTo>
                                                  <a:pt x="38" y="106"/>
                                                </a:lnTo>
                                                <a:lnTo>
                                                  <a:pt x="51" y="94"/>
                                                </a:lnTo>
                                                <a:lnTo>
                                                  <a:pt x="34" y="94"/>
                                                </a:lnTo>
                                              </a:path>
                                            </a:pathLst>
                                          </a:custGeom>
                                          <a:solidFill>
                                            <a:srgbClr val="CBD3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5" name="Freeform 35"/>
                                        <wps:cNvSpPr>
                                          <a:spLocks/>
                                        </wps:cNvSpPr>
                                        <wps:spPr bwMode="auto">
                                          <a:xfrm>
                                            <a:off x="5215" y="1343"/>
                                            <a:ext cx="70" cy="106"/>
                                          </a:xfrm>
                                          <a:custGeom>
                                            <a:avLst/>
                                            <a:gdLst>
                                              <a:gd name="T0" fmla="*/ 0 w 70"/>
                                              <a:gd name="T1" fmla="*/ 105 h 106"/>
                                              <a:gd name="T2" fmla="*/ 15 w 70"/>
                                              <a:gd name="T3" fmla="*/ 105 h 106"/>
                                              <a:gd name="T4" fmla="*/ 14 w 70"/>
                                              <a:gd name="T5" fmla="*/ 95 h 106"/>
                                              <a:gd name="T6" fmla="*/ 14 w 70"/>
                                              <a:gd name="T7" fmla="*/ 94 h 106"/>
                                              <a:gd name="T8" fmla="*/ 19 w 70"/>
                                              <a:gd name="T9" fmla="*/ 103 h 106"/>
                                              <a:gd name="T10" fmla="*/ 18 w 70"/>
                                              <a:gd name="T11" fmla="*/ 94 h 106"/>
                                              <a:gd name="T12" fmla="*/ 15 w 70"/>
                                              <a:gd name="T13" fmla="*/ 90 h 106"/>
                                              <a:gd name="T14" fmla="*/ 15 w 70"/>
                                              <a:gd name="T15" fmla="*/ 66 h 106"/>
                                              <a:gd name="T16" fmla="*/ 15 w 70"/>
                                              <a:gd name="T17" fmla="*/ 47 h 106"/>
                                              <a:gd name="T18" fmla="*/ 20 w 70"/>
                                              <a:gd name="T19" fmla="*/ 42 h 106"/>
                                              <a:gd name="T20" fmla="*/ 35 w 70"/>
                                              <a:gd name="T21" fmla="*/ 42 h 106"/>
                                              <a:gd name="T22" fmla="*/ 51 w 70"/>
                                              <a:gd name="T23" fmla="*/ 42 h 106"/>
                                              <a:gd name="T24" fmla="*/ 54 w 70"/>
                                              <a:gd name="T25" fmla="*/ 46 h 106"/>
                                              <a:gd name="T26" fmla="*/ 54 w 70"/>
                                              <a:gd name="T27" fmla="*/ 68 h 106"/>
                                              <a:gd name="T28" fmla="*/ 54 w 70"/>
                                              <a:gd name="T29" fmla="*/ 90 h 106"/>
                                              <a:gd name="T30" fmla="*/ 51 w 70"/>
                                              <a:gd name="T31" fmla="*/ 94 h 106"/>
                                              <a:gd name="T32" fmla="*/ 38 w 70"/>
                                              <a:gd name="T33" fmla="*/ 106 h 106"/>
                                              <a:gd name="T34" fmla="*/ 50 w 70"/>
                                              <a:gd name="T35" fmla="*/ 105 h 106"/>
                                              <a:gd name="T36" fmla="*/ 65 w 70"/>
                                              <a:gd name="T37" fmla="*/ 94 h 106"/>
                                              <a:gd name="T38" fmla="*/ 69 w 70"/>
                                              <a:gd name="T39" fmla="*/ 68 h 106"/>
                                              <a:gd name="T40" fmla="*/ 69 w 70"/>
                                              <a:gd name="T41" fmla="*/ 51 h 106"/>
                                              <a:gd name="T42" fmla="*/ 67 w 70"/>
                                              <a:gd name="T43" fmla="*/ 42 h 106"/>
                                              <a:gd name="T44" fmla="*/ 61 w 70"/>
                                              <a:gd name="T45" fmla="*/ 36 h 106"/>
                                              <a:gd name="T46" fmla="*/ 57 w 70"/>
                                              <a:gd name="T47" fmla="*/ 32 h 106"/>
                                              <a:gd name="T48" fmla="*/ 50 w 70"/>
                                              <a:gd name="T49" fmla="*/ 30 h 106"/>
                                              <a:gd name="T50" fmla="*/ 40 w 70"/>
                                              <a:gd name="T51" fmla="*/ 30 h 106"/>
                                              <a:gd name="T52" fmla="*/ 25 w 70"/>
                                              <a:gd name="T53" fmla="*/ 30 h 106"/>
                                              <a:gd name="T54" fmla="*/ 18 w 70"/>
                                              <a:gd name="T55" fmla="*/ 34 h 106"/>
                                              <a:gd name="T56" fmla="*/ 15 w 70"/>
                                              <a:gd name="T57" fmla="*/ 41 h 106"/>
                                              <a:gd name="T58" fmla="*/ 15 w 70"/>
                                              <a:gd name="T59" fmla="*/ 41 h 106"/>
                                              <a:gd name="T60" fmla="*/ 15 w 70"/>
                                              <a:gd name="T61" fmla="*/ 0 h 106"/>
                                              <a:gd name="T62" fmla="*/ 0 w 70"/>
                                              <a:gd name="T63" fmla="*/ 0 h 106"/>
                                              <a:gd name="T64" fmla="*/ 0 w 70"/>
                                              <a:gd name="T65" fmla="*/ 105 h 10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Lst>
                                            <a:rect l="0" t="0" r="r" b="b"/>
                                            <a:pathLst>
                                              <a:path w="70" h="106">
                                                <a:moveTo>
                                                  <a:pt x="0" y="105"/>
                                                </a:moveTo>
                                                <a:lnTo>
                                                  <a:pt x="15" y="105"/>
                                                </a:lnTo>
                                                <a:lnTo>
                                                  <a:pt x="14" y="95"/>
                                                </a:lnTo>
                                                <a:lnTo>
                                                  <a:pt x="14" y="94"/>
                                                </a:lnTo>
                                                <a:lnTo>
                                                  <a:pt x="19" y="103"/>
                                                </a:lnTo>
                                                <a:lnTo>
                                                  <a:pt x="18" y="94"/>
                                                </a:lnTo>
                                                <a:lnTo>
                                                  <a:pt x="15" y="90"/>
                                                </a:lnTo>
                                                <a:lnTo>
                                                  <a:pt x="15" y="66"/>
                                                </a:lnTo>
                                                <a:lnTo>
                                                  <a:pt x="15" y="47"/>
                                                </a:lnTo>
                                                <a:lnTo>
                                                  <a:pt x="20" y="42"/>
                                                </a:lnTo>
                                                <a:lnTo>
                                                  <a:pt x="35" y="42"/>
                                                </a:lnTo>
                                                <a:lnTo>
                                                  <a:pt x="51" y="42"/>
                                                </a:lnTo>
                                                <a:lnTo>
                                                  <a:pt x="54" y="46"/>
                                                </a:lnTo>
                                                <a:lnTo>
                                                  <a:pt x="54" y="68"/>
                                                </a:lnTo>
                                                <a:lnTo>
                                                  <a:pt x="54" y="90"/>
                                                </a:lnTo>
                                                <a:lnTo>
                                                  <a:pt x="51" y="94"/>
                                                </a:lnTo>
                                                <a:lnTo>
                                                  <a:pt x="38" y="106"/>
                                                </a:lnTo>
                                                <a:lnTo>
                                                  <a:pt x="50" y="105"/>
                                                </a:lnTo>
                                                <a:lnTo>
                                                  <a:pt x="65" y="94"/>
                                                </a:lnTo>
                                                <a:lnTo>
                                                  <a:pt x="69" y="68"/>
                                                </a:lnTo>
                                                <a:lnTo>
                                                  <a:pt x="69" y="51"/>
                                                </a:lnTo>
                                                <a:lnTo>
                                                  <a:pt x="67" y="42"/>
                                                </a:lnTo>
                                                <a:lnTo>
                                                  <a:pt x="61" y="36"/>
                                                </a:lnTo>
                                                <a:lnTo>
                                                  <a:pt x="57" y="32"/>
                                                </a:lnTo>
                                                <a:lnTo>
                                                  <a:pt x="50" y="30"/>
                                                </a:lnTo>
                                                <a:lnTo>
                                                  <a:pt x="40" y="30"/>
                                                </a:lnTo>
                                                <a:lnTo>
                                                  <a:pt x="25" y="30"/>
                                                </a:lnTo>
                                                <a:lnTo>
                                                  <a:pt x="18" y="34"/>
                                                </a:lnTo>
                                                <a:lnTo>
                                                  <a:pt x="15" y="41"/>
                                                </a:lnTo>
                                                <a:lnTo>
                                                  <a:pt x="15" y="0"/>
                                                </a:lnTo>
                                                <a:lnTo>
                                                  <a:pt x="0" y="0"/>
                                                </a:lnTo>
                                                <a:lnTo>
                                                  <a:pt x="0" y="105"/>
                                                </a:lnTo>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36" name="Group 36"/>
                                      <wpg:cNvGrpSpPr>
                                        <a:grpSpLocks/>
                                      </wpg:cNvGrpSpPr>
                                      <wpg:grpSpPr bwMode="auto">
                                        <a:xfrm>
                                          <a:off x="5309" y="1373"/>
                                          <a:ext cx="70" cy="76"/>
                                          <a:chOff x="5309" y="1373"/>
                                          <a:chExt cx="70" cy="76"/>
                                        </a:xfrm>
                                      </wpg:grpSpPr>
                                      <wps:wsp>
                                        <wps:cNvPr id="37" name="Freeform 37"/>
                                        <wps:cNvSpPr>
                                          <a:spLocks/>
                                        </wps:cNvSpPr>
                                        <wps:spPr bwMode="auto">
                                          <a:xfrm>
                                            <a:off x="5309" y="1373"/>
                                            <a:ext cx="70" cy="76"/>
                                          </a:xfrm>
                                          <a:custGeom>
                                            <a:avLst/>
                                            <a:gdLst>
                                              <a:gd name="T0" fmla="*/ 54 w 70"/>
                                              <a:gd name="T1" fmla="*/ 19 h 76"/>
                                              <a:gd name="T2" fmla="*/ 54 w 70"/>
                                              <a:gd name="T3" fmla="*/ 20 h 76"/>
                                              <a:gd name="T4" fmla="*/ 54 w 70"/>
                                              <a:gd name="T5" fmla="*/ 30 h 76"/>
                                              <a:gd name="T6" fmla="*/ 15 w 70"/>
                                              <a:gd name="T7" fmla="*/ 30 h 76"/>
                                              <a:gd name="T8" fmla="*/ 15 w 70"/>
                                              <a:gd name="T9" fmla="*/ 13 h 76"/>
                                              <a:gd name="T10" fmla="*/ 18 w 70"/>
                                              <a:gd name="T11" fmla="*/ 11 h 76"/>
                                              <a:gd name="T12" fmla="*/ 35 w 70"/>
                                              <a:gd name="T13" fmla="*/ 11 h 76"/>
                                              <a:gd name="T14" fmla="*/ 35 w 70"/>
                                              <a:gd name="T15" fmla="*/ 0 h 76"/>
                                              <a:gd name="T16" fmla="*/ 19 w 70"/>
                                              <a:gd name="T17" fmla="*/ 1 h 76"/>
                                              <a:gd name="T18" fmla="*/ 3 w 70"/>
                                              <a:gd name="T19" fmla="*/ 11 h 76"/>
                                              <a:gd name="T20" fmla="*/ 0 w 70"/>
                                              <a:gd name="T21" fmla="*/ 37 h 76"/>
                                              <a:gd name="T22" fmla="*/ 1 w 70"/>
                                              <a:gd name="T23" fmla="*/ 55 h 76"/>
                                              <a:gd name="T24" fmla="*/ 11 w 70"/>
                                              <a:gd name="T25" fmla="*/ 71 h 76"/>
                                              <a:gd name="T26" fmla="*/ 35 w 70"/>
                                              <a:gd name="T27" fmla="*/ 75 h 76"/>
                                              <a:gd name="T28" fmla="*/ 35 w 70"/>
                                              <a:gd name="T29" fmla="*/ 75 h 76"/>
                                              <a:gd name="T30" fmla="*/ 62 w 70"/>
                                              <a:gd name="T31" fmla="*/ 71 h 76"/>
                                              <a:gd name="T32" fmla="*/ 69 w 70"/>
                                              <a:gd name="T33" fmla="*/ 54 h 76"/>
                                              <a:gd name="T34" fmla="*/ 69 w 70"/>
                                              <a:gd name="T35" fmla="*/ 51 h 76"/>
                                              <a:gd name="T36" fmla="*/ 54 w 70"/>
                                              <a:gd name="T37" fmla="*/ 51 h 76"/>
                                              <a:gd name="T38" fmla="*/ 54 w 70"/>
                                              <a:gd name="T39" fmla="*/ 62 h 76"/>
                                              <a:gd name="T40" fmla="*/ 51 w 70"/>
                                              <a:gd name="T41" fmla="*/ 64 h 76"/>
                                              <a:gd name="T42" fmla="*/ 35 w 70"/>
                                              <a:gd name="T43" fmla="*/ 64 h 76"/>
                                              <a:gd name="T44" fmla="*/ 24 w 70"/>
                                              <a:gd name="T45" fmla="*/ 64 h 76"/>
                                              <a:gd name="T46" fmla="*/ 19 w 70"/>
                                              <a:gd name="T47" fmla="*/ 62 h 76"/>
                                              <a:gd name="T48" fmla="*/ 17 w 70"/>
                                              <a:gd name="T49" fmla="*/ 58 h 76"/>
                                              <a:gd name="T50" fmla="*/ 16 w 70"/>
                                              <a:gd name="T51" fmla="*/ 54 h 76"/>
                                              <a:gd name="T52" fmla="*/ 15 w 70"/>
                                              <a:gd name="T53" fmla="*/ 49 h 76"/>
                                              <a:gd name="T54" fmla="*/ 15 w 70"/>
                                              <a:gd name="T55" fmla="*/ 42 h 76"/>
                                              <a:gd name="T56" fmla="*/ 15 w 70"/>
                                              <a:gd name="T57" fmla="*/ 40 h 76"/>
                                              <a:gd name="T58" fmla="*/ 69 w 70"/>
                                              <a:gd name="T59" fmla="*/ 40 h 76"/>
                                              <a:gd name="T60" fmla="*/ 69 w 70"/>
                                              <a:gd name="T61" fmla="*/ 25 h 76"/>
                                              <a:gd name="T62" fmla="*/ 69 w 70"/>
                                              <a:gd name="T63" fmla="*/ 21 h 76"/>
                                              <a:gd name="T64" fmla="*/ 67 w 70"/>
                                              <a:gd name="T65" fmla="*/ 16 h 76"/>
                                              <a:gd name="T66" fmla="*/ 64 w 70"/>
                                              <a:gd name="T67" fmla="*/ 3 h 76"/>
                                              <a:gd name="T68" fmla="*/ 56 w 70"/>
                                              <a:gd name="T69" fmla="*/ 0 h 76"/>
                                              <a:gd name="T70" fmla="*/ 54 w 70"/>
                                              <a:gd name="T71" fmla="*/ 19 h 7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Lst>
                                            <a:rect l="0" t="0" r="r" b="b"/>
                                            <a:pathLst>
                                              <a:path w="70" h="76">
                                                <a:moveTo>
                                                  <a:pt x="54" y="19"/>
                                                </a:moveTo>
                                                <a:lnTo>
                                                  <a:pt x="54" y="20"/>
                                                </a:lnTo>
                                                <a:lnTo>
                                                  <a:pt x="54" y="30"/>
                                                </a:lnTo>
                                                <a:lnTo>
                                                  <a:pt x="15" y="30"/>
                                                </a:lnTo>
                                                <a:lnTo>
                                                  <a:pt x="15" y="13"/>
                                                </a:lnTo>
                                                <a:lnTo>
                                                  <a:pt x="18" y="11"/>
                                                </a:lnTo>
                                                <a:lnTo>
                                                  <a:pt x="35" y="11"/>
                                                </a:lnTo>
                                                <a:lnTo>
                                                  <a:pt x="35" y="0"/>
                                                </a:lnTo>
                                                <a:lnTo>
                                                  <a:pt x="19" y="1"/>
                                                </a:lnTo>
                                                <a:lnTo>
                                                  <a:pt x="3" y="11"/>
                                                </a:lnTo>
                                                <a:lnTo>
                                                  <a:pt x="0" y="37"/>
                                                </a:lnTo>
                                                <a:lnTo>
                                                  <a:pt x="1" y="55"/>
                                                </a:lnTo>
                                                <a:lnTo>
                                                  <a:pt x="11" y="71"/>
                                                </a:lnTo>
                                                <a:lnTo>
                                                  <a:pt x="35" y="75"/>
                                                </a:lnTo>
                                                <a:lnTo>
                                                  <a:pt x="62" y="71"/>
                                                </a:lnTo>
                                                <a:lnTo>
                                                  <a:pt x="69" y="54"/>
                                                </a:lnTo>
                                                <a:lnTo>
                                                  <a:pt x="69" y="51"/>
                                                </a:lnTo>
                                                <a:lnTo>
                                                  <a:pt x="54" y="51"/>
                                                </a:lnTo>
                                                <a:lnTo>
                                                  <a:pt x="54" y="62"/>
                                                </a:lnTo>
                                                <a:lnTo>
                                                  <a:pt x="51" y="64"/>
                                                </a:lnTo>
                                                <a:lnTo>
                                                  <a:pt x="35" y="64"/>
                                                </a:lnTo>
                                                <a:lnTo>
                                                  <a:pt x="24" y="64"/>
                                                </a:lnTo>
                                                <a:lnTo>
                                                  <a:pt x="19" y="62"/>
                                                </a:lnTo>
                                                <a:lnTo>
                                                  <a:pt x="17" y="58"/>
                                                </a:lnTo>
                                                <a:lnTo>
                                                  <a:pt x="16" y="54"/>
                                                </a:lnTo>
                                                <a:lnTo>
                                                  <a:pt x="15" y="49"/>
                                                </a:lnTo>
                                                <a:lnTo>
                                                  <a:pt x="15" y="42"/>
                                                </a:lnTo>
                                                <a:lnTo>
                                                  <a:pt x="15" y="40"/>
                                                </a:lnTo>
                                                <a:lnTo>
                                                  <a:pt x="69" y="40"/>
                                                </a:lnTo>
                                                <a:lnTo>
                                                  <a:pt x="69" y="25"/>
                                                </a:lnTo>
                                                <a:lnTo>
                                                  <a:pt x="69" y="21"/>
                                                </a:lnTo>
                                                <a:lnTo>
                                                  <a:pt x="67" y="16"/>
                                                </a:lnTo>
                                                <a:lnTo>
                                                  <a:pt x="64" y="3"/>
                                                </a:lnTo>
                                                <a:lnTo>
                                                  <a:pt x="56" y="0"/>
                                                </a:lnTo>
                                                <a:lnTo>
                                                  <a:pt x="54" y="19"/>
                                                </a:lnTo>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8" name="Freeform 38"/>
                                        <wps:cNvSpPr>
                                          <a:spLocks/>
                                        </wps:cNvSpPr>
                                        <wps:spPr bwMode="auto">
                                          <a:xfrm>
                                            <a:off x="5309" y="1373"/>
                                            <a:ext cx="70" cy="76"/>
                                          </a:xfrm>
                                          <a:custGeom>
                                            <a:avLst/>
                                            <a:gdLst>
                                              <a:gd name="T0" fmla="*/ 56 w 70"/>
                                              <a:gd name="T1" fmla="*/ 0 h 76"/>
                                              <a:gd name="T2" fmla="*/ 35 w 70"/>
                                              <a:gd name="T3" fmla="*/ 0 h 76"/>
                                              <a:gd name="T4" fmla="*/ 35 w 70"/>
                                              <a:gd name="T5" fmla="*/ 11 h 76"/>
                                              <a:gd name="T6" fmla="*/ 46 w 70"/>
                                              <a:gd name="T7" fmla="*/ 11 h 76"/>
                                              <a:gd name="T8" fmla="*/ 50 w 70"/>
                                              <a:gd name="T9" fmla="*/ 12 h 76"/>
                                              <a:gd name="T10" fmla="*/ 52 w 70"/>
                                              <a:gd name="T11" fmla="*/ 16 h 76"/>
                                              <a:gd name="T12" fmla="*/ 54 w 70"/>
                                              <a:gd name="T13" fmla="*/ 19 h 76"/>
                                              <a:gd name="T14" fmla="*/ 56 w 70"/>
                                              <a:gd name="T15" fmla="*/ 0 h 76"/>
                                            </a:gdLst>
                                            <a:ahLst/>
                                            <a:cxnLst>
                                              <a:cxn ang="0">
                                                <a:pos x="T0" y="T1"/>
                                              </a:cxn>
                                              <a:cxn ang="0">
                                                <a:pos x="T2" y="T3"/>
                                              </a:cxn>
                                              <a:cxn ang="0">
                                                <a:pos x="T4" y="T5"/>
                                              </a:cxn>
                                              <a:cxn ang="0">
                                                <a:pos x="T6" y="T7"/>
                                              </a:cxn>
                                              <a:cxn ang="0">
                                                <a:pos x="T8" y="T9"/>
                                              </a:cxn>
                                              <a:cxn ang="0">
                                                <a:pos x="T10" y="T11"/>
                                              </a:cxn>
                                              <a:cxn ang="0">
                                                <a:pos x="T12" y="T13"/>
                                              </a:cxn>
                                              <a:cxn ang="0">
                                                <a:pos x="T14" y="T15"/>
                                              </a:cxn>
                                            </a:cxnLst>
                                            <a:rect l="0" t="0" r="r" b="b"/>
                                            <a:pathLst>
                                              <a:path w="70" h="76">
                                                <a:moveTo>
                                                  <a:pt x="56" y="0"/>
                                                </a:moveTo>
                                                <a:lnTo>
                                                  <a:pt x="35" y="0"/>
                                                </a:lnTo>
                                                <a:lnTo>
                                                  <a:pt x="35" y="11"/>
                                                </a:lnTo>
                                                <a:lnTo>
                                                  <a:pt x="46" y="11"/>
                                                </a:lnTo>
                                                <a:lnTo>
                                                  <a:pt x="50" y="12"/>
                                                </a:lnTo>
                                                <a:lnTo>
                                                  <a:pt x="52" y="16"/>
                                                </a:lnTo>
                                                <a:lnTo>
                                                  <a:pt x="54" y="19"/>
                                                </a:lnTo>
                                                <a:lnTo>
                                                  <a:pt x="56" y="0"/>
                                                </a:lnTo>
                                              </a:path>
                                            </a:pathLst>
                                          </a:custGeom>
                                          <a:solidFill>
                                            <a:srgbClr val="CBD3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39" name="Group 39"/>
                                      <wpg:cNvGrpSpPr>
                                        <a:grpSpLocks/>
                                      </wpg:cNvGrpSpPr>
                                      <wpg:grpSpPr bwMode="auto">
                                        <a:xfrm>
                                          <a:off x="5403" y="1343"/>
                                          <a:ext cx="70" cy="106"/>
                                          <a:chOff x="5403" y="1343"/>
                                          <a:chExt cx="70" cy="106"/>
                                        </a:xfrm>
                                      </wpg:grpSpPr>
                                      <wps:wsp>
                                        <wps:cNvPr id="40" name="Freeform 40"/>
                                        <wps:cNvSpPr>
                                          <a:spLocks/>
                                        </wps:cNvSpPr>
                                        <wps:spPr bwMode="auto">
                                          <a:xfrm>
                                            <a:off x="5403" y="1343"/>
                                            <a:ext cx="70" cy="106"/>
                                          </a:xfrm>
                                          <a:custGeom>
                                            <a:avLst/>
                                            <a:gdLst>
                                              <a:gd name="T0" fmla="*/ 15 w 70"/>
                                              <a:gd name="T1" fmla="*/ 67 h 106"/>
                                              <a:gd name="T2" fmla="*/ 15 w 70"/>
                                              <a:gd name="T3" fmla="*/ 55 h 106"/>
                                              <a:gd name="T4" fmla="*/ 19 w 70"/>
                                              <a:gd name="T5" fmla="*/ 30 h 106"/>
                                              <a:gd name="T6" fmla="*/ 11 w 70"/>
                                              <a:gd name="T7" fmla="*/ 33 h 106"/>
                                              <a:gd name="T8" fmla="*/ 7 w 70"/>
                                              <a:gd name="T9" fmla="*/ 37 h 106"/>
                                              <a:gd name="T10" fmla="*/ 1 w 70"/>
                                              <a:gd name="T11" fmla="*/ 43 h 106"/>
                                              <a:gd name="T12" fmla="*/ 0 w 70"/>
                                              <a:gd name="T13" fmla="*/ 50 h 106"/>
                                              <a:gd name="T14" fmla="*/ 0 w 70"/>
                                              <a:gd name="T15" fmla="*/ 67 h 106"/>
                                              <a:gd name="T16" fmla="*/ 0 w 70"/>
                                              <a:gd name="T17" fmla="*/ 85 h 106"/>
                                              <a:gd name="T18" fmla="*/ 1 w 70"/>
                                              <a:gd name="T19" fmla="*/ 93 h 106"/>
                                              <a:gd name="T20" fmla="*/ 7 w 70"/>
                                              <a:gd name="T21" fmla="*/ 99 h 106"/>
                                              <a:gd name="T22" fmla="*/ 11 w 70"/>
                                              <a:gd name="T23" fmla="*/ 104 h 106"/>
                                              <a:gd name="T24" fmla="*/ 19 w 70"/>
                                              <a:gd name="T25" fmla="*/ 106 h 106"/>
                                              <a:gd name="T26" fmla="*/ 18 w 70"/>
                                              <a:gd name="T27" fmla="*/ 94 h 106"/>
                                              <a:gd name="T28" fmla="*/ 15 w 70"/>
                                              <a:gd name="T29" fmla="*/ 90 h 106"/>
                                              <a:gd name="T30" fmla="*/ 15 w 70"/>
                                              <a:gd name="T31" fmla="*/ 67 h 10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Lst>
                                            <a:rect l="0" t="0" r="r" b="b"/>
                                            <a:pathLst>
                                              <a:path w="70" h="106">
                                                <a:moveTo>
                                                  <a:pt x="15" y="67"/>
                                                </a:moveTo>
                                                <a:lnTo>
                                                  <a:pt x="15" y="55"/>
                                                </a:lnTo>
                                                <a:lnTo>
                                                  <a:pt x="19" y="30"/>
                                                </a:lnTo>
                                                <a:lnTo>
                                                  <a:pt x="11" y="33"/>
                                                </a:lnTo>
                                                <a:lnTo>
                                                  <a:pt x="7" y="37"/>
                                                </a:lnTo>
                                                <a:lnTo>
                                                  <a:pt x="1" y="43"/>
                                                </a:lnTo>
                                                <a:lnTo>
                                                  <a:pt x="0" y="50"/>
                                                </a:lnTo>
                                                <a:lnTo>
                                                  <a:pt x="0" y="67"/>
                                                </a:lnTo>
                                                <a:lnTo>
                                                  <a:pt x="0" y="85"/>
                                                </a:lnTo>
                                                <a:lnTo>
                                                  <a:pt x="1" y="93"/>
                                                </a:lnTo>
                                                <a:lnTo>
                                                  <a:pt x="7" y="99"/>
                                                </a:lnTo>
                                                <a:lnTo>
                                                  <a:pt x="11" y="104"/>
                                                </a:lnTo>
                                                <a:lnTo>
                                                  <a:pt x="19" y="106"/>
                                                </a:lnTo>
                                                <a:lnTo>
                                                  <a:pt x="18" y="94"/>
                                                </a:lnTo>
                                                <a:lnTo>
                                                  <a:pt x="15" y="90"/>
                                                </a:lnTo>
                                                <a:lnTo>
                                                  <a:pt x="15" y="67"/>
                                                </a:lnTo>
                                              </a:path>
                                            </a:pathLst>
                                          </a:custGeom>
                                          <a:solidFill>
                                            <a:srgbClr val="CBD3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1" name="Freeform 41"/>
                                        <wps:cNvSpPr>
                                          <a:spLocks/>
                                        </wps:cNvSpPr>
                                        <wps:spPr bwMode="auto">
                                          <a:xfrm>
                                            <a:off x="5403" y="1343"/>
                                            <a:ext cx="70" cy="106"/>
                                          </a:xfrm>
                                          <a:custGeom>
                                            <a:avLst/>
                                            <a:gdLst>
                                              <a:gd name="T0" fmla="*/ 48 w 70"/>
                                              <a:gd name="T1" fmla="*/ 93 h 106"/>
                                              <a:gd name="T2" fmla="*/ 43 w 70"/>
                                              <a:gd name="T3" fmla="*/ 94 h 106"/>
                                              <a:gd name="T4" fmla="*/ 34 w 70"/>
                                              <a:gd name="T5" fmla="*/ 94 h 106"/>
                                              <a:gd name="T6" fmla="*/ 18 w 70"/>
                                              <a:gd name="T7" fmla="*/ 94 h 106"/>
                                              <a:gd name="T8" fmla="*/ 19 w 70"/>
                                              <a:gd name="T9" fmla="*/ 106 h 106"/>
                                              <a:gd name="T10" fmla="*/ 30 w 70"/>
                                              <a:gd name="T11" fmla="*/ 106 h 106"/>
                                              <a:gd name="T12" fmla="*/ 44 w 70"/>
                                              <a:gd name="T13" fmla="*/ 106 h 106"/>
                                              <a:gd name="T14" fmla="*/ 50 w 70"/>
                                              <a:gd name="T15" fmla="*/ 103 h 106"/>
                                              <a:gd name="T16" fmla="*/ 54 w 70"/>
                                              <a:gd name="T17" fmla="*/ 94 h 106"/>
                                              <a:gd name="T18" fmla="*/ 55 w 70"/>
                                              <a:gd name="T19" fmla="*/ 94 h 106"/>
                                              <a:gd name="T20" fmla="*/ 54 w 70"/>
                                              <a:gd name="T21" fmla="*/ 105 h 106"/>
                                              <a:gd name="T22" fmla="*/ 69 w 70"/>
                                              <a:gd name="T23" fmla="*/ 105 h 106"/>
                                              <a:gd name="T24" fmla="*/ 69 w 70"/>
                                              <a:gd name="T25" fmla="*/ 0 h 106"/>
                                              <a:gd name="T26" fmla="*/ 54 w 70"/>
                                              <a:gd name="T27" fmla="*/ 0 h 106"/>
                                              <a:gd name="T28" fmla="*/ 54 w 70"/>
                                              <a:gd name="T29" fmla="*/ 41 h 106"/>
                                              <a:gd name="T30" fmla="*/ 54 w 70"/>
                                              <a:gd name="T31" fmla="*/ 41 h 106"/>
                                              <a:gd name="T32" fmla="*/ 50 w 70"/>
                                              <a:gd name="T33" fmla="*/ 33 h 106"/>
                                              <a:gd name="T34" fmla="*/ 43 w 70"/>
                                              <a:gd name="T35" fmla="*/ 30 h 106"/>
                                              <a:gd name="T36" fmla="*/ 29 w 70"/>
                                              <a:gd name="T37" fmla="*/ 30 h 106"/>
                                              <a:gd name="T38" fmla="*/ 19 w 70"/>
                                              <a:gd name="T39" fmla="*/ 30 h 106"/>
                                              <a:gd name="T40" fmla="*/ 15 w 70"/>
                                              <a:gd name="T41" fmla="*/ 55 h 106"/>
                                              <a:gd name="T42" fmla="*/ 17 w 70"/>
                                              <a:gd name="T43" fmla="*/ 49 h 106"/>
                                              <a:gd name="T44" fmla="*/ 20 w 70"/>
                                              <a:gd name="T45" fmla="*/ 46 h 106"/>
                                              <a:gd name="T46" fmla="*/ 22 w 70"/>
                                              <a:gd name="T47" fmla="*/ 43 h 106"/>
                                              <a:gd name="T48" fmla="*/ 27 w 70"/>
                                              <a:gd name="T49" fmla="*/ 42 h 106"/>
                                              <a:gd name="T50" fmla="*/ 34 w 70"/>
                                              <a:gd name="T51" fmla="*/ 42 h 106"/>
                                              <a:gd name="T52" fmla="*/ 50 w 70"/>
                                              <a:gd name="T53" fmla="*/ 42 h 106"/>
                                              <a:gd name="T54" fmla="*/ 54 w 70"/>
                                              <a:gd name="T55" fmla="*/ 47 h 106"/>
                                              <a:gd name="T56" fmla="*/ 54 w 70"/>
                                              <a:gd name="T57" fmla="*/ 66 h 106"/>
                                              <a:gd name="T58" fmla="*/ 54 w 70"/>
                                              <a:gd name="T59" fmla="*/ 79 h 106"/>
                                              <a:gd name="T60" fmla="*/ 53 w 70"/>
                                              <a:gd name="T61" fmla="*/ 86 h 106"/>
                                              <a:gd name="T62" fmla="*/ 50 w 70"/>
                                              <a:gd name="T63" fmla="*/ 89 h 106"/>
                                              <a:gd name="T64" fmla="*/ 48 w 70"/>
                                              <a:gd name="T65" fmla="*/ 93 h 10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Lst>
                                            <a:rect l="0" t="0" r="r" b="b"/>
                                            <a:pathLst>
                                              <a:path w="70" h="106">
                                                <a:moveTo>
                                                  <a:pt x="48" y="93"/>
                                                </a:moveTo>
                                                <a:lnTo>
                                                  <a:pt x="43" y="94"/>
                                                </a:lnTo>
                                                <a:lnTo>
                                                  <a:pt x="34" y="94"/>
                                                </a:lnTo>
                                                <a:lnTo>
                                                  <a:pt x="18" y="94"/>
                                                </a:lnTo>
                                                <a:lnTo>
                                                  <a:pt x="19" y="106"/>
                                                </a:lnTo>
                                                <a:lnTo>
                                                  <a:pt x="30" y="106"/>
                                                </a:lnTo>
                                                <a:lnTo>
                                                  <a:pt x="44" y="106"/>
                                                </a:lnTo>
                                                <a:lnTo>
                                                  <a:pt x="50" y="103"/>
                                                </a:lnTo>
                                                <a:lnTo>
                                                  <a:pt x="54" y="94"/>
                                                </a:lnTo>
                                                <a:lnTo>
                                                  <a:pt x="55" y="94"/>
                                                </a:lnTo>
                                                <a:lnTo>
                                                  <a:pt x="54" y="105"/>
                                                </a:lnTo>
                                                <a:lnTo>
                                                  <a:pt x="69" y="105"/>
                                                </a:lnTo>
                                                <a:lnTo>
                                                  <a:pt x="69" y="0"/>
                                                </a:lnTo>
                                                <a:lnTo>
                                                  <a:pt x="54" y="0"/>
                                                </a:lnTo>
                                                <a:lnTo>
                                                  <a:pt x="54" y="41"/>
                                                </a:lnTo>
                                                <a:lnTo>
                                                  <a:pt x="50" y="33"/>
                                                </a:lnTo>
                                                <a:lnTo>
                                                  <a:pt x="43" y="30"/>
                                                </a:lnTo>
                                                <a:lnTo>
                                                  <a:pt x="29" y="30"/>
                                                </a:lnTo>
                                                <a:lnTo>
                                                  <a:pt x="19" y="30"/>
                                                </a:lnTo>
                                                <a:lnTo>
                                                  <a:pt x="15" y="55"/>
                                                </a:lnTo>
                                                <a:lnTo>
                                                  <a:pt x="17" y="49"/>
                                                </a:lnTo>
                                                <a:lnTo>
                                                  <a:pt x="20" y="46"/>
                                                </a:lnTo>
                                                <a:lnTo>
                                                  <a:pt x="22" y="43"/>
                                                </a:lnTo>
                                                <a:lnTo>
                                                  <a:pt x="27" y="42"/>
                                                </a:lnTo>
                                                <a:lnTo>
                                                  <a:pt x="34" y="42"/>
                                                </a:lnTo>
                                                <a:lnTo>
                                                  <a:pt x="50" y="42"/>
                                                </a:lnTo>
                                                <a:lnTo>
                                                  <a:pt x="54" y="47"/>
                                                </a:lnTo>
                                                <a:lnTo>
                                                  <a:pt x="54" y="66"/>
                                                </a:lnTo>
                                                <a:lnTo>
                                                  <a:pt x="54" y="79"/>
                                                </a:lnTo>
                                                <a:lnTo>
                                                  <a:pt x="53" y="86"/>
                                                </a:lnTo>
                                                <a:lnTo>
                                                  <a:pt x="50" y="89"/>
                                                </a:lnTo>
                                                <a:lnTo>
                                                  <a:pt x="48" y="93"/>
                                                </a:lnTo>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42" name="Group 42"/>
                                      <wpg:cNvGrpSpPr>
                                        <a:grpSpLocks/>
                                      </wpg:cNvGrpSpPr>
                                      <wpg:grpSpPr bwMode="auto">
                                        <a:xfrm>
                                          <a:off x="5500" y="1343"/>
                                          <a:ext cx="70" cy="106"/>
                                          <a:chOff x="5500" y="1343"/>
                                          <a:chExt cx="70" cy="106"/>
                                        </a:xfrm>
                                      </wpg:grpSpPr>
                                      <wps:wsp>
                                        <wps:cNvPr id="43" name="Freeform 43"/>
                                        <wps:cNvSpPr>
                                          <a:spLocks/>
                                        </wps:cNvSpPr>
                                        <wps:spPr bwMode="auto">
                                          <a:xfrm>
                                            <a:off x="5500" y="1343"/>
                                            <a:ext cx="70" cy="106"/>
                                          </a:xfrm>
                                          <a:custGeom>
                                            <a:avLst/>
                                            <a:gdLst>
                                              <a:gd name="T0" fmla="*/ 15 w 70"/>
                                              <a:gd name="T1" fmla="*/ 67 h 106"/>
                                              <a:gd name="T2" fmla="*/ 15 w 70"/>
                                              <a:gd name="T3" fmla="*/ 55 h 106"/>
                                              <a:gd name="T4" fmla="*/ 19 w 70"/>
                                              <a:gd name="T5" fmla="*/ 30 h 106"/>
                                              <a:gd name="T6" fmla="*/ 11 w 70"/>
                                              <a:gd name="T7" fmla="*/ 33 h 106"/>
                                              <a:gd name="T8" fmla="*/ 7 w 70"/>
                                              <a:gd name="T9" fmla="*/ 37 h 106"/>
                                              <a:gd name="T10" fmla="*/ 1 w 70"/>
                                              <a:gd name="T11" fmla="*/ 43 h 106"/>
                                              <a:gd name="T12" fmla="*/ 0 w 70"/>
                                              <a:gd name="T13" fmla="*/ 50 h 106"/>
                                              <a:gd name="T14" fmla="*/ 0 w 70"/>
                                              <a:gd name="T15" fmla="*/ 67 h 106"/>
                                              <a:gd name="T16" fmla="*/ 0 w 70"/>
                                              <a:gd name="T17" fmla="*/ 85 h 106"/>
                                              <a:gd name="T18" fmla="*/ 1 w 70"/>
                                              <a:gd name="T19" fmla="*/ 93 h 106"/>
                                              <a:gd name="T20" fmla="*/ 7 w 70"/>
                                              <a:gd name="T21" fmla="*/ 99 h 106"/>
                                              <a:gd name="T22" fmla="*/ 11 w 70"/>
                                              <a:gd name="T23" fmla="*/ 104 h 106"/>
                                              <a:gd name="T24" fmla="*/ 19 w 70"/>
                                              <a:gd name="T25" fmla="*/ 106 h 106"/>
                                              <a:gd name="T26" fmla="*/ 18 w 70"/>
                                              <a:gd name="T27" fmla="*/ 94 h 106"/>
                                              <a:gd name="T28" fmla="*/ 15 w 70"/>
                                              <a:gd name="T29" fmla="*/ 90 h 106"/>
                                              <a:gd name="T30" fmla="*/ 15 w 70"/>
                                              <a:gd name="T31" fmla="*/ 67 h 10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Lst>
                                            <a:rect l="0" t="0" r="r" b="b"/>
                                            <a:pathLst>
                                              <a:path w="70" h="106">
                                                <a:moveTo>
                                                  <a:pt x="15" y="67"/>
                                                </a:moveTo>
                                                <a:lnTo>
                                                  <a:pt x="15" y="55"/>
                                                </a:lnTo>
                                                <a:lnTo>
                                                  <a:pt x="19" y="30"/>
                                                </a:lnTo>
                                                <a:lnTo>
                                                  <a:pt x="11" y="33"/>
                                                </a:lnTo>
                                                <a:lnTo>
                                                  <a:pt x="7" y="37"/>
                                                </a:lnTo>
                                                <a:lnTo>
                                                  <a:pt x="1" y="43"/>
                                                </a:lnTo>
                                                <a:lnTo>
                                                  <a:pt x="0" y="50"/>
                                                </a:lnTo>
                                                <a:lnTo>
                                                  <a:pt x="0" y="67"/>
                                                </a:lnTo>
                                                <a:lnTo>
                                                  <a:pt x="0" y="85"/>
                                                </a:lnTo>
                                                <a:lnTo>
                                                  <a:pt x="1" y="93"/>
                                                </a:lnTo>
                                                <a:lnTo>
                                                  <a:pt x="7" y="99"/>
                                                </a:lnTo>
                                                <a:lnTo>
                                                  <a:pt x="11" y="104"/>
                                                </a:lnTo>
                                                <a:lnTo>
                                                  <a:pt x="19" y="106"/>
                                                </a:lnTo>
                                                <a:lnTo>
                                                  <a:pt x="18" y="94"/>
                                                </a:lnTo>
                                                <a:lnTo>
                                                  <a:pt x="15" y="90"/>
                                                </a:lnTo>
                                                <a:lnTo>
                                                  <a:pt x="15" y="67"/>
                                                </a:lnTo>
                                              </a:path>
                                            </a:pathLst>
                                          </a:custGeom>
                                          <a:solidFill>
                                            <a:srgbClr val="CBD3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4" name="Freeform 44"/>
                                        <wps:cNvSpPr>
                                          <a:spLocks/>
                                        </wps:cNvSpPr>
                                        <wps:spPr bwMode="auto">
                                          <a:xfrm>
                                            <a:off x="5500" y="1343"/>
                                            <a:ext cx="70" cy="106"/>
                                          </a:xfrm>
                                          <a:custGeom>
                                            <a:avLst/>
                                            <a:gdLst>
                                              <a:gd name="T0" fmla="*/ 48 w 70"/>
                                              <a:gd name="T1" fmla="*/ 93 h 106"/>
                                              <a:gd name="T2" fmla="*/ 43 w 70"/>
                                              <a:gd name="T3" fmla="*/ 94 h 106"/>
                                              <a:gd name="T4" fmla="*/ 34 w 70"/>
                                              <a:gd name="T5" fmla="*/ 94 h 106"/>
                                              <a:gd name="T6" fmla="*/ 18 w 70"/>
                                              <a:gd name="T7" fmla="*/ 94 h 106"/>
                                              <a:gd name="T8" fmla="*/ 19 w 70"/>
                                              <a:gd name="T9" fmla="*/ 106 h 106"/>
                                              <a:gd name="T10" fmla="*/ 30 w 70"/>
                                              <a:gd name="T11" fmla="*/ 106 h 106"/>
                                              <a:gd name="T12" fmla="*/ 44 w 70"/>
                                              <a:gd name="T13" fmla="*/ 106 h 106"/>
                                              <a:gd name="T14" fmla="*/ 50 w 70"/>
                                              <a:gd name="T15" fmla="*/ 103 h 106"/>
                                              <a:gd name="T16" fmla="*/ 54 w 70"/>
                                              <a:gd name="T17" fmla="*/ 94 h 106"/>
                                              <a:gd name="T18" fmla="*/ 55 w 70"/>
                                              <a:gd name="T19" fmla="*/ 94 h 106"/>
                                              <a:gd name="T20" fmla="*/ 54 w 70"/>
                                              <a:gd name="T21" fmla="*/ 105 h 106"/>
                                              <a:gd name="T22" fmla="*/ 69 w 70"/>
                                              <a:gd name="T23" fmla="*/ 105 h 106"/>
                                              <a:gd name="T24" fmla="*/ 69 w 70"/>
                                              <a:gd name="T25" fmla="*/ 0 h 106"/>
                                              <a:gd name="T26" fmla="*/ 54 w 70"/>
                                              <a:gd name="T27" fmla="*/ 0 h 106"/>
                                              <a:gd name="T28" fmla="*/ 54 w 70"/>
                                              <a:gd name="T29" fmla="*/ 41 h 106"/>
                                              <a:gd name="T30" fmla="*/ 54 w 70"/>
                                              <a:gd name="T31" fmla="*/ 41 h 106"/>
                                              <a:gd name="T32" fmla="*/ 50 w 70"/>
                                              <a:gd name="T33" fmla="*/ 33 h 106"/>
                                              <a:gd name="T34" fmla="*/ 43 w 70"/>
                                              <a:gd name="T35" fmla="*/ 30 h 106"/>
                                              <a:gd name="T36" fmla="*/ 29 w 70"/>
                                              <a:gd name="T37" fmla="*/ 30 h 106"/>
                                              <a:gd name="T38" fmla="*/ 19 w 70"/>
                                              <a:gd name="T39" fmla="*/ 30 h 106"/>
                                              <a:gd name="T40" fmla="*/ 15 w 70"/>
                                              <a:gd name="T41" fmla="*/ 55 h 106"/>
                                              <a:gd name="T42" fmla="*/ 17 w 70"/>
                                              <a:gd name="T43" fmla="*/ 49 h 106"/>
                                              <a:gd name="T44" fmla="*/ 20 w 70"/>
                                              <a:gd name="T45" fmla="*/ 46 h 106"/>
                                              <a:gd name="T46" fmla="*/ 22 w 70"/>
                                              <a:gd name="T47" fmla="*/ 43 h 106"/>
                                              <a:gd name="T48" fmla="*/ 27 w 70"/>
                                              <a:gd name="T49" fmla="*/ 42 h 106"/>
                                              <a:gd name="T50" fmla="*/ 34 w 70"/>
                                              <a:gd name="T51" fmla="*/ 42 h 106"/>
                                              <a:gd name="T52" fmla="*/ 50 w 70"/>
                                              <a:gd name="T53" fmla="*/ 42 h 106"/>
                                              <a:gd name="T54" fmla="*/ 54 w 70"/>
                                              <a:gd name="T55" fmla="*/ 47 h 106"/>
                                              <a:gd name="T56" fmla="*/ 54 w 70"/>
                                              <a:gd name="T57" fmla="*/ 66 h 106"/>
                                              <a:gd name="T58" fmla="*/ 54 w 70"/>
                                              <a:gd name="T59" fmla="*/ 79 h 106"/>
                                              <a:gd name="T60" fmla="*/ 53 w 70"/>
                                              <a:gd name="T61" fmla="*/ 86 h 106"/>
                                              <a:gd name="T62" fmla="*/ 50 w 70"/>
                                              <a:gd name="T63" fmla="*/ 89 h 106"/>
                                              <a:gd name="T64" fmla="*/ 48 w 70"/>
                                              <a:gd name="T65" fmla="*/ 93 h 10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Lst>
                                            <a:rect l="0" t="0" r="r" b="b"/>
                                            <a:pathLst>
                                              <a:path w="70" h="106">
                                                <a:moveTo>
                                                  <a:pt x="48" y="93"/>
                                                </a:moveTo>
                                                <a:lnTo>
                                                  <a:pt x="43" y="94"/>
                                                </a:lnTo>
                                                <a:lnTo>
                                                  <a:pt x="34" y="94"/>
                                                </a:lnTo>
                                                <a:lnTo>
                                                  <a:pt x="18" y="94"/>
                                                </a:lnTo>
                                                <a:lnTo>
                                                  <a:pt x="19" y="106"/>
                                                </a:lnTo>
                                                <a:lnTo>
                                                  <a:pt x="30" y="106"/>
                                                </a:lnTo>
                                                <a:lnTo>
                                                  <a:pt x="44" y="106"/>
                                                </a:lnTo>
                                                <a:lnTo>
                                                  <a:pt x="50" y="103"/>
                                                </a:lnTo>
                                                <a:lnTo>
                                                  <a:pt x="54" y="94"/>
                                                </a:lnTo>
                                                <a:lnTo>
                                                  <a:pt x="55" y="94"/>
                                                </a:lnTo>
                                                <a:lnTo>
                                                  <a:pt x="54" y="105"/>
                                                </a:lnTo>
                                                <a:lnTo>
                                                  <a:pt x="69" y="105"/>
                                                </a:lnTo>
                                                <a:lnTo>
                                                  <a:pt x="69" y="0"/>
                                                </a:lnTo>
                                                <a:lnTo>
                                                  <a:pt x="54" y="0"/>
                                                </a:lnTo>
                                                <a:lnTo>
                                                  <a:pt x="54" y="41"/>
                                                </a:lnTo>
                                                <a:lnTo>
                                                  <a:pt x="50" y="33"/>
                                                </a:lnTo>
                                                <a:lnTo>
                                                  <a:pt x="43" y="30"/>
                                                </a:lnTo>
                                                <a:lnTo>
                                                  <a:pt x="29" y="30"/>
                                                </a:lnTo>
                                                <a:lnTo>
                                                  <a:pt x="19" y="30"/>
                                                </a:lnTo>
                                                <a:lnTo>
                                                  <a:pt x="15" y="55"/>
                                                </a:lnTo>
                                                <a:lnTo>
                                                  <a:pt x="17" y="49"/>
                                                </a:lnTo>
                                                <a:lnTo>
                                                  <a:pt x="20" y="46"/>
                                                </a:lnTo>
                                                <a:lnTo>
                                                  <a:pt x="22" y="43"/>
                                                </a:lnTo>
                                                <a:lnTo>
                                                  <a:pt x="27" y="42"/>
                                                </a:lnTo>
                                                <a:lnTo>
                                                  <a:pt x="34" y="42"/>
                                                </a:lnTo>
                                                <a:lnTo>
                                                  <a:pt x="50" y="42"/>
                                                </a:lnTo>
                                                <a:lnTo>
                                                  <a:pt x="54" y="47"/>
                                                </a:lnTo>
                                                <a:lnTo>
                                                  <a:pt x="54" y="66"/>
                                                </a:lnTo>
                                                <a:lnTo>
                                                  <a:pt x="54" y="79"/>
                                                </a:lnTo>
                                                <a:lnTo>
                                                  <a:pt x="53" y="86"/>
                                                </a:lnTo>
                                                <a:lnTo>
                                                  <a:pt x="50" y="89"/>
                                                </a:lnTo>
                                                <a:lnTo>
                                                  <a:pt x="48" y="93"/>
                                                </a:lnTo>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45" name="Group 45"/>
                                      <wpg:cNvGrpSpPr>
                                        <a:grpSpLocks/>
                                      </wpg:cNvGrpSpPr>
                                      <wpg:grpSpPr bwMode="auto">
                                        <a:xfrm>
                                          <a:off x="5596" y="1373"/>
                                          <a:ext cx="70" cy="76"/>
                                          <a:chOff x="5596" y="1373"/>
                                          <a:chExt cx="70" cy="76"/>
                                        </a:xfrm>
                                      </wpg:grpSpPr>
                                      <wps:wsp>
                                        <wps:cNvPr id="46" name="Freeform 46"/>
                                        <wps:cNvSpPr>
                                          <a:spLocks/>
                                        </wps:cNvSpPr>
                                        <wps:spPr bwMode="auto">
                                          <a:xfrm>
                                            <a:off x="5596" y="1373"/>
                                            <a:ext cx="70" cy="76"/>
                                          </a:xfrm>
                                          <a:custGeom>
                                            <a:avLst/>
                                            <a:gdLst>
                                              <a:gd name="T0" fmla="*/ 54 w 70"/>
                                              <a:gd name="T1" fmla="*/ 19 h 76"/>
                                              <a:gd name="T2" fmla="*/ 54 w 70"/>
                                              <a:gd name="T3" fmla="*/ 20 h 76"/>
                                              <a:gd name="T4" fmla="*/ 54 w 70"/>
                                              <a:gd name="T5" fmla="*/ 30 h 76"/>
                                              <a:gd name="T6" fmla="*/ 15 w 70"/>
                                              <a:gd name="T7" fmla="*/ 30 h 76"/>
                                              <a:gd name="T8" fmla="*/ 15 w 70"/>
                                              <a:gd name="T9" fmla="*/ 13 h 76"/>
                                              <a:gd name="T10" fmla="*/ 18 w 70"/>
                                              <a:gd name="T11" fmla="*/ 11 h 76"/>
                                              <a:gd name="T12" fmla="*/ 35 w 70"/>
                                              <a:gd name="T13" fmla="*/ 11 h 76"/>
                                              <a:gd name="T14" fmla="*/ 35 w 70"/>
                                              <a:gd name="T15" fmla="*/ 0 h 76"/>
                                              <a:gd name="T16" fmla="*/ 19 w 70"/>
                                              <a:gd name="T17" fmla="*/ 1 h 76"/>
                                              <a:gd name="T18" fmla="*/ 3 w 70"/>
                                              <a:gd name="T19" fmla="*/ 11 h 76"/>
                                              <a:gd name="T20" fmla="*/ 0 w 70"/>
                                              <a:gd name="T21" fmla="*/ 37 h 76"/>
                                              <a:gd name="T22" fmla="*/ 1 w 70"/>
                                              <a:gd name="T23" fmla="*/ 55 h 76"/>
                                              <a:gd name="T24" fmla="*/ 11 w 70"/>
                                              <a:gd name="T25" fmla="*/ 71 h 76"/>
                                              <a:gd name="T26" fmla="*/ 35 w 70"/>
                                              <a:gd name="T27" fmla="*/ 75 h 76"/>
                                              <a:gd name="T28" fmla="*/ 35 w 70"/>
                                              <a:gd name="T29" fmla="*/ 75 h 76"/>
                                              <a:gd name="T30" fmla="*/ 62 w 70"/>
                                              <a:gd name="T31" fmla="*/ 71 h 76"/>
                                              <a:gd name="T32" fmla="*/ 69 w 70"/>
                                              <a:gd name="T33" fmla="*/ 54 h 76"/>
                                              <a:gd name="T34" fmla="*/ 69 w 70"/>
                                              <a:gd name="T35" fmla="*/ 51 h 76"/>
                                              <a:gd name="T36" fmla="*/ 54 w 70"/>
                                              <a:gd name="T37" fmla="*/ 51 h 76"/>
                                              <a:gd name="T38" fmla="*/ 54 w 70"/>
                                              <a:gd name="T39" fmla="*/ 62 h 76"/>
                                              <a:gd name="T40" fmla="*/ 51 w 70"/>
                                              <a:gd name="T41" fmla="*/ 64 h 76"/>
                                              <a:gd name="T42" fmla="*/ 35 w 70"/>
                                              <a:gd name="T43" fmla="*/ 64 h 76"/>
                                              <a:gd name="T44" fmla="*/ 24 w 70"/>
                                              <a:gd name="T45" fmla="*/ 64 h 76"/>
                                              <a:gd name="T46" fmla="*/ 19 w 70"/>
                                              <a:gd name="T47" fmla="*/ 62 h 76"/>
                                              <a:gd name="T48" fmla="*/ 17 w 70"/>
                                              <a:gd name="T49" fmla="*/ 58 h 76"/>
                                              <a:gd name="T50" fmla="*/ 16 w 70"/>
                                              <a:gd name="T51" fmla="*/ 54 h 76"/>
                                              <a:gd name="T52" fmla="*/ 15 w 70"/>
                                              <a:gd name="T53" fmla="*/ 49 h 76"/>
                                              <a:gd name="T54" fmla="*/ 15 w 70"/>
                                              <a:gd name="T55" fmla="*/ 42 h 76"/>
                                              <a:gd name="T56" fmla="*/ 15 w 70"/>
                                              <a:gd name="T57" fmla="*/ 40 h 76"/>
                                              <a:gd name="T58" fmla="*/ 69 w 70"/>
                                              <a:gd name="T59" fmla="*/ 40 h 76"/>
                                              <a:gd name="T60" fmla="*/ 69 w 70"/>
                                              <a:gd name="T61" fmla="*/ 25 h 76"/>
                                              <a:gd name="T62" fmla="*/ 69 w 70"/>
                                              <a:gd name="T63" fmla="*/ 21 h 76"/>
                                              <a:gd name="T64" fmla="*/ 67 w 70"/>
                                              <a:gd name="T65" fmla="*/ 16 h 76"/>
                                              <a:gd name="T66" fmla="*/ 64 w 70"/>
                                              <a:gd name="T67" fmla="*/ 3 h 76"/>
                                              <a:gd name="T68" fmla="*/ 56 w 70"/>
                                              <a:gd name="T69" fmla="*/ 0 h 76"/>
                                              <a:gd name="T70" fmla="*/ 54 w 70"/>
                                              <a:gd name="T71" fmla="*/ 19 h 7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Lst>
                                            <a:rect l="0" t="0" r="r" b="b"/>
                                            <a:pathLst>
                                              <a:path w="70" h="76">
                                                <a:moveTo>
                                                  <a:pt x="54" y="19"/>
                                                </a:moveTo>
                                                <a:lnTo>
                                                  <a:pt x="54" y="20"/>
                                                </a:lnTo>
                                                <a:lnTo>
                                                  <a:pt x="54" y="30"/>
                                                </a:lnTo>
                                                <a:lnTo>
                                                  <a:pt x="15" y="30"/>
                                                </a:lnTo>
                                                <a:lnTo>
                                                  <a:pt x="15" y="13"/>
                                                </a:lnTo>
                                                <a:lnTo>
                                                  <a:pt x="18" y="11"/>
                                                </a:lnTo>
                                                <a:lnTo>
                                                  <a:pt x="35" y="11"/>
                                                </a:lnTo>
                                                <a:lnTo>
                                                  <a:pt x="35" y="0"/>
                                                </a:lnTo>
                                                <a:lnTo>
                                                  <a:pt x="19" y="1"/>
                                                </a:lnTo>
                                                <a:lnTo>
                                                  <a:pt x="3" y="11"/>
                                                </a:lnTo>
                                                <a:lnTo>
                                                  <a:pt x="0" y="37"/>
                                                </a:lnTo>
                                                <a:lnTo>
                                                  <a:pt x="1" y="55"/>
                                                </a:lnTo>
                                                <a:lnTo>
                                                  <a:pt x="11" y="71"/>
                                                </a:lnTo>
                                                <a:lnTo>
                                                  <a:pt x="35" y="75"/>
                                                </a:lnTo>
                                                <a:lnTo>
                                                  <a:pt x="62" y="71"/>
                                                </a:lnTo>
                                                <a:lnTo>
                                                  <a:pt x="69" y="54"/>
                                                </a:lnTo>
                                                <a:lnTo>
                                                  <a:pt x="69" y="51"/>
                                                </a:lnTo>
                                                <a:lnTo>
                                                  <a:pt x="54" y="51"/>
                                                </a:lnTo>
                                                <a:lnTo>
                                                  <a:pt x="54" y="62"/>
                                                </a:lnTo>
                                                <a:lnTo>
                                                  <a:pt x="51" y="64"/>
                                                </a:lnTo>
                                                <a:lnTo>
                                                  <a:pt x="35" y="64"/>
                                                </a:lnTo>
                                                <a:lnTo>
                                                  <a:pt x="24" y="64"/>
                                                </a:lnTo>
                                                <a:lnTo>
                                                  <a:pt x="19" y="62"/>
                                                </a:lnTo>
                                                <a:lnTo>
                                                  <a:pt x="17" y="58"/>
                                                </a:lnTo>
                                                <a:lnTo>
                                                  <a:pt x="16" y="54"/>
                                                </a:lnTo>
                                                <a:lnTo>
                                                  <a:pt x="15" y="49"/>
                                                </a:lnTo>
                                                <a:lnTo>
                                                  <a:pt x="15" y="42"/>
                                                </a:lnTo>
                                                <a:lnTo>
                                                  <a:pt x="15" y="40"/>
                                                </a:lnTo>
                                                <a:lnTo>
                                                  <a:pt x="69" y="40"/>
                                                </a:lnTo>
                                                <a:lnTo>
                                                  <a:pt x="69" y="25"/>
                                                </a:lnTo>
                                                <a:lnTo>
                                                  <a:pt x="69" y="21"/>
                                                </a:lnTo>
                                                <a:lnTo>
                                                  <a:pt x="67" y="16"/>
                                                </a:lnTo>
                                                <a:lnTo>
                                                  <a:pt x="64" y="3"/>
                                                </a:lnTo>
                                                <a:lnTo>
                                                  <a:pt x="56" y="0"/>
                                                </a:lnTo>
                                                <a:lnTo>
                                                  <a:pt x="54" y="19"/>
                                                </a:lnTo>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7" name="Freeform 47"/>
                                        <wps:cNvSpPr>
                                          <a:spLocks/>
                                        </wps:cNvSpPr>
                                        <wps:spPr bwMode="auto">
                                          <a:xfrm>
                                            <a:off x="5596" y="1373"/>
                                            <a:ext cx="70" cy="76"/>
                                          </a:xfrm>
                                          <a:custGeom>
                                            <a:avLst/>
                                            <a:gdLst>
                                              <a:gd name="T0" fmla="*/ 56 w 70"/>
                                              <a:gd name="T1" fmla="*/ 0 h 76"/>
                                              <a:gd name="T2" fmla="*/ 35 w 70"/>
                                              <a:gd name="T3" fmla="*/ 0 h 76"/>
                                              <a:gd name="T4" fmla="*/ 35 w 70"/>
                                              <a:gd name="T5" fmla="*/ 11 h 76"/>
                                              <a:gd name="T6" fmla="*/ 46 w 70"/>
                                              <a:gd name="T7" fmla="*/ 11 h 76"/>
                                              <a:gd name="T8" fmla="*/ 50 w 70"/>
                                              <a:gd name="T9" fmla="*/ 12 h 76"/>
                                              <a:gd name="T10" fmla="*/ 52 w 70"/>
                                              <a:gd name="T11" fmla="*/ 16 h 76"/>
                                              <a:gd name="T12" fmla="*/ 54 w 70"/>
                                              <a:gd name="T13" fmla="*/ 19 h 76"/>
                                              <a:gd name="T14" fmla="*/ 56 w 70"/>
                                              <a:gd name="T15" fmla="*/ 0 h 76"/>
                                            </a:gdLst>
                                            <a:ahLst/>
                                            <a:cxnLst>
                                              <a:cxn ang="0">
                                                <a:pos x="T0" y="T1"/>
                                              </a:cxn>
                                              <a:cxn ang="0">
                                                <a:pos x="T2" y="T3"/>
                                              </a:cxn>
                                              <a:cxn ang="0">
                                                <a:pos x="T4" y="T5"/>
                                              </a:cxn>
                                              <a:cxn ang="0">
                                                <a:pos x="T6" y="T7"/>
                                              </a:cxn>
                                              <a:cxn ang="0">
                                                <a:pos x="T8" y="T9"/>
                                              </a:cxn>
                                              <a:cxn ang="0">
                                                <a:pos x="T10" y="T11"/>
                                              </a:cxn>
                                              <a:cxn ang="0">
                                                <a:pos x="T12" y="T13"/>
                                              </a:cxn>
                                              <a:cxn ang="0">
                                                <a:pos x="T14" y="T15"/>
                                              </a:cxn>
                                            </a:cxnLst>
                                            <a:rect l="0" t="0" r="r" b="b"/>
                                            <a:pathLst>
                                              <a:path w="70" h="76">
                                                <a:moveTo>
                                                  <a:pt x="56" y="0"/>
                                                </a:moveTo>
                                                <a:lnTo>
                                                  <a:pt x="35" y="0"/>
                                                </a:lnTo>
                                                <a:lnTo>
                                                  <a:pt x="35" y="11"/>
                                                </a:lnTo>
                                                <a:lnTo>
                                                  <a:pt x="46" y="11"/>
                                                </a:lnTo>
                                                <a:lnTo>
                                                  <a:pt x="50" y="12"/>
                                                </a:lnTo>
                                                <a:lnTo>
                                                  <a:pt x="52" y="16"/>
                                                </a:lnTo>
                                                <a:lnTo>
                                                  <a:pt x="54" y="19"/>
                                                </a:lnTo>
                                                <a:lnTo>
                                                  <a:pt x="56" y="0"/>
                                                </a:lnTo>
                                              </a:path>
                                            </a:pathLst>
                                          </a:custGeom>
                                          <a:solidFill>
                                            <a:srgbClr val="CBD3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48" name="Group 48"/>
                                      <wpg:cNvGrpSpPr>
                                        <a:grpSpLocks/>
                                      </wpg:cNvGrpSpPr>
                                      <wpg:grpSpPr bwMode="auto">
                                        <a:xfrm>
                                          <a:off x="5691" y="1343"/>
                                          <a:ext cx="69" cy="106"/>
                                          <a:chOff x="5691" y="1343"/>
                                          <a:chExt cx="69" cy="106"/>
                                        </a:xfrm>
                                      </wpg:grpSpPr>
                                      <wps:wsp>
                                        <wps:cNvPr id="49" name="Freeform 49"/>
                                        <wps:cNvSpPr>
                                          <a:spLocks/>
                                        </wps:cNvSpPr>
                                        <wps:spPr bwMode="auto">
                                          <a:xfrm>
                                            <a:off x="5691" y="1343"/>
                                            <a:ext cx="69" cy="106"/>
                                          </a:xfrm>
                                          <a:custGeom>
                                            <a:avLst/>
                                            <a:gdLst>
                                              <a:gd name="T0" fmla="*/ 15 w 69"/>
                                              <a:gd name="T1" fmla="*/ 67 h 106"/>
                                              <a:gd name="T2" fmla="*/ 15 w 69"/>
                                              <a:gd name="T3" fmla="*/ 55 h 106"/>
                                              <a:gd name="T4" fmla="*/ 19 w 69"/>
                                              <a:gd name="T5" fmla="*/ 30 h 106"/>
                                              <a:gd name="T6" fmla="*/ 11 w 69"/>
                                              <a:gd name="T7" fmla="*/ 33 h 106"/>
                                              <a:gd name="T8" fmla="*/ 7 w 69"/>
                                              <a:gd name="T9" fmla="*/ 37 h 106"/>
                                              <a:gd name="T10" fmla="*/ 1 w 69"/>
                                              <a:gd name="T11" fmla="*/ 43 h 106"/>
                                              <a:gd name="T12" fmla="*/ 0 w 69"/>
                                              <a:gd name="T13" fmla="*/ 50 h 106"/>
                                              <a:gd name="T14" fmla="*/ 0 w 69"/>
                                              <a:gd name="T15" fmla="*/ 67 h 106"/>
                                              <a:gd name="T16" fmla="*/ 0 w 69"/>
                                              <a:gd name="T17" fmla="*/ 85 h 106"/>
                                              <a:gd name="T18" fmla="*/ 1 w 69"/>
                                              <a:gd name="T19" fmla="*/ 93 h 106"/>
                                              <a:gd name="T20" fmla="*/ 7 w 69"/>
                                              <a:gd name="T21" fmla="*/ 99 h 106"/>
                                              <a:gd name="T22" fmla="*/ 11 w 69"/>
                                              <a:gd name="T23" fmla="*/ 104 h 106"/>
                                              <a:gd name="T24" fmla="*/ 19 w 69"/>
                                              <a:gd name="T25" fmla="*/ 106 h 106"/>
                                              <a:gd name="T26" fmla="*/ 18 w 69"/>
                                              <a:gd name="T27" fmla="*/ 94 h 106"/>
                                              <a:gd name="T28" fmla="*/ 15 w 69"/>
                                              <a:gd name="T29" fmla="*/ 90 h 106"/>
                                              <a:gd name="T30" fmla="*/ 15 w 69"/>
                                              <a:gd name="T31" fmla="*/ 67 h 10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Lst>
                                            <a:rect l="0" t="0" r="r" b="b"/>
                                            <a:pathLst>
                                              <a:path w="69" h="106">
                                                <a:moveTo>
                                                  <a:pt x="15" y="67"/>
                                                </a:moveTo>
                                                <a:lnTo>
                                                  <a:pt x="15" y="55"/>
                                                </a:lnTo>
                                                <a:lnTo>
                                                  <a:pt x="19" y="30"/>
                                                </a:lnTo>
                                                <a:lnTo>
                                                  <a:pt x="11" y="33"/>
                                                </a:lnTo>
                                                <a:lnTo>
                                                  <a:pt x="7" y="37"/>
                                                </a:lnTo>
                                                <a:lnTo>
                                                  <a:pt x="1" y="43"/>
                                                </a:lnTo>
                                                <a:lnTo>
                                                  <a:pt x="0" y="50"/>
                                                </a:lnTo>
                                                <a:lnTo>
                                                  <a:pt x="0" y="67"/>
                                                </a:lnTo>
                                                <a:lnTo>
                                                  <a:pt x="0" y="85"/>
                                                </a:lnTo>
                                                <a:lnTo>
                                                  <a:pt x="1" y="93"/>
                                                </a:lnTo>
                                                <a:lnTo>
                                                  <a:pt x="7" y="99"/>
                                                </a:lnTo>
                                                <a:lnTo>
                                                  <a:pt x="11" y="104"/>
                                                </a:lnTo>
                                                <a:lnTo>
                                                  <a:pt x="19" y="106"/>
                                                </a:lnTo>
                                                <a:lnTo>
                                                  <a:pt x="18" y="94"/>
                                                </a:lnTo>
                                                <a:lnTo>
                                                  <a:pt x="15" y="90"/>
                                                </a:lnTo>
                                                <a:lnTo>
                                                  <a:pt x="15" y="67"/>
                                                </a:lnTo>
                                              </a:path>
                                            </a:pathLst>
                                          </a:custGeom>
                                          <a:solidFill>
                                            <a:srgbClr val="CBD3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0" name="Freeform 50"/>
                                        <wps:cNvSpPr>
                                          <a:spLocks/>
                                        </wps:cNvSpPr>
                                        <wps:spPr bwMode="auto">
                                          <a:xfrm>
                                            <a:off x="5691" y="1343"/>
                                            <a:ext cx="69" cy="106"/>
                                          </a:xfrm>
                                          <a:custGeom>
                                            <a:avLst/>
                                            <a:gdLst>
                                              <a:gd name="T0" fmla="*/ 48 w 69"/>
                                              <a:gd name="T1" fmla="*/ 93 h 106"/>
                                              <a:gd name="T2" fmla="*/ 43 w 69"/>
                                              <a:gd name="T3" fmla="*/ 94 h 106"/>
                                              <a:gd name="T4" fmla="*/ 34 w 69"/>
                                              <a:gd name="T5" fmla="*/ 94 h 106"/>
                                              <a:gd name="T6" fmla="*/ 18 w 69"/>
                                              <a:gd name="T7" fmla="*/ 94 h 106"/>
                                              <a:gd name="T8" fmla="*/ 19 w 69"/>
                                              <a:gd name="T9" fmla="*/ 106 h 106"/>
                                              <a:gd name="T10" fmla="*/ 30 w 69"/>
                                              <a:gd name="T11" fmla="*/ 106 h 106"/>
                                              <a:gd name="T12" fmla="*/ 44 w 69"/>
                                              <a:gd name="T13" fmla="*/ 106 h 106"/>
                                              <a:gd name="T14" fmla="*/ 50 w 69"/>
                                              <a:gd name="T15" fmla="*/ 103 h 106"/>
                                              <a:gd name="T16" fmla="*/ 54 w 69"/>
                                              <a:gd name="T17" fmla="*/ 94 h 106"/>
                                              <a:gd name="T18" fmla="*/ 55 w 69"/>
                                              <a:gd name="T19" fmla="*/ 94 h 106"/>
                                              <a:gd name="T20" fmla="*/ 54 w 69"/>
                                              <a:gd name="T21" fmla="*/ 105 h 106"/>
                                              <a:gd name="T22" fmla="*/ 69 w 69"/>
                                              <a:gd name="T23" fmla="*/ 105 h 106"/>
                                              <a:gd name="T24" fmla="*/ 69 w 69"/>
                                              <a:gd name="T25" fmla="*/ 0 h 106"/>
                                              <a:gd name="T26" fmla="*/ 54 w 69"/>
                                              <a:gd name="T27" fmla="*/ 0 h 106"/>
                                              <a:gd name="T28" fmla="*/ 54 w 69"/>
                                              <a:gd name="T29" fmla="*/ 41 h 106"/>
                                              <a:gd name="T30" fmla="*/ 54 w 69"/>
                                              <a:gd name="T31" fmla="*/ 41 h 106"/>
                                              <a:gd name="T32" fmla="*/ 50 w 69"/>
                                              <a:gd name="T33" fmla="*/ 33 h 106"/>
                                              <a:gd name="T34" fmla="*/ 43 w 69"/>
                                              <a:gd name="T35" fmla="*/ 30 h 106"/>
                                              <a:gd name="T36" fmla="*/ 29 w 69"/>
                                              <a:gd name="T37" fmla="*/ 30 h 106"/>
                                              <a:gd name="T38" fmla="*/ 19 w 69"/>
                                              <a:gd name="T39" fmla="*/ 30 h 106"/>
                                              <a:gd name="T40" fmla="*/ 15 w 69"/>
                                              <a:gd name="T41" fmla="*/ 55 h 106"/>
                                              <a:gd name="T42" fmla="*/ 17 w 69"/>
                                              <a:gd name="T43" fmla="*/ 49 h 106"/>
                                              <a:gd name="T44" fmla="*/ 20 w 69"/>
                                              <a:gd name="T45" fmla="*/ 46 h 106"/>
                                              <a:gd name="T46" fmla="*/ 22 w 69"/>
                                              <a:gd name="T47" fmla="*/ 43 h 106"/>
                                              <a:gd name="T48" fmla="*/ 27 w 69"/>
                                              <a:gd name="T49" fmla="*/ 42 h 106"/>
                                              <a:gd name="T50" fmla="*/ 34 w 69"/>
                                              <a:gd name="T51" fmla="*/ 42 h 106"/>
                                              <a:gd name="T52" fmla="*/ 50 w 69"/>
                                              <a:gd name="T53" fmla="*/ 42 h 106"/>
                                              <a:gd name="T54" fmla="*/ 54 w 69"/>
                                              <a:gd name="T55" fmla="*/ 47 h 106"/>
                                              <a:gd name="T56" fmla="*/ 54 w 69"/>
                                              <a:gd name="T57" fmla="*/ 66 h 106"/>
                                              <a:gd name="T58" fmla="*/ 54 w 69"/>
                                              <a:gd name="T59" fmla="*/ 79 h 106"/>
                                              <a:gd name="T60" fmla="*/ 53 w 69"/>
                                              <a:gd name="T61" fmla="*/ 86 h 106"/>
                                              <a:gd name="T62" fmla="*/ 50 w 69"/>
                                              <a:gd name="T63" fmla="*/ 89 h 106"/>
                                              <a:gd name="T64" fmla="*/ 48 w 69"/>
                                              <a:gd name="T65" fmla="*/ 93 h 10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Lst>
                                            <a:rect l="0" t="0" r="r" b="b"/>
                                            <a:pathLst>
                                              <a:path w="69" h="106">
                                                <a:moveTo>
                                                  <a:pt x="48" y="93"/>
                                                </a:moveTo>
                                                <a:lnTo>
                                                  <a:pt x="43" y="94"/>
                                                </a:lnTo>
                                                <a:lnTo>
                                                  <a:pt x="34" y="94"/>
                                                </a:lnTo>
                                                <a:lnTo>
                                                  <a:pt x="18" y="94"/>
                                                </a:lnTo>
                                                <a:lnTo>
                                                  <a:pt x="19" y="106"/>
                                                </a:lnTo>
                                                <a:lnTo>
                                                  <a:pt x="30" y="106"/>
                                                </a:lnTo>
                                                <a:lnTo>
                                                  <a:pt x="44" y="106"/>
                                                </a:lnTo>
                                                <a:lnTo>
                                                  <a:pt x="50" y="103"/>
                                                </a:lnTo>
                                                <a:lnTo>
                                                  <a:pt x="54" y="94"/>
                                                </a:lnTo>
                                                <a:lnTo>
                                                  <a:pt x="55" y="94"/>
                                                </a:lnTo>
                                                <a:lnTo>
                                                  <a:pt x="54" y="105"/>
                                                </a:lnTo>
                                                <a:lnTo>
                                                  <a:pt x="69" y="105"/>
                                                </a:lnTo>
                                                <a:lnTo>
                                                  <a:pt x="69" y="0"/>
                                                </a:lnTo>
                                                <a:lnTo>
                                                  <a:pt x="54" y="0"/>
                                                </a:lnTo>
                                                <a:lnTo>
                                                  <a:pt x="54" y="41"/>
                                                </a:lnTo>
                                                <a:lnTo>
                                                  <a:pt x="50" y="33"/>
                                                </a:lnTo>
                                                <a:lnTo>
                                                  <a:pt x="43" y="30"/>
                                                </a:lnTo>
                                                <a:lnTo>
                                                  <a:pt x="29" y="30"/>
                                                </a:lnTo>
                                                <a:lnTo>
                                                  <a:pt x="19" y="30"/>
                                                </a:lnTo>
                                                <a:lnTo>
                                                  <a:pt x="15" y="55"/>
                                                </a:lnTo>
                                                <a:lnTo>
                                                  <a:pt x="17" y="49"/>
                                                </a:lnTo>
                                                <a:lnTo>
                                                  <a:pt x="20" y="46"/>
                                                </a:lnTo>
                                                <a:lnTo>
                                                  <a:pt x="22" y="43"/>
                                                </a:lnTo>
                                                <a:lnTo>
                                                  <a:pt x="27" y="42"/>
                                                </a:lnTo>
                                                <a:lnTo>
                                                  <a:pt x="34" y="42"/>
                                                </a:lnTo>
                                                <a:lnTo>
                                                  <a:pt x="50" y="42"/>
                                                </a:lnTo>
                                                <a:lnTo>
                                                  <a:pt x="54" y="47"/>
                                                </a:lnTo>
                                                <a:lnTo>
                                                  <a:pt x="54" y="66"/>
                                                </a:lnTo>
                                                <a:lnTo>
                                                  <a:pt x="54" y="79"/>
                                                </a:lnTo>
                                                <a:lnTo>
                                                  <a:pt x="53" y="86"/>
                                                </a:lnTo>
                                                <a:lnTo>
                                                  <a:pt x="50" y="89"/>
                                                </a:lnTo>
                                                <a:lnTo>
                                                  <a:pt x="48" y="93"/>
                                                </a:lnTo>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grpSp>
                                    <wpg:cNvPr id="51" name="Group 51"/>
                                    <wpg:cNvGrpSpPr>
                                      <a:grpSpLocks/>
                                    </wpg:cNvGrpSpPr>
                                    <wpg:grpSpPr bwMode="auto">
                                      <a:xfrm>
                                        <a:off x="5823" y="1333"/>
                                        <a:ext cx="882" cy="158"/>
                                        <a:chOff x="5823" y="1333"/>
                                        <a:chExt cx="882" cy="158"/>
                                      </a:xfrm>
                                    </wpg:grpSpPr>
                                    <wps:wsp>
                                      <wps:cNvPr id="52" name="Freeform 52"/>
                                      <wps:cNvSpPr>
                                        <a:spLocks/>
                                      </wps:cNvSpPr>
                                      <wps:spPr bwMode="auto">
                                        <a:xfrm>
                                          <a:off x="5833" y="1343"/>
                                          <a:ext cx="85" cy="105"/>
                                        </a:xfrm>
                                        <a:custGeom>
                                          <a:avLst/>
                                          <a:gdLst>
                                            <a:gd name="T0" fmla="*/ 33 w 85"/>
                                            <a:gd name="T1" fmla="*/ 105 h 105"/>
                                            <a:gd name="T2" fmla="*/ 50 w 85"/>
                                            <a:gd name="T3" fmla="*/ 105 h 105"/>
                                            <a:gd name="T4" fmla="*/ 50 w 85"/>
                                            <a:gd name="T5" fmla="*/ 14 h 105"/>
                                            <a:gd name="T6" fmla="*/ 85 w 85"/>
                                            <a:gd name="T7" fmla="*/ 14 h 105"/>
                                            <a:gd name="T8" fmla="*/ 85 w 85"/>
                                            <a:gd name="T9" fmla="*/ 0 h 105"/>
                                            <a:gd name="T10" fmla="*/ 0 w 85"/>
                                            <a:gd name="T11" fmla="*/ 0 h 105"/>
                                            <a:gd name="T12" fmla="*/ 0 w 85"/>
                                            <a:gd name="T13" fmla="*/ 14 h 105"/>
                                            <a:gd name="T14" fmla="*/ 33 w 85"/>
                                            <a:gd name="T15" fmla="*/ 14 h 105"/>
                                            <a:gd name="T16" fmla="*/ 33 w 85"/>
                                            <a:gd name="T17" fmla="*/ 105 h 10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85" h="105">
                                              <a:moveTo>
                                                <a:pt x="33" y="105"/>
                                              </a:moveTo>
                                              <a:lnTo>
                                                <a:pt x="50" y="105"/>
                                              </a:lnTo>
                                              <a:lnTo>
                                                <a:pt x="50" y="14"/>
                                              </a:lnTo>
                                              <a:lnTo>
                                                <a:pt x="85" y="14"/>
                                              </a:lnTo>
                                              <a:lnTo>
                                                <a:pt x="85" y="0"/>
                                              </a:lnTo>
                                              <a:lnTo>
                                                <a:pt x="0" y="0"/>
                                              </a:lnTo>
                                              <a:lnTo>
                                                <a:pt x="0" y="14"/>
                                              </a:lnTo>
                                              <a:lnTo>
                                                <a:pt x="33" y="14"/>
                                              </a:lnTo>
                                              <a:lnTo>
                                                <a:pt x="33" y="105"/>
                                              </a:lnTo>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cNvPr id="53" name="Group 53"/>
                                      <wpg:cNvGrpSpPr>
                                        <a:grpSpLocks/>
                                      </wpg:cNvGrpSpPr>
                                      <wpg:grpSpPr bwMode="auto">
                                        <a:xfrm>
                                          <a:off x="5921" y="1373"/>
                                          <a:ext cx="70" cy="76"/>
                                          <a:chOff x="5921" y="1373"/>
                                          <a:chExt cx="70" cy="76"/>
                                        </a:xfrm>
                                      </wpg:grpSpPr>
                                      <wps:wsp>
                                        <wps:cNvPr id="54" name="Freeform 54"/>
                                        <wps:cNvSpPr>
                                          <a:spLocks/>
                                        </wps:cNvSpPr>
                                        <wps:spPr bwMode="auto">
                                          <a:xfrm>
                                            <a:off x="5921" y="1373"/>
                                            <a:ext cx="70" cy="76"/>
                                          </a:xfrm>
                                          <a:custGeom>
                                            <a:avLst/>
                                            <a:gdLst>
                                              <a:gd name="T0" fmla="*/ 54 w 70"/>
                                              <a:gd name="T1" fmla="*/ 19 h 76"/>
                                              <a:gd name="T2" fmla="*/ 54 w 70"/>
                                              <a:gd name="T3" fmla="*/ 20 h 76"/>
                                              <a:gd name="T4" fmla="*/ 54 w 70"/>
                                              <a:gd name="T5" fmla="*/ 30 h 76"/>
                                              <a:gd name="T6" fmla="*/ 15 w 70"/>
                                              <a:gd name="T7" fmla="*/ 30 h 76"/>
                                              <a:gd name="T8" fmla="*/ 15 w 70"/>
                                              <a:gd name="T9" fmla="*/ 13 h 76"/>
                                              <a:gd name="T10" fmla="*/ 18 w 70"/>
                                              <a:gd name="T11" fmla="*/ 11 h 76"/>
                                              <a:gd name="T12" fmla="*/ 35 w 70"/>
                                              <a:gd name="T13" fmla="*/ 11 h 76"/>
                                              <a:gd name="T14" fmla="*/ 35 w 70"/>
                                              <a:gd name="T15" fmla="*/ 0 h 76"/>
                                              <a:gd name="T16" fmla="*/ 19 w 70"/>
                                              <a:gd name="T17" fmla="*/ 1 h 76"/>
                                              <a:gd name="T18" fmla="*/ 3 w 70"/>
                                              <a:gd name="T19" fmla="*/ 11 h 76"/>
                                              <a:gd name="T20" fmla="*/ 0 w 70"/>
                                              <a:gd name="T21" fmla="*/ 37 h 76"/>
                                              <a:gd name="T22" fmla="*/ 1 w 70"/>
                                              <a:gd name="T23" fmla="*/ 55 h 76"/>
                                              <a:gd name="T24" fmla="*/ 11 w 70"/>
                                              <a:gd name="T25" fmla="*/ 71 h 76"/>
                                              <a:gd name="T26" fmla="*/ 35 w 70"/>
                                              <a:gd name="T27" fmla="*/ 75 h 76"/>
                                              <a:gd name="T28" fmla="*/ 35 w 70"/>
                                              <a:gd name="T29" fmla="*/ 75 h 76"/>
                                              <a:gd name="T30" fmla="*/ 62 w 70"/>
                                              <a:gd name="T31" fmla="*/ 71 h 76"/>
                                              <a:gd name="T32" fmla="*/ 69 w 70"/>
                                              <a:gd name="T33" fmla="*/ 54 h 76"/>
                                              <a:gd name="T34" fmla="*/ 69 w 70"/>
                                              <a:gd name="T35" fmla="*/ 51 h 76"/>
                                              <a:gd name="T36" fmla="*/ 54 w 70"/>
                                              <a:gd name="T37" fmla="*/ 51 h 76"/>
                                              <a:gd name="T38" fmla="*/ 54 w 70"/>
                                              <a:gd name="T39" fmla="*/ 62 h 76"/>
                                              <a:gd name="T40" fmla="*/ 51 w 70"/>
                                              <a:gd name="T41" fmla="*/ 64 h 76"/>
                                              <a:gd name="T42" fmla="*/ 35 w 70"/>
                                              <a:gd name="T43" fmla="*/ 64 h 76"/>
                                              <a:gd name="T44" fmla="*/ 24 w 70"/>
                                              <a:gd name="T45" fmla="*/ 64 h 76"/>
                                              <a:gd name="T46" fmla="*/ 19 w 70"/>
                                              <a:gd name="T47" fmla="*/ 62 h 76"/>
                                              <a:gd name="T48" fmla="*/ 17 w 70"/>
                                              <a:gd name="T49" fmla="*/ 58 h 76"/>
                                              <a:gd name="T50" fmla="*/ 16 w 70"/>
                                              <a:gd name="T51" fmla="*/ 54 h 76"/>
                                              <a:gd name="T52" fmla="*/ 15 w 70"/>
                                              <a:gd name="T53" fmla="*/ 49 h 76"/>
                                              <a:gd name="T54" fmla="*/ 15 w 70"/>
                                              <a:gd name="T55" fmla="*/ 42 h 76"/>
                                              <a:gd name="T56" fmla="*/ 15 w 70"/>
                                              <a:gd name="T57" fmla="*/ 40 h 76"/>
                                              <a:gd name="T58" fmla="*/ 69 w 70"/>
                                              <a:gd name="T59" fmla="*/ 40 h 76"/>
                                              <a:gd name="T60" fmla="*/ 69 w 70"/>
                                              <a:gd name="T61" fmla="*/ 25 h 76"/>
                                              <a:gd name="T62" fmla="*/ 69 w 70"/>
                                              <a:gd name="T63" fmla="*/ 21 h 76"/>
                                              <a:gd name="T64" fmla="*/ 67 w 70"/>
                                              <a:gd name="T65" fmla="*/ 16 h 76"/>
                                              <a:gd name="T66" fmla="*/ 64 w 70"/>
                                              <a:gd name="T67" fmla="*/ 3 h 76"/>
                                              <a:gd name="T68" fmla="*/ 56 w 70"/>
                                              <a:gd name="T69" fmla="*/ 0 h 76"/>
                                              <a:gd name="T70" fmla="*/ 54 w 70"/>
                                              <a:gd name="T71" fmla="*/ 19 h 7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Lst>
                                            <a:rect l="0" t="0" r="r" b="b"/>
                                            <a:pathLst>
                                              <a:path w="70" h="76">
                                                <a:moveTo>
                                                  <a:pt x="54" y="19"/>
                                                </a:moveTo>
                                                <a:lnTo>
                                                  <a:pt x="54" y="20"/>
                                                </a:lnTo>
                                                <a:lnTo>
                                                  <a:pt x="54" y="30"/>
                                                </a:lnTo>
                                                <a:lnTo>
                                                  <a:pt x="15" y="30"/>
                                                </a:lnTo>
                                                <a:lnTo>
                                                  <a:pt x="15" y="13"/>
                                                </a:lnTo>
                                                <a:lnTo>
                                                  <a:pt x="18" y="11"/>
                                                </a:lnTo>
                                                <a:lnTo>
                                                  <a:pt x="35" y="11"/>
                                                </a:lnTo>
                                                <a:lnTo>
                                                  <a:pt x="35" y="0"/>
                                                </a:lnTo>
                                                <a:lnTo>
                                                  <a:pt x="19" y="1"/>
                                                </a:lnTo>
                                                <a:lnTo>
                                                  <a:pt x="3" y="11"/>
                                                </a:lnTo>
                                                <a:lnTo>
                                                  <a:pt x="0" y="37"/>
                                                </a:lnTo>
                                                <a:lnTo>
                                                  <a:pt x="1" y="55"/>
                                                </a:lnTo>
                                                <a:lnTo>
                                                  <a:pt x="11" y="71"/>
                                                </a:lnTo>
                                                <a:lnTo>
                                                  <a:pt x="35" y="75"/>
                                                </a:lnTo>
                                                <a:lnTo>
                                                  <a:pt x="62" y="71"/>
                                                </a:lnTo>
                                                <a:lnTo>
                                                  <a:pt x="69" y="54"/>
                                                </a:lnTo>
                                                <a:lnTo>
                                                  <a:pt x="69" y="51"/>
                                                </a:lnTo>
                                                <a:lnTo>
                                                  <a:pt x="54" y="51"/>
                                                </a:lnTo>
                                                <a:lnTo>
                                                  <a:pt x="54" y="62"/>
                                                </a:lnTo>
                                                <a:lnTo>
                                                  <a:pt x="51" y="64"/>
                                                </a:lnTo>
                                                <a:lnTo>
                                                  <a:pt x="35" y="64"/>
                                                </a:lnTo>
                                                <a:lnTo>
                                                  <a:pt x="24" y="64"/>
                                                </a:lnTo>
                                                <a:lnTo>
                                                  <a:pt x="19" y="62"/>
                                                </a:lnTo>
                                                <a:lnTo>
                                                  <a:pt x="17" y="58"/>
                                                </a:lnTo>
                                                <a:lnTo>
                                                  <a:pt x="16" y="54"/>
                                                </a:lnTo>
                                                <a:lnTo>
                                                  <a:pt x="15" y="49"/>
                                                </a:lnTo>
                                                <a:lnTo>
                                                  <a:pt x="15" y="42"/>
                                                </a:lnTo>
                                                <a:lnTo>
                                                  <a:pt x="15" y="40"/>
                                                </a:lnTo>
                                                <a:lnTo>
                                                  <a:pt x="69" y="40"/>
                                                </a:lnTo>
                                                <a:lnTo>
                                                  <a:pt x="69" y="25"/>
                                                </a:lnTo>
                                                <a:lnTo>
                                                  <a:pt x="69" y="21"/>
                                                </a:lnTo>
                                                <a:lnTo>
                                                  <a:pt x="67" y="16"/>
                                                </a:lnTo>
                                                <a:lnTo>
                                                  <a:pt x="64" y="3"/>
                                                </a:lnTo>
                                                <a:lnTo>
                                                  <a:pt x="56" y="0"/>
                                                </a:lnTo>
                                                <a:lnTo>
                                                  <a:pt x="54" y="19"/>
                                                </a:lnTo>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5" name="Freeform 55"/>
                                        <wps:cNvSpPr>
                                          <a:spLocks/>
                                        </wps:cNvSpPr>
                                        <wps:spPr bwMode="auto">
                                          <a:xfrm>
                                            <a:off x="5921" y="1373"/>
                                            <a:ext cx="70" cy="76"/>
                                          </a:xfrm>
                                          <a:custGeom>
                                            <a:avLst/>
                                            <a:gdLst>
                                              <a:gd name="T0" fmla="*/ 56 w 70"/>
                                              <a:gd name="T1" fmla="*/ 0 h 76"/>
                                              <a:gd name="T2" fmla="*/ 35 w 70"/>
                                              <a:gd name="T3" fmla="*/ 0 h 76"/>
                                              <a:gd name="T4" fmla="*/ 35 w 70"/>
                                              <a:gd name="T5" fmla="*/ 11 h 76"/>
                                              <a:gd name="T6" fmla="*/ 46 w 70"/>
                                              <a:gd name="T7" fmla="*/ 11 h 76"/>
                                              <a:gd name="T8" fmla="*/ 50 w 70"/>
                                              <a:gd name="T9" fmla="*/ 12 h 76"/>
                                              <a:gd name="T10" fmla="*/ 52 w 70"/>
                                              <a:gd name="T11" fmla="*/ 16 h 76"/>
                                              <a:gd name="T12" fmla="*/ 54 w 70"/>
                                              <a:gd name="T13" fmla="*/ 19 h 76"/>
                                              <a:gd name="T14" fmla="*/ 56 w 70"/>
                                              <a:gd name="T15" fmla="*/ 0 h 76"/>
                                            </a:gdLst>
                                            <a:ahLst/>
                                            <a:cxnLst>
                                              <a:cxn ang="0">
                                                <a:pos x="T0" y="T1"/>
                                              </a:cxn>
                                              <a:cxn ang="0">
                                                <a:pos x="T2" y="T3"/>
                                              </a:cxn>
                                              <a:cxn ang="0">
                                                <a:pos x="T4" y="T5"/>
                                              </a:cxn>
                                              <a:cxn ang="0">
                                                <a:pos x="T6" y="T7"/>
                                              </a:cxn>
                                              <a:cxn ang="0">
                                                <a:pos x="T8" y="T9"/>
                                              </a:cxn>
                                              <a:cxn ang="0">
                                                <a:pos x="T10" y="T11"/>
                                              </a:cxn>
                                              <a:cxn ang="0">
                                                <a:pos x="T12" y="T13"/>
                                              </a:cxn>
                                              <a:cxn ang="0">
                                                <a:pos x="T14" y="T15"/>
                                              </a:cxn>
                                            </a:cxnLst>
                                            <a:rect l="0" t="0" r="r" b="b"/>
                                            <a:pathLst>
                                              <a:path w="70" h="76">
                                                <a:moveTo>
                                                  <a:pt x="56" y="0"/>
                                                </a:moveTo>
                                                <a:lnTo>
                                                  <a:pt x="35" y="0"/>
                                                </a:lnTo>
                                                <a:lnTo>
                                                  <a:pt x="35" y="11"/>
                                                </a:lnTo>
                                                <a:lnTo>
                                                  <a:pt x="46" y="11"/>
                                                </a:lnTo>
                                                <a:lnTo>
                                                  <a:pt x="50" y="12"/>
                                                </a:lnTo>
                                                <a:lnTo>
                                                  <a:pt x="52" y="16"/>
                                                </a:lnTo>
                                                <a:lnTo>
                                                  <a:pt x="54" y="19"/>
                                                </a:lnTo>
                                                <a:lnTo>
                                                  <a:pt x="56" y="0"/>
                                                </a:lnTo>
                                              </a:path>
                                            </a:pathLst>
                                          </a:custGeom>
                                          <a:solidFill>
                                            <a:srgbClr val="CBD3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s:wsp>
                                      <wps:cNvPr id="56" name="Freeform 56"/>
                                      <wps:cNvSpPr>
                                        <a:spLocks/>
                                      </wps:cNvSpPr>
                                      <wps:spPr bwMode="auto">
                                        <a:xfrm>
                                          <a:off x="6015" y="1373"/>
                                          <a:ext cx="69" cy="76"/>
                                        </a:xfrm>
                                        <a:custGeom>
                                          <a:avLst/>
                                          <a:gdLst>
                                            <a:gd name="T0" fmla="*/ 68 w 69"/>
                                            <a:gd name="T1" fmla="*/ 47 h 76"/>
                                            <a:gd name="T2" fmla="*/ 53 w 69"/>
                                            <a:gd name="T3" fmla="*/ 47 h 76"/>
                                            <a:gd name="T4" fmla="*/ 53 w 69"/>
                                            <a:gd name="T5" fmla="*/ 61 h 76"/>
                                            <a:gd name="T6" fmla="*/ 51 w 69"/>
                                            <a:gd name="T7" fmla="*/ 64 h 76"/>
                                            <a:gd name="T8" fmla="*/ 36 w 69"/>
                                            <a:gd name="T9" fmla="*/ 64 h 76"/>
                                            <a:gd name="T10" fmla="*/ 27 w 69"/>
                                            <a:gd name="T11" fmla="*/ 64 h 76"/>
                                            <a:gd name="T12" fmla="*/ 22 w 69"/>
                                            <a:gd name="T13" fmla="*/ 63 h 76"/>
                                            <a:gd name="T14" fmla="*/ 20 w 69"/>
                                            <a:gd name="T15" fmla="*/ 61 h 76"/>
                                            <a:gd name="T16" fmla="*/ 17 w 69"/>
                                            <a:gd name="T17" fmla="*/ 58 h 76"/>
                                            <a:gd name="T18" fmla="*/ 15 w 69"/>
                                            <a:gd name="T19" fmla="*/ 51 h 76"/>
                                            <a:gd name="T20" fmla="*/ 15 w 69"/>
                                            <a:gd name="T21" fmla="*/ 38 h 76"/>
                                            <a:gd name="T22" fmla="*/ 15 w 69"/>
                                            <a:gd name="T23" fmla="*/ 15 h 76"/>
                                            <a:gd name="T24" fmla="*/ 18 w 69"/>
                                            <a:gd name="T25" fmla="*/ 11 h 76"/>
                                            <a:gd name="T26" fmla="*/ 33 w 69"/>
                                            <a:gd name="T27" fmla="*/ 11 h 76"/>
                                            <a:gd name="T28" fmla="*/ 49 w 69"/>
                                            <a:gd name="T29" fmla="*/ 11 h 76"/>
                                            <a:gd name="T30" fmla="*/ 52 w 69"/>
                                            <a:gd name="T31" fmla="*/ 14 h 76"/>
                                            <a:gd name="T32" fmla="*/ 52 w 69"/>
                                            <a:gd name="T33" fmla="*/ 26 h 76"/>
                                            <a:gd name="T34" fmla="*/ 67 w 69"/>
                                            <a:gd name="T35" fmla="*/ 26 h 76"/>
                                            <a:gd name="T36" fmla="*/ 67 w 69"/>
                                            <a:gd name="T37" fmla="*/ 22 h 76"/>
                                            <a:gd name="T38" fmla="*/ 59 w 69"/>
                                            <a:gd name="T39" fmla="*/ 4 h 76"/>
                                            <a:gd name="T40" fmla="*/ 34 w 69"/>
                                            <a:gd name="T41" fmla="*/ 0 h 76"/>
                                            <a:gd name="T42" fmla="*/ 19 w 69"/>
                                            <a:gd name="T43" fmla="*/ 0 h 76"/>
                                            <a:gd name="T44" fmla="*/ 10 w 69"/>
                                            <a:gd name="T45" fmla="*/ 3 h 76"/>
                                            <a:gd name="T46" fmla="*/ 5 w 69"/>
                                            <a:gd name="T47" fmla="*/ 9 h 76"/>
                                            <a:gd name="T48" fmla="*/ 1 w 69"/>
                                            <a:gd name="T49" fmla="*/ 15 h 76"/>
                                            <a:gd name="T50" fmla="*/ 0 w 69"/>
                                            <a:gd name="T51" fmla="*/ 22 h 76"/>
                                            <a:gd name="T52" fmla="*/ 0 w 69"/>
                                            <a:gd name="T53" fmla="*/ 37 h 76"/>
                                            <a:gd name="T54" fmla="*/ 1 w 69"/>
                                            <a:gd name="T55" fmla="*/ 55 h 76"/>
                                            <a:gd name="T56" fmla="*/ 11 w 69"/>
                                            <a:gd name="T57" fmla="*/ 71 h 76"/>
                                            <a:gd name="T58" fmla="*/ 35 w 69"/>
                                            <a:gd name="T59" fmla="*/ 75 h 76"/>
                                            <a:gd name="T60" fmla="*/ 49 w 69"/>
                                            <a:gd name="T61" fmla="*/ 75 h 76"/>
                                            <a:gd name="T62" fmla="*/ 56 w 69"/>
                                            <a:gd name="T63" fmla="*/ 74 h 76"/>
                                            <a:gd name="T64" fmla="*/ 61 w 69"/>
                                            <a:gd name="T65" fmla="*/ 70 h 76"/>
                                            <a:gd name="T66" fmla="*/ 66 w 69"/>
                                            <a:gd name="T67" fmla="*/ 66 h 76"/>
                                            <a:gd name="T68" fmla="*/ 68 w 69"/>
                                            <a:gd name="T69" fmla="*/ 60 h 76"/>
                                            <a:gd name="T70" fmla="*/ 68 w 69"/>
                                            <a:gd name="T71" fmla="*/ 50 h 76"/>
                                            <a:gd name="T72" fmla="*/ 68 w 69"/>
                                            <a:gd name="T73" fmla="*/ 47 h 7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69" h="76">
                                              <a:moveTo>
                                                <a:pt x="68" y="47"/>
                                              </a:moveTo>
                                              <a:lnTo>
                                                <a:pt x="53" y="47"/>
                                              </a:lnTo>
                                              <a:lnTo>
                                                <a:pt x="53" y="61"/>
                                              </a:lnTo>
                                              <a:lnTo>
                                                <a:pt x="51" y="64"/>
                                              </a:lnTo>
                                              <a:lnTo>
                                                <a:pt x="36" y="64"/>
                                              </a:lnTo>
                                              <a:lnTo>
                                                <a:pt x="27" y="64"/>
                                              </a:lnTo>
                                              <a:lnTo>
                                                <a:pt x="22" y="63"/>
                                              </a:lnTo>
                                              <a:lnTo>
                                                <a:pt x="20" y="61"/>
                                              </a:lnTo>
                                              <a:lnTo>
                                                <a:pt x="17" y="58"/>
                                              </a:lnTo>
                                              <a:lnTo>
                                                <a:pt x="15" y="51"/>
                                              </a:lnTo>
                                              <a:lnTo>
                                                <a:pt x="15" y="38"/>
                                              </a:lnTo>
                                              <a:lnTo>
                                                <a:pt x="15" y="15"/>
                                              </a:lnTo>
                                              <a:lnTo>
                                                <a:pt x="18" y="11"/>
                                              </a:lnTo>
                                              <a:lnTo>
                                                <a:pt x="33" y="11"/>
                                              </a:lnTo>
                                              <a:lnTo>
                                                <a:pt x="49" y="11"/>
                                              </a:lnTo>
                                              <a:lnTo>
                                                <a:pt x="52" y="14"/>
                                              </a:lnTo>
                                              <a:lnTo>
                                                <a:pt x="52" y="26"/>
                                              </a:lnTo>
                                              <a:lnTo>
                                                <a:pt x="67" y="26"/>
                                              </a:lnTo>
                                              <a:lnTo>
                                                <a:pt x="67" y="22"/>
                                              </a:lnTo>
                                              <a:lnTo>
                                                <a:pt x="59" y="4"/>
                                              </a:lnTo>
                                              <a:lnTo>
                                                <a:pt x="34" y="0"/>
                                              </a:lnTo>
                                              <a:lnTo>
                                                <a:pt x="19" y="0"/>
                                              </a:lnTo>
                                              <a:lnTo>
                                                <a:pt x="10" y="3"/>
                                              </a:lnTo>
                                              <a:lnTo>
                                                <a:pt x="5" y="9"/>
                                              </a:lnTo>
                                              <a:lnTo>
                                                <a:pt x="1" y="15"/>
                                              </a:lnTo>
                                              <a:lnTo>
                                                <a:pt x="0" y="22"/>
                                              </a:lnTo>
                                              <a:lnTo>
                                                <a:pt x="0" y="37"/>
                                              </a:lnTo>
                                              <a:lnTo>
                                                <a:pt x="1" y="55"/>
                                              </a:lnTo>
                                              <a:lnTo>
                                                <a:pt x="11" y="71"/>
                                              </a:lnTo>
                                              <a:lnTo>
                                                <a:pt x="35" y="75"/>
                                              </a:lnTo>
                                              <a:lnTo>
                                                <a:pt x="49" y="75"/>
                                              </a:lnTo>
                                              <a:lnTo>
                                                <a:pt x="56" y="74"/>
                                              </a:lnTo>
                                              <a:lnTo>
                                                <a:pt x="61" y="70"/>
                                              </a:lnTo>
                                              <a:lnTo>
                                                <a:pt x="66" y="66"/>
                                              </a:lnTo>
                                              <a:lnTo>
                                                <a:pt x="68" y="60"/>
                                              </a:lnTo>
                                              <a:lnTo>
                                                <a:pt x="68" y="50"/>
                                              </a:lnTo>
                                              <a:lnTo>
                                                <a:pt x="68" y="47"/>
                                              </a:lnTo>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7" name="Freeform 57"/>
                                      <wps:cNvSpPr>
                                        <a:spLocks/>
                                      </wps:cNvSpPr>
                                      <wps:spPr bwMode="auto">
                                        <a:xfrm>
                                          <a:off x="6109" y="1343"/>
                                          <a:ext cx="67" cy="105"/>
                                        </a:xfrm>
                                        <a:custGeom>
                                          <a:avLst/>
                                          <a:gdLst>
                                            <a:gd name="T0" fmla="*/ 60 w 67"/>
                                            <a:gd name="T1" fmla="*/ 30 h 105"/>
                                            <a:gd name="T2" fmla="*/ 39 w 67"/>
                                            <a:gd name="T3" fmla="*/ 30 h 105"/>
                                            <a:gd name="T4" fmla="*/ 25 w 67"/>
                                            <a:gd name="T5" fmla="*/ 30 h 105"/>
                                            <a:gd name="T6" fmla="*/ 19 w 67"/>
                                            <a:gd name="T7" fmla="*/ 33 h 105"/>
                                            <a:gd name="T8" fmla="*/ 15 w 67"/>
                                            <a:gd name="T9" fmla="*/ 42 h 105"/>
                                            <a:gd name="T10" fmla="*/ 15 w 67"/>
                                            <a:gd name="T11" fmla="*/ 42 h 105"/>
                                            <a:gd name="T12" fmla="*/ 15 w 67"/>
                                            <a:gd name="T13" fmla="*/ 0 h 105"/>
                                            <a:gd name="T14" fmla="*/ 0 w 67"/>
                                            <a:gd name="T15" fmla="*/ 0 h 105"/>
                                            <a:gd name="T16" fmla="*/ 0 w 67"/>
                                            <a:gd name="T17" fmla="*/ 105 h 105"/>
                                            <a:gd name="T18" fmla="*/ 15 w 67"/>
                                            <a:gd name="T19" fmla="*/ 105 h 105"/>
                                            <a:gd name="T20" fmla="*/ 15 w 67"/>
                                            <a:gd name="T21" fmla="*/ 63 h 105"/>
                                            <a:gd name="T22" fmla="*/ 15 w 67"/>
                                            <a:gd name="T23" fmla="*/ 47 h 105"/>
                                            <a:gd name="T24" fmla="*/ 20 w 67"/>
                                            <a:gd name="T25" fmla="*/ 42 h 105"/>
                                            <a:gd name="T26" fmla="*/ 36 w 67"/>
                                            <a:gd name="T27" fmla="*/ 42 h 105"/>
                                            <a:gd name="T28" fmla="*/ 44 w 67"/>
                                            <a:gd name="T29" fmla="*/ 42 h 105"/>
                                            <a:gd name="T30" fmla="*/ 48 w 67"/>
                                            <a:gd name="T31" fmla="*/ 43 h 105"/>
                                            <a:gd name="T32" fmla="*/ 50 w 67"/>
                                            <a:gd name="T33" fmla="*/ 47 h 105"/>
                                            <a:gd name="T34" fmla="*/ 52 w 67"/>
                                            <a:gd name="T35" fmla="*/ 49 h 105"/>
                                            <a:gd name="T36" fmla="*/ 52 w 67"/>
                                            <a:gd name="T37" fmla="*/ 51 h 105"/>
                                            <a:gd name="T38" fmla="*/ 52 w 67"/>
                                            <a:gd name="T39" fmla="*/ 59 h 105"/>
                                            <a:gd name="T40" fmla="*/ 52 w 67"/>
                                            <a:gd name="T41" fmla="*/ 105 h 105"/>
                                            <a:gd name="T42" fmla="*/ 67 w 67"/>
                                            <a:gd name="T43" fmla="*/ 105 h 105"/>
                                            <a:gd name="T44" fmla="*/ 67 w 67"/>
                                            <a:gd name="T45" fmla="*/ 56 h 105"/>
                                            <a:gd name="T46" fmla="*/ 67 w 67"/>
                                            <a:gd name="T47" fmla="*/ 37 h 105"/>
                                            <a:gd name="T48" fmla="*/ 60 w 67"/>
                                            <a:gd name="T49" fmla="*/ 30 h 10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Lst>
                                          <a:rect l="0" t="0" r="r" b="b"/>
                                          <a:pathLst>
                                            <a:path w="67" h="105">
                                              <a:moveTo>
                                                <a:pt x="60" y="30"/>
                                              </a:moveTo>
                                              <a:lnTo>
                                                <a:pt x="39" y="30"/>
                                              </a:lnTo>
                                              <a:lnTo>
                                                <a:pt x="25" y="30"/>
                                              </a:lnTo>
                                              <a:lnTo>
                                                <a:pt x="19" y="33"/>
                                              </a:lnTo>
                                              <a:lnTo>
                                                <a:pt x="15" y="42"/>
                                              </a:lnTo>
                                              <a:lnTo>
                                                <a:pt x="15" y="0"/>
                                              </a:lnTo>
                                              <a:lnTo>
                                                <a:pt x="0" y="0"/>
                                              </a:lnTo>
                                              <a:lnTo>
                                                <a:pt x="0" y="105"/>
                                              </a:lnTo>
                                              <a:lnTo>
                                                <a:pt x="15" y="105"/>
                                              </a:lnTo>
                                              <a:lnTo>
                                                <a:pt x="15" y="63"/>
                                              </a:lnTo>
                                              <a:lnTo>
                                                <a:pt x="15" y="47"/>
                                              </a:lnTo>
                                              <a:lnTo>
                                                <a:pt x="20" y="42"/>
                                              </a:lnTo>
                                              <a:lnTo>
                                                <a:pt x="36" y="42"/>
                                              </a:lnTo>
                                              <a:lnTo>
                                                <a:pt x="44" y="42"/>
                                              </a:lnTo>
                                              <a:lnTo>
                                                <a:pt x="48" y="43"/>
                                              </a:lnTo>
                                              <a:lnTo>
                                                <a:pt x="50" y="47"/>
                                              </a:lnTo>
                                              <a:lnTo>
                                                <a:pt x="52" y="49"/>
                                              </a:lnTo>
                                              <a:lnTo>
                                                <a:pt x="52" y="51"/>
                                              </a:lnTo>
                                              <a:lnTo>
                                                <a:pt x="52" y="59"/>
                                              </a:lnTo>
                                              <a:lnTo>
                                                <a:pt x="52" y="105"/>
                                              </a:lnTo>
                                              <a:lnTo>
                                                <a:pt x="67" y="105"/>
                                              </a:lnTo>
                                              <a:lnTo>
                                                <a:pt x="67" y="56"/>
                                              </a:lnTo>
                                              <a:lnTo>
                                                <a:pt x="67" y="37"/>
                                              </a:lnTo>
                                              <a:lnTo>
                                                <a:pt x="60" y="30"/>
                                              </a:lnTo>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8" name="Freeform 58"/>
                                      <wps:cNvSpPr>
                                        <a:spLocks/>
                                      </wps:cNvSpPr>
                                      <wps:spPr bwMode="auto">
                                        <a:xfrm>
                                          <a:off x="6206" y="1373"/>
                                          <a:ext cx="68" cy="75"/>
                                        </a:xfrm>
                                        <a:custGeom>
                                          <a:avLst/>
                                          <a:gdLst>
                                            <a:gd name="T0" fmla="*/ 15 w 68"/>
                                            <a:gd name="T1" fmla="*/ 0 h 75"/>
                                            <a:gd name="T2" fmla="*/ 0 w 68"/>
                                            <a:gd name="T3" fmla="*/ 0 h 75"/>
                                            <a:gd name="T4" fmla="*/ 0 w 68"/>
                                            <a:gd name="T5" fmla="*/ 74 h 75"/>
                                            <a:gd name="T6" fmla="*/ 15 w 68"/>
                                            <a:gd name="T7" fmla="*/ 74 h 75"/>
                                            <a:gd name="T8" fmla="*/ 15 w 68"/>
                                            <a:gd name="T9" fmla="*/ 30 h 75"/>
                                            <a:gd name="T10" fmla="*/ 15 w 68"/>
                                            <a:gd name="T11" fmla="*/ 17 h 75"/>
                                            <a:gd name="T12" fmla="*/ 21 w 68"/>
                                            <a:gd name="T13" fmla="*/ 11 h 75"/>
                                            <a:gd name="T14" fmla="*/ 36 w 68"/>
                                            <a:gd name="T15" fmla="*/ 11 h 75"/>
                                            <a:gd name="T16" fmla="*/ 49 w 68"/>
                                            <a:gd name="T17" fmla="*/ 11 h 75"/>
                                            <a:gd name="T18" fmla="*/ 52 w 68"/>
                                            <a:gd name="T19" fmla="*/ 14 h 75"/>
                                            <a:gd name="T20" fmla="*/ 52 w 68"/>
                                            <a:gd name="T21" fmla="*/ 29 h 75"/>
                                            <a:gd name="T22" fmla="*/ 52 w 68"/>
                                            <a:gd name="T23" fmla="*/ 74 h 75"/>
                                            <a:gd name="T24" fmla="*/ 67 w 68"/>
                                            <a:gd name="T25" fmla="*/ 74 h 75"/>
                                            <a:gd name="T26" fmla="*/ 67 w 68"/>
                                            <a:gd name="T27" fmla="*/ 25 h 75"/>
                                            <a:gd name="T28" fmla="*/ 67 w 68"/>
                                            <a:gd name="T29" fmla="*/ 17 h 75"/>
                                            <a:gd name="T30" fmla="*/ 67 w 68"/>
                                            <a:gd name="T31" fmla="*/ 13 h 75"/>
                                            <a:gd name="T32" fmla="*/ 65 w 68"/>
                                            <a:gd name="T33" fmla="*/ 10 h 75"/>
                                            <a:gd name="T34" fmla="*/ 61 w 68"/>
                                            <a:gd name="T35" fmla="*/ 3 h 75"/>
                                            <a:gd name="T36" fmla="*/ 53 w 68"/>
                                            <a:gd name="T37" fmla="*/ 0 h 75"/>
                                            <a:gd name="T38" fmla="*/ 39 w 68"/>
                                            <a:gd name="T39" fmla="*/ 0 h 75"/>
                                            <a:gd name="T40" fmla="*/ 26 w 68"/>
                                            <a:gd name="T41" fmla="*/ 0 h 75"/>
                                            <a:gd name="T42" fmla="*/ 18 w 68"/>
                                            <a:gd name="T43" fmla="*/ 3 h 75"/>
                                            <a:gd name="T44" fmla="*/ 15 w 68"/>
                                            <a:gd name="T45" fmla="*/ 12 h 75"/>
                                            <a:gd name="T46" fmla="*/ 14 w 68"/>
                                            <a:gd name="T47" fmla="*/ 12 h 75"/>
                                            <a:gd name="T48" fmla="*/ 15 w 68"/>
                                            <a:gd name="T49" fmla="*/ 0 h 7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Lst>
                                          <a:rect l="0" t="0" r="r" b="b"/>
                                          <a:pathLst>
                                            <a:path w="68" h="75">
                                              <a:moveTo>
                                                <a:pt x="15" y="0"/>
                                              </a:moveTo>
                                              <a:lnTo>
                                                <a:pt x="0" y="0"/>
                                              </a:lnTo>
                                              <a:lnTo>
                                                <a:pt x="0" y="74"/>
                                              </a:lnTo>
                                              <a:lnTo>
                                                <a:pt x="15" y="74"/>
                                              </a:lnTo>
                                              <a:lnTo>
                                                <a:pt x="15" y="30"/>
                                              </a:lnTo>
                                              <a:lnTo>
                                                <a:pt x="15" y="17"/>
                                              </a:lnTo>
                                              <a:lnTo>
                                                <a:pt x="21" y="11"/>
                                              </a:lnTo>
                                              <a:lnTo>
                                                <a:pt x="36" y="11"/>
                                              </a:lnTo>
                                              <a:lnTo>
                                                <a:pt x="49" y="11"/>
                                              </a:lnTo>
                                              <a:lnTo>
                                                <a:pt x="52" y="14"/>
                                              </a:lnTo>
                                              <a:lnTo>
                                                <a:pt x="52" y="29"/>
                                              </a:lnTo>
                                              <a:lnTo>
                                                <a:pt x="52" y="74"/>
                                              </a:lnTo>
                                              <a:lnTo>
                                                <a:pt x="67" y="74"/>
                                              </a:lnTo>
                                              <a:lnTo>
                                                <a:pt x="67" y="25"/>
                                              </a:lnTo>
                                              <a:lnTo>
                                                <a:pt x="67" y="17"/>
                                              </a:lnTo>
                                              <a:lnTo>
                                                <a:pt x="67" y="13"/>
                                              </a:lnTo>
                                              <a:lnTo>
                                                <a:pt x="65" y="10"/>
                                              </a:lnTo>
                                              <a:lnTo>
                                                <a:pt x="61" y="3"/>
                                              </a:lnTo>
                                              <a:lnTo>
                                                <a:pt x="53" y="0"/>
                                              </a:lnTo>
                                              <a:lnTo>
                                                <a:pt x="39" y="0"/>
                                              </a:lnTo>
                                              <a:lnTo>
                                                <a:pt x="26" y="0"/>
                                              </a:lnTo>
                                              <a:lnTo>
                                                <a:pt x="18" y="3"/>
                                              </a:lnTo>
                                              <a:lnTo>
                                                <a:pt x="15" y="12"/>
                                              </a:lnTo>
                                              <a:lnTo>
                                                <a:pt x="14" y="12"/>
                                              </a:lnTo>
                                              <a:lnTo>
                                                <a:pt x="15" y="0"/>
                                              </a:lnTo>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cNvPr id="59" name="Group 59"/>
                                      <wpg:cNvGrpSpPr>
                                        <a:grpSpLocks/>
                                      </wpg:cNvGrpSpPr>
                                      <wpg:grpSpPr bwMode="auto">
                                        <a:xfrm>
                                          <a:off x="6301" y="1373"/>
                                          <a:ext cx="71" cy="76"/>
                                          <a:chOff x="6301" y="1373"/>
                                          <a:chExt cx="71" cy="76"/>
                                        </a:xfrm>
                                      </wpg:grpSpPr>
                                      <wps:wsp>
                                        <wps:cNvPr id="60" name="Freeform 60"/>
                                        <wps:cNvSpPr>
                                          <a:spLocks/>
                                        </wps:cNvSpPr>
                                        <wps:spPr bwMode="auto">
                                          <a:xfrm>
                                            <a:off x="6301" y="1373"/>
                                            <a:ext cx="71" cy="76"/>
                                          </a:xfrm>
                                          <a:custGeom>
                                            <a:avLst/>
                                            <a:gdLst>
                                              <a:gd name="T0" fmla="*/ 35 w 71"/>
                                              <a:gd name="T1" fmla="*/ 64 h 76"/>
                                              <a:gd name="T2" fmla="*/ 17 w 71"/>
                                              <a:gd name="T3" fmla="*/ 64 h 76"/>
                                              <a:gd name="T4" fmla="*/ 20 w 71"/>
                                              <a:gd name="T5" fmla="*/ 75 h 76"/>
                                              <a:gd name="T6" fmla="*/ 35 w 71"/>
                                              <a:gd name="T7" fmla="*/ 75 h 76"/>
                                              <a:gd name="T8" fmla="*/ 53 w 71"/>
                                              <a:gd name="T9" fmla="*/ 74 h 76"/>
                                              <a:gd name="T10" fmla="*/ 35 w 71"/>
                                              <a:gd name="T11" fmla="*/ 64 h 76"/>
                                            </a:gdLst>
                                            <a:ahLst/>
                                            <a:cxnLst>
                                              <a:cxn ang="0">
                                                <a:pos x="T0" y="T1"/>
                                              </a:cxn>
                                              <a:cxn ang="0">
                                                <a:pos x="T2" y="T3"/>
                                              </a:cxn>
                                              <a:cxn ang="0">
                                                <a:pos x="T4" y="T5"/>
                                              </a:cxn>
                                              <a:cxn ang="0">
                                                <a:pos x="T6" y="T7"/>
                                              </a:cxn>
                                              <a:cxn ang="0">
                                                <a:pos x="T8" y="T9"/>
                                              </a:cxn>
                                              <a:cxn ang="0">
                                                <a:pos x="T10" y="T11"/>
                                              </a:cxn>
                                            </a:cxnLst>
                                            <a:rect l="0" t="0" r="r" b="b"/>
                                            <a:pathLst>
                                              <a:path w="71" h="76">
                                                <a:moveTo>
                                                  <a:pt x="35" y="64"/>
                                                </a:moveTo>
                                                <a:lnTo>
                                                  <a:pt x="17" y="64"/>
                                                </a:lnTo>
                                                <a:lnTo>
                                                  <a:pt x="20" y="75"/>
                                                </a:lnTo>
                                                <a:lnTo>
                                                  <a:pt x="35" y="75"/>
                                                </a:lnTo>
                                                <a:lnTo>
                                                  <a:pt x="53" y="74"/>
                                                </a:lnTo>
                                                <a:lnTo>
                                                  <a:pt x="35" y="64"/>
                                                </a:lnTo>
                                              </a:path>
                                            </a:pathLst>
                                          </a:custGeom>
                                          <a:solidFill>
                                            <a:srgbClr val="CBD3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1" name="Freeform 61"/>
                                        <wps:cNvSpPr>
                                          <a:spLocks/>
                                        </wps:cNvSpPr>
                                        <wps:spPr bwMode="auto">
                                          <a:xfrm>
                                            <a:off x="6301" y="1373"/>
                                            <a:ext cx="71" cy="76"/>
                                          </a:xfrm>
                                          <a:custGeom>
                                            <a:avLst/>
                                            <a:gdLst>
                                              <a:gd name="T0" fmla="*/ 15 w 71"/>
                                              <a:gd name="T1" fmla="*/ 61 h 76"/>
                                              <a:gd name="T2" fmla="*/ 15 w 71"/>
                                              <a:gd name="T3" fmla="*/ 36 h 76"/>
                                              <a:gd name="T4" fmla="*/ 15 w 71"/>
                                              <a:gd name="T5" fmla="*/ 23 h 76"/>
                                              <a:gd name="T6" fmla="*/ 17 w 71"/>
                                              <a:gd name="T7" fmla="*/ 17 h 76"/>
                                              <a:gd name="T8" fmla="*/ 20 w 71"/>
                                              <a:gd name="T9" fmla="*/ 14 h 76"/>
                                              <a:gd name="T10" fmla="*/ 22 w 71"/>
                                              <a:gd name="T11" fmla="*/ 12 h 76"/>
                                              <a:gd name="T12" fmla="*/ 27 w 71"/>
                                              <a:gd name="T13" fmla="*/ 11 h 76"/>
                                              <a:gd name="T14" fmla="*/ 35 w 71"/>
                                              <a:gd name="T15" fmla="*/ 11 h 76"/>
                                              <a:gd name="T16" fmla="*/ 53 w 71"/>
                                              <a:gd name="T17" fmla="*/ 11 h 76"/>
                                              <a:gd name="T18" fmla="*/ 55 w 71"/>
                                              <a:gd name="T19" fmla="*/ 14 h 76"/>
                                              <a:gd name="T20" fmla="*/ 55 w 71"/>
                                              <a:gd name="T21" fmla="*/ 37 h 76"/>
                                              <a:gd name="T22" fmla="*/ 55 w 71"/>
                                              <a:gd name="T23" fmla="*/ 60 h 76"/>
                                              <a:gd name="T24" fmla="*/ 53 w 71"/>
                                              <a:gd name="T25" fmla="*/ 64 h 76"/>
                                              <a:gd name="T26" fmla="*/ 35 w 71"/>
                                              <a:gd name="T27" fmla="*/ 64 h 76"/>
                                              <a:gd name="T28" fmla="*/ 53 w 71"/>
                                              <a:gd name="T29" fmla="*/ 74 h 76"/>
                                              <a:gd name="T30" fmla="*/ 67 w 71"/>
                                              <a:gd name="T31" fmla="*/ 63 h 76"/>
                                              <a:gd name="T32" fmla="*/ 71 w 71"/>
                                              <a:gd name="T33" fmla="*/ 36 h 76"/>
                                              <a:gd name="T34" fmla="*/ 70 w 71"/>
                                              <a:gd name="T35" fmla="*/ 19 h 76"/>
                                              <a:gd name="T36" fmla="*/ 60 w 71"/>
                                              <a:gd name="T37" fmla="*/ 3 h 76"/>
                                              <a:gd name="T38" fmla="*/ 35 w 71"/>
                                              <a:gd name="T39" fmla="*/ 0 h 76"/>
                                              <a:gd name="T40" fmla="*/ 19 w 71"/>
                                              <a:gd name="T41" fmla="*/ 1 h 76"/>
                                              <a:gd name="T42" fmla="*/ 3 w 71"/>
                                              <a:gd name="T43" fmla="*/ 10 h 76"/>
                                              <a:gd name="T44" fmla="*/ 0 w 71"/>
                                              <a:gd name="T45" fmla="*/ 36 h 76"/>
                                              <a:gd name="T46" fmla="*/ 0 w 71"/>
                                              <a:gd name="T47" fmla="*/ 56 h 76"/>
                                              <a:gd name="T48" fmla="*/ 1 w 71"/>
                                              <a:gd name="T49" fmla="*/ 64 h 76"/>
                                              <a:gd name="T50" fmla="*/ 8 w 71"/>
                                              <a:gd name="T51" fmla="*/ 69 h 76"/>
                                              <a:gd name="T52" fmla="*/ 13 w 71"/>
                                              <a:gd name="T53" fmla="*/ 74 h 76"/>
                                              <a:gd name="T54" fmla="*/ 20 w 71"/>
                                              <a:gd name="T55" fmla="*/ 75 h 76"/>
                                              <a:gd name="T56" fmla="*/ 17 w 71"/>
                                              <a:gd name="T57" fmla="*/ 64 h 76"/>
                                              <a:gd name="T58" fmla="*/ 15 w 71"/>
                                              <a:gd name="T59" fmla="*/ 61 h 7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Lst>
                                            <a:rect l="0" t="0" r="r" b="b"/>
                                            <a:pathLst>
                                              <a:path w="71" h="76">
                                                <a:moveTo>
                                                  <a:pt x="15" y="61"/>
                                                </a:moveTo>
                                                <a:lnTo>
                                                  <a:pt x="15" y="36"/>
                                                </a:lnTo>
                                                <a:lnTo>
                                                  <a:pt x="15" y="23"/>
                                                </a:lnTo>
                                                <a:lnTo>
                                                  <a:pt x="17" y="17"/>
                                                </a:lnTo>
                                                <a:lnTo>
                                                  <a:pt x="20" y="14"/>
                                                </a:lnTo>
                                                <a:lnTo>
                                                  <a:pt x="22" y="12"/>
                                                </a:lnTo>
                                                <a:lnTo>
                                                  <a:pt x="27" y="11"/>
                                                </a:lnTo>
                                                <a:lnTo>
                                                  <a:pt x="35" y="11"/>
                                                </a:lnTo>
                                                <a:lnTo>
                                                  <a:pt x="53" y="11"/>
                                                </a:lnTo>
                                                <a:lnTo>
                                                  <a:pt x="55" y="14"/>
                                                </a:lnTo>
                                                <a:lnTo>
                                                  <a:pt x="55" y="37"/>
                                                </a:lnTo>
                                                <a:lnTo>
                                                  <a:pt x="55" y="60"/>
                                                </a:lnTo>
                                                <a:lnTo>
                                                  <a:pt x="53" y="64"/>
                                                </a:lnTo>
                                                <a:lnTo>
                                                  <a:pt x="35" y="64"/>
                                                </a:lnTo>
                                                <a:lnTo>
                                                  <a:pt x="53" y="74"/>
                                                </a:lnTo>
                                                <a:lnTo>
                                                  <a:pt x="67" y="63"/>
                                                </a:lnTo>
                                                <a:lnTo>
                                                  <a:pt x="71" y="36"/>
                                                </a:lnTo>
                                                <a:lnTo>
                                                  <a:pt x="70" y="19"/>
                                                </a:lnTo>
                                                <a:lnTo>
                                                  <a:pt x="60" y="3"/>
                                                </a:lnTo>
                                                <a:lnTo>
                                                  <a:pt x="35" y="0"/>
                                                </a:lnTo>
                                                <a:lnTo>
                                                  <a:pt x="19" y="1"/>
                                                </a:lnTo>
                                                <a:lnTo>
                                                  <a:pt x="3" y="10"/>
                                                </a:lnTo>
                                                <a:lnTo>
                                                  <a:pt x="0" y="36"/>
                                                </a:lnTo>
                                                <a:lnTo>
                                                  <a:pt x="0" y="56"/>
                                                </a:lnTo>
                                                <a:lnTo>
                                                  <a:pt x="1" y="64"/>
                                                </a:lnTo>
                                                <a:lnTo>
                                                  <a:pt x="8" y="69"/>
                                                </a:lnTo>
                                                <a:lnTo>
                                                  <a:pt x="13" y="74"/>
                                                </a:lnTo>
                                                <a:lnTo>
                                                  <a:pt x="20" y="75"/>
                                                </a:lnTo>
                                                <a:lnTo>
                                                  <a:pt x="17" y="64"/>
                                                </a:lnTo>
                                                <a:lnTo>
                                                  <a:pt x="15" y="61"/>
                                                </a:lnTo>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s:wsp>
                                      <wps:cNvPr id="62" name="Freeform 62"/>
                                      <wps:cNvSpPr>
                                        <a:spLocks/>
                                      </wps:cNvSpPr>
                                      <wps:spPr bwMode="auto">
                                        <a:xfrm>
                                          <a:off x="6406" y="1343"/>
                                          <a:ext cx="0" cy="105"/>
                                        </a:xfrm>
                                        <a:custGeom>
                                          <a:avLst/>
                                          <a:gdLst>
                                            <a:gd name="T0" fmla="*/ 0 h 105"/>
                                            <a:gd name="T1" fmla="*/ 105 h 105"/>
                                          </a:gdLst>
                                          <a:ahLst/>
                                          <a:cxnLst>
                                            <a:cxn ang="0">
                                              <a:pos x="0" y="T0"/>
                                            </a:cxn>
                                            <a:cxn ang="0">
                                              <a:pos x="0" y="T1"/>
                                            </a:cxn>
                                          </a:cxnLst>
                                          <a:rect l="0" t="0" r="r" b="b"/>
                                          <a:pathLst>
                                            <a:path h="105">
                                              <a:moveTo>
                                                <a:pt x="0" y="0"/>
                                              </a:moveTo>
                                              <a:lnTo>
                                                <a:pt x="0" y="105"/>
                                              </a:lnTo>
                                            </a:path>
                                          </a:pathLst>
                                        </a:custGeom>
                                        <a:solidFill>
                                          <a:srgbClr val="B5DC10"/>
                                        </a:solidFill>
                                        <a:ln w="10972">
                                          <a:solidFill>
                                            <a:srgbClr val="CBD300"/>
                                          </a:solidFill>
                                          <a:round/>
                                          <a:headEnd/>
                                          <a:tailEnd/>
                                        </a:ln>
                                      </wps:spPr>
                                      <wps:bodyPr rot="0" vert="horz" wrap="square" lIns="91440" tIns="45720" rIns="91440" bIns="45720" anchor="t" anchorCtr="0" upright="1">
                                        <a:noAutofit/>
                                      </wps:bodyPr>
                                    </wps:wsp>
                                    <wpg:grpSp>
                                      <wpg:cNvPr id="63" name="Group 63"/>
                                      <wpg:cNvGrpSpPr>
                                        <a:grpSpLocks/>
                                      </wpg:cNvGrpSpPr>
                                      <wpg:grpSpPr bwMode="auto">
                                        <a:xfrm>
                                          <a:off x="6441" y="1373"/>
                                          <a:ext cx="71" cy="76"/>
                                          <a:chOff x="6441" y="1373"/>
                                          <a:chExt cx="71" cy="76"/>
                                        </a:xfrm>
                                      </wpg:grpSpPr>
                                      <wps:wsp>
                                        <wps:cNvPr id="64" name="Freeform 64"/>
                                        <wps:cNvSpPr>
                                          <a:spLocks/>
                                        </wps:cNvSpPr>
                                        <wps:spPr bwMode="auto">
                                          <a:xfrm>
                                            <a:off x="6441" y="1373"/>
                                            <a:ext cx="71" cy="76"/>
                                          </a:xfrm>
                                          <a:custGeom>
                                            <a:avLst/>
                                            <a:gdLst>
                                              <a:gd name="T0" fmla="*/ 35 w 71"/>
                                              <a:gd name="T1" fmla="*/ 64 h 76"/>
                                              <a:gd name="T2" fmla="*/ 17 w 71"/>
                                              <a:gd name="T3" fmla="*/ 64 h 76"/>
                                              <a:gd name="T4" fmla="*/ 20 w 71"/>
                                              <a:gd name="T5" fmla="*/ 75 h 76"/>
                                              <a:gd name="T6" fmla="*/ 35 w 71"/>
                                              <a:gd name="T7" fmla="*/ 75 h 76"/>
                                              <a:gd name="T8" fmla="*/ 53 w 71"/>
                                              <a:gd name="T9" fmla="*/ 74 h 76"/>
                                              <a:gd name="T10" fmla="*/ 35 w 71"/>
                                              <a:gd name="T11" fmla="*/ 64 h 76"/>
                                            </a:gdLst>
                                            <a:ahLst/>
                                            <a:cxnLst>
                                              <a:cxn ang="0">
                                                <a:pos x="T0" y="T1"/>
                                              </a:cxn>
                                              <a:cxn ang="0">
                                                <a:pos x="T2" y="T3"/>
                                              </a:cxn>
                                              <a:cxn ang="0">
                                                <a:pos x="T4" y="T5"/>
                                              </a:cxn>
                                              <a:cxn ang="0">
                                                <a:pos x="T6" y="T7"/>
                                              </a:cxn>
                                              <a:cxn ang="0">
                                                <a:pos x="T8" y="T9"/>
                                              </a:cxn>
                                              <a:cxn ang="0">
                                                <a:pos x="T10" y="T11"/>
                                              </a:cxn>
                                            </a:cxnLst>
                                            <a:rect l="0" t="0" r="r" b="b"/>
                                            <a:pathLst>
                                              <a:path w="71" h="76">
                                                <a:moveTo>
                                                  <a:pt x="35" y="64"/>
                                                </a:moveTo>
                                                <a:lnTo>
                                                  <a:pt x="17" y="64"/>
                                                </a:lnTo>
                                                <a:lnTo>
                                                  <a:pt x="20" y="75"/>
                                                </a:lnTo>
                                                <a:lnTo>
                                                  <a:pt x="35" y="75"/>
                                                </a:lnTo>
                                                <a:lnTo>
                                                  <a:pt x="53" y="74"/>
                                                </a:lnTo>
                                                <a:lnTo>
                                                  <a:pt x="35" y="64"/>
                                                </a:lnTo>
                                              </a:path>
                                            </a:pathLst>
                                          </a:custGeom>
                                          <a:solidFill>
                                            <a:srgbClr val="CBD3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5" name="Freeform 65"/>
                                        <wps:cNvSpPr>
                                          <a:spLocks/>
                                        </wps:cNvSpPr>
                                        <wps:spPr bwMode="auto">
                                          <a:xfrm>
                                            <a:off x="6441" y="1373"/>
                                            <a:ext cx="71" cy="76"/>
                                          </a:xfrm>
                                          <a:custGeom>
                                            <a:avLst/>
                                            <a:gdLst>
                                              <a:gd name="T0" fmla="*/ 15 w 71"/>
                                              <a:gd name="T1" fmla="*/ 61 h 76"/>
                                              <a:gd name="T2" fmla="*/ 15 w 71"/>
                                              <a:gd name="T3" fmla="*/ 36 h 76"/>
                                              <a:gd name="T4" fmla="*/ 15 w 71"/>
                                              <a:gd name="T5" fmla="*/ 23 h 76"/>
                                              <a:gd name="T6" fmla="*/ 17 w 71"/>
                                              <a:gd name="T7" fmla="*/ 17 h 76"/>
                                              <a:gd name="T8" fmla="*/ 20 w 71"/>
                                              <a:gd name="T9" fmla="*/ 14 h 76"/>
                                              <a:gd name="T10" fmla="*/ 22 w 71"/>
                                              <a:gd name="T11" fmla="*/ 12 h 76"/>
                                              <a:gd name="T12" fmla="*/ 27 w 71"/>
                                              <a:gd name="T13" fmla="*/ 11 h 76"/>
                                              <a:gd name="T14" fmla="*/ 35 w 71"/>
                                              <a:gd name="T15" fmla="*/ 11 h 76"/>
                                              <a:gd name="T16" fmla="*/ 53 w 71"/>
                                              <a:gd name="T17" fmla="*/ 11 h 76"/>
                                              <a:gd name="T18" fmla="*/ 55 w 71"/>
                                              <a:gd name="T19" fmla="*/ 14 h 76"/>
                                              <a:gd name="T20" fmla="*/ 55 w 71"/>
                                              <a:gd name="T21" fmla="*/ 37 h 76"/>
                                              <a:gd name="T22" fmla="*/ 55 w 71"/>
                                              <a:gd name="T23" fmla="*/ 60 h 76"/>
                                              <a:gd name="T24" fmla="*/ 53 w 71"/>
                                              <a:gd name="T25" fmla="*/ 64 h 76"/>
                                              <a:gd name="T26" fmla="*/ 35 w 71"/>
                                              <a:gd name="T27" fmla="*/ 64 h 76"/>
                                              <a:gd name="T28" fmla="*/ 53 w 71"/>
                                              <a:gd name="T29" fmla="*/ 74 h 76"/>
                                              <a:gd name="T30" fmla="*/ 67 w 71"/>
                                              <a:gd name="T31" fmla="*/ 63 h 76"/>
                                              <a:gd name="T32" fmla="*/ 71 w 71"/>
                                              <a:gd name="T33" fmla="*/ 36 h 76"/>
                                              <a:gd name="T34" fmla="*/ 70 w 71"/>
                                              <a:gd name="T35" fmla="*/ 19 h 76"/>
                                              <a:gd name="T36" fmla="*/ 60 w 71"/>
                                              <a:gd name="T37" fmla="*/ 3 h 76"/>
                                              <a:gd name="T38" fmla="*/ 35 w 71"/>
                                              <a:gd name="T39" fmla="*/ 0 h 76"/>
                                              <a:gd name="T40" fmla="*/ 19 w 71"/>
                                              <a:gd name="T41" fmla="*/ 1 h 76"/>
                                              <a:gd name="T42" fmla="*/ 3 w 71"/>
                                              <a:gd name="T43" fmla="*/ 10 h 76"/>
                                              <a:gd name="T44" fmla="*/ 0 w 71"/>
                                              <a:gd name="T45" fmla="*/ 36 h 76"/>
                                              <a:gd name="T46" fmla="*/ 0 w 71"/>
                                              <a:gd name="T47" fmla="*/ 56 h 76"/>
                                              <a:gd name="T48" fmla="*/ 1 w 71"/>
                                              <a:gd name="T49" fmla="*/ 64 h 76"/>
                                              <a:gd name="T50" fmla="*/ 8 w 71"/>
                                              <a:gd name="T51" fmla="*/ 69 h 76"/>
                                              <a:gd name="T52" fmla="*/ 13 w 71"/>
                                              <a:gd name="T53" fmla="*/ 74 h 76"/>
                                              <a:gd name="T54" fmla="*/ 20 w 71"/>
                                              <a:gd name="T55" fmla="*/ 75 h 76"/>
                                              <a:gd name="T56" fmla="*/ 17 w 71"/>
                                              <a:gd name="T57" fmla="*/ 64 h 76"/>
                                              <a:gd name="T58" fmla="*/ 15 w 71"/>
                                              <a:gd name="T59" fmla="*/ 61 h 7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Lst>
                                            <a:rect l="0" t="0" r="r" b="b"/>
                                            <a:pathLst>
                                              <a:path w="71" h="76">
                                                <a:moveTo>
                                                  <a:pt x="15" y="61"/>
                                                </a:moveTo>
                                                <a:lnTo>
                                                  <a:pt x="15" y="36"/>
                                                </a:lnTo>
                                                <a:lnTo>
                                                  <a:pt x="15" y="23"/>
                                                </a:lnTo>
                                                <a:lnTo>
                                                  <a:pt x="17" y="17"/>
                                                </a:lnTo>
                                                <a:lnTo>
                                                  <a:pt x="20" y="14"/>
                                                </a:lnTo>
                                                <a:lnTo>
                                                  <a:pt x="22" y="12"/>
                                                </a:lnTo>
                                                <a:lnTo>
                                                  <a:pt x="27" y="11"/>
                                                </a:lnTo>
                                                <a:lnTo>
                                                  <a:pt x="35" y="11"/>
                                                </a:lnTo>
                                                <a:lnTo>
                                                  <a:pt x="53" y="11"/>
                                                </a:lnTo>
                                                <a:lnTo>
                                                  <a:pt x="55" y="14"/>
                                                </a:lnTo>
                                                <a:lnTo>
                                                  <a:pt x="55" y="37"/>
                                                </a:lnTo>
                                                <a:lnTo>
                                                  <a:pt x="55" y="60"/>
                                                </a:lnTo>
                                                <a:lnTo>
                                                  <a:pt x="53" y="64"/>
                                                </a:lnTo>
                                                <a:lnTo>
                                                  <a:pt x="35" y="64"/>
                                                </a:lnTo>
                                                <a:lnTo>
                                                  <a:pt x="53" y="74"/>
                                                </a:lnTo>
                                                <a:lnTo>
                                                  <a:pt x="67" y="63"/>
                                                </a:lnTo>
                                                <a:lnTo>
                                                  <a:pt x="71" y="36"/>
                                                </a:lnTo>
                                                <a:lnTo>
                                                  <a:pt x="70" y="19"/>
                                                </a:lnTo>
                                                <a:lnTo>
                                                  <a:pt x="60" y="3"/>
                                                </a:lnTo>
                                                <a:lnTo>
                                                  <a:pt x="35" y="0"/>
                                                </a:lnTo>
                                                <a:lnTo>
                                                  <a:pt x="19" y="1"/>
                                                </a:lnTo>
                                                <a:lnTo>
                                                  <a:pt x="3" y="10"/>
                                                </a:lnTo>
                                                <a:lnTo>
                                                  <a:pt x="0" y="36"/>
                                                </a:lnTo>
                                                <a:lnTo>
                                                  <a:pt x="0" y="56"/>
                                                </a:lnTo>
                                                <a:lnTo>
                                                  <a:pt x="1" y="64"/>
                                                </a:lnTo>
                                                <a:lnTo>
                                                  <a:pt x="8" y="69"/>
                                                </a:lnTo>
                                                <a:lnTo>
                                                  <a:pt x="13" y="74"/>
                                                </a:lnTo>
                                                <a:lnTo>
                                                  <a:pt x="20" y="75"/>
                                                </a:lnTo>
                                                <a:lnTo>
                                                  <a:pt x="17" y="64"/>
                                                </a:lnTo>
                                                <a:lnTo>
                                                  <a:pt x="15" y="61"/>
                                                </a:lnTo>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66" name="Group 66"/>
                                      <wpg:cNvGrpSpPr>
                                        <a:grpSpLocks/>
                                      </wpg:cNvGrpSpPr>
                                      <wpg:grpSpPr bwMode="auto">
                                        <a:xfrm>
                                          <a:off x="6536" y="1373"/>
                                          <a:ext cx="70" cy="108"/>
                                          <a:chOff x="6536" y="1373"/>
                                          <a:chExt cx="70" cy="108"/>
                                        </a:xfrm>
                                      </wpg:grpSpPr>
                                      <wps:wsp>
                                        <wps:cNvPr id="67" name="Freeform 67"/>
                                        <wps:cNvSpPr>
                                          <a:spLocks/>
                                        </wps:cNvSpPr>
                                        <wps:spPr bwMode="auto">
                                          <a:xfrm>
                                            <a:off x="6536" y="1373"/>
                                            <a:ext cx="70" cy="108"/>
                                          </a:xfrm>
                                          <a:custGeom>
                                            <a:avLst/>
                                            <a:gdLst>
                                              <a:gd name="T0" fmla="*/ 44 w 70"/>
                                              <a:gd name="T1" fmla="*/ 107 h 108"/>
                                              <a:gd name="T2" fmla="*/ 64 w 70"/>
                                              <a:gd name="T3" fmla="*/ 99 h 108"/>
                                              <a:gd name="T4" fmla="*/ 69 w 70"/>
                                              <a:gd name="T5" fmla="*/ 77 h 108"/>
                                              <a:gd name="T6" fmla="*/ 69 w 70"/>
                                              <a:gd name="T7" fmla="*/ 0 h 108"/>
                                              <a:gd name="T8" fmla="*/ 54 w 70"/>
                                              <a:gd name="T9" fmla="*/ 0 h 108"/>
                                              <a:gd name="T10" fmla="*/ 55 w 70"/>
                                              <a:gd name="T11" fmla="*/ 12 h 108"/>
                                              <a:gd name="T12" fmla="*/ 55 w 70"/>
                                              <a:gd name="T13" fmla="*/ 12 h 108"/>
                                              <a:gd name="T14" fmla="*/ 50 w 70"/>
                                              <a:gd name="T15" fmla="*/ 3 h 108"/>
                                              <a:gd name="T16" fmla="*/ 44 w 70"/>
                                              <a:gd name="T17" fmla="*/ 0 h 108"/>
                                              <a:gd name="T18" fmla="*/ 19 w 70"/>
                                              <a:gd name="T19" fmla="*/ 0 h 108"/>
                                              <a:gd name="T20" fmla="*/ 12 w 70"/>
                                              <a:gd name="T21" fmla="*/ 2 h 108"/>
                                              <a:gd name="T22" fmla="*/ 7 w 70"/>
                                              <a:gd name="T23" fmla="*/ 6 h 108"/>
                                              <a:gd name="T24" fmla="*/ 1 w 70"/>
                                              <a:gd name="T25" fmla="*/ 12 h 108"/>
                                              <a:gd name="T26" fmla="*/ 0 w 70"/>
                                              <a:gd name="T27" fmla="*/ 20 h 108"/>
                                              <a:gd name="T28" fmla="*/ 0 w 70"/>
                                              <a:gd name="T29" fmla="*/ 38 h 108"/>
                                              <a:gd name="T30" fmla="*/ 0 w 70"/>
                                              <a:gd name="T31" fmla="*/ 55 h 108"/>
                                              <a:gd name="T32" fmla="*/ 1 w 70"/>
                                              <a:gd name="T33" fmla="*/ 62 h 108"/>
                                              <a:gd name="T34" fmla="*/ 7 w 70"/>
                                              <a:gd name="T35" fmla="*/ 68 h 108"/>
                                              <a:gd name="T36" fmla="*/ 11 w 70"/>
                                              <a:gd name="T37" fmla="*/ 73 h 108"/>
                                              <a:gd name="T38" fmla="*/ 15 w 70"/>
                                              <a:gd name="T39" fmla="*/ 59 h 108"/>
                                              <a:gd name="T40" fmla="*/ 15 w 70"/>
                                              <a:gd name="T41" fmla="*/ 36 h 108"/>
                                              <a:gd name="T42" fmla="*/ 15 w 70"/>
                                              <a:gd name="T43" fmla="*/ 15 h 108"/>
                                              <a:gd name="T44" fmla="*/ 18 w 70"/>
                                              <a:gd name="T45" fmla="*/ 11 h 108"/>
                                              <a:gd name="T46" fmla="*/ 50 w 70"/>
                                              <a:gd name="T47" fmla="*/ 11 h 108"/>
                                              <a:gd name="T48" fmla="*/ 54 w 70"/>
                                              <a:gd name="T49" fmla="*/ 16 h 108"/>
                                              <a:gd name="T50" fmla="*/ 54 w 70"/>
                                              <a:gd name="T51" fmla="*/ 36 h 108"/>
                                              <a:gd name="T52" fmla="*/ 54 w 70"/>
                                              <a:gd name="T53" fmla="*/ 59 h 108"/>
                                              <a:gd name="T54" fmla="*/ 51 w 70"/>
                                              <a:gd name="T55" fmla="*/ 63 h 108"/>
                                              <a:gd name="T56" fmla="*/ 43 w 70"/>
                                              <a:gd name="T57" fmla="*/ 75 h 108"/>
                                              <a:gd name="T58" fmla="*/ 51 w 70"/>
                                              <a:gd name="T59" fmla="*/ 72 h 108"/>
                                              <a:gd name="T60" fmla="*/ 54 w 70"/>
                                              <a:gd name="T61" fmla="*/ 64 h 108"/>
                                              <a:gd name="T62" fmla="*/ 54 w 70"/>
                                              <a:gd name="T63" fmla="*/ 64 h 108"/>
                                              <a:gd name="T64" fmla="*/ 54 w 70"/>
                                              <a:gd name="T65" fmla="*/ 80 h 108"/>
                                              <a:gd name="T66" fmla="*/ 54 w 70"/>
                                              <a:gd name="T67" fmla="*/ 92 h 108"/>
                                              <a:gd name="T68" fmla="*/ 50 w 70"/>
                                              <a:gd name="T69" fmla="*/ 96 h 108"/>
                                              <a:gd name="T70" fmla="*/ 20 w 70"/>
                                              <a:gd name="T71" fmla="*/ 96 h 108"/>
                                              <a:gd name="T72" fmla="*/ 17 w 70"/>
                                              <a:gd name="T73" fmla="*/ 94 h 108"/>
                                              <a:gd name="T74" fmla="*/ 17 w 70"/>
                                              <a:gd name="T75" fmla="*/ 83 h 108"/>
                                              <a:gd name="T76" fmla="*/ 3 w 70"/>
                                              <a:gd name="T77" fmla="*/ 83 h 108"/>
                                              <a:gd name="T78" fmla="*/ 3 w 70"/>
                                              <a:gd name="T79" fmla="*/ 90 h 108"/>
                                              <a:gd name="T80" fmla="*/ 3 w 70"/>
                                              <a:gd name="T81" fmla="*/ 94 h 108"/>
                                              <a:gd name="T82" fmla="*/ 5 w 70"/>
                                              <a:gd name="T83" fmla="*/ 97 h 108"/>
                                              <a:gd name="T84" fmla="*/ 8 w 70"/>
                                              <a:gd name="T85" fmla="*/ 104 h 108"/>
                                              <a:gd name="T86" fmla="*/ 17 w 70"/>
                                              <a:gd name="T87" fmla="*/ 107 h 108"/>
                                              <a:gd name="T88" fmla="*/ 35 w 70"/>
                                              <a:gd name="T89" fmla="*/ 107 h 108"/>
                                              <a:gd name="T90" fmla="*/ 44 w 70"/>
                                              <a:gd name="T91" fmla="*/ 107 h 10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Lst>
                                            <a:rect l="0" t="0" r="r" b="b"/>
                                            <a:pathLst>
                                              <a:path w="70" h="108">
                                                <a:moveTo>
                                                  <a:pt x="44" y="107"/>
                                                </a:moveTo>
                                                <a:lnTo>
                                                  <a:pt x="64" y="99"/>
                                                </a:lnTo>
                                                <a:lnTo>
                                                  <a:pt x="69" y="77"/>
                                                </a:lnTo>
                                                <a:lnTo>
                                                  <a:pt x="69" y="0"/>
                                                </a:lnTo>
                                                <a:lnTo>
                                                  <a:pt x="54" y="0"/>
                                                </a:lnTo>
                                                <a:lnTo>
                                                  <a:pt x="55" y="12"/>
                                                </a:lnTo>
                                                <a:lnTo>
                                                  <a:pt x="50" y="3"/>
                                                </a:lnTo>
                                                <a:lnTo>
                                                  <a:pt x="44" y="0"/>
                                                </a:lnTo>
                                                <a:lnTo>
                                                  <a:pt x="19" y="0"/>
                                                </a:lnTo>
                                                <a:lnTo>
                                                  <a:pt x="12" y="2"/>
                                                </a:lnTo>
                                                <a:lnTo>
                                                  <a:pt x="7" y="6"/>
                                                </a:lnTo>
                                                <a:lnTo>
                                                  <a:pt x="1" y="12"/>
                                                </a:lnTo>
                                                <a:lnTo>
                                                  <a:pt x="0" y="20"/>
                                                </a:lnTo>
                                                <a:lnTo>
                                                  <a:pt x="0" y="38"/>
                                                </a:lnTo>
                                                <a:lnTo>
                                                  <a:pt x="0" y="55"/>
                                                </a:lnTo>
                                                <a:lnTo>
                                                  <a:pt x="1" y="62"/>
                                                </a:lnTo>
                                                <a:lnTo>
                                                  <a:pt x="7" y="68"/>
                                                </a:lnTo>
                                                <a:lnTo>
                                                  <a:pt x="11" y="73"/>
                                                </a:lnTo>
                                                <a:lnTo>
                                                  <a:pt x="15" y="59"/>
                                                </a:lnTo>
                                                <a:lnTo>
                                                  <a:pt x="15" y="36"/>
                                                </a:lnTo>
                                                <a:lnTo>
                                                  <a:pt x="15" y="15"/>
                                                </a:lnTo>
                                                <a:lnTo>
                                                  <a:pt x="18" y="11"/>
                                                </a:lnTo>
                                                <a:lnTo>
                                                  <a:pt x="50" y="11"/>
                                                </a:lnTo>
                                                <a:lnTo>
                                                  <a:pt x="54" y="16"/>
                                                </a:lnTo>
                                                <a:lnTo>
                                                  <a:pt x="54" y="36"/>
                                                </a:lnTo>
                                                <a:lnTo>
                                                  <a:pt x="54" y="59"/>
                                                </a:lnTo>
                                                <a:lnTo>
                                                  <a:pt x="51" y="63"/>
                                                </a:lnTo>
                                                <a:lnTo>
                                                  <a:pt x="43" y="75"/>
                                                </a:lnTo>
                                                <a:lnTo>
                                                  <a:pt x="51" y="72"/>
                                                </a:lnTo>
                                                <a:lnTo>
                                                  <a:pt x="54" y="64"/>
                                                </a:lnTo>
                                                <a:lnTo>
                                                  <a:pt x="54" y="80"/>
                                                </a:lnTo>
                                                <a:lnTo>
                                                  <a:pt x="54" y="92"/>
                                                </a:lnTo>
                                                <a:lnTo>
                                                  <a:pt x="50" y="96"/>
                                                </a:lnTo>
                                                <a:lnTo>
                                                  <a:pt x="20" y="96"/>
                                                </a:lnTo>
                                                <a:lnTo>
                                                  <a:pt x="17" y="94"/>
                                                </a:lnTo>
                                                <a:lnTo>
                                                  <a:pt x="17" y="83"/>
                                                </a:lnTo>
                                                <a:lnTo>
                                                  <a:pt x="3" y="83"/>
                                                </a:lnTo>
                                                <a:lnTo>
                                                  <a:pt x="3" y="90"/>
                                                </a:lnTo>
                                                <a:lnTo>
                                                  <a:pt x="3" y="94"/>
                                                </a:lnTo>
                                                <a:lnTo>
                                                  <a:pt x="5" y="97"/>
                                                </a:lnTo>
                                                <a:lnTo>
                                                  <a:pt x="8" y="104"/>
                                                </a:lnTo>
                                                <a:lnTo>
                                                  <a:pt x="17" y="107"/>
                                                </a:lnTo>
                                                <a:lnTo>
                                                  <a:pt x="35" y="107"/>
                                                </a:lnTo>
                                                <a:lnTo>
                                                  <a:pt x="44" y="107"/>
                                                </a:lnTo>
                                                <a:close/>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8" name="Freeform 68"/>
                                        <wps:cNvSpPr>
                                          <a:spLocks/>
                                        </wps:cNvSpPr>
                                        <wps:spPr bwMode="auto">
                                          <a:xfrm>
                                            <a:off x="6536" y="1373"/>
                                            <a:ext cx="70" cy="108"/>
                                          </a:xfrm>
                                          <a:custGeom>
                                            <a:avLst/>
                                            <a:gdLst>
                                              <a:gd name="T0" fmla="*/ 51 w 70"/>
                                              <a:gd name="T1" fmla="*/ 63 h 108"/>
                                              <a:gd name="T2" fmla="*/ 18 w 70"/>
                                              <a:gd name="T3" fmla="*/ 63 h 108"/>
                                              <a:gd name="T4" fmla="*/ 15 w 70"/>
                                              <a:gd name="T5" fmla="*/ 59 h 108"/>
                                              <a:gd name="T6" fmla="*/ 11 w 70"/>
                                              <a:gd name="T7" fmla="*/ 73 h 108"/>
                                              <a:gd name="T8" fmla="*/ 19 w 70"/>
                                              <a:gd name="T9" fmla="*/ 75 h 108"/>
                                              <a:gd name="T10" fmla="*/ 43 w 70"/>
                                              <a:gd name="T11" fmla="*/ 75 h 108"/>
                                              <a:gd name="T12" fmla="*/ 51 w 70"/>
                                              <a:gd name="T13" fmla="*/ 63 h 108"/>
                                            </a:gdLst>
                                            <a:ahLst/>
                                            <a:cxnLst>
                                              <a:cxn ang="0">
                                                <a:pos x="T0" y="T1"/>
                                              </a:cxn>
                                              <a:cxn ang="0">
                                                <a:pos x="T2" y="T3"/>
                                              </a:cxn>
                                              <a:cxn ang="0">
                                                <a:pos x="T4" y="T5"/>
                                              </a:cxn>
                                              <a:cxn ang="0">
                                                <a:pos x="T6" y="T7"/>
                                              </a:cxn>
                                              <a:cxn ang="0">
                                                <a:pos x="T8" y="T9"/>
                                              </a:cxn>
                                              <a:cxn ang="0">
                                                <a:pos x="T10" y="T11"/>
                                              </a:cxn>
                                              <a:cxn ang="0">
                                                <a:pos x="T12" y="T13"/>
                                              </a:cxn>
                                            </a:cxnLst>
                                            <a:rect l="0" t="0" r="r" b="b"/>
                                            <a:pathLst>
                                              <a:path w="70" h="108">
                                                <a:moveTo>
                                                  <a:pt x="51" y="63"/>
                                                </a:moveTo>
                                                <a:lnTo>
                                                  <a:pt x="18" y="63"/>
                                                </a:lnTo>
                                                <a:lnTo>
                                                  <a:pt x="15" y="59"/>
                                                </a:lnTo>
                                                <a:lnTo>
                                                  <a:pt x="11" y="73"/>
                                                </a:lnTo>
                                                <a:lnTo>
                                                  <a:pt x="19" y="75"/>
                                                </a:lnTo>
                                                <a:lnTo>
                                                  <a:pt x="43" y="75"/>
                                                </a:lnTo>
                                                <a:lnTo>
                                                  <a:pt x="51" y="63"/>
                                                </a:lnTo>
                                                <a:close/>
                                              </a:path>
                                            </a:pathLst>
                                          </a:custGeom>
                                          <a:solidFill>
                                            <a:srgbClr val="CBD3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s:wsp>
                                      <wps:cNvPr id="69" name="Freeform 69"/>
                                      <wps:cNvSpPr>
                                        <a:spLocks/>
                                      </wps:cNvSpPr>
                                      <wps:spPr bwMode="auto">
                                        <a:xfrm>
                                          <a:off x="6625" y="1374"/>
                                          <a:ext cx="70" cy="107"/>
                                        </a:xfrm>
                                        <a:custGeom>
                                          <a:avLst/>
                                          <a:gdLst>
                                            <a:gd name="T0" fmla="*/ 36 w 70"/>
                                            <a:gd name="T1" fmla="*/ 104 h 107"/>
                                            <a:gd name="T2" fmla="*/ 40 w 70"/>
                                            <a:gd name="T3" fmla="*/ 98 h 107"/>
                                            <a:gd name="T4" fmla="*/ 43 w 70"/>
                                            <a:gd name="T5" fmla="*/ 94 h 107"/>
                                            <a:gd name="T6" fmla="*/ 46 w 70"/>
                                            <a:gd name="T7" fmla="*/ 87 h 107"/>
                                            <a:gd name="T8" fmla="*/ 48 w 70"/>
                                            <a:gd name="T9" fmla="*/ 78 h 107"/>
                                            <a:gd name="T10" fmla="*/ 69 w 70"/>
                                            <a:gd name="T11" fmla="*/ 0 h 107"/>
                                            <a:gd name="T12" fmla="*/ 54 w 70"/>
                                            <a:gd name="T13" fmla="*/ 0 h 107"/>
                                            <a:gd name="T14" fmla="*/ 45 w 70"/>
                                            <a:gd name="T15" fmla="*/ 32 h 107"/>
                                            <a:gd name="T16" fmla="*/ 44 w 70"/>
                                            <a:gd name="T17" fmla="*/ 38 h 107"/>
                                            <a:gd name="T18" fmla="*/ 42 w 70"/>
                                            <a:gd name="T19" fmla="*/ 44 h 107"/>
                                            <a:gd name="T20" fmla="*/ 41 w 70"/>
                                            <a:gd name="T21" fmla="*/ 50 h 107"/>
                                            <a:gd name="T22" fmla="*/ 40 w 70"/>
                                            <a:gd name="T23" fmla="*/ 55 h 107"/>
                                            <a:gd name="T24" fmla="*/ 39 w 70"/>
                                            <a:gd name="T25" fmla="*/ 59 h 107"/>
                                            <a:gd name="T26" fmla="*/ 38 w 70"/>
                                            <a:gd name="T27" fmla="*/ 64 h 107"/>
                                            <a:gd name="T28" fmla="*/ 37 w 70"/>
                                            <a:gd name="T29" fmla="*/ 64 h 107"/>
                                            <a:gd name="T30" fmla="*/ 34 w 70"/>
                                            <a:gd name="T31" fmla="*/ 53 h 107"/>
                                            <a:gd name="T32" fmla="*/ 30 w 70"/>
                                            <a:gd name="T33" fmla="*/ 42 h 107"/>
                                            <a:gd name="T34" fmla="*/ 27 w 70"/>
                                            <a:gd name="T35" fmla="*/ 32 h 107"/>
                                            <a:gd name="T36" fmla="*/ 16 w 70"/>
                                            <a:gd name="T37" fmla="*/ 0 h 107"/>
                                            <a:gd name="T38" fmla="*/ 0 w 70"/>
                                            <a:gd name="T39" fmla="*/ 0 h 107"/>
                                            <a:gd name="T40" fmla="*/ 26 w 70"/>
                                            <a:gd name="T41" fmla="*/ 73 h 107"/>
                                            <a:gd name="T42" fmla="*/ 33 w 70"/>
                                            <a:gd name="T43" fmla="*/ 73 h 107"/>
                                            <a:gd name="T44" fmla="*/ 32 w 70"/>
                                            <a:gd name="T45" fmla="*/ 78 h 107"/>
                                            <a:gd name="T46" fmla="*/ 31 w 70"/>
                                            <a:gd name="T47" fmla="*/ 82 h 107"/>
                                            <a:gd name="T48" fmla="*/ 30 w 70"/>
                                            <a:gd name="T49" fmla="*/ 85 h 107"/>
                                            <a:gd name="T50" fmla="*/ 27 w 70"/>
                                            <a:gd name="T51" fmla="*/ 93 h 107"/>
                                            <a:gd name="T52" fmla="*/ 24 w 70"/>
                                            <a:gd name="T53" fmla="*/ 95 h 107"/>
                                            <a:gd name="T54" fmla="*/ 16 w 70"/>
                                            <a:gd name="T55" fmla="*/ 95 h 107"/>
                                            <a:gd name="T56" fmla="*/ 15 w 70"/>
                                            <a:gd name="T57" fmla="*/ 95 h 107"/>
                                            <a:gd name="T58" fmla="*/ 13 w 70"/>
                                            <a:gd name="T59" fmla="*/ 95 h 107"/>
                                            <a:gd name="T60" fmla="*/ 13 w 70"/>
                                            <a:gd name="T61" fmla="*/ 106 h 107"/>
                                            <a:gd name="T62" fmla="*/ 16 w 70"/>
                                            <a:gd name="T63" fmla="*/ 106 h 107"/>
                                            <a:gd name="T64" fmla="*/ 17 w 70"/>
                                            <a:gd name="T65" fmla="*/ 106 h 107"/>
                                            <a:gd name="T66" fmla="*/ 29 w 70"/>
                                            <a:gd name="T67" fmla="*/ 106 h 107"/>
                                            <a:gd name="T68" fmla="*/ 36 w 70"/>
                                            <a:gd name="T69" fmla="*/ 104 h 10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Lst>
                                          <a:rect l="0" t="0" r="r" b="b"/>
                                          <a:pathLst>
                                            <a:path w="70" h="107">
                                              <a:moveTo>
                                                <a:pt x="36" y="104"/>
                                              </a:moveTo>
                                              <a:lnTo>
                                                <a:pt x="40" y="98"/>
                                              </a:lnTo>
                                              <a:lnTo>
                                                <a:pt x="43" y="94"/>
                                              </a:lnTo>
                                              <a:lnTo>
                                                <a:pt x="46" y="87"/>
                                              </a:lnTo>
                                              <a:lnTo>
                                                <a:pt x="48" y="78"/>
                                              </a:lnTo>
                                              <a:lnTo>
                                                <a:pt x="69" y="0"/>
                                              </a:lnTo>
                                              <a:lnTo>
                                                <a:pt x="54" y="0"/>
                                              </a:lnTo>
                                              <a:lnTo>
                                                <a:pt x="45" y="32"/>
                                              </a:lnTo>
                                              <a:lnTo>
                                                <a:pt x="44" y="38"/>
                                              </a:lnTo>
                                              <a:lnTo>
                                                <a:pt x="42" y="44"/>
                                              </a:lnTo>
                                              <a:lnTo>
                                                <a:pt x="41" y="50"/>
                                              </a:lnTo>
                                              <a:lnTo>
                                                <a:pt x="40" y="55"/>
                                              </a:lnTo>
                                              <a:lnTo>
                                                <a:pt x="39" y="59"/>
                                              </a:lnTo>
                                              <a:lnTo>
                                                <a:pt x="38" y="64"/>
                                              </a:lnTo>
                                              <a:lnTo>
                                                <a:pt x="37" y="64"/>
                                              </a:lnTo>
                                              <a:lnTo>
                                                <a:pt x="34" y="53"/>
                                              </a:lnTo>
                                              <a:lnTo>
                                                <a:pt x="30" y="42"/>
                                              </a:lnTo>
                                              <a:lnTo>
                                                <a:pt x="27" y="32"/>
                                              </a:lnTo>
                                              <a:lnTo>
                                                <a:pt x="16" y="0"/>
                                              </a:lnTo>
                                              <a:lnTo>
                                                <a:pt x="0" y="0"/>
                                              </a:lnTo>
                                              <a:lnTo>
                                                <a:pt x="26" y="73"/>
                                              </a:lnTo>
                                              <a:lnTo>
                                                <a:pt x="33" y="73"/>
                                              </a:lnTo>
                                              <a:lnTo>
                                                <a:pt x="32" y="78"/>
                                              </a:lnTo>
                                              <a:lnTo>
                                                <a:pt x="31" y="82"/>
                                              </a:lnTo>
                                              <a:lnTo>
                                                <a:pt x="30" y="85"/>
                                              </a:lnTo>
                                              <a:lnTo>
                                                <a:pt x="27" y="93"/>
                                              </a:lnTo>
                                              <a:lnTo>
                                                <a:pt x="24" y="95"/>
                                              </a:lnTo>
                                              <a:lnTo>
                                                <a:pt x="16" y="95"/>
                                              </a:lnTo>
                                              <a:lnTo>
                                                <a:pt x="15" y="95"/>
                                              </a:lnTo>
                                              <a:lnTo>
                                                <a:pt x="13" y="95"/>
                                              </a:lnTo>
                                              <a:lnTo>
                                                <a:pt x="13" y="106"/>
                                              </a:lnTo>
                                              <a:lnTo>
                                                <a:pt x="16" y="106"/>
                                              </a:lnTo>
                                              <a:lnTo>
                                                <a:pt x="17" y="106"/>
                                              </a:lnTo>
                                              <a:lnTo>
                                                <a:pt x="29" y="106"/>
                                              </a:lnTo>
                                              <a:lnTo>
                                                <a:pt x="36" y="104"/>
                                              </a:lnTo>
                                              <a:close/>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70" name="Group 70"/>
                                    <wpg:cNvGrpSpPr>
                                      <a:grpSpLocks/>
                                    </wpg:cNvGrpSpPr>
                                    <wpg:grpSpPr bwMode="auto">
                                      <a:xfrm>
                                        <a:off x="4243" y="705"/>
                                        <a:ext cx="479" cy="479"/>
                                        <a:chOff x="4243" y="705"/>
                                        <a:chExt cx="479" cy="479"/>
                                      </a:xfrm>
                                    </wpg:grpSpPr>
                                    <wps:wsp>
                                      <wps:cNvPr id="71" name="Freeform 71"/>
                                      <wps:cNvSpPr>
                                        <a:spLocks/>
                                      </wps:cNvSpPr>
                                      <wps:spPr bwMode="auto">
                                        <a:xfrm>
                                          <a:off x="4243" y="705"/>
                                          <a:ext cx="479" cy="479"/>
                                        </a:xfrm>
                                        <a:custGeom>
                                          <a:avLst/>
                                          <a:gdLst>
                                            <a:gd name="T0" fmla="*/ 412 w 479"/>
                                            <a:gd name="T1" fmla="*/ 0 h 479"/>
                                            <a:gd name="T2" fmla="*/ 352 w 479"/>
                                            <a:gd name="T3" fmla="*/ 0 h 479"/>
                                            <a:gd name="T4" fmla="*/ 352 w 479"/>
                                            <a:gd name="T5" fmla="*/ 80 h 479"/>
                                            <a:gd name="T6" fmla="*/ 361 w 479"/>
                                            <a:gd name="T7" fmla="*/ 80 h 479"/>
                                            <a:gd name="T8" fmla="*/ 377 w 479"/>
                                            <a:gd name="T9" fmla="*/ 80 h 479"/>
                                            <a:gd name="T10" fmla="*/ 397 w 479"/>
                                            <a:gd name="T11" fmla="*/ 80 h 479"/>
                                            <a:gd name="T12" fmla="*/ 420 w 479"/>
                                            <a:gd name="T13" fmla="*/ 80 h 479"/>
                                            <a:gd name="T14" fmla="*/ 445 w 479"/>
                                            <a:gd name="T15" fmla="*/ 81 h 479"/>
                                            <a:gd name="T16" fmla="*/ 470 w 479"/>
                                            <a:gd name="T17" fmla="*/ 81 h 479"/>
                                            <a:gd name="T18" fmla="*/ 479 w 479"/>
                                            <a:gd name="T19" fmla="*/ 81 h 479"/>
                                            <a:gd name="T20" fmla="*/ 479 w 479"/>
                                            <a:gd name="T21" fmla="*/ 69 h 479"/>
                                            <a:gd name="T22" fmla="*/ 475 w 479"/>
                                            <a:gd name="T23" fmla="*/ 46 h 479"/>
                                            <a:gd name="T24" fmla="*/ 465 w 479"/>
                                            <a:gd name="T25" fmla="*/ 27 h 479"/>
                                            <a:gd name="T26" fmla="*/ 450 w 479"/>
                                            <a:gd name="T27" fmla="*/ 12 h 479"/>
                                            <a:gd name="T28" fmla="*/ 430 w 479"/>
                                            <a:gd name="T29" fmla="*/ 2 h 479"/>
                                            <a:gd name="T30" fmla="*/ 412 w 479"/>
                                            <a:gd name="T31" fmla="*/ 0 h 47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Lst>
                                          <a:rect l="0" t="0" r="r" b="b"/>
                                          <a:pathLst>
                                            <a:path w="479" h="479">
                                              <a:moveTo>
                                                <a:pt x="412" y="0"/>
                                              </a:moveTo>
                                              <a:lnTo>
                                                <a:pt x="352" y="0"/>
                                              </a:lnTo>
                                              <a:lnTo>
                                                <a:pt x="352" y="80"/>
                                              </a:lnTo>
                                              <a:lnTo>
                                                <a:pt x="361" y="80"/>
                                              </a:lnTo>
                                              <a:lnTo>
                                                <a:pt x="377" y="80"/>
                                              </a:lnTo>
                                              <a:lnTo>
                                                <a:pt x="397" y="80"/>
                                              </a:lnTo>
                                              <a:lnTo>
                                                <a:pt x="420" y="80"/>
                                              </a:lnTo>
                                              <a:lnTo>
                                                <a:pt x="445" y="81"/>
                                              </a:lnTo>
                                              <a:lnTo>
                                                <a:pt x="470" y="81"/>
                                              </a:lnTo>
                                              <a:lnTo>
                                                <a:pt x="479" y="81"/>
                                              </a:lnTo>
                                              <a:lnTo>
                                                <a:pt x="479" y="69"/>
                                              </a:lnTo>
                                              <a:lnTo>
                                                <a:pt x="475" y="46"/>
                                              </a:lnTo>
                                              <a:lnTo>
                                                <a:pt x="465" y="27"/>
                                              </a:lnTo>
                                              <a:lnTo>
                                                <a:pt x="450" y="12"/>
                                              </a:lnTo>
                                              <a:lnTo>
                                                <a:pt x="430" y="2"/>
                                              </a:lnTo>
                                              <a:lnTo>
                                                <a:pt x="412" y="0"/>
                                              </a:lnTo>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2" name="Freeform 72"/>
                                      <wps:cNvSpPr>
                                        <a:spLocks/>
                                      </wps:cNvSpPr>
                                      <wps:spPr bwMode="auto">
                                        <a:xfrm>
                                          <a:off x="4243" y="705"/>
                                          <a:ext cx="479" cy="479"/>
                                        </a:xfrm>
                                        <a:custGeom>
                                          <a:avLst/>
                                          <a:gdLst>
                                            <a:gd name="T0" fmla="*/ 125 w 479"/>
                                            <a:gd name="T1" fmla="*/ 328 h 479"/>
                                            <a:gd name="T2" fmla="*/ 124 w 479"/>
                                            <a:gd name="T3" fmla="*/ 339 h 479"/>
                                            <a:gd name="T4" fmla="*/ 90 w 479"/>
                                            <a:gd name="T5" fmla="*/ 372 h 479"/>
                                            <a:gd name="T6" fmla="*/ 81 w 479"/>
                                            <a:gd name="T7" fmla="*/ 382 h 479"/>
                                            <a:gd name="T8" fmla="*/ 71 w 479"/>
                                            <a:gd name="T9" fmla="*/ 388 h 479"/>
                                            <a:gd name="T10" fmla="*/ 0 w 479"/>
                                            <a:gd name="T11" fmla="*/ 388 h 479"/>
                                            <a:gd name="T12" fmla="*/ 0 w 479"/>
                                            <a:gd name="T13" fmla="*/ 412 h 479"/>
                                            <a:gd name="T14" fmla="*/ 0 w 479"/>
                                            <a:gd name="T15" fmla="*/ 418 h 479"/>
                                            <a:gd name="T16" fmla="*/ 63 w 479"/>
                                            <a:gd name="T17" fmla="*/ 479 h 479"/>
                                            <a:gd name="T18" fmla="*/ 66 w 479"/>
                                            <a:gd name="T19" fmla="*/ 479 h 479"/>
                                            <a:gd name="T20" fmla="*/ 434 w 479"/>
                                            <a:gd name="T21" fmla="*/ 475 h 479"/>
                                            <a:gd name="T22" fmla="*/ 467 w 479"/>
                                            <a:gd name="T23" fmla="*/ 448 h 479"/>
                                            <a:gd name="T24" fmla="*/ 479 w 479"/>
                                            <a:gd name="T25" fmla="*/ 409 h 479"/>
                                            <a:gd name="T26" fmla="*/ 339 w 479"/>
                                            <a:gd name="T27" fmla="*/ 124 h 479"/>
                                            <a:gd name="T28" fmla="*/ 375 w 479"/>
                                            <a:gd name="T29" fmla="*/ 271 h 479"/>
                                            <a:gd name="T30" fmla="*/ 400 w 479"/>
                                            <a:gd name="T31" fmla="*/ 273 h 479"/>
                                            <a:gd name="T32" fmla="*/ 416 w 479"/>
                                            <a:gd name="T33" fmla="*/ 288 h 479"/>
                                            <a:gd name="T34" fmla="*/ 420 w 479"/>
                                            <a:gd name="T35" fmla="*/ 308 h 479"/>
                                            <a:gd name="T36" fmla="*/ 416 w 479"/>
                                            <a:gd name="T37" fmla="*/ 328 h 479"/>
                                            <a:gd name="T38" fmla="*/ 393 w 479"/>
                                            <a:gd name="T39" fmla="*/ 346 h 479"/>
                                            <a:gd name="T40" fmla="*/ 357 w 479"/>
                                            <a:gd name="T41" fmla="*/ 338 h 479"/>
                                            <a:gd name="T42" fmla="*/ 346 w 479"/>
                                            <a:gd name="T43" fmla="*/ 327 h 479"/>
                                            <a:gd name="T44" fmla="*/ 344 w 479"/>
                                            <a:gd name="T45" fmla="*/ 302 h 479"/>
                                            <a:gd name="T46" fmla="*/ 180 w 479"/>
                                            <a:gd name="T47" fmla="*/ 151 h 479"/>
                                            <a:gd name="T48" fmla="*/ 159 w 479"/>
                                            <a:gd name="T49" fmla="*/ 139 h 479"/>
                                            <a:gd name="T50" fmla="*/ 148 w 479"/>
                                            <a:gd name="T51" fmla="*/ 122 h 479"/>
                                            <a:gd name="T52" fmla="*/ 147 w 479"/>
                                            <a:gd name="T53" fmla="*/ 102 h 479"/>
                                            <a:gd name="T54" fmla="*/ 158 w 479"/>
                                            <a:gd name="T55" fmla="*/ 85 h 479"/>
                                            <a:gd name="T56" fmla="*/ 194 w 479"/>
                                            <a:gd name="T57" fmla="*/ 74 h 479"/>
                                            <a:gd name="T58" fmla="*/ 213 w 479"/>
                                            <a:gd name="T59" fmla="*/ 84 h 479"/>
                                            <a:gd name="T60" fmla="*/ 226 w 479"/>
                                            <a:gd name="T61" fmla="*/ 106 h 479"/>
                                            <a:gd name="T62" fmla="*/ 253 w 479"/>
                                            <a:gd name="T63" fmla="*/ 148 h 479"/>
                                            <a:gd name="T64" fmla="*/ 307 w 479"/>
                                            <a:gd name="T65" fmla="*/ 83 h 479"/>
                                            <a:gd name="T66" fmla="*/ 307 w 479"/>
                                            <a:gd name="T67" fmla="*/ 42 h 479"/>
                                            <a:gd name="T68" fmla="*/ 308 w 479"/>
                                            <a:gd name="T69" fmla="*/ 0 h 479"/>
                                            <a:gd name="T70" fmla="*/ 44 w 479"/>
                                            <a:gd name="T71" fmla="*/ 3 h 479"/>
                                            <a:gd name="T72" fmla="*/ 11 w 479"/>
                                            <a:gd name="T73" fmla="*/ 30 h 479"/>
                                            <a:gd name="T74" fmla="*/ 0 w 479"/>
                                            <a:gd name="T75" fmla="*/ 69 h 479"/>
                                            <a:gd name="T76" fmla="*/ 56 w 479"/>
                                            <a:gd name="T77" fmla="*/ 344 h 479"/>
                                            <a:gd name="T78" fmla="*/ 82 w 479"/>
                                            <a:gd name="T79" fmla="*/ 307 h 479"/>
                                            <a:gd name="T80" fmla="*/ 82 w 479"/>
                                            <a:gd name="T81" fmla="*/ 259 h 479"/>
                                            <a:gd name="T82" fmla="*/ 82 w 479"/>
                                            <a:gd name="T83" fmla="*/ 204 h 479"/>
                                            <a:gd name="T84" fmla="*/ 82 w 479"/>
                                            <a:gd name="T85" fmla="*/ 175 h 479"/>
                                            <a:gd name="T86" fmla="*/ 82 w 479"/>
                                            <a:gd name="T87" fmla="*/ 166 h 479"/>
                                            <a:gd name="T88" fmla="*/ 89 w 479"/>
                                            <a:gd name="T89" fmla="*/ 156 h 479"/>
                                            <a:gd name="T90" fmla="*/ 105 w 479"/>
                                            <a:gd name="T91" fmla="*/ 145 h 479"/>
                                            <a:gd name="T92" fmla="*/ 303 w 479"/>
                                            <a:gd name="T93" fmla="*/ 343 h 479"/>
                                            <a:gd name="T94" fmla="*/ 327 w 479"/>
                                            <a:gd name="T95" fmla="*/ 345 h 479"/>
                                            <a:gd name="T96" fmla="*/ 344 w 479"/>
                                            <a:gd name="T97" fmla="*/ 360 h 479"/>
                                            <a:gd name="T98" fmla="*/ 348 w 479"/>
                                            <a:gd name="T99" fmla="*/ 380 h 479"/>
                                            <a:gd name="T100" fmla="*/ 344 w 479"/>
                                            <a:gd name="T101" fmla="*/ 400 h 479"/>
                                            <a:gd name="T102" fmla="*/ 320 w 479"/>
                                            <a:gd name="T103" fmla="*/ 417 h 479"/>
                                            <a:gd name="T104" fmla="*/ 284 w 479"/>
                                            <a:gd name="T105" fmla="*/ 409 h 479"/>
                                            <a:gd name="T106" fmla="*/ 273 w 479"/>
                                            <a:gd name="T107" fmla="*/ 399 h 479"/>
                                            <a:gd name="T108" fmla="*/ 272 w 479"/>
                                            <a:gd name="T109" fmla="*/ 374 h 479"/>
                                            <a:gd name="T110" fmla="*/ 126 w 479"/>
                                            <a:gd name="T111" fmla="*/ 247 h 479"/>
                                            <a:gd name="T112" fmla="*/ 126 w 479"/>
                                            <a:gd name="T113" fmla="*/ 299 h 47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Lst>
                                          <a:rect l="0" t="0" r="r" b="b"/>
                                          <a:pathLst>
                                            <a:path w="479" h="479">
                                              <a:moveTo>
                                                <a:pt x="125" y="320"/>
                                              </a:moveTo>
                                              <a:lnTo>
                                                <a:pt x="125" y="328"/>
                                              </a:lnTo>
                                              <a:lnTo>
                                                <a:pt x="126" y="334"/>
                                              </a:lnTo>
                                              <a:lnTo>
                                                <a:pt x="124" y="339"/>
                                              </a:lnTo>
                                              <a:lnTo>
                                                <a:pt x="119" y="344"/>
                                              </a:lnTo>
                                              <a:lnTo>
                                                <a:pt x="90" y="372"/>
                                              </a:lnTo>
                                              <a:lnTo>
                                                <a:pt x="81" y="381"/>
                                              </a:lnTo>
                                              <a:lnTo>
                                                <a:pt x="81" y="382"/>
                                              </a:lnTo>
                                              <a:lnTo>
                                                <a:pt x="76" y="386"/>
                                              </a:lnTo>
                                              <a:lnTo>
                                                <a:pt x="71" y="388"/>
                                              </a:lnTo>
                                              <a:lnTo>
                                                <a:pt x="65" y="388"/>
                                              </a:lnTo>
                                              <a:lnTo>
                                                <a:pt x="0" y="388"/>
                                              </a:lnTo>
                                              <a:lnTo>
                                                <a:pt x="0" y="409"/>
                                              </a:lnTo>
                                              <a:lnTo>
                                                <a:pt x="0" y="412"/>
                                              </a:lnTo>
                                              <a:lnTo>
                                                <a:pt x="0" y="415"/>
                                              </a:lnTo>
                                              <a:lnTo>
                                                <a:pt x="0" y="418"/>
                                              </a:lnTo>
                                              <a:lnTo>
                                                <a:pt x="61" y="479"/>
                                              </a:lnTo>
                                              <a:lnTo>
                                                <a:pt x="63" y="479"/>
                                              </a:lnTo>
                                              <a:lnTo>
                                                <a:pt x="64" y="479"/>
                                              </a:lnTo>
                                              <a:lnTo>
                                                <a:pt x="66" y="479"/>
                                              </a:lnTo>
                                              <a:lnTo>
                                                <a:pt x="412" y="479"/>
                                              </a:lnTo>
                                              <a:lnTo>
                                                <a:pt x="434" y="475"/>
                                              </a:lnTo>
                                              <a:lnTo>
                                                <a:pt x="453" y="464"/>
                                              </a:lnTo>
                                              <a:lnTo>
                                                <a:pt x="467" y="448"/>
                                              </a:lnTo>
                                              <a:lnTo>
                                                <a:pt x="476" y="428"/>
                                              </a:lnTo>
                                              <a:lnTo>
                                                <a:pt x="479" y="409"/>
                                              </a:lnTo>
                                              <a:lnTo>
                                                <a:pt x="479" y="125"/>
                                              </a:lnTo>
                                              <a:lnTo>
                                                <a:pt x="339" y="124"/>
                                              </a:lnTo>
                                              <a:lnTo>
                                                <a:pt x="284" y="179"/>
                                              </a:lnTo>
                                              <a:lnTo>
                                                <a:pt x="375" y="271"/>
                                              </a:lnTo>
                                              <a:lnTo>
                                                <a:pt x="387" y="269"/>
                                              </a:lnTo>
                                              <a:lnTo>
                                                <a:pt x="400" y="273"/>
                                              </a:lnTo>
                                              <a:lnTo>
                                                <a:pt x="409" y="281"/>
                                              </a:lnTo>
                                              <a:lnTo>
                                                <a:pt x="416" y="288"/>
                                              </a:lnTo>
                                              <a:lnTo>
                                                <a:pt x="420" y="298"/>
                                              </a:lnTo>
                                              <a:lnTo>
                                                <a:pt x="420" y="308"/>
                                              </a:lnTo>
                                              <a:lnTo>
                                                <a:pt x="420" y="319"/>
                                              </a:lnTo>
                                              <a:lnTo>
                                                <a:pt x="416" y="328"/>
                                              </a:lnTo>
                                              <a:lnTo>
                                                <a:pt x="409" y="336"/>
                                              </a:lnTo>
                                              <a:lnTo>
                                                <a:pt x="393" y="346"/>
                                              </a:lnTo>
                                              <a:lnTo>
                                                <a:pt x="374" y="346"/>
                                              </a:lnTo>
                                              <a:lnTo>
                                                <a:pt x="357" y="338"/>
                                              </a:lnTo>
                                              <a:lnTo>
                                                <a:pt x="355" y="336"/>
                                              </a:lnTo>
                                              <a:lnTo>
                                                <a:pt x="346" y="327"/>
                                              </a:lnTo>
                                              <a:lnTo>
                                                <a:pt x="342" y="314"/>
                                              </a:lnTo>
                                              <a:lnTo>
                                                <a:pt x="344" y="302"/>
                                              </a:lnTo>
                                              <a:lnTo>
                                                <a:pt x="192" y="150"/>
                                              </a:lnTo>
                                              <a:lnTo>
                                                <a:pt x="180" y="151"/>
                                              </a:lnTo>
                                              <a:lnTo>
                                                <a:pt x="168" y="148"/>
                                              </a:lnTo>
                                              <a:lnTo>
                                                <a:pt x="159" y="139"/>
                                              </a:lnTo>
                                              <a:lnTo>
                                                <a:pt x="152" y="132"/>
                                              </a:lnTo>
                                              <a:lnTo>
                                                <a:pt x="148" y="122"/>
                                              </a:lnTo>
                                              <a:lnTo>
                                                <a:pt x="148" y="112"/>
                                              </a:lnTo>
                                              <a:lnTo>
                                                <a:pt x="147" y="102"/>
                                              </a:lnTo>
                                              <a:lnTo>
                                                <a:pt x="151" y="92"/>
                                              </a:lnTo>
                                              <a:lnTo>
                                                <a:pt x="158" y="85"/>
                                              </a:lnTo>
                                              <a:lnTo>
                                                <a:pt x="175" y="75"/>
                                              </a:lnTo>
                                              <a:lnTo>
                                                <a:pt x="194" y="74"/>
                                              </a:lnTo>
                                              <a:lnTo>
                                                <a:pt x="211" y="83"/>
                                              </a:lnTo>
                                              <a:lnTo>
                                                <a:pt x="213" y="84"/>
                                              </a:lnTo>
                                              <a:lnTo>
                                                <a:pt x="222" y="93"/>
                                              </a:lnTo>
                                              <a:lnTo>
                                                <a:pt x="226" y="106"/>
                                              </a:lnTo>
                                              <a:lnTo>
                                                <a:pt x="224" y="119"/>
                                              </a:lnTo>
                                              <a:lnTo>
                                                <a:pt x="253" y="148"/>
                                              </a:lnTo>
                                              <a:lnTo>
                                                <a:pt x="307" y="93"/>
                                              </a:lnTo>
                                              <a:lnTo>
                                                <a:pt x="307" y="83"/>
                                              </a:lnTo>
                                              <a:lnTo>
                                                <a:pt x="307" y="65"/>
                                              </a:lnTo>
                                              <a:lnTo>
                                                <a:pt x="307" y="42"/>
                                              </a:lnTo>
                                              <a:lnTo>
                                                <a:pt x="308" y="17"/>
                                              </a:lnTo>
                                              <a:lnTo>
                                                <a:pt x="308" y="0"/>
                                              </a:lnTo>
                                              <a:lnTo>
                                                <a:pt x="66" y="0"/>
                                              </a:lnTo>
                                              <a:lnTo>
                                                <a:pt x="44" y="3"/>
                                              </a:lnTo>
                                              <a:lnTo>
                                                <a:pt x="26" y="14"/>
                                              </a:lnTo>
                                              <a:lnTo>
                                                <a:pt x="11" y="30"/>
                                              </a:lnTo>
                                              <a:lnTo>
                                                <a:pt x="2" y="50"/>
                                              </a:lnTo>
                                              <a:lnTo>
                                                <a:pt x="0" y="69"/>
                                              </a:lnTo>
                                              <a:lnTo>
                                                <a:pt x="0" y="344"/>
                                              </a:lnTo>
                                              <a:lnTo>
                                                <a:pt x="56" y="344"/>
                                              </a:lnTo>
                                              <a:lnTo>
                                                <a:pt x="81" y="319"/>
                                              </a:lnTo>
                                              <a:lnTo>
                                                <a:pt x="82" y="307"/>
                                              </a:lnTo>
                                              <a:lnTo>
                                                <a:pt x="82" y="286"/>
                                              </a:lnTo>
                                              <a:lnTo>
                                                <a:pt x="82" y="259"/>
                                              </a:lnTo>
                                              <a:lnTo>
                                                <a:pt x="82" y="231"/>
                                              </a:lnTo>
                                              <a:lnTo>
                                                <a:pt x="82" y="204"/>
                                              </a:lnTo>
                                              <a:lnTo>
                                                <a:pt x="82" y="185"/>
                                              </a:lnTo>
                                              <a:lnTo>
                                                <a:pt x="82" y="175"/>
                                              </a:lnTo>
                                              <a:lnTo>
                                                <a:pt x="82" y="166"/>
                                              </a:lnTo>
                                              <a:lnTo>
                                                <a:pt x="84" y="160"/>
                                              </a:lnTo>
                                              <a:lnTo>
                                                <a:pt x="89" y="156"/>
                                              </a:lnTo>
                                              <a:lnTo>
                                                <a:pt x="95" y="149"/>
                                              </a:lnTo>
                                              <a:lnTo>
                                                <a:pt x="105" y="145"/>
                                              </a:lnTo>
                                              <a:lnTo>
                                                <a:pt x="120" y="159"/>
                                              </a:lnTo>
                                              <a:lnTo>
                                                <a:pt x="303" y="343"/>
                                              </a:lnTo>
                                              <a:lnTo>
                                                <a:pt x="315" y="341"/>
                                              </a:lnTo>
                                              <a:lnTo>
                                                <a:pt x="327" y="345"/>
                                              </a:lnTo>
                                              <a:lnTo>
                                                <a:pt x="336" y="353"/>
                                              </a:lnTo>
                                              <a:lnTo>
                                                <a:pt x="344" y="360"/>
                                              </a:lnTo>
                                              <a:lnTo>
                                                <a:pt x="348" y="370"/>
                                              </a:lnTo>
                                              <a:lnTo>
                                                <a:pt x="348" y="380"/>
                                              </a:lnTo>
                                              <a:lnTo>
                                                <a:pt x="348" y="390"/>
                                              </a:lnTo>
                                              <a:lnTo>
                                                <a:pt x="344" y="400"/>
                                              </a:lnTo>
                                              <a:lnTo>
                                                <a:pt x="337" y="407"/>
                                              </a:lnTo>
                                              <a:lnTo>
                                                <a:pt x="320" y="417"/>
                                              </a:lnTo>
                                              <a:lnTo>
                                                <a:pt x="302" y="418"/>
                                              </a:lnTo>
                                              <a:lnTo>
                                                <a:pt x="284" y="409"/>
                                              </a:lnTo>
                                              <a:lnTo>
                                                <a:pt x="283" y="408"/>
                                              </a:lnTo>
                                              <a:lnTo>
                                                <a:pt x="273" y="399"/>
                                              </a:lnTo>
                                              <a:lnTo>
                                                <a:pt x="269" y="386"/>
                                              </a:lnTo>
                                              <a:lnTo>
                                                <a:pt x="272" y="374"/>
                                              </a:lnTo>
                                              <a:lnTo>
                                                <a:pt x="126" y="228"/>
                                              </a:lnTo>
                                              <a:lnTo>
                                                <a:pt x="126" y="247"/>
                                              </a:lnTo>
                                              <a:lnTo>
                                                <a:pt x="126" y="273"/>
                                              </a:lnTo>
                                              <a:lnTo>
                                                <a:pt x="126" y="299"/>
                                              </a:lnTo>
                                              <a:lnTo>
                                                <a:pt x="125" y="320"/>
                                              </a:lnTo>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wgp>
                              </a:graphicData>
                            </a:graphic>
                          </wp:inline>
                        </w:drawing>
                      </mc:Choice>
                      <mc:Fallback>
                        <w:pict>
                          <v:group w14:anchorId="3D29A1E2" id="Group 2" o:spid="_x0000_s1026" style="width:171.9pt;height:39.35pt;mso-position-horizontal-relative:char;mso-position-vertical-relative:line" coordorigin="4243,704" coordsize="3438,78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">
                            <v:group id="Group 3" o:spid="_x0000_s1027" style="position:absolute;left:4952;top:704;width:735;height:513" coordorigin="4952,704" coordsize="735,5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">
                              <v:shape id="Freeform 4" o:spid="_x0000_s1028" style="position:absolute;left:5583;top:715;width:94;height:95;visibility:visible;mso-wrap-style:square;v-text-anchor:top" coordsize="94,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" path="m94,47r,l93,39,84,19,68,5,47,,39,,19,9,5,25,,47r,8l9,76,25,90r22,5l55,94,75,86,89,69,94,47e" fillcolor="#9a9a9c" stroked="f">
                                <v:path arrowok="t" o:connecttype="custom" o:connectlocs="94,47;94,47;93,39;84,19;68,5;47,0;39,0;19,9;5,25;0,47;0,55;9,76;25,90;47,95;55,94;75,86;89,69;94,47;94,47" o:connectangles="0,0,0,0,0,0,0,0,0,0,0,0,0,0,0,0,0,0,0"/>
                              </v:shape>
                              <v:shape id="Freeform 5" o:spid="_x0000_s1029" style="position:absolute;left:4962;top:714;width:566;height:462;visibility:visible;mso-wrap-style:square;v-text-anchor:top" coordsize="566,4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" path="m99,75l98,52r3,11l106,84r5,17l116,117r7,19l149,204r4,9l158,229r9,24l170,262r7,19l183,300r7,20l193,329r6,18l205,365r6,19l218,402r6,20l231,443r6,19l326,462r6,-19l339,422r6,-19l352,383r6,-18l364,346r7,-18l377,309r6,-18l390,272r7,-19l402,238r6,-19l414,204r26,-68l443,128r6,-17l454,95r5,-19l465,52r,6l464,80r,17l464,100r,15l465,135r2,26l467,172r2,20l470,213r1,19l472,251r1,19l474,288r1,19l476,326r1,19l478,364r1,20l480,405r,22l481,450r1,12l566,462r-2,-23l563,420r-1,-20l561,381r-1,-19l559,343r-1,-19l557,304r-2,-20l554,263r-2,-23l551,224r-1,-23l548,180r-1,-19l545,143r-1,-15l534,17,532,,447,,430,,418,4r-6,10l410,18r-7,15l392,58r-2,5l385,77r-7,18l370,116r-9,25l357,152r-8,19l342,191r-7,20l328,230r-6,17l316,264r-8,23l302,308r-6,19l292,344r-3,17l287,379r-2,20l283,381r-2,-18l278,346r-4,-17l269,310r-7,-21l254,264r-5,-15l243,232r-7,-19l229,193r-8,-21l213,151r-8,-21l198,110,190,90,183,72,176,55,171,41r-2,-5l157,13,144,2,123,,33,,31,17,21,128r,6l19,152r-1,19l16,195r-1,8l14,224r-2,20l11,263,9,283,8,300,7,320,6,339,5,359,4,378,3,398,2,418,1,439,,462r81,l82,450r,-10l83,419r1,-21l85,378r1,-21l87,337r,-20l88,298r1,-20l91,259r1,-20l93,220r1,-20l95,181r1,-20l97,156r1,-25l99,113r,-15l99,93r,-18e" fillcolor="#9a9a9c" stroked="f">
                                <v:path arrowok="t" o:connecttype="custom" o:connectlocs="101,63;116,117;153,213;170,262;190,320;205,365;224,422;326,462;339,422;358,365;377,309;397,253;414,204;449,111;465,52;464,97;465,135;469,192;472,251;475,307;478,364;480,427;566,462;562,400;559,343;555,284;551,224;547,161;534,17;430,0;410,18;390,63;370,116;349,171;328,230;308,287;292,344;285,399;278,346;262,289;243,232;221,172;198,110;176,55;157,13;33,0;21,134;16,195;12,244;8,300;5,359;2,418;81,462;83,419;86,357;88,298;92,239;95,181;98,131;99,93" o:connectangles="0,0,0,0,0,0,0,0,0,0,0,0,0,0,0,0,0,0,0,0,0,0,0,0,0,0,0,0,0,0,0,0,0,0,0,0,0,0,0,0,0,0,0,0,0,0,0,0,0,0,0,0,0,0,0,0,0,0,0,0"/>
                              </v:shape>
                              <v:shape id="Freeform 6" o:spid="_x0000_s1030" style="position:absolute;left:5629;top:861;width:0;height:315;visibility:visible;mso-wrap-style:square;v-text-anchor:top" coordsize="0,3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" path="m,l,315e" filled="f" strokecolor="#9a9a9c" strokeweight="1.42661mm">
                                <v:path arrowok="t" o:connecttype="custom" o:connectlocs="0,0;0,315" o:connectangles="0,0"/>
                              </v:shape>
                            </v:group>
                            <v:group id="Group 7" o:spid="_x0000_s1031" style="position:absolute;left:5707;top:704;width:1974;height:786" coordorigin="5707,704" coordsize="1974,7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">
                              <v:shape id="Freeform 8" o:spid="_x0000_s1032" style="position:absolute;left:5717;top:854;width:265;height:329;visibility:visible;mso-wrap-style:square;v-text-anchor:top" coordsize="265,3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" path="m100,225l89,207,83,185,80,161r1,-7l84,131r8,-20l104,94,120,80,139,70r23,-6l187,62r18,1l224,66r19,7l261,84r,-66l254,15,234,8,216,3,197,,176,r-5,l146,1,123,6r-22,7l81,22,63,34,47,48,33,63,21,81r-9,19l5,122,1,144,,168r,16l3,208r6,21l18,249r11,17l43,282r16,14l77,307r20,9l119,323r24,4l169,328r20,-1l209,325r19,-4l246,314r19,-8l265,240r-1,1l244,251r-19,6l207,260r-21,1l179,261r-25,-3l133,250,114,239,100,225e" fillcolor="#9a9a9c" stroked="f">
                                <v:path arrowok="t" o:connecttype="custom" o:connectlocs="100,225;89,207;83,185;80,161;81,154;84,131;92,111;104,94;120,80;139,70;162,64;187,62;205,63;224,66;243,73;261,84;261,18;254,15;234,8;216,3;197,0;176,0;171,0;146,1;123,6;101,13;81,22;63,34;47,48;33,63;21,81;12,100;5,122;1,144;0,168;0,184;3,208;9,229;18,249;29,266;43,282;59,296;77,307;97,316;119,323;143,327;169,328;189,327;209,325;228,321;246,314;265,306;265,240;264,241;244,251;225,257;207,260;186,261;179,261;154,258;133,250;114,239;100,225" o:connectangles="0,0,0,0,0,0,0,0,0,0,0,0,0,0,0,0,0,0,0,0,0,0,0,0,0,0,0,0,0,0,0,0,0,0,0,0,0,0,0,0,0,0,0,0,0,0,0,0,0,0,0,0,0,0,0,0,0,0,0,0,0,0,0"/>
                              </v:shape>
                              <v:shape id="Freeform 9" o:spid="_x0000_s1033" style="position:absolute;left:6016;top:855;width:202;height:321;visibility:visible;mso-wrap-style:square;v-text-anchor:top" coordsize="202,3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" path="m,27r,l,321r78,l78,77r9,-3l106,70r20,-3l146,66r16,1l182,69r19,4l201,9,197,8,178,3,159,,138,r-1,l117,,98,2,78,5,58,9,38,14,18,20,,27e" fillcolor="#9a9a9c" stroked="f">
                                <v:path arrowok="t" o:connecttype="custom" o:connectlocs="0,27;0,27;0,321;78,321;78,77;87,74;106,70;126,67;146,66;162,67;182,69;201,73;201,9;197,8;178,3;159,0;138,0;137,0;117,0;98,2;78,5;58,9;38,14;18,20;0,27" o:connectangles="0,0,0,0,0,0,0,0,0,0,0,0,0,0,0,0,0,0,0,0,0,0,0,0,0"/>
                              </v:shape>
                              <v:group id="Group 10" o:spid="_x0000_s1034" style="position:absolute;left:6218;top:853;width:318;height:332" coordorigin="6218,853" coordsize="318,3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">
                                <v:shape id="Freeform 11" o:spid="_x0000_s1035" style="position:absolute;left:6218;top:853;width:318;height:332;visibility:visible;mso-wrap-style:square;v-text-anchor:top" coordsize="318,3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" path="m88,318r,-101l82,193,80,165,69,308r19,10e" fillcolor="#9a9a9c" stroked="f">
                                  <v:path arrowok="t" o:connecttype="custom" o:connectlocs="88,318;88,217;82,193;80,165;69,308;88,318" o:connectangles="0,0,0,0,0,0"/>
                                </v:shape>
                                <v:shape id="Freeform 12" o:spid="_x0000_s1036" style="position:absolute;left:6218;top:853;width:318;height:332;visibility:visible;mso-wrap-style:square;v-text-anchor:top" coordsize="318,3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" path="m218,321r20,-9l256,301r16,-13l285,272r12,-18l306,234r6,-22l316,188r2,-26l318,154r-3,-25l310,106,303,84,293,65,280,48,266,34,249,22,230,12,209,5,186,1,161,,144,,121,3,99,9,79,18,61,29,46,42,32,58,20,76,11,96,5,118,1,142,,168r,8l2,201r5,23l14,246r10,19l37,282r15,14l69,308,80,165r1,-14l85,124r7,-22l104,85,119,72r18,-8l159,62r10,l189,67r17,10l219,92r10,20l235,136r2,29l236,179r-4,27l225,228r-12,17l198,258r-18,8l159,268r-11,l128,263,111,252,98,237,88,217r,101l109,325r23,4l157,331r16,-1l196,327r22,-6e" fillcolor="#9a9a9c" stroked="f">
                                  <v:path arrowok="t" o:connecttype="custom" o:connectlocs="238,312;272,288;297,254;312,212;318,162;315,129;303,84;280,48;249,22;209,5;161,0;121,3;79,18;46,42;20,76;5,118;0,168;2,201;14,246;37,282;69,308;81,151;92,102;119,72;159,62;189,67;219,92;235,136;236,179;225,228;198,258;159,268;128,263;98,237;88,318;132,329;173,330;218,321" o:connectangles="0,0,0,0,0,0,0,0,0,0,0,0,0,0,0,0,0,0,0,0,0,0,0,0,0,0,0,0,0,0,0,0,0,0,0,0,0,0"/>
                                </v:shape>
                              </v:group>
                              <v:shape id="Freeform 13" o:spid="_x0000_s1037" style="position:absolute;left:6574;top:983;width:66;height:0;visibility:visible;mso-wrap-style:square;v-text-anchor:top" coordsize="6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" path="m,l66,e" filled="f" strokecolor="#9a9a9c" strokeweight="1.1896mm">
                                <v:path arrowok="t" o:connecttype="custom" o:connectlocs="0,0;66,0" o:connectangles="0,0"/>
                              </v:shape>
                              <v:shape id="Freeform 14" o:spid="_x0000_s1038" style="position:absolute;left:6686;top:714;width:386;height:462;visibility:visible;mso-wrap-style:square;v-text-anchor:top" coordsize="386,4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" path="m187,231l175,216r18,-20l210,179r15,-17l240,146r13,-16l267,115r13,-15l292,86,304,72,316,58,328,43,340,29,352,14,363,,266,r-9,11l245,26,233,41,221,55,209,70,195,87r-9,11l173,113r-13,15l146,143r-13,14l120,172r-14,15l92,202r-9,9l83,,,,,462r83,l83,226r11,15l96,244r14,18l123,280r13,18l149,314r13,17l174,347r13,15l199,377r12,15l223,407r12,14l247,435r12,14l271,462r114,l377,453,363,439,350,426,337,411,324,396,310,380r-8,-9l290,357,277,342,265,327,252,312,239,296,226,280,213,264,200,247,187,231e" fillcolor="#9a9a9c" stroked="f">
                                <v:path arrowok="t" o:connecttype="custom" o:connectlocs="175,216;193,196;225,162;253,130;280,100;304,72;328,43;352,14;266,0;245,26;221,55;195,87;173,113;146,143;120,172;92,202;83,0;0,462;83,226;96,244;123,280;149,314;174,347;199,377;223,407;247,435;271,462;377,453;350,426;324,396;302,371;277,342;252,312;226,280;200,247" o:connectangles="0,0,0,0,0,0,0,0,0,0,0,0,0,0,0,0,0,0,0,0,0,0,0,0,0,0,0,0,0,0,0,0,0,0,0"/>
                              </v:shape>
                              <v:group id="Group 15" o:spid="_x0000_s1039" style="position:absolute;left:7045;top:853;width:298;height:330" coordorigin="7045,853" coordsize="298,3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">
                                <v:shape id="Freeform 16" o:spid="_x0000_s1040" style="position:absolute;left:7045;top:853;width:298;height:330;visibility:visible;mso-wrap-style:square;v-text-anchor:top" coordsize="298,3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" path="m88,101l99,83,114,69r20,-8l156,58r16,1l192,66r15,13l217,99r5,25l81,124r-5,54l298,178r,-2l298,169r-1,-26l295,121r-3,-18l288,87,283,73r-3,-5l269,51,256,36,240,23,222,13,202,6,180,1,157,,145,,122,3,100,9,88,101e" fillcolor="#9a9a9c" stroked="f">
                                  <v:path arrowok="t" o:connecttype="custom" o:connectlocs="88,101;99,83;114,69;134,61;156,58;172,59;192,66;207,79;217,99;222,124;81,124;76,178;298,178;298,176;298,169;297,143;295,121;292,103;288,87;283,73;280,68;269,51;256,36;240,23;222,13;202,6;180,1;157,0;145,0;122,3;100,9;88,101" o:connectangles="0,0,0,0,0,0,0,0,0,0,0,0,0,0,0,0,0,0,0,0,0,0,0,0,0,0,0,0,0,0,0,0"/>
                                </v:shape>
                                <v:shape id="Freeform 17" o:spid="_x0000_s1041" style="position:absolute;left:7045;top:853;width:298;height:330;visibility:visible;mso-wrap-style:square;v-text-anchor:top" coordsize="298,3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" path="m98,240l87,223,79,202,76,178r5,-54l88,101,100,9,80,17,62,29,46,42,33,58,21,76,12,96,5,118,1,142,,167r,14l3,206r5,22l16,249r11,18l40,283r15,14l72,308r20,9l114,324r24,4l164,329r2,l187,328r20,-2l225,322r19,-6l262,308r19,-10l281,233r-9,6l254,249r-18,8l217,263r-20,3l176,267r-20,-1l133,261r-20,-9l98,240e" fillcolor="#9a9a9c" stroked="f">
                                  <v:path arrowok="t" o:connecttype="custom" o:connectlocs="98,240;87,223;79,202;76,178;81,124;88,101;100,9;80,17;62,29;46,42;33,58;21,76;12,96;5,118;1,142;0,167;0,181;3,206;8,228;16,249;27,267;40,283;55,297;72,308;92,317;114,324;138,328;164,329;166,329;187,328;207,326;225,322;244,316;262,308;281,298;281,233;272,239;254,249;236,257;217,263;197,266;176,267;156,266;133,261;113,252;98,240" o:connectangles="0,0,0,0,0,0,0,0,0,0,0,0,0,0,0,0,0,0,0,0,0,0,0,0,0,0,0,0,0,0,0,0,0,0,0,0,0,0,0,0,0,0,0,0,0,0"/>
                                </v:shape>
                              </v:group>
                              <v:shape id="Freeform 18" o:spid="_x0000_s1042" style="position:absolute;left:7345;top:861;width:326;height:477;visibility:visible;mso-wrap-style:square;v-text-anchor:top" coordsize="326,47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" path="m85,l,,1,3,6,22r5,19l17,60r5,18l28,97r6,18l41,134r6,18l54,171r7,18l68,208r8,19l83,245r8,20l100,284r9,19l117,323r-7,16l109,341r-9,21l92,379r-8,16l77,412r-9,20l64,442r-7,17l50,477r77,l130,469r1,-3l137,452r7,-17l152,417r9,-19l170,377r9,-20l189,336r29,-59l219,275r8,-18l235,240r7,-18l250,203r8,-18l266,166r7,-19l280,128r8,-19l295,90r6,-19l308,52r7,-19l321,14,326,,243,r-2,6l238,17r-5,18l228,53r-6,19l215,92r-7,22l207,117r-7,20l193,154r-6,17l179,189r-9,21l167,220r-7,35l154,220r-4,-11l145,197r-7,-19l131,158r-6,-20l118,118,112,97,106,78,100,58,95,40,90,22,86,6,85,e" fillcolor="#9a9a9c" stroked="f">
                                <v:path arrowok="t" o:connecttype="custom" o:connectlocs="0,0;6,22;17,60;28,97;41,134;54,171;68,208;83,245;100,284;117,323;109,341;92,379;77,412;64,442;50,477;130,469;137,452;152,417;170,377;189,336;219,275;235,240;250,203;266,166;280,128;295,90;308,52;321,14;243,0;238,17;228,53;215,92;207,117;193,154;179,189;167,220;154,220;145,197;131,158;118,118;106,78;95,40;86,6" o:connectangles="0,0,0,0,0,0,0,0,0,0,0,0,0,0,0,0,0,0,0,0,0,0,0,0,0,0,0,0,0,0,0,0,0,0,0,0,0,0,0,0,0,0,0"/>
                              </v:shape>
                              <v:shape id="Freeform 19" o:spid="_x0000_s1043" style="position:absolute;left:6764;top:1343;width:74;height:105;visibility:visible;mso-wrap-style:square;v-text-anchor:top" coordsize="74,1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" path="m16,91r,-34l70,57r,-12l16,45r,-32l73,13,73,,,,,105r73,l73,91r-57,e" fillcolor="#b5dc10" stroked="f">
                                <v:path arrowok="t" o:connecttype="custom" o:connectlocs="16,91;16,57;70,57;70,45;16,45;16,13;73,13;73,0;0,0;0,105;73,105;73,91;16,91" o:connectangles="0,0,0,0,0,0,0,0,0,0,0,0,0"/>
                              </v:shape>
                              <v:shape id="Freeform 20" o:spid="_x0000_s1044" style="position:absolute;left:6853;top:1374;width:72;height:74;visibility:visible;mso-wrap-style:square;v-text-anchor:top" coordsize="72,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" path="m,73r18,l36,45,54,73r18,l45,34,69,,51,,36,25,21,,2,,26,35,,73e" fillcolor="#b5dc10" stroked="f">
                                <v:path arrowok="t" o:connecttype="custom" o:connectlocs="0,73;18,73;36,45;54,73;72,73;45,34;69,0;51,0;36,25;21,0;2,0;26,35;0,73" o:connectangles="0,0,0,0,0,0,0,0,0,0,0,0,0"/>
                              </v:shape>
                              <v:group id="Group 21" o:spid="_x0000_s1045" style="position:absolute;left:6944;top:1373;width:71;height:107" coordorigin="6944,1373" coordsize="71,1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">
                                <v:shape id="Freeform 22" o:spid="_x0000_s1046" style="position:absolute;left:6944;top:1373;width:71;height:107;visibility:visible;mso-wrap-style:square;v-text-anchor:top" coordsize="71,1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" path="m14,11l15,,,,,106r15,l15,65r4,-2l15,58r,-20l15,16r3,-5l35,11r16,l54,16r,22l54,59r-4,4l35,63,20,73r6,2l40,75,50,74,65,64,70,37,69,24,61,5,40,,26,,19,2r-5,9e" fillcolor="#b5dc10" stroked="f">
                                  <v:path arrowok="t" o:connecttype="custom" o:connectlocs="14,11;15,0;0,0;0,106;15,106;15,65;15,65;19,63;15,58;15,38;15,16;18,11;35,11;51,11;54,16;54,38;54,59;50,63;35,63;20,73;26,75;40,75;50,74;65,64;70,37;69,24;61,5;40,0;26,0;19,2;14,11;14,11" o:connectangles="0,0,0,0,0,0,0,0,0,0,0,0,0,0,0,0,0,0,0,0,0,0,0,0,0,0,0,0,0,0,0,0"/>
                                </v:shape>
                                <v:shape id="Freeform 23" o:spid="_x0000_s1047" style="position:absolute;left:6944;top:1373;width:71;height:107;visibility:visible;mso-wrap-style:square;v-text-anchor:top" coordsize="71,1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" path="m19,63r-4,2l20,73,35,63r-16,e" fillcolor="#cbd300" stroked="f">
                                  <v:path arrowok="t" o:connecttype="custom" o:connectlocs="19,63;15,65;20,73;35,63;19,63" o:connectangles="0,0,0,0,0"/>
                                </v:shape>
                              </v:group>
                              <v:group id="Group 24" o:spid="_x0000_s1048" style="position:absolute;left:7039;top:1373;width:70;height:76" coordorigin="7039,1373" coordsize="70,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">
                                <v:shape id="Freeform 25" o:spid="_x0000_s1049" style="position:absolute;left:7039;top:1373;width:70;height:76;visibility:visible;mso-wrap-style:square;v-text-anchor:top" coordsize="70,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" path="m54,19r,1l54,30r-39,l15,13r3,-2l35,11,35,,19,1,3,11,,37,1,55,11,71r24,4l62,71,69,54r,-3l54,51r,11l51,64r-16,l24,64,19,62,17,58,16,54,15,49r,-7l15,40r54,l69,25r,-4l67,16,64,3,56,,54,19e" fillcolor="#b5dc10" stroked="f">
                                  <v:path arrowok="t" o:connecttype="custom" o:connectlocs="54,19;54,20;54,30;15,30;15,13;18,11;35,11;35,0;19,1;3,11;0,37;1,55;11,71;35,75;35,75;62,71;69,54;69,51;54,51;54,62;51,64;35,64;24,64;19,62;17,58;16,54;15,49;15,42;15,40;69,40;69,25;69,21;67,16;64,3;56,0;54,19" o:connectangles="0,0,0,0,0,0,0,0,0,0,0,0,0,0,0,0,0,0,0,0,0,0,0,0,0,0,0,0,0,0,0,0,0,0,0,0"/>
                                </v:shape>
                                <v:shape id="Freeform 26" o:spid="_x0000_s1050" style="position:absolute;left:7039;top:1373;width:70;height:76;visibility:visible;mso-wrap-style:square;v-text-anchor:top" coordsize="70,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" path="m56,l35,r,11l46,11r4,1l52,16r2,3l56,e" fillcolor="#cbd300" stroked="f">
                                  <v:path arrowok="t" o:connecttype="custom" o:connectlocs="56,0;35,0;35,11;46,11;50,12;52,16;54,19;56,0" o:connectangles="0,0,0,0,0,0,0,0"/>
                                </v:shape>
                              </v:group>
                              <v:shape id="Freeform 27" o:spid="_x0000_s1051" style="position:absolute;left:7137;top:1373;width:57;height:75;visibility:visible;mso-wrap-style:square;v-text-anchor:top" coordsize="57,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" path="m14,10l15,1,,1,,75r15,l15,31r,-6l15,21r1,-2l18,14r6,-3l31,11r8,l42,14r,9l42,24r,1l42,28r14,l56,25r,-2l56,22,56,6,50,,36,,25,,19,3r-5,8l14,10e" fillcolor="#b5dc10" stroked="f">
                                <v:path arrowok="t" o:connecttype="custom" o:connectlocs="14,10;15,1;0,1;0,75;15,75;15,31;15,25;15,21;16,19;18,14;24,11;31,11;39,11;42,14;42,23;42,24;42,25;42,28;56,28;56,25;56,23;56,22;56,6;50,0;36,0;25,0;19,3;14,11;14,10" o:connectangles="0,0,0,0,0,0,0,0,0,0,0,0,0,0,0,0,0,0,0,0,0,0,0,0,0,0,0,0,0"/>
                              </v:shape>
                              <v:shape id="Freeform 28" o:spid="_x0000_s1052" style="position:absolute;left:7211;top:1357;width:59;height:92;visibility:visible;mso-wrap-style:square;v-text-anchor:top" coordsize="59,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" path="m34,91r18,l58,85r,-17l58,65r,-2l45,63r,2l45,66r,11l43,80r-8,l27,80,25,78r,-9l25,28r30,l55,17r-30,l25,,10,r,17l,17,,28r10,l10,70r,7l10,79r1,3l14,89r7,2l34,91e" fillcolor="#b5dc10" stroked="f">
                                <v:path arrowok="t" o:connecttype="custom" o:connectlocs="34,91;52,91;58,85;58,68;58,68;58,65;58,63;45,63;45,65;45,65;45,66;45,77;43,80;35,80;27,80;25,78;25,69;25,28;55,28;55,17;25,17;25,0;10,0;10,17;0,17;0,28;10,28;10,70;10,77;10,79;11,82;14,89;21,91;34,91" o:connectangles="0,0,0,0,0,0,0,0,0,0,0,0,0,0,0,0,0,0,0,0,0,0,0,0,0,0,0,0,0,0,0,0,0,0"/>
                              </v:shape>
                              <v:shape id="Freeform 29" o:spid="_x0000_s1053" style="position:absolute;left:7286;top:1373;width:69;height:76;visibility:visible;mso-wrap-style:square;v-text-anchor:top" coordsize="69,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" path="m33,65r-7,l21,64,19,63,16,62,15,58r,-4l15,53r,-1l15,51,,51r,3l,70r8,5l33,75r16,l56,74r5,-4l66,66r2,-6l68,52r,-11l64,34,54,32r-3,l36,31,22,30r-2,l17,29,15,26r,-6l15,12r3,-2l33,10r16,l50,11r1,9l66,20,66,4,59,,34,,7,,,4,,21,,33r4,5l13,41r5,1l29,43r13,l51,43r2,2l53,53r,10l49,65r-16,e" fillcolor="#b5dc10" stroked="f">
                                <v:path arrowok="t" o:connecttype="custom" o:connectlocs="33,65;26,65;21,64;19,63;16,62;15,58;15,54;15,53;15,52;15,51;0,51;0,54;0,70;8,75;33,75;49,75;56,74;61,70;66,66;68,60;68,52;68,41;64,34;54,32;51,32;36,31;22,30;20,30;17,29;15,26;15,20;15,12;18,10;33,10;49,10;50,11;51,20;66,20;66,4;59,0;34,0;7,0;0,4;0,21;0,33;4,38;13,41;18,42;29,43;42,43;51,43;53,45;53,53;53,63;49,65;33,65" o:connectangles="0,0,0,0,0,0,0,0,0,0,0,0,0,0,0,0,0,0,0,0,0,0,0,0,0,0,0,0,0,0,0,0,0,0,0,0,0,0,0,0,0,0,0,0,0,0,0,0,0,0,0,0,0,0,0,0"/>
                              </v:shape>
                            </v:group>
                            <v:group id="Group 30" o:spid="_x0000_s1054" style="position:absolute;left:4958;top:1333;width:812;height:126" coordorigin="4958,1333" coordsize="812,12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">
                              <v:shape id="Freeform 31" o:spid="_x0000_s1055" style="position:absolute;left:4968;top:1343;width:74;height:105;visibility:visible;mso-wrap-style:square;v-text-anchor:top" coordsize="74,1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" path="m16,91r,-34l70,57r,-12l16,45r,-32l73,13,73,,,,,105r73,l73,91r-57,e" fillcolor="#b5dc10" stroked="f">
                                <v:path arrowok="t" o:connecttype="custom" o:connectlocs="16,91;16,57;70,57;70,45;16,45;16,13;73,13;73,0;0,0;0,105;73,105;73,91;16,91" o:connectangles="0,0,0,0,0,0,0,0,0,0,0,0,0"/>
                              </v:shape>
                              <v:shape id="Freeform 32" o:spid="_x0000_s1056" style="position:absolute;left:5068;top:1373;width:116;height:75;visibility:visible;mso-wrap-style:square;v-text-anchor:top" coordsize="11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" path="m76,12r9,l97,12r3,3l100,27r,47l116,74r,-48l116,18r-1,-5l113,9,109,3,101,,89,,75,,68,3,63,13,61,4,53,,39,,26,,19,3r-4,9l14,12,15,,,,,74r15,l15,32r,-15l20,12r15,l42,12r4,1l48,16r2,2l50,27r,47l65,74r,-43l65,26r1,-4l67,19r2,-5l76,12e" fillcolor="#b5dc10" stroked="f">
                                <v:path arrowok="t" o:connecttype="custom" o:connectlocs="76,12;85,12;97,12;100,15;100,27;100,74;116,74;116,26;116,18;115,13;113,9;109,3;101,0;89,0;75,0;68,3;63,13;63,13;61,4;53,0;39,0;26,0;19,3;15,12;14,12;15,0;0,0;0,74;15,74;15,32;15,17;20,12;35,12;42,12;46,13;48,16;50,18;50,18;50,27;50,74;65,74;65,31;65,26;66,22;67,19;69,14;76,12" o:connectangles="0,0,0,0,0,0,0,0,0,0,0,0,0,0,0,0,0,0,0,0,0,0,0,0,0,0,0,0,0,0,0,0,0,0,0,0,0,0,0,0,0,0,0,0,0,0,0"/>
                              </v:shape>
                              <v:group id="Group 33" o:spid="_x0000_s1057" style="position:absolute;left:5215;top:1343;width:70;height:106" coordorigin="5215,1343" coordsize="70,1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">
                                <v:shape id="Freeform 34" o:spid="_x0000_s1058" style="position:absolute;left:5215;top:1343;width:70;height:106;visibility:visible;mso-wrap-style:square;v-text-anchor:top" coordsize="70,1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" path="m34,94r-16,l19,103r6,3l38,106,51,94r-17,e" fillcolor="#cbd300" stroked="f">
                                  <v:path arrowok="t" o:connecttype="custom" o:connectlocs="34,94;18,94;19,103;25,106;38,106;51,94;34,94" o:connectangles="0,0,0,0,0,0,0"/>
                                </v:shape>
                                <v:shape id="Freeform 35" o:spid="_x0000_s1059" style="position:absolute;left:5215;top:1343;width:70;height:106;visibility:visible;mso-wrap-style:square;v-text-anchor:top" coordsize="70,1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" path="m,105r15,l14,95r,-1l19,103,18,94,15,90r,-24l15,47r5,-5l35,42r16,l54,46r,22l54,90r-3,4l38,106r12,-1l65,94,69,68r,-17l67,42,61,36,57,32,50,30r-10,l25,30r-7,4l15,41,15,,,,,105e" fillcolor="#b5dc10" stroked="f">
                                  <v:path arrowok="t" o:connecttype="custom" o:connectlocs="0,105;15,105;14,95;14,94;19,103;18,94;15,90;15,66;15,47;20,42;35,42;51,42;54,46;54,68;54,90;51,94;38,106;50,105;65,94;69,68;69,51;67,42;61,36;57,32;50,30;40,30;25,30;18,34;15,41;15,41;15,0;0,0;0,105" o:connectangles="0,0,0,0,0,0,0,0,0,0,0,0,0,0,0,0,0,0,0,0,0,0,0,0,0,0,0,0,0,0,0,0,0"/>
                                </v:shape>
                              </v:group>
                              <v:group id="Group 36" o:spid="_x0000_s1060" style="position:absolute;left:5309;top:1373;width:70;height:76" coordorigin="5309,1373" coordsize="70,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">
                                <v:shape id="Freeform 37" o:spid="_x0000_s1061" style="position:absolute;left:5309;top:1373;width:70;height:76;visibility:visible;mso-wrap-style:square;v-text-anchor:top" coordsize="70,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" path="m54,19r,1l54,30r-39,l15,13r3,-2l35,11,35,,19,1,3,11,,37,1,55,11,71r24,4l62,71,69,54r,-3l54,51r,11l51,64r-16,l24,64,19,62,17,58,16,54,15,49r,-7l15,40r54,l69,25r,-4l67,16,64,3,56,,54,19e" fillcolor="#b5dc10" stroked="f">
                                  <v:path arrowok="t" o:connecttype="custom" o:connectlocs="54,19;54,20;54,30;15,30;15,13;18,11;35,11;35,0;19,1;3,11;0,37;1,55;11,71;35,75;35,75;62,71;69,54;69,51;54,51;54,62;51,64;35,64;24,64;19,62;17,58;16,54;15,49;15,42;15,40;69,40;69,25;69,21;67,16;64,3;56,0;54,19" o:connectangles="0,0,0,0,0,0,0,0,0,0,0,0,0,0,0,0,0,0,0,0,0,0,0,0,0,0,0,0,0,0,0,0,0,0,0,0"/>
                                </v:shape>
                                <v:shape id="Freeform 38" o:spid="_x0000_s1062" style="position:absolute;left:5309;top:1373;width:70;height:76;visibility:visible;mso-wrap-style:square;v-text-anchor:top" coordsize="70,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" path="m56,l35,r,11l46,11r4,1l52,16r2,3l56,e" fillcolor="#cbd300" stroked="f">
                                  <v:path arrowok="t" o:connecttype="custom" o:connectlocs="56,0;35,0;35,11;46,11;50,12;52,16;54,19;56,0" o:connectangles="0,0,0,0,0,0,0,0"/>
                                </v:shape>
                              </v:group>
                              <v:group id="Group 39" o:spid="_x0000_s1063" style="position:absolute;left:5403;top:1343;width:70;height:106" coordorigin="5403,1343" coordsize="70,1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">
                                <v:shape id="Freeform 40" o:spid="_x0000_s1064" style="position:absolute;left:5403;top:1343;width:70;height:106;visibility:visible;mso-wrap-style:square;v-text-anchor:top" coordsize="70,1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" path="m15,67r,-12l19,30r-8,3l7,37,1,43,,50,,67,,85r1,8l7,99r4,5l19,106,18,94,15,90r,-23e" fillcolor="#cbd300" stroked="f">
                                  <v:path arrowok="t" o:connecttype="custom" o:connectlocs="15,67;15,55;19,30;11,33;7,37;1,43;0,50;0,67;0,85;1,93;7,99;11,104;19,106;18,94;15,90;15,67" o:connectangles="0,0,0,0,0,0,0,0,0,0,0,0,0,0,0,0"/>
                                </v:shape>
                                <v:shape id="Freeform 41" o:spid="_x0000_s1065" style="position:absolute;left:5403;top:1343;width:70;height:106;visibility:visible;mso-wrap-style:square;v-text-anchor:top" coordsize="70,1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" path="m48,93r-5,1l34,94r-16,l19,106r11,l44,106r6,-3l54,94r1,l54,105r15,l69,,54,r,41l50,33,43,30r-14,l19,30,15,55r2,-6l20,46r2,-3l27,42r7,l50,42r4,5l54,66r,13l53,86r-3,3l48,93e" fillcolor="#b5dc10" stroked="f">
                                  <v:path arrowok="t" o:connecttype="custom" o:connectlocs="48,93;43,94;34,94;18,94;19,106;30,106;44,106;50,103;54,94;55,94;54,105;69,105;69,0;54,0;54,41;54,41;50,33;43,30;29,30;19,30;15,55;17,49;20,46;22,43;27,42;34,42;50,42;54,47;54,66;54,79;53,86;50,89;48,93" o:connectangles="0,0,0,0,0,0,0,0,0,0,0,0,0,0,0,0,0,0,0,0,0,0,0,0,0,0,0,0,0,0,0,0,0"/>
                                </v:shape>
                              </v:group>
                              <v:group id="Group 42" o:spid="_x0000_s1066" style="position:absolute;left:5500;top:1343;width:70;height:106" coordorigin="5500,1343" coordsize="70,1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">
                                <v:shape id="Freeform 43" o:spid="_x0000_s1067" style="position:absolute;left:5500;top:1343;width:70;height:106;visibility:visible;mso-wrap-style:square;v-text-anchor:top" coordsize="70,1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" path="m15,67r,-12l19,30r-8,3l7,37,1,43,,50,,67,,85r1,8l7,99r4,5l19,106,18,94,15,90r,-23e" fillcolor="#cbd300" stroked="f">
                                  <v:path arrowok="t" o:connecttype="custom" o:connectlocs="15,67;15,55;19,30;11,33;7,37;1,43;0,50;0,67;0,85;1,93;7,99;11,104;19,106;18,94;15,90;15,67" o:connectangles="0,0,0,0,0,0,0,0,0,0,0,0,0,0,0,0"/>
                                </v:shape>
                                <v:shape id="Freeform 44" o:spid="_x0000_s1068" style="position:absolute;left:5500;top:1343;width:70;height:106;visibility:visible;mso-wrap-style:square;v-text-anchor:top" coordsize="70,1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" path="m48,93r-5,1l34,94r-16,l19,106r11,l44,106r6,-3l54,94r1,l54,105r15,l69,,54,r,41l50,33,43,30r-14,l19,30,15,55r2,-6l20,46r2,-3l27,42r7,l50,42r4,5l54,66r,13l53,86r-3,3l48,93e" fillcolor="#b5dc10" stroked="f">
                                  <v:path arrowok="t" o:connecttype="custom" o:connectlocs="48,93;43,94;34,94;18,94;19,106;30,106;44,106;50,103;54,94;55,94;54,105;69,105;69,0;54,0;54,41;54,41;50,33;43,30;29,30;19,30;15,55;17,49;20,46;22,43;27,42;34,42;50,42;54,47;54,66;54,79;53,86;50,89;48,93" o:connectangles="0,0,0,0,0,0,0,0,0,0,0,0,0,0,0,0,0,0,0,0,0,0,0,0,0,0,0,0,0,0,0,0,0"/>
                                </v:shape>
                              </v:group>
                              <v:group id="Group 45" o:spid="_x0000_s1069" style="position:absolute;left:5596;top:1373;width:70;height:76" coordorigin="5596,1373" coordsize="70,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">
                                <v:shape id="Freeform 46" o:spid="_x0000_s1070" style="position:absolute;left:5596;top:1373;width:70;height:76;visibility:visible;mso-wrap-style:square;v-text-anchor:top" coordsize="70,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" path="m54,19r,1l54,30r-39,l15,13r3,-2l35,11,35,,19,1,3,11,,37,1,55,11,71r24,4l62,71,69,54r,-3l54,51r,11l51,64r-16,l24,64,19,62,17,58,16,54,15,49r,-7l15,40r54,l69,25r,-4l67,16,64,3,56,,54,19e" fillcolor="#b5dc10" stroked="f">
                                  <v:path arrowok="t" o:connecttype="custom" o:connectlocs="54,19;54,20;54,30;15,30;15,13;18,11;35,11;35,0;19,1;3,11;0,37;1,55;11,71;35,75;35,75;62,71;69,54;69,51;54,51;54,62;51,64;35,64;24,64;19,62;17,58;16,54;15,49;15,42;15,40;69,40;69,25;69,21;67,16;64,3;56,0;54,19" o:connectangles="0,0,0,0,0,0,0,0,0,0,0,0,0,0,0,0,0,0,0,0,0,0,0,0,0,0,0,0,0,0,0,0,0,0,0,0"/>
                                </v:shape>
                                <v:shape id="Freeform 47" o:spid="_x0000_s1071" style="position:absolute;left:5596;top:1373;width:70;height:76;visibility:visible;mso-wrap-style:square;v-text-anchor:top" coordsize="70,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" path="m56,l35,r,11l46,11r4,1l52,16r2,3l56,e" fillcolor="#cbd300" stroked="f">
                                  <v:path arrowok="t" o:connecttype="custom" o:connectlocs="56,0;35,0;35,11;46,11;50,12;52,16;54,19;56,0" o:connectangles="0,0,0,0,0,0,0,0"/>
                                </v:shape>
                              </v:group>
                              <v:group id="Group 48" o:spid="_x0000_s1072" style="position:absolute;left:5691;top:1343;width:69;height:106" coordorigin="5691,1343" coordsize="69,1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">
                                <v:shape id="Freeform 49" o:spid="_x0000_s1073" style="position:absolute;left:5691;top:1343;width:69;height:106;visibility:visible;mso-wrap-style:square;v-text-anchor:top" coordsize="69,1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" path="m15,67r,-12l19,30r-8,3l7,37,1,43,,50,,67,,85r1,8l7,99r4,5l19,106,18,94,15,90r,-23e" fillcolor="#cbd300" stroked="f">
                                  <v:path arrowok="t" o:connecttype="custom" o:connectlocs="15,67;15,55;19,30;11,33;7,37;1,43;0,50;0,67;0,85;1,93;7,99;11,104;19,106;18,94;15,90;15,67" o:connectangles="0,0,0,0,0,0,0,0,0,0,0,0,0,0,0,0"/>
                                </v:shape>
                                <v:shape id="Freeform 50" o:spid="_x0000_s1074" style="position:absolute;left:5691;top:1343;width:69;height:106;visibility:visible;mso-wrap-style:square;v-text-anchor:top" coordsize="69,1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" path="m48,93r-5,1l34,94r-16,l19,106r11,l44,106r6,-3l54,94r1,l54,105r15,l69,,54,r,41l50,33,43,30r-14,l19,30,15,55r2,-6l20,46r2,-3l27,42r7,l50,42r4,5l54,66r,13l53,86r-3,3l48,93e" fillcolor="#b5dc10" stroked="f">
                                  <v:path arrowok="t" o:connecttype="custom" o:connectlocs="48,93;43,94;34,94;18,94;19,106;30,106;44,106;50,103;54,94;55,94;54,105;69,105;69,0;54,0;54,41;54,41;50,33;43,30;29,30;19,30;15,55;17,49;20,46;22,43;27,42;34,42;50,42;54,47;54,66;54,79;53,86;50,89;48,93" o:connectangles="0,0,0,0,0,0,0,0,0,0,0,0,0,0,0,0,0,0,0,0,0,0,0,0,0,0,0,0,0,0,0,0,0"/>
                                </v:shape>
                              </v:group>
                            </v:group>
                            <v:group id="Group 51" o:spid="_x0000_s1075" style="position:absolute;left:5823;top:1333;width:882;height:158" coordorigin="5823,1333" coordsize="882,1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">
                              <v:shape id="Freeform 52" o:spid="_x0000_s1076" style="position:absolute;left:5833;top:1343;width:85;height:105;visibility:visible;mso-wrap-style:square;v-text-anchor:top" coordsize="85,1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" path="m33,105r17,l50,14r35,l85,,,,,14r33,l33,105e" fillcolor="#b5dc10" stroked="f">
                                <v:path arrowok="t" o:connecttype="custom" o:connectlocs="33,105;50,105;50,14;85,14;85,0;0,0;0,14;33,14;33,105" o:connectangles="0,0,0,0,0,0,0,0,0"/>
                              </v:shape>
                              <v:group id="Group 53" o:spid="_x0000_s1077" style="position:absolute;left:5921;top:1373;width:70;height:76" coordorigin="5921,1373" coordsize="70,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">
                                <v:shape id="Freeform 54" o:spid="_x0000_s1078" style="position:absolute;left:5921;top:1373;width:70;height:76;visibility:visible;mso-wrap-style:square;v-text-anchor:top" coordsize="70,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" path="m54,19r,1l54,30r-39,l15,13r3,-2l35,11,35,,19,1,3,11,,37,1,55,11,71r24,4l62,71,69,54r,-3l54,51r,11l51,64r-16,l24,64,19,62,17,58,16,54,15,49r,-7l15,40r54,l69,25r,-4l67,16,64,3,56,,54,19e" fillcolor="#b5dc10" stroked="f">
                                  <v:path arrowok="t" o:connecttype="custom" o:connectlocs="54,19;54,20;54,30;15,30;15,13;18,11;35,11;35,0;19,1;3,11;0,37;1,55;11,71;35,75;35,75;62,71;69,54;69,51;54,51;54,62;51,64;35,64;24,64;19,62;17,58;16,54;15,49;15,42;15,40;69,40;69,25;69,21;67,16;64,3;56,0;54,19" o:connectangles="0,0,0,0,0,0,0,0,0,0,0,0,0,0,0,0,0,0,0,0,0,0,0,0,0,0,0,0,0,0,0,0,0,0,0,0"/>
                                </v:shape>
                                <v:shape id="Freeform 55" o:spid="_x0000_s1079" style="position:absolute;left:5921;top:1373;width:70;height:76;visibility:visible;mso-wrap-style:square;v-text-anchor:top" coordsize="70,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" path="m56,l35,r,11l46,11r4,1l52,16r2,3l56,e" fillcolor="#cbd300" stroked="f">
                                  <v:path arrowok="t" o:connecttype="custom" o:connectlocs="56,0;35,0;35,11;46,11;50,12;52,16;54,19;56,0" o:connectangles="0,0,0,0,0,0,0,0"/>
                                </v:shape>
                              </v:group>
                              <v:shape id="Freeform 56" o:spid="_x0000_s1080" style="position:absolute;left:6015;top:1373;width:69;height:76;visibility:visible;mso-wrap-style:square;v-text-anchor:top" coordsize="69,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" path="m68,47r-15,l53,61r-2,3l36,64r-9,l22,63,20,61,17,58,15,51r,-13l15,15r3,-4l33,11r16,l52,14r,12l67,26r,-4l59,4,34,,19,,10,3,5,9,1,15,,22,,37,1,55,11,71r24,4l49,75r7,-1l61,70r5,-4l68,60r,-10l68,47e" fillcolor="#b5dc10" stroked="f">
                                <v:path arrowok="t" o:connecttype="custom" o:connectlocs="68,47;53,47;53,61;51,64;36,64;27,64;22,63;20,61;17,58;15,51;15,38;15,15;18,11;33,11;49,11;52,14;52,26;67,26;67,22;59,4;34,0;19,0;10,3;5,9;1,15;0,22;0,37;1,55;11,71;35,75;49,75;56,74;61,70;66,66;68,60;68,50;68,47" o:connectangles="0,0,0,0,0,0,0,0,0,0,0,0,0,0,0,0,0,0,0,0,0,0,0,0,0,0,0,0,0,0,0,0,0,0,0,0,0"/>
                              </v:shape>
                              <v:shape id="Freeform 57" o:spid="_x0000_s1081" style="position:absolute;left:6109;top:1343;width:67;height:105;visibility:visible;mso-wrap-style:square;v-text-anchor:top" coordsize="67,1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" path="m60,30r-21,l25,30r-6,3l15,42,15,,,,,105r15,l15,63r,-16l20,42r16,l44,42r4,1l50,47r2,2l52,51r,8l52,105r15,l67,56r,-19l60,30e" fillcolor="#b5dc10" stroked="f">
                                <v:path arrowok="t" o:connecttype="custom" o:connectlocs="60,30;39,30;25,30;19,33;15,42;15,42;15,0;0,0;0,105;15,105;15,63;15,47;20,42;36,42;44,42;48,43;50,47;52,49;52,51;52,59;52,105;67,105;67,56;67,37;60,30" o:connectangles="0,0,0,0,0,0,0,0,0,0,0,0,0,0,0,0,0,0,0,0,0,0,0,0,0"/>
                              </v:shape>
                              <v:shape id="Freeform 58" o:spid="_x0000_s1082" style="position:absolute;left:6206;top:1373;width:68;height:75;visibility:visible;mso-wrap-style:square;v-text-anchor:top" coordsize="68,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" path="m15,l,,,74r15,l15,30r,-13l21,11r15,l49,11r3,3l52,29r,45l67,74r,-49l67,17r,-4l65,10,61,3,53,,39,,26,,18,3r-3,9l14,12,15,e" fillcolor="#b5dc10" stroked="f">
                                <v:path arrowok="t" o:connecttype="custom" o:connectlocs="15,0;0,0;0,74;15,74;15,30;15,17;21,11;36,11;49,11;52,14;52,29;52,74;67,74;67,25;67,17;67,13;65,10;61,3;53,0;39,0;26,0;18,3;15,12;14,12;15,0" o:connectangles="0,0,0,0,0,0,0,0,0,0,0,0,0,0,0,0,0,0,0,0,0,0,0,0,0"/>
                              </v:shape>
                              <v:group id="Group 59" o:spid="_x0000_s1083" style="position:absolute;left:6301;top:1373;width:71;height:76" coordorigin="6301,1373" coordsize="71,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">
                                <v:shape id="Freeform 60" o:spid="_x0000_s1084" style="position:absolute;left:6301;top:1373;width:71;height:76;visibility:visible;mso-wrap-style:square;v-text-anchor:top" coordsize="71,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" path="m35,64r-18,l20,75r15,l53,74,35,64e" fillcolor="#cbd300" stroked="f">
                                  <v:path arrowok="t" o:connecttype="custom" o:connectlocs="35,64;17,64;20,75;35,75;53,74;35,64" o:connectangles="0,0,0,0,0,0"/>
                                </v:shape>
                                <v:shape id="Freeform 61" o:spid="_x0000_s1085" style="position:absolute;left:6301;top:1373;width:71;height:76;visibility:visible;mso-wrap-style:square;v-text-anchor:top" coordsize="71,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" path="m15,61r,-25l15,23r2,-6l20,14r2,-2l27,11r8,l53,11r2,3l55,37r,23l53,64r-18,l53,74,67,63,71,36,70,19,60,3,35,,19,1,3,10,,36,,56r1,8l8,69r5,5l20,75,17,64,15,61e" fillcolor="#b5dc10" stroked="f">
                                  <v:path arrowok="t" o:connecttype="custom" o:connectlocs="15,61;15,36;15,23;17,17;20,14;22,12;27,11;35,11;53,11;55,14;55,37;55,60;53,64;35,64;53,74;67,63;71,36;70,19;60,3;35,0;19,1;3,10;0,36;0,56;1,64;8,69;13,74;20,75;17,64;15,61" o:connectangles="0,0,0,0,0,0,0,0,0,0,0,0,0,0,0,0,0,0,0,0,0,0,0,0,0,0,0,0,0,0"/>
                                </v:shape>
                              </v:group>
                              <v:shape id="Freeform 62" o:spid="_x0000_s1086" style="position:absolute;left:6406;top:1343;width:0;height:105;visibility:visible;mso-wrap-style:square;v-text-anchor:top" coordsize="0,1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" path="m,l,105e" fillcolor="#b5dc10" strokecolor="#cbd300" strokeweight=".30478mm">
                                <v:path arrowok="t" o:connecttype="custom" o:connectlocs="0,0;0,105" o:connectangles="0,0"/>
                              </v:shape>
                              <v:group id="Group 63" o:spid="_x0000_s1087" style="position:absolute;left:6441;top:1373;width:71;height:76" coordorigin="6441,1373" coordsize="71,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">
                                <v:shape id="Freeform 64" o:spid="_x0000_s1088" style="position:absolute;left:6441;top:1373;width:71;height:76;visibility:visible;mso-wrap-style:square;v-text-anchor:top" coordsize="71,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" path="m35,64r-18,l20,75r15,l53,74,35,64e" fillcolor="#cbd300" stroked="f">
                                  <v:path arrowok="t" o:connecttype="custom" o:connectlocs="35,64;17,64;20,75;35,75;53,74;35,64" o:connectangles="0,0,0,0,0,0"/>
                                </v:shape>
                                <v:shape id="Freeform 65" o:spid="_x0000_s1089" style="position:absolute;left:6441;top:1373;width:71;height:76;visibility:visible;mso-wrap-style:square;v-text-anchor:top" coordsize="71,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" path="m15,61r,-25l15,23r2,-6l20,14r2,-2l27,11r8,l53,11r2,3l55,37r,23l53,64r-18,l53,74,67,63,71,36,70,19,60,3,35,,19,1,3,10,,36,,56r1,8l8,69r5,5l20,75,17,64,15,61e" fillcolor="#b5dc10" stroked="f">
                                  <v:path arrowok="t" o:connecttype="custom" o:connectlocs="15,61;15,36;15,23;17,17;20,14;22,12;27,11;35,11;53,11;55,14;55,37;55,60;53,64;35,64;53,74;67,63;71,36;70,19;60,3;35,0;19,1;3,10;0,36;0,56;1,64;8,69;13,74;20,75;17,64;15,61" o:connectangles="0,0,0,0,0,0,0,0,0,0,0,0,0,0,0,0,0,0,0,0,0,0,0,0,0,0,0,0,0,0"/>
                                </v:shape>
                              </v:group>
                              <v:group id="Group 66" o:spid="_x0000_s1090" style="position:absolute;left:6536;top:1373;width:70;height:108" coordorigin="6536,1373" coordsize="70,1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">
                                <v:shape id="Freeform 67" o:spid="_x0000_s1091" style="position:absolute;left:6536;top:1373;width:70;height:108;visibility:visible;mso-wrap-style:square;v-text-anchor:top" coordsize="70,1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" path="m44,107l64,99,69,77,69,,54,r1,12l50,3,44,,19,,12,2,7,6,1,12,,20,,38,,55r1,7l7,68r4,5l15,59r,-23l15,15r3,-4l50,11r4,5l54,36r,23l51,63,43,75r8,-3l54,64r,16l54,92r-4,4l20,96,17,94r,-11l3,83r,7l3,94r2,3l8,104r9,3l35,107r9,xe" fillcolor="#b5dc10" stroked="f">
                                  <v:path arrowok="t" o:connecttype="custom" o:connectlocs="44,107;64,99;69,77;69,0;54,0;55,12;55,12;50,3;44,0;19,0;12,2;7,6;1,12;0,20;0,38;0,55;1,62;7,68;11,73;15,59;15,36;15,15;18,11;50,11;54,16;54,36;54,59;51,63;43,75;51,72;54,64;54,64;54,80;54,92;50,96;20,96;17,94;17,83;3,83;3,90;3,94;5,97;8,104;17,107;35,107;44,107" o:connectangles="0,0,0,0,0,0,0,0,0,0,0,0,0,0,0,0,0,0,0,0,0,0,0,0,0,0,0,0,0,0,0,0,0,0,0,0,0,0,0,0,0,0,0,0,0,0"/>
                                </v:shape>
                                <v:shape id="Freeform 68" o:spid="_x0000_s1092" style="position:absolute;left:6536;top:1373;width:70;height:108;visibility:visible;mso-wrap-style:square;v-text-anchor:top" coordsize="70,1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" path="m51,63r-33,l15,59,11,73r8,2l43,75,51,63xe" fillcolor="#cbd300" stroked="f">
                                  <v:path arrowok="t" o:connecttype="custom" o:connectlocs="51,63;18,63;15,59;11,73;19,75;43,75;51,63" o:connectangles="0,0,0,0,0,0,0"/>
                                </v:shape>
                              </v:group>
                              <v:shape id="Freeform 69" o:spid="_x0000_s1093" style="position:absolute;left:6625;top:1374;width:70;height:107;visibility:visible;mso-wrap-style:square;v-text-anchor:top" coordsize="70,1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" path="m36,104r4,-6l43,94r3,-7l48,78,69,,54,,45,32r-1,6l42,44r-1,6l40,55r-1,4l38,64r-1,l34,53,30,42,27,32,16,,,,26,73r7,l32,78r-1,4l30,85r-3,8l24,95r-8,l15,95r-2,l13,106r3,l17,106r12,l36,104xe" fillcolor="#b5dc10" stroked="f">
                                <v:path arrowok="t" o:connecttype="custom" o:connectlocs="36,104;40,98;43,94;46,87;48,78;69,0;54,0;45,32;44,38;42,44;41,50;40,55;39,59;38,64;37,64;34,53;30,42;27,32;16,0;0,0;26,73;33,73;32,78;31,82;30,85;27,93;24,95;16,95;15,95;13,95;13,106;16,106;17,106;29,106;36,104" o:connectangles="0,0,0,0,0,0,0,0,0,0,0,0,0,0,0,0,0,0,0,0,0,0,0,0,0,0,0,0,0,0,0,0,0,0,0"/>
                              </v:shape>
                            </v:group>
                            <v:group id="Group 70" o:spid="_x0000_s1094" style="position:absolute;left:4243;top:705;width:479;height:479" coordorigin="4243,705" coordsize="479,4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">
                              <v:shape id="Freeform 71" o:spid="_x0000_s1095" style="position:absolute;left:4243;top:705;width:479;height:479;visibility:visible;mso-wrap-style:square;v-text-anchor:top" coordsize="479,4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" path="m412,l352,r,80l361,80r16,l397,80r23,l445,81r25,l479,81r,-12l475,46,465,27,450,12,430,2,412,e" fillcolor="#b5dc10" stroked="f">
                                <v:path arrowok="t" o:connecttype="custom" o:connectlocs="412,0;352,0;352,80;361,80;377,80;397,80;420,80;445,81;470,81;479,81;479,69;475,46;465,27;450,12;430,2;412,0" o:connectangles="0,0,0,0,0,0,0,0,0,0,0,0,0,0,0,0"/>
                              </v:shape>
                              <v:shape id="Freeform 72" o:spid="_x0000_s1096" style="position:absolute;left:4243;top:705;width:479;height:479;visibility:visible;mso-wrap-style:square;v-text-anchor:top" coordsize="479,4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" path="m125,320r,8l126,334r-2,5l119,344,90,372r-9,9l81,382r-5,4l71,388r-6,l,388r,21l,412r,3l,418r61,61l63,479r1,l66,479r346,l434,475r19,-11l467,448r9,-20l479,409r,-284l339,124r-55,55l375,271r12,-2l400,273r9,8l416,288r4,10l420,308r,11l416,328r-7,8l393,346r-19,l357,338r-2,-2l346,327r-4,-13l344,302,192,150r-12,1l168,148r-9,-9l152,132r-4,-10l148,112r-1,-10l151,92r7,-7l175,75r19,-1l211,83r2,1l222,93r4,13l224,119r29,29l307,93r,-10l307,65r,-23l308,17,308,,66,,44,3,26,14,11,30,2,50,,69,,344r56,l81,319r1,-12l82,286r,-27l82,231r,-27l82,185r,-10l82,166r2,-6l89,156r6,-7l105,145r15,14l303,343r12,-2l327,345r9,8l344,360r4,10l348,380r,10l344,400r-7,7l320,417r-18,1l284,409r-1,-1l273,399r-4,-13l272,374,126,228r,19l126,273r,26l125,320e" fillcolor="#b5dc10" stroked="f">
                                <v:path arrowok="t" o:connecttype="custom" o:connectlocs="125,328;124,339;90,372;81,382;71,388;0,388;0,412;0,418;63,479;66,479;434,475;467,448;479,409;339,124;375,271;400,273;416,288;420,308;416,328;393,346;357,338;346,327;344,302;180,151;159,139;148,122;147,102;158,85;194,74;213,84;226,106;253,148;307,83;307,42;308,0;44,3;11,30;0,69;56,344;82,307;82,259;82,204;82,175;82,166;89,156;105,145;303,343;327,345;344,360;348,380;344,400;320,417;284,409;273,399;272,374;126,247;126,299" o:connectangles="0,0,0,0,0,0,0,0,0,0,0,0,0,0,0,0,0,0,0,0,0,0,0,0,0,0,0,0,0,0,0,0,0,0,0,0,0,0,0,0,0,0,0,0,0,0,0,0,0,0,0,0,0,0,0,0,0"/>
                              </v:shape>
                            </v:group>
                            <w10:anchorlock/>
                          </v:group>
                        </w:pict>
                      </mc:Fallback>
                    </mc:AlternateContent>
                  </w:r>
                </w:p>
              </w:tc>
            </w:tr>
            <w:tr w:rsidR="00CB1727" w:rsidRPr="0016000D" w:rsidTr="00020081">
              <w:trPr>
                <w:jc w:val="center"/>
              </w:trPr>
              <w:tc>
                <w:tcPr>
                  <w:tcW w:w="5330" w:type="dxa"/>
                  <w:vMerge w:val="restart"/>
                  <w:tcBorders>
                    <w:top w:val="single" w:sz="4" w:space="0" w:color="auto"/>
                    <w:left w:val="single" w:sz="4" w:space="0" w:color="auto"/>
                    <w:bottom w:val="single" w:sz="4" w:space="0" w:color="auto"/>
                    <w:right w:val="single" w:sz="4" w:space="0" w:color="auto"/>
                  </w:tcBorders>
                </w:tcPr>
                <w:p w:rsidR="00CB1727" w:rsidRPr="0016000D" w:rsidRDefault="00CB1727" w:rsidP="00185F95">
                  <w:pPr>
                    <w:jc w:val="left"/>
                    <w:rPr>
                      <w:sz w:val="20"/>
                    </w:rPr>
                  </w:pPr>
                  <w:r w:rsidRPr="0016000D">
                    <w:rPr>
                      <w:sz w:val="20"/>
                    </w:rPr>
                    <w:t>D</w:t>
                  </w:r>
                  <w:r w:rsidR="002D785F">
                    <w:rPr>
                      <w:sz w:val="20"/>
                    </w:rPr>
                    <w:t>esc</w:t>
                  </w:r>
                  <w:r w:rsidRPr="0016000D">
                    <w:rPr>
                      <w:sz w:val="20"/>
                    </w:rPr>
                    <w:t>ription:</w:t>
                  </w:r>
                </w:p>
                <w:p w:rsidR="00CB1727" w:rsidRPr="0016000D" w:rsidRDefault="005858C9" w:rsidP="00185F95">
                  <w:pPr>
                    <w:jc w:val="left"/>
                    <w:rPr>
                      <w:sz w:val="20"/>
                    </w:rPr>
                  </w:pPr>
                  <w:r>
                    <w:rPr>
                      <w:sz w:val="20"/>
                    </w:rPr>
                    <w:t>User manual for HSB module repair test set</w:t>
                  </w:r>
                </w:p>
              </w:tc>
              <w:tc>
                <w:tcPr>
                  <w:tcW w:w="1328" w:type="dxa"/>
                  <w:tcBorders>
                    <w:top w:val="single" w:sz="4" w:space="0" w:color="auto"/>
                    <w:left w:val="single" w:sz="4" w:space="0" w:color="auto"/>
                    <w:bottom w:val="single" w:sz="4" w:space="0" w:color="auto"/>
                    <w:right w:val="single" w:sz="4" w:space="0" w:color="auto"/>
                  </w:tcBorders>
                  <w:vAlign w:val="center"/>
                </w:tcPr>
                <w:p w:rsidR="00CB1727" w:rsidRPr="0016000D" w:rsidRDefault="00CB1727" w:rsidP="009438F3">
                  <w:pPr>
                    <w:spacing w:before="20" w:after="20"/>
                    <w:jc w:val="left"/>
                    <w:rPr>
                      <w:sz w:val="20"/>
                    </w:rPr>
                  </w:pPr>
                  <w:r w:rsidRPr="0016000D">
                    <w:rPr>
                      <w:sz w:val="20"/>
                    </w:rPr>
                    <w:t>Doc No.:</w:t>
                  </w:r>
                </w:p>
              </w:tc>
              <w:tc>
                <w:tcPr>
                  <w:tcW w:w="3118" w:type="dxa"/>
                  <w:tcBorders>
                    <w:top w:val="single" w:sz="4" w:space="0" w:color="auto"/>
                    <w:left w:val="single" w:sz="4" w:space="0" w:color="auto"/>
                    <w:bottom w:val="single" w:sz="4" w:space="0" w:color="auto"/>
                    <w:right w:val="single" w:sz="4" w:space="0" w:color="auto"/>
                  </w:tcBorders>
                  <w:vAlign w:val="center"/>
                </w:tcPr>
                <w:p w:rsidR="00CB1727" w:rsidRPr="0016000D" w:rsidRDefault="005858C9" w:rsidP="009438F3">
                  <w:pPr>
                    <w:spacing w:before="20" w:after="20"/>
                    <w:jc w:val="left"/>
                    <w:rPr>
                      <w:sz w:val="20"/>
                    </w:rPr>
                  </w:pPr>
                  <w:bookmarkStart w:id="1" w:name="DocNo"/>
                  <w:r>
                    <w:rPr>
                      <w:sz w:val="20"/>
                    </w:rPr>
                    <w:t>PHO</w:t>
                  </w:r>
                  <w:r w:rsidR="009438F3">
                    <w:rPr>
                      <w:sz w:val="20"/>
                    </w:rPr>
                    <w:t>-</w:t>
                  </w:r>
                  <w:r>
                    <w:rPr>
                      <w:sz w:val="20"/>
                    </w:rPr>
                    <w:t>0387</w:t>
                  </w:r>
                  <w:r w:rsidR="00AC3D96">
                    <w:rPr>
                      <w:sz w:val="20"/>
                    </w:rPr>
                    <w:t>-</w:t>
                  </w:r>
                  <w:bookmarkEnd w:id="1"/>
                  <w:r>
                    <w:rPr>
                      <w:sz w:val="20"/>
                    </w:rPr>
                    <w:t>S0-2-</w:t>
                  </w:r>
                  <w:r w:rsidR="008439DC">
                    <w:rPr>
                      <w:sz w:val="20"/>
                    </w:rPr>
                    <w:t>0</w:t>
                  </w:r>
                </w:p>
              </w:tc>
            </w:tr>
            <w:tr w:rsidR="00CB1727" w:rsidRPr="0016000D" w:rsidTr="00020081">
              <w:trPr>
                <w:jc w:val="center"/>
              </w:trPr>
              <w:tc>
                <w:tcPr>
                  <w:tcW w:w="5330" w:type="dxa"/>
                  <w:vMerge/>
                  <w:tcBorders>
                    <w:top w:val="single" w:sz="4" w:space="0" w:color="auto"/>
                    <w:left w:val="single" w:sz="4" w:space="0" w:color="auto"/>
                    <w:bottom w:val="single" w:sz="4" w:space="0" w:color="auto"/>
                    <w:right w:val="single" w:sz="4" w:space="0" w:color="auto"/>
                  </w:tcBorders>
                  <w:vAlign w:val="center"/>
                </w:tcPr>
                <w:p w:rsidR="00CB1727" w:rsidRPr="0016000D" w:rsidRDefault="00CB1727" w:rsidP="0016000D">
                  <w:pPr>
                    <w:jc w:val="left"/>
                    <w:rPr>
                      <w:sz w:val="20"/>
                    </w:rPr>
                  </w:pPr>
                </w:p>
              </w:tc>
              <w:tc>
                <w:tcPr>
                  <w:tcW w:w="1328" w:type="dxa"/>
                  <w:tcBorders>
                    <w:top w:val="single" w:sz="4" w:space="0" w:color="auto"/>
                    <w:left w:val="single" w:sz="4" w:space="0" w:color="auto"/>
                    <w:bottom w:val="single" w:sz="4" w:space="0" w:color="auto"/>
                    <w:right w:val="single" w:sz="4" w:space="0" w:color="auto"/>
                  </w:tcBorders>
                  <w:vAlign w:val="center"/>
                </w:tcPr>
                <w:p w:rsidR="00CB1727" w:rsidRPr="0016000D" w:rsidRDefault="00CB1727" w:rsidP="009438F3">
                  <w:pPr>
                    <w:spacing w:before="20" w:after="20"/>
                    <w:jc w:val="left"/>
                    <w:rPr>
                      <w:sz w:val="20"/>
                    </w:rPr>
                  </w:pPr>
                  <w:r w:rsidRPr="0016000D">
                    <w:rPr>
                      <w:sz w:val="20"/>
                    </w:rPr>
                    <w:t>Revision:</w:t>
                  </w:r>
                </w:p>
              </w:tc>
              <w:tc>
                <w:tcPr>
                  <w:tcW w:w="3118" w:type="dxa"/>
                  <w:tcBorders>
                    <w:top w:val="single" w:sz="4" w:space="0" w:color="auto"/>
                    <w:left w:val="single" w:sz="4" w:space="0" w:color="auto"/>
                    <w:bottom w:val="single" w:sz="4" w:space="0" w:color="auto"/>
                    <w:right w:val="single" w:sz="4" w:space="0" w:color="auto"/>
                  </w:tcBorders>
                  <w:vAlign w:val="center"/>
                </w:tcPr>
                <w:p w:rsidR="00CB1727" w:rsidRPr="0016000D" w:rsidRDefault="005858C9" w:rsidP="009438F3">
                  <w:pPr>
                    <w:spacing w:before="20" w:after="20"/>
                    <w:jc w:val="left"/>
                    <w:rPr>
                      <w:sz w:val="20"/>
                    </w:rPr>
                  </w:pPr>
                  <w:r>
                    <w:rPr>
                      <w:sz w:val="20"/>
                    </w:rPr>
                    <w:t>00</w:t>
                  </w:r>
                  <w:r w:rsidR="005D7C41">
                    <w:rPr>
                      <w:sz w:val="20"/>
                    </w:rPr>
                    <w:t>2</w:t>
                  </w:r>
                </w:p>
              </w:tc>
            </w:tr>
            <w:tr w:rsidR="009438F3" w:rsidRPr="0016000D" w:rsidTr="009438F3">
              <w:trPr>
                <w:trHeight w:val="70"/>
                <w:jc w:val="center"/>
              </w:trPr>
              <w:tc>
                <w:tcPr>
                  <w:tcW w:w="5330" w:type="dxa"/>
                  <w:vMerge/>
                  <w:tcBorders>
                    <w:top w:val="single" w:sz="4" w:space="0" w:color="auto"/>
                    <w:left w:val="single" w:sz="4" w:space="0" w:color="auto"/>
                    <w:bottom w:val="single" w:sz="4" w:space="0" w:color="auto"/>
                    <w:right w:val="single" w:sz="4" w:space="0" w:color="auto"/>
                  </w:tcBorders>
                  <w:vAlign w:val="center"/>
                </w:tcPr>
                <w:p w:rsidR="009438F3" w:rsidRPr="0016000D" w:rsidRDefault="009438F3" w:rsidP="0016000D">
                  <w:pPr>
                    <w:jc w:val="left"/>
                    <w:rPr>
                      <w:sz w:val="20"/>
                    </w:rPr>
                  </w:pPr>
                </w:p>
              </w:tc>
              <w:tc>
                <w:tcPr>
                  <w:tcW w:w="1328" w:type="dxa"/>
                  <w:tcBorders>
                    <w:top w:val="single" w:sz="4" w:space="0" w:color="auto"/>
                    <w:left w:val="single" w:sz="4" w:space="0" w:color="auto"/>
                    <w:right w:val="single" w:sz="4" w:space="0" w:color="auto"/>
                  </w:tcBorders>
                  <w:vAlign w:val="center"/>
                </w:tcPr>
                <w:p w:rsidR="009438F3" w:rsidRPr="0016000D" w:rsidRDefault="009438F3" w:rsidP="009438F3">
                  <w:pPr>
                    <w:spacing w:before="20" w:after="20"/>
                    <w:jc w:val="left"/>
                    <w:rPr>
                      <w:sz w:val="20"/>
                    </w:rPr>
                  </w:pPr>
                  <w:r w:rsidRPr="0016000D">
                    <w:rPr>
                      <w:sz w:val="20"/>
                    </w:rPr>
                    <w:t>Date:</w:t>
                  </w:r>
                </w:p>
              </w:tc>
              <w:tc>
                <w:tcPr>
                  <w:tcW w:w="3118" w:type="dxa"/>
                  <w:tcBorders>
                    <w:top w:val="single" w:sz="4" w:space="0" w:color="auto"/>
                    <w:left w:val="single" w:sz="4" w:space="0" w:color="auto"/>
                    <w:right w:val="single" w:sz="4" w:space="0" w:color="auto"/>
                  </w:tcBorders>
                  <w:vAlign w:val="center"/>
                </w:tcPr>
                <w:p w:rsidR="009438F3" w:rsidRPr="0016000D" w:rsidRDefault="008439DC" w:rsidP="009438F3">
                  <w:pPr>
                    <w:spacing w:before="20" w:after="20"/>
                    <w:jc w:val="left"/>
                    <w:rPr>
                      <w:sz w:val="20"/>
                    </w:rPr>
                  </w:pPr>
                  <w:r>
                    <w:rPr>
                      <w:sz w:val="20"/>
                    </w:rPr>
                    <w:t>0</w:t>
                  </w:r>
                  <w:r w:rsidR="009D43CF">
                    <w:rPr>
                      <w:sz w:val="20"/>
                    </w:rPr>
                    <w:t>7</w:t>
                  </w:r>
                  <w:r w:rsidR="005858C9">
                    <w:rPr>
                      <w:sz w:val="20"/>
                    </w:rPr>
                    <w:t>-0</w:t>
                  </w:r>
                  <w:r>
                    <w:rPr>
                      <w:sz w:val="20"/>
                    </w:rPr>
                    <w:t>9</w:t>
                  </w:r>
                  <w:r w:rsidR="005858C9">
                    <w:rPr>
                      <w:sz w:val="20"/>
                    </w:rPr>
                    <w:t>-2017</w:t>
                  </w:r>
                </w:p>
              </w:tc>
            </w:tr>
          </w:tbl>
          <w:p w:rsidR="00AD242F" w:rsidRPr="00764C1E" w:rsidRDefault="00AD242F" w:rsidP="00AD242F">
            <w:pPr>
              <w:tabs>
                <w:tab w:val="left" w:pos="3390"/>
                <w:tab w:val="right" w:pos="8995"/>
              </w:tabs>
              <w:rPr>
                <w:b/>
                <w:sz w:val="32"/>
              </w:rPr>
            </w:pPr>
          </w:p>
        </w:tc>
      </w:tr>
    </w:tbl>
    <w:p w:rsidR="00AD242F" w:rsidRDefault="00AD242F"/>
    <w:p w:rsidR="00AD242F" w:rsidRDefault="00AD242F"/>
    <w:p w:rsidR="00AD242F" w:rsidRDefault="00AD242F"/>
    <w:p w:rsidR="00AD242F" w:rsidRDefault="00AD242F"/>
    <w:p w:rsidR="00AD242F" w:rsidRDefault="00AD242F"/>
    <w:p w:rsidR="00AD242F" w:rsidRDefault="00AD242F"/>
    <w:p w:rsidR="00AD242F" w:rsidRDefault="00AD242F"/>
    <w:p w:rsidR="00AD242F" w:rsidRDefault="00AD242F"/>
    <w:p w:rsidR="00AD242F" w:rsidRDefault="00AD242F"/>
    <w:p w:rsidR="00AD242F" w:rsidRDefault="00AD242F"/>
    <w:tbl>
      <w:tblPr>
        <w:tblpPr w:leftFromText="142" w:rightFromText="142" w:tblpX="108" w:tblpYSpec="center"/>
        <w:tblOverlap w:val="never"/>
        <w:tblW w:w="97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43"/>
        <w:gridCol w:w="2756"/>
        <w:gridCol w:w="1638"/>
        <w:gridCol w:w="4144"/>
      </w:tblGrid>
      <w:tr w:rsidR="004E6E68" w:rsidRPr="0016000D" w:rsidTr="00020081">
        <w:trPr>
          <w:trHeight w:hRule="exact" w:val="851"/>
        </w:trPr>
        <w:tc>
          <w:tcPr>
            <w:tcW w:w="1243" w:type="dxa"/>
            <w:vAlign w:val="center"/>
          </w:tcPr>
          <w:p w:rsidR="004E6E68" w:rsidRPr="0016000D" w:rsidRDefault="004E6E68" w:rsidP="00020081">
            <w:pPr>
              <w:rPr>
                <w:b/>
              </w:rPr>
            </w:pPr>
            <w:bookmarkStart w:id="2" w:name="_Ref424692902"/>
            <w:bookmarkEnd w:id="2"/>
          </w:p>
        </w:tc>
        <w:tc>
          <w:tcPr>
            <w:tcW w:w="2756" w:type="dxa"/>
            <w:vAlign w:val="center"/>
          </w:tcPr>
          <w:p w:rsidR="004E6E68" w:rsidRPr="0016000D" w:rsidRDefault="004E6E68" w:rsidP="00020081">
            <w:pPr>
              <w:rPr>
                <w:b/>
              </w:rPr>
            </w:pPr>
            <w:r w:rsidRPr="0016000D">
              <w:rPr>
                <w:b/>
              </w:rPr>
              <w:t>Name</w:t>
            </w:r>
          </w:p>
        </w:tc>
        <w:tc>
          <w:tcPr>
            <w:tcW w:w="1638" w:type="dxa"/>
            <w:vAlign w:val="center"/>
          </w:tcPr>
          <w:p w:rsidR="004E6E68" w:rsidRPr="0016000D" w:rsidRDefault="004E6E68" w:rsidP="00020081">
            <w:pPr>
              <w:rPr>
                <w:b/>
              </w:rPr>
            </w:pPr>
            <w:r w:rsidRPr="0016000D">
              <w:rPr>
                <w:b/>
              </w:rPr>
              <w:t>Date</w:t>
            </w:r>
          </w:p>
        </w:tc>
        <w:tc>
          <w:tcPr>
            <w:tcW w:w="4144" w:type="dxa"/>
            <w:vAlign w:val="center"/>
          </w:tcPr>
          <w:p w:rsidR="004E6E68" w:rsidRPr="0016000D" w:rsidRDefault="004E6E68" w:rsidP="00020081">
            <w:pPr>
              <w:rPr>
                <w:b/>
              </w:rPr>
            </w:pPr>
            <w:r w:rsidRPr="0016000D">
              <w:rPr>
                <w:b/>
              </w:rPr>
              <w:t>Signature</w:t>
            </w:r>
          </w:p>
        </w:tc>
      </w:tr>
      <w:tr w:rsidR="004E6E68" w:rsidTr="00020081">
        <w:trPr>
          <w:trHeight w:hRule="exact" w:val="851"/>
        </w:trPr>
        <w:tc>
          <w:tcPr>
            <w:tcW w:w="1243" w:type="dxa"/>
            <w:vAlign w:val="center"/>
          </w:tcPr>
          <w:p w:rsidR="004E6E68" w:rsidRPr="0016000D" w:rsidRDefault="004E6E68" w:rsidP="00020081">
            <w:pPr>
              <w:rPr>
                <w:b/>
              </w:rPr>
            </w:pPr>
            <w:r w:rsidRPr="0016000D">
              <w:rPr>
                <w:b/>
              </w:rPr>
              <w:t>Author</w:t>
            </w:r>
          </w:p>
        </w:tc>
        <w:tc>
          <w:tcPr>
            <w:tcW w:w="2756" w:type="dxa"/>
            <w:vAlign w:val="center"/>
          </w:tcPr>
          <w:p w:rsidR="004E6E68" w:rsidRDefault="00844F50" w:rsidP="00020081">
            <w:r>
              <w:t>M. Mitscherlich</w:t>
            </w:r>
          </w:p>
        </w:tc>
        <w:tc>
          <w:tcPr>
            <w:tcW w:w="1638" w:type="dxa"/>
            <w:vAlign w:val="center"/>
          </w:tcPr>
          <w:p w:rsidR="004E6E68" w:rsidRDefault="008439DC" w:rsidP="00020081">
            <w:r>
              <w:t>0</w:t>
            </w:r>
            <w:r w:rsidR="009D43CF">
              <w:t>7</w:t>
            </w:r>
            <w:r>
              <w:t>-09</w:t>
            </w:r>
            <w:r w:rsidR="005858C9">
              <w:t>-201</w:t>
            </w:r>
            <w:r>
              <w:t>7</w:t>
            </w:r>
          </w:p>
        </w:tc>
        <w:tc>
          <w:tcPr>
            <w:tcW w:w="4144" w:type="dxa"/>
            <w:vAlign w:val="center"/>
          </w:tcPr>
          <w:p w:rsidR="004E6E68" w:rsidRDefault="004E6E68" w:rsidP="00020081"/>
        </w:tc>
      </w:tr>
      <w:tr w:rsidR="004E6E68" w:rsidTr="00020081">
        <w:trPr>
          <w:trHeight w:hRule="exact" w:val="851"/>
        </w:trPr>
        <w:tc>
          <w:tcPr>
            <w:tcW w:w="1243" w:type="dxa"/>
            <w:vAlign w:val="center"/>
          </w:tcPr>
          <w:p w:rsidR="004E6E68" w:rsidRPr="0016000D" w:rsidRDefault="004E6E68" w:rsidP="00020081">
            <w:pPr>
              <w:rPr>
                <w:b/>
              </w:rPr>
            </w:pPr>
            <w:r w:rsidRPr="0016000D">
              <w:rPr>
                <w:b/>
              </w:rPr>
              <w:t>Reviewed</w:t>
            </w:r>
          </w:p>
        </w:tc>
        <w:tc>
          <w:tcPr>
            <w:tcW w:w="2756" w:type="dxa"/>
            <w:vAlign w:val="center"/>
          </w:tcPr>
          <w:p w:rsidR="004E6E68" w:rsidRDefault="004E6E68" w:rsidP="00020081"/>
        </w:tc>
        <w:tc>
          <w:tcPr>
            <w:tcW w:w="1638" w:type="dxa"/>
            <w:vAlign w:val="center"/>
          </w:tcPr>
          <w:p w:rsidR="004E6E68" w:rsidRDefault="004E6E68" w:rsidP="00020081"/>
        </w:tc>
        <w:tc>
          <w:tcPr>
            <w:tcW w:w="4144" w:type="dxa"/>
            <w:vAlign w:val="center"/>
          </w:tcPr>
          <w:p w:rsidR="004E6E68" w:rsidRDefault="004E6E68" w:rsidP="00020081"/>
        </w:tc>
      </w:tr>
      <w:tr w:rsidR="004E6E68" w:rsidTr="00020081">
        <w:trPr>
          <w:trHeight w:hRule="exact" w:val="851"/>
        </w:trPr>
        <w:tc>
          <w:tcPr>
            <w:tcW w:w="1243" w:type="dxa"/>
            <w:vAlign w:val="center"/>
          </w:tcPr>
          <w:p w:rsidR="004E6E68" w:rsidRPr="0016000D" w:rsidRDefault="004E6E68" w:rsidP="00020081">
            <w:pPr>
              <w:rPr>
                <w:b/>
              </w:rPr>
            </w:pPr>
            <w:r w:rsidRPr="0016000D">
              <w:rPr>
                <w:b/>
              </w:rPr>
              <w:t>Approved</w:t>
            </w:r>
          </w:p>
        </w:tc>
        <w:tc>
          <w:tcPr>
            <w:tcW w:w="2756" w:type="dxa"/>
            <w:vAlign w:val="center"/>
          </w:tcPr>
          <w:p w:rsidR="004E6E68" w:rsidRDefault="004E6E68" w:rsidP="00020081"/>
        </w:tc>
        <w:tc>
          <w:tcPr>
            <w:tcW w:w="1638" w:type="dxa"/>
            <w:vAlign w:val="center"/>
          </w:tcPr>
          <w:p w:rsidR="004E6E68" w:rsidRDefault="004E6E68" w:rsidP="00020081"/>
        </w:tc>
        <w:tc>
          <w:tcPr>
            <w:tcW w:w="4144" w:type="dxa"/>
            <w:vAlign w:val="center"/>
          </w:tcPr>
          <w:p w:rsidR="004E6E68" w:rsidRDefault="004E6E68" w:rsidP="00020081"/>
        </w:tc>
      </w:tr>
    </w:tbl>
    <w:p w:rsidR="00745AD6" w:rsidRDefault="00745AD6"/>
    <w:p w:rsidR="00745AD6" w:rsidRDefault="00745AD6"/>
    <w:p w:rsidR="00D673D4" w:rsidRPr="00FE4E5D" w:rsidRDefault="00FE4E5D">
      <w:pPr>
        <w:rPr>
          <w:sz w:val="16"/>
          <w:szCs w:val="16"/>
        </w:rPr>
      </w:pPr>
      <w:r w:rsidRPr="00FE4E5D">
        <w:rPr>
          <w:sz w:val="16"/>
          <w:szCs w:val="16"/>
        </w:rPr>
        <w:t>* The approval box may be extended as necessary.</w:t>
      </w:r>
    </w:p>
    <w:p w:rsidR="00D673D4" w:rsidRDefault="00D673D4"/>
    <w:p w:rsidR="00D673D4" w:rsidRDefault="00D673D4"/>
    <w:p w:rsidR="00AD242F" w:rsidRDefault="00AD242F"/>
    <w:p w:rsidR="00AD242F" w:rsidRDefault="00AD242F"/>
    <w:p w:rsidR="00D673D4" w:rsidRDefault="00D673D4"/>
    <w:p w:rsidR="00AD242F" w:rsidRDefault="00AD242F"/>
    <w:p w:rsidR="00AD242F" w:rsidRDefault="00AD242F"/>
    <w:p w:rsidR="00AD242F" w:rsidRDefault="00AD242F"/>
    <w:p w:rsidR="00582696" w:rsidRDefault="00582696"/>
    <w:p w:rsidR="00D673D4" w:rsidRDefault="00D673D4"/>
    <w:p w:rsidR="00343F2B" w:rsidRDefault="00343F2B"/>
    <w:p w:rsidR="00343F2B" w:rsidRDefault="00343F2B"/>
    <w:p w:rsidR="00D673D4" w:rsidRDefault="00D673D4"/>
    <w:p w:rsidR="00D673D4" w:rsidRDefault="00D673D4"/>
    <w:tbl>
      <w:tblPr>
        <w:tblpPr w:leftFromText="142" w:rightFromText="142" w:tblpXSpec="center" w:tblpYSpec="bottom"/>
        <w:tblOverlap w:val="never"/>
        <w:tblW w:w="4884" w:type="pct"/>
        <w:tblLook w:val="01E0" w:firstRow="1" w:lastRow="1" w:firstColumn="1" w:lastColumn="1" w:noHBand="0" w:noVBand="0"/>
      </w:tblPr>
      <w:tblGrid>
        <w:gridCol w:w="9405"/>
      </w:tblGrid>
      <w:tr w:rsidR="007E45EA" w:rsidRPr="00343F2B" w:rsidTr="00582696">
        <w:tc>
          <w:tcPr>
            <w:tcW w:w="5000" w:type="pct"/>
            <w:tcBorders>
              <w:top w:val="single" w:sz="4" w:space="0" w:color="999999"/>
              <w:left w:val="single" w:sz="4" w:space="0" w:color="999999"/>
              <w:bottom w:val="single" w:sz="4" w:space="0" w:color="999999"/>
              <w:right w:val="single" w:sz="4" w:space="0" w:color="999999"/>
            </w:tcBorders>
          </w:tcPr>
          <w:p w:rsidR="007E45EA" w:rsidRPr="00343F2B" w:rsidRDefault="007E45EA" w:rsidP="00582696">
            <w:pPr>
              <w:rPr>
                <w:sz w:val="18"/>
                <w:szCs w:val="18"/>
              </w:rPr>
            </w:pPr>
            <w:bookmarkStart w:id="3" w:name="_Toc398950675"/>
            <w:bookmarkStart w:id="4" w:name="_Toc398952549"/>
            <w:bookmarkStart w:id="5" w:name="_Toc398952615"/>
            <w:bookmarkStart w:id="6" w:name="_Toc398972749"/>
            <w:bookmarkStart w:id="7" w:name="_Toc398996076"/>
            <w:bookmarkStart w:id="8" w:name="_Toc399063351"/>
            <w:bookmarkStart w:id="9" w:name="_Toc399128824"/>
            <w:bookmarkStart w:id="10" w:name="_Toc399129366"/>
            <w:bookmarkStart w:id="11" w:name="_Toc399146790"/>
            <w:bookmarkStart w:id="12" w:name="_Toc400440078"/>
            <w:bookmarkStart w:id="13" w:name="_Toc400440232"/>
            <w:bookmarkStart w:id="14" w:name="_Toc400527044"/>
            <w:r w:rsidRPr="00343F2B">
              <w:rPr>
                <w:sz w:val="18"/>
                <w:szCs w:val="18"/>
              </w:rPr>
              <w:t>No part of this document may be reproduced in any form or by any means, without the prior written permission of the respective owners.</w:t>
            </w:r>
          </w:p>
          <w:p w:rsidR="007E45EA" w:rsidRPr="00086EE6" w:rsidRDefault="007E45EA" w:rsidP="00582696">
            <w:pPr>
              <w:rPr>
                <w:sz w:val="18"/>
                <w:szCs w:val="18"/>
                <w:lang w:val="en-US"/>
              </w:rPr>
            </w:pPr>
            <w:r w:rsidRPr="00343F2B">
              <w:rPr>
                <w:sz w:val="18"/>
                <w:szCs w:val="18"/>
              </w:rPr>
              <w:t>All trademarks are property of their respective owners.</w:t>
            </w:r>
          </w:p>
        </w:tc>
      </w:tr>
    </w:tbl>
    <w:bookmarkEnd w:id="3"/>
    <w:bookmarkEnd w:id="4"/>
    <w:bookmarkEnd w:id="5"/>
    <w:bookmarkEnd w:id="6"/>
    <w:bookmarkEnd w:id="7"/>
    <w:bookmarkEnd w:id="8"/>
    <w:bookmarkEnd w:id="9"/>
    <w:bookmarkEnd w:id="10"/>
    <w:bookmarkEnd w:id="11"/>
    <w:bookmarkEnd w:id="12"/>
    <w:bookmarkEnd w:id="13"/>
    <w:bookmarkEnd w:id="14"/>
    <w:p w:rsidR="007E45EA" w:rsidRPr="00246239" w:rsidRDefault="007E45EA" w:rsidP="00246239">
      <w:pPr>
        <w:pageBreakBefore/>
        <w:jc w:val="center"/>
        <w:rPr>
          <w:szCs w:val="22"/>
        </w:rPr>
      </w:pPr>
      <w:r w:rsidRPr="00246239">
        <w:rPr>
          <w:b/>
          <w:sz w:val="28"/>
        </w:rPr>
        <w:lastRenderedPageBreak/>
        <w:t>Document History</w:t>
      </w:r>
      <w:r w:rsidR="00246239">
        <w:rPr>
          <w:b/>
          <w:sz w:val="28"/>
        </w:rPr>
        <w:br/>
      </w:r>
      <w:r w:rsidR="00246239" w:rsidRPr="00246239">
        <w:rPr>
          <w:szCs w:val="22"/>
        </w:rPr>
        <w:br/>
      </w:r>
    </w:p>
    <w:tbl>
      <w:tblPr>
        <w:tblW w:w="0" w:type="auto"/>
        <w:jc w:val="center"/>
        <w:tblBorders>
          <w:top w:val="single" w:sz="6" w:space="0" w:color="000000"/>
          <w:left w:val="single" w:sz="12" w:space="0" w:color="000000"/>
          <w:bottom w:val="single" w:sz="6" w:space="0" w:color="000000"/>
          <w:right w:val="single" w:sz="12" w:space="0" w:color="000000"/>
          <w:insideV w:val="single" w:sz="6" w:space="0" w:color="000000"/>
        </w:tblBorders>
        <w:tblLayout w:type="fixed"/>
        <w:tblCellMar>
          <w:left w:w="70" w:type="dxa"/>
          <w:right w:w="70" w:type="dxa"/>
        </w:tblCellMar>
        <w:tblLook w:val="00A0" w:firstRow="1" w:lastRow="0" w:firstColumn="1" w:lastColumn="0" w:noHBand="0" w:noVBand="0"/>
      </w:tblPr>
      <w:tblGrid>
        <w:gridCol w:w="859"/>
        <w:gridCol w:w="1276"/>
        <w:gridCol w:w="1015"/>
        <w:gridCol w:w="5938"/>
      </w:tblGrid>
      <w:tr w:rsidR="004D4D2B" w:rsidTr="005D2951">
        <w:trPr>
          <w:jc w:val="center"/>
        </w:trPr>
        <w:tc>
          <w:tcPr>
            <w:tcW w:w="859" w:type="dxa"/>
            <w:tcBorders>
              <w:top w:val="single" w:sz="4" w:space="0" w:color="auto"/>
              <w:left w:val="single" w:sz="4" w:space="0" w:color="auto"/>
              <w:bottom w:val="single" w:sz="4" w:space="0" w:color="auto"/>
              <w:right w:val="single" w:sz="4" w:space="0" w:color="auto"/>
            </w:tcBorders>
            <w:shd w:val="clear" w:color="auto" w:fill="B5DC10"/>
          </w:tcPr>
          <w:p w:rsidR="00931FEA" w:rsidRDefault="00931FEA">
            <w:pPr>
              <w:jc w:val="center"/>
              <w:rPr>
                <w:sz w:val="20"/>
              </w:rPr>
            </w:pPr>
            <w:r>
              <w:rPr>
                <w:sz w:val="20"/>
              </w:rPr>
              <w:t>Version</w:t>
            </w:r>
          </w:p>
        </w:tc>
        <w:tc>
          <w:tcPr>
            <w:tcW w:w="1276" w:type="dxa"/>
            <w:tcBorders>
              <w:top w:val="single" w:sz="4" w:space="0" w:color="auto"/>
              <w:left w:val="single" w:sz="4" w:space="0" w:color="auto"/>
              <w:bottom w:val="single" w:sz="4" w:space="0" w:color="auto"/>
              <w:right w:val="single" w:sz="4" w:space="0" w:color="auto"/>
            </w:tcBorders>
            <w:shd w:val="clear" w:color="auto" w:fill="B5DC10"/>
          </w:tcPr>
          <w:p w:rsidR="00931FEA" w:rsidRDefault="00931FEA">
            <w:pPr>
              <w:jc w:val="center"/>
              <w:rPr>
                <w:sz w:val="20"/>
              </w:rPr>
            </w:pPr>
            <w:r>
              <w:rPr>
                <w:sz w:val="20"/>
              </w:rPr>
              <w:t>Date</w:t>
            </w:r>
          </w:p>
        </w:tc>
        <w:tc>
          <w:tcPr>
            <w:tcW w:w="1015" w:type="dxa"/>
            <w:tcBorders>
              <w:top w:val="single" w:sz="4" w:space="0" w:color="auto"/>
              <w:left w:val="single" w:sz="4" w:space="0" w:color="auto"/>
              <w:bottom w:val="single" w:sz="4" w:space="0" w:color="auto"/>
              <w:right w:val="single" w:sz="4" w:space="0" w:color="auto"/>
            </w:tcBorders>
            <w:shd w:val="clear" w:color="auto" w:fill="B5DC10"/>
          </w:tcPr>
          <w:p w:rsidR="00931FEA" w:rsidRDefault="00931FEA">
            <w:pPr>
              <w:jc w:val="center"/>
              <w:rPr>
                <w:sz w:val="20"/>
              </w:rPr>
            </w:pPr>
            <w:r>
              <w:rPr>
                <w:sz w:val="20"/>
              </w:rPr>
              <w:t>Status</w:t>
            </w:r>
          </w:p>
        </w:tc>
        <w:tc>
          <w:tcPr>
            <w:tcW w:w="5938" w:type="dxa"/>
            <w:tcBorders>
              <w:top w:val="single" w:sz="4" w:space="0" w:color="auto"/>
              <w:left w:val="single" w:sz="4" w:space="0" w:color="auto"/>
              <w:bottom w:val="single" w:sz="4" w:space="0" w:color="auto"/>
              <w:right w:val="single" w:sz="4" w:space="0" w:color="auto"/>
            </w:tcBorders>
            <w:shd w:val="clear" w:color="auto" w:fill="B5DC10"/>
          </w:tcPr>
          <w:p w:rsidR="00931FEA" w:rsidRDefault="00931FEA">
            <w:pPr>
              <w:jc w:val="center"/>
              <w:rPr>
                <w:sz w:val="20"/>
              </w:rPr>
            </w:pPr>
            <w:r>
              <w:rPr>
                <w:sz w:val="20"/>
              </w:rPr>
              <w:t>D</w:t>
            </w:r>
            <w:r w:rsidR="002355B3">
              <w:rPr>
                <w:sz w:val="20"/>
              </w:rPr>
              <w:t>esc</w:t>
            </w:r>
            <w:r>
              <w:rPr>
                <w:sz w:val="20"/>
              </w:rPr>
              <w:t>ription</w:t>
            </w:r>
          </w:p>
        </w:tc>
      </w:tr>
      <w:tr w:rsidR="00931FEA" w:rsidTr="00EA1911">
        <w:trPr>
          <w:jc w:val="center"/>
        </w:trPr>
        <w:tc>
          <w:tcPr>
            <w:tcW w:w="859" w:type="dxa"/>
            <w:tcBorders>
              <w:top w:val="single" w:sz="4" w:space="0" w:color="auto"/>
              <w:left w:val="single" w:sz="4" w:space="0" w:color="auto"/>
              <w:bottom w:val="single" w:sz="4" w:space="0" w:color="auto"/>
              <w:right w:val="single" w:sz="4" w:space="0" w:color="auto"/>
            </w:tcBorders>
          </w:tcPr>
          <w:p w:rsidR="00931FEA" w:rsidRDefault="00931FEA" w:rsidP="000D6396">
            <w:pPr>
              <w:jc w:val="center"/>
              <w:rPr>
                <w:sz w:val="20"/>
              </w:rPr>
            </w:pPr>
            <w:r>
              <w:rPr>
                <w:sz w:val="20"/>
              </w:rPr>
              <w:t>0</w:t>
            </w:r>
            <w:r w:rsidR="000D6396">
              <w:rPr>
                <w:sz w:val="20"/>
              </w:rPr>
              <w:t>0</w:t>
            </w:r>
            <w:r>
              <w:rPr>
                <w:sz w:val="20"/>
              </w:rPr>
              <w:t>1</w:t>
            </w:r>
          </w:p>
        </w:tc>
        <w:tc>
          <w:tcPr>
            <w:tcW w:w="1276" w:type="dxa"/>
            <w:tcBorders>
              <w:top w:val="single" w:sz="4" w:space="0" w:color="auto"/>
              <w:left w:val="single" w:sz="4" w:space="0" w:color="auto"/>
              <w:bottom w:val="single" w:sz="4" w:space="0" w:color="auto"/>
              <w:right w:val="single" w:sz="4" w:space="0" w:color="auto"/>
            </w:tcBorders>
          </w:tcPr>
          <w:p w:rsidR="00931FEA" w:rsidRDefault="005858C9" w:rsidP="00F82142">
            <w:pPr>
              <w:jc w:val="center"/>
              <w:rPr>
                <w:sz w:val="20"/>
              </w:rPr>
            </w:pPr>
            <w:r>
              <w:rPr>
                <w:sz w:val="20"/>
              </w:rPr>
              <w:t>0</w:t>
            </w:r>
            <w:r w:rsidR="008439DC">
              <w:rPr>
                <w:sz w:val="20"/>
              </w:rPr>
              <w:t>1</w:t>
            </w:r>
            <w:r>
              <w:rPr>
                <w:sz w:val="20"/>
              </w:rPr>
              <w:t>-0</w:t>
            </w:r>
            <w:r w:rsidR="008439DC">
              <w:rPr>
                <w:sz w:val="20"/>
              </w:rPr>
              <w:t>9</w:t>
            </w:r>
            <w:r>
              <w:rPr>
                <w:sz w:val="20"/>
              </w:rPr>
              <w:t>-2017</w:t>
            </w:r>
          </w:p>
        </w:tc>
        <w:tc>
          <w:tcPr>
            <w:tcW w:w="1015" w:type="dxa"/>
            <w:tcBorders>
              <w:top w:val="single" w:sz="4" w:space="0" w:color="auto"/>
              <w:left w:val="single" w:sz="4" w:space="0" w:color="auto"/>
              <w:bottom w:val="single" w:sz="4" w:space="0" w:color="auto"/>
              <w:right w:val="single" w:sz="4" w:space="0" w:color="auto"/>
            </w:tcBorders>
          </w:tcPr>
          <w:p w:rsidR="00931FEA" w:rsidRDefault="00931FEA">
            <w:pPr>
              <w:jc w:val="center"/>
              <w:rPr>
                <w:sz w:val="20"/>
              </w:rPr>
            </w:pPr>
            <w:r>
              <w:rPr>
                <w:sz w:val="20"/>
              </w:rPr>
              <w:t>draft</w:t>
            </w:r>
          </w:p>
        </w:tc>
        <w:tc>
          <w:tcPr>
            <w:tcW w:w="5938" w:type="dxa"/>
            <w:tcBorders>
              <w:top w:val="single" w:sz="4" w:space="0" w:color="auto"/>
              <w:left w:val="single" w:sz="4" w:space="0" w:color="auto"/>
              <w:bottom w:val="single" w:sz="4" w:space="0" w:color="auto"/>
              <w:right w:val="single" w:sz="4" w:space="0" w:color="auto"/>
            </w:tcBorders>
          </w:tcPr>
          <w:p w:rsidR="00931FEA" w:rsidRDefault="00764AD0">
            <w:pPr>
              <w:jc w:val="left"/>
              <w:rPr>
                <w:sz w:val="20"/>
              </w:rPr>
            </w:pPr>
            <w:r>
              <w:rPr>
                <w:sz w:val="20"/>
              </w:rPr>
              <w:t>Initial draft</w:t>
            </w:r>
          </w:p>
        </w:tc>
      </w:tr>
      <w:tr w:rsidR="00931FEA" w:rsidTr="00EA1911">
        <w:trPr>
          <w:jc w:val="center"/>
        </w:trPr>
        <w:tc>
          <w:tcPr>
            <w:tcW w:w="859" w:type="dxa"/>
            <w:tcBorders>
              <w:top w:val="single" w:sz="4" w:space="0" w:color="auto"/>
              <w:left w:val="single" w:sz="4" w:space="0" w:color="auto"/>
              <w:bottom w:val="single" w:sz="4" w:space="0" w:color="auto"/>
              <w:right w:val="single" w:sz="4" w:space="0" w:color="auto"/>
            </w:tcBorders>
          </w:tcPr>
          <w:p w:rsidR="00931FEA" w:rsidRDefault="009D43CF">
            <w:pPr>
              <w:jc w:val="center"/>
              <w:rPr>
                <w:sz w:val="20"/>
              </w:rPr>
            </w:pPr>
            <w:r>
              <w:rPr>
                <w:sz w:val="20"/>
              </w:rPr>
              <w:t>002</w:t>
            </w:r>
          </w:p>
        </w:tc>
        <w:tc>
          <w:tcPr>
            <w:tcW w:w="1276" w:type="dxa"/>
            <w:tcBorders>
              <w:top w:val="single" w:sz="4" w:space="0" w:color="auto"/>
              <w:left w:val="single" w:sz="4" w:space="0" w:color="auto"/>
              <w:bottom w:val="single" w:sz="4" w:space="0" w:color="auto"/>
              <w:right w:val="single" w:sz="4" w:space="0" w:color="auto"/>
            </w:tcBorders>
          </w:tcPr>
          <w:p w:rsidR="00931FEA" w:rsidRPr="00246239" w:rsidRDefault="009D43CF" w:rsidP="00522639">
            <w:pPr>
              <w:jc w:val="center"/>
              <w:rPr>
                <w:sz w:val="20"/>
              </w:rPr>
            </w:pPr>
            <w:r>
              <w:rPr>
                <w:sz w:val="20"/>
              </w:rPr>
              <w:t>07-09-2017</w:t>
            </w:r>
          </w:p>
        </w:tc>
        <w:tc>
          <w:tcPr>
            <w:tcW w:w="1015" w:type="dxa"/>
            <w:tcBorders>
              <w:top w:val="single" w:sz="4" w:space="0" w:color="auto"/>
              <w:left w:val="single" w:sz="4" w:space="0" w:color="auto"/>
              <w:bottom w:val="single" w:sz="4" w:space="0" w:color="auto"/>
              <w:right w:val="single" w:sz="4" w:space="0" w:color="auto"/>
            </w:tcBorders>
          </w:tcPr>
          <w:p w:rsidR="00931FEA" w:rsidRDefault="009D43CF">
            <w:pPr>
              <w:jc w:val="center"/>
              <w:rPr>
                <w:sz w:val="20"/>
              </w:rPr>
            </w:pPr>
            <w:r>
              <w:rPr>
                <w:sz w:val="20"/>
              </w:rPr>
              <w:t>draft</w:t>
            </w:r>
          </w:p>
        </w:tc>
        <w:tc>
          <w:tcPr>
            <w:tcW w:w="5938" w:type="dxa"/>
            <w:tcBorders>
              <w:top w:val="single" w:sz="4" w:space="0" w:color="auto"/>
              <w:left w:val="single" w:sz="4" w:space="0" w:color="auto"/>
              <w:bottom w:val="single" w:sz="4" w:space="0" w:color="auto"/>
              <w:right w:val="single" w:sz="4" w:space="0" w:color="auto"/>
            </w:tcBorders>
          </w:tcPr>
          <w:p w:rsidR="00931FEA" w:rsidRDefault="009D43CF">
            <w:pPr>
              <w:jc w:val="left"/>
              <w:rPr>
                <w:sz w:val="20"/>
              </w:rPr>
            </w:pPr>
            <w:r>
              <w:rPr>
                <w:sz w:val="20"/>
              </w:rPr>
              <w:t>Updates after review by KRe</w:t>
            </w:r>
            <w:r w:rsidR="002355B3">
              <w:rPr>
                <w:sz w:val="20"/>
              </w:rPr>
              <w:t xml:space="preserve"> and GRo</w:t>
            </w:r>
          </w:p>
        </w:tc>
      </w:tr>
      <w:tr w:rsidR="00745AD6" w:rsidTr="00EA1911">
        <w:trPr>
          <w:trHeight w:val="70"/>
          <w:jc w:val="center"/>
        </w:trPr>
        <w:tc>
          <w:tcPr>
            <w:tcW w:w="859" w:type="dxa"/>
            <w:tcBorders>
              <w:top w:val="single" w:sz="4" w:space="0" w:color="auto"/>
              <w:left w:val="single" w:sz="4" w:space="0" w:color="auto"/>
              <w:bottom w:val="single" w:sz="4" w:space="0" w:color="auto"/>
              <w:right w:val="single" w:sz="4" w:space="0" w:color="auto"/>
            </w:tcBorders>
          </w:tcPr>
          <w:p w:rsidR="00745AD6" w:rsidRDefault="00745AD6">
            <w:pPr>
              <w:jc w:val="center"/>
              <w:rPr>
                <w:sz w:val="20"/>
              </w:rPr>
            </w:pPr>
          </w:p>
        </w:tc>
        <w:tc>
          <w:tcPr>
            <w:tcW w:w="1276" w:type="dxa"/>
            <w:tcBorders>
              <w:top w:val="single" w:sz="4" w:space="0" w:color="auto"/>
              <w:left w:val="single" w:sz="4" w:space="0" w:color="auto"/>
              <w:bottom w:val="single" w:sz="4" w:space="0" w:color="auto"/>
              <w:right w:val="single" w:sz="4" w:space="0" w:color="auto"/>
            </w:tcBorders>
          </w:tcPr>
          <w:p w:rsidR="00745AD6" w:rsidRPr="00246239" w:rsidRDefault="00745AD6" w:rsidP="00246239">
            <w:pPr>
              <w:jc w:val="center"/>
              <w:rPr>
                <w:sz w:val="20"/>
              </w:rPr>
            </w:pPr>
          </w:p>
        </w:tc>
        <w:tc>
          <w:tcPr>
            <w:tcW w:w="1015" w:type="dxa"/>
            <w:tcBorders>
              <w:top w:val="single" w:sz="4" w:space="0" w:color="auto"/>
              <w:left w:val="single" w:sz="4" w:space="0" w:color="auto"/>
              <w:bottom w:val="single" w:sz="4" w:space="0" w:color="auto"/>
              <w:right w:val="single" w:sz="4" w:space="0" w:color="auto"/>
            </w:tcBorders>
          </w:tcPr>
          <w:p w:rsidR="00745AD6" w:rsidRDefault="00745AD6">
            <w:pPr>
              <w:jc w:val="center"/>
              <w:rPr>
                <w:sz w:val="20"/>
              </w:rPr>
            </w:pPr>
          </w:p>
        </w:tc>
        <w:tc>
          <w:tcPr>
            <w:tcW w:w="5938" w:type="dxa"/>
            <w:tcBorders>
              <w:top w:val="single" w:sz="4" w:space="0" w:color="auto"/>
              <w:left w:val="single" w:sz="4" w:space="0" w:color="auto"/>
              <w:bottom w:val="single" w:sz="4" w:space="0" w:color="auto"/>
              <w:right w:val="single" w:sz="4" w:space="0" w:color="auto"/>
            </w:tcBorders>
          </w:tcPr>
          <w:p w:rsidR="00745AD6" w:rsidRDefault="00745AD6">
            <w:pPr>
              <w:jc w:val="left"/>
              <w:rPr>
                <w:sz w:val="20"/>
              </w:rPr>
            </w:pPr>
          </w:p>
        </w:tc>
      </w:tr>
      <w:tr w:rsidR="00745AD6" w:rsidTr="00EA1911">
        <w:trPr>
          <w:jc w:val="center"/>
        </w:trPr>
        <w:tc>
          <w:tcPr>
            <w:tcW w:w="859" w:type="dxa"/>
            <w:tcBorders>
              <w:top w:val="single" w:sz="4" w:space="0" w:color="auto"/>
              <w:left w:val="single" w:sz="4" w:space="0" w:color="auto"/>
              <w:bottom w:val="single" w:sz="4" w:space="0" w:color="auto"/>
              <w:right w:val="single" w:sz="4" w:space="0" w:color="auto"/>
            </w:tcBorders>
          </w:tcPr>
          <w:p w:rsidR="00745AD6" w:rsidRDefault="00745AD6">
            <w:pPr>
              <w:jc w:val="center"/>
              <w:rPr>
                <w:sz w:val="20"/>
              </w:rPr>
            </w:pPr>
          </w:p>
        </w:tc>
        <w:tc>
          <w:tcPr>
            <w:tcW w:w="1276" w:type="dxa"/>
            <w:tcBorders>
              <w:top w:val="single" w:sz="4" w:space="0" w:color="auto"/>
              <w:left w:val="single" w:sz="4" w:space="0" w:color="auto"/>
              <w:bottom w:val="single" w:sz="4" w:space="0" w:color="auto"/>
              <w:right w:val="single" w:sz="4" w:space="0" w:color="auto"/>
            </w:tcBorders>
          </w:tcPr>
          <w:p w:rsidR="00745AD6" w:rsidRPr="00246239" w:rsidRDefault="00745AD6" w:rsidP="00246239">
            <w:pPr>
              <w:jc w:val="center"/>
              <w:rPr>
                <w:sz w:val="20"/>
              </w:rPr>
            </w:pPr>
          </w:p>
        </w:tc>
        <w:tc>
          <w:tcPr>
            <w:tcW w:w="1015" w:type="dxa"/>
            <w:tcBorders>
              <w:top w:val="single" w:sz="4" w:space="0" w:color="auto"/>
              <w:left w:val="single" w:sz="4" w:space="0" w:color="auto"/>
              <w:bottom w:val="single" w:sz="4" w:space="0" w:color="auto"/>
              <w:right w:val="single" w:sz="4" w:space="0" w:color="auto"/>
            </w:tcBorders>
          </w:tcPr>
          <w:p w:rsidR="00745AD6" w:rsidRDefault="00745AD6">
            <w:pPr>
              <w:jc w:val="center"/>
              <w:rPr>
                <w:sz w:val="20"/>
              </w:rPr>
            </w:pPr>
          </w:p>
        </w:tc>
        <w:tc>
          <w:tcPr>
            <w:tcW w:w="5938" w:type="dxa"/>
            <w:tcBorders>
              <w:top w:val="single" w:sz="4" w:space="0" w:color="auto"/>
              <w:left w:val="single" w:sz="4" w:space="0" w:color="auto"/>
              <w:bottom w:val="single" w:sz="4" w:space="0" w:color="auto"/>
              <w:right w:val="single" w:sz="4" w:space="0" w:color="auto"/>
            </w:tcBorders>
          </w:tcPr>
          <w:p w:rsidR="00745AD6" w:rsidRDefault="00745AD6">
            <w:pPr>
              <w:jc w:val="left"/>
              <w:rPr>
                <w:sz w:val="20"/>
              </w:rPr>
            </w:pPr>
          </w:p>
        </w:tc>
      </w:tr>
    </w:tbl>
    <w:p w:rsidR="00931FEA" w:rsidRDefault="00931FEA">
      <w:pPr>
        <w:pageBreakBefore/>
        <w:jc w:val="center"/>
        <w:rPr>
          <w:b/>
          <w:sz w:val="28"/>
        </w:rPr>
      </w:pPr>
      <w:r>
        <w:rPr>
          <w:b/>
          <w:sz w:val="28"/>
        </w:rPr>
        <w:lastRenderedPageBreak/>
        <w:t>Table of Contents</w:t>
      </w:r>
    </w:p>
    <w:p w:rsidR="00931FEA" w:rsidRDefault="00931FEA"/>
    <w:p w:rsidR="00931FEA" w:rsidRDefault="00931FEA"/>
    <w:p w:rsidR="00970D56" w:rsidRDefault="00653E05">
      <w:pPr>
        <w:pStyle w:val="TOC1"/>
        <w:tabs>
          <w:tab w:val="left" w:pos="480"/>
          <w:tab w:val="right" w:leader="dot" w:pos="9628"/>
        </w:tabs>
        <w:rPr>
          <w:rFonts w:asciiTheme="minorHAnsi" w:eastAsiaTheme="minorEastAsia" w:hAnsiTheme="minorHAnsi" w:cstheme="minorBidi"/>
          <w:b w:val="0"/>
          <w:caps w:val="0"/>
          <w:noProof/>
          <w:sz w:val="22"/>
          <w:szCs w:val="22"/>
          <w:lang w:val="nl-NL"/>
        </w:rPr>
      </w:pPr>
      <w:r>
        <w:fldChar w:fldCharType="begin"/>
      </w:r>
      <w:r w:rsidR="00931FEA">
        <w:instrText xml:space="preserve"> TOC \o "1-3" \h \z \u </w:instrText>
      </w:r>
      <w:r>
        <w:fldChar w:fldCharType="separate"/>
      </w:r>
      <w:hyperlink w:anchor="_Toc492547803" w:history="1">
        <w:r w:rsidR="00970D56" w:rsidRPr="00DF07C2">
          <w:rPr>
            <w:rStyle w:val="Hyperlink"/>
            <w:noProof/>
          </w:rPr>
          <w:t>1</w:t>
        </w:r>
        <w:r w:rsidR="00970D56">
          <w:rPr>
            <w:rFonts w:asciiTheme="minorHAnsi" w:eastAsiaTheme="minorEastAsia" w:hAnsiTheme="minorHAnsi" w:cstheme="minorBidi"/>
            <w:b w:val="0"/>
            <w:caps w:val="0"/>
            <w:noProof/>
            <w:sz w:val="22"/>
            <w:szCs w:val="22"/>
            <w:lang w:val="nl-NL"/>
          </w:rPr>
          <w:tab/>
        </w:r>
        <w:r w:rsidR="00970D56" w:rsidRPr="00DF07C2">
          <w:rPr>
            <w:rStyle w:val="Hyperlink"/>
            <w:noProof/>
          </w:rPr>
          <w:t>Introduction</w:t>
        </w:r>
        <w:r w:rsidR="00970D56">
          <w:rPr>
            <w:noProof/>
            <w:webHidden/>
          </w:rPr>
          <w:tab/>
        </w:r>
        <w:r w:rsidR="00970D56">
          <w:rPr>
            <w:noProof/>
            <w:webHidden/>
          </w:rPr>
          <w:fldChar w:fldCharType="begin"/>
        </w:r>
        <w:r w:rsidR="00970D56">
          <w:rPr>
            <w:noProof/>
            <w:webHidden/>
          </w:rPr>
          <w:instrText xml:space="preserve"> PAGEREF _Toc492547803 \h </w:instrText>
        </w:r>
        <w:r w:rsidR="00970D56">
          <w:rPr>
            <w:noProof/>
            <w:webHidden/>
          </w:rPr>
        </w:r>
        <w:r w:rsidR="00970D56">
          <w:rPr>
            <w:noProof/>
            <w:webHidden/>
          </w:rPr>
          <w:fldChar w:fldCharType="separate"/>
        </w:r>
        <w:r w:rsidR="00105B55">
          <w:rPr>
            <w:noProof/>
            <w:webHidden/>
          </w:rPr>
          <w:t>4</w:t>
        </w:r>
        <w:r w:rsidR="00970D56">
          <w:rPr>
            <w:noProof/>
            <w:webHidden/>
          </w:rPr>
          <w:fldChar w:fldCharType="end"/>
        </w:r>
      </w:hyperlink>
    </w:p>
    <w:p w:rsidR="00970D56" w:rsidRDefault="00091F5E">
      <w:pPr>
        <w:pStyle w:val="TOC2"/>
        <w:tabs>
          <w:tab w:val="left" w:pos="960"/>
          <w:tab w:val="right" w:leader="dot" w:pos="9628"/>
        </w:tabs>
        <w:rPr>
          <w:rFonts w:asciiTheme="minorHAnsi" w:eastAsiaTheme="minorEastAsia" w:hAnsiTheme="minorHAnsi" w:cstheme="minorBidi"/>
          <w:smallCaps w:val="0"/>
          <w:noProof/>
          <w:sz w:val="22"/>
          <w:szCs w:val="22"/>
          <w:lang w:val="nl-NL"/>
        </w:rPr>
      </w:pPr>
      <w:hyperlink w:anchor="_Toc492547804" w:history="1">
        <w:r w:rsidR="00970D56" w:rsidRPr="00DF07C2">
          <w:rPr>
            <w:rStyle w:val="Hyperlink"/>
            <w:noProof/>
          </w:rPr>
          <w:t>1.1</w:t>
        </w:r>
        <w:r w:rsidR="00970D56">
          <w:rPr>
            <w:rFonts w:asciiTheme="minorHAnsi" w:eastAsiaTheme="minorEastAsia" w:hAnsiTheme="minorHAnsi" w:cstheme="minorBidi"/>
            <w:smallCaps w:val="0"/>
            <w:noProof/>
            <w:sz w:val="22"/>
            <w:szCs w:val="22"/>
            <w:lang w:val="nl-NL"/>
          </w:rPr>
          <w:tab/>
        </w:r>
        <w:r w:rsidR="00970D56" w:rsidRPr="00DF07C2">
          <w:rPr>
            <w:rStyle w:val="Hyperlink"/>
            <w:noProof/>
          </w:rPr>
          <w:t>Scope</w:t>
        </w:r>
        <w:r w:rsidR="00970D56">
          <w:rPr>
            <w:noProof/>
            <w:webHidden/>
          </w:rPr>
          <w:tab/>
        </w:r>
        <w:r w:rsidR="00970D56">
          <w:rPr>
            <w:noProof/>
            <w:webHidden/>
          </w:rPr>
          <w:fldChar w:fldCharType="begin"/>
        </w:r>
        <w:r w:rsidR="00970D56">
          <w:rPr>
            <w:noProof/>
            <w:webHidden/>
          </w:rPr>
          <w:instrText xml:space="preserve"> PAGEREF _Toc492547804 \h </w:instrText>
        </w:r>
        <w:r w:rsidR="00970D56">
          <w:rPr>
            <w:noProof/>
            <w:webHidden/>
          </w:rPr>
        </w:r>
        <w:r w:rsidR="00970D56">
          <w:rPr>
            <w:noProof/>
            <w:webHidden/>
          </w:rPr>
          <w:fldChar w:fldCharType="separate"/>
        </w:r>
        <w:r w:rsidR="00105B55">
          <w:rPr>
            <w:noProof/>
            <w:webHidden/>
          </w:rPr>
          <w:t>4</w:t>
        </w:r>
        <w:r w:rsidR="00970D56">
          <w:rPr>
            <w:noProof/>
            <w:webHidden/>
          </w:rPr>
          <w:fldChar w:fldCharType="end"/>
        </w:r>
      </w:hyperlink>
    </w:p>
    <w:p w:rsidR="00970D56" w:rsidRDefault="00091F5E">
      <w:pPr>
        <w:pStyle w:val="TOC2"/>
        <w:tabs>
          <w:tab w:val="left" w:pos="960"/>
          <w:tab w:val="right" w:leader="dot" w:pos="9628"/>
        </w:tabs>
        <w:rPr>
          <w:rFonts w:asciiTheme="minorHAnsi" w:eastAsiaTheme="minorEastAsia" w:hAnsiTheme="minorHAnsi" w:cstheme="minorBidi"/>
          <w:smallCaps w:val="0"/>
          <w:noProof/>
          <w:sz w:val="22"/>
          <w:szCs w:val="22"/>
          <w:lang w:val="nl-NL"/>
        </w:rPr>
      </w:pPr>
      <w:hyperlink w:anchor="_Toc492547805" w:history="1">
        <w:r w:rsidR="00970D56" w:rsidRPr="00DF07C2">
          <w:rPr>
            <w:rStyle w:val="Hyperlink"/>
            <w:noProof/>
          </w:rPr>
          <w:t>1.2</w:t>
        </w:r>
        <w:r w:rsidR="00970D56">
          <w:rPr>
            <w:rFonts w:asciiTheme="minorHAnsi" w:eastAsiaTheme="minorEastAsia" w:hAnsiTheme="minorHAnsi" w:cstheme="minorBidi"/>
            <w:smallCaps w:val="0"/>
            <w:noProof/>
            <w:sz w:val="22"/>
            <w:szCs w:val="22"/>
            <w:lang w:val="nl-NL"/>
          </w:rPr>
          <w:tab/>
        </w:r>
        <w:r w:rsidR="00970D56" w:rsidRPr="00DF07C2">
          <w:rPr>
            <w:rStyle w:val="Hyperlink"/>
            <w:noProof/>
          </w:rPr>
          <w:t>References</w:t>
        </w:r>
        <w:r w:rsidR="00970D56">
          <w:rPr>
            <w:noProof/>
            <w:webHidden/>
          </w:rPr>
          <w:tab/>
        </w:r>
        <w:r w:rsidR="00970D56">
          <w:rPr>
            <w:noProof/>
            <w:webHidden/>
          </w:rPr>
          <w:fldChar w:fldCharType="begin"/>
        </w:r>
        <w:r w:rsidR="00970D56">
          <w:rPr>
            <w:noProof/>
            <w:webHidden/>
          </w:rPr>
          <w:instrText xml:space="preserve"> PAGEREF _Toc492547805 \h </w:instrText>
        </w:r>
        <w:r w:rsidR="00970D56">
          <w:rPr>
            <w:noProof/>
            <w:webHidden/>
          </w:rPr>
        </w:r>
        <w:r w:rsidR="00970D56">
          <w:rPr>
            <w:noProof/>
            <w:webHidden/>
          </w:rPr>
          <w:fldChar w:fldCharType="separate"/>
        </w:r>
        <w:r w:rsidR="00105B55">
          <w:rPr>
            <w:noProof/>
            <w:webHidden/>
          </w:rPr>
          <w:t>4</w:t>
        </w:r>
        <w:r w:rsidR="00970D56">
          <w:rPr>
            <w:noProof/>
            <w:webHidden/>
          </w:rPr>
          <w:fldChar w:fldCharType="end"/>
        </w:r>
      </w:hyperlink>
    </w:p>
    <w:p w:rsidR="00970D56" w:rsidRDefault="00091F5E">
      <w:pPr>
        <w:pStyle w:val="TOC2"/>
        <w:tabs>
          <w:tab w:val="left" w:pos="960"/>
          <w:tab w:val="right" w:leader="dot" w:pos="9628"/>
        </w:tabs>
        <w:rPr>
          <w:rFonts w:asciiTheme="minorHAnsi" w:eastAsiaTheme="minorEastAsia" w:hAnsiTheme="minorHAnsi" w:cstheme="minorBidi"/>
          <w:smallCaps w:val="0"/>
          <w:noProof/>
          <w:sz w:val="22"/>
          <w:szCs w:val="22"/>
          <w:lang w:val="nl-NL"/>
        </w:rPr>
      </w:pPr>
      <w:hyperlink w:anchor="_Toc492547806" w:history="1">
        <w:r w:rsidR="00970D56" w:rsidRPr="00DF07C2">
          <w:rPr>
            <w:rStyle w:val="Hyperlink"/>
            <w:noProof/>
          </w:rPr>
          <w:t>1.3</w:t>
        </w:r>
        <w:r w:rsidR="00970D56">
          <w:rPr>
            <w:rFonts w:asciiTheme="minorHAnsi" w:eastAsiaTheme="minorEastAsia" w:hAnsiTheme="minorHAnsi" w:cstheme="minorBidi"/>
            <w:smallCaps w:val="0"/>
            <w:noProof/>
            <w:sz w:val="22"/>
            <w:szCs w:val="22"/>
            <w:lang w:val="nl-NL"/>
          </w:rPr>
          <w:tab/>
        </w:r>
        <w:r w:rsidR="00970D56" w:rsidRPr="00DF07C2">
          <w:rPr>
            <w:rStyle w:val="Hyperlink"/>
            <w:noProof/>
          </w:rPr>
          <w:t>Definitions</w:t>
        </w:r>
        <w:r w:rsidR="00970D56">
          <w:rPr>
            <w:noProof/>
            <w:webHidden/>
          </w:rPr>
          <w:tab/>
        </w:r>
        <w:r w:rsidR="00970D56">
          <w:rPr>
            <w:noProof/>
            <w:webHidden/>
          </w:rPr>
          <w:fldChar w:fldCharType="begin"/>
        </w:r>
        <w:r w:rsidR="00970D56">
          <w:rPr>
            <w:noProof/>
            <w:webHidden/>
          </w:rPr>
          <w:instrText xml:space="preserve"> PAGEREF _Toc492547806 \h </w:instrText>
        </w:r>
        <w:r w:rsidR="00970D56">
          <w:rPr>
            <w:noProof/>
            <w:webHidden/>
          </w:rPr>
        </w:r>
        <w:r w:rsidR="00970D56">
          <w:rPr>
            <w:noProof/>
            <w:webHidden/>
          </w:rPr>
          <w:fldChar w:fldCharType="separate"/>
        </w:r>
        <w:r w:rsidR="00105B55">
          <w:rPr>
            <w:noProof/>
            <w:webHidden/>
          </w:rPr>
          <w:t>4</w:t>
        </w:r>
        <w:r w:rsidR="00970D56">
          <w:rPr>
            <w:noProof/>
            <w:webHidden/>
          </w:rPr>
          <w:fldChar w:fldCharType="end"/>
        </w:r>
      </w:hyperlink>
    </w:p>
    <w:p w:rsidR="00970D56" w:rsidRDefault="00091F5E">
      <w:pPr>
        <w:pStyle w:val="TOC1"/>
        <w:tabs>
          <w:tab w:val="left" w:pos="480"/>
          <w:tab w:val="right" w:leader="dot" w:pos="9628"/>
        </w:tabs>
        <w:rPr>
          <w:rFonts w:asciiTheme="minorHAnsi" w:eastAsiaTheme="minorEastAsia" w:hAnsiTheme="minorHAnsi" w:cstheme="minorBidi"/>
          <w:b w:val="0"/>
          <w:caps w:val="0"/>
          <w:noProof/>
          <w:sz w:val="22"/>
          <w:szCs w:val="22"/>
          <w:lang w:val="nl-NL"/>
        </w:rPr>
      </w:pPr>
      <w:hyperlink w:anchor="_Toc492547807" w:history="1">
        <w:r w:rsidR="00970D56" w:rsidRPr="00DF07C2">
          <w:rPr>
            <w:rStyle w:val="Hyperlink"/>
            <w:noProof/>
          </w:rPr>
          <w:t>2</w:t>
        </w:r>
        <w:r w:rsidR="00970D56">
          <w:rPr>
            <w:rFonts w:asciiTheme="minorHAnsi" w:eastAsiaTheme="minorEastAsia" w:hAnsiTheme="minorHAnsi" w:cstheme="minorBidi"/>
            <w:b w:val="0"/>
            <w:caps w:val="0"/>
            <w:noProof/>
            <w:sz w:val="22"/>
            <w:szCs w:val="22"/>
            <w:lang w:val="nl-NL"/>
          </w:rPr>
          <w:tab/>
        </w:r>
        <w:r w:rsidR="00970D56" w:rsidRPr="00DF07C2">
          <w:rPr>
            <w:rStyle w:val="Hyperlink"/>
            <w:noProof/>
          </w:rPr>
          <w:t>System overview</w:t>
        </w:r>
        <w:r w:rsidR="00970D56">
          <w:rPr>
            <w:noProof/>
            <w:webHidden/>
          </w:rPr>
          <w:tab/>
        </w:r>
        <w:r w:rsidR="00970D56">
          <w:rPr>
            <w:noProof/>
            <w:webHidden/>
          </w:rPr>
          <w:fldChar w:fldCharType="begin"/>
        </w:r>
        <w:r w:rsidR="00970D56">
          <w:rPr>
            <w:noProof/>
            <w:webHidden/>
          </w:rPr>
          <w:instrText xml:space="preserve"> PAGEREF _Toc492547807 \h </w:instrText>
        </w:r>
        <w:r w:rsidR="00970D56">
          <w:rPr>
            <w:noProof/>
            <w:webHidden/>
          </w:rPr>
        </w:r>
        <w:r w:rsidR="00970D56">
          <w:rPr>
            <w:noProof/>
            <w:webHidden/>
          </w:rPr>
          <w:fldChar w:fldCharType="separate"/>
        </w:r>
        <w:r w:rsidR="00105B55">
          <w:rPr>
            <w:noProof/>
            <w:webHidden/>
          </w:rPr>
          <w:t>5</w:t>
        </w:r>
        <w:r w:rsidR="00970D56">
          <w:rPr>
            <w:noProof/>
            <w:webHidden/>
          </w:rPr>
          <w:fldChar w:fldCharType="end"/>
        </w:r>
      </w:hyperlink>
    </w:p>
    <w:p w:rsidR="00970D56" w:rsidRDefault="00091F5E">
      <w:pPr>
        <w:pStyle w:val="TOC2"/>
        <w:tabs>
          <w:tab w:val="left" w:pos="960"/>
          <w:tab w:val="right" w:leader="dot" w:pos="9628"/>
        </w:tabs>
        <w:rPr>
          <w:rFonts w:asciiTheme="minorHAnsi" w:eastAsiaTheme="minorEastAsia" w:hAnsiTheme="minorHAnsi" w:cstheme="minorBidi"/>
          <w:smallCaps w:val="0"/>
          <w:noProof/>
          <w:sz w:val="22"/>
          <w:szCs w:val="22"/>
          <w:lang w:val="nl-NL"/>
        </w:rPr>
      </w:pPr>
      <w:hyperlink w:anchor="_Toc492547808" w:history="1">
        <w:r w:rsidR="00970D56" w:rsidRPr="00DF07C2">
          <w:rPr>
            <w:rStyle w:val="Hyperlink"/>
            <w:noProof/>
          </w:rPr>
          <w:t>2.1</w:t>
        </w:r>
        <w:r w:rsidR="00970D56">
          <w:rPr>
            <w:rFonts w:asciiTheme="minorHAnsi" w:eastAsiaTheme="minorEastAsia" w:hAnsiTheme="minorHAnsi" w:cstheme="minorBidi"/>
            <w:smallCaps w:val="0"/>
            <w:noProof/>
            <w:sz w:val="22"/>
            <w:szCs w:val="22"/>
            <w:lang w:val="nl-NL"/>
          </w:rPr>
          <w:tab/>
        </w:r>
        <w:r w:rsidR="00970D56" w:rsidRPr="00DF07C2">
          <w:rPr>
            <w:rStyle w:val="Hyperlink"/>
            <w:noProof/>
          </w:rPr>
          <w:t>Display</w:t>
        </w:r>
        <w:r w:rsidR="00970D56">
          <w:rPr>
            <w:noProof/>
            <w:webHidden/>
          </w:rPr>
          <w:tab/>
        </w:r>
        <w:r w:rsidR="00970D56">
          <w:rPr>
            <w:noProof/>
            <w:webHidden/>
          </w:rPr>
          <w:fldChar w:fldCharType="begin"/>
        </w:r>
        <w:r w:rsidR="00970D56">
          <w:rPr>
            <w:noProof/>
            <w:webHidden/>
          </w:rPr>
          <w:instrText xml:space="preserve"> PAGEREF _Toc492547808 \h </w:instrText>
        </w:r>
        <w:r w:rsidR="00970D56">
          <w:rPr>
            <w:noProof/>
            <w:webHidden/>
          </w:rPr>
        </w:r>
        <w:r w:rsidR="00970D56">
          <w:rPr>
            <w:noProof/>
            <w:webHidden/>
          </w:rPr>
          <w:fldChar w:fldCharType="separate"/>
        </w:r>
        <w:r w:rsidR="00105B55">
          <w:rPr>
            <w:noProof/>
            <w:webHidden/>
          </w:rPr>
          <w:t>5</w:t>
        </w:r>
        <w:r w:rsidR="00970D56">
          <w:rPr>
            <w:noProof/>
            <w:webHidden/>
          </w:rPr>
          <w:fldChar w:fldCharType="end"/>
        </w:r>
      </w:hyperlink>
    </w:p>
    <w:p w:rsidR="00970D56" w:rsidRDefault="00091F5E">
      <w:pPr>
        <w:pStyle w:val="TOC2"/>
        <w:tabs>
          <w:tab w:val="left" w:pos="960"/>
          <w:tab w:val="right" w:leader="dot" w:pos="9628"/>
        </w:tabs>
        <w:rPr>
          <w:rFonts w:asciiTheme="minorHAnsi" w:eastAsiaTheme="minorEastAsia" w:hAnsiTheme="minorHAnsi" w:cstheme="minorBidi"/>
          <w:smallCaps w:val="0"/>
          <w:noProof/>
          <w:sz w:val="22"/>
          <w:szCs w:val="22"/>
          <w:lang w:val="nl-NL"/>
        </w:rPr>
      </w:pPr>
      <w:hyperlink w:anchor="_Toc492547809" w:history="1">
        <w:r w:rsidR="00970D56" w:rsidRPr="00DF07C2">
          <w:rPr>
            <w:rStyle w:val="Hyperlink"/>
            <w:noProof/>
          </w:rPr>
          <w:t>2.2</w:t>
        </w:r>
        <w:r w:rsidR="00970D56">
          <w:rPr>
            <w:rFonts w:asciiTheme="minorHAnsi" w:eastAsiaTheme="minorEastAsia" w:hAnsiTheme="minorHAnsi" w:cstheme="minorBidi"/>
            <w:smallCaps w:val="0"/>
            <w:noProof/>
            <w:sz w:val="22"/>
            <w:szCs w:val="22"/>
            <w:lang w:val="nl-NL"/>
          </w:rPr>
          <w:tab/>
        </w:r>
        <w:r w:rsidR="00970D56" w:rsidRPr="00DF07C2">
          <w:rPr>
            <w:rStyle w:val="Hyperlink"/>
            <w:noProof/>
          </w:rPr>
          <w:t>Keypad</w:t>
        </w:r>
        <w:r w:rsidR="00970D56">
          <w:rPr>
            <w:noProof/>
            <w:webHidden/>
          </w:rPr>
          <w:tab/>
        </w:r>
        <w:r w:rsidR="00970D56">
          <w:rPr>
            <w:noProof/>
            <w:webHidden/>
          </w:rPr>
          <w:fldChar w:fldCharType="begin"/>
        </w:r>
        <w:r w:rsidR="00970D56">
          <w:rPr>
            <w:noProof/>
            <w:webHidden/>
          </w:rPr>
          <w:instrText xml:space="preserve"> PAGEREF _Toc492547809 \h </w:instrText>
        </w:r>
        <w:r w:rsidR="00970D56">
          <w:rPr>
            <w:noProof/>
            <w:webHidden/>
          </w:rPr>
        </w:r>
        <w:r w:rsidR="00970D56">
          <w:rPr>
            <w:noProof/>
            <w:webHidden/>
          </w:rPr>
          <w:fldChar w:fldCharType="separate"/>
        </w:r>
        <w:r w:rsidR="00105B55">
          <w:rPr>
            <w:noProof/>
            <w:webHidden/>
          </w:rPr>
          <w:t>6</w:t>
        </w:r>
        <w:r w:rsidR="00970D56">
          <w:rPr>
            <w:noProof/>
            <w:webHidden/>
          </w:rPr>
          <w:fldChar w:fldCharType="end"/>
        </w:r>
      </w:hyperlink>
    </w:p>
    <w:p w:rsidR="00970D56" w:rsidRDefault="00091F5E">
      <w:pPr>
        <w:pStyle w:val="TOC1"/>
        <w:tabs>
          <w:tab w:val="left" w:pos="480"/>
          <w:tab w:val="right" w:leader="dot" w:pos="9628"/>
        </w:tabs>
        <w:rPr>
          <w:rFonts w:asciiTheme="minorHAnsi" w:eastAsiaTheme="minorEastAsia" w:hAnsiTheme="minorHAnsi" w:cstheme="minorBidi"/>
          <w:b w:val="0"/>
          <w:caps w:val="0"/>
          <w:noProof/>
          <w:sz w:val="22"/>
          <w:szCs w:val="22"/>
          <w:lang w:val="nl-NL"/>
        </w:rPr>
      </w:pPr>
      <w:hyperlink w:anchor="_Toc492547810" w:history="1">
        <w:r w:rsidR="00970D56" w:rsidRPr="00DF07C2">
          <w:rPr>
            <w:rStyle w:val="Hyperlink"/>
            <w:noProof/>
          </w:rPr>
          <w:t>3</w:t>
        </w:r>
        <w:r w:rsidR="00970D56">
          <w:rPr>
            <w:rFonts w:asciiTheme="minorHAnsi" w:eastAsiaTheme="minorEastAsia" w:hAnsiTheme="minorHAnsi" w:cstheme="minorBidi"/>
            <w:b w:val="0"/>
            <w:caps w:val="0"/>
            <w:noProof/>
            <w:sz w:val="22"/>
            <w:szCs w:val="22"/>
            <w:lang w:val="nl-NL"/>
          </w:rPr>
          <w:tab/>
        </w:r>
        <w:r w:rsidR="00970D56" w:rsidRPr="00DF07C2">
          <w:rPr>
            <w:rStyle w:val="Hyperlink"/>
            <w:noProof/>
          </w:rPr>
          <w:t>Service manual</w:t>
        </w:r>
        <w:r w:rsidR="00970D56">
          <w:rPr>
            <w:noProof/>
            <w:webHidden/>
          </w:rPr>
          <w:tab/>
        </w:r>
        <w:r w:rsidR="00970D56">
          <w:rPr>
            <w:noProof/>
            <w:webHidden/>
          </w:rPr>
          <w:fldChar w:fldCharType="begin"/>
        </w:r>
        <w:r w:rsidR="00970D56">
          <w:rPr>
            <w:noProof/>
            <w:webHidden/>
          </w:rPr>
          <w:instrText xml:space="preserve"> PAGEREF _Toc492547810 \h </w:instrText>
        </w:r>
        <w:r w:rsidR="00970D56">
          <w:rPr>
            <w:noProof/>
            <w:webHidden/>
          </w:rPr>
        </w:r>
        <w:r w:rsidR="00970D56">
          <w:rPr>
            <w:noProof/>
            <w:webHidden/>
          </w:rPr>
          <w:fldChar w:fldCharType="separate"/>
        </w:r>
        <w:r w:rsidR="00105B55">
          <w:rPr>
            <w:noProof/>
            <w:webHidden/>
          </w:rPr>
          <w:t>7</w:t>
        </w:r>
        <w:r w:rsidR="00970D56">
          <w:rPr>
            <w:noProof/>
            <w:webHidden/>
          </w:rPr>
          <w:fldChar w:fldCharType="end"/>
        </w:r>
      </w:hyperlink>
    </w:p>
    <w:p w:rsidR="00970D56" w:rsidRDefault="00091F5E">
      <w:pPr>
        <w:pStyle w:val="TOC2"/>
        <w:tabs>
          <w:tab w:val="left" w:pos="960"/>
          <w:tab w:val="right" w:leader="dot" w:pos="9628"/>
        </w:tabs>
        <w:rPr>
          <w:rFonts w:asciiTheme="minorHAnsi" w:eastAsiaTheme="minorEastAsia" w:hAnsiTheme="minorHAnsi" w:cstheme="minorBidi"/>
          <w:smallCaps w:val="0"/>
          <w:noProof/>
          <w:sz w:val="22"/>
          <w:szCs w:val="22"/>
          <w:lang w:val="nl-NL"/>
        </w:rPr>
      </w:pPr>
      <w:hyperlink w:anchor="_Toc492547811" w:history="1">
        <w:r w:rsidR="00970D56" w:rsidRPr="00DF07C2">
          <w:rPr>
            <w:rStyle w:val="Hyperlink"/>
            <w:noProof/>
          </w:rPr>
          <w:t>3.1</w:t>
        </w:r>
        <w:r w:rsidR="00970D56">
          <w:rPr>
            <w:rFonts w:asciiTheme="minorHAnsi" w:eastAsiaTheme="minorEastAsia" w:hAnsiTheme="minorHAnsi" w:cstheme="minorBidi"/>
            <w:smallCaps w:val="0"/>
            <w:noProof/>
            <w:sz w:val="22"/>
            <w:szCs w:val="22"/>
            <w:lang w:val="nl-NL"/>
          </w:rPr>
          <w:tab/>
        </w:r>
        <w:r w:rsidR="00970D56" w:rsidRPr="00DF07C2">
          <w:rPr>
            <w:rStyle w:val="Hyperlink"/>
            <w:noProof/>
          </w:rPr>
          <w:t>Selection cursor</w:t>
        </w:r>
        <w:r w:rsidR="00970D56">
          <w:rPr>
            <w:noProof/>
            <w:webHidden/>
          </w:rPr>
          <w:tab/>
        </w:r>
        <w:r w:rsidR="00970D56">
          <w:rPr>
            <w:noProof/>
            <w:webHidden/>
          </w:rPr>
          <w:fldChar w:fldCharType="begin"/>
        </w:r>
        <w:r w:rsidR="00970D56">
          <w:rPr>
            <w:noProof/>
            <w:webHidden/>
          </w:rPr>
          <w:instrText xml:space="preserve"> PAGEREF _Toc492547811 \h </w:instrText>
        </w:r>
        <w:r w:rsidR="00970D56">
          <w:rPr>
            <w:noProof/>
            <w:webHidden/>
          </w:rPr>
        </w:r>
        <w:r w:rsidR="00970D56">
          <w:rPr>
            <w:noProof/>
            <w:webHidden/>
          </w:rPr>
          <w:fldChar w:fldCharType="separate"/>
        </w:r>
        <w:r w:rsidR="00105B55">
          <w:rPr>
            <w:noProof/>
            <w:webHidden/>
          </w:rPr>
          <w:t>7</w:t>
        </w:r>
        <w:r w:rsidR="00970D56">
          <w:rPr>
            <w:noProof/>
            <w:webHidden/>
          </w:rPr>
          <w:fldChar w:fldCharType="end"/>
        </w:r>
      </w:hyperlink>
    </w:p>
    <w:p w:rsidR="00970D56" w:rsidRDefault="00091F5E">
      <w:pPr>
        <w:pStyle w:val="TOC2"/>
        <w:tabs>
          <w:tab w:val="left" w:pos="960"/>
          <w:tab w:val="right" w:leader="dot" w:pos="9628"/>
        </w:tabs>
        <w:rPr>
          <w:rFonts w:asciiTheme="minorHAnsi" w:eastAsiaTheme="minorEastAsia" w:hAnsiTheme="minorHAnsi" w:cstheme="minorBidi"/>
          <w:smallCaps w:val="0"/>
          <w:noProof/>
          <w:sz w:val="22"/>
          <w:szCs w:val="22"/>
          <w:lang w:val="nl-NL"/>
        </w:rPr>
      </w:pPr>
      <w:hyperlink w:anchor="_Toc492547812" w:history="1">
        <w:r w:rsidR="00970D56" w:rsidRPr="00DF07C2">
          <w:rPr>
            <w:rStyle w:val="Hyperlink"/>
            <w:noProof/>
          </w:rPr>
          <w:t>3.2</w:t>
        </w:r>
        <w:r w:rsidR="00970D56">
          <w:rPr>
            <w:rFonts w:asciiTheme="minorHAnsi" w:eastAsiaTheme="minorEastAsia" w:hAnsiTheme="minorHAnsi" w:cstheme="minorBidi"/>
            <w:smallCaps w:val="0"/>
            <w:noProof/>
            <w:sz w:val="22"/>
            <w:szCs w:val="22"/>
            <w:lang w:val="nl-NL"/>
          </w:rPr>
          <w:tab/>
        </w:r>
        <w:r w:rsidR="00970D56" w:rsidRPr="00DF07C2">
          <w:rPr>
            <w:rStyle w:val="Hyperlink"/>
            <w:noProof/>
          </w:rPr>
          <w:t>Start screen</w:t>
        </w:r>
        <w:r w:rsidR="00970D56">
          <w:rPr>
            <w:noProof/>
            <w:webHidden/>
          </w:rPr>
          <w:tab/>
        </w:r>
        <w:r w:rsidR="00970D56">
          <w:rPr>
            <w:noProof/>
            <w:webHidden/>
          </w:rPr>
          <w:fldChar w:fldCharType="begin"/>
        </w:r>
        <w:r w:rsidR="00970D56">
          <w:rPr>
            <w:noProof/>
            <w:webHidden/>
          </w:rPr>
          <w:instrText xml:space="preserve"> PAGEREF _Toc492547812 \h </w:instrText>
        </w:r>
        <w:r w:rsidR="00970D56">
          <w:rPr>
            <w:noProof/>
            <w:webHidden/>
          </w:rPr>
        </w:r>
        <w:r w:rsidR="00970D56">
          <w:rPr>
            <w:noProof/>
            <w:webHidden/>
          </w:rPr>
          <w:fldChar w:fldCharType="separate"/>
        </w:r>
        <w:r w:rsidR="00105B55">
          <w:rPr>
            <w:noProof/>
            <w:webHidden/>
          </w:rPr>
          <w:t>7</w:t>
        </w:r>
        <w:r w:rsidR="00970D56">
          <w:rPr>
            <w:noProof/>
            <w:webHidden/>
          </w:rPr>
          <w:fldChar w:fldCharType="end"/>
        </w:r>
      </w:hyperlink>
    </w:p>
    <w:p w:rsidR="00970D56" w:rsidRDefault="00091F5E">
      <w:pPr>
        <w:pStyle w:val="TOC2"/>
        <w:tabs>
          <w:tab w:val="left" w:pos="960"/>
          <w:tab w:val="right" w:leader="dot" w:pos="9628"/>
        </w:tabs>
        <w:rPr>
          <w:rFonts w:asciiTheme="minorHAnsi" w:eastAsiaTheme="minorEastAsia" w:hAnsiTheme="minorHAnsi" w:cstheme="minorBidi"/>
          <w:smallCaps w:val="0"/>
          <w:noProof/>
          <w:sz w:val="22"/>
          <w:szCs w:val="22"/>
          <w:lang w:val="nl-NL"/>
        </w:rPr>
      </w:pPr>
      <w:hyperlink w:anchor="_Toc492547813" w:history="1">
        <w:r w:rsidR="00970D56" w:rsidRPr="00DF07C2">
          <w:rPr>
            <w:rStyle w:val="Hyperlink"/>
            <w:noProof/>
          </w:rPr>
          <w:t>3.3</w:t>
        </w:r>
        <w:r w:rsidR="00970D56">
          <w:rPr>
            <w:rFonts w:asciiTheme="minorHAnsi" w:eastAsiaTheme="minorEastAsia" w:hAnsiTheme="minorHAnsi" w:cstheme="minorBidi"/>
            <w:smallCaps w:val="0"/>
            <w:noProof/>
            <w:sz w:val="22"/>
            <w:szCs w:val="22"/>
            <w:lang w:val="nl-NL"/>
          </w:rPr>
          <w:tab/>
        </w:r>
        <w:r w:rsidR="00970D56" w:rsidRPr="00DF07C2">
          <w:rPr>
            <w:rStyle w:val="Hyperlink"/>
            <w:noProof/>
          </w:rPr>
          <w:t>Main menu</w:t>
        </w:r>
        <w:r w:rsidR="00970D56">
          <w:rPr>
            <w:noProof/>
            <w:webHidden/>
          </w:rPr>
          <w:tab/>
        </w:r>
        <w:r w:rsidR="00970D56">
          <w:rPr>
            <w:noProof/>
            <w:webHidden/>
          </w:rPr>
          <w:fldChar w:fldCharType="begin"/>
        </w:r>
        <w:r w:rsidR="00970D56">
          <w:rPr>
            <w:noProof/>
            <w:webHidden/>
          </w:rPr>
          <w:instrText xml:space="preserve"> PAGEREF _Toc492547813 \h </w:instrText>
        </w:r>
        <w:r w:rsidR="00970D56">
          <w:rPr>
            <w:noProof/>
            <w:webHidden/>
          </w:rPr>
        </w:r>
        <w:r w:rsidR="00970D56">
          <w:rPr>
            <w:noProof/>
            <w:webHidden/>
          </w:rPr>
          <w:fldChar w:fldCharType="separate"/>
        </w:r>
        <w:r w:rsidR="00105B55">
          <w:rPr>
            <w:noProof/>
            <w:webHidden/>
          </w:rPr>
          <w:t>8</w:t>
        </w:r>
        <w:r w:rsidR="00970D56">
          <w:rPr>
            <w:noProof/>
            <w:webHidden/>
          </w:rPr>
          <w:fldChar w:fldCharType="end"/>
        </w:r>
      </w:hyperlink>
    </w:p>
    <w:p w:rsidR="00970D56" w:rsidRDefault="00091F5E">
      <w:pPr>
        <w:pStyle w:val="TOC3"/>
        <w:tabs>
          <w:tab w:val="left" w:pos="1200"/>
          <w:tab w:val="right" w:leader="dot" w:pos="9628"/>
        </w:tabs>
        <w:rPr>
          <w:rFonts w:asciiTheme="minorHAnsi" w:eastAsiaTheme="minorEastAsia" w:hAnsiTheme="minorHAnsi" w:cstheme="minorBidi"/>
          <w:i w:val="0"/>
          <w:noProof/>
          <w:sz w:val="22"/>
          <w:szCs w:val="22"/>
          <w:lang w:val="nl-NL"/>
        </w:rPr>
      </w:pPr>
      <w:hyperlink w:anchor="_Toc492547814" w:history="1">
        <w:r w:rsidR="00970D56" w:rsidRPr="00DF07C2">
          <w:rPr>
            <w:rStyle w:val="Hyperlink"/>
            <w:noProof/>
          </w:rPr>
          <w:t>3.3.1</w:t>
        </w:r>
        <w:r w:rsidR="00970D56">
          <w:rPr>
            <w:rFonts w:asciiTheme="minorHAnsi" w:eastAsiaTheme="minorEastAsia" w:hAnsiTheme="minorHAnsi" w:cstheme="minorBidi"/>
            <w:i w:val="0"/>
            <w:noProof/>
            <w:sz w:val="22"/>
            <w:szCs w:val="22"/>
            <w:lang w:val="nl-NL"/>
          </w:rPr>
          <w:tab/>
        </w:r>
        <w:r w:rsidR="00970D56" w:rsidRPr="00DF07C2">
          <w:rPr>
            <w:rStyle w:val="Hyperlink"/>
            <w:noProof/>
          </w:rPr>
          <w:t>Anode repair - Tube repair menu</w:t>
        </w:r>
        <w:r w:rsidR="00970D56">
          <w:rPr>
            <w:noProof/>
            <w:webHidden/>
          </w:rPr>
          <w:tab/>
        </w:r>
        <w:r w:rsidR="00970D56">
          <w:rPr>
            <w:noProof/>
            <w:webHidden/>
          </w:rPr>
          <w:fldChar w:fldCharType="begin"/>
        </w:r>
        <w:r w:rsidR="00970D56">
          <w:rPr>
            <w:noProof/>
            <w:webHidden/>
          </w:rPr>
          <w:instrText xml:space="preserve"> PAGEREF _Toc492547814 \h </w:instrText>
        </w:r>
        <w:r w:rsidR="00970D56">
          <w:rPr>
            <w:noProof/>
            <w:webHidden/>
          </w:rPr>
        </w:r>
        <w:r w:rsidR="00970D56">
          <w:rPr>
            <w:noProof/>
            <w:webHidden/>
          </w:rPr>
          <w:fldChar w:fldCharType="separate"/>
        </w:r>
        <w:r w:rsidR="00105B55">
          <w:rPr>
            <w:noProof/>
            <w:webHidden/>
          </w:rPr>
          <w:t>9</w:t>
        </w:r>
        <w:r w:rsidR="00970D56">
          <w:rPr>
            <w:noProof/>
            <w:webHidden/>
          </w:rPr>
          <w:fldChar w:fldCharType="end"/>
        </w:r>
      </w:hyperlink>
    </w:p>
    <w:p w:rsidR="00970D56" w:rsidRDefault="00091F5E">
      <w:pPr>
        <w:pStyle w:val="TOC3"/>
        <w:tabs>
          <w:tab w:val="left" w:pos="1200"/>
          <w:tab w:val="right" w:leader="dot" w:pos="9628"/>
        </w:tabs>
        <w:rPr>
          <w:rFonts w:asciiTheme="minorHAnsi" w:eastAsiaTheme="minorEastAsia" w:hAnsiTheme="minorHAnsi" w:cstheme="minorBidi"/>
          <w:i w:val="0"/>
          <w:noProof/>
          <w:sz w:val="22"/>
          <w:szCs w:val="22"/>
          <w:lang w:val="nl-NL"/>
        </w:rPr>
      </w:pPr>
      <w:hyperlink w:anchor="_Toc492547815" w:history="1">
        <w:r w:rsidR="00970D56" w:rsidRPr="00DF07C2">
          <w:rPr>
            <w:rStyle w:val="Hyperlink"/>
            <w:noProof/>
          </w:rPr>
          <w:t>3.3.2</w:t>
        </w:r>
        <w:r w:rsidR="00970D56">
          <w:rPr>
            <w:rFonts w:asciiTheme="minorHAnsi" w:eastAsiaTheme="minorEastAsia" w:hAnsiTheme="minorHAnsi" w:cstheme="minorBidi"/>
            <w:i w:val="0"/>
            <w:noProof/>
            <w:sz w:val="22"/>
            <w:szCs w:val="22"/>
            <w:lang w:val="nl-NL"/>
          </w:rPr>
          <w:tab/>
        </w:r>
        <w:r w:rsidR="00970D56" w:rsidRPr="00DF07C2">
          <w:rPr>
            <w:rStyle w:val="Hyperlink"/>
            <w:noProof/>
          </w:rPr>
          <w:t>Cathode/MCP repair - Tube repair menu</w:t>
        </w:r>
        <w:r w:rsidR="00970D56">
          <w:rPr>
            <w:noProof/>
            <w:webHidden/>
          </w:rPr>
          <w:tab/>
        </w:r>
        <w:r w:rsidR="00970D56">
          <w:rPr>
            <w:noProof/>
            <w:webHidden/>
          </w:rPr>
          <w:fldChar w:fldCharType="begin"/>
        </w:r>
        <w:r w:rsidR="00970D56">
          <w:rPr>
            <w:noProof/>
            <w:webHidden/>
          </w:rPr>
          <w:instrText xml:space="preserve"> PAGEREF _Toc492547815 \h </w:instrText>
        </w:r>
        <w:r w:rsidR="00970D56">
          <w:rPr>
            <w:noProof/>
            <w:webHidden/>
          </w:rPr>
        </w:r>
        <w:r w:rsidR="00970D56">
          <w:rPr>
            <w:noProof/>
            <w:webHidden/>
          </w:rPr>
          <w:fldChar w:fldCharType="separate"/>
        </w:r>
        <w:r w:rsidR="00105B55">
          <w:rPr>
            <w:noProof/>
            <w:webHidden/>
          </w:rPr>
          <w:t>12</w:t>
        </w:r>
        <w:r w:rsidR="00970D56">
          <w:rPr>
            <w:noProof/>
            <w:webHidden/>
          </w:rPr>
          <w:fldChar w:fldCharType="end"/>
        </w:r>
      </w:hyperlink>
    </w:p>
    <w:p w:rsidR="00970D56" w:rsidRDefault="00091F5E">
      <w:pPr>
        <w:pStyle w:val="TOC3"/>
        <w:tabs>
          <w:tab w:val="left" w:pos="1200"/>
          <w:tab w:val="right" w:leader="dot" w:pos="9628"/>
        </w:tabs>
        <w:rPr>
          <w:rFonts w:asciiTheme="minorHAnsi" w:eastAsiaTheme="minorEastAsia" w:hAnsiTheme="minorHAnsi" w:cstheme="minorBidi"/>
          <w:i w:val="0"/>
          <w:noProof/>
          <w:sz w:val="22"/>
          <w:szCs w:val="22"/>
          <w:lang w:val="nl-NL"/>
        </w:rPr>
      </w:pPr>
      <w:hyperlink w:anchor="_Toc492547816" w:history="1">
        <w:r w:rsidR="00970D56" w:rsidRPr="00DF07C2">
          <w:rPr>
            <w:rStyle w:val="Hyperlink"/>
            <w:noProof/>
          </w:rPr>
          <w:t>3.3.3</w:t>
        </w:r>
        <w:r w:rsidR="00970D56">
          <w:rPr>
            <w:rFonts w:asciiTheme="minorHAnsi" w:eastAsiaTheme="minorEastAsia" w:hAnsiTheme="minorHAnsi" w:cstheme="minorBidi"/>
            <w:i w:val="0"/>
            <w:noProof/>
            <w:sz w:val="22"/>
            <w:szCs w:val="22"/>
            <w:lang w:val="nl-NL"/>
          </w:rPr>
          <w:tab/>
        </w:r>
        <w:r w:rsidR="00970D56" w:rsidRPr="00DF07C2">
          <w:rPr>
            <w:rStyle w:val="Hyperlink"/>
            <w:noProof/>
          </w:rPr>
          <w:t>Tesla repair</w:t>
        </w:r>
        <w:r w:rsidR="00970D56">
          <w:rPr>
            <w:noProof/>
            <w:webHidden/>
          </w:rPr>
          <w:tab/>
        </w:r>
        <w:r w:rsidR="00970D56">
          <w:rPr>
            <w:noProof/>
            <w:webHidden/>
          </w:rPr>
          <w:fldChar w:fldCharType="begin"/>
        </w:r>
        <w:r w:rsidR="00970D56">
          <w:rPr>
            <w:noProof/>
            <w:webHidden/>
          </w:rPr>
          <w:instrText xml:space="preserve"> PAGEREF _Toc492547816 \h </w:instrText>
        </w:r>
        <w:r w:rsidR="00970D56">
          <w:rPr>
            <w:noProof/>
            <w:webHidden/>
          </w:rPr>
        </w:r>
        <w:r w:rsidR="00970D56">
          <w:rPr>
            <w:noProof/>
            <w:webHidden/>
          </w:rPr>
          <w:fldChar w:fldCharType="separate"/>
        </w:r>
        <w:r w:rsidR="00105B55">
          <w:rPr>
            <w:noProof/>
            <w:webHidden/>
          </w:rPr>
          <w:t>17</w:t>
        </w:r>
        <w:r w:rsidR="00970D56">
          <w:rPr>
            <w:noProof/>
            <w:webHidden/>
          </w:rPr>
          <w:fldChar w:fldCharType="end"/>
        </w:r>
      </w:hyperlink>
    </w:p>
    <w:p w:rsidR="00970D56" w:rsidRDefault="00091F5E">
      <w:pPr>
        <w:pStyle w:val="TOC2"/>
        <w:tabs>
          <w:tab w:val="left" w:pos="960"/>
          <w:tab w:val="right" w:leader="dot" w:pos="9628"/>
        </w:tabs>
        <w:rPr>
          <w:rFonts w:asciiTheme="minorHAnsi" w:eastAsiaTheme="minorEastAsia" w:hAnsiTheme="minorHAnsi" w:cstheme="minorBidi"/>
          <w:smallCaps w:val="0"/>
          <w:noProof/>
          <w:sz w:val="22"/>
          <w:szCs w:val="22"/>
          <w:lang w:val="nl-NL"/>
        </w:rPr>
      </w:pPr>
      <w:hyperlink w:anchor="_Toc492547817" w:history="1">
        <w:r w:rsidR="00970D56" w:rsidRPr="00DF07C2">
          <w:rPr>
            <w:rStyle w:val="Hyperlink"/>
            <w:noProof/>
          </w:rPr>
          <w:t>3.4</w:t>
        </w:r>
        <w:r w:rsidR="00970D56">
          <w:rPr>
            <w:rFonts w:asciiTheme="minorHAnsi" w:eastAsiaTheme="minorEastAsia" w:hAnsiTheme="minorHAnsi" w:cstheme="minorBidi"/>
            <w:smallCaps w:val="0"/>
            <w:noProof/>
            <w:sz w:val="22"/>
            <w:szCs w:val="22"/>
            <w:lang w:val="nl-NL"/>
          </w:rPr>
          <w:tab/>
        </w:r>
        <w:r w:rsidR="00970D56" w:rsidRPr="00DF07C2">
          <w:rPr>
            <w:rStyle w:val="Hyperlink"/>
            <w:noProof/>
          </w:rPr>
          <w:t>Operator Menu</w:t>
        </w:r>
        <w:r w:rsidR="00970D56">
          <w:rPr>
            <w:noProof/>
            <w:webHidden/>
          </w:rPr>
          <w:tab/>
        </w:r>
        <w:r w:rsidR="00970D56">
          <w:rPr>
            <w:noProof/>
            <w:webHidden/>
          </w:rPr>
          <w:fldChar w:fldCharType="begin"/>
        </w:r>
        <w:r w:rsidR="00970D56">
          <w:rPr>
            <w:noProof/>
            <w:webHidden/>
          </w:rPr>
          <w:instrText xml:space="preserve"> PAGEREF _Toc492547817 \h </w:instrText>
        </w:r>
        <w:r w:rsidR="00970D56">
          <w:rPr>
            <w:noProof/>
            <w:webHidden/>
          </w:rPr>
        </w:r>
        <w:r w:rsidR="00970D56">
          <w:rPr>
            <w:noProof/>
            <w:webHidden/>
          </w:rPr>
          <w:fldChar w:fldCharType="separate"/>
        </w:r>
        <w:r w:rsidR="00105B55">
          <w:rPr>
            <w:noProof/>
            <w:webHidden/>
          </w:rPr>
          <w:t>18</w:t>
        </w:r>
        <w:r w:rsidR="00970D56">
          <w:rPr>
            <w:noProof/>
            <w:webHidden/>
          </w:rPr>
          <w:fldChar w:fldCharType="end"/>
        </w:r>
      </w:hyperlink>
    </w:p>
    <w:p w:rsidR="00970D56" w:rsidRDefault="00091F5E">
      <w:pPr>
        <w:pStyle w:val="TOC3"/>
        <w:tabs>
          <w:tab w:val="left" w:pos="1200"/>
          <w:tab w:val="right" w:leader="dot" w:pos="9628"/>
        </w:tabs>
        <w:rPr>
          <w:rFonts w:asciiTheme="minorHAnsi" w:eastAsiaTheme="minorEastAsia" w:hAnsiTheme="minorHAnsi" w:cstheme="minorBidi"/>
          <w:i w:val="0"/>
          <w:noProof/>
          <w:sz w:val="22"/>
          <w:szCs w:val="22"/>
          <w:lang w:val="nl-NL"/>
        </w:rPr>
      </w:pPr>
      <w:hyperlink w:anchor="_Toc492547818" w:history="1">
        <w:r w:rsidR="00970D56" w:rsidRPr="00DF07C2">
          <w:rPr>
            <w:rStyle w:val="Hyperlink"/>
            <w:noProof/>
          </w:rPr>
          <w:t>3.4.1</w:t>
        </w:r>
        <w:r w:rsidR="00970D56">
          <w:rPr>
            <w:rFonts w:asciiTheme="minorHAnsi" w:eastAsiaTheme="minorEastAsia" w:hAnsiTheme="minorHAnsi" w:cstheme="minorBidi"/>
            <w:i w:val="0"/>
            <w:noProof/>
            <w:sz w:val="22"/>
            <w:szCs w:val="22"/>
            <w:lang w:val="nl-NL"/>
          </w:rPr>
          <w:tab/>
        </w:r>
        <w:r w:rsidR="00970D56" w:rsidRPr="00DF07C2">
          <w:rPr>
            <w:rStyle w:val="Hyperlink"/>
            <w:noProof/>
          </w:rPr>
          <w:t>Password protection</w:t>
        </w:r>
        <w:r w:rsidR="00970D56">
          <w:rPr>
            <w:noProof/>
            <w:webHidden/>
          </w:rPr>
          <w:tab/>
        </w:r>
        <w:r w:rsidR="00970D56">
          <w:rPr>
            <w:noProof/>
            <w:webHidden/>
          </w:rPr>
          <w:fldChar w:fldCharType="begin"/>
        </w:r>
        <w:r w:rsidR="00970D56">
          <w:rPr>
            <w:noProof/>
            <w:webHidden/>
          </w:rPr>
          <w:instrText xml:space="preserve"> PAGEREF _Toc492547818 \h </w:instrText>
        </w:r>
        <w:r w:rsidR="00970D56">
          <w:rPr>
            <w:noProof/>
            <w:webHidden/>
          </w:rPr>
        </w:r>
        <w:r w:rsidR="00970D56">
          <w:rPr>
            <w:noProof/>
            <w:webHidden/>
          </w:rPr>
          <w:fldChar w:fldCharType="separate"/>
        </w:r>
        <w:r w:rsidR="00105B55">
          <w:rPr>
            <w:noProof/>
            <w:webHidden/>
          </w:rPr>
          <w:t>18</w:t>
        </w:r>
        <w:r w:rsidR="00970D56">
          <w:rPr>
            <w:noProof/>
            <w:webHidden/>
          </w:rPr>
          <w:fldChar w:fldCharType="end"/>
        </w:r>
      </w:hyperlink>
    </w:p>
    <w:p w:rsidR="00970D56" w:rsidRDefault="00091F5E">
      <w:pPr>
        <w:pStyle w:val="TOC3"/>
        <w:tabs>
          <w:tab w:val="left" w:pos="1200"/>
          <w:tab w:val="right" w:leader="dot" w:pos="9628"/>
        </w:tabs>
        <w:rPr>
          <w:rFonts w:asciiTheme="minorHAnsi" w:eastAsiaTheme="minorEastAsia" w:hAnsiTheme="minorHAnsi" w:cstheme="minorBidi"/>
          <w:i w:val="0"/>
          <w:noProof/>
          <w:sz w:val="22"/>
          <w:szCs w:val="22"/>
          <w:lang w:val="nl-NL"/>
        </w:rPr>
      </w:pPr>
      <w:hyperlink w:anchor="_Toc492547819" w:history="1">
        <w:r w:rsidR="00970D56" w:rsidRPr="00DF07C2">
          <w:rPr>
            <w:rStyle w:val="Hyperlink"/>
            <w:noProof/>
          </w:rPr>
          <w:t>3.4.2</w:t>
        </w:r>
        <w:r w:rsidR="00970D56">
          <w:rPr>
            <w:rFonts w:asciiTheme="minorHAnsi" w:eastAsiaTheme="minorEastAsia" w:hAnsiTheme="minorHAnsi" w:cstheme="minorBidi"/>
            <w:i w:val="0"/>
            <w:noProof/>
            <w:sz w:val="22"/>
            <w:szCs w:val="22"/>
            <w:lang w:val="nl-NL"/>
          </w:rPr>
          <w:tab/>
        </w:r>
        <w:r w:rsidR="00970D56" w:rsidRPr="00DF07C2">
          <w:rPr>
            <w:rStyle w:val="Hyperlink"/>
            <w:noProof/>
          </w:rPr>
          <w:t>Operator main menu</w:t>
        </w:r>
        <w:r w:rsidR="00970D56">
          <w:rPr>
            <w:noProof/>
            <w:webHidden/>
          </w:rPr>
          <w:tab/>
        </w:r>
        <w:r w:rsidR="00970D56">
          <w:rPr>
            <w:noProof/>
            <w:webHidden/>
          </w:rPr>
          <w:fldChar w:fldCharType="begin"/>
        </w:r>
        <w:r w:rsidR="00970D56">
          <w:rPr>
            <w:noProof/>
            <w:webHidden/>
          </w:rPr>
          <w:instrText xml:space="preserve"> PAGEREF _Toc492547819 \h </w:instrText>
        </w:r>
        <w:r w:rsidR="00970D56">
          <w:rPr>
            <w:noProof/>
            <w:webHidden/>
          </w:rPr>
        </w:r>
        <w:r w:rsidR="00970D56">
          <w:rPr>
            <w:noProof/>
            <w:webHidden/>
          </w:rPr>
          <w:fldChar w:fldCharType="separate"/>
        </w:r>
        <w:r w:rsidR="00105B55">
          <w:rPr>
            <w:noProof/>
            <w:webHidden/>
          </w:rPr>
          <w:t>19</w:t>
        </w:r>
        <w:r w:rsidR="00970D56">
          <w:rPr>
            <w:noProof/>
            <w:webHidden/>
          </w:rPr>
          <w:fldChar w:fldCharType="end"/>
        </w:r>
      </w:hyperlink>
    </w:p>
    <w:p w:rsidR="00970D56" w:rsidRDefault="00091F5E">
      <w:pPr>
        <w:pStyle w:val="TOC2"/>
        <w:tabs>
          <w:tab w:val="left" w:pos="960"/>
          <w:tab w:val="right" w:leader="dot" w:pos="9628"/>
        </w:tabs>
        <w:rPr>
          <w:rFonts w:asciiTheme="minorHAnsi" w:eastAsiaTheme="minorEastAsia" w:hAnsiTheme="minorHAnsi" w:cstheme="minorBidi"/>
          <w:smallCaps w:val="0"/>
          <w:noProof/>
          <w:sz w:val="22"/>
          <w:szCs w:val="22"/>
          <w:lang w:val="nl-NL"/>
        </w:rPr>
      </w:pPr>
      <w:hyperlink w:anchor="_Toc492547820" w:history="1">
        <w:r w:rsidR="00970D56" w:rsidRPr="00DF07C2">
          <w:rPr>
            <w:rStyle w:val="Hyperlink"/>
            <w:noProof/>
          </w:rPr>
          <w:t>3.5</w:t>
        </w:r>
        <w:r w:rsidR="00970D56">
          <w:rPr>
            <w:rFonts w:asciiTheme="minorHAnsi" w:eastAsiaTheme="minorEastAsia" w:hAnsiTheme="minorHAnsi" w:cstheme="minorBidi"/>
            <w:smallCaps w:val="0"/>
            <w:noProof/>
            <w:sz w:val="22"/>
            <w:szCs w:val="22"/>
            <w:lang w:val="nl-NL"/>
          </w:rPr>
          <w:tab/>
        </w:r>
        <w:r w:rsidR="00970D56" w:rsidRPr="00DF07C2">
          <w:rPr>
            <w:rStyle w:val="Hyperlink"/>
            <w:noProof/>
          </w:rPr>
          <w:t>Calibration menu</w:t>
        </w:r>
        <w:r w:rsidR="00970D56">
          <w:rPr>
            <w:noProof/>
            <w:webHidden/>
          </w:rPr>
          <w:tab/>
        </w:r>
        <w:r w:rsidR="00970D56">
          <w:rPr>
            <w:noProof/>
            <w:webHidden/>
          </w:rPr>
          <w:fldChar w:fldCharType="begin"/>
        </w:r>
        <w:r w:rsidR="00970D56">
          <w:rPr>
            <w:noProof/>
            <w:webHidden/>
          </w:rPr>
          <w:instrText xml:space="preserve"> PAGEREF _Toc492547820 \h </w:instrText>
        </w:r>
        <w:r w:rsidR="00970D56">
          <w:rPr>
            <w:noProof/>
            <w:webHidden/>
          </w:rPr>
        </w:r>
        <w:r w:rsidR="00970D56">
          <w:rPr>
            <w:noProof/>
            <w:webHidden/>
          </w:rPr>
          <w:fldChar w:fldCharType="separate"/>
        </w:r>
        <w:r w:rsidR="00105B55">
          <w:rPr>
            <w:noProof/>
            <w:webHidden/>
          </w:rPr>
          <w:t>23</w:t>
        </w:r>
        <w:r w:rsidR="00970D56">
          <w:rPr>
            <w:noProof/>
            <w:webHidden/>
          </w:rPr>
          <w:fldChar w:fldCharType="end"/>
        </w:r>
      </w:hyperlink>
    </w:p>
    <w:p w:rsidR="00970D56" w:rsidRDefault="00091F5E">
      <w:pPr>
        <w:pStyle w:val="TOC3"/>
        <w:tabs>
          <w:tab w:val="left" w:pos="1200"/>
          <w:tab w:val="right" w:leader="dot" w:pos="9628"/>
        </w:tabs>
        <w:rPr>
          <w:rFonts w:asciiTheme="minorHAnsi" w:eastAsiaTheme="minorEastAsia" w:hAnsiTheme="minorHAnsi" w:cstheme="minorBidi"/>
          <w:i w:val="0"/>
          <w:noProof/>
          <w:sz w:val="22"/>
          <w:szCs w:val="22"/>
          <w:lang w:val="nl-NL"/>
        </w:rPr>
      </w:pPr>
      <w:hyperlink w:anchor="_Toc492547821" w:history="1">
        <w:r w:rsidR="00970D56" w:rsidRPr="00DF07C2">
          <w:rPr>
            <w:rStyle w:val="Hyperlink"/>
            <w:noProof/>
          </w:rPr>
          <w:t>3.5.1</w:t>
        </w:r>
        <w:r w:rsidR="00970D56">
          <w:rPr>
            <w:rFonts w:asciiTheme="minorHAnsi" w:eastAsiaTheme="minorEastAsia" w:hAnsiTheme="minorHAnsi" w:cstheme="minorBidi"/>
            <w:i w:val="0"/>
            <w:noProof/>
            <w:sz w:val="22"/>
            <w:szCs w:val="22"/>
            <w:lang w:val="nl-NL"/>
          </w:rPr>
          <w:tab/>
        </w:r>
        <w:r w:rsidR="00970D56" w:rsidRPr="00DF07C2">
          <w:rPr>
            <w:rStyle w:val="Hyperlink"/>
            <w:noProof/>
          </w:rPr>
          <w:t>Password protection</w:t>
        </w:r>
        <w:r w:rsidR="00970D56">
          <w:rPr>
            <w:noProof/>
            <w:webHidden/>
          </w:rPr>
          <w:tab/>
        </w:r>
        <w:r w:rsidR="00970D56">
          <w:rPr>
            <w:noProof/>
            <w:webHidden/>
          </w:rPr>
          <w:fldChar w:fldCharType="begin"/>
        </w:r>
        <w:r w:rsidR="00970D56">
          <w:rPr>
            <w:noProof/>
            <w:webHidden/>
          </w:rPr>
          <w:instrText xml:space="preserve"> PAGEREF _Toc492547821 \h </w:instrText>
        </w:r>
        <w:r w:rsidR="00970D56">
          <w:rPr>
            <w:noProof/>
            <w:webHidden/>
          </w:rPr>
        </w:r>
        <w:r w:rsidR="00970D56">
          <w:rPr>
            <w:noProof/>
            <w:webHidden/>
          </w:rPr>
          <w:fldChar w:fldCharType="separate"/>
        </w:r>
        <w:r w:rsidR="00105B55">
          <w:rPr>
            <w:noProof/>
            <w:webHidden/>
          </w:rPr>
          <w:t>23</w:t>
        </w:r>
        <w:r w:rsidR="00970D56">
          <w:rPr>
            <w:noProof/>
            <w:webHidden/>
          </w:rPr>
          <w:fldChar w:fldCharType="end"/>
        </w:r>
      </w:hyperlink>
    </w:p>
    <w:p w:rsidR="00970D56" w:rsidRDefault="00091F5E">
      <w:pPr>
        <w:pStyle w:val="TOC3"/>
        <w:tabs>
          <w:tab w:val="left" w:pos="1200"/>
          <w:tab w:val="right" w:leader="dot" w:pos="9628"/>
        </w:tabs>
        <w:rPr>
          <w:rFonts w:asciiTheme="minorHAnsi" w:eastAsiaTheme="minorEastAsia" w:hAnsiTheme="minorHAnsi" w:cstheme="minorBidi"/>
          <w:i w:val="0"/>
          <w:noProof/>
          <w:sz w:val="22"/>
          <w:szCs w:val="22"/>
          <w:lang w:val="nl-NL"/>
        </w:rPr>
      </w:pPr>
      <w:hyperlink w:anchor="_Toc492547822" w:history="1">
        <w:r w:rsidR="00970D56" w:rsidRPr="00DF07C2">
          <w:rPr>
            <w:rStyle w:val="Hyperlink"/>
            <w:noProof/>
          </w:rPr>
          <w:t>3.5.2</w:t>
        </w:r>
        <w:r w:rsidR="00970D56">
          <w:rPr>
            <w:rFonts w:asciiTheme="minorHAnsi" w:eastAsiaTheme="minorEastAsia" w:hAnsiTheme="minorHAnsi" w:cstheme="minorBidi"/>
            <w:i w:val="0"/>
            <w:noProof/>
            <w:sz w:val="22"/>
            <w:szCs w:val="22"/>
            <w:lang w:val="nl-NL"/>
          </w:rPr>
          <w:tab/>
        </w:r>
        <w:r w:rsidR="00970D56" w:rsidRPr="00DF07C2">
          <w:rPr>
            <w:rStyle w:val="Hyperlink"/>
            <w:noProof/>
          </w:rPr>
          <w:t>Calibration main menu</w:t>
        </w:r>
        <w:r w:rsidR="00970D56">
          <w:rPr>
            <w:noProof/>
            <w:webHidden/>
          </w:rPr>
          <w:tab/>
        </w:r>
        <w:r w:rsidR="00970D56">
          <w:rPr>
            <w:noProof/>
            <w:webHidden/>
          </w:rPr>
          <w:fldChar w:fldCharType="begin"/>
        </w:r>
        <w:r w:rsidR="00970D56">
          <w:rPr>
            <w:noProof/>
            <w:webHidden/>
          </w:rPr>
          <w:instrText xml:space="preserve"> PAGEREF _Toc492547822 \h </w:instrText>
        </w:r>
        <w:r w:rsidR="00970D56">
          <w:rPr>
            <w:noProof/>
            <w:webHidden/>
          </w:rPr>
        </w:r>
        <w:r w:rsidR="00970D56">
          <w:rPr>
            <w:noProof/>
            <w:webHidden/>
          </w:rPr>
          <w:fldChar w:fldCharType="separate"/>
        </w:r>
        <w:r w:rsidR="00105B55">
          <w:rPr>
            <w:noProof/>
            <w:webHidden/>
          </w:rPr>
          <w:t>24</w:t>
        </w:r>
        <w:r w:rsidR="00970D56">
          <w:rPr>
            <w:noProof/>
            <w:webHidden/>
          </w:rPr>
          <w:fldChar w:fldCharType="end"/>
        </w:r>
      </w:hyperlink>
    </w:p>
    <w:p w:rsidR="00931FEA" w:rsidRDefault="00653E05">
      <w:pPr>
        <w:tabs>
          <w:tab w:val="left" w:pos="1134"/>
        </w:tabs>
      </w:pPr>
      <w:r>
        <w:fldChar w:fldCharType="end"/>
      </w:r>
    </w:p>
    <w:p w:rsidR="00B5392C" w:rsidRDefault="00B5392C" w:rsidP="00B5392C">
      <w:pPr>
        <w:pStyle w:val="Heading1"/>
      </w:pPr>
      <w:bookmarkStart w:id="15" w:name="_Toc278276206"/>
      <w:bookmarkStart w:id="16" w:name="_Toc492547803"/>
      <w:bookmarkStart w:id="17" w:name="_Toc423336436"/>
      <w:bookmarkStart w:id="18" w:name="_Toc423755666"/>
      <w:bookmarkStart w:id="19" w:name="_Toc423937427"/>
      <w:bookmarkStart w:id="20" w:name="_Toc424636562"/>
      <w:bookmarkStart w:id="21" w:name="_Toc425729356"/>
      <w:bookmarkStart w:id="22" w:name="_Toc425729673"/>
      <w:bookmarkStart w:id="23" w:name="_Toc432388307"/>
      <w:bookmarkStart w:id="24" w:name="_Toc434219071"/>
      <w:bookmarkStart w:id="25" w:name="_Toc434308729"/>
      <w:bookmarkStart w:id="26" w:name="_Toc446839437"/>
      <w:r>
        <w:lastRenderedPageBreak/>
        <w:t>Introduction</w:t>
      </w:r>
      <w:bookmarkEnd w:id="15"/>
      <w:bookmarkEnd w:id="16"/>
    </w:p>
    <w:p w:rsidR="00B5392C" w:rsidRDefault="00B5392C" w:rsidP="00B5392C">
      <w:pPr>
        <w:pStyle w:val="Heading2"/>
      </w:pPr>
      <w:bookmarkStart w:id="27" w:name="_Toc278276207"/>
      <w:bookmarkStart w:id="28" w:name="_Toc492547804"/>
      <w:r>
        <w:t>Scope</w:t>
      </w:r>
      <w:bookmarkEnd w:id="27"/>
      <w:bookmarkEnd w:id="28"/>
    </w:p>
    <w:p w:rsidR="00B5392C" w:rsidRPr="007140BC" w:rsidRDefault="005858C9" w:rsidP="00B5392C">
      <w:pPr>
        <w:rPr>
          <w:rFonts w:ascii="Arial (W1)" w:hAnsi="Arial (W1)" w:cs="Arial"/>
          <w:vanish/>
          <w:szCs w:val="22"/>
        </w:rPr>
      </w:pPr>
      <w:r>
        <w:rPr>
          <w:rFonts w:cs="Arial"/>
          <w:szCs w:val="22"/>
        </w:rPr>
        <w:t>This document d</w:t>
      </w:r>
      <w:r w:rsidR="00F5017F">
        <w:rPr>
          <w:rFonts w:cs="Arial"/>
          <w:szCs w:val="22"/>
        </w:rPr>
        <w:t>X</w:t>
      </w:r>
      <w:r>
        <w:rPr>
          <w:rFonts w:cs="Arial"/>
          <w:szCs w:val="22"/>
        </w:rPr>
        <w:t>ribes the end-user functionality of the Photonis HSB module repair test set. It gives detailed overview over the menu structure and explains the interactivity between user and device.</w:t>
      </w:r>
      <w:r w:rsidR="00B5392C" w:rsidRPr="007140BC">
        <w:rPr>
          <w:rFonts w:ascii="Arial (W1)" w:hAnsi="Arial (W1)" w:cs="Arial"/>
          <w:vanish/>
          <w:szCs w:val="22"/>
        </w:rPr>
        <w:t xml:space="preserve">The initial status of this document will be </w:t>
      </w:r>
      <w:r w:rsidR="00B5392C" w:rsidRPr="007140BC">
        <w:rPr>
          <w:rFonts w:ascii="Arial (W1)" w:hAnsi="Arial (W1)" w:cs="Arial"/>
          <w:i/>
          <w:vanish/>
          <w:szCs w:val="22"/>
        </w:rPr>
        <w:t>Preliminary</w:t>
      </w:r>
      <w:r w:rsidR="00B5392C" w:rsidRPr="007140BC">
        <w:rPr>
          <w:rFonts w:ascii="Arial (W1)" w:hAnsi="Arial (W1)" w:cs="Arial"/>
          <w:vanish/>
          <w:szCs w:val="22"/>
        </w:rPr>
        <w:t xml:space="preserve">, when it acts as an internal and external discussion document. The first formal and complete document, which will be send to the customer, will be marked as </w:t>
      </w:r>
      <w:r w:rsidR="00B5392C" w:rsidRPr="007140BC">
        <w:rPr>
          <w:rFonts w:ascii="Arial (W1)" w:hAnsi="Arial (W1)" w:cs="Arial"/>
          <w:i/>
          <w:vanish/>
          <w:szCs w:val="22"/>
        </w:rPr>
        <w:t>Draft</w:t>
      </w:r>
      <w:r w:rsidR="00B5392C" w:rsidRPr="007140BC">
        <w:rPr>
          <w:rFonts w:ascii="Arial (W1)" w:hAnsi="Arial (W1)" w:cs="Arial"/>
          <w:vanish/>
          <w:szCs w:val="22"/>
        </w:rPr>
        <w:t xml:space="preserve">, and will have revision level 1.0. This document will serve as formal document for review purposes. If both Micro-key and the customer approve of the contents of the document, it will be marked as </w:t>
      </w:r>
      <w:r w:rsidR="00B5392C" w:rsidRPr="007140BC">
        <w:rPr>
          <w:rFonts w:ascii="Arial (W1)" w:hAnsi="Arial (W1)" w:cs="Arial"/>
          <w:i/>
          <w:vanish/>
          <w:szCs w:val="22"/>
        </w:rPr>
        <w:t>Final</w:t>
      </w:r>
      <w:r w:rsidR="00B5392C" w:rsidRPr="007140BC">
        <w:rPr>
          <w:rFonts w:ascii="Arial (W1)" w:hAnsi="Arial (W1)" w:cs="Arial"/>
          <w:vanish/>
          <w:szCs w:val="22"/>
        </w:rPr>
        <w:t>.</w:t>
      </w:r>
      <w:bookmarkEnd w:id="17"/>
      <w:bookmarkEnd w:id="18"/>
      <w:bookmarkEnd w:id="19"/>
      <w:bookmarkEnd w:id="20"/>
      <w:bookmarkEnd w:id="21"/>
      <w:bookmarkEnd w:id="22"/>
      <w:bookmarkEnd w:id="23"/>
      <w:bookmarkEnd w:id="24"/>
      <w:bookmarkEnd w:id="25"/>
      <w:bookmarkEnd w:id="26"/>
    </w:p>
    <w:p w:rsidR="00B5392C" w:rsidRDefault="00B5392C" w:rsidP="00B5392C"/>
    <w:p w:rsidR="00B5392C" w:rsidRDefault="00B5392C" w:rsidP="00B5392C"/>
    <w:p w:rsidR="00B5392C" w:rsidRDefault="00B5392C" w:rsidP="00B5392C">
      <w:pPr>
        <w:pStyle w:val="Heading2"/>
      </w:pPr>
      <w:bookmarkStart w:id="29" w:name="_Toc417801238"/>
      <w:bookmarkStart w:id="30" w:name="_Toc417874114"/>
      <w:bookmarkStart w:id="31" w:name="_Toc417964490"/>
      <w:bookmarkStart w:id="32" w:name="_Toc417968044"/>
      <w:bookmarkStart w:id="33" w:name="_Toc417973419"/>
      <w:bookmarkStart w:id="34" w:name="_Toc417973477"/>
      <w:bookmarkStart w:id="35" w:name="_Toc418298388"/>
      <w:bookmarkStart w:id="36" w:name="_Toc423318546"/>
      <w:bookmarkStart w:id="37" w:name="_Toc423322577"/>
      <w:bookmarkStart w:id="38" w:name="_Toc423322604"/>
      <w:bookmarkStart w:id="39" w:name="_Toc423336437"/>
      <w:bookmarkStart w:id="40" w:name="_Toc423755667"/>
      <w:bookmarkStart w:id="41" w:name="_Toc423937428"/>
      <w:bookmarkStart w:id="42" w:name="_Toc424636563"/>
      <w:bookmarkStart w:id="43" w:name="_Toc425729357"/>
      <w:bookmarkStart w:id="44" w:name="_Toc425729674"/>
      <w:bookmarkStart w:id="45" w:name="_Toc432388308"/>
      <w:bookmarkStart w:id="46" w:name="_Toc434219072"/>
      <w:bookmarkStart w:id="47" w:name="_Toc434308730"/>
      <w:bookmarkStart w:id="48" w:name="_Toc446839438"/>
      <w:bookmarkStart w:id="49" w:name="_Toc446917798"/>
      <w:bookmarkStart w:id="50" w:name="_Toc447073771"/>
      <w:bookmarkStart w:id="51" w:name="_Toc447440984"/>
      <w:bookmarkStart w:id="52" w:name="_Toc448893545"/>
      <w:bookmarkStart w:id="53" w:name="_Toc449244339"/>
      <w:bookmarkStart w:id="54" w:name="_Toc451915297"/>
      <w:bookmarkStart w:id="55" w:name="_Toc63611291"/>
      <w:bookmarkStart w:id="56" w:name="_Toc63611664"/>
      <w:bookmarkStart w:id="57" w:name="_Toc63611778"/>
      <w:bookmarkStart w:id="58" w:name="_Toc63612635"/>
      <w:bookmarkStart w:id="59" w:name="_Toc63695562"/>
      <w:bookmarkStart w:id="60" w:name="_Toc63703796"/>
      <w:bookmarkStart w:id="61" w:name="_Toc63703969"/>
      <w:bookmarkStart w:id="62" w:name="_Toc182382140"/>
      <w:bookmarkStart w:id="63" w:name="_Toc182382388"/>
      <w:bookmarkStart w:id="64" w:name="_Toc182383103"/>
      <w:bookmarkStart w:id="65" w:name="_Ref190049867"/>
      <w:bookmarkStart w:id="66" w:name="_Toc278276208"/>
      <w:bookmarkStart w:id="67" w:name="_Toc492547805"/>
      <w:r>
        <w:t>References</w:t>
      </w:r>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p>
    <w:p w:rsidR="00B5392C" w:rsidRPr="00086EE6" w:rsidRDefault="00F35399" w:rsidP="00B5392C">
      <w:pPr>
        <w:pStyle w:val="TableofAuthorities"/>
        <w:rPr>
          <w:lang w:val="nl-NL"/>
        </w:rPr>
      </w:pPr>
      <w:bookmarkStart w:id="68" w:name="_Ref422621367"/>
      <w:bookmarkStart w:id="69" w:name="_Ref424692918"/>
      <w:r w:rsidRPr="005858C9">
        <w:t xml:space="preserve">Document </w:t>
      </w:r>
      <w:r w:rsidR="00ED41E2" w:rsidRPr="005858C9">
        <w:t>somename</w:t>
      </w:r>
      <w:r w:rsidRPr="005858C9">
        <w:t>, v</w:t>
      </w:r>
      <w:r w:rsidR="00086EE6">
        <w:rPr>
          <w:lang w:val="nl-NL"/>
        </w:rPr>
        <w:t>vv</w:t>
      </w:r>
      <w:r w:rsidRPr="00086EE6">
        <w:rPr>
          <w:lang w:val="nl-NL"/>
        </w:rPr>
        <w:br/>
        <w:t xml:space="preserve">Micro-Key, </w:t>
      </w:r>
      <w:r w:rsidR="00086EE6" w:rsidRPr="00086EE6">
        <w:rPr>
          <w:lang w:val="nl-NL"/>
        </w:rPr>
        <w:t>d</w:t>
      </w:r>
      <w:r w:rsidR="00086EE6">
        <w:rPr>
          <w:lang w:val="nl-NL"/>
        </w:rPr>
        <w:t>d</w:t>
      </w:r>
      <w:r w:rsidRPr="00086EE6">
        <w:rPr>
          <w:lang w:val="nl-NL"/>
        </w:rPr>
        <w:t>-</w:t>
      </w:r>
      <w:r w:rsidR="00086EE6">
        <w:rPr>
          <w:lang w:val="nl-NL"/>
        </w:rPr>
        <w:t>mm</w:t>
      </w:r>
      <w:r w:rsidRPr="00086EE6">
        <w:rPr>
          <w:lang w:val="nl-NL"/>
        </w:rPr>
        <w:t>-</w:t>
      </w:r>
      <w:bookmarkEnd w:id="68"/>
      <w:r w:rsidR="00086EE6">
        <w:rPr>
          <w:lang w:val="nl-NL"/>
        </w:rPr>
        <w:t>yyyy</w:t>
      </w:r>
    </w:p>
    <w:bookmarkEnd w:id="69"/>
    <w:p w:rsidR="00B5392C" w:rsidRPr="00086EE6" w:rsidRDefault="00B5392C" w:rsidP="00B5392C">
      <w:pPr>
        <w:keepNext/>
        <w:rPr>
          <w:lang w:val="nl-NL"/>
        </w:rPr>
      </w:pPr>
    </w:p>
    <w:p w:rsidR="00B5392C" w:rsidRDefault="00B5392C" w:rsidP="00B5392C">
      <w:pPr>
        <w:pStyle w:val="Heading2"/>
      </w:pPr>
      <w:bookmarkStart w:id="70" w:name="_Toc278276209"/>
      <w:bookmarkStart w:id="71" w:name="_Toc492547806"/>
      <w:r>
        <w:t>Definitions</w:t>
      </w:r>
      <w:bookmarkEnd w:id="70"/>
      <w:bookmarkEnd w:id="71"/>
    </w:p>
    <w:p w:rsidR="00B5392C" w:rsidRDefault="005F681F" w:rsidP="00B5392C">
      <w:pPr>
        <w:keepNext/>
      </w:pPr>
      <w:r>
        <w:t>TBD</w:t>
      </w:r>
      <w:r>
        <w:tab/>
      </w:r>
      <w:r>
        <w:tab/>
        <w:t>To B</w:t>
      </w:r>
      <w:r w:rsidR="00B5392C">
        <w:t xml:space="preserve">e </w:t>
      </w:r>
      <w:r>
        <w:t>D</w:t>
      </w:r>
      <w:r w:rsidR="00B5392C">
        <w:t>efined</w:t>
      </w:r>
    </w:p>
    <w:p w:rsidR="00B5392C" w:rsidRDefault="00B5392C" w:rsidP="00B5392C">
      <w:pPr>
        <w:keepNext/>
      </w:pPr>
    </w:p>
    <w:p w:rsidR="008D126C" w:rsidRDefault="008D126C" w:rsidP="008B589C"/>
    <w:p w:rsidR="005858C9" w:rsidRDefault="005858C9">
      <w:pPr>
        <w:jc w:val="left"/>
      </w:pPr>
      <w:r>
        <w:br w:type="page"/>
      </w:r>
    </w:p>
    <w:p w:rsidR="008D126C" w:rsidRDefault="004C7533" w:rsidP="004C7533">
      <w:pPr>
        <w:pStyle w:val="Heading1"/>
      </w:pPr>
      <w:bookmarkStart w:id="72" w:name="_Toc492547807"/>
      <w:r>
        <w:lastRenderedPageBreak/>
        <w:t>System overview</w:t>
      </w:r>
      <w:bookmarkEnd w:id="72"/>
    </w:p>
    <w:p w:rsidR="004C7533" w:rsidRDefault="004C7533" w:rsidP="004C7533">
      <w:r>
        <w:t xml:space="preserve">Interaction between user and system occurs via two devices which are part of the HSB module repair test set. </w:t>
      </w:r>
    </w:p>
    <w:p w:rsidR="004C7533" w:rsidRDefault="004C7533" w:rsidP="004C7533"/>
    <w:p w:rsidR="004C7533" w:rsidRDefault="004C7533" w:rsidP="004C7533">
      <w:pPr>
        <w:pStyle w:val="Heading2"/>
      </w:pPr>
      <w:bookmarkStart w:id="73" w:name="_Toc492547808"/>
      <w:r>
        <w:t>Display</w:t>
      </w:r>
      <w:bookmarkEnd w:id="73"/>
    </w:p>
    <w:p w:rsidR="004C7533" w:rsidRDefault="004C7533" w:rsidP="004C7533">
      <w:r>
        <w:t xml:space="preserve">Visual feedback and information is provided to the user through a display. It contains four row with 20 characters each. </w:t>
      </w:r>
    </w:p>
    <w:p w:rsidR="004C7533" w:rsidRDefault="004C7533" w:rsidP="00E27D8C">
      <w:pPr>
        <w:keepNext/>
        <w:jc w:val="center"/>
      </w:pPr>
      <w:r>
        <w:rPr>
          <w:noProof/>
        </w:rPr>
        <w:drawing>
          <wp:inline distT="0" distB="0" distL="0" distR="0">
            <wp:extent cx="6120130" cy="3764579"/>
            <wp:effectExtent l="0" t="0" r="0" b="762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display.jpg"/>
                    <pic:cNvPicPr/>
                  </pic:nvPicPr>
                  <pic:blipFill>
                    <a:blip r:embed="rId8"/>
                    <a:stretch>
                      <a:fillRect/>
                    </a:stretch>
                  </pic:blipFill>
                  <pic:spPr>
                    <a:xfrm>
                      <a:off x="0" y="0"/>
                      <a:ext cx="6120130" cy="3764579"/>
                    </a:xfrm>
                    <a:prstGeom prst="rect">
                      <a:avLst/>
                    </a:prstGeom>
                  </pic:spPr>
                </pic:pic>
              </a:graphicData>
            </a:graphic>
          </wp:inline>
        </w:drawing>
      </w:r>
    </w:p>
    <w:p w:rsidR="004C7533" w:rsidRDefault="004C7533" w:rsidP="00E27D8C">
      <w:pPr>
        <w:pStyle w:val="Caption"/>
      </w:pPr>
      <w:bookmarkStart w:id="74" w:name="_Ref491850100"/>
      <w:r>
        <w:t xml:space="preserve">Figure </w:t>
      </w:r>
      <w:r>
        <w:fldChar w:fldCharType="begin"/>
      </w:r>
      <w:r>
        <w:instrText xml:space="preserve"> SEQ Figure \* ARABIC </w:instrText>
      </w:r>
      <w:r>
        <w:fldChar w:fldCharType="separate"/>
      </w:r>
      <w:r w:rsidR="00105B55">
        <w:rPr>
          <w:noProof/>
        </w:rPr>
        <w:t>1</w:t>
      </w:r>
      <w:r>
        <w:fldChar w:fldCharType="end"/>
      </w:r>
      <w:bookmarkEnd w:id="74"/>
      <w:r>
        <w:t xml:space="preserve">: </w:t>
      </w:r>
      <w:r w:rsidR="003242F4">
        <w:t xml:space="preserve">New heaven </w:t>
      </w:r>
      <w:r>
        <w:t>display</w:t>
      </w:r>
      <w:r w:rsidR="00F7436A">
        <w:t xml:space="preserve"> NHD-0420D3Z-FL-GBW-V3</w:t>
      </w:r>
    </w:p>
    <w:p w:rsidR="00E27D8C" w:rsidRDefault="00E27D8C" w:rsidP="004C7533">
      <w:pPr>
        <w:pStyle w:val="NoSpacing"/>
        <w:rPr>
          <w:lang w:val="en-GB"/>
        </w:rPr>
      </w:pPr>
    </w:p>
    <w:p w:rsidR="00E27D8C" w:rsidRDefault="00E27D8C" w:rsidP="004C7533">
      <w:pPr>
        <w:pStyle w:val="NoSpacing"/>
        <w:rPr>
          <w:lang w:val="en-GB"/>
        </w:rPr>
      </w:pPr>
    </w:p>
    <w:p w:rsidR="004C7533" w:rsidRDefault="004C7533" w:rsidP="004C7533">
      <w:pPr>
        <w:pStyle w:val="NoSpacing"/>
        <w:rPr>
          <w:lang w:val="en-GB"/>
        </w:rPr>
      </w:pPr>
      <w:r w:rsidRPr="004C7533">
        <w:rPr>
          <w:lang w:val="en-GB"/>
        </w:rPr>
        <w:t xml:space="preserve">Within this document the display content is related to by a table. </w:t>
      </w:r>
      <w:r>
        <w:rPr>
          <w:lang w:val="en-GB"/>
        </w:rPr>
        <w:t>Below represents the display seen from left to right and up to down as a matrix of 4x20.</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4C7533" w:rsidTr="00FA0C33">
        <w:tc>
          <w:tcPr>
            <w:tcW w:w="423" w:type="dxa"/>
            <w:shd w:val="clear" w:color="auto" w:fill="BFBFBF" w:themeFill="background1" w:themeFillShade="BF"/>
          </w:tcPr>
          <w:p w:rsidR="004C7533" w:rsidRDefault="004C7533" w:rsidP="00FA0C33">
            <w:pPr>
              <w:pStyle w:val="NoSpacing"/>
            </w:pPr>
            <w:bookmarkStart w:id="75" w:name="_Hlk491849877"/>
            <w:r>
              <w:t>/</w:t>
            </w:r>
          </w:p>
        </w:tc>
        <w:tc>
          <w:tcPr>
            <w:tcW w:w="422" w:type="dxa"/>
            <w:shd w:val="clear" w:color="auto" w:fill="BFBFBF" w:themeFill="background1" w:themeFillShade="BF"/>
          </w:tcPr>
          <w:p w:rsidR="004C7533" w:rsidRDefault="004C7533" w:rsidP="00FA0C33">
            <w:pPr>
              <w:pStyle w:val="NoSpacing"/>
            </w:pPr>
            <w:r>
              <w:t>1</w:t>
            </w:r>
          </w:p>
        </w:tc>
        <w:tc>
          <w:tcPr>
            <w:tcW w:w="423" w:type="dxa"/>
            <w:shd w:val="clear" w:color="auto" w:fill="BFBFBF" w:themeFill="background1" w:themeFillShade="BF"/>
          </w:tcPr>
          <w:p w:rsidR="004C7533" w:rsidRDefault="004C7533" w:rsidP="00FA0C33">
            <w:pPr>
              <w:pStyle w:val="NoSpacing"/>
            </w:pPr>
            <w:r>
              <w:t>2</w:t>
            </w:r>
          </w:p>
        </w:tc>
        <w:tc>
          <w:tcPr>
            <w:tcW w:w="423" w:type="dxa"/>
            <w:shd w:val="clear" w:color="auto" w:fill="BFBFBF" w:themeFill="background1" w:themeFillShade="BF"/>
          </w:tcPr>
          <w:p w:rsidR="004C7533" w:rsidRDefault="004C7533" w:rsidP="00FA0C33">
            <w:pPr>
              <w:pStyle w:val="NoSpacing"/>
            </w:pPr>
            <w:r>
              <w:t>3</w:t>
            </w:r>
          </w:p>
        </w:tc>
        <w:tc>
          <w:tcPr>
            <w:tcW w:w="422" w:type="dxa"/>
            <w:shd w:val="clear" w:color="auto" w:fill="BFBFBF" w:themeFill="background1" w:themeFillShade="BF"/>
          </w:tcPr>
          <w:p w:rsidR="004C7533" w:rsidRDefault="004C7533" w:rsidP="00FA0C33">
            <w:pPr>
              <w:pStyle w:val="NoSpacing"/>
            </w:pPr>
            <w:r>
              <w:t>4</w:t>
            </w:r>
          </w:p>
        </w:tc>
        <w:tc>
          <w:tcPr>
            <w:tcW w:w="422" w:type="dxa"/>
            <w:shd w:val="clear" w:color="auto" w:fill="BFBFBF" w:themeFill="background1" w:themeFillShade="BF"/>
          </w:tcPr>
          <w:p w:rsidR="004C7533" w:rsidRDefault="004C7533" w:rsidP="00FA0C33">
            <w:pPr>
              <w:pStyle w:val="NoSpacing"/>
            </w:pPr>
            <w:r>
              <w:t>5</w:t>
            </w:r>
          </w:p>
        </w:tc>
        <w:tc>
          <w:tcPr>
            <w:tcW w:w="422" w:type="dxa"/>
            <w:shd w:val="clear" w:color="auto" w:fill="BFBFBF" w:themeFill="background1" w:themeFillShade="BF"/>
          </w:tcPr>
          <w:p w:rsidR="004C7533" w:rsidRDefault="004C7533" w:rsidP="00FA0C33">
            <w:pPr>
              <w:pStyle w:val="NoSpacing"/>
            </w:pPr>
            <w:r>
              <w:t>6</w:t>
            </w:r>
          </w:p>
        </w:tc>
        <w:tc>
          <w:tcPr>
            <w:tcW w:w="422" w:type="dxa"/>
            <w:shd w:val="clear" w:color="auto" w:fill="BFBFBF" w:themeFill="background1" w:themeFillShade="BF"/>
          </w:tcPr>
          <w:p w:rsidR="004C7533" w:rsidRDefault="004C7533" w:rsidP="00FA0C33">
            <w:pPr>
              <w:pStyle w:val="NoSpacing"/>
            </w:pPr>
            <w:r>
              <w:t>7</w:t>
            </w:r>
          </w:p>
        </w:tc>
        <w:tc>
          <w:tcPr>
            <w:tcW w:w="422" w:type="dxa"/>
            <w:shd w:val="clear" w:color="auto" w:fill="BFBFBF" w:themeFill="background1" w:themeFillShade="BF"/>
          </w:tcPr>
          <w:p w:rsidR="004C7533" w:rsidRDefault="004C7533" w:rsidP="00FA0C33">
            <w:pPr>
              <w:pStyle w:val="NoSpacing"/>
            </w:pPr>
            <w:r>
              <w:t>8</w:t>
            </w:r>
          </w:p>
        </w:tc>
        <w:tc>
          <w:tcPr>
            <w:tcW w:w="421" w:type="dxa"/>
            <w:shd w:val="clear" w:color="auto" w:fill="BFBFBF" w:themeFill="background1" w:themeFillShade="BF"/>
          </w:tcPr>
          <w:p w:rsidR="004C7533" w:rsidRDefault="004C7533" w:rsidP="00FA0C33">
            <w:pPr>
              <w:pStyle w:val="NoSpacing"/>
            </w:pPr>
            <w:r>
              <w:t>9</w:t>
            </w:r>
          </w:p>
        </w:tc>
        <w:tc>
          <w:tcPr>
            <w:tcW w:w="440" w:type="dxa"/>
            <w:shd w:val="clear" w:color="auto" w:fill="BFBFBF" w:themeFill="background1" w:themeFillShade="BF"/>
          </w:tcPr>
          <w:p w:rsidR="004C7533" w:rsidRDefault="004C7533" w:rsidP="00FA0C33">
            <w:pPr>
              <w:pStyle w:val="NoSpacing"/>
            </w:pPr>
            <w:r>
              <w:t>10</w:t>
            </w:r>
          </w:p>
        </w:tc>
        <w:tc>
          <w:tcPr>
            <w:tcW w:w="440" w:type="dxa"/>
            <w:shd w:val="clear" w:color="auto" w:fill="BFBFBF" w:themeFill="background1" w:themeFillShade="BF"/>
          </w:tcPr>
          <w:p w:rsidR="004C7533" w:rsidRDefault="004C7533" w:rsidP="00FA0C33">
            <w:pPr>
              <w:pStyle w:val="NoSpacing"/>
            </w:pPr>
            <w:r>
              <w:t>11</w:t>
            </w:r>
          </w:p>
        </w:tc>
        <w:tc>
          <w:tcPr>
            <w:tcW w:w="440" w:type="dxa"/>
            <w:shd w:val="clear" w:color="auto" w:fill="BFBFBF" w:themeFill="background1" w:themeFillShade="BF"/>
          </w:tcPr>
          <w:p w:rsidR="004C7533" w:rsidRDefault="004C7533" w:rsidP="00FA0C33">
            <w:pPr>
              <w:pStyle w:val="NoSpacing"/>
            </w:pPr>
            <w:r>
              <w:t>12</w:t>
            </w:r>
          </w:p>
        </w:tc>
        <w:tc>
          <w:tcPr>
            <w:tcW w:w="440" w:type="dxa"/>
            <w:shd w:val="clear" w:color="auto" w:fill="BFBFBF" w:themeFill="background1" w:themeFillShade="BF"/>
          </w:tcPr>
          <w:p w:rsidR="004C7533" w:rsidRDefault="004C7533" w:rsidP="00FA0C33">
            <w:pPr>
              <w:pStyle w:val="NoSpacing"/>
            </w:pPr>
            <w:r>
              <w:t>13</w:t>
            </w:r>
          </w:p>
        </w:tc>
        <w:tc>
          <w:tcPr>
            <w:tcW w:w="440" w:type="dxa"/>
            <w:shd w:val="clear" w:color="auto" w:fill="BFBFBF" w:themeFill="background1" w:themeFillShade="BF"/>
          </w:tcPr>
          <w:p w:rsidR="004C7533" w:rsidRDefault="004C7533" w:rsidP="00FA0C33">
            <w:pPr>
              <w:pStyle w:val="NoSpacing"/>
            </w:pPr>
            <w:r>
              <w:t>14</w:t>
            </w:r>
          </w:p>
        </w:tc>
        <w:tc>
          <w:tcPr>
            <w:tcW w:w="440" w:type="dxa"/>
            <w:shd w:val="clear" w:color="auto" w:fill="BFBFBF" w:themeFill="background1" w:themeFillShade="BF"/>
          </w:tcPr>
          <w:p w:rsidR="004C7533" w:rsidRDefault="004C7533" w:rsidP="00FA0C33">
            <w:pPr>
              <w:pStyle w:val="NoSpacing"/>
            </w:pPr>
            <w:r>
              <w:t>15</w:t>
            </w:r>
          </w:p>
        </w:tc>
        <w:tc>
          <w:tcPr>
            <w:tcW w:w="440" w:type="dxa"/>
            <w:shd w:val="clear" w:color="auto" w:fill="BFBFBF" w:themeFill="background1" w:themeFillShade="BF"/>
          </w:tcPr>
          <w:p w:rsidR="004C7533" w:rsidRDefault="004C7533" w:rsidP="00FA0C33">
            <w:pPr>
              <w:pStyle w:val="NoSpacing"/>
            </w:pPr>
            <w:r>
              <w:t>16</w:t>
            </w:r>
          </w:p>
        </w:tc>
        <w:tc>
          <w:tcPr>
            <w:tcW w:w="440" w:type="dxa"/>
            <w:shd w:val="clear" w:color="auto" w:fill="BFBFBF" w:themeFill="background1" w:themeFillShade="BF"/>
          </w:tcPr>
          <w:p w:rsidR="004C7533" w:rsidRDefault="004C7533" w:rsidP="00FA0C33">
            <w:pPr>
              <w:pStyle w:val="NoSpacing"/>
            </w:pPr>
            <w:r>
              <w:t>17</w:t>
            </w:r>
          </w:p>
        </w:tc>
        <w:tc>
          <w:tcPr>
            <w:tcW w:w="440" w:type="dxa"/>
            <w:shd w:val="clear" w:color="auto" w:fill="BFBFBF" w:themeFill="background1" w:themeFillShade="BF"/>
          </w:tcPr>
          <w:p w:rsidR="004C7533" w:rsidRDefault="004C7533" w:rsidP="00FA0C33">
            <w:pPr>
              <w:pStyle w:val="NoSpacing"/>
            </w:pPr>
            <w:r>
              <w:t>18</w:t>
            </w:r>
          </w:p>
        </w:tc>
        <w:tc>
          <w:tcPr>
            <w:tcW w:w="440" w:type="dxa"/>
            <w:shd w:val="clear" w:color="auto" w:fill="BFBFBF" w:themeFill="background1" w:themeFillShade="BF"/>
          </w:tcPr>
          <w:p w:rsidR="004C7533" w:rsidRDefault="004C7533" w:rsidP="00FA0C33">
            <w:pPr>
              <w:pStyle w:val="NoSpacing"/>
            </w:pPr>
            <w:r>
              <w:t>19</w:t>
            </w:r>
          </w:p>
        </w:tc>
        <w:tc>
          <w:tcPr>
            <w:tcW w:w="440" w:type="dxa"/>
            <w:shd w:val="clear" w:color="auto" w:fill="BFBFBF" w:themeFill="background1" w:themeFillShade="BF"/>
          </w:tcPr>
          <w:p w:rsidR="004C7533" w:rsidRDefault="004C7533" w:rsidP="00FA0C33">
            <w:pPr>
              <w:pStyle w:val="NoSpacing"/>
            </w:pPr>
            <w:r>
              <w:t>20</w:t>
            </w:r>
          </w:p>
        </w:tc>
      </w:tr>
      <w:tr w:rsidR="004C7533" w:rsidTr="00FA0C33">
        <w:tc>
          <w:tcPr>
            <w:tcW w:w="423" w:type="dxa"/>
            <w:shd w:val="clear" w:color="auto" w:fill="BFBFBF" w:themeFill="background1" w:themeFillShade="BF"/>
          </w:tcPr>
          <w:p w:rsidR="004C7533" w:rsidRDefault="004C7533" w:rsidP="00FA0C33">
            <w:pPr>
              <w:pStyle w:val="NoSpacing"/>
            </w:pPr>
            <w:r>
              <w:t>1</w:t>
            </w:r>
          </w:p>
        </w:tc>
        <w:tc>
          <w:tcPr>
            <w:tcW w:w="422" w:type="dxa"/>
            <w:shd w:val="clear" w:color="auto" w:fill="CCFF66"/>
          </w:tcPr>
          <w:p w:rsidR="004C7533" w:rsidRPr="00C928FC" w:rsidRDefault="004C7533" w:rsidP="00FA0C33">
            <w:pPr>
              <w:pStyle w:val="NoSpacing"/>
              <w:rPr>
                <w:rFonts w:ascii="LCD Display Grid" w:hAnsi="LCD Display Grid"/>
                <w:b/>
              </w:rPr>
            </w:pPr>
          </w:p>
        </w:tc>
        <w:tc>
          <w:tcPr>
            <w:tcW w:w="423" w:type="dxa"/>
            <w:shd w:val="clear" w:color="auto" w:fill="CCFF66"/>
          </w:tcPr>
          <w:p w:rsidR="004C7533" w:rsidRPr="00C928FC" w:rsidRDefault="004C7533" w:rsidP="00FA0C33">
            <w:pPr>
              <w:pStyle w:val="NoSpacing"/>
              <w:rPr>
                <w:rFonts w:ascii="LCD Display Grid" w:hAnsi="LCD Display Grid"/>
                <w:b/>
              </w:rPr>
            </w:pPr>
          </w:p>
        </w:tc>
        <w:tc>
          <w:tcPr>
            <w:tcW w:w="423" w:type="dxa"/>
            <w:shd w:val="clear" w:color="auto" w:fill="CCFF66"/>
          </w:tcPr>
          <w:p w:rsidR="004C7533" w:rsidRPr="00C928FC" w:rsidRDefault="004C7533" w:rsidP="00FA0C33">
            <w:pPr>
              <w:pStyle w:val="NoSpacing"/>
              <w:rPr>
                <w:rFonts w:ascii="LCD Display Grid" w:hAnsi="LCD Display Grid"/>
                <w:b/>
              </w:rPr>
            </w:pPr>
          </w:p>
        </w:tc>
        <w:tc>
          <w:tcPr>
            <w:tcW w:w="422" w:type="dxa"/>
            <w:shd w:val="clear" w:color="auto" w:fill="CCFF66"/>
          </w:tcPr>
          <w:p w:rsidR="004C7533" w:rsidRPr="00C928FC" w:rsidRDefault="004C7533" w:rsidP="00FA0C33">
            <w:pPr>
              <w:pStyle w:val="NoSpacing"/>
              <w:rPr>
                <w:rFonts w:ascii="LCD Display Grid" w:hAnsi="LCD Display Grid"/>
                <w:b/>
              </w:rPr>
            </w:pPr>
          </w:p>
        </w:tc>
        <w:tc>
          <w:tcPr>
            <w:tcW w:w="422" w:type="dxa"/>
            <w:shd w:val="clear" w:color="auto" w:fill="CCFF66"/>
          </w:tcPr>
          <w:p w:rsidR="004C7533" w:rsidRPr="00C928FC" w:rsidRDefault="004C7533" w:rsidP="00FA0C33">
            <w:pPr>
              <w:pStyle w:val="NoSpacing"/>
              <w:rPr>
                <w:rFonts w:ascii="LCD Display Grid" w:hAnsi="LCD Display Grid"/>
                <w:b/>
              </w:rPr>
            </w:pPr>
          </w:p>
        </w:tc>
        <w:tc>
          <w:tcPr>
            <w:tcW w:w="422" w:type="dxa"/>
            <w:shd w:val="clear" w:color="auto" w:fill="CCFF66"/>
          </w:tcPr>
          <w:p w:rsidR="004C7533" w:rsidRPr="00C928FC" w:rsidRDefault="004C7533" w:rsidP="00FA0C33">
            <w:pPr>
              <w:pStyle w:val="NoSpacing"/>
              <w:rPr>
                <w:rFonts w:ascii="LCD Display Grid" w:hAnsi="LCD Display Grid"/>
                <w:b/>
              </w:rPr>
            </w:pPr>
          </w:p>
        </w:tc>
        <w:tc>
          <w:tcPr>
            <w:tcW w:w="422" w:type="dxa"/>
            <w:shd w:val="clear" w:color="auto" w:fill="CCFF66"/>
          </w:tcPr>
          <w:p w:rsidR="004C7533" w:rsidRPr="00C928FC" w:rsidRDefault="004C7533" w:rsidP="00FA0C33">
            <w:pPr>
              <w:pStyle w:val="NoSpacing"/>
              <w:rPr>
                <w:rFonts w:ascii="LCD Display Grid" w:hAnsi="LCD Display Grid"/>
                <w:b/>
              </w:rPr>
            </w:pPr>
          </w:p>
        </w:tc>
        <w:tc>
          <w:tcPr>
            <w:tcW w:w="422" w:type="dxa"/>
            <w:shd w:val="clear" w:color="auto" w:fill="CCFF66"/>
          </w:tcPr>
          <w:p w:rsidR="004C7533" w:rsidRPr="00C928FC" w:rsidRDefault="004C7533" w:rsidP="00FA0C33">
            <w:pPr>
              <w:pStyle w:val="NoSpacing"/>
              <w:rPr>
                <w:rFonts w:ascii="LCD Display Grid" w:hAnsi="LCD Display Grid"/>
                <w:b/>
              </w:rPr>
            </w:pPr>
          </w:p>
        </w:tc>
        <w:tc>
          <w:tcPr>
            <w:tcW w:w="421"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r>
      <w:tr w:rsidR="004C7533" w:rsidTr="00FA0C33">
        <w:tc>
          <w:tcPr>
            <w:tcW w:w="423" w:type="dxa"/>
            <w:shd w:val="clear" w:color="auto" w:fill="BFBFBF" w:themeFill="background1" w:themeFillShade="BF"/>
          </w:tcPr>
          <w:p w:rsidR="004C7533" w:rsidRDefault="004C7533" w:rsidP="00FA0C33">
            <w:pPr>
              <w:pStyle w:val="NoSpacing"/>
            </w:pPr>
            <w:r>
              <w:t>2</w:t>
            </w:r>
          </w:p>
        </w:tc>
        <w:tc>
          <w:tcPr>
            <w:tcW w:w="422" w:type="dxa"/>
            <w:shd w:val="clear" w:color="auto" w:fill="CCFF66"/>
          </w:tcPr>
          <w:p w:rsidR="004C7533" w:rsidRPr="00C928FC" w:rsidRDefault="004C7533" w:rsidP="00FA0C33">
            <w:pPr>
              <w:pStyle w:val="NoSpacing"/>
              <w:rPr>
                <w:rFonts w:ascii="LCD Display Grid" w:hAnsi="LCD Display Grid"/>
                <w:b/>
              </w:rPr>
            </w:pPr>
          </w:p>
        </w:tc>
        <w:tc>
          <w:tcPr>
            <w:tcW w:w="423" w:type="dxa"/>
            <w:shd w:val="clear" w:color="auto" w:fill="CCFF66"/>
          </w:tcPr>
          <w:p w:rsidR="004C7533" w:rsidRPr="00C928FC" w:rsidRDefault="004C7533" w:rsidP="00FA0C33">
            <w:pPr>
              <w:pStyle w:val="NoSpacing"/>
              <w:rPr>
                <w:rFonts w:ascii="LCD Display Grid" w:hAnsi="LCD Display Grid"/>
                <w:b/>
              </w:rPr>
            </w:pPr>
          </w:p>
        </w:tc>
        <w:tc>
          <w:tcPr>
            <w:tcW w:w="423" w:type="dxa"/>
            <w:shd w:val="clear" w:color="auto" w:fill="CCFF66"/>
          </w:tcPr>
          <w:p w:rsidR="004C7533" w:rsidRPr="00C928FC" w:rsidRDefault="004C7533" w:rsidP="00FA0C33">
            <w:pPr>
              <w:pStyle w:val="NoSpacing"/>
              <w:rPr>
                <w:rFonts w:ascii="LCD Display Grid" w:hAnsi="LCD Display Grid"/>
                <w:b/>
              </w:rPr>
            </w:pPr>
          </w:p>
        </w:tc>
        <w:tc>
          <w:tcPr>
            <w:tcW w:w="422" w:type="dxa"/>
            <w:shd w:val="clear" w:color="auto" w:fill="CCFF66"/>
          </w:tcPr>
          <w:p w:rsidR="004C7533" w:rsidRPr="00C928FC" w:rsidRDefault="004C7533" w:rsidP="00FA0C33">
            <w:pPr>
              <w:pStyle w:val="NoSpacing"/>
              <w:rPr>
                <w:rFonts w:ascii="LCD Display Grid" w:hAnsi="LCD Display Grid"/>
                <w:b/>
              </w:rPr>
            </w:pPr>
          </w:p>
        </w:tc>
        <w:tc>
          <w:tcPr>
            <w:tcW w:w="422" w:type="dxa"/>
            <w:shd w:val="clear" w:color="auto" w:fill="CCFF66"/>
          </w:tcPr>
          <w:p w:rsidR="004C7533" w:rsidRPr="00C928FC" w:rsidRDefault="004C7533" w:rsidP="00FA0C33">
            <w:pPr>
              <w:pStyle w:val="NoSpacing"/>
              <w:rPr>
                <w:rFonts w:ascii="LCD Display Grid" w:hAnsi="LCD Display Grid"/>
                <w:b/>
              </w:rPr>
            </w:pPr>
          </w:p>
        </w:tc>
        <w:tc>
          <w:tcPr>
            <w:tcW w:w="422" w:type="dxa"/>
            <w:shd w:val="clear" w:color="auto" w:fill="CCFF66"/>
          </w:tcPr>
          <w:p w:rsidR="004C7533" w:rsidRPr="00C928FC" w:rsidRDefault="004C7533" w:rsidP="00FA0C33">
            <w:pPr>
              <w:pStyle w:val="NoSpacing"/>
              <w:rPr>
                <w:rFonts w:ascii="LCD Display Grid" w:hAnsi="LCD Display Grid"/>
                <w:b/>
              </w:rPr>
            </w:pPr>
          </w:p>
        </w:tc>
        <w:tc>
          <w:tcPr>
            <w:tcW w:w="422" w:type="dxa"/>
            <w:shd w:val="clear" w:color="auto" w:fill="CCFF66"/>
          </w:tcPr>
          <w:p w:rsidR="004C7533" w:rsidRPr="00C928FC" w:rsidRDefault="004C7533" w:rsidP="00FA0C33">
            <w:pPr>
              <w:pStyle w:val="NoSpacing"/>
              <w:rPr>
                <w:rFonts w:ascii="LCD Display Grid" w:hAnsi="LCD Display Grid"/>
                <w:b/>
              </w:rPr>
            </w:pPr>
          </w:p>
        </w:tc>
        <w:tc>
          <w:tcPr>
            <w:tcW w:w="422" w:type="dxa"/>
            <w:shd w:val="clear" w:color="auto" w:fill="CCFF66"/>
          </w:tcPr>
          <w:p w:rsidR="004C7533" w:rsidRPr="00C928FC" w:rsidRDefault="004C7533" w:rsidP="00FA0C33">
            <w:pPr>
              <w:pStyle w:val="NoSpacing"/>
              <w:rPr>
                <w:rFonts w:ascii="LCD Display Grid" w:hAnsi="LCD Display Grid"/>
                <w:b/>
              </w:rPr>
            </w:pPr>
          </w:p>
        </w:tc>
        <w:tc>
          <w:tcPr>
            <w:tcW w:w="421"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r>
      <w:tr w:rsidR="004C7533" w:rsidTr="00FA0C33">
        <w:tc>
          <w:tcPr>
            <w:tcW w:w="423" w:type="dxa"/>
            <w:shd w:val="clear" w:color="auto" w:fill="BFBFBF" w:themeFill="background1" w:themeFillShade="BF"/>
          </w:tcPr>
          <w:p w:rsidR="004C7533" w:rsidRDefault="004C7533" w:rsidP="00FA0C33">
            <w:pPr>
              <w:pStyle w:val="NoSpacing"/>
            </w:pPr>
            <w:r>
              <w:t>3</w:t>
            </w:r>
          </w:p>
        </w:tc>
        <w:tc>
          <w:tcPr>
            <w:tcW w:w="422" w:type="dxa"/>
            <w:shd w:val="clear" w:color="auto" w:fill="CCFF66"/>
          </w:tcPr>
          <w:p w:rsidR="004C7533" w:rsidRPr="00C928FC" w:rsidRDefault="004C7533" w:rsidP="00FA0C33">
            <w:pPr>
              <w:pStyle w:val="NoSpacing"/>
              <w:rPr>
                <w:rFonts w:ascii="LCD Display Grid" w:hAnsi="LCD Display Grid"/>
                <w:b/>
              </w:rPr>
            </w:pPr>
          </w:p>
        </w:tc>
        <w:tc>
          <w:tcPr>
            <w:tcW w:w="423" w:type="dxa"/>
            <w:shd w:val="clear" w:color="auto" w:fill="CCFF66"/>
          </w:tcPr>
          <w:p w:rsidR="004C7533" w:rsidRPr="00C928FC" w:rsidRDefault="004C7533" w:rsidP="00FA0C33">
            <w:pPr>
              <w:pStyle w:val="NoSpacing"/>
              <w:rPr>
                <w:rFonts w:ascii="LCD Display Grid" w:hAnsi="LCD Display Grid"/>
                <w:b/>
              </w:rPr>
            </w:pPr>
          </w:p>
        </w:tc>
        <w:tc>
          <w:tcPr>
            <w:tcW w:w="423" w:type="dxa"/>
            <w:shd w:val="clear" w:color="auto" w:fill="CCFF66"/>
          </w:tcPr>
          <w:p w:rsidR="004C7533" w:rsidRPr="00C928FC" w:rsidRDefault="004C7533" w:rsidP="00FA0C33">
            <w:pPr>
              <w:pStyle w:val="NoSpacing"/>
              <w:rPr>
                <w:rFonts w:ascii="LCD Display Grid" w:hAnsi="LCD Display Grid"/>
                <w:b/>
              </w:rPr>
            </w:pPr>
          </w:p>
        </w:tc>
        <w:tc>
          <w:tcPr>
            <w:tcW w:w="422" w:type="dxa"/>
            <w:shd w:val="clear" w:color="auto" w:fill="CCFF66"/>
          </w:tcPr>
          <w:p w:rsidR="004C7533" w:rsidRPr="00C928FC" w:rsidRDefault="004C7533" w:rsidP="00FA0C33">
            <w:pPr>
              <w:pStyle w:val="NoSpacing"/>
              <w:rPr>
                <w:rFonts w:ascii="LCD Display Grid" w:hAnsi="LCD Display Grid"/>
                <w:b/>
              </w:rPr>
            </w:pPr>
          </w:p>
        </w:tc>
        <w:tc>
          <w:tcPr>
            <w:tcW w:w="422" w:type="dxa"/>
            <w:shd w:val="clear" w:color="auto" w:fill="CCFF66"/>
          </w:tcPr>
          <w:p w:rsidR="004C7533" w:rsidRPr="00C928FC" w:rsidRDefault="004C7533" w:rsidP="00FA0C33">
            <w:pPr>
              <w:pStyle w:val="NoSpacing"/>
              <w:rPr>
                <w:rFonts w:ascii="LCD Display Grid" w:hAnsi="LCD Display Grid"/>
                <w:b/>
              </w:rPr>
            </w:pPr>
          </w:p>
        </w:tc>
        <w:tc>
          <w:tcPr>
            <w:tcW w:w="422" w:type="dxa"/>
            <w:shd w:val="clear" w:color="auto" w:fill="CCFF66"/>
          </w:tcPr>
          <w:p w:rsidR="004C7533" w:rsidRPr="00C928FC" w:rsidRDefault="004C7533" w:rsidP="00FA0C33">
            <w:pPr>
              <w:pStyle w:val="NoSpacing"/>
              <w:rPr>
                <w:rFonts w:ascii="LCD Display Grid" w:hAnsi="LCD Display Grid"/>
                <w:b/>
              </w:rPr>
            </w:pPr>
          </w:p>
        </w:tc>
        <w:tc>
          <w:tcPr>
            <w:tcW w:w="422" w:type="dxa"/>
            <w:shd w:val="clear" w:color="auto" w:fill="CCFF66"/>
          </w:tcPr>
          <w:p w:rsidR="004C7533" w:rsidRPr="00C928FC" w:rsidRDefault="004C7533" w:rsidP="00FA0C33">
            <w:pPr>
              <w:pStyle w:val="NoSpacing"/>
              <w:rPr>
                <w:rFonts w:ascii="LCD Display Grid" w:hAnsi="LCD Display Grid"/>
                <w:b/>
              </w:rPr>
            </w:pPr>
          </w:p>
        </w:tc>
        <w:tc>
          <w:tcPr>
            <w:tcW w:w="422" w:type="dxa"/>
            <w:shd w:val="clear" w:color="auto" w:fill="CCFF66"/>
          </w:tcPr>
          <w:p w:rsidR="004C7533" w:rsidRPr="00C928FC" w:rsidRDefault="004C7533" w:rsidP="00FA0C33">
            <w:pPr>
              <w:pStyle w:val="NoSpacing"/>
              <w:rPr>
                <w:rFonts w:ascii="LCD Display Grid" w:hAnsi="LCD Display Grid"/>
                <w:b/>
              </w:rPr>
            </w:pPr>
          </w:p>
        </w:tc>
        <w:tc>
          <w:tcPr>
            <w:tcW w:w="421"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r>
      <w:tr w:rsidR="004C7533" w:rsidTr="00FA0C33">
        <w:tc>
          <w:tcPr>
            <w:tcW w:w="423" w:type="dxa"/>
            <w:shd w:val="clear" w:color="auto" w:fill="BFBFBF" w:themeFill="background1" w:themeFillShade="BF"/>
          </w:tcPr>
          <w:p w:rsidR="004C7533" w:rsidRDefault="004C7533" w:rsidP="00FA0C33">
            <w:pPr>
              <w:pStyle w:val="NoSpacing"/>
            </w:pPr>
            <w:r>
              <w:t>4</w:t>
            </w:r>
          </w:p>
        </w:tc>
        <w:tc>
          <w:tcPr>
            <w:tcW w:w="422" w:type="dxa"/>
            <w:shd w:val="clear" w:color="auto" w:fill="CCFF66"/>
          </w:tcPr>
          <w:p w:rsidR="004C7533" w:rsidRPr="00C928FC" w:rsidRDefault="004C7533" w:rsidP="00FA0C33">
            <w:pPr>
              <w:pStyle w:val="NoSpacing"/>
              <w:rPr>
                <w:rFonts w:ascii="LCD Display Grid" w:hAnsi="LCD Display Grid"/>
                <w:b/>
              </w:rPr>
            </w:pPr>
          </w:p>
        </w:tc>
        <w:tc>
          <w:tcPr>
            <w:tcW w:w="423" w:type="dxa"/>
            <w:shd w:val="clear" w:color="auto" w:fill="CCFF66"/>
          </w:tcPr>
          <w:p w:rsidR="004C7533" w:rsidRPr="00C928FC" w:rsidRDefault="004C7533" w:rsidP="00FA0C33">
            <w:pPr>
              <w:pStyle w:val="NoSpacing"/>
              <w:rPr>
                <w:rFonts w:ascii="LCD Display Grid" w:hAnsi="LCD Display Grid"/>
                <w:b/>
              </w:rPr>
            </w:pPr>
          </w:p>
        </w:tc>
        <w:tc>
          <w:tcPr>
            <w:tcW w:w="423" w:type="dxa"/>
            <w:shd w:val="clear" w:color="auto" w:fill="CCFF66"/>
          </w:tcPr>
          <w:p w:rsidR="004C7533" w:rsidRPr="00C928FC" w:rsidRDefault="004C7533" w:rsidP="00FA0C33">
            <w:pPr>
              <w:pStyle w:val="NoSpacing"/>
              <w:rPr>
                <w:rFonts w:ascii="LCD Display Grid" w:hAnsi="LCD Display Grid"/>
                <w:b/>
              </w:rPr>
            </w:pPr>
          </w:p>
        </w:tc>
        <w:tc>
          <w:tcPr>
            <w:tcW w:w="422" w:type="dxa"/>
            <w:shd w:val="clear" w:color="auto" w:fill="CCFF66"/>
          </w:tcPr>
          <w:p w:rsidR="004C7533" w:rsidRPr="00C928FC" w:rsidRDefault="004C7533" w:rsidP="00FA0C33">
            <w:pPr>
              <w:pStyle w:val="NoSpacing"/>
              <w:rPr>
                <w:rFonts w:ascii="LCD Display Grid" w:hAnsi="LCD Display Grid"/>
                <w:b/>
              </w:rPr>
            </w:pPr>
          </w:p>
        </w:tc>
        <w:tc>
          <w:tcPr>
            <w:tcW w:w="422" w:type="dxa"/>
            <w:shd w:val="clear" w:color="auto" w:fill="CCFF66"/>
          </w:tcPr>
          <w:p w:rsidR="004C7533" w:rsidRPr="00C928FC" w:rsidRDefault="004C7533" w:rsidP="00FA0C33">
            <w:pPr>
              <w:pStyle w:val="NoSpacing"/>
              <w:rPr>
                <w:rFonts w:ascii="LCD Display Grid" w:hAnsi="LCD Display Grid"/>
                <w:b/>
              </w:rPr>
            </w:pPr>
          </w:p>
        </w:tc>
        <w:tc>
          <w:tcPr>
            <w:tcW w:w="422" w:type="dxa"/>
            <w:shd w:val="clear" w:color="auto" w:fill="CCFF66"/>
          </w:tcPr>
          <w:p w:rsidR="004C7533" w:rsidRPr="00C928FC" w:rsidRDefault="004C7533" w:rsidP="00FA0C33">
            <w:pPr>
              <w:pStyle w:val="NoSpacing"/>
              <w:rPr>
                <w:rFonts w:ascii="LCD Display Grid" w:hAnsi="LCD Display Grid"/>
                <w:b/>
              </w:rPr>
            </w:pPr>
          </w:p>
        </w:tc>
        <w:tc>
          <w:tcPr>
            <w:tcW w:w="422" w:type="dxa"/>
            <w:shd w:val="clear" w:color="auto" w:fill="CCFF66"/>
          </w:tcPr>
          <w:p w:rsidR="004C7533" w:rsidRPr="00C928FC" w:rsidRDefault="004C7533" w:rsidP="00FA0C33">
            <w:pPr>
              <w:pStyle w:val="NoSpacing"/>
              <w:rPr>
                <w:rFonts w:ascii="LCD Display Grid" w:hAnsi="LCD Display Grid"/>
                <w:b/>
              </w:rPr>
            </w:pPr>
          </w:p>
        </w:tc>
        <w:tc>
          <w:tcPr>
            <w:tcW w:w="422" w:type="dxa"/>
            <w:shd w:val="clear" w:color="auto" w:fill="CCFF66"/>
          </w:tcPr>
          <w:p w:rsidR="004C7533" w:rsidRPr="00C928FC" w:rsidRDefault="004C7533" w:rsidP="00FA0C33">
            <w:pPr>
              <w:pStyle w:val="NoSpacing"/>
              <w:rPr>
                <w:rFonts w:ascii="LCD Display Grid" w:hAnsi="LCD Display Grid"/>
                <w:b/>
              </w:rPr>
            </w:pPr>
          </w:p>
        </w:tc>
        <w:tc>
          <w:tcPr>
            <w:tcW w:w="421"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r>
      <w:bookmarkEnd w:id="75"/>
    </w:tbl>
    <w:p w:rsidR="004C7533" w:rsidRPr="008753A8" w:rsidRDefault="004C7533" w:rsidP="004C7533">
      <w:pPr>
        <w:pStyle w:val="NoSpacing"/>
        <w:rPr>
          <w:lang w:val="en-GB"/>
        </w:rPr>
      </w:pPr>
    </w:p>
    <w:p w:rsidR="004C7533" w:rsidRDefault="004C7533" w:rsidP="004C7533">
      <w:r>
        <w:t xml:space="preserve">As example, the table below represents the same display content as in </w:t>
      </w:r>
      <w:r w:rsidRPr="004C7533">
        <w:rPr>
          <w:i/>
        </w:rPr>
        <w:fldChar w:fldCharType="begin"/>
      </w:r>
      <w:r w:rsidRPr="004C7533">
        <w:rPr>
          <w:i/>
        </w:rPr>
        <w:instrText xml:space="preserve"> REF _Ref491850100 \h </w:instrText>
      </w:r>
      <w:r>
        <w:rPr>
          <w:i/>
        </w:rPr>
        <w:instrText xml:space="preserve"> \* MERGEFORMAT </w:instrText>
      </w:r>
      <w:r w:rsidRPr="004C7533">
        <w:rPr>
          <w:i/>
        </w:rPr>
      </w:r>
      <w:r w:rsidRPr="004C7533">
        <w:rPr>
          <w:i/>
        </w:rPr>
        <w:fldChar w:fldCharType="separate"/>
      </w:r>
      <w:r w:rsidR="00105B55" w:rsidRPr="00105B55">
        <w:rPr>
          <w:i/>
        </w:rPr>
        <w:t xml:space="preserve">Figure </w:t>
      </w:r>
      <w:r w:rsidR="00105B55" w:rsidRPr="00105B55">
        <w:rPr>
          <w:i/>
          <w:noProof/>
        </w:rPr>
        <w:t>1</w:t>
      </w:r>
      <w:r w:rsidRPr="004C7533">
        <w:rPr>
          <w:i/>
        </w:rPr>
        <w:fldChar w:fldCharType="end"/>
      </w:r>
      <w:r>
        <w:t>.</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4C7533" w:rsidTr="00FA0C33">
        <w:tc>
          <w:tcPr>
            <w:tcW w:w="423" w:type="dxa"/>
            <w:shd w:val="clear" w:color="auto" w:fill="BFBFBF" w:themeFill="background1" w:themeFillShade="BF"/>
          </w:tcPr>
          <w:p w:rsidR="004C7533" w:rsidRDefault="004C7533" w:rsidP="00FA0C33">
            <w:pPr>
              <w:pStyle w:val="NoSpacing"/>
            </w:pPr>
            <w:r>
              <w:t>/</w:t>
            </w:r>
          </w:p>
        </w:tc>
        <w:tc>
          <w:tcPr>
            <w:tcW w:w="422" w:type="dxa"/>
            <w:shd w:val="clear" w:color="auto" w:fill="BFBFBF" w:themeFill="background1" w:themeFillShade="BF"/>
          </w:tcPr>
          <w:p w:rsidR="004C7533" w:rsidRDefault="004C7533" w:rsidP="00FA0C33">
            <w:pPr>
              <w:pStyle w:val="NoSpacing"/>
            </w:pPr>
            <w:r>
              <w:t>1</w:t>
            </w:r>
          </w:p>
        </w:tc>
        <w:tc>
          <w:tcPr>
            <w:tcW w:w="423" w:type="dxa"/>
            <w:shd w:val="clear" w:color="auto" w:fill="BFBFBF" w:themeFill="background1" w:themeFillShade="BF"/>
          </w:tcPr>
          <w:p w:rsidR="004C7533" w:rsidRDefault="004C7533" w:rsidP="00FA0C33">
            <w:pPr>
              <w:pStyle w:val="NoSpacing"/>
            </w:pPr>
            <w:r>
              <w:t>2</w:t>
            </w:r>
          </w:p>
        </w:tc>
        <w:tc>
          <w:tcPr>
            <w:tcW w:w="423" w:type="dxa"/>
            <w:shd w:val="clear" w:color="auto" w:fill="BFBFBF" w:themeFill="background1" w:themeFillShade="BF"/>
          </w:tcPr>
          <w:p w:rsidR="004C7533" w:rsidRDefault="004C7533" w:rsidP="00FA0C33">
            <w:pPr>
              <w:pStyle w:val="NoSpacing"/>
            </w:pPr>
            <w:r>
              <w:t>3</w:t>
            </w:r>
          </w:p>
        </w:tc>
        <w:tc>
          <w:tcPr>
            <w:tcW w:w="422" w:type="dxa"/>
            <w:shd w:val="clear" w:color="auto" w:fill="BFBFBF" w:themeFill="background1" w:themeFillShade="BF"/>
          </w:tcPr>
          <w:p w:rsidR="004C7533" w:rsidRDefault="004C7533" w:rsidP="00FA0C33">
            <w:pPr>
              <w:pStyle w:val="NoSpacing"/>
            </w:pPr>
            <w:r>
              <w:t>4</w:t>
            </w:r>
          </w:p>
        </w:tc>
        <w:tc>
          <w:tcPr>
            <w:tcW w:w="422" w:type="dxa"/>
            <w:shd w:val="clear" w:color="auto" w:fill="BFBFBF" w:themeFill="background1" w:themeFillShade="BF"/>
          </w:tcPr>
          <w:p w:rsidR="004C7533" w:rsidRDefault="004C7533" w:rsidP="00FA0C33">
            <w:pPr>
              <w:pStyle w:val="NoSpacing"/>
            </w:pPr>
            <w:r>
              <w:t>5</w:t>
            </w:r>
          </w:p>
        </w:tc>
        <w:tc>
          <w:tcPr>
            <w:tcW w:w="422" w:type="dxa"/>
            <w:shd w:val="clear" w:color="auto" w:fill="BFBFBF" w:themeFill="background1" w:themeFillShade="BF"/>
          </w:tcPr>
          <w:p w:rsidR="004C7533" w:rsidRDefault="004C7533" w:rsidP="00FA0C33">
            <w:pPr>
              <w:pStyle w:val="NoSpacing"/>
            </w:pPr>
            <w:r>
              <w:t>6</w:t>
            </w:r>
          </w:p>
        </w:tc>
        <w:tc>
          <w:tcPr>
            <w:tcW w:w="422" w:type="dxa"/>
            <w:shd w:val="clear" w:color="auto" w:fill="BFBFBF" w:themeFill="background1" w:themeFillShade="BF"/>
          </w:tcPr>
          <w:p w:rsidR="004C7533" w:rsidRDefault="004C7533" w:rsidP="00FA0C33">
            <w:pPr>
              <w:pStyle w:val="NoSpacing"/>
            </w:pPr>
            <w:r>
              <w:t>7</w:t>
            </w:r>
          </w:p>
        </w:tc>
        <w:tc>
          <w:tcPr>
            <w:tcW w:w="422" w:type="dxa"/>
            <w:shd w:val="clear" w:color="auto" w:fill="BFBFBF" w:themeFill="background1" w:themeFillShade="BF"/>
          </w:tcPr>
          <w:p w:rsidR="004C7533" w:rsidRDefault="004C7533" w:rsidP="00FA0C33">
            <w:pPr>
              <w:pStyle w:val="NoSpacing"/>
            </w:pPr>
            <w:r>
              <w:t>8</w:t>
            </w:r>
          </w:p>
        </w:tc>
        <w:tc>
          <w:tcPr>
            <w:tcW w:w="421" w:type="dxa"/>
            <w:shd w:val="clear" w:color="auto" w:fill="BFBFBF" w:themeFill="background1" w:themeFillShade="BF"/>
          </w:tcPr>
          <w:p w:rsidR="004C7533" w:rsidRDefault="004C7533" w:rsidP="00FA0C33">
            <w:pPr>
              <w:pStyle w:val="NoSpacing"/>
            </w:pPr>
            <w:r>
              <w:t>9</w:t>
            </w:r>
          </w:p>
        </w:tc>
        <w:tc>
          <w:tcPr>
            <w:tcW w:w="440" w:type="dxa"/>
            <w:shd w:val="clear" w:color="auto" w:fill="BFBFBF" w:themeFill="background1" w:themeFillShade="BF"/>
          </w:tcPr>
          <w:p w:rsidR="004C7533" w:rsidRDefault="004C7533" w:rsidP="00FA0C33">
            <w:pPr>
              <w:pStyle w:val="NoSpacing"/>
            </w:pPr>
            <w:r>
              <w:t>10</w:t>
            </w:r>
          </w:p>
        </w:tc>
        <w:tc>
          <w:tcPr>
            <w:tcW w:w="440" w:type="dxa"/>
            <w:shd w:val="clear" w:color="auto" w:fill="BFBFBF" w:themeFill="background1" w:themeFillShade="BF"/>
          </w:tcPr>
          <w:p w:rsidR="004C7533" w:rsidRDefault="004C7533" w:rsidP="00FA0C33">
            <w:pPr>
              <w:pStyle w:val="NoSpacing"/>
            </w:pPr>
            <w:r>
              <w:t>11</w:t>
            </w:r>
          </w:p>
        </w:tc>
        <w:tc>
          <w:tcPr>
            <w:tcW w:w="440" w:type="dxa"/>
            <w:shd w:val="clear" w:color="auto" w:fill="BFBFBF" w:themeFill="background1" w:themeFillShade="BF"/>
          </w:tcPr>
          <w:p w:rsidR="004C7533" w:rsidRDefault="004C7533" w:rsidP="00FA0C33">
            <w:pPr>
              <w:pStyle w:val="NoSpacing"/>
            </w:pPr>
            <w:r>
              <w:t>12</w:t>
            </w:r>
          </w:p>
        </w:tc>
        <w:tc>
          <w:tcPr>
            <w:tcW w:w="440" w:type="dxa"/>
            <w:shd w:val="clear" w:color="auto" w:fill="BFBFBF" w:themeFill="background1" w:themeFillShade="BF"/>
          </w:tcPr>
          <w:p w:rsidR="004C7533" w:rsidRDefault="004C7533" w:rsidP="00FA0C33">
            <w:pPr>
              <w:pStyle w:val="NoSpacing"/>
            </w:pPr>
            <w:r>
              <w:t>13</w:t>
            </w:r>
          </w:p>
        </w:tc>
        <w:tc>
          <w:tcPr>
            <w:tcW w:w="440" w:type="dxa"/>
            <w:shd w:val="clear" w:color="auto" w:fill="BFBFBF" w:themeFill="background1" w:themeFillShade="BF"/>
          </w:tcPr>
          <w:p w:rsidR="004C7533" w:rsidRDefault="004C7533" w:rsidP="00FA0C33">
            <w:pPr>
              <w:pStyle w:val="NoSpacing"/>
            </w:pPr>
            <w:r>
              <w:t>14</w:t>
            </w:r>
          </w:p>
        </w:tc>
        <w:tc>
          <w:tcPr>
            <w:tcW w:w="440" w:type="dxa"/>
            <w:shd w:val="clear" w:color="auto" w:fill="BFBFBF" w:themeFill="background1" w:themeFillShade="BF"/>
          </w:tcPr>
          <w:p w:rsidR="004C7533" w:rsidRDefault="004C7533" w:rsidP="00FA0C33">
            <w:pPr>
              <w:pStyle w:val="NoSpacing"/>
            </w:pPr>
            <w:r>
              <w:t>15</w:t>
            </w:r>
          </w:p>
        </w:tc>
        <w:tc>
          <w:tcPr>
            <w:tcW w:w="440" w:type="dxa"/>
            <w:shd w:val="clear" w:color="auto" w:fill="BFBFBF" w:themeFill="background1" w:themeFillShade="BF"/>
          </w:tcPr>
          <w:p w:rsidR="004C7533" w:rsidRDefault="004C7533" w:rsidP="00FA0C33">
            <w:pPr>
              <w:pStyle w:val="NoSpacing"/>
            </w:pPr>
            <w:r>
              <w:t>16</w:t>
            </w:r>
          </w:p>
        </w:tc>
        <w:tc>
          <w:tcPr>
            <w:tcW w:w="440" w:type="dxa"/>
            <w:shd w:val="clear" w:color="auto" w:fill="BFBFBF" w:themeFill="background1" w:themeFillShade="BF"/>
          </w:tcPr>
          <w:p w:rsidR="004C7533" w:rsidRDefault="004C7533" w:rsidP="00FA0C33">
            <w:pPr>
              <w:pStyle w:val="NoSpacing"/>
            </w:pPr>
            <w:r>
              <w:t>17</w:t>
            </w:r>
          </w:p>
        </w:tc>
        <w:tc>
          <w:tcPr>
            <w:tcW w:w="440" w:type="dxa"/>
            <w:shd w:val="clear" w:color="auto" w:fill="BFBFBF" w:themeFill="background1" w:themeFillShade="BF"/>
          </w:tcPr>
          <w:p w:rsidR="004C7533" w:rsidRDefault="004C7533" w:rsidP="00FA0C33">
            <w:pPr>
              <w:pStyle w:val="NoSpacing"/>
            </w:pPr>
            <w:r>
              <w:t>18</w:t>
            </w:r>
          </w:p>
        </w:tc>
        <w:tc>
          <w:tcPr>
            <w:tcW w:w="440" w:type="dxa"/>
            <w:shd w:val="clear" w:color="auto" w:fill="BFBFBF" w:themeFill="background1" w:themeFillShade="BF"/>
          </w:tcPr>
          <w:p w:rsidR="004C7533" w:rsidRDefault="004C7533" w:rsidP="00FA0C33">
            <w:pPr>
              <w:pStyle w:val="NoSpacing"/>
            </w:pPr>
            <w:r>
              <w:t>19</w:t>
            </w:r>
          </w:p>
        </w:tc>
        <w:tc>
          <w:tcPr>
            <w:tcW w:w="440" w:type="dxa"/>
            <w:shd w:val="clear" w:color="auto" w:fill="BFBFBF" w:themeFill="background1" w:themeFillShade="BF"/>
          </w:tcPr>
          <w:p w:rsidR="004C7533" w:rsidRDefault="004C7533" w:rsidP="00FA0C33">
            <w:pPr>
              <w:pStyle w:val="NoSpacing"/>
            </w:pPr>
            <w:r>
              <w:t>20</w:t>
            </w:r>
          </w:p>
        </w:tc>
      </w:tr>
      <w:tr w:rsidR="004C7533" w:rsidTr="00FA0C33">
        <w:tc>
          <w:tcPr>
            <w:tcW w:w="423" w:type="dxa"/>
            <w:shd w:val="clear" w:color="auto" w:fill="BFBFBF" w:themeFill="background1" w:themeFillShade="BF"/>
          </w:tcPr>
          <w:p w:rsidR="004C7533" w:rsidRDefault="004C7533" w:rsidP="00FA0C33">
            <w:pPr>
              <w:pStyle w:val="NoSpacing"/>
            </w:pPr>
            <w:r>
              <w:t>1</w:t>
            </w:r>
          </w:p>
        </w:tc>
        <w:tc>
          <w:tcPr>
            <w:tcW w:w="422" w:type="dxa"/>
            <w:shd w:val="clear" w:color="auto" w:fill="CCFF66"/>
          </w:tcPr>
          <w:p w:rsidR="004C7533" w:rsidRPr="00C928FC" w:rsidRDefault="004C7533" w:rsidP="00FA0C33">
            <w:pPr>
              <w:pStyle w:val="NoSpacing"/>
              <w:rPr>
                <w:rFonts w:ascii="LCD Display Grid" w:hAnsi="LCD Display Grid"/>
                <w:b/>
              </w:rPr>
            </w:pPr>
          </w:p>
        </w:tc>
        <w:tc>
          <w:tcPr>
            <w:tcW w:w="423" w:type="dxa"/>
            <w:shd w:val="clear" w:color="auto" w:fill="CCFF66"/>
          </w:tcPr>
          <w:p w:rsidR="004C7533" w:rsidRPr="00C928FC" w:rsidRDefault="004C7533" w:rsidP="00FA0C33">
            <w:pPr>
              <w:pStyle w:val="NoSpacing"/>
              <w:rPr>
                <w:rFonts w:ascii="LCD Display Grid" w:hAnsi="LCD Display Grid"/>
                <w:b/>
              </w:rPr>
            </w:pPr>
          </w:p>
        </w:tc>
        <w:tc>
          <w:tcPr>
            <w:tcW w:w="423" w:type="dxa"/>
            <w:shd w:val="clear" w:color="auto" w:fill="CCFF66"/>
          </w:tcPr>
          <w:p w:rsidR="004C7533" w:rsidRPr="00C928FC" w:rsidRDefault="004C7533" w:rsidP="00FA0C33">
            <w:pPr>
              <w:pStyle w:val="NoSpacing"/>
              <w:rPr>
                <w:rFonts w:ascii="LCD Display Grid" w:hAnsi="LCD Display Grid"/>
                <w:b/>
              </w:rPr>
            </w:pPr>
          </w:p>
        </w:tc>
        <w:tc>
          <w:tcPr>
            <w:tcW w:w="422" w:type="dxa"/>
            <w:shd w:val="clear" w:color="auto" w:fill="CCFF66"/>
          </w:tcPr>
          <w:p w:rsidR="004C7533" w:rsidRPr="00C928FC" w:rsidRDefault="004C7533" w:rsidP="00FA0C33">
            <w:pPr>
              <w:pStyle w:val="NoSpacing"/>
              <w:rPr>
                <w:rFonts w:ascii="LCD Display Grid" w:hAnsi="LCD Display Grid"/>
                <w:b/>
              </w:rPr>
            </w:pPr>
          </w:p>
        </w:tc>
        <w:tc>
          <w:tcPr>
            <w:tcW w:w="422" w:type="dxa"/>
            <w:shd w:val="clear" w:color="auto" w:fill="CCFF66"/>
          </w:tcPr>
          <w:p w:rsidR="004C7533" w:rsidRPr="00C928FC" w:rsidRDefault="004C7533" w:rsidP="00FA0C33">
            <w:pPr>
              <w:pStyle w:val="NoSpacing"/>
              <w:rPr>
                <w:rFonts w:ascii="LCD Display Grid" w:hAnsi="LCD Display Grid"/>
                <w:b/>
              </w:rPr>
            </w:pPr>
          </w:p>
        </w:tc>
        <w:tc>
          <w:tcPr>
            <w:tcW w:w="422" w:type="dxa"/>
            <w:shd w:val="clear" w:color="auto" w:fill="CCFF66"/>
          </w:tcPr>
          <w:p w:rsidR="004C7533" w:rsidRPr="00C928FC" w:rsidRDefault="004C7533" w:rsidP="00FA0C33">
            <w:pPr>
              <w:pStyle w:val="NoSpacing"/>
              <w:rPr>
                <w:rFonts w:ascii="LCD Display Grid" w:hAnsi="LCD Display Grid"/>
                <w:b/>
              </w:rPr>
            </w:pPr>
          </w:p>
        </w:tc>
        <w:tc>
          <w:tcPr>
            <w:tcW w:w="422" w:type="dxa"/>
            <w:shd w:val="clear" w:color="auto" w:fill="CCFF66"/>
          </w:tcPr>
          <w:p w:rsidR="004C7533" w:rsidRPr="00C928FC" w:rsidRDefault="004C7533" w:rsidP="00FA0C33">
            <w:pPr>
              <w:pStyle w:val="NoSpacing"/>
              <w:rPr>
                <w:rFonts w:ascii="LCD Display Grid" w:hAnsi="LCD Display Grid"/>
                <w:b/>
              </w:rPr>
            </w:pPr>
          </w:p>
        </w:tc>
        <w:tc>
          <w:tcPr>
            <w:tcW w:w="422" w:type="dxa"/>
            <w:shd w:val="clear" w:color="auto" w:fill="CCFF66"/>
          </w:tcPr>
          <w:p w:rsidR="004C7533" w:rsidRPr="00C928FC" w:rsidRDefault="004C7533" w:rsidP="00FA0C33">
            <w:pPr>
              <w:pStyle w:val="NoSpacing"/>
              <w:rPr>
                <w:rFonts w:ascii="LCD Display Grid" w:hAnsi="LCD Display Grid"/>
                <w:b/>
              </w:rPr>
            </w:pPr>
          </w:p>
        </w:tc>
        <w:tc>
          <w:tcPr>
            <w:tcW w:w="421"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r>
      <w:tr w:rsidR="004C7533" w:rsidTr="00FA0C33">
        <w:tc>
          <w:tcPr>
            <w:tcW w:w="423" w:type="dxa"/>
            <w:shd w:val="clear" w:color="auto" w:fill="BFBFBF" w:themeFill="background1" w:themeFillShade="BF"/>
          </w:tcPr>
          <w:p w:rsidR="004C7533" w:rsidRDefault="004C7533" w:rsidP="00FA0C33">
            <w:pPr>
              <w:pStyle w:val="NoSpacing"/>
            </w:pPr>
            <w:r>
              <w:t>2</w:t>
            </w:r>
          </w:p>
        </w:tc>
        <w:tc>
          <w:tcPr>
            <w:tcW w:w="422" w:type="dxa"/>
            <w:shd w:val="clear" w:color="auto" w:fill="CCFF66"/>
          </w:tcPr>
          <w:p w:rsidR="004C7533" w:rsidRPr="00C928FC" w:rsidRDefault="004C7533" w:rsidP="00FA0C33">
            <w:pPr>
              <w:pStyle w:val="NoSpacing"/>
              <w:rPr>
                <w:rFonts w:ascii="LCD Display Grid" w:hAnsi="LCD Display Grid"/>
                <w:b/>
              </w:rPr>
            </w:pPr>
          </w:p>
        </w:tc>
        <w:tc>
          <w:tcPr>
            <w:tcW w:w="423" w:type="dxa"/>
            <w:shd w:val="clear" w:color="auto" w:fill="CCFF66"/>
          </w:tcPr>
          <w:p w:rsidR="004C7533" w:rsidRPr="00C928FC" w:rsidRDefault="004C7533" w:rsidP="00FA0C33">
            <w:pPr>
              <w:pStyle w:val="NoSpacing"/>
              <w:rPr>
                <w:rFonts w:ascii="LCD Display Grid" w:hAnsi="LCD Display Grid"/>
                <w:b/>
              </w:rPr>
            </w:pPr>
          </w:p>
        </w:tc>
        <w:tc>
          <w:tcPr>
            <w:tcW w:w="423" w:type="dxa"/>
            <w:shd w:val="clear" w:color="auto" w:fill="CCFF66"/>
          </w:tcPr>
          <w:p w:rsidR="004C7533" w:rsidRPr="00C928FC" w:rsidRDefault="004C7533" w:rsidP="00FA0C33">
            <w:pPr>
              <w:pStyle w:val="NoSpacing"/>
              <w:rPr>
                <w:rFonts w:ascii="LCD Display Grid" w:hAnsi="LCD Display Grid"/>
                <w:b/>
              </w:rPr>
            </w:pPr>
            <w:r>
              <w:rPr>
                <w:rFonts w:ascii="LCD Display Grid" w:hAnsi="LCD Display Grid"/>
                <w:b/>
              </w:rPr>
              <w:t>W</w:t>
            </w:r>
          </w:p>
        </w:tc>
        <w:tc>
          <w:tcPr>
            <w:tcW w:w="422" w:type="dxa"/>
            <w:shd w:val="clear" w:color="auto" w:fill="CCFF66"/>
          </w:tcPr>
          <w:p w:rsidR="004C7533" w:rsidRPr="00C928FC" w:rsidRDefault="004C7533" w:rsidP="00FA0C33">
            <w:pPr>
              <w:pStyle w:val="NoSpacing"/>
              <w:rPr>
                <w:rFonts w:ascii="LCD Display Grid" w:hAnsi="LCD Display Grid"/>
                <w:b/>
              </w:rPr>
            </w:pPr>
            <w:r>
              <w:rPr>
                <w:rFonts w:ascii="LCD Display Grid" w:hAnsi="LCD Display Grid"/>
                <w:b/>
              </w:rPr>
              <w:t>I</w:t>
            </w:r>
          </w:p>
        </w:tc>
        <w:tc>
          <w:tcPr>
            <w:tcW w:w="422" w:type="dxa"/>
            <w:shd w:val="clear" w:color="auto" w:fill="CCFF66"/>
          </w:tcPr>
          <w:p w:rsidR="004C7533" w:rsidRPr="00C928FC" w:rsidRDefault="004C7533" w:rsidP="00FA0C33">
            <w:pPr>
              <w:pStyle w:val="NoSpacing"/>
              <w:rPr>
                <w:rFonts w:ascii="LCD Display Grid" w:hAnsi="LCD Display Grid"/>
                <w:b/>
              </w:rPr>
            </w:pPr>
            <w:r>
              <w:rPr>
                <w:rFonts w:ascii="LCD Display Grid" w:hAnsi="LCD Display Grid"/>
                <w:b/>
              </w:rPr>
              <w:t>N</w:t>
            </w:r>
          </w:p>
        </w:tc>
        <w:tc>
          <w:tcPr>
            <w:tcW w:w="422" w:type="dxa"/>
            <w:shd w:val="clear" w:color="auto" w:fill="CCFF66"/>
          </w:tcPr>
          <w:p w:rsidR="004C7533" w:rsidRPr="00C928FC" w:rsidRDefault="004C7533" w:rsidP="00FA0C33">
            <w:pPr>
              <w:pStyle w:val="NoSpacing"/>
              <w:rPr>
                <w:rFonts w:ascii="LCD Display Grid" w:hAnsi="LCD Display Grid"/>
                <w:b/>
              </w:rPr>
            </w:pPr>
            <w:r>
              <w:rPr>
                <w:rFonts w:ascii="LCD Display Grid" w:hAnsi="LCD Display Grid"/>
                <w:b/>
              </w:rPr>
              <w:t>S</w:t>
            </w:r>
          </w:p>
        </w:tc>
        <w:tc>
          <w:tcPr>
            <w:tcW w:w="422" w:type="dxa"/>
            <w:shd w:val="clear" w:color="auto" w:fill="CCFF66"/>
          </w:tcPr>
          <w:p w:rsidR="004C7533" w:rsidRPr="00C928FC" w:rsidRDefault="004C7533" w:rsidP="00FA0C33">
            <w:pPr>
              <w:pStyle w:val="NoSpacing"/>
              <w:rPr>
                <w:rFonts w:ascii="LCD Display Grid" w:hAnsi="LCD Display Grid"/>
                <w:b/>
              </w:rPr>
            </w:pPr>
            <w:r>
              <w:rPr>
                <w:rFonts w:ascii="LCD Display Grid" w:hAnsi="LCD Display Grid"/>
                <w:b/>
              </w:rPr>
              <w:t>T</w:t>
            </w:r>
          </w:p>
        </w:tc>
        <w:tc>
          <w:tcPr>
            <w:tcW w:w="422" w:type="dxa"/>
            <w:shd w:val="clear" w:color="auto" w:fill="CCFF66"/>
          </w:tcPr>
          <w:p w:rsidR="004C7533" w:rsidRPr="00C928FC" w:rsidRDefault="004C7533" w:rsidP="00FA0C33">
            <w:pPr>
              <w:pStyle w:val="NoSpacing"/>
              <w:rPr>
                <w:rFonts w:ascii="LCD Display Grid" w:hAnsi="LCD Display Grid"/>
                <w:b/>
              </w:rPr>
            </w:pPr>
            <w:r>
              <w:rPr>
                <w:rFonts w:ascii="LCD Display Grid" w:hAnsi="LCD Display Grid"/>
                <w:b/>
              </w:rPr>
              <w:t>A</w:t>
            </w:r>
          </w:p>
        </w:tc>
        <w:tc>
          <w:tcPr>
            <w:tcW w:w="421" w:type="dxa"/>
            <w:shd w:val="clear" w:color="auto" w:fill="CCFF66"/>
          </w:tcPr>
          <w:p w:rsidR="004C7533" w:rsidRPr="00C928FC" w:rsidRDefault="004C7533" w:rsidP="00FA0C33">
            <w:pPr>
              <w:pStyle w:val="NoSpacing"/>
              <w:rPr>
                <w:rFonts w:ascii="LCD Display Grid" w:hAnsi="LCD Display Grid"/>
                <w:b/>
              </w:rPr>
            </w:pPr>
            <w:r>
              <w:rPr>
                <w:rFonts w:ascii="LCD Display Grid" w:hAnsi="LCD Display Grid"/>
                <w:b/>
              </w:rPr>
              <w:t>R</w:t>
            </w: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r>
              <w:rPr>
                <w:rFonts w:ascii="LCD Display Grid" w:hAnsi="LCD Display Grid"/>
                <w:b/>
              </w:rPr>
              <w:t>D</w:t>
            </w:r>
          </w:p>
        </w:tc>
        <w:tc>
          <w:tcPr>
            <w:tcW w:w="440" w:type="dxa"/>
            <w:shd w:val="clear" w:color="auto" w:fill="CCFF66"/>
          </w:tcPr>
          <w:p w:rsidR="004C7533" w:rsidRPr="00C928FC" w:rsidRDefault="004C7533" w:rsidP="00FA0C33">
            <w:pPr>
              <w:pStyle w:val="NoSpacing"/>
              <w:rPr>
                <w:rFonts w:ascii="LCD Display Grid" w:hAnsi="LCD Display Grid"/>
                <w:b/>
              </w:rPr>
            </w:pPr>
            <w:r>
              <w:rPr>
                <w:rFonts w:ascii="LCD Display Grid" w:hAnsi="LCD Display Grid"/>
                <w:b/>
              </w:rPr>
              <w:t>I</w:t>
            </w:r>
          </w:p>
        </w:tc>
        <w:tc>
          <w:tcPr>
            <w:tcW w:w="440" w:type="dxa"/>
            <w:shd w:val="clear" w:color="auto" w:fill="CCFF66"/>
          </w:tcPr>
          <w:p w:rsidR="004C7533" w:rsidRPr="00C928FC" w:rsidRDefault="004C7533" w:rsidP="00FA0C33">
            <w:pPr>
              <w:pStyle w:val="NoSpacing"/>
              <w:rPr>
                <w:rFonts w:ascii="LCD Display Grid" w:hAnsi="LCD Display Grid"/>
                <w:b/>
              </w:rPr>
            </w:pPr>
            <w:r>
              <w:rPr>
                <w:rFonts w:ascii="LCD Display Grid" w:hAnsi="LCD Display Grid"/>
                <w:b/>
              </w:rPr>
              <w:t>S</w:t>
            </w:r>
          </w:p>
        </w:tc>
        <w:tc>
          <w:tcPr>
            <w:tcW w:w="440" w:type="dxa"/>
            <w:shd w:val="clear" w:color="auto" w:fill="CCFF66"/>
          </w:tcPr>
          <w:p w:rsidR="004C7533" w:rsidRPr="00C928FC" w:rsidRDefault="004C7533" w:rsidP="00FA0C33">
            <w:pPr>
              <w:pStyle w:val="NoSpacing"/>
              <w:rPr>
                <w:rFonts w:ascii="LCD Display Grid" w:hAnsi="LCD Display Grid"/>
                <w:b/>
              </w:rPr>
            </w:pPr>
            <w:r>
              <w:rPr>
                <w:rFonts w:ascii="LCD Display Grid" w:hAnsi="LCD Display Grid"/>
                <w:b/>
              </w:rPr>
              <w:t>P</w:t>
            </w:r>
          </w:p>
        </w:tc>
        <w:tc>
          <w:tcPr>
            <w:tcW w:w="440" w:type="dxa"/>
            <w:shd w:val="clear" w:color="auto" w:fill="CCFF66"/>
          </w:tcPr>
          <w:p w:rsidR="004C7533" w:rsidRPr="00C928FC" w:rsidRDefault="004C7533" w:rsidP="00FA0C33">
            <w:pPr>
              <w:pStyle w:val="NoSpacing"/>
              <w:rPr>
                <w:rFonts w:ascii="LCD Display Grid" w:hAnsi="LCD Display Grid"/>
                <w:b/>
              </w:rPr>
            </w:pPr>
            <w:r>
              <w:rPr>
                <w:rFonts w:ascii="LCD Display Grid" w:hAnsi="LCD Display Grid"/>
                <w:b/>
              </w:rPr>
              <w:t>L</w:t>
            </w:r>
          </w:p>
        </w:tc>
        <w:tc>
          <w:tcPr>
            <w:tcW w:w="440" w:type="dxa"/>
            <w:shd w:val="clear" w:color="auto" w:fill="CCFF66"/>
          </w:tcPr>
          <w:p w:rsidR="004C7533" w:rsidRPr="00C928FC" w:rsidRDefault="004C7533" w:rsidP="00FA0C33">
            <w:pPr>
              <w:pStyle w:val="NoSpacing"/>
              <w:rPr>
                <w:rFonts w:ascii="LCD Display Grid" w:hAnsi="LCD Display Grid"/>
                <w:b/>
              </w:rPr>
            </w:pPr>
            <w:r>
              <w:rPr>
                <w:rFonts w:ascii="LCD Display Grid" w:hAnsi="LCD Display Grid"/>
                <w:b/>
              </w:rPr>
              <w:t>A</w:t>
            </w:r>
          </w:p>
        </w:tc>
        <w:tc>
          <w:tcPr>
            <w:tcW w:w="440" w:type="dxa"/>
            <w:shd w:val="clear" w:color="auto" w:fill="CCFF66"/>
          </w:tcPr>
          <w:p w:rsidR="004C7533" w:rsidRPr="00C928FC" w:rsidRDefault="004C7533" w:rsidP="00FA0C33">
            <w:pPr>
              <w:pStyle w:val="NoSpacing"/>
              <w:rPr>
                <w:rFonts w:ascii="LCD Display Grid" w:hAnsi="LCD Display Grid"/>
                <w:b/>
              </w:rPr>
            </w:pPr>
            <w:r>
              <w:rPr>
                <w:rFonts w:ascii="LCD Display Grid" w:hAnsi="LCD Display Grid"/>
                <w:b/>
              </w:rPr>
              <w:t>Y</w:t>
            </w: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r>
      <w:tr w:rsidR="004C7533" w:rsidTr="00FA0C33">
        <w:tc>
          <w:tcPr>
            <w:tcW w:w="423" w:type="dxa"/>
            <w:shd w:val="clear" w:color="auto" w:fill="BFBFBF" w:themeFill="background1" w:themeFillShade="BF"/>
          </w:tcPr>
          <w:p w:rsidR="004C7533" w:rsidRDefault="004C7533" w:rsidP="00FA0C33">
            <w:pPr>
              <w:pStyle w:val="NoSpacing"/>
            </w:pPr>
            <w:r>
              <w:t>3</w:t>
            </w:r>
          </w:p>
        </w:tc>
        <w:tc>
          <w:tcPr>
            <w:tcW w:w="422" w:type="dxa"/>
            <w:shd w:val="clear" w:color="auto" w:fill="CCFF66"/>
          </w:tcPr>
          <w:p w:rsidR="004C7533" w:rsidRPr="00C928FC" w:rsidRDefault="004C7533" w:rsidP="00FA0C33">
            <w:pPr>
              <w:pStyle w:val="NoSpacing"/>
              <w:rPr>
                <w:rFonts w:ascii="LCD Display Grid" w:hAnsi="LCD Display Grid"/>
                <w:b/>
              </w:rPr>
            </w:pPr>
          </w:p>
        </w:tc>
        <w:tc>
          <w:tcPr>
            <w:tcW w:w="423" w:type="dxa"/>
            <w:shd w:val="clear" w:color="auto" w:fill="CCFF66"/>
          </w:tcPr>
          <w:p w:rsidR="004C7533" w:rsidRPr="00C928FC" w:rsidRDefault="004C7533" w:rsidP="00FA0C33">
            <w:pPr>
              <w:pStyle w:val="NoSpacing"/>
              <w:rPr>
                <w:rFonts w:ascii="LCD Display Grid" w:hAnsi="LCD Display Grid"/>
                <w:b/>
              </w:rPr>
            </w:pPr>
          </w:p>
        </w:tc>
        <w:tc>
          <w:tcPr>
            <w:tcW w:w="423" w:type="dxa"/>
            <w:shd w:val="clear" w:color="auto" w:fill="CCFF66"/>
          </w:tcPr>
          <w:p w:rsidR="004C7533" w:rsidRPr="00C928FC" w:rsidRDefault="004C7533" w:rsidP="00FA0C33">
            <w:pPr>
              <w:pStyle w:val="NoSpacing"/>
              <w:rPr>
                <w:rFonts w:ascii="LCD Display Grid" w:hAnsi="LCD Display Grid"/>
                <w:b/>
              </w:rPr>
            </w:pPr>
          </w:p>
        </w:tc>
        <w:tc>
          <w:tcPr>
            <w:tcW w:w="422" w:type="dxa"/>
            <w:shd w:val="clear" w:color="auto" w:fill="CCFF66"/>
          </w:tcPr>
          <w:p w:rsidR="004C7533" w:rsidRPr="00C928FC" w:rsidRDefault="004C7533" w:rsidP="00FA0C33">
            <w:pPr>
              <w:pStyle w:val="NoSpacing"/>
              <w:rPr>
                <w:rFonts w:ascii="LCD Display Grid" w:hAnsi="LCD Display Grid"/>
                <w:b/>
              </w:rPr>
            </w:pPr>
          </w:p>
        </w:tc>
        <w:tc>
          <w:tcPr>
            <w:tcW w:w="422" w:type="dxa"/>
            <w:shd w:val="clear" w:color="auto" w:fill="CCFF66"/>
          </w:tcPr>
          <w:p w:rsidR="004C7533" w:rsidRPr="00C928FC" w:rsidRDefault="004C7533" w:rsidP="00FA0C33">
            <w:pPr>
              <w:pStyle w:val="NoSpacing"/>
              <w:rPr>
                <w:rFonts w:ascii="LCD Display Grid" w:hAnsi="LCD Display Grid"/>
                <w:b/>
              </w:rPr>
            </w:pPr>
          </w:p>
        </w:tc>
        <w:tc>
          <w:tcPr>
            <w:tcW w:w="422" w:type="dxa"/>
            <w:shd w:val="clear" w:color="auto" w:fill="CCFF66"/>
          </w:tcPr>
          <w:p w:rsidR="004C7533" w:rsidRPr="00C928FC" w:rsidRDefault="004C7533" w:rsidP="00FA0C33">
            <w:pPr>
              <w:pStyle w:val="NoSpacing"/>
              <w:rPr>
                <w:rFonts w:ascii="LCD Display Grid" w:hAnsi="LCD Display Grid"/>
                <w:b/>
              </w:rPr>
            </w:pPr>
          </w:p>
        </w:tc>
        <w:tc>
          <w:tcPr>
            <w:tcW w:w="422" w:type="dxa"/>
            <w:shd w:val="clear" w:color="auto" w:fill="CCFF66"/>
          </w:tcPr>
          <w:p w:rsidR="004C7533" w:rsidRPr="00C928FC" w:rsidRDefault="004C7533" w:rsidP="00FA0C33">
            <w:pPr>
              <w:pStyle w:val="NoSpacing"/>
              <w:rPr>
                <w:rFonts w:ascii="LCD Display Grid" w:hAnsi="LCD Display Grid"/>
                <w:b/>
              </w:rPr>
            </w:pPr>
            <w:r>
              <w:rPr>
                <w:rFonts w:ascii="LCD Display Grid" w:hAnsi="LCD Display Grid"/>
                <w:b/>
              </w:rPr>
              <w:t>W</w:t>
            </w:r>
          </w:p>
        </w:tc>
        <w:tc>
          <w:tcPr>
            <w:tcW w:w="422" w:type="dxa"/>
            <w:shd w:val="clear" w:color="auto" w:fill="CCFF66"/>
          </w:tcPr>
          <w:p w:rsidR="004C7533" w:rsidRPr="00C928FC" w:rsidRDefault="004C7533" w:rsidP="00FA0C33">
            <w:pPr>
              <w:pStyle w:val="NoSpacing"/>
              <w:rPr>
                <w:rFonts w:ascii="LCD Display Grid" w:hAnsi="LCD Display Grid"/>
                <w:b/>
              </w:rPr>
            </w:pPr>
            <w:r>
              <w:rPr>
                <w:rFonts w:ascii="LCD Display Grid" w:hAnsi="LCD Display Grid"/>
                <w:b/>
              </w:rPr>
              <w:t>E</w:t>
            </w:r>
          </w:p>
        </w:tc>
        <w:tc>
          <w:tcPr>
            <w:tcW w:w="421" w:type="dxa"/>
            <w:shd w:val="clear" w:color="auto" w:fill="CCFF66"/>
          </w:tcPr>
          <w:p w:rsidR="004C7533" w:rsidRPr="00C928FC" w:rsidRDefault="004C7533" w:rsidP="00FA0C33">
            <w:pPr>
              <w:pStyle w:val="NoSpacing"/>
              <w:rPr>
                <w:rFonts w:ascii="LCD Display Grid" w:hAnsi="LCD Display Grid"/>
                <w:b/>
              </w:rPr>
            </w:pPr>
            <w:r>
              <w:rPr>
                <w:rFonts w:ascii="LCD Display Grid" w:hAnsi="LCD Display Grid"/>
                <w:b/>
              </w:rPr>
              <w:t>H</w:t>
            </w:r>
          </w:p>
        </w:tc>
        <w:tc>
          <w:tcPr>
            <w:tcW w:w="440" w:type="dxa"/>
            <w:shd w:val="clear" w:color="auto" w:fill="CCFF66"/>
          </w:tcPr>
          <w:p w:rsidR="004C7533" w:rsidRPr="00C928FC" w:rsidRDefault="004C7533" w:rsidP="00FA0C33">
            <w:pPr>
              <w:pStyle w:val="NoSpacing"/>
              <w:rPr>
                <w:rFonts w:ascii="LCD Display Grid" w:hAnsi="LCD Display Grid"/>
                <w:b/>
              </w:rPr>
            </w:pPr>
            <w:r>
              <w:rPr>
                <w:rFonts w:ascii="LCD Display Grid" w:hAnsi="LCD Display Grid"/>
                <w:b/>
              </w:rPr>
              <w:t>2</w:t>
            </w:r>
          </w:p>
        </w:tc>
        <w:tc>
          <w:tcPr>
            <w:tcW w:w="440" w:type="dxa"/>
            <w:shd w:val="clear" w:color="auto" w:fill="CCFF66"/>
          </w:tcPr>
          <w:p w:rsidR="004C7533" w:rsidRPr="00C928FC" w:rsidRDefault="004C7533" w:rsidP="00FA0C33">
            <w:pPr>
              <w:pStyle w:val="NoSpacing"/>
              <w:rPr>
                <w:rFonts w:ascii="LCD Display Grid" w:hAnsi="LCD Display Grid"/>
                <w:b/>
              </w:rPr>
            </w:pPr>
            <w:r>
              <w:rPr>
                <w:rFonts w:ascii="LCD Display Grid" w:hAnsi="LCD Display Grid"/>
                <w:b/>
              </w:rPr>
              <w:t>0</w:t>
            </w:r>
          </w:p>
        </w:tc>
        <w:tc>
          <w:tcPr>
            <w:tcW w:w="440" w:type="dxa"/>
            <w:shd w:val="clear" w:color="auto" w:fill="CCFF66"/>
          </w:tcPr>
          <w:p w:rsidR="004C7533" w:rsidRPr="00C928FC" w:rsidRDefault="004C7533" w:rsidP="00FA0C33">
            <w:pPr>
              <w:pStyle w:val="NoSpacing"/>
              <w:rPr>
                <w:rFonts w:ascii="LCD Display Grid" w:hAnsi="LCD Display Grid"/>
                <w:b/>
              </w:rPr>
            </w:pPr>
            <w:r>
              <w:rPr>
                <w:rFonts w:ascii="LCD Display Grid" w:hAnsi="LCD Display Grid"/>
                <w:b/>
              </w:rPr>
              <w:t>0</w:t>
            </w:r>
          </w:p>
        </w:tc>
        <w:tc>
          <w:tcPr>
            <w:tcW w:w="440" w:type="dxa"/>
            <w:shd w:val="clear" w:color="auto" w:fill="CCFF66"/>
          </w:tcPr>
          <w:p w:rsidR="004C7533" w:rsidRPr="00C928FC" w:rsidRDefault="004C7533" w:rsidP="00FA0C33">
            <w:pPr>
              <w:pStyle w:val="NoSpacing"/>
              <w:rPr>
                <w:rFonts w:ascii="LCD Display Grid" w:hAnsi="LCD Display Grid"/>
                <w:b/>
              </w:rPr>
            </w:pPr>
            <w:r>
              <w:rPr>
                <w:rFonts w:ascii="LCD Display Grid" w:hAnsi="LCD Display Grid"/>
                <w:b/>
              </w:rPr>
              <w:t>4</w:t>
            </w:r>
          </w:p>
        </w:tc>
        <w:tc>
          <w:tcPr>
            <w:tcW w:w="440" w:type="dxa"/>
            <w:shd w:val="clear" w:color="auto" w:fill="CCFF66"/>
          </w:tcPr>
          <w:p w:rsidR="004C7533" w:rsidRPr="00C928FC" w:rsidRDefault="004C7533" w:rsidP="00FA0C33">
            <w:pPr>
              <w:pStyle w:val="NoSpacing"/>
              <w:rPr>
                <w:rFonts w:ascii="LCD Display Grid" w:hAnsi="LCD Display Grid"/>
                <w:b/>
              </w:rPr>
            </w:pPr>
            <w:r>
              <w:rPr>
                <w:rFonts w:ascii="LCD Display Grid" w:hAnsi="LCD Display Grid"/>
                <w:b/>
              </w:rPr>
              <w:t>A</w:t>
            </w: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r>
      <w:tr w:rsidR="004C7533" w:rsidTr="00FA0C33">
        <w:tc>
          <w:tcPr>
            <w:tcW w:w="423" w:type="dxa"/>
            <w:shd w:val="clear" w:color="auto" w:fill="BFBFBF" w:themeFill="background1" w:themeFillShade="BF"/>
          </w:tcPr>
          <w:p w:rsidR="004C7533" w:rsidRDefault="004C7533" w:rsidP="00FA0C33">
            <w:pPr>
              <w:pStyle w:val="NoSpacing"/>
            </w:pPr>
            <w:r>
              <w:t>4</w:t>
            </w:r>
          </w:p>
        </w:tc>
        <w:tc>
          <w:tcPr>
            <w:tcW w:w="422" w:type="dxa"/>
            <w:shd w:val="clear" w:color="auto" w:fill="CCFF66"/>
          </w:tcPr>
          <w:p w:rsidR="004C7533" w:rsidRPr="00C928FC" w:rsidRDefault="004C7533" w:rsidP="00FA0C33">
            <w:pPr>
              <w:pStyle w:val="NoSpacing"/>
              <w:rPr>
                <w:rFonts w:ascii="LCD Display Grid" w:hAnsi="LCD Display Grid"/>
                <w:b/>
              </w:rPr>
            </w:pPr>
          </w:p>
        </w:tc>
        <w:tc>
          <w:tcPr>
            <w:tcW w:w="423" w:type="dxa"/>
            <w:shd w:val="clear" w:color="auto" w:fill="CCFF66"/>
          </w:tcPr>
          <w:p w:rsidR="004C7533" w:rsidRPr="00C928FC" w:rsidRDefault="004C7533" w:rsidP="00FA0C33">
            <w:pPr>
              <w:pStyle w:val="NoSpacing"/>
              <w:rPr>
                <w:rFonts w:ascii="LCD Display Grid" w:hAnsi="LCD Display Grid"/>
                <w:b/>
              </w:rPr>
            </w:pPr>
          </w:p>
        </w:tc>
        <w:tc>
          <w:tcPr>
            <w:tcW w:w="423" w:type="dxa"/>
            <w:shd w:val="clear" w:color="auto" w:fill="CCFF66"/>
          </w:tcPr>
          <w:p w:rsidR="004C7533" w:rsidRPr="00C928FC" w:rsidRDefault="004C7533" w:rsidP="00FA0C33">
            <w:pPr>
              <w:pStyle w:val="NoSpacing"/>
              <w:rPr>
                <w:rFonts w:ascii="LCD Display Grid" w:hAnsi="LCD Display Grid"/>
                <w:b/>
              </w:rPr>
            </w:pPr>
          </w:p>
        </w:tc>
        <w:tc>
          <w:tcPr>
            <w:tcW w:w="422" w:type="dxa"/>
            <w:shd w:val="clear" w:color="auto" w:fill="CCFF66"/>
          </w:tcPr>
          <w:p w:rsidR="004C7533" w:rsidRPr="00C928FC" w:rsidRDefault="004C7533" w:rsidP="00FA0C33">
            <w:pPr>
              <w:pStyle w:val="NoSpacing"/>
              <w:rPr>
                <w:rFonts w:ascii="LCD Display Grid" w:hAnsi="LCD Display Grid"/>
                <w:b/>
              </w:rPr>
            </w:pPr>
          </w:p>
        </w:tc>
        <w:tc>
          <w:tcPr>
            <w:tcW w:w="422" w:type="dxa"/>
            <w:shd w:val="clear" w:color="auto" w:fill="CCFF66"/>
          </w:tcPr>
          <w:p w:rsidR="004C7533" w:rsidRPr="00C928FC" w:rsidRDefault="004C7533" w:rsidP="00FA0C33">
            <w:pPr>
              <w:pStyle w:val="NoSpacing"/>
              <w:rPr>
                <w:rFonts w:ascii="LCD Display Grid" w:hAnsi="LCD Display Grid"/>
                <w:b/>
              </w:rPr>
            </w:pPr>
          </w:p>
        </w:tc>
        <w:tc>
          <w:tcPr>
            <w:tcW w:w="422" w:type="dxa"/>
            <w:shd w:val="clear" w:color="auto" w:fill="CCFF66"/>
          </w:tcPr>
          <w:p w:rsidR="004C7533" w:rsidRPr="00C928FC" w:rsidRDefault="004C7533" w:rsidP="00FA0C33">
            <w:pPr>
              <w:pStyle w:val="NoSpacing"/>
              <w:rPr>
                <w:rFonts w:ascii="LCD Display Grid" w:hAnsi="LCD Display Grid"/>
                <w:b/>
              </w:rPr>
            </w:pPr>
          </w:p>
        </w:tc>
        <w:tc>
          <w:tcPr>
            <w:tcW w:w="422" w:type="dxa"/>
            <w:shd w:val="clear" w:color="auto" w:fill="CCFF66"/>
          </w:tcPr>
          <w:p w:rsidR="004C7533" w:rsidRPr="00C928FC" w:rsidRDefault="004C7533" w:rsidP="00FA0C33">
            <w:pPr>
              <w:pStyle w:val="NoSpacing"/>
              <w:rPr>
                <w:rFonts w:ascii="LCD Display Grid" w:hAnsi="LCD Display Grid"/>
                <w:b/>
              </w:rPr>
            </w:pPr>
          </w:p>
        </w:tc>
        <w:tc>
          <w:tcPr>
            <w:tcW w:w="422" w:type="dxa"/>
            <w:shd w:val="clear" w:color="auto" w:fill="CCFF66"/>
          </w:tcPr>
          <w:p w:rsidR="004C7533" w:rsidRPr="00C928FC" w:rsidRDefault="004C7533" w:rsidP="00FA0C33">
            <w:pPr>
              <w:pStyle w:val="NoSpacing"/>
              <w:rPr>
                <w:rFonts w:ascii="LCD Display Grid" w:hAnsi="LCD Display Grid"/>
                <w:b/>
              </w:rPr>
            </w:pPr>
          </w:p>
        </w:tc>
        <w:tc>
          <w:tcPr>
            <w:tcW w:w="421"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r>
    </w:tbl>
    <w:p w:rsidR="004C7533" w:rsidRDefault="004C7533" w:rsidP="004C7533"/>
    <w:p w:rsidR="004C7533" w:rsidRDefault="004C7533">
      <w:pPr>
        <w:jc w:val="left"/>
      </w:pPr>
      <w:r>
        <w:br w:type="page"/>
      </w:r>
    </w:p>
    <w:p w:rsidR="004C7533" w:rsidRDefault="004C7533" w:rsidP="004C7533">
      <w:pPr>
        <w:pStyle w:val="Heading2"/>
      </w:pPr>
      <w:bookmarkStart w:id="76" w:name="_Toc492547809"/>
      <w:r>
        <w:lastRenderedPageBreak/>
        <w:t>Keypad</w:t>
      </w:r>
      <w:bookmarkEnd w:id="76"/>
    </w:p>
    <w:p w:rsidR="004C7533" w:rsidRDefault="004C7533" w:rsidP="004C7533">
      <w:r>
        <w:t>The system contains a keypad which represents the only possibility for the user to interact with the several functions of the system</w:t>
      </w:r>
      <w:r w:rsidR="00E27D8C">
        <w:t>.</w:t>
      </w:r>
    </w:p>
    <w:p w:rsidR="00E27D8C" w:rsidRDefault="00E27D8C" w:rsidP="00E27D8C">
      <w:pPr>
        <w:keepNext/>
        <w:jc w:val="center"/>
      </w:pPr>
      <w:r>
        <w:rPr>
          <w:noProof/>
        </w:rPr>
        <w:drawing>
          <wp:inline distT="0" distB="0" distL="0" distR="0">
            <wp:extent cx="4029739" cy="4096218"/>
            <wp:effectExtent l="0" t="0" r="8890" b="0"/>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keypad.jpg"/>
                    <pic:cNvPicPr/>
                  </pic:nvPicPr>
                  <pic:blipFill>
                    <a:blip r:embed="rId9"/>
                    <a:stretch>
                      <a:fillRect/>
                    </a:stretch>
                  </pic:blipFill>
                  <pic:spPr>
                    <a:xfrm>
                      <a:off x="0" y="0"/>
                      <a:ext cx="4035160" cy="4101729"/>
                    </a:xfrm>
                    <a:prstGeom prst="rect">
                      <a:avLst/>
                    </a:prstGeom>
                  </pic:spPr>
                </pic:pic>
              </a:graphicData>
            </a:graphic>
          </wp:inline>
        </w:drawing>
      </w:r>
    </w:p>
    <w:p w:rsidR="00E27D8C" w:rsidRDefault="00E27D8C" w:rsidP="00E27D8C">
      <w:pPr>
        <w:pStyle w:val="Caption"/>
      </w:pPr>
      <w:bookmarkStart w:id="77" w:name="_Ref492538260"/>
      <w:bookmarkStart w:id="78" w:name="_Ref492538249"/>
      <w:r>
        <w:t xml:space="preserve">Figure </w:t>
      </w:r>
      <w:r>
        <w:fldChar w:fldCharType="begin"/>
      </w:r>
      <w:r>
        <w:instrText xml:space="preserve"> SEQ Figure \* ARABIC </w:instrText>
      </w:r>
      <w:r>
        <w:fldChar w:fldCharType="separate"/>
      </w:r>
      <w:r w:rsidR="00105B55">
        <w:rPr>
          <w:noProof/>
        </w:rPr>
        <w:t>2</w:t>
      </w:r>
      <w:r>
        <w:fldChar w:fldCharType="end"/>
      </w:r>
      <w:bookmarkEnd w:id="77"/>
      <w:r>
        <w:t>: 16-key keypad</w:t>
      </w:r>
      <w:bookmarkEnd w:id="78"/>
    </w:p>
    <w:p w:rsidR="00E27D8C" w:rsidRDefault="00E27D8C" w:rsidP="00E27D8C"/>
    <w:p w:rsidR="00E27D8C" w:rsidRDefault="00E27D8C" w:rsidP="00E27D8C">
      <w:r>
        <w:t>The keypad consists of a matrix of four by four keys, making it 16 keys totally. They are labelled as follows:</w:t>
      </w:r>
    </w:p>
    <w:tbl>
      <w:tblPr>
        <w:tblStyle w:val="TableGrid"/>
        <w:tblW w:w="0" w:type="auto"/>
        <w:tblLook w:val="04A0" w:firstRow="1" w:lastRow="0" w:firstColumn="1" w:lastColumn="0" w:noHBand="0" w:noVBand="1"/>
      </w:tblPr>
      <w:tblGrid>
        <w:gridCol w:w="4531"/>
        <w:gridCol w:w="4531"/>
      </w:tblGrid>
      <w:tr w:rsidR="00E27D8C" w:rsidTr="00E27D8C">
        <w:tc>
          <w:tcPr>
            <w:tcW w:w="4531" w:type="dxa"/>
          </w:tcPr>
          <w:p w:rsidR="00E27D8C" w:rsidRDefault="00E27D8C" w:rsidP="00FA0C33">
            <w:pPr>
              <w:pStyle w:val="NoSpacing"/>
              <w:rPr>
                <w:lang w:val="en-GB"/>
              </w:rPr>
            </w:pPr>
            <w:r>
              <w:rPr>
                <w:lang w:val="en-GB"/>
              </w:rPr>
              <w:t>0-9</w:t>
            </w:r>
          </w:p>
        </w:tc>
        <w:tc>
          <w:tcPr>
            <w:tcW w:w="4531" w:type="dxa"/>
          </w:tcPr>
          <w:p w:rsidR="00E27D8C" w:rsidRDefault="00E27D8C" w:rsidP="00FA0C33">
            <w:pPr>
              <w:pStyle w:val="NoSpacing"/>
              <w:rPr>
                <w:lang w:val="en-GB"/>
              </w:rPr>
            </w:pPr>
            <w:r>
              <w:rPr>
                <w:lang w:val="en-GB"/>
              </w:rPr>
              <w:t xml:space="preserve">Numeric keys </w:t>
            </w:r>
          </w:p>
        </w:tc>
      </w:tr>
      <w:tr w:rsidR="00E27D8C" w:rsidTr="00E27D8C">
        <w:tc>
          <w:tcPr>
            <w:tcW w:w="4531" w:type="dxa"/>
          </w:tcPr>
          <w:p w:rsidR="00E27D8C" w:rsidRDefault="00E27D8C" w:rsidP="00E27D8C">
            <w:pPr>
              <w:pStyle w:val="NoSpacing"/>
              <w:rPr>
                <w:lang w:val="en-GB"/>
              </w:rPr>
            </w:pPr>
            <w:r>
              <w:rPr>
                <w:rFonts w:cstheme="minorHAnsi"/>
                <w:lang w:val="en-GB"/>
              </w:rPr>
              <w:t>←</w:t>
            </w:r>
          </w:p>
        </w:tc>
        <w:tc>
          <w:tcPr>
            <w:tcW w:w="4531" w:type="dxa"/>
          </w:tcPr>
          <w:p w:rsidR="00E27D8C" w:rsidRDefault="00E27D8C" w:rsidP="00E27D8C">
            <w:pPr>
              <w:pStyle w:val="NoSpacing"/>
              <w:rPr>
                <w:lang w:val="en-GB"/>
              </w:rPr>
            </w:pPr>
            <w:r>
              <w:rPr>
                <w:lang w:val="en-GB"/>
              </w:rPr>
              <w:t>Arrow left</w:t>
            </w:r>
          </w:p>
        </w:tc>
      </w:tr>
      <w:tr w:rsidR="00E27D8C" w:rsidTr="00E27D8C">
        <w:tc>
          <w:tcPr>
            <w:tcW w:w="4531" w:type="dxa"/>
          </w:tcPr>
          <w:p w:rsidR="00E27D8C" w:rsidRDefault="00E27D8C" w:rsidP="00E27D8C">
            <w:pPr>
              <w:pStyle w:val="NoSpacing"/>
              <w:rPr>
                <w:lang w:val="en-GB"/>
              </w:rPr>
            </w:pPr>
            <w:r>
              <w:rPr>
                <w:rFonts w:cstheme="minorHAnsi"/>
                <w:lang w:val="en-GB"/>
              </w:rPr>
              <w:t>↑</w:t>
            </w:r>
          </w:p>
        </w:tc>
        <w:tc>
          <w:tcPr>
            <w:tcW w:w="4531" w:type="dxa"/>
          </w:tcPr>
          <w:p w:rsidR="00E27D8C" w:rsidRDefault="00E27D8C" w:rsidP="00E27D8C">
            <w:pPr>
              <w:pStyle w:val="NoSpacing"/>
              <w:rPr>
                <w:lang w:val="en-GB"/>
              </w:rPr>
            </w:pPr>
            <w:r>
              <w:rPr>
                <w:lang w:val="en-GB"/>
              </w:rPr>
              <w:t>Arrow up</w:t>
            </w:r>
          </w:p>
        </w:tc>
      </w:tr>
      <w:tr w:rsidR="00E27D8C" w:rsidTr="00E27D8C">
        <w:tc>
          <w:tcPr>
            <w:tcW w:w="4531" w:type="dxa"/>
          </w:tcPr>
          <w:p w:rsidR="00E27D8C" w:rsidRDefault="00E27D8C" w:rsidP="00E27D8C">
            <w:pPr>
              <w:pStyle w:val="NoSpacing"/>
              <w:rPr>
                <w:lang w:val="en-GB"/>
              </w:rPr>
            </w:pPr>
            <w:r>
              <w:rPr>
                <w:rFonts w:cstheme="minorHAnsi"/>
                <w:lang w:val="en-GB"/>
              </w:rPr>
              <w:t>→</w:t>
            </w:r>
          </w:p>
        </w:tc>
        <w:tc>
          <w:tcPr>
            <w:tcW w:w="4531" w:type="dxa"/>
          </w:tcPr>
          <w:p w:rsidR="00E27D8C" w:rsidRDefault="00E27D8C" w:rsidP="00E27D8C">
            <w:pPr>
              <w:pStyle w:val="NoSpacing"/>
              <w:rPr>
                <w:lang w:val="en-GB"/>
              </w:rPr>
            </w:pPr>
            <w:r>
              <w:rPr>
                <w:lang w:val="en-GB"/>
              </w:rPr>
              <w:t>Arrow right</w:t>
            </w:r>
          </w:p>
        </w:tc>
      </w:tr>
      <w:tr w:rsidR="00E27D8C" w:rsidTr="00E27D8C">
        <w:tc>
          <w:tcPr>
            <w:tcW w:w="4531" w:type="dxa"/>
          </w:tcPr>
          <w:p w:rsidR="00E27D8C" w:rsidRDefault="00E27D8C" w:rsidP="00E27D8C">
            <w:pPr>
              <w:pStyle w:val="NoSpacing"/>
              <w:rPr>
                <w:lang w:val="en-GB"/>
              </w:rPr>
            </w:pPr>
            <w:r>
              <w:rPr>
                <w:rFonts w:cstheme="minorHAnsi"/>
                <w:lang w:val="en-GB"/>
              </w:rPr>
              <w:t>↓</w:t>
            </w:r>
          </w:p>
        </w:tc>
        <w:tc>
          <w:tcPr>
            <w:tcW w:w="4531" w:type="dxa"/>
          </w:tcPr>
          <w:p w:rsidR="00E27D8C" w:rsidRDefault="00E27D8C" w:rsidP="00E27D8C">
            <w:pPr>
              <w:pStyle w:val="NoSpacing"/>
              <w:rPr>
                <w:lang w:val="en-GB"/>
              </w:rPr>
            </w:pPr>
            <w:r>
              <w:rPr>
                <w:lang w:val="en-GB"/>
              </w:rPr>
              <w:t>Arrow down</w:t>
            </w:r>
          </w:p>
        </w:tc>
      </w:tr>
      <w:tr w:rsidR="00E27D8C" w:rsidTr="00E27D8C">
        <w:tc>
          <w:tcPr>
            <w:tcW w:w="4531" w:type="dxa"/>
          </w:tcPr>
          <w:p w:rsidR="00E27D8C" w:rsidRDefault="009D43CF" w:rsidP="00E27D8C">
            <w:pPr>
              <w:pStyle w:val="NoSpacing"/>
              <w:rPr>
                <w:lang w:val="en-GB"/>
              </w:rPr>
            </w:pPr>
            <w:r>
              <w:rPr>
                <w:lang w:val="en-GB"/>
              </w:rPr>
              <w:t>ENT</w:t>
            </w:r>
          </w:p>
        </w:tc>
        <w:tc>
          <w:tcPr>
            <w:tcW w:w="4531" w:type="dxa"/>
          </w:tcPr>
          <w:p w:rsidR="00E27D8C" w:rsidRDefault="00E27D8C" w:rsidP="00E27D8C">
            <w:pPr>
              <w:pStyle w:val="NoSpacing"/>
              <w:rPr>
                <w:lang w:val="en-GB"/>
              </w:rPr>
            </w:pPr>
            <w:r>
              <w:rPr>
                <w:lang w:val="en-GB"/>
              </w:rPr>
              <w:t>Enter</w:t>
            </w:r>
          </w:p>
        </w:tc>
      </w:tr>
      <w:tr w:rsidR="00E27D8C" w:rsidTr="00E27D8C">
        <w:tc>
          <w:tcPr>
            <w:tcW w:w="4531" w:type="dxa"/>
          </w:tcPr>
          <w:p w:rsidR="00E27D8C" w:rsidRDefault="00F5017F" w:rsidP="00E27D8C">
            <w:pPr>
              <w:pStyle w:val="NoSpacing"/>
              <w:rPr>
                <w:lang w:val="en-GB"/>
              </w:rPr>
            </w:pPr>
            <w:r>
              <w:rPr>
                <w:lang w:val="en-GB"/>
              </w:rPr>
              <w:t>X</w:t>
            </w:r>
          </w:p>
        </w:tc>
        <w:tc>
          <w:tcPr>
            <w:tcW w:w="4531" w:type="dxa"/>
          </w:tcPr>
          <w:p w:rsidR="00E27D8C" w:rsidRDefault="003242F4" w:rsidP="003242F4">
            <w:pPr>
              <w:pStyle w:val="NoSpacing"/>
              <w:tabs>
                <w:tab w:val="left" w:pos="1047"/>
              </w:tabs>
              <w:rPr>
                <w:lang w:val="en-GB"/>
              </w:rPr>
            </w:pPr>
            <w:r>
              <w:rPr>
                <w:lang w:val="en-GB"/>
              </w:rPr>
              <w:t>Escape</w:t>
            </w:r>
            <w:r>
              <w:rPr>
                <w:lang w:val="en-GB"/>
              </w:rPr>
              <w:tab/>
            </w:r>
          </w:p>
        </w:tc>
      </w:tr>
    </w:tbl>
    <w:p w:rsidR="00E27D8C" w:rsidRDefault="00E27D8C" w:rsidP="00E27D8C"/>
    <w:p w:rsidR="00E27D8C" w:rsidRDefault="00E27D8C">
      <w:pPr>
        <w:jc w:val="left"/>
      </w:pPr>
      <w:r>
        <w:br w:type="page"/>
      </w:r>
    </w:p>
    <w:p w:rsidR="00E27D8C" w:rsidRDefault="00E27D8C" w:rsidP="00E27D8C">
      <w:pPr>
        <w:pStyle w:val="Heading1"/>
      </w:pPr>
      <w:bookmarkStart w:id="79" w:name="_Toc492547810"/>
      <w:r>
        <w:lastRenderedPageBreak/>
        <w:t>Service manual</w:t>
      </w:r>
      <w:bookmarkEnd w:id="79"/>
    </w:p>
    <w:p w:rsidR="00FA0C33" w:rsidRDefault="00FA0C33" w:rsidP="00FA0C33">
      <w:pPr>
        <w:pStyle w:val="Heading2"/>
      </w:pPr>
      <w:bookmarkStart w:id="80" w:name="_Toc492547811"/>
      <w:r>
        <w:t>Selection cursor</w:t>
      </w:r>
      <w:bookmarkEnd w:id="80"/>
    </w:p>
    <w:p w:rsidR="00FA0C33" w:rsidRPr="00FA0C33" w:rsidRDefault="00FA0C33" w:rsidP="00FA0C33">
      <w:pPr>
        <w:pStyle w:val="NoSpacing"/>
        <w:rPr>
          <w:rFonts w:ascii="Arial" w:hAnsi="Arial" w:cs="Arial"/>
          <w:lang w:val="en-GB"/>
        </w:rPr>
      </w:pPr>
      <w:r w:rsidRPr="00FA0C33">
        <w:rPr>
          <w:rFonts w:ascii="Arial" w:hAnsi="Arial" w:cs="Arial"/>
          <w:lang w:val="en-GB"/>
        </w:rPr>
        <w:t>As soon as a menu with selectable items appears on the display there must be a cursor/selector to differ between the currently highlighted menu item and other items.</w:t>
      </w:r>
    </w:p>
    <w:p w:rsidR="00FA0C33" w:rsidRPr="00FA0C33" w:rsidRDefault="00FA0C33" w:rsidP="00FA0C33">
      <w:pPr>
        <w:pStyle w:val="NoSpacing"/>
        <w:rPr>
          <w:rFonts w:ascii="Arial" w:hAnsi="Arial" w:cs="Arial"/>
          <w:lang w:val="en-GB"/>
        </w:rPr>
      </w:pPr>
      <w:r w:rsidRPr="00FA0C33">
        <w:rPr>
          <w:rFonts w:ascii="Arial" w:hAnsi="Arial" w:cs="Arial"/>
          <w:lang w:val="en-GB"/>
        </w:rPr>
        <w:t>The cursor is character: &gt;</w:t>
      </w:r>
    </w:p>
    <w:p w:rsidR="00FA0C33" w:rsidRPr="00FA0C33" w:rsidRDefault="00FA0C33" w:rsidP="00FA0C33">
      <w:pPr>
        <w:pStyle w:val="NoSpacing"/>
        <w:rPr>
          <w:rFonts w:ascii="Arial" w:hAnsi="Arial" w:cs="Arial"/>
          <w:lang w:val="en-GB"/>
        </w:rPr>
      </w:pPr>
      <w:r w:rsidRPr="00FA0C33">
        <w:rPr>
          <w:rFonts w:ascii="Arial" w:hAnsi="Arial" w:cs="Arial"/>
          <w:lang w:val="en-GB"/>
        </w:rPr>
        <w:t xml:space="preserve">The cursor is always in first position of the current row, followed by a blank (space character). </w:t>
      </w:r>
    </w:p>
    <w:p w:rsidR="00FA0C33" w:rsidRPr="00FA0C33" w:rsidRDefault="00FA0C33" w:rsidP="00FA0C33">
      <w:pPr>
        <w:pStyle w:val="NoSpacing"/>
        <w:rPr>
          <w:rFonts w:ascii="Arial" w:hAnsi="Arial" w:cs="Arial"/>
          <w:lang w:val="en-GB"/>
        </w:rPr>
      </w:pPr>
      <w:r w:rsidRPr="00FA0C33">
        <w:rPr>
          <w:rFonts w:ascii="Arial" w:hAnsi="Arial" w:cs="Arial"/>
          <w:lang w:val="en-GB"/>
        </w:rPr>
        <w:t>For example, the cursor active in third row with random text behind looks like:</w:t>
      </w:r>
    </w:p>
    <w:tbl>
      <w:tblPr>
        <w:tblStyle w:val="TableGrid"/>
        <w:tblW w:w="0" w:type="auto"/>
        <w:tblLook w:val="04A0" w:firstRow="1" w:lastRow="0" w:firstColumn="1" w:lastColumn="0" w:noHBand="0" w:noVBand="1"/>
      </w:tblPr>
      <w:tblGrid>
        <w:gridCol w:w="423"/>
        <w:gridCol w:w="422"/>
        <w:gridCol w:w="423"/>
        <w:gridCol w:w="423"/>
        <w:gridCol w:w="422"/>
      </w:tblGrid>
      <w:tr w:rsidR="00FA0C33" w:rsidTr="00FA0C33">
        <w:tc>
          <w:tcPr>
            <w:tcW w:w="423" w:type="dxa"/>
            <w:shd w:val="clear" w:color="auto" w:fill="BFBFBF" w:themeFill="background1" w:themeFillShade="BF"/>
          </w:tcPr>
          <w:p w:rsidR="00FA0C33" w:rsidRDefault="00FA0C33" w:rsidP="00FA0C33">
            <w:pPr>
              <w:pStyle w:val="NoSpacing"/>
            </w:pPr>
            <w:r>
              <w:t>/</w:t>
            </w:r>
          </w:p>
        </w:tc>
        <w:tc>
          <w:tcPr>
            <w:tcW w:w="422" w:type="dxa"/>
            <w:shd w:val="clear" w:color="auto" w:fill="BFBFBF" w:themeFill="background1" w:themeFillShade="BF"/>
          </w:tcPr>
          <w:p w:rsidR="00FA0C33" w:rsidRDefault="00FA0C33" w:rsidP="00FA0C33">
            <w:pPr>
              <w:pStyle w:val="NoSpacing"/>
            </w:pPr>
            <w:r>
              <w:t>1</w:t>
            </w:r>
          </w:p>
        </w:tc>
        <w:tc>
          <w:tcPr>
            <w:tcW w:w="423" w:type="dxa"/>
            <w:shd w:val="clear" w:color="auto" w:fill="BFBFBF" w:themeFill="background1" w:themeFillShade="BF"/>
          </w:tcPr>
          <w:p w:rsidR="00FA0C33" w:rsidRDefault="00FA0C33" w:rsidP="00FA0C33">
            <w:pPr>
              <w:pStyle w:val="NoSpacing"/>
            </w:pPr>
            <w:r>
              <w:t>2</w:t>
            </w:r>
          </w:p>
        </w:tc>
        <w:tc>
          <w:tcPr>
            <w:tcW w:w="423" w:type="dxa"/>
            <w:shd w:val="clear" w:color="auto" w:fill="BFBFBF" w:themeFill="background1" w:themeFillShade="BF"/>
          </w:tcPr>
          <w:p w:rsidR="00FA0C33" w:rsidRDefault="00FA0C33" w:rsidP="00FA0C33">
            <w:pPr>
              <w:pStyle w:val="NoSpacing"/>
            </w:pPr>
            <w:r>
              <w:t>3</w:t>
            </w:r>
          </w:p>
        </w:tc>
        <w:tc>
          <w:tcPr>
            <w:tcW w:w="422" w:type="dxa"/>
            <w:shd w:val="clear" w:color="auto" w:fill="BFBFBF" w:themeFill="background1" w:themeFillShade="BF"/>
          </w:tcPr>
          <w:p w:rsidR="00FA0C33" w:rsidRDefault="00FA0C33" w:rsidP="00FA0C33">
            <w:pPr>
              <w:pStyle w:val="NoSpacing"/>
            </w:pPr>
            <w:r>
              <w:t>4</w:t>
            </w:r>
          </w:p>
        </w:tc>
      </w:tr>
      <w:tr w:rsidR="00FA0C33" w:rsidTr="00FA0C33">
        <w:tc>
          <w:tcPr>
            <w:tcW w:w="423" w:type="dxa"/>
            <w:shd w:val="clear" w:color="auto" w:fill="BFBFBF" w:themeFill="background1" w:themeFillShade="BF"/>
          </w:tcPr>
          <w:p w:rsidR="00FA0C33" w:rsidRDefault="00FA0C33" w:rsidP="00FA0C33">
            <w:pPr>
              <w:pStyle w:val="NoSpacing"/>
            </w:pPr>
            <w:r>
              <w:t>1</w:t>
            </w:r>
          </w:p>
        </w:tc>
        <w:tc>
          <w:tcPr>
            <w:tcW w:w="422" w:type="dxa"/>
            <w:shd w:val="clear" w:color="auto" w:fill="CCFF66"/>
          </w:tcPr>
          <w:p w:rsidR="00FA0C33" w:rsidRPr="001A2023" w:rsidRDefault="00FA0C33" w:rsidP="00FA0C33">
            <w:pPr>
              <w:pStyle w:val="NoSpacing"/>
              <w:rPr>
                <w:rFonts w:ascii="LCD Display Grid" w:hAnsi="LCD Display Grid"/>
                <w:b/>
              </w:rPr>
            </w:pPr>
            <w:r w:rsidRPr="001A2023">
              <w:rPr>
                <w:rFonts w:ascii="LCD Display Grid" w:hAnsi="LCD Display Grid"/>
                <w:b/>
              </w:rPr>
              <w:t>R</w:t>
            </w:r>
          </w:p>
        </w:tc>
        <w:tc>
          <w:tcPr>
            <w:tcW w:w="423" w:type="dxa"/>
            <w:shd w:val="clear" w:color="auto" w:fill="CCFF66"/>
          </w:tcPr>
          <w:p w:rsidR="00FA0C33" w:rsidRPr="001A2023" w:rsidRDefault="00FA0C33" w:rsidP="00FA0C33">
            <w:pPr>
              <w:pStyle w:val="NoSpacing"/>
              <w:rPr>
                <w:rFonts w:ascii="LCD Display Grid" w:hAnsi="LCD Display Grid"/>
                <w:b/>
              </w:rPr>
            </w:pPr>
            <w:r w:rsidRPr="001A2023">
              <w:rPr>
                <w:rFonts w:ascii="LCD Display Grid" w:hAnsi="LCD Display Grid"/>
                <w:b/>
              </w:rPr>
              <w:t>a</w:t>
            </w:r>
          </w:p>
        </w:tc>
        <w:tc>
          <w:tcPr>
            <w:tcW w:w="423" w:type="dxa"/>
            <w:shd w:val="clear" w:color="auto" w:fill="CCFF66"/>
          </w:tcPr>
          <w:p w:rsidR="00FA0C33" w:rsidRPr="001A2023" w:rsidRDefault="00FA0C33" w:rsidP="00FA0C33">
            <w:pPr>
              <w:pStyle w:val="NoSpacing"/>
              <w:rPr>
                <w:rFonts w:ascii="LCD Display Grid" w:hAnsi="LCD Display Grid"/>
                <w:b/>
              </w:rPr>
            </w:pPr>
            <w:r w:rsidRPr="001A2023">
              <w:rPr>
                <w:rFonts w:ascii="LCD Display Grid" w:hAnsi="LCD Display Grid"/>
                <w:b/>
              </w:rPr>
              <w:t>n</w:t>
            </w:r>
          </w:p>
        </w:tc>
        <w:tc>
          <w:tcPr>
            <w:tcW w:w="422" w:type="dxa"/>
            <w:shd w:val="clear" w:color="auto" w:fill="CCFF66"/>
          </w:tcPr>
          <w:p w:rsidR="00FA0C33" w:rsidRPr="001A2023" w:rsidRDefault="00FA0C33" w:rsidP="00FA0C33">
            <w:pPr>
              <w:pStyle w:val="NoSpacing"/>
              <w:rPr>
                <w:rFonts w:ascii="LCD Display Grid" w:hAnsi="LCD Display Grid"/>
                <w:b/>
              </w:rPr>
            </w:pPr>
            <w:r w:rsidRPr="001A2023">
              <w:rPr>
                <w:rFonts w:ascii="LCD Display Grid" w:hAnsi="LCD Display Grid"/>
                <w:b/>
              </w:rPr>
              <w:t>d</w:t>
            </w:r>
          </w:p>
        </w:tc>
      </w:tr>
      <w:tr w:rsidR="00FA0C33" w:rsidTr="00FA0C33">
        <w:tc>
          <w:tcPr>
            <w:tcW w:w="423" w:type="dxa"/>
            <w:shd w:val="clear" w:color="auto" w:fill="BFBFBF" w:themeFill="background1" w:themeFillShade="BF"/>
          </w:tcPr>
          <w:p w:rsidR="00FA0C33" w:rsidRDefault="00FA0C33" w:rsidP="00FA0C33">
            <w:pPr>
              <w:pStyle w:val="NoSpacing"/>
            </w:pPr>
            <w:r>
              <w:t>2</w:t>
            </w:r>
          </w:p>
        </w:tc>
        <w:tc>
          <w:tcPr>
            <w:tcW w:w="422" w:type="dxa"/>
            <w:shd w:val="clear" w:color="auto" w:fill="CCFF66"/>
          </w:tcPr>
          <w:p w:rsidR="00FA0C33" w:rsidRPr="001A2023" w:rsidRDefault="00FA0C33" w:rsidP="00FA0C33">
            <w:pPr>
              <w:pStyle w:val="NoSpacing"/>
              <w:rPr>
                <w:rFonts w:ascii="LCD Display Grid" w:hAnsi="LCD Display Grid"/>
                <w:b/>
              </w:rPr>
            </w:pPr>
          </w:p>
        </w:tc>
        <w:tc>
          <w:tcPr>
            <w:tcW w:w="423" w:type="dxa"/>
            <w:shd w:val="clear" w:color="auto" w:fill="CCFF66"/>
          </w:tcPr>
          <w:p w:rsidR="00FA0C33" w:rsidRPr="001A2023" w:rsidRDefault="00FA0C33" w:rsidP="00FA0C33">
            <w:pPr>
              <w:pStyle w:val="NoSpacing"/>
              <w:rPr>
                <w:rFonts w:ascii="LCD Display Grid" w:hAnsi="LCD Display Grid"/>
                <w:b/>
              </w:rPr>
            </w:pPr>
          </w:p>
        </w:tc>
        <w:tc>
          <w:tcPr>
            <w:tcW w:w="423" w:type="dxa"/>
            <w:shd w:val="clear" w:color="auto" w:fill="CCFF66"/>
          </w:tcPr>
          <w:p w:rsidR="00FA0C33" w:rsidRPr="001A2023" w:rsidRDefault="00FA0C33" w:rsidP="00FA0C33">
            <w:pPr>
              <w:pStyle w:val="NoSpacing"/>
              <w:rPr>
                <w:rFonts w:ascii="LCD Display Grid" w:hAnsi="LCD Display Grid"/>
                <w:b/>
              </w:rPr>
            </w:pPr>
            <w:r w:rsidRPr="001A2023">
              <w:rPr>
                <w:rFonts w:ascii="LCD Display Grid" w:hAnsi="LCD Display Grid"/>
                <w:b/>
              </w:rPr>
              <w:t>1</w:t>
            </w:r>
          </w:p>
        </w:tc>
        <w:tc>
          <w:tcPr>
            <w:tcW w:w="422" w:type="dxa"/>
            <w:shd w:val="clear" w:color="auto" w:fill="CCFF66"/>
          </w:tcPr>
          <w:p w:rsidR="00FA0C33" w:rsidRPr="001A2023" w:rsidRDefault="00FA0C33" w:rsidP="00FA0C33">
            <w:pPr>
              <w:pStyle w:val="NoSpacing"/>
              <w:rPr>
                <w:rFonts w:ascii="LCD Display Grid" w:hAnsi="LCD Display Grid"/>
                <w:b/>
              </w:rPr>
            </w:pPr>
            <w:r w:rsidRPr="001A2023">
              <w:rPr>
                <w:rFonts w:ascii="LCD Display Grid" w:hAnsi="LCD Display Grid"/>
                <w:b/>
              </w:rPr>
              <w:t>.</w:t>
            </w:r>
          </w:p>
        </w:tc>
      </w:tr>
      <w:tr w:rsidR="00FA0C33" w:rsidTr="00FA0C33">
        <w:tc>
          <w:tcPr>
            <w:tcW w:w="423" w:type="dxa"/>
            <w:shd w:val="clear" w:color="auto" w:fill="BFBFBF" w:themeFill="background1" w:themeFillShade="BF"/>
          </w:tcPr>
          <w:p w:rsidR="00FA0C33" w:rsidRDefault="00FA0C33" w:rsidP="00FA0C33">
            <w:pPr>
              <w:pStyle w:val="NoSpacing"/>
            </w:pPr>
            <w:r>
              <w:t>3</w:t>
            </w:r>
          </w:p>
        </w:tc>
        <w:tc>
          <w:tcPr>
            <w:tcW w:w="422" w:type="dxa"/>
            <w:shd w:val="clear" w:color="auto" w:fill="CCFF66"/>
          </w:tcPr>
          <w:p w:rsidR="00FA0C33" w:rsidRPr="001A2023" w:rsidRDefault="001A2023" w:rsidP="00FA0C33">
            <w:pPr>
              <w:pStyle w:val="NoSpacing"/>
              <w:rPr>
                <w:rFonts w:ascii="LCD Display Grid" w:hAnsi="LCD Display Grid"/>
                <w:b/>
              </w:rPr>
            </w:pPr>
            <w:r w:rsidRPr="001A2023">
              <w:rPr>
                <w:rFonts w:ascii="LCD Display Grid" w:hAnsi="LCD Display Grid" w:cs="Arial"/>
                <w:b/>
                <w:lang w:val="en-GB"/>
              </w:rPr>
              <w:t>&gt;</w:t>
            </w:r>
          </w:p>
        </w:tc>
        <w:tc>
          <w:tcPr>
            <w:tcW w:w="423" w:type="dxa"/>
            <w:shd w:val="clear" w:color="auto" w:fill="CCFF66"/>
          </w:tcPr>
          <w:p w:rsidR="00FA0C33" w:rsidRPr="001A2023" w:rsidRDefault="00FA0C33" w:rsidP="00FA0C33">
            <w:pPr>
              <w:pStyle w:val="NoSpacing"/>
              <w:rPr>
                <w:rFonts w:ascii="LCD Display Grid" w:hAnsi="LCD Display Grid"/>
                <w:b/>
              </w:rPr>
            </w:pPr>
          </w:p>
        </w:tc>
        <w:tc>
          <w:tcPr>
            <w:tcW w:w="423" w:type="dxa"/>
            <w:shd w:val="clear" w:color="auto" w:fill="CCFF66"/>
          </w:tcPr>
          <w:p w:rsidR="00FA0C33" w:rsidRPr="001A2023" w:rsidRDefault="00FA0C33" w:rsidP="00FA0C33">
            <w:pPr>
              <w:pStyle w:val="NoSpacing"/>
              <w:rPr>
                <w:rFonts w:ascii="LCD Display Grid" w:hAnsi="LCD Display Grid"/>
                <w:b/>
              </w:rPr>
            </w:pPr>
            <w:r w:rsidRPr="001A2023">
              <w:rPr>
                <w:rFonts w:ascii="LCD Display Grid" w:hAnsi="LCD Display Grid"/>
                <w:b/>
              </w:rPr>
              <w:t>2</w:t>
            </w:r>
          </w:p>
        </w:tc>
        <w:tc>
          <w:tcPr>
            <w:tcW w:w="422" w:type="dxa"/>
            <w:shd w:val="clear" w:color="auto" w:fill="CCFF66"/>
          </w:tcPr>
          <w:p w:rsidR="00FA0C33" w:rsidRPr="001A2023" w:rsidRDefault="00FA0C33" w:rsidP="00FA0C33">
            <w:pPr>
              <w:pStyle w:val="NoSpacing"/>
              <w:rPr>
                <w:rFonts w:ascii="LCD Display Grid" w:hAnsi="LCD Display Grid"/>
                <w:b/>
              </w:rPr>
            </w:pPr>
            <w:r w:rsidRPr="001A2023">
              <w:rPr>
                <w:rFonts w:ascii="LCD Display Grid" w:hAnsi="LCD Display Grid"/>
                <w:b/>
              </w:rPr>
              <w:t>.</w:t>
            </w:r>
          </w:p>
        </w:tc>
      </w:tr>
      <w:tr w:rsidR="00FA0C33" w:rsidTr="00FA0C33">
        <w:tc>
          <w:tcPr>
            <w:tcW w:w="423" w:type="dxa"/>
            <w:shd w:val="clear" w:color="auto" w:fill="BFBFBF" w:themeFill="background1" w:themeFillShade="BF"/>
          </w:tcPr>
          <w:p w:rsidR="00FA0C33" w:rsidRDefault="00FA0C33" w:rsidP="00FA0C33">
            <w:pPr>
              <w:pStyle w:val="NoSpacing"/>
            </w:pPr>
            <w:r>
              <w:t>4</w:t>
            </w:r>
          </w:p>
        </w:tc>
        <w:tc>
          <w:tcPr>
            <w:tcW w:w="422" w:type="dxa"/>
            <w:shd w:val="clear" w:color="auto" w:fill="CCFF66"/>
          </w:tcPr>
          <w:p w:rsidR="00FA0C33" w:rsidRPr="001A2023" w:rsidRDefault="00FA0C33" w:rsidP="00FA0C33">
            <w:pPr>
              <w:pStyle w:val="NoSpacing"/>
              <w:rPr>
                <w:rFonts w:ascii="LCD Display Grid" w:hAnsi="LCD Display Grid"/>
                <w:b/>
              </w:rPr>
            </w:pPr>
          </w:p>
        </w:tc>
        <w:tc>
          <w:tcPr>
            <w:tcW w:w="423" w:type="dxa"/>
            <w:shd w:val="clear" w:color="auto" w:fill="CCFF66"/>
          </w:tcPr>
          <w:p w:rsidR="00FA0C33" w:rsidRPr="001A2023" w:rsidRDefault="00FA0C33" w:rsidP="00FA0C33">
            <w:pPr>
              <w:pStyle w:val="NoSpacing"/>
              <w:rPr>
                <w:rFonts w:ascii="LCD Display Grid" w:hAnsi="LCD Display Grid"/>
                <w:b/>
              </w:rPr>
            </w:pPr>
          </w:p>
        </w:tc>
        <w:tc>
          <w:tcPr>
            <w:tcW w:w="423" w:type="dxa"/>
            <w:shd w:val="clear" w:color="auto" w:fill="CCFF66"/>
          </w:tcPr>
          <w:p w:rsidR="00FA0C33" w:rsidRPr="001A2023" w:rsidRDefault="00FA0C33" w:rsidP="00FA0C33">
            <w:pPr>
              <w:pStyle w:val="NoSpacing"/>
              <w:rPr>
                <w:rFonts w:ascii="LCD Display Grid" w:hAnsi="LCD Display Grid"/>
                <w:b/>
              </w:rPr>
            </w:pPr>
            <w:r w:rsidRPr="001A2023">
              <w:rPr>
                <w:rFonts w:ascii="LCD Display Grid" w:hAnsi="LCD Display Grid"/>
                <w:b/>
              </w:rPr>
              <w:t>3</w:t>
            </w:r>
          </w:p>
        </w:tc>
        <w:tc>
          <w:tcPr>
            <w:tcW w:w="422" w:type="dxa"/>
            <w:shd w:val="clear" w:color="auto" w:fill="CCFF66"/>
          </w:tcPr>
          <w:p w:rsidR="00FA0C33" w:rsidRPr="001A2023" w:rsidRDefault="00FA0C33" w:rsidP="00FA0C33">
            <w:pPr>
              <w:pStyle w:val="NoSpacing"/>
              <w:rPr>
                <w:rFonts w:ascii="LCD Display Grid" w:hAnsi="LCD Display Grid"/>
                <w:b/>
              </w:rPr>
            </w:pPr>
            <w:r w:rsidRPr="001A2023">
              <w:rPr>
                <w:rFonts w:ascii="LCD Display Grid" w:hAnsi="LCD Display Grid"/>
                <w:b/>
              </w:rPr>
              <w:t>.</w:t>
            </w:r>
          </w:p>
        </w:tc>
      </w:tr>
    </w:tbl>
    <w:p w:rsidR="00FA0C33" w:rsidRDefault="00FA0C33" w:rsidP="00FA0C33">
      <w:pPr>
        <w:pStyle w:val="NoSpacing"/>
      </w:pPr>
    </w:p>
    <w:p w:rsidR="00FA0C33" w:rsidRPr="00FA0C33" w:rsidRDefault="00FA0C33" w:rsidP="00FA0C33"/>
    <w:p w:rsidR="00FA0C33" w:rsidRPr="00FA0C33" w:rsidRDefault="00FA0C33" w:rsidP="00FA0C33">
      <w:pPr>
        <w:pStyle w:val="Heading2"/>
      </w:pPr>
      <w:bookmarkStart w:id="81" w:name="_Toc492547812"/>
      <w:r>
        <w:t>Start screen</w:t>
      </w:r>
      <w:bookmarkEnd w:id="81"/>
    </w:p>
    <w:p w:rsidR="00E27D8C" w:rsidRDefault="00E27D8C" w:rsidP="00E27D8C">
      <w:r>
        <w:t xml:space="preserve">After powering the system, the display will become active and print out a start message, containing the type of assemblage </w:t>
      </w:r>
      <w:r w:rsidR="00FA0C33">
        <w:t xml:space="preserve">and version number. </w:t>
      </w:r>
    </w:p>
    <w:p w:rsidR="00FA0C33" w:rsidRDefault="00FA0C33" w:rsidP="00E27D8C">
      <w:r>
        <w:t>There are three different types of assemblages, which will be represented on the display as follows:</w:t>
      </w:r>
    </w:p>
    <w:p w:rsidR="00FA0C33" w:rsidRPr="008753A8" w:rsidRDefault="00FA0C33" w:rsidP="00FA0C33">
      <w:r>
        <w:t>For anode repair repair set:</w:t>
      </w:r>
    </w:p>
    <w:tbl>
      <w:tblPr>
        <w:tblStyle w:val="TableGrid"/>
        <w:tblW w:w="0" w:type="auto"/>
        <w:tblInd w:w="-5" w:type="dxa"/>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6C6B5A" w:rsidTr="006C6B5A">
        <w:tc>
          <w:tcPr>
            <w:tcW w:w="423" w:type="dxa"/>
            <w:shd w:val="clear" w:color="auto" w:fill="BFBFBF" w:themeFill="background1" w:themeFillShade="BF"/>
          </w:tcPr>
          <w:p w:rsidR="006C6B5A" w:rsidRDefault="006C6B5A" w:rsidP="00AF07FE">
            <w:pPr>
              <w:pStyle w:val="NoSpacing"/>
            </w:pPr>
            <w:r>
              <w:t>/</w:t>
            </w:r>
          </w:p>
        </w:tc>
        <w:tc>
          <w:tcPr>
            <w:tcW w:w="422" w:type="dxa"/>
            <w:shd w:val="clear" w:color="auto" w:fill="D9D9D9" w:themeFill="background1" w:themeFillShade="D9"/>
          </w:tcPr>
          <w:p w:rsidR="006C6B5A" w:rsidRDefault="006C6B5A" w:rsidP="00AF07FE">
            <w:pPr>
              <w:pStyle w:val="NoSpacing"/>
            </w:pPr>
            <w:r>
              <w:t>1</w:t>
            </w:r>
          </w:p>
        </w:tc>
        <w:tc>
          <w:tcPr>
            <w:tcW w:w="423" w:type="dxa"/>
            <w:shd w:val="clear" w:color="auto" w:fill="D9D9D9" w:themeFill="background1" w:themeFillShade="D9"/>
          </w:tcPr>
          <w:p w:rsidR="006C6B5A" w:rsidRDefault="006C6B5A" w:rsidP="00AF07FE">
            <w:pPr>
              <w:pStyle w:val="NoSpacing"/>
            </w:pPr>
            <w:r>
              <w:t>2</w:t>
            </w:r>
          </w:p>
        </w:tc>
        <w:tc>
          <w:tcPr>
            <w:tcW w:w="423" w:type="dxa"/>
            <w:shd w:val="clear" w:color="auto" w:fill="D9D9D9" w:themeFill="background1" w:themeFillShade="D9"/>
          </w:tcPr>
          <w:p w:rsidR="006C6B5A" w:rsidRDefault="006C6B5A" w:rsidP="00AF07FE">
            <w:pPr>
              <w:pStyle w:val="NoSpacing"/>
            </w:pPr>
            <w:r>
              <w:t>3</w:t>
            </w:r>
          </w:p>
        </w:tc>
        <w:tc>
          <w:tcPr>
            <w:tcW w:w="422" w:type="dxa"/>
            <w:shd w:val="clear" w:color="auto" w:fill="D9D9D9" w:themeFill="background1" w:themeFillShade="D9"/>
          </w:tcPr>
          <w:p w:rsidR="006C6B5A" w:rsidRDefault="006C6B5A" w:rsidP="00AF07FE">
            <w:pPr>
              <w:pStyle w:val="NoSpacing"/>
            </w:pPr>
            <w:r>
              <w:t>4</w:t>
            </w:r>
          </w:p>
        </w:tc>
        <w:tc>
          <w:tcPr>
            <w:tcW w:w="422" w:type="dxa"/>
            <w:shd w:val="clear" w:color="auto" w:fill="D9D9D9" w:themeFill="background1" w:themeFillShade="D9"/>
          </w:tcPr>
          <w:p w:rsidR="006C6B5A" w:rsidRDefault="006C6B5A" w:rsidP="00AF07FE">
            <w:pPr>
              <w:pStyle w:val="NoSpacing"/>
            </w:pPr>
            <w:r>
              <w:t>5</w:t>
            </w:r>
          </w:p>
        </w:tc>
        <w:tc>
          <w:tcPr>
            <w:tcW w:w="422" w:type="dxa"/>
            <w:shd w:val="clear" w:color="auto" w:fill="D9D9D9" w:themeFill="background1" w:themeFillShade="D9"/>
          </w:tcPr>
          <w:p w:rsidR="006C6B5A" w:rsidRDefault="006C6B5A" w:rsidP="00AF07FE">
            <w:pPr>
              <w:pStyle w:val="NoSpacing"/>
            </w:pPr>
            <w:r>
              <w:t>6</w:t>
            </w:r>
          </w:p>
        </w:tc>
        <w:tc>
          <w:tcPr>
            <w:tcW w:w="422" w:type="dxa"/>
            <w:shd w:val="clear" w:color="auto" w:fill="D9D9D9" w:themeFill="background1" w:themeFillShade="D9"/>
          </w:tcPr>
          <w:p w:rsidR="006C6B5A" w:rsidRDefault="006C6B5A" w:rsidP="00AF07FE">
            <w:pPr>
              <w:pStyle w:val="NoSpacing"/>
            </w:pPr>
            <w:r>
              <w:t>7</w:t>
            </w:r>
          </w:p>
        </w:tc>
        <w:tc>
          <w:tcPr>
            <w:tcW w:w="422" w:type="dxa"/>
            <w:shd w:val="clear" w:color="auto" w:fill="D9D9D9" w:themeFill="background1" w:themeFillShade="D9"/>
          </w:tcPr>
          <w:p w:rsidR="006C6B5A" w:rsidRDefault="006C6B5A" w:rsidP="00AF07FE">
            <w:pPr>
              <w:pStyle w:val="NoSpacing"/>
            </w:pPr>
            <w:r>
              <w:t>8</w:t>
            </w:r>
          </w:p>
        </w:tc>
        <w:tc>
          <w:tcPr>
            <w:tcW w:w="421" w:type="dxa"/>
            <w:shd w:val="clear" w:color="auto" w:fill="D9D9D9" w:themeFill="background1" w:themeFillShade="D9"/>
          </w:tcPr>
          <w:p w:rsidR="006C6B5A" w:rsidRDefault="006C6B5A" w:rsidP="00AF07FE">
            <w:pPr>
              <w:pStyle w:val="NoSpacing"/>
            </w:pPr>
            <w:r>
              <w:t>9</w:t>
            </w:r>
          </w:p>
        </w:tc>
        <w:tc>
          <w:tcPr>
            <w:tcW w:w="440" w:type="dxa"/>
            <w:shd w:val="clear" w:color="auto" w:fill="D9D9D9" w:themeFill="background1" w:themeFillShade="D9"/>
          </w:tcPr>
          <w:p w:rsidR="006C6B5A" w:rsidRDefault="006C6B5A" w:rsidP="00AF07FE">
            <w:pPr>
              <w:pStyle w:val="NoSpacing"/>
            </w:pPr>
            <w:r>
              <w:t>10</w:t>
            </w:r>
          </w:p>
        </w:tc>
        <w:tc>
          <w:tcPr>
            <w:tcW w:w="440" w:type="dxa"/>
            <w:shd w:val="clear" w:color="auto" w:fill="D9D9D9" w:themeFill="background1" w:themeFillShade="D9"/>
          </w:tcPr>
          <w:p w:rsidR="006C6B5A" w:rsidRDefault="006C6B5A" w:rsidP="00AF07FE">
            <w:pPr>
              <w:pStyle w:val="NoSpacing"/>
            </w:pPr>
            <w:r>
              <w:t>11</w:t>
            </w:r>
          </w:p>
        </w:tc>
        <w:tc>
          <w:tcPr>
            <w:tcW w:w="440" w:type="dxa"/>
            <w:shd w:val="clear" w:color="auto" w:fill="D9D9D9" w:themeFill="background1" w:themeFillShade="D9"/>
          </w:tcPr>
          <w:p w:rsidR="006C6B5A" w:rsidRDefault="006C6B5A" w:rsidP="00AF07FE">
            <w:pPr>
              <w:pStyle w:val="NoSpacing"/>
            </w:pPr>
            <w:r>
              <w:t>12</w:t>
            </w:r>
          </w:p>
        </w:tc>
        <w:tc>
          <w:tcPr>
            <w:tcW w:w="440" w:type="dxa"/>
            <w:shd w:val="clear" w:color="auto" w:fill="D9D9D9" w:themeFill="background1" w:themeFillShade="D9"/>
          </w:tcPr>
          <w:p w:rsidR="006C6B5A" w:rsidRDefault="006C6B5A" w:rsidP="00AF07FE">
            <w:pPr>
              <w:pStyle w:val="NoSpacing"/>
            </w:pPr>
            <w:r>
              <w:t>13</w:t>
            </w:r>
          </w:p>
        </w:tc>
        <w:tc>
          <w:tcPr>
            <w:tcW w:w="440" w:type="dxa"/>
            <w:shd w:val="clear" w:color="auto" w:fill="D9D9D9" w:themeFill="background1" w:themeFillShade="D9"/>
          </w:tcPr>
          <w:p w:rsidR="006C6B5A" w:rsidRDefault="006C6B5A" w:rsidP="00AF07FE">
            <w:pPr>
              <w:pStyle w:val="NoSpacing"/>
            </w:pPr>
            <w:r>
              <w:t>14</w:t>
            </w:r>
          </w:p>
        </w:tc>
        <w:tc>
          <w:tcPr>
            <w:tcW w:w="440" w:type="dxa"/>
            <w:shd w:val="clear" w:color="auto" w:fill="D9D9D9" w:themeFill="background1" w:themeFillShade="D9"/>
          </w:tcPr>
          <w:p w:rsidR="006C6B5A" w:rsidRDefault="006C6B5A" w:rsidP="00AF07FE">
            <w:pPr>
              <w:pStyle w:val="NoSpacing"/>
            </w:pPr>
            <w:r>
              <w:t>15</w:t>
            </w:r>
          </w:p>
        </w:tc>
        <w:tc>
          <w:tcPr>
            <w:tcW w:w="440" w:type="dxa"/>
            <w:shd w:val="clear" w:color="auto" w:fill="D9D9D9" w:themeFill="background1" w:themeFillShade="D9"/>
          </w:tcPr>
          <w:p w:rsidR="006C6B5A" w:rsidRDefault="006C6B5A" w:rsidP="00AF07FE">
            <w:pPr>
              <w:pStyle w:val="NoSpacing"/>
            </w:pPr>
            <w:r>
              <w:t>16</w:t>
            </w:r>
          </w:p>
        </w:tc>
        <w:tc>
          <w:tcPr>
            <w:tcW w:w="440" w:type="dxa"/>
            <w:shd w:val="clear" w:color="auto" w:fill="D9D9D9" w:themeFill="background1" w:themeFillShade="D9"/>
          </w:tcPr>
          <w:p w:rsidR="006C6B5A" w:rsidRDefault="006C6B5A" w:rsidP="00AF07FE">
            <w:pPr>
              <w:pStyle w:val="NoSpacing"/>
            </w:pPr>
            <w:r>
              <w:t>17</w:t>
            </w:r>
          </w:p>
        </w:tc>
        <w:tc>
          <w:tcPr>
            <w:tcW w:w="440" w:type="dxa"/>
            <w:shd w:val="clear" w:color="auto" w:fill="D9D9D9" w:themeFill="background1" w:themeFillShade="D9"/>
          </w:tcPr>
          <w:p w:rsidR="006C6B5A" w:rsidRDefault="006C6B5A" w:rsidP="00AF07FE">
            <w:pPr>
              <w:pStyle w:val="NoSpacing"/>
            </w:pPr>
            <w:r>
              <w:t>18</w:t>
            </w:r>
          </w:p>
        </w:tc>
        <w:tc>
          <w:tcPr>
            <w:tcW w:w="440" w:type="dxa"/>
            <w:shd w:val="clear" w:color="auto" w:fill="D9D9D9" w:themeFill="background1" w:themeFillShade="D9"/>
          </w:tcPr>
          <w:p w:rsidR="006C6B5A" w:rsidRDefault="006C6B5A" w:rsidP="00AF07FE">
            <w:pPr>
              <w:pStyle w:val="NoSpacing"/>
            </w:pPr>
            <w:r>
              <w:t>19</w:t>
            </w:r>
          </w:p>
        </w:tc>
        <w:tc>
          <w:tcPr>
            <w:tcW w:w="440" w:type="dxa"/>
            <w:shd w:val="clear" w:color="auto" w:fill="D9D9D9" w:themeFill="background1" w:themeFillShade="D9"/>
          </w:tcPr>
          <w:p w:rsidR="006C6B5A" w:rsidRDefault="006C6B5A" w:rsidP="00AF07FE">
            <w:pPr>
              <w:pStyle w:val="NoSpacing"/>
            </w:pPr>
            <w:r>
              <w:t>20</w:t>
            </w:r>
          </w:p>
        </w:tc>
      </w:tr>
      <w:tr w:rsidR="006C6B5A" w:rsidTr="006C6B5A">
        <w:tc>
          <w:tcPr>
            <w:tcW w:w="423" w:type="dxa"/>
            <w:shd w:val="clear" w:color="auto" w:fill="BFBFBF" w:themeFill="background1" w:themeFillShade="BF"/>
          </w:tcPr>
          <w:p w:rsidR="006C6B5A" w:rsidRDefault="006C6B5A" w:rsidP="00AF07FE">
            <w:pPr>
              <w:pStyle w:val="NoSpacing"/>
            </w:pPr>
            <w:r>
              <w:t>1</w:t>
            </w:r>
          </w:p>
        </w:tc>
        <w:tc>
          <w:tcPr>
            <w:tcW w:w="422"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A</w:t>
            </w:r>
          </w:p>
        </w:tc>
        <w:tc>
          <w:tcPr>
            <w:tcW w:w="423"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n</w:t>
            </w:r>
          </w:p>
        </w:tc>
        <w:tc>
          <w:tcPr>
            <w:tcW w:w="423"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o</w:t>
            </w:r>
          </w:p>
        </w:tc>
        <w:tc>
          <w:tcPr>
            <w:tcW w:w="422"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d</w:t>
            </w:r>
          </w:p>
        </w:tc>
        <w:tc>
          <w:tcPr>
            <w:tcW w:w="422"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e</w:t>
            </w:r>
          </w:p>
        </w:tc>
        <w:tc>
          <w:tcPr>
            <w:tcW w:w="422" w:type="dxa"/>
            <w:shd w:val="clear" w:color="auto" w:fill="CCFF66"/>
          </w:tcPr>
          <w:p w:rsidR="006C6B5A" w:rsidRPr="00C928FC" w:rsidRDefault="006C6B5A" w:rsidP="00AF07FE">
            <w:pPr>
              <w:pStyle w:val="NoSpacing"/>
              <w:rPr>
                <w:rFonts w:ascii="LCD Display Grid" w:hAnsi="LCD Display Grid"/>
                <w:b/>
              </w:rPr>
            </w:pPr>
          </w:p>
        </w:tc>
        <w:tc>
          <w:tcPr>
            <w:tcW w:w="422" w:type="dxa"/>
            <w:shd w:val="clear" w:color="auto" w:fill="CCFF66"/>
          </w:tcPr>
          <w:p w:rsidR="006C6B5A" w:rsidRPr="00C928FC" w:rsidRDefault="009D43CF" w:rsidP="00AF07FE">
            <w:pPr>
              <w:pStyle w:val="NoSpacing"/>
              <w:rPr>
                <w:rFonts w:ascii="LCD Display Grid" w:hAnsi="LCD Display Grid"/>
                <w:b/>
              </w:rPr>
            </w:pPr>
            <w:r>
              <w:rPr>
                <w:rFonts w:ascii="LCD Display Grid" w:hAnsi="LCD Display Grid"/>
                <w:b/>
              </w:rPr>
              <w:t>r</w:t>
            </w:r>
          </w:p>
        </w:tc>
        <w:tc>
          <w:tcPr>
            <w:tcW w:w="422"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e</w:t>
            </w:r>
          </w:p>
        </w:tc>
        <w:tc>
          <w:tcPr>
            <w:tcW w:w="421"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p</w:t>
            </w:r>
          </w:p>
        </w:tc>
        <w:tc>
          <w:tcPr>
            <w:tcW w:w="440"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a</w:t>
            </w:r>
          </w:p>
        </w:tc>
        <w:tc>
          <w:tcPr>
            <w:tcW w:w="440"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i</w:t>
            </w:r>
          </w:p>
        </w:tc>
        <w:tc>
          <w:tcPr>
            <w:tcW w:w="440"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r</w:t>
            </w: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r>
    </w:tbl>
    <w:p w:rsidR="00FA0C33" w:rsidRDefault="00FA0C33" w:rsidP="00FA0C33">
      <w:pPr>
        <w:pStyle w:val="NoSpacing"/>
        <w:rPr>
          <w:lang w:val="en-GB"/>
        </w:rPr>
      </w:pPr>
    </w:p>
    <w:p w:rsidR="00FA0C33" w:rsidRDefault="00FA0C33" w:rsidP="00FA0C33">
      <w:pPr>
        <w:pStyle w:val="NoSpacing"/>
        <w:rPr>
          <w:lang w:val="en-GB"/>
        </w:rPr>
      </w:pPr>
      <w:r>
        <w:rPr>
          <w:lang w:val="en-GB"/>
        </w:rPr>
        <w:t>For cathode and MCP repair set:</w:t>
      </w:r>
    </w:p>
    <w:tbl>
      <w:tblPr>
        <w:tblStyle w:val="TableGrid"/>
        <w:tblW w:w="0" w:type="auto"/>
        <w:tblInd w:w="-5" w:type="dxa"/>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6C6B5A" w:rsidTr="00AF07FE">
        <w:tc>
          <w:tcPr>
            <w:tcW w:w="423" w:type="dxa"/>
            <w:shd w:val="clear" w:color="auto" w:fill="BFBFBF" w:themeFill="background1" w:themeFillShade="BF"/>
          </w:tcPr>
          <w:p w:rsidR="006C6B5A" w:rsidRDefault="006C6B5A" w:rsidP="00AF07FE">
            <w:pPr>
              <w:pStyle w:val="NoSpacing"/>
            </w:pPr>
            <w:r>
              <w:t>/</w:t>
            </w:r>
          </w:p>
        </w:tc>
        <w:tc>
          <w:tcPr>
            <w:tcW w:w="422" w:type="dxa"/>
            <w:shd w:val="clear" w:color="auto" w:fill="D9D9D9" w:themeFill="background1" w:themeFillShade="D9"/>
          </w:tcPr>
          <w:p w:rsidR="006C6B5A" w:rsidRDefault="006C6B5A" w:rsidP="00AF07FE">
            <w:pPr>
              <w:pStyle w:val="NoSpacing"/>
            </w:pPr>
            <w:r>
              <w:t>1</w:t>
            </w:r>
          </w:p>
        </w:tc>
        <w:tc>
          <w:tcPr>
            <w:tcW w:w="423" w:type="dxa"/>
            <w:shd w:val="clear" w:color="auto" w:fill="D9D9D9" w:themeFill="background1" w:themeFillShade="D9"/>
          </w:tcPr>
          <w:p w:rsidR="006C6B5A" w:rsidRDefault="006C6B5A" w:rsidP="00AF07FE">
            <w:pPr>
              <w:pStyle w:val="NoSpacing"/>
            </w:pPr>
            <w:r>
              <w:t>2</w:t>
            </w:r>
          </w:p>
        </w:tc>
        <w:tc>
          <w:tcPr>
            <w:tcW w:w="423" w:type="dxa"/>
            <w:shd w:val="clear" w:color="auto" w:fill="D9D9D9" w:themeFill="background1" w:themeFillShade="D9"/>
          </w:tcPr>
          <w:p w:rsidR="006C6B5A" w:rsidRDefault="006C6B5A" w:rsidP="00AF07FE">
            <w:pPr>
              <w:pStyle w:val="NoSpacing"/>
            </w:pPr>
            <w:r>
              <w:t>3</w:t>
            </w:r>
          </w:p>
        </w:tc>
        <w:tc>
          <w:tcPr>
            <w:tcW w:w="422" w:type="dxa"/>
            <w:shd w:val="clear" w:color="auto" w:fill="D9D9D9" w:themeFill="background1" w:themeFillShade="D9"/>
          </w:tcPr>
          <w:p w:rsidR="006C6B5A" w:rsidRDefault="006C6B5A" w:rsidP="00AF07FE">
            <w:pPr>
              <w:pStyle w:val="NoSpacing"/>
            </w:pPr>
            <w:r>
              <w:t>4</w:t>
            </w:r>
          </w:p>
        </w:tc>
        <w:tc>
          <w:tcPr>
            <w:tcW w:w="422" w:type="dxa"/>
            <w:shd w:val="clear" w:color="auto" w:fill="D9D9D9" w:themeFill="background1" w:themeFillShade="D9"/>
          </w:tcPr>
          <w:p w:rsidR="006C6B5A" w:rsidRDefault="006C6B5A" w:rsidP="00AF07FE">
            <w:pPr>
              <w:pStyle w:val="NoSpacing"/>
            </w:pPr>
            <w:r>
              <w:t>5</w:t>
            </w:r>
          </w:p>
        </w:tc>
        <w:tc>
          <w:tcPr>
            <w:tcW w:w="422" w:type="dxa"/>
            <w:shd w:val="clear" w:color="auto" w:fill="D9D9D9" w:themeFill="background1" w:themeFillShade="D9"/>
          </w:tcPr>
          <w:p w:rsidR="006C6B5A" w:rsidRDefault="006C6B5A" w:rsidP="00AF07FE">
            <w:pPr>
              <w:pStyle w:val="NoSpacing"/>
            </w:pPr>
            <w:r>
              <w:t>6</w:t>
            </w:r>
          </w:p>
        </w:tc>
        <w:tc>
          <w:tcPr>
            <w:tcW w:w="422" w:type="dxa"/>
            <w:shd w:val="clear" w:color="auto" w:fill="D9D9D9" w:themeFill="background1" w:themeFillShade="D9"/>
          </w:tcPr>
          <w:p w:rsidR="006C6B5A" w:rsidRDefault="006C6B5A" w:rsidP="00AF07FE">
            <w:pPr>
              <w:pStyle w:val="NoSpacing"/>
            </w:pPr>
            <w:r>
              <w:t>7</w:t>
            </w:r>
          </w:p>
        </w:tc>
        <w:tc>
          <w:tcPr>
            <w:tcW w:w="422" w:type="dxa"/>
            <w:shd w:val="clear" w:color="auto" w:fill="D9D9D9" w:themeFill="background1" w:themeFillShade="D9"/>
          </w:tcPr>
          <w:p w:rsidR="006C6B5A" w:rsidRDefault="006C6B5A" w:rsidP="00AF07FE">
            <w:pPr>
              <w:pStyle w:val="NoSpacing"/>
            </w:pPr>
            <w:r>
              <w:t>8</w:t>
            </w:r>
          </w:p>
        </w:tc>
        <w:tc>
          <w:tcPr>
            <w:tcW w:w="421" w:type="dxa"/>
            <w:shd w:val="clear" w:color="auto" w:fill="D9D9D9" w:themeFill="background1" w:themeFillShade="D9"/>
          </w:tcPr>
          <w:p w:rsidR="006C6B5A" w:rsidRDefault="006C6B5A" w:rsidP="00AF07FE">
            <w:pPr>
              <w:pStyle w:val="NoSpacing"/>
            </w:pPr>
            <w:r>
              <w:t>9</w:t>
            </w:r>
          </w:p>
        </w:tc>
        <w:tc>
          <w:tcPr>
            <w:tcW w:w="440" w:type="dxa"/>
            <w:shd w:val="clear" w:color="auto" w:fill="D9D9D9" w:themeFill="background1" w:themeFillShade="D9"/>
          </w:tcPr>
          <w:p w:rsidR="006C6B5A" w:rsidRDefault="006C6B5A" w:rsidP="00AF07FE">
            <w:pPr>
              <w:pStyle w:val="NoSpacing"/>
            </w:pPr>
            <w:r>
              <w:t>10</w:t>
            </w:r>
          </w:p>
        </w:tc>
        <w:tc>
          <w:tcPr>
            <w:tcW w:w="440" w:type="dxa"/>
            <w:shd w:val="clear" w:color="auto" w:fill="D9D9D9" w:themeFill="background1" w:themeFillShade="D9"/>
          </w:tcPr>
          <w:p w:rsidR="006C6B5A" w:rsidRDefault="006C6B5A" w:rsidP="00AF07FE">
            <w:pPr>
              <w:pStyle w:val="NoSpacing"/>
            </w:pPr>
            <w:r>
              <w:t>11</w:t>
            </w:r>
          </w:p>
        </w:tc>
        <w:tc>
          <w:tcPr>
            <w:tcW w:w="440" w:type="dxa"/>
            <w:shd w:val="clear" w:color="auto" w:fill="D9D9D9" w:themeFill="background1" w:themeFillShade="D9"/>
          </w:tcPr>
          <w:p w:rsidR="006C6B5A" w:rsidRDefault="006C6B5A" w:rsidP="00AF07FE">
            <w:pPr>
              <w:pStyle w:val="NoSpacing"/>
            </w:pPr>
            <w:r>
              <w:t>12</w:t>
            </w:r>
          </w:p>
        </w:tc>
        <w:tc>
          <w:tcPr>
            <w:tcW w:w="440" w:type="dxa"/>
            <w:shd w:val="clear" w:color="auto" w:fill="D9D9D9" w:themeFill="background1" w:themeFillShade="D9"/>
          </w:tcPr>
          <w:p w:rsidR="006C6B5A" w:rsidRDefault="006C6B5A" w:rsidP="00AF07FE">
            <w:pPr>
              <w:pStyle w:val="NoSpacing"/>
            </w:pPr>
            <w:r>
              <w:t>13</w:t>
            </w:r>
          </w:p>
        </w:tc>
        <w:tc>
          <w:tcPr>
            <w:tcW w:w="440" w:type="dxa"/>
            <w:shd w:val="clear" w:color="auto" w:fill="D9D9D9" w:themeFill="background1" w:themeFillShade="D9"/>
          </w:tcPr>
          <w:p w:rsidR="006C6B5A" w:rsidRDefault="006C6B5A" w:rsidP="00AF07FE">
            <w:pPr>
              <w:pStyle w:val="NoSpacing"/>
            </w:pPr>
            <w:r>
              <w:t>14</w:t>
            </w:r>
          </w:p>
        </w:tc>
        <w:tc>
          <w:tcPr>
            <w:tcW w:w="440" w:type="dxa"/>
            <w:shd w:val="clear" w:color="auto" w:fill="D9D9D9" w:themeFill="background1" w:themeFillShade="D9"/>
          </w:tcPr>
          <w:p w:rsidR="006C6B5A" w:rsidRDefault="006C6B5A" w:rsidP="00AF07FE">
            <w:pPr>
              <w:pStyle w:val="NoSpacing"/>
            </w:pPr>
            <w:r>
              <w:t>15</w:t>
            </w:r>
          </w:p>
        </w:tc>
        <w:tc>
          <w:tcPr>
            <w:tcW w:w="440" w:type="dxa"/>
            <w:shd w:val="clear" w:color="auto" w:fill="D9D9D9" w:themeFill="background1" w:themeFillShade="D9"/>
          </w:tcPr>
          <w:p w:rsidR="006C6B5A" w:rsidRDefault="006C6B5A" w:rsidP="00AF07FE">
            <w:pPr>
              <w:pStyle w:val="NoSpacing"/>
            </w:pPr>
            <w:r>
              <w:t>16</w:t>
            </w:r>
          </w:p>
        </w:tc>
        <w:tc>
          <w:tcPr>
            <w:tcW w:w="440" w:type="dxa"/>
            <w:shd w:val="clear" w:color="auto" w:fill="D9D9D9" w:themeFill="background1" w:themeFillShade="D9"/>
          </w:tcPr>
          <w:p w:rsidR="006C6B5A" w:rsidRDefault="006C6B5A" w:rsidP="00AF07FE">
            <w:pPr>
              <w:pStyle w:val="NoSpacing"/>
            </w:pPr>
            <w:r>
              <w:t>17</w:t>
            </w:r>
          </w:p>
        </w:tc>
        <w:tc>
          <w:tcPr>
            <w:tcW w:w="440" w:type="dxa"/>
            <w:shd w:val="clear" w:color="auto" w:fill="D9D9D9" w:themeFill="background1" w:themeFillShade="D9"/>
          </w:tcPr>
          <w:p w:rsidR="006C6B5A" w:rsidRDefault="006C6B5A" w:rsidP="00AF07FE">
            <w:pPr>
              <w:pStyle w:val="NoSpacing"/>
            </w:pPr>
            <w:r>
              <w:t>18</w:t>
            </w:r>
          </w:p>
        </w:tc>
        <w:tc>
          <w:tcPr>
            <w:tcW w:w="440" w:type="dxa"/>
            <w:shd w:val="clear" w:color="auto" w:fill="D9D9D9" w:themeFill="background1" w:themeFillShade="D9"/>
          </w:tcPr>
          <w:p w:rsidR="006C6B5A" w:rsidRDefault="006C6B5A" w:rsidP="00AF07FE">
            <w:pPr>
              <w:pStyle w:val="NoSpacing"/>
            </w:pPr>
            <w:r>
              <w:t>19</w:t>
            </w:r>
          </w:p>
        </w:tc>
        <w:tc>
          <w:tcPr>
            <w:tcW w:w="440" w:type="dxa"/>
            <w:shd w:val="clear" w:color="auto" w:fill="D9D9D9" w:themeFill="background1" w:themeFillShade="D9"/>
          </w:tcPr>
          <w:p w:rsidR="006C6B5A" w:rsidRDefault="006C6B5A" w:rsidP="00AF07FE">
            <w:pPr>
              <w:pStyle w:val="NoSpacing"/>
            </w:pPr>
            <w:r>
              <w:t>20</w:t>
            </w:r>
          </w:p>
        </w:tc>
      </w:tr>
      <w:tr w:rsidR="006C6B5A" w:rsidTr="00AF07FE">
        <w:tc>
          <w:tcPr>
            <w:tcW w:w="423" w:type="dxa"/>
            <w:shd w:val="clear" w:color="auto" w:fill="BFBFBF" w:themeFill="background1" w:themeFillShade="BF"/>
          </w:tcPr>
          <w:p w:rsidR="006C6B5A" w:rsidRDefault="006C6B5A" w:rsidP="006C6B5A">
            <w:pPr>
              <w:pStyle w:val="NoSpacing"/>
            </w:pPr>
            <w:r>
              <w:t>1</w:t>
            </w:r>
          </w:p>
        </w:tc>
        <w:tc>
          <w:tcPr>
            <w:tcW w:w="422" w:type="dxa"/>
            <w:shd w:val="clear" w:color="auto" w:fill="CCFF66"/>
          </w:tcPr>
          <w:p w:rsidR="006C6B5A" w:rsidRPr="00C928FC" w:rsidRDefault="006C6B5A" w:rsidP="006C6B5A">
            <w:pPr>
              <w:pStyle w:val="NoSpacing"/>
              <w:rPr>
                <w:rFonts w:ascii="LCD Display Grid" w:hAnsi="LCD Display Grid"/>
                <w:b/>
              </w:rPr>
            </w:pPr>
            <w:r>
              <w:rPr>
                <w:rFonts w:ascii="LCD Display Grid" w:hAnsi="LCD Display Grid"/>
                <w:b/>
              </w:rPr>
              <w:t>C</w:t>
            </w:r>
          </w:p>
        </w:tc>
        <w:tc>
          <w:tcPr>
            <w:tcW w:w="423" w:type="dxa"/>
            <w:shd w:val="clear" w:color="auto" w:fill="CCFF66"/>
          </w:tcPr>
          <w:p w:rsidR="006C6B5A" w:rsidRPr="00C928FC" w:rsidRDefault="006C6B5A" w:rsidP="006C6B5A">
            <w:pPr>
              <w:pStyle w:val="NoSpacing"/>
              <w:rPr>
                <w:rFonts w:ascii="LCD Display Grid" w:hAnsi="LCD Display Grid"/>
                <w:b/>
              </w:rPr>
            </w:pPr>
            <w:r>
              <w:rPr>
                <w:rFonts w:ascii="LCD Display Grid" w:hAnsi="LCD Display Grid"/>
                <w:b/>
              </w:rPr>
              <w:t>a</w:t>
            </w:r>
          </w:p>
        </w:tc>
        <w:tc>
          <w:tcPr>
            <w:tcW w:w="423" w:type="dxa"/>
            <w:shd w:val="clear" w:color="auto" w:fill="CCFF66"/>
          </w:tcPr>
          <w:p w:rsidR="006C6B5A" w:rsidRPr="00C928FC" w:rsidRDefault="006C6B5A" w:rsidP="006C6B5A">
            <w:pPr>
              <w:pStyle w:val="NoSpacing"/>
              <w:rPr>
                <w:rFonts w:ascii="LCD Display Grid" w:hAnsi="LCD Display Grid"/>
                <w:b/>
              </w:rPr>
            </w:pPr>
            <w:r>
              <w:rPr>
                <w:rFonts w:ascii="LCD Display Grid" w:hAnsi="LCD Display Grid"/>
                <w:b/>
              </w:rPr>
              <w:t>t</w:t>
            </w:r>
          </w:p>
        </w:tc>
        <w:tc>
          <w:tcPr>
            <w:tcW w:w="422" w:type="dxa"/>
            <w:shd w:val="clear" w:color="auto" w:fill="CCFF66"/>
          </w:tcPr>
          <w:p w:rsidR="006C6B5A" w:rsidRPr="00C928FC" w:rsidRDefault="006C6B5A" w:rsidP="006C6B5A">
            <w:pPr>
              <w:pStyle w:val="NoSpacing"/>
              <w:rPr>
                <w:rFonts w:ascii="LCD Display Grid" w:hAnsi="LCD Display Grid"/>
                <w:b/>
              </w:rPr>
            </w:pPr>
            <w:r>
              <w:rPr>
                <w:rFonts w:ascii="LCD Display Grid" w:hAnsi="LCD Display Grid"/>
                <w:b/>
              </w:rPr>
              <w:t>h</w:t>
            </w:r>
          </w:p>
        </w:tc>
        <w:tc>
          <w:tcPr>
            <w:tcW w:w="422" w:type="dxa"/>
            <w:shd w:val="clear" w:color="auto" w:fill="CCFF66"/>
          </w:tcPr>
          <w:p w:rsidR="006C6B5A" w:rsidRPr="00C928FC" w:rsidRDefault="006C6B5A" w:rsidP="006C6B5A">
            <w:pPr>
              <w:pStyle w:val="NoSpacing"/>
              <w:rPr>
                <w:rFonts w:ascii="LCD Display Grid" w:hAnsi="LCD Display Grid"/>
                <w:b/>
              </w:rPr>
            </w:pPr>
            <w:r>
              <w:rPr>
                <w:rFonts w:ascii="LCD Display Grid" w:hAnsi="LCD Display Grid"/>
                <w:b/>
              </w:rPr>
              <w:t>o</w:t>
            </w:r>
          </w:p>
        </w:tc>
        <w:tc>
          <w:tcPr>
            <w:tcW w:w="422" w:type="dxa"/>
            <w:shd w:val="clear" w:color="auto" w:fill="CCFF66"/>
          </w:tcPr>
          <w:p w:rsidR="006C6B5A" w:rsidRPr="00C928FC" w:rsidRDefault="006C6B5A" w:rsidP="006C6B5A">
            <w:pPr>
              <w:pStyle w:val="NoSpacing"/>
              <w:rPr>
                <w:rFonts w:ascii="LCD Display Grid" w:hAnsi="LCD Display Grid"/>
                <w:b/>
              </w:rPr>
            </w:pPr>
            <w:r>
              <w:rPr>
                <w:rFonts w:ascii="LCD Display Grid" w:hAnsi="LCD Display Grid"/>
                <w:b/>
              </w:rPr>
              <w:t>d</w:t>
            </w:r>
          </w:p>
        </w:tc>
        <w:tc>
          <w:tcPr>
            <w:tcW w:w="422" w:type="dxa"/>
            <w:shd w:val="clear" w:color="auto" w:fill="CCFF66"/>
          </w:tcPr>
          <w:p w:rsidR="006C6B5A" w:rsidRPr="00C928FC" w:rsidRDefault="006C6B5A" w:rsidP="006C6B5A">
            <w:pPr>
              <w:pStyle w:val="NoSpacing"/>
              <w:rPr>
                <w:rFonts w:ascii="LCD Display Grid" w:hAnsi="LCD Display Grid"/>
                <w:b/>
              </w:rPr>
            </w:pPr>
            <w:r>
              <w:rPr>
                <w:rFonts w:ascii="LCD Display Grid" w:hAnsi="LCD Display Grid"/>
                <w:b/>
              </w:rPr>
              <w:t>e</w:t>
            </w:r>
          </w:p>
        </w:tc>
        <w:tc>
          <w:tcPr>
            <w:tcW w:w="422" w:type="dxa"/>
            <w:shd w:val="clear" w:color="auto" w:fill="CCFF66"/>
          </w:tcPr>
          <w:p w:rsidR="006C6B5A" w:rsidRPr="00C928FC" w:rsidRDefault="006C6B5A" w:rsidP="006C6B5A">
            <w:pPr>
              <w:pStyle w:val="NoSpacing"/>
              <w:rPr>
                <w:rFonts w:ascii="LCD Display Grid" w:hAnsi="LCD Display Grid"/>
                <w:b/>
              </w:rPr>
            </w:pPr>
            <w:r>
              <w:rPr>
                <w:rFonts w:ascii="LCD Display Grid" w:hAnsi="LCD Display Grid"/>
                <w:b/>
              </w:rPr>
              <w:t>/</w:t>
            </w:r>
          </w:p>
        </w:tc>
        <w:tc>
          <w:tcPr>
            <w:tcW w:w="421" w:type="dxa"/>
            <w:shd w:val="clear" w:color="auto" w:fill="CCFF66"/>
          </w:tcPr>
          <w:p w:rsidR="006C6B5A" w:rsidRPr="00C928FC" w:rsidRDefault="006C6B5A" w:rsidP="006C6B5A">
            <w:pPr>
              <w:pStyle w:val="NoSpacing"/>
              <w:rPr>
                <w:rFonts w:ascii="LCD Display Grid" w:hAnsi="LCD Display Grid"/>
                <w:b/>
              </w:rPr>
            </w:pPr>
            <w:r>
              <w:rPr>
                <w:rFonts w:ascii="LCD Display Grid" w:hAnsi="LCD Display Grid"/>
                <w:b/>
              </w:rPr>
              <w:t>M</w:t>
            </w:r>
          </w:p>
        </w:tc>
        <w:tc>
          <w:tcPr>
            <w:tcW w:w="440" w:type="dxa"/>
            <w:shd w:val="clear" w:color="auto" w:fill="CCFF66"/>
          </w:tcPr>
          <w:p w:rsidR="006C6B5A" w:rsidRPr="00C928FC" w:rsidRDefault="006C6B5A" w:rsidP="006C6B5A">
            <w:pPr>
              <w:pStyle w:val="NoSpacing"/>
              <w:rPr>
                <w:rFonts w:ascii="LCD Display Grid" w:hAnsi="LCD Display Grid"/>
                <w:b/>
              </w:rPr>
            </w:pPr>
            <w:r>
              <w:rPr>
                <w:rFonts w:ascii="LCD Display Grid" w:hAnsi="LCD Display Grid"/>
                <w:b/>
              </w:rPr>
              <w:t>C</w:t>
            </w:r>
          </w:p>
        </w:tc>
        <w:tc>
          <w:tcPr>
            <w:tcW w:w="440" w:type="dxa"/>
            <w:shd w:val="clear" w:color="auto" w:fill="CCFF66"/>
          </w:tcPr>
          <w:p w:rsidR="006C6B5A" w:rsidRPr="00C928FC" w:rsidRDefault="006C6B5A" w:rsidP="006C6B5A">
            <w:pPr>
              <w:pStyle w:val="NoSpacing"/>
              <w:rPr>
                <w:rFonts w:ascii="LCD Display Grid" w:hAnsi="LCD Display Grid"/>
                <w:b/>
              </w:rPr>
            </w:pPr>
            <w:r>
              <w:rPr>
                <w:rFonts w:ascii="LCD Display Grid" w:hAnsi="LCD Display Grid"/>
                <w:b/>
              </w:rPr>
              <w:t>P</w:t>
            </w:r>
          </w:p>
        </w:tc>
        <w:tc>
          <w:tcPr>
            <w:tcW w:w="440" w:type="dxa"/>
            <w:shd w:val="clear" w:color="auto" w:fill="CCFF66"/>
          </w:tcPr>
          <w:p w:rsidR="006C6B5A" w:rsidRPr="00C928FC" w:rsidRDefault="006C6B5A" w:rsidP="006C6B5A">
            <w:pPr>
              <w:pStyle w:val="NoSpacing"/>
              <w:rPr>
                <w:rFonts w:ascii="LCD Display Grid" w:hAnsi="LCD Display Grid"/>
                <w:b/>
              </w:rPr>
            </w:pPr>
          </w:p>
        </w:tc>
        <w:tc>
          <w:tcPr>
            <w:tcW w:w="440" w:type="dxa"/>
            <w:shd w:val="clear" w:color="auto" w:fill="CCFF66"/>
          </w:tcPr>
          <w:p w:rsidR="006C6B5A" w:rsidRPr="00C928FC" w:rsidRDefault="006C6B5A" w:rsidP="006C6B5A">
            <w:pPr>
              <w:pStyle w:val="NoSpacing"/>
              <w:rPr>
                <w:rFonts w:ascii="LCD Display Grid" w:hAnsi="LCD Display Grid"/>
                <w:b/>
              </w:rPr>
            </w:pPr>
            <w:r>
              <w:rPr>
                <w:rFonts w:ascii="LCD Display Grid" w:hAnsi="LCD Display Grid"/>
                <w:b/>
              </w:rPr>
              <w:t>r</w:t>
            </w:r>
          </w:p>
        </w:tc>
        <w:tc>
          <w:tcPr>
            <w:tcW w:w="440" w:type="dxa"/>
            <w:shd w:val="clear" w:color="auto" w:fill="CCFF66"/>
          </w:tcPr>
          <w:p w:rsidR="006C6B5A" w:rsidRPr="00C928FC" w:rsidRDefault="006C6B5A" w:rsidP="006C6B5A">
            <w:pPr>
              <w:pStyle w:val="NoSpacing"/>
              <w:rPr>
                <w:rFonts w:ascii="LCD Display Grid" w:hAnsi="LCD Display Grid"/>
                <w:b/>
              </w:rPr>
            </w:pPr>
            <w:r>
              <w:rPr>
                <w:rFonts w:ascii="LCD Display Grid" w:hAnsi="LCD Display Grid"/>
                <w:b/>
              </w:rPr>
              <w:t>e</w:t>
            </w:r>
          </w:p>
        </w:tc>
        <w:tc>
          <w:tcPr>
            <w:tcW w:w="440" w:type="dxa"/>
            <w:shd w:val="clear" w:color="auto" w:fill="CCFF66"/>
          </w:tcPr>
          <w:p w:rsidR="006C6B5A" w:rsidRPr="00C928FC" w:rsidRDefault="006C6B5A" w:rsidP="006C6B5A">
            <w:pPr>
              <w:pStyle w:val="NoSpacing"/>
              <w:rPr>
                <w:rFonts w:ascii="LCD Display Grid" w:hAnsi="LCD Display Grid"/>
                <w:b/>
              </w:rPr>
            </w:pPr>
            <w:r>
              <w:rPr>
                <w:rFonts w:ascii="LCD Display Grid" w:hAnsi="LCD Display Grid"/>
                <w:b/>
              </w:rPr>
              <w:t>p</w:t>
            </w:r>
          </w:p>
        </w:tc>
        <w:tc>
          <w:tcPr>
            <w:tcW w:w="440" w:type="dxa"/>
            <w:shd w:val="clear" w:color="auto" w:fill="CCFF66"/>
          </w:tcPr>
          <w:p w:rsidR="006C6B5A" w:rsidRPr="00C928FC" w:rsidRDefault="006C6B5A" w:rsidP="006C6B5A">
            <w:pPr>
              <w:pStyle w:val="NoSpacing"/>
              <w:rPr>
                <w:rFonts w:ascii="LCD Display Grid" w:hAnsi="LCD Display Grid"/>
                <w:b/>
              </w:rPr>
            </w:pPr>
            <w:r>
              <w:rPr>
                <w:rFonts w:ascii="LCD Display Grid" w:hAnsi="LCD Display Grid"/>
                <w:b/>
              </w:rPr>
              <w:t>a</w:t>
            </w:r>
          </w:p>
        </w:tc>
        <w:tc>
          <w:tcPr>
            <w:tcW w:w="440" w:type="dxa"/>
            <w:shd w:val="clear" w:color="auto" w:fill="CCFF66"/>
          </w:tcPr>
          <w:p w:rsidR="006C6B5A" w:rsidRPr="00C928FC" w:rsidRDefault="006C6B5A" w:rsidP="006C6B5A">
            <w:pPr>
              <w:pStyle w:val="NoSpacing"/>
              <w:rPr>
                <w:rFonts w:ascii="LCD Display Grid" w:hAnsi="LCD Display Grid"/>
                <w:b/>
              </w:rPr>
            </w:pPr>
            <w:r>
              <w:rPr>
                <w:rFonts w:ascii="LCD Display Grid" w:hAnsi="LCD Display Grid"/>
                <w:b/>
              </w:rPr>
              <w:t>i</w:t>
            </w:r>
          </w:p>
        </w:tc>
        <w:tc>
          <w:tcPr>
            <w:tcW w:w="440" w:type="dxa"/>
            <w:shd w:val="clear" w:color="auto" w:fill="CCFF66"/>
          </w:tcPr>
          <w:p w:rsidR="006C6B5A" w:rsidRPr="00C928FC" w:rsidRDefault="006C6B5A" w:rsidP="006C6B5A">
            <w:pPr>
              <w:pStyle w:val="NoSpacing"/>
              <w:rPr>
                <w:rFonts w:ascii="LCD Display Grid" w:hAnsi="LCD Display Grid"/>
                <w:b/>
              </w:rPr>
            </w:pPr>
            <w:r>
              <w:rPr>
                <w:rFonts w:ascii="LCD Display Grid" w:hAnsi="LCD Display Grid"/>
                <w:b/>
              </w:rPr>
              <w:t>r</w:t>
            </w:r>
          </w:p>
        </w:tc>
        <w:tc>
          <w:tcPr>
            <w:tcW w:w="440" w:type="dxa"/>
            <w:shd w:val="clear" w:color="auto" w:fill="CCFF66"/>
          </w:tcPr>
          <w:p w:rsidR="006C6B5A" w:rsidRPr="00C928FC" w:rsidRDefault="006C6B5A" w:rsidP="006C6B5A">
            <w:pPr>
              <w:pStyle w:val="NoSpacing"/>
              <w:rPr>
                <w:rFonts w:ascii="LCD Display Grid" w:hAnsi="LCD Display Grid"/>
                <w:b/>
              </w:rPr>
            </w:pPr>
          </w:p>
        </w:tc>
        <w:tc>
          <w:tcPr>
            <w:tcW w:w="440" w:type="dxa"/>
            <w:shd w:val="clear" w:color="auto" w:fill="CCFF66"/>
          </w:tcPr>
          <w:p w:rsidR="006C6B5A" w:rsidRPr="00C928FC" w:rsidRDefault="006C6B5A" w:rsidP="006C6B5A">
            <w:pPr>
              <w:pStyle w:val="NoSpacing"/>
              <w:rPr>
                <w:rFonts w:ascii="LCD Display Grid" w:hAnsi="LCD Display Grid"/>
                <w:b/>
              </w:rPr>
            </w:pPr>
          </w:p>
        </w:tc>
      </w:tr>
    </w:tbl>
    <w:p w:rsidR="00FA0C33" w:rsidRDefault="00FA0C33" w:rsidP="00FA0C33">
      <w:pPr>
        <w:pStyle w:val="NoSpacing"/>
        <w:rPr>
          <w:lang w:val="en-GB"/>
        </w:rPr>
      </w:pPr>
    </w:p>
    <w:p w:rsidR="00FA0C33" w:rsidRDefault="00FA0C33" w:rsidP="00FA0C33">
      <w:pPr>
        <w:pStyle w:val="NoSpacing"/>
        <w:rPr>
          <w:lang w:val="en-GB"/>
        </w:rPr>
      </w:pPr>
      <w:r>
        <w:rPr>
          <w:lang w:val="en-GB"/>
        </w:rPr>
        <w:t>For tesla repair set:</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FA0C33" w:rsidTr="00FA0C33">
        <w:tc>
          <w:tcPr>
            <w:tcW w:w="423" w:type="dxa"/>
            <w:shd w:val="clear" w:color="auto" w:fill="BFBFBF" w:themeFill="background1" w:themeFillShade="BF"/>
          </w:tcPr>
          <w:p w:rsidR="00FA0C33" w:rsidRDefault="00FA0C33" w:rsidP="00FA0C33">
            <w:pPr>
              <w:pStyle w:val="NoSpacing"/>
            </w:pPr>
            <w:r>
              <w:t>/</w:t>
            </w:r>
          </w:p>
        </w:tc>
        <w:tc>
          <w:tcPr>
            <w:tcW w:w="422" w:type="dxa"/>
            <w:shd w:val="clear" w:color="auto" w:fill="BFBFBF" w:themeFill="background1" w:themeFillShade="BF"/>
          </w:tcPr>
          <w:p w:rsidR="00FA0C33" w:rsidRDefault="00FA0C33" w:rsidP="00FA0C33">
            <w:pPr>
              <w:pStyle w:val="NoSpacing"/>
            </w:pPr>
            <w:r>
              <w:t>1</w:t>
            </w:r>
          </w:p>
        </w:tc>
        <w:tc>
          <w:tcPr>
            <w:tcW w:w="423" w:type="dxa"/>
            <w:shd w:val="clear" w:color="auto" w:fill="BFBFBF" w:themeFill="background1" w:themeFillShade="BF"/>
          </w:tcPr>
          <w:p w:rsidR="00FA0C33" w:rsidRDefault="00FA0C33" w:rsidP="00FA0C33">
            <w:pPr>
              <w:pStyle w:val="NoSpacing"/>
            </w:pPr>
            <w:r>
              <w:t>2</w:t>
            </w:r>
          </w:p>
        </w:tc>
        <w:tc>
          <w:tcPr>
            <w:tcW w:w="423" w:type="dxa"/>
            <w:shd w:val="clear" w:color="auto" w:fill="BFBFBF" w:themeFill="background1" w:themeFillShade="BF"/>
          </w:tcPr>
          <w:p w:rsidR="00FA0C33" w:rsidRDefault="00FA0C33" w:rsidP="00FA0C33">
            <w:pPr>
              <w:pStyle w:val="NoSpacing"/>
            </w:pPr>
            <w:r>
              <w:t>3</w:t>
            </w:r>
          </w:p>
        </w:tc>
        <w:tc>
          <w:tcPr>
            <w:tcW w:w="422" w:type="dxa"/>
            <w:shd w:val="clear" w:color="auto" w:fill="BFBFBF" w:themeFill="background1" w:themeFillShade="BF"/>
          </w:tcPr>
          <w:p w:rsidR="00FA0C33" w:rsidRDefault="00FA0C33" w:rsidP="00FA0C33">
            <w:pPr>
              <w:pStyle w:val="NoSpacing"/>
            </w:pPr>
            <w:r>
              <w:t>4</w:t>
            </w:r>
          </w:p>
        </w:tc>
        <w:tc>
          <w:tcPr>
            <w:tcW w:w="422" w:type="dxa"/>
            <w:shd w:val="clear" w:color="auto" w:fill="BFBFBF" w:themeFill="background1" w:themeFillShade="BF"/>
          </w:tcPr>
          <w:p w:rsidR="00FA0C33" w:rsidRDefault="00FA0C33" w:rsidP="00FA0C33">
            <w:pPr>
              <w:pStyle w:val="NoSpacing"/>
            </w:pPr>
            <w:r>
              <w:t>5</w:t>
            </w:r>
          </w:p>
        </w:tc>
        <w:tc>
          <w:tcPr>
            <w:tcW w:w="422" w:type="dxa"/>
            <w:shd w:val="clear" w:color="auto" w:fill="BFBFBF" w:themeFill="background1" w:themeFillShade="BF"/>
          </w:tcPr>
          <w:p w:rsidR="00FA0C33" w:rsidRDefault="00FA0C33" w:rsidP="00FA0C33">
            <w:pPr>
              <w:pStyle w:val="NoSpacing"/>
            </w:pPr>
            <w:r>
              <w:t>6</w:t>
            </w:r>
          </w:p>
        </w:tc>
        <w:tc>
          <w:tcPr>
            <w:tcW w:w="422" w:type="dxa"/>
            <w:shd w:val="clear" w:color="auto" w:fill="BFBFBF" w:themeFill="background1" w:themeFillShade="BF"/>
          </w:tcPr>
          <w:p w:rsidR="00FA0C33" w:rsidRDefault="00FA0C33" w:rsidP="00FA0C33">
            <w:pPr>
              <w:pStyle w:val="NoSpacing"/>
            </w:pPr>
            <w:r>
              <w:t>7</w:t>
            </w:r>
          </w:p>
        </w:tc>
        <w:tc>
          <w:tcPr>
            <w:tcW w:w="422" w:type="dxa"/>
            <w:shd w:val="clear" w:color="auto" w:fill="BFBFBF" w:themeFill="background1" w:themeFillShade="BF"/>
          </w:tcPr>
          <w:p w:rsidR="00FA0C33" w:rsidRDefault="00FA0C33" w:rsidP="00FA0C33">
            <w:pPr>
              <w:pStyle w:val="NoSpacing"/>
            </w:pPr>
            <w:r>
              <w:t>8</w:t>
            </w:r>
          </w:p>
        </w:tc>
        <w:tc>
          <w:tcPr>
            <w:tcW w:w="421" w:type="dxa"/>
            <w:shd w:val="clear" w:color="auto" w:fill="BFBFBF" w:themeFill="background1" w:themeFillShade="BF"/>
          </w:tcPr>
          <w:p w:rsidR="00FA0C33" w:rsidRDefault="00FA0C33" w:rsidP="00FA0C33">
            <w:pPr>
              <w:pStyle w:val="NoSpacing"/>
            </w:pPr>
            <w:r>
              <w:t>9</w:t>
            </w:r>
          </w:p>
        </w:tc>
        <w:tc>
          <w:tcPr>
            <w:tcW w:w="440" w:type="dxa"/>
            <w:shd w:val="clear" w:color="auto" w:fill="BFBFBF" w:themeFill="background1" w:themeFillShade="BF"/>
          </w:tcPr>
          <w:p w:rsidR="00FA0C33" w:rsidRDefault="00FA0C33" w:rsidP="00FA0C33">
            <w:pPr>
              <w:pStyle w:val="NoSpacing"/>
            </w:pPr>
            <w:r>
              <w:t>10</w:t>
            </w:r>
          </w:p>
        </w:tc>
        <w:tc>
          <w:tcPr>
            <w:tcW w:w="440" w:type="dxa"/>
            <w:shd w:val="clear" w:color="auto" w:fill="BFBFBF" w:themeFill="background1" w:themeFillShade="BF"/>
          </w:tcPr>
          <w:p w:rsidR="00FA0C33" w:rsidRDefault="00FA0C33" w:rsidP="00FA0C33">
            <w:pPr>
              <w:pStyle w:val="NoSpacing"/>
            </w:pPr>
            <w:r>
              <w:t>11</w:t>
            </w:r>
          </w:p>
        </w:tc>
        <w:tc>
          <w:tcPr>
            <w:tcW w:w="440" w:type="dxa"/>
            <w:shd w:val="clear" w:color="auto" w:fill="BFBFBF" w:themeFill="background1" w:themeFillShade="BF"/>
          </w:tcPr>
          <w:p w:rsidR="00FA0C33" w:rsidRDefault="00FA0C33" w:rsidP="00FA0C33">
            <w:pPr>
              <w:pStyle w:val="NoSpacing"/>
            </w:pPr>
            <w:r>
              <w:t>12</w:t>
            </w:r>
          </w:p>
        </w:tc>
        <w:tc>
          <w:tcPr>
            <w:tcW w:w="440" w:type="dxa"/>
            <w:shd w:val="clear" w:color="auto" w:fill="BFBFBF" w:themeFill="background1" w:themeFillShade="BF"/>
          </w:tcPr>
          <w:p w:rsidR="00FA0C33" w:rsidRDefault="00FA0C33" w:rsidP="00FA0C33">
            <w:pPr>
              <w:pStyle w:val="NoSpacing"/>
            </w:pPr>
            <w:r>
              <w:t>13</w:t>
            </w:r>
          </w:p>
        </w:tc>
        <w:tc>
          <w:tcPr>
            <w:tcW w:w="440" w:type="dxa"/>
            <w:shd w:val="clear" w:color="auto" w:fill="BFBFBF" w:themeFill="background1" w:themeFillShade="BF"/>
          </w:tcPr>
          <w:p w:rsidR="00FA0C33" w:rsidRDefault="00FA0C33" w:rsidP="00FA0C33">
            <w:pPr>
              <w:pStyle w:val="NoSpacing"/>
            </w:pPr>
            <w:r>
              <w:t>14</w:t>
            </w:r>
          </w:p>
        </w:tc>
        <w:tc>
          <w:tcPr>
            <w:tcW w:w="440" w:type="dxa"/>
            <w:shd w:val="clear" w:color="auto" w:fill="BFBFBF" w:themeFill="background1" w:themeFillShade="BF"/>
          </w:tcPr>
          <w:p w:rsidR="00FA0C33" w:rsidRDefault="00FA0C33" w:rsidP="00FA0C33">
            <w:pPr>
              <w:pStyle w:val="NoSpacing"/>
            </w:pPr>
            <w:r>
              <w:t>15</w:t>
            </w:r>
          </w:p>
        </w:tc>
        <w:tc>
          <w:tcPr>
            <w:tcW w:w="440" w:type="dxa"/>
            <w:shd w:val="clear" w:color="auto" w:fill="BFBFBF" w:themeFill="background1" w:themeFillShade="BF"/>
          </w:tcPr>
          <w:p w:rsidR="00FA0C33" w:rsidRDefault="00FA0C33" w:rsidP="00FA0C33">
            <w:pPr>
              <w:pStyle w:val="NoSpacing"/>
            </w:pPr>
            <w:r>
              <w:t>16</w:t>
            </w:r>
          </w:p>
        </w:tc>
        <w:tc>
          <w:tcPr>
            <w:tcW w:w="440" w:type="dxa"/>
            <w:shd w:val="clear" w:color="auto" w:fill="BFBFBF" w:themeFill="background1" w:themeFillShade="BF"/>
          </w:tcPr>
          <w:p w:rsidR="00FA0C33" w:rsidRDefault="00FA0C33" w:rsidP="00FA0C33">
            <w:pPr>
              <w:pStyle w:val="NoSpacing"/>
            </w:pPr>
            <w:r>
              <w:t>17</w:t>
            </w:r>
          </w:p>
        </w:tc>
        <w:tc>
          <w:tcPr>
            <w:tcW w:w="440" w:type="dxa"/>
            <w:shd w:val="clear" w:color="auto" w:fill="BFBFBF" w:themeFill="background1" w:themeFillShade="BF"/>
          </w:tcPr>
          <w:p w:rsidR="00FA0C33" w:rsidRDefault="00FA0C33" w:rsidP="00FA0C33">
            <w:pPr>
              <w:pStyle w:val="NoSpacing"/>
            </w:pPr>
            <w:r>
              <w:t>18</w:t>
            </w:r>
          </w:p>
        </w:tc>
        <w:tc>
          <w:tcPr>
            <w:tcW w:w="440" w:type="dxa"/>
            <w:shd w:val="clear" w:color="auto" w:fill="BFBFBF" w:themeFill="background1" w:themeFillShade="BF"/>
          </w:tcPr>
          <w:p w:rsidR="00FA0C33" w:rsidRDefault="00FA0C33" w:rsidP="00FA0C33">
            <w:pPr>
              <w:pStyle w:val="NoSpacing"/>
            </w:pPr>
            <w:r>
              <w:t>19</w:t>
            </w:r>
          </w:p>
        </w:tc>
        <w:tc>
          <w:tcPr>
            <w:tcW w:w="440" w:type="dxa"/>
            <w:shd w:val="clear" w:color="auto" w:fill="BFBFBF" w:themeFill="background1" w:themeFillShade="BF"/>
          </w:tcPr>
          <w:p w:rsidR="00FA0C33" w:rsidRDefault="00FA0C33" w:rsidP="00FA0C33">
            <w:pPr>
              <w:pStyle w:val="NoSpacing"/>
            </w:pPr>
            <w:r>
              <w:t>20</w:t>
            </w:r>
          </w:p>
        </w:tc>
      </w:tr>
      <w:tr w:rsidR="00FA0C33" w:rsidTr="00FA0C33">
        <w:tc>
          <w:tcPr>
            <w:tcW w:w="423" w:type="dxa"/>
            <w:shd w:val="clear" w:color="auto" w:fill="BFBFBF" w:themeFill="background1" w:themeFillShade="BF"/>
          </w:tcPr>
          <w:p w:rsidR="00FA0C33" w:rsidRDefault="00FA0C33" w:rsidP="00FA0C33">
            <w:pPr>
              <w:pStyle w:val="NoSpacing"/>
            </w:pPr>
            <w:r>
              <w:t>1</w:t>
            </w:r>
          </w:p>
        </w:tc>
        <w:tc>
          <w:tcPr>
            <w:tcW w:w="422" w:type="dxa"/>
            <w:shd w:val="clear" w:color="auto" w:fill="CCFF66"/>
          </w:tcPr>
          <w:p w:rsidR="00FA0C33" w:rsidRPr="00C928FC" w:rsidRDefault="006C6B5A" w:rsidP="00FA0C33">
            <w:pPr>
              <w:pStyle w:val="NoSpacing"/>
              <w:rPr>
                <w:rFonts w:ascii="LCD Display Grid" w:hAnsi="LCD Display Grid"/>
                <w:b/>
              </w:rPr>
            </w:pPr>
            <w:r>
              <w:rPr>
                <w:rFonts w:ascii="LCD Display Grid" w:hAnsi="LCD Display Grid"/>
                <w:b/>
              </w:rPr>
              <w:t>T</w:t>
            </w:r>
          </w:p>
        </w:tc>
        <w:tc>
          <w:tcPr>
            <w:tcW w:w="423" w:type="dxa"/>
            <w:shd w:val="clear" w:color="auto" w:fill="CCFF66"/>
          </w:tcPr>
          <w:p w:rsidR="00FA0C33" w:rsidRPr="00C928FC" w:rsidRDefault="006C6B5A" w:rsidP="00FA0C33">
            <w:pPr>
              <w:pStyle w:val="NoSpacing"/>
              <w:rPr>
                <w:rFonts w:ascii="LCD Display Grid" w:hAnsi="LCD Display Grid"/>
                <w:b/>
              </w:rPr>
            </w:pPr>
            <w:r>
              <w:rPr>
                <w:rFonts w:ascii="LCD Display Grid" w:hAnsi="LCD Display Grid"/>
                <w:b/>
              </w:rPr>
              <w:t>e</w:t>
            </w:r>
          </w:p>
        </w:tc>
        <w:tc>
          <w:tcPr>
            <w:tcW w:w="423" w:type="dxa"/>
            <w:shd w:val="clear" w:color="auto" w:fill="CCFF66"/>
          </w:tcPr>
          <w:p w:rsidR="00FA0C33" w:rsidRPr="00C928FC" w:rsidRDefault="006C6B5A" w:rsidP="00FA0C33">
            <w:pPr>
              <w:pStyle w:val="NoSpacing"/>
              <w:rPr>
                <w:rFonts w:ascii="LCD Display Grid" w:hAnsi="LCD Display Grid"/>
                <w:b/>
              </w:rPr>
            </w:pPr>
            <w:r>
              <w:rPr>
                <w:rFonts w:ascii="LCD Display Grid" w:hAnsi="LCD Display Grid"/>
                <w:b/>
              </w:rPr>
              <w:t>s</w:t>
            </w:r>
          </w:p>
        </w:tc>
        <w:tc>
          <w:tcPr>
            <w:tcW w:w="422" w:type="dxa"/>
            <w:shd w:val="clear" w:color="auto" w:fill="CCFF66"/>
          </w:tcPr>
          <w:p w:rsidR="00FA0C33" w:rsidRPr="00C928FC" w:rsidRDefault="006C6B5A" w:rsidP="00FA0C33">
            <w:pPr>
              <w:pStyle w:val="NoSpacing"/>
              <w:rPr>
                <w:rFonts w:ascii="LCD Display Grid" w:hAnsi="LCD Display Grid"/>
                <w:b/>
              </w:rPr>
            </w:pPr>
            <w:r>
              <w:rPr>
                <w:rFonts w:ascii="LCD Display Grid" w:hAnsi="LCD Display Grid"/>
                <w:b/>
              </w:rPr>
              <w:t>l</w:t>
            </w:r>
          </w:p>
        </w:tc>
        <w:tc>
          <w:tcPr>
            <w:tcW w:w="422" w:type="dxa"/>
            <w:shd w:val="clear" w:color="auto" w:fill="CCFF66"/>
          </w:tcPr>
          <w:p w:rsidR="00FA0C33" w:rsidRPr="00C928FC" w:rsidRDefault="006C6B5A" w:rsidP="00FA0C33">
            <w:pPr>
              <w:pStyle w:val="NoSpacing"/>
              <w:rPr>
                <w:rFonts w:ascii="LCD Display Grid" w:hAnsi="LCD Display Grid"/>
                <w:b/>
              </w:rPr>
            </w:pPr>
            <w:r>
              <w:rPr>
                <w:rFonts w:ascii="LCD Display Grid" w:hAnsi="LCD Display Grid"/>
                <w:b/>
              </w:rPr>
              <w:t>a</w:t>
            </w:r>
          </w:p>
        </w:tc>
        <w:tc>
          <w:tcPr>
            <w:tcW w:w="422" w:type="dxa"/>
            <w:shd w:val="clear" w:color="auto" w:fill="CCFF66"/>
          </w:tcPr>
          <w:p w:rsidR="00FA0C33" w:rsidRPr="00C928FC" w:rsidRDefault="00FA0C33" w:rsidP="00FA0C33">
            <w:pPr>
              <w:pStyle w:val="NoSpacing"/>
              <w:rPr>
                <w:rFonts w:ascii="LCD Display Grid" w:hAnsi="LCD Display Grid"/>
                <w:b/>
              </w:rPr>
            </w:pPr>
          </w:p>
        </w:tc>
        <w:tc>
          <w:tcPr>
            <w:tcW w:w="422" w:type="dxa"/>
            <w:shd w:val="clear" w:color="auto" w:fill="CCFF66"/>
          </w:tcPr>
          <w:p w:rsidR="00FA0C33" w:rsidRPr="00C928FC" w:rsidRDefault="006C6B5A" w:rsidP="00FA0C33">
            <w:pPr>
              <w:pStyle w:val="NoSpacing"/>
              <w:rPr>
                <w:rFonts w:ascii="LCD Display Grid" w:hAnsi="LCD Display Grid"/>
                <w:b/>
              </w:rPr>
            </w:pPr>
            <w:r>
              <w:rPr>
                <w:rFonts w:ascii="LCD Display Grid" w:hAnsi="LCD Display Grid"/>
                <w:b/>
              </w:rPr>
              <w:t>r</w:t>
            </w:r>
          </w:p>
        </w:tc>
        <w:tc>
          <w:tcPr>
            <w:tcW w:w="422" w:type="dxa"/>
            <w:shd w:val="clear" w:color="auto" w:fill="CCFF66"/>
          </w:tcPr>
          <w:p w:rsidR="00FA0C33" w:rsidRPr="00C928FC" w:rsidRDefault="006C6B5A" w:rsidP="00FA0C33">
            <w:pPr>
              <w:pStyle w:val="NoSpacing"/>
              <w:rPr>
                <w:rFonts w:ascii="LCD Display Grid" w:hAnsi="LCD Display Grid"/>
                <w:b/>
              </w:rPr>
            </w:pPr>
            <w:r>
              <w:rPr>
                <w:rFonts w:ascii="LCD Display Grid" w:hAnsi="LCD Display Grid"/>
                <w:b/>
              </w:rPr>
              <w:t>e</w:t>
            </w:r>
          </w:p>
        </w:tc>
        <w:tc>
          <w:tcPr>
            <w:tcW w:w="421" w:type="dxa"/>
            <w:shd w:val="clear" w:color="auto" w:fill="CCFF66"/>
          </w:tcPr>
          <w:p w:rsidR="00FA0C33" w:rsidRPr="00C928FC" w:rsidRDefault="006C6B5A" w:rsidP="00FA0C33">
            <w:pPr>
              <w:pStyle w:val="NoSpacing"/>
              <w:rPr>
                <w:rFonts w:ascii="LCD Display Grid" w:hAnsi="LCD Display Grid"/>
                <w:b/>
              </w:rPr>
            </w:pPr>
            <w:r>
              <w:rPr>
                <w:rFonts w:ascii="LCD Display Grid" w:hAnsi="LCD Display Grid"/>
                <w:b/>
              </w:rPr>
              <w:t>p</w:t>
            </w:r>
          </w:p>
        </w:tc>
        <w:tc>
          <w:tcPr>
            <w:tcW w:w="440" w:type="dxa"/>
            <w:shd w:val="clear" w:color="auto" w:fill="CCFF66"/>
          </w:tcPr>
          <w:p w:rsidR="00FA0C33" w:rsidRPr="00C928FC" w:rsidRDefault="006C6B5A" w:rsidP="00FA0C33">
            <w:pPr>
              <w:pStyle w:val="NoSpacing"/>
              <w:rPr>
                <w:rFonts w:ascii="LCD Display Grid" w:hAnsi="LCD Display Grid"/>
                <w:b/>
              </w:rPr>
            </w:pPr>
            <w:r>
              <w:rPr>
                <w:rFonts w:ascii="LCD Display Grid" w:hAnsi="LCD Display Grid"/>
                <w:b/>
              </w:rPr>
              <w:t>a</w:t>
            </w:r>
          </w:p>
        </w:tc>
        <w:tc>
          <w:tcPr>
            <w:tcW w:w="440" w:type="dxa"/>
            <w:shd w:val="clear" w:color="auto" w:fill="CCFF66"/>
          </w:tcPr>
          <w:p w:rsidR="00FA0C33" w:rsidRPr="00C928FC" w:rsidRDefault="006C6B5A" w:rsidP="00FA0C33">
            <w:pPr>
              <w:pStyle w:val="NoSpacing"/>
              <w:rPr>
                <w:rFonts w:ascii="LCD Display Grid" w:hAnsi="LCD Display Grid"/>
                <w:b/>
              </w:rPr>
            </w:pPr>
            <w:r>
              <w:rPr>
                <w:rFonts w:ascii="LCD Display Grid" w:hAnsi="LCD Display Grid"/>
                <w:b/>
              </w:rPr>
              <w:t>i</w:t>
            </w:r>
          </w:p>
        </w:tc>
        <w:tc>
          <w:tcPr>
            <w:tcW w:w="440" w:type="dxa"/>
            <w:shd w:val="clear" w:color="auto" w:fill="CCFF66"/>
          </w:tcPr>
          <w:p w:rsidR="00FA0C33" w:rsidRPr="00C928FC" w:rsidRDefault="006C6B5A" w:rsidP="00FA0C33">
            <w:pPr>
              <w:pStyle w:val="NoSpacing"/>
              <w:rPr>
                <w:rFonts w:ascii="LCD Display Grid" w:hAnsi="LCD Display Grid"/>
                <w:b/>
              </w:rPr>
            </w:pPr>
            <w:r>
              <w:rPr>
                <w:rFonts w:ascii="LCD Display Grid" w:hAnsi="LCD Display Grid"/>
                <w:b/>
              </w:rPr>
              <w:t>r</w:t>
            </w: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r>
    </w:tbl>
    <w:p w:rsidR="00FA0C33" w:rsidRDefault="00FA0C33" w:rsidP="00FA0C33">
      <w:pPr>
        <w:pStyle w:val="NoSpacing"/>
        <w:rPr>
          <w:lang w:val="en-GB"/>
        </w:rPr>
      </w:pPr>
    </w:p>
    <w:p w:rsidR="00FA0C33" w:rsidRDefault="00FA0C33" w:rsidP="00E27D8C"/>
    <w:p w:rsidR="00FA0C33" w:rsidRDefault="00FA0C33" w:rsidP="00E27D8C">
      <w:r>
        <w:t>A full start message on display, containing the system version number, will look like:</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FA0C33" w:rsidTr="00FA0C33">
        <w:tc>
          <w:tcPr>
            <w:tcW w:w="423" w:type="dxa"/>
            <w:shd w:val="clear" w:color="auto" w:fill="BFBFBF" w:themeFill="background1" w:themeFillShade="BF"/>
          </w:tcPr>
          <w:p w:rsidR="00FA0C33" w:rsidRDefault="00FA0C33" w:rsidP="00FA0C33">
            <w:pPr>
              <w:pStyle w:val="NoSpacing"/>
            </w:pPr>
            <w:r>
              <w:t>/</w:t>
            </w:r>
          </w:p>
        </w:tc>
        <w:tc>
          <w:tcPr>
            <w:tcW w:w="422" w:type="dxa"/>
            <w:shd w:val="clear" w:color="auto" w:fill="BFBFBF" w:themeFill="background1" w:themeFillShade="BF"/>
          </w:tcPr>
          <w:p w:rsidR="00FA0C33" w:rsidRDefault="00FA0C33" w:rsidP="00FA0C33">
            <w:pPr>
              <w:pStyle w:val="NoSpacing"/>
            </w:pPr>
            <w:r>
              <w:t>1</w:t>
            </w:r>
          </w:p>
        </w:tc>
        <w:tc>
          <w:tcPr>
            <w:tcW w:w="423" w:type="dxa"/>
            <w:shd w:val="clear" w:color="auto" w:fill="BFBFBF" w:themeFill="background1" w:themeFillShade="BF"/>
          </w:tcPr>
          <w:p w:rsidR="00FA0C33" w:rsidRDefault="00FA0C33" w:rsidP="00FA0C33">
            <w:pPr>
              <w:pStyle w:val="NoSpacing"/>
            </w:pPr>
            <w:r>
              <w:t>2</w:t>
            </w:r>
          </w:p>
        </w:tc>
        <w:tc>
          <w:tcPr>
            <w:tcW w:w="423" w:type="dxa"/>
            <w:shd w:val="clear" w:color="auto" w:fill="BFBFBF" w:themeFill="background1" w:themeFillShade="BF"/>
          </w:tcPr>
          <w:p w:rsidR="00FA0C33" w:rsidRDefault="00FA0C33" w:rsidP="00FA0C33">
            <w:pPr>
              <w:pStyle w:val="NoSpacing"/>
            </w:pPr>
            <w:r>
              <w:t>3</w:t>
            </w:r>
          </w:p>
        </w:tc>
        <w:tc>
          <w:tcPr>
            <w:tcW w:w="422" w:type="dxa"/>
            <w:shd w:val="clear" w:color="auto" w:fill="BFBFBF" w:themeFill="background1" w:themeFillShade="BF"/>
          </w:tcPr>
          <w:p w:rsidR="00FA0C33" w:rsidRDefault="00FA0C33" w:rsidP="00FA0C33">
            <w:pPr>
              <w:pStyle w:val="NoSpacing"/>
            </w:pPr>
            <w:r>
              <w:t>4</w:t>
            </w:r>
          </w:p>
        </w:tc>
        <w:tc>
          <w:tcPr>
            <w:tcW w:w="422" w:type="dxa"/>
            <w:shd w:val="clear" w:color="auto" w:fill="BFBFBF" w:themeFill="background1" w:themeFillShade="BF"/>
          </w:tcPr>
          <w:p w:rsidR="00FA0C33" w:rsidRDefault="00FA0C33" w:rsidP="00FA0C33">
            <w:pPr>
              <w:pStyle w:val="NoSpacing"/>
            </w:pPr>
            <w:r>
              <w:t>5</w:t>
            </w:r>
          </w:p>
        </w:tc>
        <w:tc>
          <w:tcPr>
            <w:tcW w:w="422" w:type="dxa"/>
            <w:shd w:val="clear" w:color="auto" w:fill="BFBFBF" w:themeFill="background1" w:themeFillShade="BF"/>
          </w:tcPr>
          <w:p w:rsidR="00FA0C33" w:rsidRDefault="00FA0C33" w:rsidP="00FA0C33">
            <w:pPr>
              <w:pStyle w:val="NoSpacing"/>
            </w:pPr>
            <w:r>
              <w:t>6</w:t>
            </w:r>
          </w:p>
        </w:tc>
        <w:tc>
          <w:tcPr>
            <w:tcW w:w="422" w:type="dxa"/>
            <w:shd w:val="clear" w:color="auto" w:fill="BFBFBF" w:themeFill="background1" w:themeFillShade="BF"/>
          </w:tcPr>
          <w:p w:rsidR="00FA0C33" w:rsidRDefault="00FA0C33" w:rsidP="00FA0C33">
            <w:pPr>
              <w:pStyle w:val="NoSpacing"/>
            </w:pPr>
            <w:r>
              <w:t>7</w:t>
            </w:r>
          </w:p>
        </w:tc>
        <w:tc>
          <w:tcPr>
            <w:tcW w:w="422" w:type="dxa"/>
            <w:shd w:val="clear" w:color="auto" w:fill="BFBFBF" w:themeFill="background1" w:themeFillShade="BF"/>
          </w:tcPr>
          <w:p w:rsidR="00FA0C33" w:rsidRDefault="00FA0C33" w:rsidP="00FA0C33">
            <w:pPr>
              <w:pStyle w:val="NoSpacing"/>
            </w:pPr>
            <w:r>
              <w:t>8</w:t>
            </w:r>
          </w:p>
        </w:tc>
        <w:tc>
          <w:tcPr>
            <w:tcW w:w="421" w:type="dxa"/>
            <w:shd w:val="clear" w:color="auto" w:fill="BFBFBF" w:themeFill="background1" w:themeFillShade="BF"/>
          </w:tcPr>
          <w:p w:rsidR="00FA0C33" w:rsidRDefault="00FA0C33" w:rsidP="00FA0C33">
            <w:pPr>
              <w:pStyle w:val="NoSpacing"/>
            </w:pPr>
            <w:r>
              <w:t>9</w:t>
            </w:r>
          </w:p>
        </w:tc>
        <w:tc>
          <w:tcPr>
            <w:tcW w:w="440" w:type="dxa"/>
            <w:shd w:val="clear" w:color="auto" w:fill="BFBFBF" w:themeFill="background1" w:themeFillShade="BF"/>
          </w:tcPr>
          <w:p w:rsidR="00FA0C33" w:rsidRDefault="00FA0C33" w:rsidP="00FA0C33">
            <w:pPr>
              <w:pStyle w:val="NoSpacing"/>
            </w:pPr>
            <w:r>
              <w:t>10</w:t>
            </w:r>
          </w:p>
        </w:tc>
        <w:tc>
          <w:tcPr>
            <w:tcW w:w="440" w:type="dxa"/>
            <w:shd w:val="clear" w:color="auto" w:fill="BFBFBF" w:themeFill="background1" w:themeFillShade="BF"/>
          </w:tcPr>
          <w:p w:rsidR="00FA0C33" w:rsidRDefault="00FA0C33" w:rsidP="00FA0C33">
            <w:pPr>
              <w:pStyle w:val="NoSpacing"/>
            </w:pPr>
            <w:r>
              <w:t>11</w:t>
            </w:r>
          </w:p>
        </w:tc>
        <w:tc>
          <w:tcPr>
            <w:tcW w:w="440" w:type="dxa"/>
            <w:shd w:val="clear" w:color="auto" w:fill="BFBFBF" w:themeFill="background1" w:themeFillShade="BF"/>
          </w:tcPr>
          <w:p w:rsidR="00FA0C33" w:rsidRDefault="00FA0C33" w:rsidP="00FA0C33">
            <w:pPr>
              <w:pStyle w:val="NoSpacing"/>
            </w:pPr>
            <w:r>
              <w:t>12</w:t>
            </w:r>
          </w:p>
        </w:tc>
        <w:tc>
          <w:tcPr>
            <w:tcW w:w="440" w:type="dxa"/>
            <w:shd w:val="clear" w:color="auto" w:fill="BFBFBF" w:themeFill="background1" w:themeFillShade="BF"/>
          </w:tcPr>
          <w:p w:rsidR="00FA0C33" w:rsidRDefault="00FA0C33" w:rsidP="00FA0C33">
            <w:pPr>
              <w:pStyle w:val="NoSpacing"/>
            </w:pPr>
            <w:r>
              <w:t>13</w:t>
            </w:r>
          </w:p>
        </w:tc>
        <w:tc>
          <w:tcPr>
            <w:tcW w:w="440" w:type="dxa"/>
            <w:shd w:val="clear" w:color="auto" w:fill="BFBFBF" w:themeFill="background1" w:themeFillShade="BF"/>
          </w:tcPr>
          <w:p w:rsidR="00FA0C33" w:rsidRDefault="00FA0C33" w:rsidP="00FA0C33">
            <w:pPr>
              <w:pStyle w:val="NoSpacing"/>
            </w:pPr>
            <w:r>
              <w:t>14</w:t>
            </w:r>
          </w:p>
        </w:tc>
        <w:tc>
          <w:tcPr>
            <w:tcW w:w="440" w:type="dxa"/>
            <w:shd w:val="clear" w:color="auto" w:fill="BFBFBF" w:themeFill="background1" w:themeFillShade="BF"/>
          </w:tcPr>
          <w:p w:rsidR="00FA0C33" w:rsidRDefault="00FA0C33" w:rsidP="00FA0C33">
            <w:pPr>
              <w:pStyle w:val="NoSpacing"/>
            </w:pPr>
            <w:r>
              <w:t>15</w:t>
            </w:r>
          </w:p>
        </w:tc>
        <w:tc>
          <w:tcPr>
            <w:tcW w:w="440" w:type="dxa"/>
            <w:shd w:val="clear" w:color="auto" w:fill="BFBFBF" w:themeFill="background1" w:themeFillShade="BF"/>
          </w:tcPr>
          <w:p w:rsidR="00FA0C33" w:rsidRDefault="00FA0C33" w:rsidP="00FA0C33">
            <w:pPr>
              <w:pStyle w:val="NoSpacing"/>
            </w:pPr>
            <w:r>
              <w:t>16</w:t>
            </w:r>
          </w:p>
        </w:tc>
        <w:tc>
          <w:tcPr>
            <w:tcW w:w="440" w:type="dxa"/>
            <w:shd w:val="clear" w:color="auto" w:fill="BFBFBF" w:themeFill="background1" w:themeFillShade="BF"/>
          </w:tcPr>
          <w:p w:rsidR="00FA0C33" w:rsidRDefault="00FA0C33" w:rsidP="00FA0C33">
            <w:pPr>
              <w:pStyle w:val="NoSpacing"/>
            </w:pPr>
            <w:r>
              <w:t>17</w:t>
            </w:r>
          </w:p>
        </w:tc>
        <w:tc>
          <w:tcPr>
            <w:tcW w:w="440" w:type="dxa"/>
            <w:shd w:val="clear" w:color="auto" w:fill="BFBFBF" w:themeFill="background1" w:themeFillShade="BF"/>
          </w:tcPr>
          <w:p w:rsidR="00FA0C33" w:rsidRDefault="00FA0C33" w:rsidP="00FA0C33">
            <w:pPr>
              <w:pStyle w:val="NoSpacing"/>
            </w:pPr>
            <w:r>
              <w:t>18</w:t>
            </w:r>
          </w:p>
        </w:tc>
        <w:tc>
          <w:tcPr>
            <w:tcW w:w="440" w:type="dxa"/>
            <w:shd w:val="clear" w:color="auto" w:fill="BFBFBF" w:themeFill="background1" w:themeFillShade="BF"/>
          </w:tcPr>
          <w:p w:rsidR="00FA0C33" w:rsidRDefault="00FA0C33" w:rsidP="00FA0C33">
            <w:pPr>
              <w:pStyle w:val="NoSpacing"/>
            </w:pPr>
            <w:r>
              <w:t>19</w:t>
            </w:r>
          </w:p>
        </w:tc>
        <w:tc>
          <w:tcPr>
            <w:tcW w:w="440" w:type="dxa"/>
            <w:shd w:val="clear" w:color="auto" w:fill="BFBFBF" w:themeFill="background1" w:themeFillShade="BF"/>
          </w:tcPr>
          <w:p w:rsidR="00FA0C33" w:rsidRDefault="00FA0C33" w:rsidP="00FA0C33">
            <w:pPr>
              <w:pStyle w:val="NoSpacing"/>
            </w:pPr>
            <w:r>
              <w:t>20</w:t>
            </w:r>
          </w:p>
        </w:tc>
      </w:tr>
      <w:tr w:rsidR="00FA0C33" w:rsidTr="00FA0C33">
        <w:tc>
          <w:tcPr>
            <w:tcW w:w="423" w:type="dxa"/>
            <w:shd w:val="clear" w:color="auto" w:fill="BFBFBF" w:themeFill="background1" w:themeFillShade="BF"/>
          </w:tcPr>
          <w:p w:rsidR="00FA0C33" w:rsidRDefault="00FA0C33" w:rsidP="00FA0C33">
            <w:pPr>
              <w:pStyle w:val="NoSpacing"/>
            </w:pPr>
            <w:r>
              <w:t>1</w:t>
            </w:r>
          </w:p>
        </w:tc>
        <w:tc>
          <w:tcPr>
            <w:tcW w:w="422" w:type="dxa"/>
            <w:shd w:val="clear" w:color="auto" w:fill="CCFF66"/>
          </w:tcPr>
          <w:p w:rsidR="00FA0C33" w:rsidRPr="00C928FC" w:rsidRDefault="006C6B5A" w:rsidP="00FA0C33">
            <w:pPr>
              <w:pStyle w:val="NoSpacing"/>
              <w:rPr>
                <w:rFonts w:ascii="LCD Display Grid" w:hAnsi="LCD Display Grid"/>
                <w:b/>
              </w:rPr>
            </w:pPr>
            <w:r>
              <w:rPr>
                <w:rFonts w:ascii="LCD Display Grid" w:hAnsi="LCD Display Grid"/>
                <w:b/>
              </w:rPr>
              <w:t>A</w:t>
            </w:r>
          </w:p>
        </w:tc>
        <w:tc>
          <w:tcPr>
            <w:tcW w:w="423" w:type="dxa"/>
            <w:shd w:val="clear" w:color="auto" w:fill="CCFF66"/>
          </w:tcPr>
          <w:p w:rsidR="00FA0C33" w:rsidRPr="00C928FC" w:rsidRDefault="006C6B5A" w:rsidP="00FA0C33">
            <w:pPr>
              <w:pStyle w:val="NoSpacing"/>
              <w:rPr>
                <w:rFonts w:ascii="LCD Display Grid" w:hAnsi="LCD Display Grid"/>
                <w:b/>
              </w:rPr>
            </w:pPr>
            <w:r>
              <w:rPr>
                <w:rFonts w:ascii="LCD Display Grid" w:hAnsi="LCD Display Grid"/>
                <w:b/>
              </w:rPr>
              <w:t>n</w:t>
            </w:r>
          </w:p>
        </w:tc>
        <w:tc>
          <w:tcPr>
            <w:tcW w:w="423" w:type="dxa"/>
            <w:shd w:val="clear" w:color="auto" w:fill="CCFF66"/>
          </w:tcPr>
          <w:p w:rsidR="00FA0C33" w:rsidRPr="00C928FC" w:rsidRDefault="006C6B5A" w:rsidP="00FA0C33">
            <w:pPr>
              <w:pStyle w:val="NoSpacing"/>
              <w:rPr>
                <w:rFonts w:ascii="LCD Display Grid" w:hAnsi="LCD Display Grid"/>
                <w:b/>
              </w:rPr>
            </w:pPr>
            <w:r>
              <w:rPr>
                <w:rFonts w:ascii="LCD Display Grid" w:hAnsi="LCD Display Grid"/>
                <w:b/>
              </w:rPr>
              <w:t>o</w:t>
            </w:r>
          </w:p>
        </w:tc>
        <w:tc>
          <w:tcPr>
            <w:tcW w:w="422" w:type="dxa"/>
            <w:shd w:val="clear" w:color="auto" w:fill="CCFF66"/>
          </w:tcPr>
          <w:p w:rsidR="00FA0C33" w:rsidRPr="00C928FC" w:rsidRDefault="006C6B5A" w:rsidP="00FA0C33">
            <w:pPr>
              <w:pStyle w:val="NoSpacing"/>
              <w:rPr>
                <w:rFonts w:ascii="LCD Display Grid" w:hAnsi="LCD Display Grid"/>
                <w:b/>
              </w:rPr>
            </w:pPr>
            <w:r>
              <w:rPr>
                <w:rFonts w:ascii="LCD Display Grid" w:hAnsi="LCD Display Grid"/>
                <w:b/>
              </w:rPr>
              <w:t>d</w:t>
            </w:r>
          </w:p>
        </w:tc>
        <w:tc>
          <w:tcPr>
            <w:tcW w:w="422" w:type="dxa"/>
            <w:shd w:val="clear" w:color="auto" w:fill="CCFF66"/>
          </w:tcPr>
          <w:p w:rsidR="00FA0C33" w:rsidRPr="00C928FC" w:rsidRDefault="006C6B5A" w:rsidP="00FA0C33">
            <w:pPr>
              <w:pStyle w:val="NoSpacing"/>
              <w:rPr>
                <w:rFonts w:ascii="LCD Display Grid" w:hAnsi="LCD Display Grid"/>
                <w:b/>
              </w:rPr>
            </w:pPr>
            <w:r>
              <w:rPr>
                <w:rFonts w:ascii="LCD Display Grid" w:hAnsi="LCD Display Grid"/>
                <w:b/>
              </w:rPr>
              <w:t>e</w:t>
            </w:r>
          </w:p>
        </w:tc>
        <w:tc>
          <w:tcPr>
            <w:tcW w:w="422" w:type="dxa"/>
            <w:shd w:val="clear" w:color="auto" w:fill="CCFF66"/>
          </w:tcPr>
          <w:p w:rsidR="00FA0C33" w:rsidRPr="00C928FC" w:rsidRDefault="00FA0C33" w:rsidP="00FA0C33">
            <w:pPr>
              <w:pStyle w:val="NoSpacing"/>
              <w:rPr>
                <w:rFonts w:ascii="LCD Display Grid" w:hAnsi="LCD Display Grid"/>
                <w:b/>
              </w:rPr>
            </w:pPr>
          </w:p>
        </w:tc>
        <w:tc>
          <w:tcPr>
            <w:tcW w:w="422" w:type="dxa"/>
            <w:shd w:val="clear" w:color="auto" w:fill="CCFF66"/>
          </w:tcPr>
          <w:p w:rsidR="00FA0C33" w:rsidRPr="00C928FC" w:rsidRDefault="006C6B5A" w:rsidP="00FA0C33">
            <w:pPr>
              <w:pStyle w:val="NoSpacing"/>
              <w:rPr>
                <w:rFonts w:ascii="LCD Display Grid" w:hAnsi="LCD Display Grid"/>
                <w:b/>
              </w:rPr>
            </w:pPr>
            <w:r>
              <w:rPr>
                <w:rFonts w:ascii="LCD Display Grid" w:hAnsi="LCD Display Grid"/>
                <w:b/>
              </w:rPr>
              <w:t>r</w:t>
            </w:r>
          </w:p>
        </w:tc>
        <w:tc>
          <w:tcPr>
            <w:tcW w:w="422" w:type="dxa"/>
            <w:shd w:val="clear" w:color="auto" w:fill="CCFF66"/>
          </w:tcPr>
          <w:p w:rsidR="00FA0C33" w:rsidRPr="00C928FC" w:rsidRDefault="006C6B5A" w:rsidP="00FA0C33">
            <w:pPr>
              <w:pStyle w:val="NoSpacing"/>
              <w:rPr>
                <w:rFonts w:ascii="LCD Display Grid" w:hAnsi="LCD Display Grid"/>
                <w:b/>
              </w:rPr>
            </w:pPr>
            <w:r>
              <w:rPr>
                <w:rFonts w:ascii="LCD Display Grid" w:hAnsi="LCD Display Grid"/>
                <w:b/>
              </w:rPr>
              <w:t>e</w:t>
            </w:r>
          </w:p>
        </w:tc>
        <w:tc>
          <w:tcPr>
            <w:tcW w:w="421" w:type="dxa"/>
            <w:shd w:val="clear" w:color="auto" w:fill="CCFF66"/>
          </w:tcPr>
          <w:p w:rsidR="00FA0C33" w:rsidRPr="00C928FC" w:rsidRDefault="006C6B5A" w:rsidP="00FA0C33">
            <w:pPr>
              <w:pStyle w:val="NoSpacing"/>
              <w:rPr>
                <w:rFonts w:ascii="LCD Display Grid" w:hAnsi="LCD Display Grid"/>
                <w:b/>
              </w:rPr>
            </w:pPr>
            <w:r>
              <w:rPr>
                <w:rFonts w:ascii="LCD Display Grid" w:hAnsi="LCD Display Grid"/>
                <w:b/>
              </w:rPr>
              <w:t>p</w:t>
            </w:r>
          </w:p>
        </w:tc>
        <w:tc>
          <w:tcPr>
            <w:tcW w:w="440" w:type="dxa"/>
            <w:shd w:val="clear" w:color="auto" w:fill="CCFF66"/>
          </w:tcPr>
          <w:p w:rsidR="00FA0C33" w:rsidRPr="00C928FC" w:rsidRDefault="006C6B5A" w:rsidP="00FA0C33">
            <w:pPr>
              <w:pStyle w:val="NoSpacing"/>
              <w:rPr>
                <w:rFonts w:ascii="LCD Display Grid" w:hAnsi="LCD Display Grid"/>
                <w:b/>
              </w:rPr>
            </w:pPr>
            <w:r>
              <w:rPr>
                <w:rFonts w:ascii="LCD Display Grid" w:hAnsi="LCD Display Grid"/>
                <w:b/>
              </w:rPr>
              <w:t>a</w:t>
            </w:r>
          </w:p>
        </w:tc>
        <w:tc>
          <w:tcPr>
            <w:tcW w:w="440" w:type="dxa"/>
            <w:shd w:val="clear" w:color="auto" w:fill="CCFF66"/>
          </w:tcPr>
          <w:p w:rsidR="00FA0C33" w:rsidRPr="00C928FC" w:rsidRDefault="006C6B5A" w:rsidP="00FA0C33">
            <w:pPr>
              <w:pStyle w:val="NoSpacing"/>
              <w:rPr>
                <w:rFonts w:ascii="LCD Display Grid" w:hAnsi="LCD Display Grid"/>
                <w:b/>
              </w:rPr>
            </w:pPr>
            <w:r>
              <w:rPr>
                <w:rFonts w:ascii="LCD Display Grid" w:hAnsi="LCD Display Grid"/>
                <w:b/>
              </w:rPr>
              <w:t>i</w:t>
            </w:r>
          </w:p>
        </w:tc>
        <w:tc>
          <w:tcPr>
            <w:tcW w:w="440" w:type="dxa"/>
            <w:shd w:val="clear" w:color="auto" w:fill="CCFF66"/>
          </w:tcPr>
          <w:p w:rsidR="00FA0C33" w:rsidRPr="00C928FC" w:rsidRDefault="006C6B5A" w:rsidP="00FA0C33">
            <w:pPr>
              <w:pStyle w:val="NoSpacing"/>
              <w:rPr>
                <w:rFonts w:ascii="LCD Display Grid" w:hAnsi="LCD Display Grid"/>
                <w:b/>
              </w:rPr>
            </w:pPr>
            <w:r>
              <w:rPr>
                <w:rFonts w:ascii="LCD Display Grid" w:hAnsi="LCD Display Grid"/>
                <w:b/>
              </w:rPr>
              <w:t>r</w:t>
            </w: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r>
      <w:tr w:rsidR="00FA0C33" w:rsidTr="00FA0C33">
        <w:tc>
          <w:tcPr>
            <w:tcW w:w="423" w:type="dxa"/>
            <w:shd w:val="clear" w:color="auto" w:fill="BFBFBF" w:themeFill="background1" w:themeFillShade="BF"/>
          </w:tcPr>
          <w:p w:rsidR="00FA0C33" w:rsidRDefault="00FA0C33" w:rsidP="00FA0C33">
            <w:pPr>
              <w:pStyle w:val="NoSpacing"/>
            </w:pPr>
            <w:r>
              <w:t>2</w:t>
            </w:r>
          </w:p>
        </w:tc>
        <w:tc>
          <w:tcPr>
            <w:tcW w:w="422" w:type="dxa"/>
            <w:shd w:val="clear" w:color="auto" w:fill="CCFF66"/>
          </w:tcPr>
          <w:p w:rsidR="00FA0C33" w:rsidRPr="00C928FC" w:rsidRDefault="00FA0C33" w:rsidP="00FA0C33">
            <w:pPr>
              <w:pStyle w:val="NoSpacing"/>
              <w:rPr>
                <w:rFonts w:ascii="LCD Display Grid" w:hAnsi="LCD Display Grid"/>
                <w:b/>
              </w:rPr>
            </w:pPr>
          </w:p>
        </w:tc>
        <w:tc>
          <w:tcPr>
            <w:tcW w:w="423" w:type="dxa"/>
            <w:shd w:val="clear" w:color="auto" w:fill="CCFF66"/>
          </w:tcPr>
          <w:p w:rsidR="00FA0C33" w:rsidRPr="00C928FC" w:rsidRDefault="00FA0C33" w:rsidP="00FA0C33">
            <w:pPr>
              <w:pStyle w:val="NoSpacing"/>
              <w:rPr>
                <w:rFonts w:ascii="LCD Display Grid" w:hAnsi="LCD Display Grid"/>
                <w:b/>
              </w:rPr>
            </w:pPr>
          </w:p>
        </w:tc>
        <w:tc>
          <w:tcPr>
            <w:tcW w:w="423" w:type="dxa"/>
            <w:shd w:val="clear" w:color="auto" w:fill="CCFF66"/>
          </w:tcPr>
          <w:p w:rsidR="00FA0C33" w:rsidRPr="00C928FC" w:rsidRDefault="00FA0C33" w:rsidP="00FA0C33">
            <w:pPr>
              <w:pStyle w:val="NoSpacing"/>
              <w:rPr>
                <w:rFonts w:ascii="LCD Display Grid" w:hAnsi="LCD Display Grid"/>
                <w:b/>
              </w:rPr>
            </w:pPr>
          </w:p>
        </w:tc>
        <w:tc>
          <w:tcPr>
            <w:tcW w:w="422" w:type="dxa"/>
            <w:shd w:val="clear" w:color="auto" w:fill="CCFF66"/>
          </w:tcPr>
          <w:p w:rsidR="00FA0C33" w:rsidRPr="00C928FC" w:rsidRDefault="00FA0C33" w:rsidP="00FA0C33">
            <w:pPr>
              <w:pStyle w:val="NoSpacing"/>
              <w:rPr>
                <w:rFonts w:ascii="LCD Display Grid" w:hAnsi="LCD Display Grid"/>
                <w:b/>
              </w:rPr>
            </w:pPr>
          </w:p>
        </w:tc>
        <w:tc>
          <w:tcPr>
            <w:tcW w:w="422" w:type="dxa"/>
            <w:shd w:val="clear" w:color="auto" w:fill="CCFF66"/>
          </w:tcPr>
          <w:p w:rsidR="00FA0C33" w:rsidRPr="00C928FC" w:rsidRDefault="00FA0C33" w:rsidP="00FA0C33">
            <w:pPr>
              <w:pStyle w:val="NoSpacing"/>
              <w:rPr>
                <w:rFonts w:ascii="LCD Display Grid" w:hAnsi="LCD Display Grid"/>
                <w:b/>
              </w:rPr>
            </w:pPr>
          </w:p>
        </w:tc>
        <w:tc>
          <w:tcPr>
            <w:tcW w:w="422" w:type="dxa"/>
            <w:shd w:val="clear" w:color="auto" w:fill="CCFF66"/>
          </w:tcPr>
          <w:p w:rsidR="00FA0C33" w:rsidRPr="00C928FC" w:rsidRDefault="00FA0C33" w:rsidP="00FA0C33">
            <w:pPr>
              <w:pStyle w:val="NoSpacing"/>
              <w:rPr>
                <w:rFonts w:ascii="LCD Display Grid" w:hAnsi="LCD Display Grid"/>
                <w:b/>
              </w:rPr>
            </w:pPr>
          </w:p>
        </w:tc>
        <w:tc>
          <w:tcPr>
            <w:tcW w:w="422" w:type="dxa"/>
            <w:shd w:val="clear" w:color="auto" w:fill="CCFF66"/>
          </w:tcPr>
          <w:p w:rsidR="00FA0C33" w:rsidRPr="00C928FC" w:rsidRDefault="00FA0C33" w:rsidP="00FA0C33">
            <w:pPr>
              <w:pStyle w:val="NoSpacing"/>
              <w:rPr>
                <w:rFonts w:ascii="LCD Display Grid" w:hAnsi="LCD Display Grid"/>
                <w:b/>
              </w:rPr>
            </w:pPr>
          </w:p>
        </w:tc>
        <w:tc>
          <w:tcPr>
            <w:tcW w:w="422" w:type="dxa"/>
            <w:shd w:val="clear" w:color="auto" w:fill="CCFF66"/>
          </w:tcPr>
          <w:p w:rsidR="00FA0C33" w:rsidRPr="00C928FC" w:rsidRDefault="00FA0C33" w:rsidP="00FA0C33">
            <w:pPr>
              <w:pStyle w:val="NoSpacing"/>
              <w:rPr>
                <w:rFonts w:ascii="LCD Display Grid" w:hAnsi="LCD Display Grid"/>
                <w:b/>
              </w:rPr>
            </w:pPr>
          </w:p>
        </w:tc>
        <w:tc>
          <w:tcPr>
            <w:tcW w:w="421"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r>
      <w:tr w:rsidR="00FA0C33" w:rsidTr="00FA0C33">
        <w:tc>
          <w:tcPr>
            <w:tcW w:w="423" w:type="dxa"/>
            <w:shd w:val="clear" w:color="auto" w:fill="BFBFBF" w:themeFill="background1" w:themeFillShade="BF"/>
          </w:tcPr>
          <w:p w:rsidR="00FA0C33" w:rsidRDefault="00FA0C33" w:rsidP="00FA0C33">
            <w:pPr>
              <w:pStyle w:val="NoSpacing"/>
            </w:pPr>
            <w:r>
              <w:t>3</w:t>
            </w:r>
          </w:p>
        </w:tc>
        <w:tc>
          <w:tcPr>
            <w:tcW w:w="422" w:type="dxa"/>
            <w:shd w:val="clear" w:color="auto" w:fill="CCFF66"/>
          </w:tcPr>
          <w:p w:rsidR="00FA0C33" w:rsidRPr="00C928FC" w:rsidRDefault="00FA0C33" w:rsidP="00FA0C33">
            <w:pPr>
              <w:pStyle w:val="NoSpacing"/>
              <w:rPr>
                <w:rFonts w:ascii="LCD Display Grid" w:hAnsi="LCD Display Grid"/>
                <w:b/>
              </w:rPr>
            </w:pPr>
          </w:p>
        </w:tc>
        <w:tc>
          <w:tcPr>
            <w:tcW w:w="423" w:type="dxa"/>
            <w:shd w:val="clear" w:color="auto" w:fill="CCFF66"/>
          </w:tcPr>
          <w:p w:rsidR="00FA0C33" w:rsidRPr="00C928FC" w:rsidRDefault="00FA0C33" w:rsidP="00FA0C33">
            <w:pPr>
              <w:pStyle w:val="NoSpacing"/>
              <w:rPr>
                <w:rFonts w:ascii="LCD Display Grid" w:hAnsi="LCD Display Grid"/>
                <w:b/>
              </w:rPr>
            </w:pPr>
          </w:p>
        </w:tc>
        <w:tc>
          <w:tcPr>
            <w:tcW w:w="423" w:type="dxa"/>
            <w:shd w:val="clear" w:color="auto" w:fill="CCFF66"/>
          </w:tcPr>
          <w:p w:rsidR="00FA0C33" w:rsidRPr="00C928FC" w:rsidRDefault="00FA0C33" w:rsidP="00FA0C33">
            <w:pPr>
              <w:pStyle w:val="NoSpacing"/>
              <w:rPr>
                <w:rFonts w:ascii="LCD Display Grid" w:hAnsi="LCD Display Grid"/>
                <w:b/>
              </w:rPr>
            </w:pPr>
          </w:p>
        </w:tc>
        <w:tc>
          <w:tcPr>
            <w:tcW w:w="422" w:type="dxa"/>
            <w:shd w:val="clear" w:color="auto" w:fill="CCFF66"/>
          </w:tcPr>
          <w:p w:rsidR="00FA0C33" w:rsidRPr="00C928FC" w:rsidRDefault="00FA0C33" w:rsidP="00FA0C33">
            <w:pPr>
              <w:pStyle w:val="NoSpacing"/>
              <w:rPr>
                <w:rFonts w:ascii="LCD Display Grid" w:hAnsi="LCD Display Grid"/>
                <w:b/>
              </w:rPr>
            </w:pPr>
          </w:p>
        </w:tc>
        <w:tc>
          <w:tcPr>
            <w:tcW w:w="422" w:type="dxa"/>
            <w:shd w:val="clear" w:color="auto" w:fill="CCFF66"/>
          </w:tcPr>
          <w:p w:rsidR="00FA0C33" w:rsidRPr="00C928FC" w:rsidRDefault="00FA0C33" w:rsidP="00FA0C33">
            <w:pPr>
              <w:pStyle w:val="NoSpacing"/>
              <w:rPr>
                <w:rFonts w:ascii="LCD Display Grid" w:hAnsi="LCD Display Grid"/>
                <w:b/>
              </w:rPr>
            </w:pPr>
          </w:p>
        </w:tc>
        <w:tc>
          <w:tcPr>
            <w:tcW w:w="422" w:type="dxa"/>
            <w:shd w:val="clear" w:color="auto" w:fill="CCFF66"/>
          </w:tcPr>
          <w:p w:rsidR="00FA0C33" w:rsidRPr="00C928FC" w:rsidRDefault="00FA0C33" w:rsidP="00FA0C33">
            <w:pPr>
              <w:pStyle w:val="NoSpacing"/>
              <w:rPr>
                <w:rFonts w:ascii="LCD Display Grid" w:hAnsi="LCD Display Grid"/>
                <w:b/>
              </w:rPr>
            </w:pPr>
            <w:r>
              <w:rPr>
                <w:rFonts w:ascii="LCD Display Grid" w:hAnsi="LCD Display Grid"/>
                <w:b/>
              </w:rPr>
              <w:t>S</w:t>
            </w:r>
          </w:p>
        </w:tc>
        <w:tc>
          <w:tcPr>
            <w:tcW w:w="422" w:type="dxa"/>
            <w:shd w:val="clear" w:color="auto" w:fill="CCFF66"/>
          </w:tcPr>
          <w:p w:rsidR="00FA0C33" w:rsidRPr="00C928FC" w:rsidRDefault="00FA0C33" w:rsidP="00FA0C33">
            <w:pPr>
              <w:pStyle w:val="NoSpacing"/>
              <w:rPr>
                <w:rFonts w:ascii="LCD Display Grid" w:hAnsi="LCD Display Grid"/>
                <w:b/>
              </w:rPr>
            </w:pPr>
            <w:r>
              <w:rPr>
                <w:rFonts w:ascii="LCD Display Grid" w:hAnsi="LCD Display Grid"/>
                <w:b/>
              </w:rPr>
              <w:t>W</w:t>
            </w:r>
          </w:p>
        </w:tc>
        <w:tc>
          <w:tcPr>
            <w:tcW w:w="422" w:type="dxa"/>
            <w:shd w:val="clear" w:color="auto" w:fill="CCFF66"/>
          </w:tcPr>
          <w:p w:rsidR="00FA0C33" w:rsidRPr="00C928FC" w:rsidRDefault="00FA0C33" w:rsidP="00FA0C33">
            <w:pPr>
              <w:pStyle w:val="NoSpacing"/>
              <w:rPr>
                <w:rFonts w:ascii="LCD Display Grid" w:hAnsi="LCD Display Grid"/>
                <w:b/>
              </w:rPr>
            </w:pPr>
          </w:p>
        </w:tc>
        <w:tc>
          <w:tcPr>
            <w:tcW w:w="421" w:type="dxa"/>
            <w:shd w:val="clear" w:color="auto" w:fill="CCFF66"/>
          </w:tcPr>
          <w:p w:rsidR="00FA0C33" w:rsidRPr="00C928FC" w:rsidRDefault="00FA0C33" w:rsidP="00FA0C33">
            <w:pPr>
              <w:pStyle w:val="NoSpacing"/>
              <w:rPr>
                <w:rFonts w:ascii="LCD Display Grid" w:hAnsi="LCD Display Grid"/>
                <w:b/>
              </w:rPr>
            </w:pPr>
            <w:r>
              <w:rPr>
                <w:rFonts w:ascii="LCD Display Grid" w:hAnsi="LCD Display Grid"/>
                <w:b/>
              </w:rPr>
              <w:t>V</w:t>
            </w:r>
          </w:p>
        </w:tc>
        <w:tc>
          <w:tcPr>
            <w:tcW w:w="440" w:type="dxa"/>
            <w:shd w:val="clear" w:color="auto" w:fill="CCFF66"/>
          </w:tcPr>
          <w:p w:rsidR="00FA0C33" w:rsidRPr="00C928FC" w:rsidRDefault="00FA0C33" w:rsidP="00FA0C33">
            <w:pPr>
              <w:pStyle w:val="NoSpacing"/>
              <w:rPr>
                <w:rFonts w:ascii="LCD Display Grid" w:hAnsi="LCD Display Grid"/>
                <w:b/>
              </w:rPr>
            </w:pPr>
            <w:r>
              <w:rPr>
                <w:rFonts w:ascii="LCD Display Grid" w:hAnsi="LCD Display Grid"/>
                <w:b/>
              </w:rPr>
              <w:t>.</w:t>
            </w: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r>
              <w:rPr>
                <w:rFonts w:ascii="LCD Display Grid" w:hAnsi="LCD Display Grid"/>
                <w:b/>
              </w:rPr>
              <w:t>1</w:t>
            </w:r>
          </w:p>
        </w:tc>
        <w:tc>
          <w:tcPr>
            <w:tcW w:w="440" w:type="dxa"/>
            <w:shd w:val="clear" w:color="auto" w:fill="CCFF66"/>
          </w:tcPr>
          <w:p w:rsidR="00FA0C33" w:rsidRPr="00C928FC" w:rsidRDefault="00FA0C33" w:rsidP="00FA0C33">
            <w:pPr>
              <w:pStyle w:val="NoSpacing"/>
              <w:rPr>
                <w:rFonts w:ascii="LCD Display Grid" w:hAnsi="LCD Display Grid"/>
                <w:b/>
              </w:rPr>
            </w:pPr>
            <w:r>
              <w:rPr>
                <w:rFonts w:ascii="LCD Display Grid" w:hAnsi="LCD Display Grid"/>
                <w:b/>
              </w:rPr>
              <w:t>0</w:t>
            </w:r>
          </w:p>
        </w:tc>
        <w:tc>
          <w:tcPr>
            <w:tcW w:w="440" w:type="dxa"/>
            <w:shd w:val="clear" w:color="auto" w:fill="CCFF66"/>
          </w:tcPr>
          <w:p w:rsidR="00FA0C33" w:rsidRPr="00C928FC" w:rsidRDefault="00FA0C33" w:rsidP="00FA0C33">
            <w:pPr>
              <w:pStyle w:val="NoSpacing"/>
              <w:rPr>
                <w:rFonts w:ascii="LCD Display Grid" w:hAnsi="LCD Display Grid"/>
                <w:b/>
              </w:rPr>
            </w:pPr>
            <w:r>
              <w:rPr>
                <w:rFonts w:ascii="LCD Display Grid" w:hAnsi="LCD Display Grid"/>
                <w:b/>
              </w:rPr>
              <w:t>0</w:t>
            </w:r>
          </w:p>
        </w:tc>
        <w:tc>
          <w:tcPr>
            <w:tcW w:w="440" w:type="dxa"/>
            <w:shd w:val="clear" w:color="auto" w:fill="CCFF66"/>
          </w:tcPr>
          <w:p w:rsidR="00FA0C33" w:rsidRPr="00C928FC" w:rsidRDefault="00FA0C33" w:rsidP="00FA0C33">
            <w:pPr>
              <w:pStyle w:val="NoSpacing"/>
              <w:rPr>
                <w:rFonts w:ascii="LCD Display Grid" w:hAnsi="LCD Display Grid"/>
                <w:b/>
              </w:rPr>
            </w:pPr>
            <w:r>
              <w:rPr>
                <w:rFonts w:ascii="LCD Display Grid" w:hAnsi="LCD Display Grid"/>
                <w:b/>
              </w:rPr>
              <w:t>0</w:t>
            </w: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r>
      <w:tr w:rsidR="00FA0C33" w:rsidTr="00FA0C33">
        <w:tc>
          <w:tcPr>
            <w:tcW w:w="423" w:type="dxa"/>
            <w:shd w:val="clear" w:color="auto" w:fill="BFBFBF" w:themeFill="background1" w:themeFillShade="BF"/>
          </w:tcPr>
          <w:p w:rsidR="00FA0C33" w:rsidRDefault="00FA0C33" w:rsidP="00FA0C33">
            <w:pPr>
              <w:pStyle w:val="NoSpacing"/>
            </w:pPr>
            <w:r>
              <w:t>4</w:t>
            </w:r>
          </w:p>
        </w:tc>
        <w:tc>
          <w:tcPr>
            <w:tcW w:w="422" w:type="dxa"/>
            <w:shd w:val="clear" w:color="auto" w:fill="CCFF66"/>
          </w:tcPr>
          <w:p w:rsidR="00FA0C33" w:rsidRPr="00C928FC" w:rsidRDefault="00FA0C33" w:rsidP="00FA0C33">
            <w:pPr>
              <w:pStyle w:val="NoSpacing"/>
              <w:rPr>
                <w:rFonts w:ascii="LCD Display Grid" w:hAnsi="LCD Display Grid"/>
                <w:b/>
              </w:rPr>
            </w:pPr>
          </w:p>
        </w:tc>
        <w:tc>
          <w:tcPr>
            <w:tcW w:w="423" w:type="dxa"/>
            <w:shd w:val="clear" w:color="auto" w:fill="CCFF66"/>
          </w:tcPr>
          <w:p w:rsidR="00FA0C33" w:rsidRPr="00C928FC" w:rsidRDefault="00FA0C33" w:rsidP="00FA0C33">
            <w:pPr>
              <w:pStyle w:val="NoSpacing"/>
              <w:rPr>
                <w:rFonts w:ascii="LCD Display Grid" w:hAnsi="LCD Display Grid"/>
                <w:b/>
              </w:rPr>
            </w:pPr>
          </w:p>
        </w:tc>
        <w:tc>
          <w:tcPr>
            <w:tcW w:w="423" w:type="dxa"/>
            <w:shd w:val="clear" w:color="auto" w:fill="CCFF66"/>
          </w:tcPr>
          <w:p w:rsidR="00FA0C33" w:rsidRPr="00C928FC" w:rsidRDefault="00FA0C33" w:rsidP="00FA0C33">
            <w:pPr>
              <w:pStyle w:val="NoSpacing"/>
              <w:rPr>
                <w:rFonts w:ascii="LCD Display Grid" w:hAnsi="LCD Display Grid"/>
                <w:b/>
              </w:rPr>
            </w:pPr>
          </w:p>
        </w:tc>
        <w:tc>
          <w:tcPr>
            <w:tcW w:w="422" w:type="dxa"/>
            <w:shd w:val="clear" w:color="auto" w:fill="CCFF66"/>
          </w:tcPr>
          <w:p w:rsidR="00FA0C33" w:rsidRPr="00C928FC" w:rsidRDefault="00FA0C33" w:rsidP="00FA0C33">
            <w:pPr>
              <w:pStyle w:val="NoSpacing"/>
              <w:rPr>
                <w:rFonts w:ascii="LCD Display Grid" w:hAnsi="LCD Display Grid"/>
                <w:b/>
              </w:rPr>
            </w:pPr>
          </w:p>
        </w:tc>
        <w:tc>
          <w:tcPr>
            <w:tcW w:w="422" w:type="dxa"/>
            <w:shd w:val="clear" w:color="auto" w:fill="CCFF66"/>
          </w:tcPr>
          <w:p w:rsidR="00FA0C33" w:rsidRPr="00C928FC" w:rsidRDefault="00FA0C33" w:rsidP="00FA0C33">
            <w:pPr>
              <w:pStyle w:val="NoSpacing"/>
              <w:rPr>
                <w:rFonts w:ascii="LCD Display Grid" w:hAnsi="LCD Display Grid"/>
                <w:b/>
              </w:rPr>
            </w:pPr>
          </w:p>
        </w:tc>
        <w:tc>
          <w:tcPr>
            <w:tcW w:w="422" w:type="dxa"/>
            <w:shd w:val="clear" w:color="auto" w:fill="CCFF66"/>
          </w:tcPr>
          <w:p w:rsidR="00FA0C33" w:rsidRPr="00C928FC" w:rsidRDefault="00FA0C33" w:rsidP="00FA0C33">
            <w:pPr>
              <w:pStyle w:val="NoSpacing"/>
              <w:rPr>
                <w:rFonts w:ascii="LCD Display Grid" w:hAnsi="LCD Display Grid"/>
                <w:b/>
              </w:rPr>
            </w:pPr>
          </w:p>
        </w:tc>
        <w:tc>
          <w:tcPr>
            <w:tcW w:w="422" w:type="dxa"/>
            <w:shd w:val="clear" w:color="auto" w:fill="CCFF66"/>
          </w:tcPr>
          <w:p w:rsidR="00FA0C33" w:rsidRPr="00C928FC" w:rsidRDefault="00FA0C33" w:rsidP="00FA0C33">
            <w:pPr>
              <w:pStyle w:val="NoSpacing"/>
              <w:rPr>
                <w:rFonts w:ascii="LCD Display Grid" w:hAnsi="LCD Display Grid"/>
                <w:b/>
              </w:rPr>
            </w:pPr>
          </w:p>
        </w:tc>
        <w:tc>
          <w:tcPr>
            <w:tcW w:w="422" w:type="dxa"/>
            <w:shd w:val="clear" w:color="auto" w:fill="CCFF66"/>
          </w:tcPr>
          <w:p w:rsidR="00FA0C33" w:rsidRPr="00C928FC" w:rsidRDefault="00FA0C33" w:rsidP="00FA0C33">
            <w:pPr>
              <w:pStyle w:val="NoSpacing"/>
              <w:rPr>
                <w:rFonts w:ascii="LCD Display Grid" w:hAnsi="LCD Display Grid"/>
                <w:b/>
              </w:rPr>
            </w:pPr>
          </w:p>
        </w:tc>
        <w:tc>
          <w:tcPr>
            <w:tcW w:w="421"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r>
    </w:tbl>
    <w:p w:rsidR="00FA0C33" w:rsidRDefault="00FA0C33" w:rsidP="00E27D8C"/>
    <w:p w:rsidR="00FA0C33" w:rsidRDefault="00FA0C33" w:rsidP="00E27D8C">
      <w:r>
        <w:t>There is no user-action needed at this point – the system will switch to the main menu as soon as the system is fully booted and functional.</w:t>
      </w:r>
    </w:p>
    <w:p w:rsidR="00FA0C33" w:rsidRDefault="00FA0C33">
      <w:pPr>
        <w:jc w:val="left"/>
      </w:pPr>
      <w:r>
        <w:br w:type="page"/>
      </w:r>
    </w:p>
    <w:p w:rsidR="00FA0C33" w:rsidRDefault="00F05750" w:rsidP="00FA0C33">
      <w:pPr>
        <w:pStyle w:val="Heading2"/>
      </w:pPr>
      <w:bookmarkStart w:id="82" w:name="_Ref492028942"/>
      <w:bookmarkStart w:id="83" w:name="_Toc492547813"/>
      <w:r>
        <w:lastRenderedPageBreak/>
        <w:t>Main</w:t>
      </w:r>
      <w:r w:rsidR="00FA0C33">
        <w:t xml:space="preserve"> menu</w:t>
      </w:r>
      <w:bookmarkEnd w:id="82"/>
      <w:bookmarkEnd w:id="83"/>
    </w:p>
    <w:p w:rsidR="006C6B5A" w:rsidRDefault="006C6B5A" w:rsidP="006C6B5A">
      <w:r>
        <w:t>The main menu of the system is identical for all three assemblages and looks like:</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6C6B5A" w:rsidTr="00AF07FE">
        <w:tc>
          <w:tcPr>
            <w:tcW w:w="423" w:type="dxa"/>
            <w:shd w:val="clear" w:color="auto" w:fill="BFBFBF" w:themeFill="background1" w:themeFillShade="BF"/>
          </w:tcPr>
          <w:p w:rsidR="006C6B5A" w:rsidRDefault="006C6B5A" w:rsidP="00AF07FE">
            <w:pPr>
              <w:pStyle w:val="NoSpacing"/>
            </w:pPr>
            <w:r>
              <w:t>/</w:t>
            </w:r>
          </w:p>
        </w:tc>
        <w:tc>
          <w:tcPr>
            <w:tcW w:w="422" w:type="dxa"/>
            <w:shd w:val="clear" w:color="auto" w:fill="BFBFBF" w:themeFill="background1" w:themeFillShade="BF"/>
          </w:tcPr>
          <w:p w:rsidR="006C6B5A" w:rsidRDefault="006C6B5A" w:rsidP="00AF07FE">
            <w:pPr>
              <w:pStyle w:val="NoSpacing"/>
            </w:pPr>
            <w:r>
              <w:t>1</w:t>
            </w:r>
          </w:p>
        </w:tc>
        <w:tc>
          <w:tcPr>
            <w:tcW w:w="423" w:type="dxa"/>
            <w:shd w:val="clear" w:color="auto" w:fill="BFBFBF" w:themeFill="background1" w:themeFillShade="BF"/>
          </w:tcPr>
          <w:p w:rsidR="006C6B5A" w:rsidRDefault="006C6B5A" w:rsidP="00AF07FE">
            <w:pPr>
              <w:pStyle w:val="NoSpacing"/>
            </w:pPr>
            <w:r>
              <w:t>2</w:t>
            </w:r>
          </w:p>
        </w:tc>
        <w:tc>
          <w:tcPr>
            <w:tcW w:w="423" w:type="dxa"/>
            <w:shd w:val="clear" w:color="auto" w:fill="BFBFBF" w:themeFill="background1" w:themeFillShade="BF"/>
          </w:tcPr>
          <w:p w:rsidR="006C6B5A" w:rsidRDefault="006C6B5A" w:rsidP="00AF07FE">
            <w:pPr>
              <w:pStyle w:val="NoSpacing"/>
            </w:pPr>
            <w:r>
              <w:t>3</w:t>
            </w:r>
          </w:p>
        </w:tc>
        <w:tc>
          <w:tcPr>
            <w:tcW w:w="422" w:type="dxa"/>
            <w:shd w:val="clear" w:color="auto" w:fill="BFBFBF" w:themeFill="background1" w:themeFillShade="BF"/>
          </w:tcPr>
          <w:p w:rsidR="006C6B5A" w:rsidRDefault="006C6B5A" w:rsidP="00AF07FE">
            <w:pPr>
              <w:pStyle w:val="NoSpacing"/>
            </w:pPr>
            <w:r>
              <w:t>4</w:t>
            </w:r>
          </w:p>
        </w:tc>
        <w:tc>
          <w:tcPr>
            <w:tcW w:w="422" w:type="dxa"/>
            <w:shd w:val="clear" w:color="auto" w:fill="BFBFBF" w:themeFill="background1" w:themeFillShade="BF"/>
          </w:tcPr>
          <w:p w:rsidR="006C6B5A" w:rsidRDefault="006C6B5A" w:rsidP="00AF07FE">
            <w:pPr>
              <w:pStyle w:val="NoSpacing"/>
            </w:pPr>
            <w:r>
              <w:t>5</w:t>
            </w:r>
          </w:p>
        </w:tc>
        <w:tc>
          <w:tcPr>
            <w:tcW w:w="422" w:type="dxa"/>
            <w:shd w:val="clear" w:color="auto" w:fill="BFBFBF" w:themeFill="background1" w:themeFillShade="BF"/>
          </w:tcPr>
          <w:p w:rsidR="006C6B5A" w:rsidRDefault="006C6B5A" w:rsidP="00AF07FE">
            <w:pPr>
              <w:pStyle w:val="NoSpacing"/>
            </w:pPr>
            <w:r>
              <w:t>6</w:t>
            </w:r>
          </w:p>
        </w:tc>
        <w:tc>
          <w:tcPr>
            <w:tcW w:w="422" w:type="dxa"/>
            <w:shd w:val="clear" w:color="auto" w:fill="BFBFBF" w:themeFill="background1" w:themeFillShade="BF"/>
          </w:tcPr>
          <w:p w:rsidR="006C6B5A" w:rsidRDefault="006C6B5A" w:rsidP="00AF07FE">
            <w:pPr>
              <w:pStyle w:val="NoSpacing"/>
            </w:pPr>
            <w:r>
              <w:t>7</w:t>
            </w:r>
          </w:p>
        </w:tc>
        <w:tc>
          <w:tcPr>
            <w:tcW w:w="422" w:type="dxa"/>
            <w:shd w:val="clear" w:color="auto" w:fill="BFBFBF" w:themeFill="background1" w:themeFillShade="BF"/>
          </w:tcPr>
          <w:p w:rsidR="006C6B5A" w:rsidRDefault="006C6B5A" w:rsidP="00AF07FE">
            <w:pPr>
              <w:pStyle w:val="NoSpacing"/>
            </w:pPr>
            <w:r>
              <w:t>8</w:t>
            </w:r>
          </w:p>
        </w:tc>
        <w:tc>
          <w:tcPr>
            <w:tcW w:w="421" w:type="dxa"/>
            <w:shd w:val="clear" w:color="auto" w:fill="BFBFBF" w:themeFill="background1" w:themeFillShade="BF"/>
          </w:tcPr>
          <w:p w:rsidR="006C6B5A" w:rsidRDefault="006C6B5A" w:rsidP="00AF07FE">
            <w:pPr>
              <w:pStyle w:val="NoSpacing"/>
            </w:pPr>
            <w:r>
              <w:t>9</w:t>
            </w:r>
          </w:p>
        </w:tc>
        <w:tc>
          <w:tcPr>
            <w:tcW w:w="440" w:type="dxa"/>
            <w:shd w:val="clear" w:color="auto" w:fill="BFBFBF" w:themeFill="background1" w:themeFillShade="BF"/>
          </w:tcPr>
          <w:p w:rsidR="006C6B5A" w:rsidRDefault="006C6B5A" w:rsidP="00AF07FE">
            <w:pPr>
              <w:pStyle w:val="NoSpacing"/>
            </w:pPr>
            <w:r>
              <w:t>10</w:t>
            </w:r>
          </w:p>
        </w:tc>
        <w:tc>
          <w:tcPr>
            <w:tcW w:w="440" w:type="dxa"/>
            <w:shd w:val="clear" w:color="auto" w:fill="BFBFBF" w:themeFill="background1" w:themeFillShade="BF"/>
          </w:tcPr>
          <w:p w:rsidR="006C6B5A" w:rsidRDefault="006C6B5A" w:rsidP="00AF07FE">
            <w:pPr>
              <w:pStyle w:val="NoSpacing"/>
            </w:pPr>
            <w:r>
              <w:t>11</w:t>
            </w:r>
          </w:p>
        </w:tc>
        <w:tc>
          <w:tcPr>
            <w:tcW w:w="440" w:type="dxa"/>
            <w:shd w:val="clear" w:color="auto" w:fill="BFBFBF" w:themeFill="background1" w:themeFillShade="BF"/>
          </w:tcPr>
          <w:p w:rsidR="006C6B5A" w:rsidRDefault="006C6B5A" w:rsidP="00AF07FE">
            <w:pPr>
              <w:pStyle w:val="NoSpacing"/>
            </w:pPr>
            <w:r>
              <w:t>12</w:t>
            </w:r>
          </w:p>
        </w:tc>
        <w:tc>
          <w:tcPr>
            <w:tcW w:w="440" w:type="dxa"/>
            <w:shd w:val="clear" w:color="auto" w:fill="BFBFBF" w:themeFill="background1" w:themeFillShade="BF"/>
          </w:tcPr>
          <w:p w:rsidR="006C6B5A" w:rsidRDefault="006C6B5A" w:rsidP="00AF07FE">
            <w:pPr>
              <w:pStyle w:val="NoSpacing"/>
            </w:pPr>
            <w:r>
              <w:t>13</w:t>
            </w:r>
          </w:p>
        </w:tc>
        <w:tc>
          <w:tcPr>
            <w:tcW w:w="440" w:type="dxa"/>
            <w:shd w:val="clear" w:color="auto" w:fill="BFBFBF" w:themeFill="background1" w:themeFillShade="BF"/>
          </w:tcPr>
          <w:p w:rsidR="006C6B5A" w:rsidRDefault="006C6B5A" w:rsidP="00AF07FE">
            <w:pPr>
              <w:pStyle w:val="NoSpacing"/>
            </w:pPr>
            <w:r>
              <w:t>14</w:t>
            </w:r>
          </w:p>
        </w:tc>
        <w:tc>
          <w:tcPr>
            <w:tcW w:w="440" w:type="dxa"/>
            <w:shd w:val="clear" w:color="auto" w:fill="BFBFBF" w:themeFill="background1" w:themeFillShade="BF"/>
          </w:tcPr>
          <w:p w:rsidR="006C6B5A" w:rsidRDefault="006C6B5A" w:rsidP="00AF07FE">
            <w:pPr>
              <w:pStyle w:val="NoSpacing"/>
            </w:pPr>
            <w:r>
              <w:t>15</w:t>
            </w:r>
          </w:p>
        </w:tc>
        <w:tc>
          <w:tcPr>
            <w:tcW w:w="440" w:type="dxa"/>
            <w:shd w:val="clear" w:color="auto" w:fill="BFBFBF" w:themeFill="background1" w:themeFillShade="BF"/>
          </w:tcPr>
          <w:p w:rsidR="006C6B5A" w:rsidRDefault="006C6B5A" w:rsidP="00AF07FE">
            <w:pPr>
              <w:pStyle w:val="NoSpacing"/>
            </w:pPr>
            <w:r>
              <w:t>16</w:t>
            </w:r>
          </w:p>
        </w:tc>
        <w:tc>
          <w:tcPr>
            <w:tcW w:w="440" w:type="dxa"/>
            <w:shd w:val="clear" w:color="auto" w:fill="BFBFBF" w:themeFill="background1" w:themeFillShade="BF"/>
          </w:tcPr>
          <w:p w:rsidR="006C6B5A" w:rsidRDefault="006C6B5A" w:rsidP="00AF07FE">
            <w:pPr>
              <w:pStyle w:val="NoSpacing"/>
            </w:pPr>
            <w:r>
              <w:t>17</w:t>
            </w:r>
          </w:p>
        </w:tc>
        <w:tc>
          <w:tcPr>
            <w:tcW w:w="440" w:type="dxa"/>
            <w:shd w:val="clear" w:color="auto" w:fill="BFBFBF" w:themeFill="background1" w:themeFillShade="BF"/>
          </w:tcPr>
          <w:p w:rsidR="006C6B5A" w:rsidRDefault="006C6B5A" w:rsidP="00AF07FE">
            <w:pPr>
              <w:pStyle w:val="NoSpacing"/>
            </w:pPr>
            <w:r>
              <w:t>18</w:t>
            </w:r>
          </w:p>
        </w:tc>
        <w:tc>
          <w:tcPr>
            <w:tcW w:w="440" w:type="dxa"/>
            <w:shd w:val="clear" w:color="auto" w:fill="BFBFBF" w:themeFill="background1" w:themeFillShade="BF"/>
          </w:tcPr>
          <w:p w:rsidR="006C6B5A" w:rsidRDefault="006C6B5A" w:rsidP="00AF07FE">
            <w:pPr>
              <w:pStyle w:val="NoSpacing"/>
            </w:pPr>
            <w:r>
              <w:t>19</w:t>
            </w:r>
          </w:p>
        </w:tc>
        <w:tc>
          <w:tcPr>
            <w:tcW w:w="440" w:type="dxa"/>
            <w:shd w:val="clear" w:color="auto" w:fill="BFBFBF" w:themeFill="background1" w:themeFillShade="BF"/>
          </w:tcPr>
          <w:p w:rsidR="006C6B5A" w:rsidRDefault="006C6B5A" w:rsidP="00AF07FE">
            <w:pPr>
              <w:pStyle w:val="NoSpacing"/>
            </w:pPr>
            <w:r>
              <w:t>20</w:t>
            </w:r>
          </w:p>
        </w:tc>
      </w:tr>
      <w:tr w:rsidR="006C6B5A" w:rsidTr="00AF07FE">
        <w:tc>
          <w:tcPr>
            <w:tcW w:w="423" w:type="dxa"/>
            <w:shd w:val="clear" w:color="auto" w:fill="BFBFBF" w:themeFill="background1" w:themeFillShade="BF"/>
          </w:tcPr>
          <w:p w:rsidR="006C6B5A" w:rsidRDefault="006C6B5A" w:rsidP="00AF07FE">
            <w:pPr>
              <w:pStyle w:val="NoSpacing"/>
            </w:pPr>
            <w:r>
              <w:t>1</w:t>
            </w:r>
          </w:p>
        </w:tc>
        <w:tc>
          <w:tcPr>
            <w:tcW w:w="422" w:type="dxa"/>
            <w:shd w:val="clear" w:color="auto" w:fill="CCFF66"/>
          </w:tcPr>
          <w:p w:rsidR="006C6B5A" w:rsidRPr="00C928FC" w:rsidRDefault="006C6B5A" w:rsidP="00AF07FE">
            <w:pPr>
              <w:pStyle w:val="NoSpacing"/>
              <w:rPr>
                <w:rFonts w:ascii="LCD Display Grid" w:hAnsi="LCD Display Grid"/>
                <w:b/>
              </w:rPr>
            </w:pPr>
          </w:p>
        </w:tc>
        <w:tc>
          <w:tcPr>
            <w:tcW w:w="423" w:type="dxa"/>
            <w:shd w:val="clear" w:color="auto" w:fill="CCFF66"/>
          </w:tcPr>
          <w:p w:rsidR="006C6B5A" w:rsidRPr="00C928FC" w:rsidRDefault="006C6B5A" w:rsidP="00AF07FE">
            <w:pPr>
              <w:pStyle w:val="NoSpacing"/>
              <w:rPr>
                <w:rFonts w:ascii="LCD Display Grid" w:hAnsi="LCD Display Grid"/>
                <w:b/>
              </w:rPr>
            </w:pPr>
          </w:p>
        </w:tc>
        <w:tc>
          <w:tcPr>
            <w:tcW w:w="423" w:type="dxa"/>
            <w:shd w:val="clear" w:color="auto" w:fill="CCFF66"/>
          </w:tcPr>
          <w:p w:rsidR="006C6B5A" w:rsidRPr="00C928FC" w:rsidRDefault="006C6B5A" w:rsidP="00AF07FE">
            <w:pPr>
              <w:pStyle w:val="NoSpacing"/>
              <w:rPr>
                <w:rFonts w:ascii="LCD Display Grid" w:hAnsi="LCD Display Grid"/>
                <w:b/>
              </w:rPr>
            </w:pPr>
          </w:p>
        </w:tc>
        <w:tc>
          <w:tcPr>
            <w:tcW w:w="422" w:type="dxa"/>
            <w:shd w:val="clear" w:color="auto" w:fill="CCFF66"/>
          </w:tcPr>
          <w:p w:rsidR="006C6B5A" w:rsidRPr="00C928FC" w:rsidRDefault="006C6B5A" w:rsidP="00AF07FE">
            <w:pPr>
              <w:pStyle w:val="NoSpacing"/>
              <w:rPr>
                <w:rFonts w:ascii="LCD Display Grid" w:hAnsi="LCD Display Grid"/>
                <w:b/>
              </w:rPr>
            </w:pPr>
          </w:p>
        </w:tc>
        <w:tc>
          <w:tcPr>
            <w:tcW w:w="422" w:type="dxa"/>
            <w:shd w:val="clear" w:color="auto" w:fill="CCFF66"/>
          </w:tcPr>
          <w:p w:rsidR="006C6B5A" w:rsidRPr="00C928FC" w:rsidRDefault="006C6B5A" w:rsidP="00AF07FE">
            <w:pPr>
              <w:pStyle w:val="NoSpacing"/>
              <w:rPr>
                <w:rFonts w:ascii="LCD Display Grid" w:hAnsi="LCD Display Grid"/>
                <w:b/>
              </w:rPr>
            </w:pPr>
          </w:p>
        </w:tc>
        <w:tc>
          <w:tcPr>
            <w:tcW w:w="422" w:type="dxa"/>
            <w:shd w:val="clear" w:color="auto" w:fill="CCFF66"/>
          </w:tcPr>
          <w:p w:rsidR="006C6B5A" w:rsidRPr="00C928FC" w:rsidRDefault="006C6B5A" w:rsidP="00AF07FE">
            <w:pPr>
              <w:pStyle w:val="NoSpacing"/>
              <w:rPr>
                <w:rFonts w:ascii="LCD Display Grid" w:hAnsi="LCD Display Grid"/>
                <w:b/>
              </w:rPr>
            </w:pPr>
          </w:p>
        </w:tc>
        <w:tc>
          <w:tcPr>
            <w:tcW w:w="422" w:type="dxa"/>
            <w:shd w:val="clear" w:color="auto" w:fill="CCFF66"/>
          </w:tcPr>
          <w:p w:rsidR="006C6B5A" w:rsidRPr="00C928FC" w:rsidRDefault="006C6B5A" w:rsidP="00AF07FE">
            <w:pPr>
              <w:pStyle w:val="NoSpacing"/>
              <w:rPr>
                <w:rFonts w:ascii="LCD Display Grid" w:hAnsi="LCD Display Grid"/>
                <w:b/>
              </w:rPr>
            </w:pPr>
          </w:p>
        </w:tc>
        <w:tc>
          <w:tcPr>
            <w:tcW w:w="422" w:type="dxa"/>
            <w:shd w:val="clear" w:color="auto" w:fill="CCFF66"/>
          </w:tcPr>
          <w:p w:rsidR="006C6B5A" w:rsidRPr="00C928FC" w:rsidRDefault="006C6B5A" w:rsidP="00AF07FE">
            <w:pPr>
              <w:pStyle w:val="NoSpacing"/>
              <w:rPr>
                <w:rFonts w:ascii="LCD Display Grid" w:hAnsi="LCD Display Grid"/>
                <w:b/>
              </w:rPr>
            </w:pPr>
          </w:p>
        </w:tc>
        <w:tc>
          <w:tcPr>
            <w:tcW w:w="421"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r>
      <w:tr w:rsidR="006C6B5A" w:rsidTr="00AF07FE">
        <w:tc>
          <w:tcPr>
            <w:tcW w:w="423" w:type="dxa"/>
            <w:shd w:val="clear" w:color="auto" w:fill="BFBFBF" w:themeFill="background1" w:themeFillShade="BF"/>
          </w:tcPr>
          <w:p w:rsidR="006C6B5A" w:rsidRDefault="006C6B5A" w:rsidP="00AF07FE">
            <w:pPr>
              <w:pStyle w:val="NoSpacing"/>
            </w:pPr>
            <w:r>
              <w:t>2</w:t>
            </w:r>
          </w:p>
        </w:tc>
        <w:tc>
          <w:tcPr>
            <w:tcW w:w="422" w:type="dxa"/>
            <w:shd w:val="clear" w:color="auto" w:fill="CCFF66"/>
          </w:tcPr>
          <w:p w:rsidR="006C6B5A" w:rsidRPr="00C928FC" w:rsidRDefault="006C6B5A" w:rsidP="00AF07FE">
            <w:pPr>
              <w:pStyle w:val="NoSpacing"/>
              <w:rPr>
                <w:rFonts w:ascii="LCD Display Grid" w:hAnsi="LCD Display Grid"/>
                <w:b/>
              </w:rPr>
            </w:pPr>
          </w:p>
        </w:tc>
        <w:tc>
          <w:tcPr>
            <w:tcW w:w="423" w:type="dxa"/>
            <w:shd w:val="clear" w:color="auto" w:fill="CCFF66"/>
          </w:tcPr>
          <w:p w:rsidR="006C6B5A" w:rsidRPr="00C928FC" w:rsidRDefault="006C6B5A" w:rsidP="00AF07FE">
            <w:pPr>
              <w:pStyle w:val="NoSpacing"/>
              <w:rPr>
                <w:rFonts w:ascii="LCD Display Grid" w:hAnsi="LCD Display Grid"/>
                <w:b/>
              </w:rPr>
            </w:pPr>
          </w:p>
        </w:tc>
        <w:tc>
          <w:tcPr>
            <w:tcW w:w="423"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1</w:t>
            </w:r>
          </w:p>
        </w:tc>
        <w:tc>
          <w:tcPr>
            <w:tcW w:w="422"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w:t>
            </w:r>
          </w:p>
        </w:tc>
        <w:tc>
          <w:tcPr>
            <w:tcW w:w="422"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T</w:t>
            </w:r>
          </w:p>
        </w:tc>
        <w:tc>
          <w:tcPr>
            <w:tcW w:w="422"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u</w:t>
            </w:r>
          </w:p>
        </w:tc>
        <w:tc>
          <w:tcPr>
            <w:tcW w:w="422"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b</w:t>
            </w:r>
          </w:p>
        </w:tc>
        <w:tc>
          <w:tcPr>
            <w:tcW w:w="422"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e</w:t>
            </w:r>
          </w:p>
        </w:tc>
        <w:tc>
          <w:tcPr>
            <w:tcW w:w="421"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r</w:t>
            </w:r>
          </w:p>
        </w:tc>
        <w:tc>
          <w:tcPr>
            <w:tcW w:w="440"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e</w:t>
            </w:r>
          </w:p>
        </w:tc>
        <w:tc>
          <w:tcPr>
            <w:tcW w:w="440"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p</w:t>
            </w:r>
          </w:p>
        </w:tc>
        <w:tc>
          <w:tcPr>
            <w:tcW w:w="440"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a</w:t>
            </w:r>
          </w:p>
        </w:tc>
        <w:tc>
          <w:tcPr>
            <w:tcW w:w="440"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i</w:t>
            </w:r>
          </w:p>
        </w:tc>
        <w:tc>
          <w:tcPr>
            <w:tcW w:w="440"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r</w:t>
            </w: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r>
      <w:tr w:rsidR="006C6B5A" w:rsidTr="00AF07FE">
        <w:tc>
          <w:tcPr>
            <w:tcW w:w="423" w:type="dxa"/>
            <w:shd w:val="clear" w:color="auto" w:fill="BFBFBF" w:themeFill="background1" w:themeFillShade="BF"/>
          </w:tcPr>
          <w:p w:rsidR="006C6B5A" w:rsidRDefault="006C6B5A" w:rsidP="00AF07FE">
            <w:pPr>
              <w:pStyle w:val="NoSpacing"/>
            </w:pPr>
            <w:r>
              <w:t>3</w:t>
            </w:r>
          </w:p>
        </w:tc>
        <w:tc>
          <w:tcPr>
            <w:tcW w:w="422" w:type="dxa"/>
            <w:shd w:val="clear" w:color="auto" w:fill="CCFF66"/>
          </w:tcPr>
          <w:p w:rsidR="006C6B5A" w:rsidRPr="00C928FC" w:rsidRDefault="006C6B5A" w:rsidP="00AF07FE">
            <w:pPr>
              <w:pStyle w:val="NoSpacing"/>
              <w:rPr>
                <w:rFonts w:ascii="LCD Display Grid" w:hAnsi="LCD Display Grid"/>
                <w:b/>
              </w:rPr>
            </w:pPr>
          </w:p>
        </w:tc>
        <w:tc>
          <w:tcPr>
            <w:tcW w:w="423" w:type="dxa"/>
            <w:shd w:val="clear" w:color="auto" w:fill="CCFF66"/>
          </w:tcPr>
          <w:p w:rsidR="006C6B5A" w:rsidRPr="00C928FC" w:rsidRDefault="006C6B5A" w:rsidP="00AF07FE">
            <w:pPr>
              <w:pStyle w:val="NoSpacing"/>
              <w:rPr>
                <w:rFonts w:ascii="LCD Display Grid" w:hAnsi="LCD Display Grid"/>
                <w:b/>
              </w:rPr>
            </w:pPr>
          </w:p>
        </w:tc>
        <w:tc>
          <w:tcPr>
            <w:tcW w:w="423"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2</w:t>
            </w:r>
          </w:p>
        </w:tc>
        <w:tc>
          <w:tcPr>
            <w:tcW w:w="422"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w:t>
            </w:r>
          </w:p>
        </w:tc>
        <w:tc>
          <w:tcPr>
            <w:tcW w:w="422"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O</w:t>
            </w:r>
          </w:p>
        </w:tc>
        <w:tc>
          <w:tcPr>
            <w:tcW w:w="422"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p</w:t>
            </w:r>
          </w:p>
        </w:tc>
        <w:tc>
          <w:tcPr>
            <w:tcW w:w="422"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e</w:t>
            </w:r>
          </w:p>
        </w:tc>
        <w:tc>
          <w:tcPr>
            <w:tcW w:w="422"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r</w:t>
            </w:r>
          </w:p>
        </w:tc>
        <w:tc>
          <w:tcPr>
            <w:tcW w:w="421"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a</w:t>
            </w:r>
          </w:p>
        </w:tc>
        <w:tc>
          <w:tcPr>
            <w:tcW w:w="440"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t</w:t>
            </w:r>
          </w:p>
        </w:tc>
        <w:tc>
          <w:tcPr>
            <w:tcW w:w="440"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o</w:t>
            </w:r>
          </w:p>
        </w:tc>
        <w:tc>
          <w:tcPr>
            <w:tcW w:w="440"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r</w:t>
            </w: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r>
      <w:tr w:rsidR="006C6B5A" w:rsidTr="00AF07FE">
        <w:tc>
          <w:tcPr>
            <w:tcW w:w="423" w:type="dxa"/>
            <w:shd w:val="clear" w:color="auto" w:fill="BFBFBF" w:themeFill="background1" w:themeFillShade="BF"/>
          </w:tcPr>
          <w:p w:rsidR="006C6B5A" w:rsidRDefault="006C6B5A" w:rsidP="00AF07FE">
            <w:pPr>
              <w:pStyle w:val="NoSpacing"/>
            </w:pPr>
            <w:r>
              <w:t>4</w:t>
            </w:r>
          </w:p>
        </w:tc>
        <w:tc>
          <w:tcPr>
            <w:tcW w:w="422" w:type="dxa"/>
            <w:shd w:val="clear" w:color="auto" w:fill="CCFF66"/>
          </w:tcPr>
          <w:p w:rsidR="006C6B5A" w:rsidRPr="00C928FC" w:rsidRDefault="006C6B5A" w:rsidP="00AF07FE">
            <w:pPr>
              <w:pStyle w:val="NoSpacing"/>
              <w:rPr>
                <w:rFonts w:ascii="LCD Display Grid" w:hAnsi="LCD Display Grid"/>
                <w:b/>
              </w:rPr>
            </w:pPr>
          </w:p>
        </w:tc>
        <w:tc>
          <w:tcPr>
            <w:tcW w:w="423" w:type="dxa"/>
            <w:shd w:val="clear" w:color="auto" w:fill="CCFF66"/>
          </w:tcPr>
          <w:p w:rsidR="006C6B5A" w:rsidRPr="00C928FC" w:rsidRDefault="006C6B5A" w:rsidP="00AF07FE">
            <w:pPr>
              <w:pStyle w:val="NoSpacing"/>
              <w:rPr>
                <w:rFonts w:ascii="LCD Display Grid" w:hAnsi="LCD Display Grid"/>
                <w:b/>
              </w:rPr>
            </w:pPr>
          </w:p>
        </w:tc>
        <w:tc>
          <w:tcPr>
            <w:tcW w:w="423"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3</w:t>
            </w:r>
          </w:p>
        </w:tc>
        <w:tc>
          <w:tcPr>
            <w:tcW w:w="422"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w:t>
            </w:r>
          </w:p>
        </w:tc>
        <w:tc>
          <w:tcPr>
            <w:tcW w:w="422"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C</w:t>
            </w:r>
          </w:p>
        </w:tc>
        <w:tc>
          <w:tcPr>
            <w:tcW w:w="422"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a</w:t>
            </w:r>
          </w:p>
        </w:tc>
        <w:tc>
          <w:tcPr>
            <w:tcW w:w="422"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l</w:t>
            </w:r>
          </w:p>
        </w:tc>
        <w:tc>
          <w:tcPr>
            <w:tcW w:w="422"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i</w:t>
            </w:r>
          </w:p>
        </w:tc>
        <w:tc>
          <w:tcPr>
            <w:tcW w:w="421"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b</w:t>
            </w:r>
          </w:p>
        </w:tc>
        <w:tc>
          <w:tcPr>
            <w:tcW w:w="440"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r</w:t>
            </w:r>
          </w:p>
        </w:tc>
        <w:tc>
          <w:tcPr>
            <w:tcW w:w="440"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a</w:t>
            </w:r>
          </w:p>
        </w:tc>
        <w:tc>
          <w:tcPr>
            <w:tcW w:w="440"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t</w:t>
            </w:r>
          </w:p>
        </w:tc>
        <w:tc>
          <w:tcPr>
            <w:tcW w:w="440"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i</w:t>
            </w:r>
          </w:p>
        </w:tc>
        <w:tc>
          <w:tcPr>
            <w:tcW w:w="440"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o</w:t>
            </w:r>
          </w:p>
        </w:tc>
        <w:tc>
          <w:tcPr>
            <w:tcW w:w="440"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n</w:t>
            </w: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r>
    </w:tbl>
    <w:p w:rsidR="006C6B5A" w:rsidRDefault="006C6B5A" w:rsidP="006C6B5A"/>
    <w:p w:rsidR="006C6B5A" w:rsidRDefault="006C6B5A" w:rsidP="006C6B5A">
      <w:r>
        <w:t>The only difference between the three assemblages will be that their identification string from the start screen will remain in first row. So, for the anode repair assemblage, the main menu looks like:</w:t>
      </w:r>
    </w:p>
    <w:p w:rsidR="006C6B5A" w:rsidRPr="006C6B5A" w:rsidRDefault="006C6B5A" w:rsidP="006C6B5A"/>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6C6B5A" w:rsidTr="00AF07FE">
        <w:tc>
          <w:tcPr>
            <w:tcW w:w="423" w:type="dxa"/>
            <w:shd w:val="clear" w:color="auto" w:fill="BFBFBF" w:themeFill="background1" w:themeFillShade="BF"/>
          </w:tcPr>
          <w:p w:rsidR="006C6B5A" w:rsidRDefault="006C6B5A" w:rsidP="00AF07FE">
            <w:pPr>
              <w:pStyle w:val="NoSpacing"/>
            </w:pPr>
            <w:r>
              <w:t>/</w:t>
            </w:r>
          </w:p>
        </w:tc>
        <w:tc>
          <w:tcPr>
            <w:tcW w:w="422" w:type="dxa"/>
            <w:shd w:val="clear" w:color="auto" w:fill="BFBFBF" w:themeFill="background1" w:themeFillShade="BF"/>
          </w:tcPr>
          <w:p w:rsidR="006C6B5A" w:rsidRDefault="006C6B5A" w:rsidP="00AF07FE">
            <w:pPr>
              <w:pStyle w:val="NoSpacing"/>
            </w:pPr>
            <w:r>
              <w:t>1</w:t>
            </w:r>
          </w:p>
        </w:tc>
        <w:tc>
          <w:tcPr>
            <w:tcW w:w="423" w:type="dxa"/>
            <w:shd w:val="clear" w:color="auto" w:fill="BFBFBF" w:themeFill="background1" w:themeFillShade="BF"/>
          </w:tcPr>
          <w:p w:rsidR="006C6B5A" w:rsidRDefault="006C6B5A" w:rsidP="00AF07FE">
            <w:pPr>
              <w:pStyle w:val="NoSpacing"/>
            </w:pPr>
            <w:r>
              <w:t>2</w:t>
            </w:r>
          </w:p>
        </w:tc>
        <w:tc>
          <w:tcPr>
            <w:tcW w:w="423" w:type="dxa"/>
            <w:shd w:val="clear" w:color="auto" w:fill="BFBFBF" w:themeFill="background1" w:themeFillShade="BF"/>
          </w:tcPr>
          <w:p w:rsidR="006C6B5A" w:rsidRDefault="006C6B5A" w:rsidP="00AF07FE">
            <w:pPr>
              <w:pStyle w:val="NoSpacing"/>
            </w:pPr>
            <w:r>
              <w:t>3</w:t>
            </w:r>
          </w:p>
        </w:tc>
        <w:tc>
          <w:tcPr>
            <w:tcW w:w="422" w:type="dxa"/>
            <w:shd w:val="clear" w:color="auto" w:fill="BFBFBF" w:themeFill="background1" w:themeFillShade="BF"/>
          </w:tcPr>
          <w:p w:rsidR="006C6B5A" w:rsidRDefault="006C6B5A" w:rsidP="00AF07FE">
            <w:pPr>
              <w:pStyle w:val="NoSpacing"/>
            </w:pPr>
            <w:r>
              <w:t>4</w:t>
            </w:r>
          </w:p>
        </w:tc>
        <w:tc>
          <w:tcPr>
            <w:tcW w:w="422" w:type="dxa"/>
            <w:shd w:val="clear" w:color="auto" w:fill="BFBFBF" w:themeFill="background1" w:themeFillShade="BF"/>
          </w:tcPr>
          <w:p w:rsidR="006C6B5A" w:rsidRDefault="006C6B5A" w:rsidP="00AF07FE">
            <w:pPr>
              <w:pStyle w:val="NoSpacing"/>
            </w:pPr>
            <w:r>
              <w:t>5</w:t>
            </w:r>
          </w:p>
        </w:tc>
        <w:tc>
          <w:tcPr>
            <w:tcW w:w="422" w:type="dxa"/>
            <w:shd w:val="clear" w:color="auto" w:fill="BFBFBF" w:themeFill="background1" w:themeFillShade="BF"/>
          </w:tcPr>
          <w:p w:rsidR="006C6B5A" w:rsidRDefault="006C6B5A" w:rsidP="00AF07FE">
            <w:pPr>
              <w:pStyle w:val="NoSpacing"/>
            </w:pPr>
            <w:r>
              <w:t>6</w:t>
            </w:r>
          </w:p>
        </w:tc>
        <w:tc>
          <w:tcPr>
            <w:tcW w:w="422" w:type="dxa"/>
            <w:shd w:val="clear" w:color="auto" w:fill="BFBFBF" w:themeFill="background1" w:themeFillShade="BF"/>
          </w:tcPr>
          <w:p w:rsidR="006C6B5A" w:rsidRDefault="006C6B5A" w:rsidP="00AF07FE">
            <w:pPr>
              <w:pStyle w:val="NoSpacing"/>
            </w:pPr>
            <w:r>
              <w:t>7</w:t>
            </w:r>
          </w:p>
        </w:tc>
        <w:tc>
          <w:tcPr>
            <w:tcW w:w="422" w:type="dxa"/>
            <w:shd w:val="clear" w:color="auto" w:fill="BFBFBF" w:themeFill="background1" w:themeFillShade="BF"/>
          </w:tcPr>
          <w:p w:rsidR="006C6B5A" w:rsidRDefault="006C6B5A" w:rsidP="00AF07FE">
            <w:pPr>
              <w:pStyle w:val="NoSpacing"/>
            </w:pPr>
            <w:r>
              <w:t>8</w:t>
            </w:r>
          </w:p>
        </w:tc>
        <w:tc>
          <w:tcPr>
            <w:tcW w:w="421" w:type="dxa"/>
            <w:shd w:val="clear" w:color="auto" w:fill="BFBFBF" w:themeFill="background1" w:themeFillShade="BF"/>
          </w:tcPr>
          <w:p w:rsidR="006C6B5A" w:rsidRDefault="006C6B5A" w:rsidP="00AF07FE">
            <w:pPr>
              <w:pStyle w:val="NoSpacing"/>
            </w:pPr>
            <w:r>
              <w:t>9</w:t>
            </w:r>
          </w:p>
        </w:tc>
        <w:tc>
          <w:tcPr>
            <w:tcW w:w="440" w:type="dxa"/>
            <w:shd w:val="clear" w:color="auto" w:fill="BFBFBF" w:themeFill="background1" w:themeFillShade="BF"/>
          </w:tcPr>
          <w:p w:rsidR="006C6B5A" w:rsidRDefault="006C6B5A" w:rsidP="00AF07FE">
            <w:pPr>
              <w:pStyle w:val="NoSpacing"/>
            </w:pPr>
            <w:r>
              <w:t>10</w:t>
            </w:r>
          </w:p>
        </w:tc>
        <w:tc>
          <w:tcPr>
            <w:tcW w:w="440" w:type="dxa"/>
            <w:shd w:val="clear" w:color="auto" w:fill="BFBFBF" w:themeFill="background1" w:themeFillShade="BF"/>
          </w:tcPr>
          <w:p w:rsidR="006C6B5A" w:rsidRDefault="006C6B5A" w:rsidP="00AF07FE">
            <w:pPr>
              <w:pStyle w:val="NoSpacing"/>
            </w:pPr>
            <w:r>
              <w:t>11</w:t>
            </w:r>
          </w:p>
        </w:tc>
        <w:tc>
          <w:tcPr>
            <w:tcW w:w="440" w:type="dxa"/>
            <w:shd w:val="clear" w:color="auto" w:fill="BFBFBF" w:themeFill="background1" w:themeFillShade="BF"/>
          </w:tcPr>
          <w:p w:rsidR="006C6B5A" w:rsidRDefault="006C6B5A" w:rsidP="00AF07FE">
            <w:pPr>
              <w:pStyle w:val="NoSpacing"/>
            </w:pPr>
            <w:r>
              <w:t>12</w:t>
            </w:r>
          </w:p>
        </w:tc>
        <w:tc>
          <w:tcPr>
            <w:tcW w:w="440" w:type="dxa"/>
            <w:shd w:val="clear" w:color="auto" w:fill="BFBFBF" w:themeFill="background1" w:themeFillShade="BF"/>
          </w:tcPr>
          <w:p w:rsidR="006C6B5A" w:rsidRDefault="006C6B5A" w:rsidP="00AF07FE">
            <w:pPr>
              <w:pStyle w:val="NoSpacing"/>
            </w:pPr>
            <w:r>
              <w:t>13</w:t>
            </w:r>
          </w:p>
        </w:tc>
        <w:tc>
          <w:tcPr>
            <w:tcW w:w="440" w:type="dxa"/>
            <w:shd w:val="clear" w:color="auto" w:fill="BFBFBF" w:themeFill="background1" w:themeFillShade="BF"/>
          </w:tcPr>
          <w:p w:rsidR="006C6B5A" w:rsidRDefault="006C6B5A" w:rsidP="00AF07FE">
            <w:pPr>
              <w:pStyle w:val="NoSpacing"/>
            </w:pPr>
            <w:r>
              <w:t>14</w:t>
            </w:r>
          </w:p>
        </w:tc>
        <w:tc>
          <w:tcPr>
            <w:tcW w:w="440" w:type="dxa"/>
            <w:shd w:val="clear" w:color="auto" w:fill="BFBFBF" w:themeFill="background1" w:themeFillShade="BF"/>
          </w:tcPr>
          <w:p w:rsidR="006C6B5A" w:rsidRDefault="006C6B5A" w:rsidP="00AF07FE">
            <w:pPr>
              <w:pStyle w:val="NoSpacing"/>
            </w:pPr>
            <w:r>
              <w:t>15</w:t>
            </w:r>
          </w:p>
        </w:tc>
        <w:tc>
          <w:tcPr>
            <w:tcW w:w="440" w:type="dxa"/>
            <w:shd w:val="clear" w:color="auto" w:fill="BFBFBF" w:themeFill="background1" w:themeFillShade="BF"/>
          </w:tcPr>
          <w:p w:rsidR="006C6B5A" w:rsidRDefault="006C6B5A" w:rsidP="00AF07FE">
            <w:pPr>
              <w:pStyle w:val="NoSpacing"/>
            </w:pPr>
            <w:r>
              <w:t>16</w:t>
            </w:r>
          </w:p>
        </w:tc>
        <w:tc>
          <w:tcPr>
            <w:tcW w:w="440" w:type="dxa"/>
            <w:shd w:val="clear" w:color="auto" w:fill="BFBFBF" w:themeFill="background1" w:themeFillShade="BF"/>
          </w:tcPr>
          <w:p w:rsidR="006C6B5A" w:rsidRDefault="006C6B5A" w:rsidP="00AF07FE">
            <w:pPr>
              <w:pStyle w:val="NoSpacing"/>
            </w:pPr>
            <w:r>
              <w:t>17</w:t>
            </w:r>
          </w:p>
        </w:tc>
        <w:tc>
          <w:tcPr>
            <w:tcW w:w="440" w:type="dxa"/>
            <w:shd w:val="clear" w:color="auto" w:fill="BFBFBF" w:themeFill="background1" w:themeFillShade="BF"/>
          </w:tcPr>
          <w:p w:rsidR="006C6B5A" w:rsidRDefault="006C6B5A" w:rsidP="00AF07FE">
            <w:pPr>
              <w:pStyle w:val="NoSpacing"/>
            </w:pPr>
            <w:r>
              <w:t>18</w:t>
            </w:r>
          </w:p>
        </w:tc>
        <w:tc>
          <w:tcPr>
            <w:tcW w:w="440" w:type="dxa"/>
            <w:shd w:val="clear" w:color="auto" w:fill="BFBFBF" w:themeFill="background1" w:themeFillShade="BF"/>
          </w:tcPr>
          <w:p w:rsidR="006C6B5A" w:rsidRDefault="006C6B5A" w:rsidP="00AF07FE">
            <w:pPr>
              <w:pStyle w:val="NoSpacing"/>
            </w:pPr>
            <w:r>
              <w:t>19</w:t>
            </w:r>
          </w:p>
        </w:tc>
        <w:tc>
          <w:tcPr>
            <w:tcW w:w="440" w:type="dxa"/>
            <w:shd w:val="clear" w:color="auto" w:fill="BFBFBF" w:themeFill="background1" w:themeFillShade="BF"/>
          </w:tcPr>
          <w:p w:rsidR="006C6B5A" w:rsidRDefault="006C6B5A" w:rsidP="00AF07FE">
            <w:pPr>
              <w:pStyle w:val="NoSpacing"/>
            </w:pPr>
            <w:r>
              <w:t>20</w:t>
            </w:r>
          </w:p>
        </w:tc>
      </w:tr>
      <w:tr w:rsidR="006C6B5A" w:rsidTr="00AF07FE">
        <w:tc>
          <w:tcPr>
            <w:tcW w:w="423" w:type="dxa"/>
            <w:shd w:val="clear" w:color="auto" w:fill="BFBFBF" w:themeFill="background1" w:themeFillShade="BF"/>
          </w:tcPr>
          <w:p w:rsidR="006C6B5A" w:rsidRDefault="006C6B5A" w:rsidP="00AF07FE">
            <w:pPr>
              <w:pStyle w:val="NoSpacing"/>
            </w:pPr>
            <w:r>
              <w:t>1</w:t>
            </w:r>
          </w:p>
        </w:tc>
        <w:tc>
          <w:tcPr>
            <w:tcW w:w="422" w:type="dxa"/>
            <w:shd w:val="clear" w:color="auto" w:fill="CCFF66"/>
          </w:tcPr>
          <w:p w:rsidR="006C6B5A" w:rsidRPr="00C928FC" w:rsidRDefault="006C6B5A" w:rsidP="00AF07FE">
            <w:pPr>
              <w:pStyle w:val="NoSpacing"/>
              <w:rPr>
                <w:rFonts w:ascii="LCD Display Grid" w:hAnsi="LCD Display Grid"/>
                <w:b/>
              </w:rPr>
            </w:pPr>
            <w:r>
              <w:rPr>
                <w:rFonts w:ascii="LCD Display Grid" w:hAnsi="LCD Display Grid"/>
                <w:b/>
              </w:rPr>
              <w:t>A</w:t>
            </w:r>
          </w:p>
        </w:tc>
        <w:tc>
          <w:tcPr>
            <w:tcW w:w="423" w:type="dxa"/>
            <w:shd w:val="clear" w:color="auto" w:fill="CCFF66"/>
          </w:tcPr>
          <w:p w:rsidR="006C6B5A" w:rsidRPr="00C928FC" w:rsidRDefault="006C6B5A" w:rsidP="00AF07FE">
            <w:pPr>
              <w:pStyle w:val="NoSpacing"/>
              <w:rPr>
                <w:rFonts w:ascii="LCD Display Grid" w:hAnsi="LCD Display Grid"/>
                <w:b/>
              </w:rPr>
            </w:pPr>
            <w:r>
              <w:rPr>
                <w:rFonts w:ascii="LCD Display Grid" w:hAnsi="LCD Display Grid"/>
                <w:b/>
              </w:rPr>
              <w:t>n</w:t>
            </w:r>
          </w:p>
        </w:tc>
        <w:tc>
          <w:tcPr>
            <w:tcW w:w="423" w:type="dxa"/>
            <w:shd w:val="clear" w:color="auto" w:fill="CCFF66"/>
          </w:tcPr>
          <w:p w:rsidR="006C6B5A" w:rsidRPr="00C928FC" w:rsidRDefault="006C6B5A" w:rsidP="00AF07FE">
            <w:pPr>
              <w:pStyle w:val="NoSpacing"/>
              <w:rPr>
                <w:rFonts w:ascii="LCD Display Grid" w:hAnsi="LCD Display Grid"/>
                <w:b/>
              </w:rPr>
            </w:pPr>
            <w:r>
              <w:rPr>
                <w:rFonts w:ascii="LCD Display Grid" w:hAnsi="LCD Display Grid"/>
                <w:b/>
              </w:rPr>
              <w:t>o</w:t>
            </w:r>
          </w:p>
        </w:tc>
        <w:tc>
          <w:tcPr>
            <w:tcW w:w="422" w:type="dxa"/>
            <w:shd w:val="clear" w:color="auto" w:fill="CCFF66"/>
          </w:tcPr>
          <w:p w:rsidR="006C6B5A" w:rsidRPr="00C928FC" w:rsidRDefault="006C6B5A" w:rsidP="00AF07FE">
            <w:pPr>
              <w:pStyle w:val="NoSpacing"/>
              <w:rPr>
                <w:rFonts w:ascii="LCD Display Grid" w:hAnsi="LCD Display Grid"/>
                <w:b/>
              </w:rPr>
            </w:pPr>
            <w:r>
              <w:rPr>
                <w:rFonts w:ascii="LCD Display Grid" w:hAnsi="LCD Display Grid"/>
                <w:b/>
              </w:rPr>
              <w:t>d</w:t>
            </w:r>
          </w:p>
        </w:tc>
        <w:tc>
          <w:tcPr>
            <w:tcW w:w="422" w:type="dxa"/>
            <w:shd w:val="clear" w:color="auto" w:fill="CCFF66"/>
          </w:tcPr>
          <w:p w:rsidR="006C6B5A" w:rsidRPr="00C928FC" w:rsidRDefault="006C6B5A" w:rsidP="00AF07FE">
            <w:pPr>
              <w:pStyle w:val="NoSpacing"/>
              <w:rPr>
                <w:rFonts w:ascii="LCD Display Grid" w:hAnsi="LCD Display Grid"/>
                <w:b/>
              </w:rPr>
            </w:pPr>
            <w:r>
              <w:rPr>
                <w:rFonts w:ascii="LCD Display Grid" w:hAnsi="LCD Display Grid"/>
                <w:b/>
              </w:rPr>
              <w:t>e</w:t>
            </w:r>
          </w:p>
        </w:tc>
        <w:tc>
          <w:tcPr>
            <w:tcW w:w="422" w:type="dxa"/>
            <w:shd w:val="clear" w:color="auto" w:fill="CCFF66"/>
          </w:tcPr>
          <w:p w:rsidR="006C6B5A" w:rsidRPr="00C928FC" w:rsidRDefault="006C6B5A" w:rsidP="00AF07FE">
            <w:pPr>
              <w:pStyle w:val="NoSpacing"/>
              <w:rPr>
                <w:rFonts w:ascii="LCD Display Grid" w:hAnsi="LCD Display Grid"/>
                <w:b/>
              </w:rPr>
            </w:pPr>
          </w:p>
        </w:tc>
        <w:tc>
          <w:tcPr>
            <w:tcW w:w="422" w:type="dxa"/>
            <w:shd w:val="clear" w:color="auto" w:fill="CCFF66"/>
          </w:tcPr>
          <w:p w:rsidR="006C6B5A" w:rsidRPr="00C928FC" w:rsidRDefault="006C6B5A" w:rsidP="00AF07FE">
            <w:pPr>
              <w:pStyle w:val="NoSpacing"/>
              <w:rPr>
                <w:rFonts w:ascii="LCD Display Grid" w:hAnsi="LCD Display Grid"/>
                <w:b/>
              </w:rPr>
            </w:pPr>
            <w:r>
              <w:rPr>
                <w:rFonts w:ascii="LCD Display Grid" w:hAnsi="LCD Display Grid"/>
                <w:b/>
              </w:rPr>
              <w:t>r</w:t>
            </w:r>
          </w:p>
        </w:tc>
        <w:tc>
          <w:tcPr>
            <w:tcW w:w="422" w:type="dxa"/>
            <w:shd w:val="clear" w:color="auto" w:fill="CCFF66"/>
          </w:tcPr>
          <w:p w:rsidR="006C6B5A" w:rsidRPr="00C928FC" w:rsidRDefault="006C6B5A" w:rsidP="00AF07FE">
            <w:pPr>
              <w:pStyle w:val="NoSpacing"/>
              <w:rPr>
                <w:rFonts w:ascii="LCD Display Grid" w:hAnsi="LCD Display Grid"/>
                <w:b/>
              </w:rPr>
            </w:pPr>
            <w:r>
              <w:rPr>
                <w:rFonts w:ascii="LCD Display Grid" w:hAnsi="LCD Display Grid"/>
                <w:b/>
              </w:rPr>
              <w:t>e</w:t>
            </w:r>
          </w:p>
        </w:tc>
        <w:tc>
          <w:tcPr>
            <w:tcW w:w="421" w:type="dxa"/>
            <w:shd w:val="clear" w:color="auto" w:fill="CCFF66"/>
          </w:tcPr>
          <w:p w:rsidR="006C6B5A" w:rsidRPr="00C928FC" w:rsidRDefault="006C6B5A" w:rsidP="00AF07FE">
            <w:pPr>
              <w:pStyle w:val="NoSpacing"/>
              <w:rPr>
                <w:rFonts w:ascii="LCD Display Grid" w:hAnsi="LCD Display Grid"/>
                <w:b/>
              </w:rPr>
            </w:pPr>
            <w:r>
              <w:rPr>
                <w:rFonts w:ascii="LCD Display Grid" w:hAnsi="LCD Display Grid"/>
                <w:b/>
              </w:rPr>
              <w:t>p</w:t>
            </w:r>
          </w:p>
        </w:tc>
        <w:tc>
          <w:tcPr>
            <w:tcW w:w="440" w:type="dxa"/>
            <w:shd w:val="clear" w:color="auto" w:fill="CCFF66"/>
          </w:tcPr>
          <w:p w:rsidR="006C6B5A" w:rsidRPr="00C928FC" w:rsidRDefault="006C6B5A" w:rsidP="00AF07FE">
            <w:pPr>
              <w:pStyle w:val="NoSpacing"/>
              <w:rPr>
                <w:rFonts w:ascii="LCD Display Grid" w:hAnsi="LCD Display Grid"/>
                <w:b/>
              </w:rPr>
            </w:pPr>
            <w:r>
              <w:rPr>
                <w:rFonts w:ascii="LCD Display Grid" w:hAnsi="LCD Display Grid"/>
                <w:b/>
              </w:rPr>
              <w:t>a</w:t>
            </w:r>
          </w:p>
        </w:tc>
        <w:tc>
          <w:tcPr>
            <w:tcW w:w="440" w:type="dxa"/>
            <w:shd w:val="clear" w:color="auto" w:fill="CCFF66"/>
          </w:tcPr>
          <w:p w:rsidR="006C6B5A" w:rsidRPr="00C928FC" w:rsidRDefault="006C6B5A" w:rsidP="00AF07FE">
            <w:pPr>
              <w:pStyle w:val="NoSpacing"/>
              <w:rPr>
                <w:rFonts w:ascii="LCD Display Grid" w:hAnsi="LCD Display Grid"/>
                <w:b/>
              </w:rPr>
            </w:pPr>
            <w:r>
              <w:rPr>
                <w:rFonts w:ascii="LCD Display Grid" w:hAnsi="LCD Display Grid"/>
                <w:b/>
              </w:rPr>
              <w:t>i</w:t>
            </w:r>
          </w:p>
        </w:tc>
        <w:tc>
          <w:tcPr>
            <w:tcW w:w="440" w:type="dxa"/>
            <w:shd w:val="clear" w:color="auto" w:fill="CCFF66"/>
          </w:tcPr>
          <w:p w:rsidR="006C6B5A" w:rsidRPr="00C928FC" w:rsidRDefault="006C6B5A" w:rsidP="00AF07FE">
            <w:pPr>
              <w:pStyle w:val="NoSpacing"/>
              <w:rPr>
                <w:rFonts w:ascii="LCD Display Grid" w:hAnsi="LCD Display Grid"/>
                <w:b/>
              </w:rPr>
            </w:pPr>
            <w:r>
              <w:rPr>
                <w:rFonts w:ascii="LCD Display Grid" w:hAnsi="LCD Display Grid"/>
                <w:b/>
              </w:rPr>
              <w:t>r</w:t>
            </w: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r>
      <w:tr w:rsidR="006C6B5A" w:rsidTr="00AF07FE">
        <w:tc>
          <w:tcPr>
            <w:tcW w:w="423" w:type="dxa"/>
            <w:shd w:val="clear" w:color="auto" w:fill="BFBFBF" w:themeFill="background1" w:themeFillShade="BF"/>
          </w:tcPr>
          <w:p w:rsidR="006C6B5A" w:rsidRDefault="006C6B5A" w:rsidP="00AF07FE">
            <w:pPr>
              <w:pStyle w:val="NoSpacing"/>
            </w:pPr>
            <w:r>
              <w:t>2</w:t>
            </w:r>
          </w:p>
        </w:tc>
        <w:tc>
          <w:tcPr>
            <w:tcW w:w="422" w:type="dxa"/>
            <w:shd w:val="clear" w:color="auto" w:fill="CCFF66"/>
          </w:tcPr>
          <w:p w:rsidR="006C6B5A" w:rsidRPr="00C928FC" w:rsidRDefault="006C6B5A" w:rsidP="00AF07FE">
            <w:pPr>
              <w:pStyle w:val="NoSpacing"/>
              <w:rPr>
                <w:rFonts w:ascii="LCD Display Grid" w:hAnsi="LCD Display Grid"/>
                <w:b/>
              </w:rPr>
            </w:pPr>
            <w:r>
              <w:rPr>
                <w:rFonts w:ascii="LCD Display Grid" w:hAnsi="LCD Display Grid"/>
                <w:b/>
              </w:rPr>
              <w:t>&gt;</w:t>
            </w:r>
          </w:p>
        </w:tc>
        <w:tc>
          <w:tcPr>
            <w:tcW w:w="423" w:type="dxa"/>
            <w:shd w:val="clear" w:color="auto" w:fill="CCFF66"/>
          </w:tcPr>
          <w:p w:rsidR="006C6B5A" w:rsidRPr="00C928FC" w:rsidRDefault="006C6B5A" w:rsidP="00AF07FE">
            <w:pPr>
              <w:pStyle w:val="NoSpacing"/>
              <w:rPr>
                <w:rFonts w:ascii="LCD Display Grid" w:hAnsi="LCD Display Grid"/>
                <w:b/>
              </w:rPr>
            </w:pPr>
          </w:p>
        </w:tc>
        <w:tc>
          <w:tcPr>
            <w:tcW w:w="423"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1</w:t>
            </w:r>
          </w:p>
        </w:tc>
        <w:tc>
          <w:tcPr>
            <w:tcW w:w="422"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w:t>
            </w:r>
          </w:p>
        </w:tc>
        <w:tc>
          <w:tcPr>
            <w:tcW w:w="422"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T</w:t>
            </w:r>
          </w:p>
        </w:tc>
        <w:tc>
          <w:tcPr>
            <w:tcW w:w="422"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u</w:t>
            </w:r>
          </w:p>
        </w:tc>
        <w:tc>
          <w:tcPr>
            <w:tcW w:w="422"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b</w:t>
            </w:r>
          </w:p>
        </w:tc>
        <w:tc>
          <w:tcPr>
            <w:tcW w:w="422"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e</w:t>
            </w:r>
          </w:p>
        </w:tc>
        <w:tc>
          <w:tcPr>
            <w:tcW w:w="421"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r</w:t>
            </w:r>
          </w:p>
        </w:tc>
        <w:tc>
          <w:tcPr>
            <w:tcW w:w="440"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e</w:t>
            </w:r>
          </w:p>
        </w:tc>
        <w:tc>
          <w:tcPr>
            <w:tcW w:w="440"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p</w:t>
            </w:r>
          </w:p>
        </w:tc>
        <w:tc>
          <w:tcPr>
            <w:tcW w:w="440"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a</w:t>
            </w:r>
          </w:p>
        </w:tc>
        <w:tc>
          <w:tcPr>
            <w:tcW w:w="440"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i</w:t>
            </w:r>
          </w:p>
        </w:tc>
        <w:tc>
          <w:tcPr>
            <w:tcW w:w="440"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r</w:t>
            </w: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r>
      <w:tr w:rsidR="006C6B5A" w:rsidTr="00AF07FE">
        <w:tc>
          <w:tcPr>
            <w:tcW w:w="423" w:type="dxa"/>
            <w:shd w:val="clear" w:color="auto" w:fill="BFBFBF" w:themeFill="background1" w:themeFillShade="BF"/>
          </w:tcPr>
          <w:p w:rsidR="006C6B5A" w:rsidRDefault="006C6B5A" w:rsidP="00AF07FE">
            <w:pPr>
              <w:pStyle w:val="NoSpacing"/>
            </w:pPr>
            <w:r>
              <w:t>3</w:t>
            </w:r>
          </w:p>
        </w:tc>
        <w:tc>
          <w:tcPr>
            <w:tcW w:w="422" w:type="dxa"/>
            <w:shd w:val="clear" w:color="auto" w:fill="CCFF66"/>
          </w:tcPr>
          <w:p w:rsidR="006C6B5A" w:rsidRPr="00C928FC" w:rsidRDefault="006C6B5A" w:rsidP="00AF07FE">
            <w:pPr>
              <w:pStyle w:val="NoSpacing"/>
              <w:rPr>
                <w:rFonts w:ascii="LCD Display Grid" w:hAnsi="LCD Display Grid"/>
                <w:b/>
              </w:rPr>
            </w:pPr>
          </w:p>
        </w:tc>
        <w:tc>
          <w:tcPr>
            <w:tcW w:w="423" w:type="dxa"/>
            <w:shd w:val="clear" w:color="auto" w:fill="CCFF66"/>
          </w:tcPr>
          <w:p w:rsidR="006C6B5A" w:rsidRPr="00C928FC" w:rsidRDefault="006C6B5A" w:rsidP="00AF07FE">
            <w:pPr>
              <w:pStyle w:val="NoSpacing"/>
              <w:rPr>
                <w:rFonts w:ascii="LCD Display Grid" w:hAnsi="LCD Display Grid"/>
                <w:b/>
              </w:rPr>
            </w:pPr>
          </w:p>
        </w:tc>
        <w:tc>
          <w:tcPr>
            <w:tcW w:w="423"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2</w:t>
            </w:r>
          </w:p>
        </w:tc>
        <w:tc>
          <w:tcPr>
            <w:tcW w:w="422"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w:t>
            </w:r>
          </w:p>
        </w:tc>
        <w:tc>
          <w:tcPr>
            <w:tcW w:w="422"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O</w:t>
            </w:r>
          </w:p>
        </w:tc>
        <w:tc>
          <w:tcPr>
            <w:tcW w:w="422"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p</w:t>
            </w:r>
          </w:p>
        </w:tc>
        <w:tc>
          <w:tcPr>
            <w:tcW w:w="422"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e</w:t>
            </w:r>
          </w:p>
        </w:tc>
        <w:tc>
          <w:tcPr>
            <w:tcW w:w="422"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r</w:t>
            </w:r>
          </w:p>
        </w:tc>
        <w:tc>
          <w:tcPr>
            <w:tcW w:w="421"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a</w:t>
            </w:r>
          </w:p>
        </w:tc>
        <w:tc>
          <w:tcPr>
            <w:tcW w:w="440"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t</w:t>
            </w:r>
          </w:p>
        </w:tc>
        <w:tc>
          <w:tcPr>
            <w:tcW w:w="440"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o</w:t>
            </w:r>
          </w:p>
        </w:tc>
        <w:tc>
          <w:tcPr>
            <w:tcW w:w="440"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r</w:t>
            </w: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r>
      <w:tr w:rsidR="006C6B5A" w:rsidTr="00AF07FE">
        <w:tc>
          <w:tcPr>
            <w:tcW w:w="423" w:type="dxa"/>
            <w:shd w:val="clear" w:color="auto" w:fill="BFBFBF" w:themeFill="background1" w:themeFillShade="BF"/>
          </w:tcPr>
          <w:p w:rsidR="006C6B5A" w:rsidRDefault="006C6B5A" w:rsidP="00AF07FE">
            <w:pPr>
              <w:pStyle w:val="NoSpacing"/>
            </w:pPr>
            <w:r>
              <w:t>4</w:t>
            </w:r>
          </w:p>
        </w:tc>
        <w:tc>
          <w:tcPr>
            <w:tcW w:w="422" w:type="dxa"/>
            <w:shd w:val="clear" w:color="auto" w:fill="CCFF66"/>
          </w:tcPr>
          <w:p w:rsidR="006C6B5A" w:rsidRPr="00C928FC" w:rsidRDefault="006C6B5A" w:rsidP="00AF07FE">
            <w:pPr>
              <w:pStyle w:val="NoSpacing"/>
              <w:rPr>
                <w:rFonts w:ascii="LCD Display Grid" w:hAnsi="LCD Display Grid"/>
                <w:b/>
              </w:rPr>
            </w:pPr>
          </w:p>
        </w:tc>
        <w:tc>
          <w:tcPr>
            <w:tcW w:w="423" w:type="dxa"/>
            <w:shd w:val="clear" w:color="auto" w:fill="CCFF66"/>
          </w:tcPr>
          <w:p w:rsidR="006C6B5A" w:rsidRPr="00C928FC" w:rsidRDefault="006C6B5A" w:rsidP="00AF07FE">
            <w:pPr>
              <w:pStyle w:val="NoSpacing"/>
              <w:rPr>
                <w:rFonts w:ascii="LCD Display Grid" w:hAnsi="LCD Display Grid"/>
                <w:b/>
              </w:rPr>
            </w:pPr>
          </w:p>
        </w:tc>
        <w:tc>
          <w:tcPr>
            <w:tcW w:w="423"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3</w:t>
            </w:r>
          </w:p>
        </w:tc>
        <w:tc>
          <w:tcPr>
            <w:tcW w:w="422"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w:t>
            </w:r>
          </w:p>
        </w:tc>
        <w:tc>
          <w:tcPr>
            <w:tcW w:w="422"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C</w:t>
            </w:r>
          </w:p>
        </w:tc>
        <w:tc>
          <w:tcPr>
            <w:tcW w:w="422"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a</w:t>
            </w:r>
          </w:p>
        </w:tc>
        <w:tc>
          <w:tcPr>
            <w:tcW w:w="422"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l</w:t>
            </w:r>
          </w:p>
        </w:tc>
        <w:tc>
          <w:tcPr>
            <w:tcW w:w="422"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i</w:t>
            </w:r>
          </w:p>
        </w:tc>
        <w:tc>
          <w:tcPr>
            <w:tcW w:w="421"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b</w:t>
            </w:r>
          </w:p>
        </w:tc>
        <w:tc>
          <w:tcPr>
            <w:tcW w:w="440"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r</w:t>
            </w:r>
          </w:p>
        </w:tc>
        <w:tc>
          <w:tcPr>
            <w:tcW w:w="440"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a</w:t>
            </w:r>
          </w:p>
        </w:tc>
        <w:tc>
          <w:tcPr>
            <w:tcW w:w="440"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t</w:t>
            </w:r>
          </w:p>
        </w:tc>
        <w:tc>
          <w:tcPr>
            <w:tcW w:w="440"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i</w:t>
            </w:r>
          </w:p>
        </w:tc>
        <w:tc>
          <w:tcPr>
            <w:tcW w:w="440"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o</w:t>
            </w:r>
          </w:p>
        </w:tc>
        <w:tc>
          <w:tcPr>
            <w:tcW w:w="440"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n</w:t>
            </w: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r>
    </w:tbl>
    <w:p w:rsidR="00FA0C33" w:rsidRDefault="00FA0C33" w:rsidP="00FA0C33"/>
    <w:p w:rsidR="00A339D1" w:rsidRDefault="00A339D1" w:rsidP="00FA0C33"/>
    <w:tbl>
      <w:tblPr>
        <w:tblStyle w:val="TableGrid"/>
        <w:tblW w:w="0" w:type="auto"/>
        <w:tblLook w:val="04A0" w:firstRow="1" w:lastRow="0" w:firstColumn="1" w:lastColumn="0" w:noHBand="0" w:noVBand="1"/>
      </w:tblPr>
      <w:tblGrid>
        <w:gridCol w:w="1413"/>
        <w:gridCol w:w="3118"/>
      </w:tblGrid>
      <w:tr w:rsidR="006C6B5A" w:rsidTr="006C6B5A">
        <w:tc>
          <w:tcPr>
            <w:tcW w:w="1413" w:type="dxa"/>
          </w:tcPr>
          <w:p w:rsidR="006C6B5A" w:rsidRDefault="006C6B5A" w:rsidP="006C6B5A">
            <w:pPr>
              <w:pStyle w:val="NoSpacing"/>
              <w:rPr>
                <w:lang w:val="en-GB"/>
              </w:rPr>
            </w:pPr>
            <w:r>
              <w:rPr>
                <w:rFonts w:cstheme="minorHAnsi"/>
                <w:lang w:val="en-GB"/>
              </w:rPr>
              <w:t>↑</w:t>
            </w:r>
          </w:p>
        </w:tc>
        <w:tc>
          <w:tcPr>
            <w:tcW w:w="3118" w:type="dxa"/>
          </w:tcPr>
          <w:p w:rsidR="006C6B5A" w:rsidRDefault="006C6B5A" w:rsidP="006C6B5A">
            <w:pPr>
              <w:pStyle w:val="NoSpacing"/>
              <w:rPr>
                <w:lang w:val="en-GB"/>
              </w:rPr>
            </w:pPr>
            <w:r>
              <w:rPr>
                <w:lang w:val="en-GB"/>
              </w:rPr>
              <w:t>Move cursor up one line</w:t>
            </w:r>
          </w:p>
        </w:tc>
      </w:tr>
      <w:tr w:rsidR="006C6B5A" w:rsidTr="006C6B5A">
        <w:tc>
          <w:tcPr>
            <w:tcW w:w="1413" w:type="dxa"/>
          </w:tcPr>
          <w:p w:rsidR="006C6B5A" w:rsidRDefault="006C6B5A" w:rsidP="00AF07FE">
            <w:pPr>
              <w:pStyle w:val="NoSpacing"/>
              <w:rPr>
                <w:lang w:val="en-GB"/>
              </w:rPr>
            </w:pPr>
            <w:r>
              <w:rPr>
                <w:rFonts w:cstheme="minorHAnsi"/>
                <w:lang w:val="en-GB"/>
              </w:rPr>
              <w:t>↓</w:t>
            </w:r>
          </w:p>
        </w:tc>
        <w:tc>
          <w:tcPr>
            <w:tcW w:w="3118" w:type="dxa"/>
          </w:tcPr>
          <w:p w:rsidR="006C6B5A" w:rsidRDefault="006C6B5A" w:rsidP="00AF07FE">
            <w:pPr>
              <w:pStyle w:val="NoSpacing"/>
              <w:rPr>
                <w:lang w:val="en-GB"/>
              </w:rPr>
            </w:pPr>
            <w:r>
              <w:rPr>
                <w:lang w:val="en-GB"/>
              </w:rPr>
              <w:t>Move cursor down one line</w:t>
            </w:r>
          </w:p>
        </w:tc>
      </w:tr>
      <w:tr w:rsidR="006C6B5A" w:rsidTr="006C6B5A">
        <w:tc>
          <w:tcPr>
            <w:tcW w:w="1413" w:type="dxa"/>
          </w:tcPr>
          <w:p w:rsidR="006C6B5A" w:rsidRDefault="006C6B5A" w:rsidP="00AF07FE">
            <w:pPr>
              <w:pStyle w:val="NoSpacing"/>
              <w:rPr>
                <w:rFonts w:cstheme="minorHAnsi"/>
                <w:lang w:val="en-GB"/>
              </w:rPr>
            </w:pPr>
            <w:r>
              <w:rPr>
                <w:rFonts w:cstheme="minorHAnsi"/>
                <w:lang w:val="en-GB"/>
              </w:rPr>
              <w:t>ENT</w:t>
            </w:r>
          </w:p>
        </w:tc>
        <w:tc>
          <w:tcPr>
            <w:tcW w:w="3118" w:type="dxa"/>
          </w:tcPr>
          <w:p w:rsidR="006C6B5A" w:rsidRDefault="006C6B5A" w:rsidP="00AF07FE">
            <w:pPr>
              <w:pStyle w:val="NoSpacing"/>
              <w:rPr>
                <w:lang w:val="en-GB"/>
              </w:rPr>
            </w:pPr>
            <w:r>
              <w:rPr>
                <w:lang w:val="en-GB"/>
              </w:rPr>
              <w:t xml:space="preserve">Select currently </w:t>
            </w:r>
            <w:r w:rsidR="00B02440">
              <w:rPr>
                <w:lang w:val="en-GB"/>
              </w:rPr>
              <w:t>current</w:t>
            </w:r>
            <w:r>
              <w:rPr>
                <w:lang w:val="en-GB"/>
              </w:rPr>
              <w:t xml:space="preserve"> item</w:t>
            </w:r>
          </w:p>
        </w:tc>
      </w:tr>
      <w:tr w:rsidR="00B02440" w:rsidTr="006C6B5A">
        <w:tc>
          <w:tcPr>
            <w:tcW w:w="1413" w:type="dxa"/>
          </w:tcPr>
          <w:p w:rsidR="00B02440" w:rsidRDefault="00B02440" w:rsidP="00AF07FE">
            <w:pPr>
              <w:pStyle w:val="NoSpacing"/>
              <w:rPr>
                <w:rFonts w:cstheme="minorHAnsi"/>
                <w:lang w:val="en-GB"/>
              </w:rPr>
            </w:pPr>
            <w:r>
              <w:rPr>
                <w:rFonts w:cstheme="minorHAnsi"/>
                <w:lang w:val="en-GB"/>
              </w:rPr>
              <w:t>others</w:t>
            </w:r>
          </w:p>
        </w:tc>
        <w:tc>
          <w:tcPr>
            <w:tcW w:w="3118" w:type="dxa"/>
          </w:tcPr>
          <w:p w:rsidR="00B02440" w:rsidRDefault="00B02440" w:rsidP="00AF07FE">
            <w:pPr>
              <w:pStyle w:val="NoSpacing"/>
              <w:rPr>
                <w:lang w:val="en-GB"/>
              </w:rPr>
            </w:pPr>
            <w:r>
              <w:rPr>
                <w:lang w:val="en-GB"/>
              </w:rPr>
              <w:t>No function</w:t>
            </w:r>
          </w:p>
        </w:tc>
      </w:tr>
    </w:tbl>
    <w:p w:rsidR="00B02440" w:rsidRDefault="00B02440" w:rsidP="00FA0C33"/>
    <w:p w:rsidR="00B02440" w:rsidRDefault="00B02440">
      <w:pPr>
        <w:jc w:val="left"/>
      </w:pPr>
      <w:r>
        <w:br w:type="page"/>
      </w:r>
    </w:p>
    <w:p w:rsidR="006C6B5A" w:rsidRDefault="001A2023" w:rsidP="00CB039C">
      <w:pPr>
        <w:pStyle w:val="Heading3"/>
      </w:pPr>
      <w:bookmarkStart w:id="84" w:name="_Toc492547814"/>
      <w:r>
        <w:lastRenderedPageBreak/>
        <w:t xml:space="preserve">Anode repair - </w:t>
      </w:r>
      <w:r w:rsidR="00B02440">
        <w:t>Tube repair menu</w:t>
      </w:r>
      <w:bookmarkEnd w:id="84"/>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3A26BE" w:rsidTr="00AF07FE">
        <w:tc>
          <w:tcPr>
            <w:tcW w:w="423" w:type="dxa"/>
            <w:shd w:val="clear" w:color="auto" w:fill="BFBFBF" w:themeFill="background1" w:themeFillShade="BF"/>
          </w:tcPr>
          <w:p w:rsidR="003A26BE" w:rsidRDefault="003A26BE" w:rsidP="00AF07FE">
            <w:pPr>
              <w:pStyle w:val="NoSpacing"/>
            </w:pPr>
            <w:r>
              <w:t>/</w:t>
            </w:r>
          </w:p>
        </w:tc>
        <w:tc>
          <w:tcPr>
            <w:tcW w:w="422" w:type="dxa"/>
            <w:shd w:val="clear" w:color="auto" w:fill="BFBFBF" w:themeFill="background1" w:themeFillShade="BF"/>
          </w:tcPr>
          <w:p w:rsidR="003A26BE" w:rsidRDefault="003A26BE" w:rsidP="00AF07FE">
            <w:pPr>
              <w:pStyle w:val="NoSpacing"/>
            </w:pPr>
            <w:r>
              <w:t>1</w:t>
            </w:r>
          </w:p>
        </w:tc>
        <w:tc>
          <w:tcPr>
            <w:tcW w:w="423" w:type="dxa"/>
            <w:shd w:val="clear" w:color="auto" w:fill="BFBFBF" w:themeFill="background1" w:themeFillShade="BF"/>
          </w:tcPr>
          <w:p w:rsidR="003A26BE" w:rsidRDefault="003A26BE" w:rsidP="00AF07FE">
            <w:pPr>
              <w:pStyle w:val="NoSpacing"/>
            </w:pPr>
            <w:r>
              <w:t>2</w:t>
            </w:r>
          </w:p>
        </w:tc>
        <w:tc>
          <w:tcPr>
            <w:tcW w:w="423" w:type="dxa"/>
            <w:shd w:val="clear" w:color="auto" w:fill="BFBFBF" w:themeFill="background1" w:themeFillShade="BF"/>
          </w:tcPr>
          <w:p w:rsidR="003A26BE" w:rsidRDefault="003A26BE" w:rsidP="00AF07FE">
            <w:pPr>
              <w:pStyle w:val="NoSpacing"/>
            </w:pPr>
            <w:r>
              <w:t>3</w:t>
            </w:r>
          </w:p>
        </w:tc>
        <w:tc>
          <w:tcPr>
            <w:tcW w:w="422" w:type="dxa"/>
            <w:shd w:val="clear" w:color="auto" w:fill="BFBFBF" w:themeFill="background1" w:themeFillShade="BF"/>
          </w:tcPr>
          <w:p w:rsidR="003A26BE" w:rsidRDefault="003A26BE" w:rsidP="00AF07FE">
            <w:pPr>
              <w:pStyle w:val="NoSpacing"/>
            </w:pPr>
            <w:r>
              <w:t>4</w:t>
            </w:r>
          </w:p>
        </w:tc>
        <w:tc>
          <w:tcPr>
            <w:tcW w:w="422" w:type="dxa"/>
            <w:shd w:val="clear" w:color="auto" w:fill="BFBFBF" w:themeFill="background1" w:themeFillShade="BF"/>
          </w:tcPr>
          <w:p w:rsidR="003A26BE" w:rsidRDefault="003A26BE" w:rsidP="00AF07FE">
            <w:pPr>
              <w:pStyle w:val="NoSpacing"/>
            </w:pPr>
            <w:r>
              <w:t>5</w:t>
            </w:r>
          </w:p>
        </w:tc>
        <w:tc>
          <w:tcPr>
            <w:tcW w:w="422" w:type="dxa"/>
            <w:shd w:val="clear" w:color="auto" w:fill="BFBFBF" w:themeFill="background1" w:themeFillShade="BF"/>
          </w:tcPr>
          <w:p w:rsidR="003A26BE" w:rsidRDefault="003A26BE" w:rsidP="00AF07FE">
            <w:pPr>
              <w:pStyle w:val="NoSpacing"/>
            </w:pPr>
            <w:r>
              <w:t>6</w:t>
            </w:r>
          </w:p>
        </w:tc>
        <w:tc>
          <w:tcPr>
            <w:tcW w:w="422" w:type="dxa"/>
            <w:shd w:val="clear" w:color="auto" w:fill="BFBFBF" w:themeFill="background1" w:themeFillShade="BF"/>
          </w:tcPr>
          <w:p w:rsidR="003A26BE" w:rsidRDefault="003A26BE" w:rsidP="00AF07FE">
            <w:pPr>
              <w:pStyle w:val="NoSpacing"/>
            </w:pPr>
            <w:r>
              <w:t>7</w:t>
            </w:r>
          </w:p>
        </w:tc>
        <w:tc>
          <w:tcPr>
            <w:tcW w:w="422" w:type="dxa"/>
            <w:shd w:val="clear" w:color="auto" w:fill="BFBFBF" w:themeFill="background1" w:themeFillShade="BF"/>
          </w:tcPr>
          <w:p w:rsidR="003A26BE" w:rsidRDefault="003A26BE" w:rsidP="00AF07FE">
            <w:pPr>
              <w:pStyle w:val="NoSpacing"/>
            </w:pPr>
            <w:r>
              <w:t>8</w:t>
            </w:r>
          </w:p>
        </w:tc>
        <w:tc>
          <w:tcPr>
            <w:tcW w:w="421" w:type="dxa"/>
            <w:shd w:val="clear" w:color="auto" w:fill="BFBFBF" w:themeFill="background1" w:themeFillShade="BF"/>
          </w:tcPr>
          <w:p w:rsidR="003A26BE" w:rsidRDefault="003A26BE" w:rsidP="00AF07FE">
            <w:pPr>
              <w:pStyle w:val="NoSpacing"/>
            </w:pPr>
            <w:r>
              <w:t>9</w:t>
            </w:r>
          </w:p>
        </w:tc>
        <w:tc>
          <w:tcPr>
            <w:tcW w:w="440" w:type="dxa"/>
            <w:shd w:val="clear" w:color="auto" w:fill="BFBFBF" w:themeFill="background1" w:themeFillShade="BF"/>
          </w:tcPr>
          <w:p w:rsidR="003A26BE" w:rsidRDefault="003A26BE" w:rsidP="00AF07FE">
            <w:pPr>
              <w:pStyle w:val="NoSpacing"/>
            </w:pPr>
            <w:r>
              <w:t>10</w:t>
            </w:r>
          </w:p>
        </w:tc>
        <w:tc>
          <w:tcPr>
            <w:tcW w:w="440" w:type="dxa"/>
            <w:shd w:val="clear" w:color="auto" w:fill="BFBFBF" w:themeFill="background1" w:themeFillShade="BF"/>
          </w:tcPr>
          <w:p w:rsidR="003A26BE" w:rsidRDefault="003A26BE" w:rsidP="00AF07FE">
            <w:pPr>
              <w:pStyle w:val="NoSpacing"/>
            </w:pPr>
            <w:r>
              <w:t>11</w:t>
            </w:r>
          </w:p>
        </w:tc>
        <w:tc>
          <w:tcPr>
            <w:tcW w:w="440" w:type="dxa"/>
            <w:shd w:val="clear" w:color="auto" w:fill="BFBFBF" w:themeFill="background1" w:themeFillShade="BF"/>
          </w:tcPr>
          <w:p w:rsidR="003A26BE" w:rsidRDefault="003A26BE" w:rsidP="00AF07FE">
            <w:pPr>
              <w:pStyle w:val="NoSpacing"/>
            </w:pPr>
            <w:r>
              <w:t>12</w:t>
            </w:r>
          </w:p>
        </w:tc>
        <w:tc>
          <w:tcPr>
            <w:tcW w:w="440" w:type="dxa"/>
            <w:shd w:val="clear" w:color="auto" w:fill="BFBFBF" w:themeFill="background1" w:themeFillShade="BF"/>
          </w:tcPr>
          <w:p w:rsidR="003A26BE" w:rsidRDefault="003A26BE" w:rsidP="00AF07FE">
            <w:pPr>
              <w:pStyle w:val="NoSpacing"/>
            </w:pPr>
            <w:r>
              <w:t>13</w:t>
            </w:r>
          </w:p>
        </w:tc>
        <w:tc>
          <w:tcPr>
            <w:tcW w:w="440" w:type="dxa"/>
            <w:shd w:val="clear" w:color="auto" w:fill="BFBFBF" w:themeFill="background1" w:themeFillShade="BF"/>
          </w:tcPr>
          <w:p w:rsidR="003A26BE" w:rsidRDefault="003A26BE" w:rsidP="00AF07FE">
            <w:pPr>
              <w:pStyle w:val="NoSpacing"/>
            </w:pPr>
            <w:r>
              <w:t>14</w:t>
            </w:r>
          </w:p>
        </w:tc>
        <w:tc>
          <w:tcPr>
            <w:tcW w:w="440" w:type="dxa"/>
            <w:shd w:val="clear" w:color="auto" w:fill="BFBFBF" w:themeFill="background1" w:themeFillShade="BF"/>
          </w:tcPr>
          <w:p w:rsidR="003A26BE" w:rsidRDefault="003A26BE" w:rsidP="00AF07FE">
            <w:pPr>
              <w:pStyle w:val="NoSpacing"/>
            </w:pPr>
            <w:r>
              <w:t>15</w:t>
            </w:r>
          </w:p>
        </w:tc>
        <w:tc>
          <w:tcPr>
            <w:tcW w:w="440" w:type="dxa"/>
            <w:shd w:val="clear" w:color="auto" w:fill="BFBFBF" w:themeFill="background1" w:themeFillShade="BF"/>
          </w:tcPr>
          <w:p w:rsidR="003A26BE" w:rsidRDefault="003A26BE" w:rsidP="00AF07FE">
            <w:pPr>
              <w:pStyle w:val="NoSpacing"/>
            </w:pPr>
            <w:r>
              <w:t>16</w:t>
            </w:r>
          </w:p>
        </w:tc>
        <w:tc>
          <w:tcPr>
            <w:tcW w:w="440" w:type="dxa"/>
            <w:shd w:val="clear" w:color="auto" w:fill="BFBFBF" w:themeFill="background1" w:themeFillShade="BF"/>
          </w:tcPr>
          <w:p w:rsidR="003A26BE" w:rsidRDefault="003A26BE" w:rsidP="00AF07FE">
            <w:pPr>
              <w:pStyle w:val="NoSpacing"/>
            </w:pPr>
            <w:r>
              <w:t>17</w:t>
            </w:r>
          </w:p>
        </w:tc>
        <w:tc>
          <w:tcPr>
            <w:tcW w:w="440" w:type="dxa"/>
            <w:shd w:val="clear" w:color="auto" w:fill="BFBFBF" w:themeFill="background1" w:themeFillShade="BF"/>
          </w:tcPr>
          <w:p w:rsidR="003A26BE" w:rsidRDefault="003A26BE" w:rsidP="00AF07FE">
            <w:pPr>
              <w:pStyle w:val="NoSpacing"/>
            </w:pPr>
            <w:r>
              <w:t>18</w:t>
            </w:r>
          </w:p>
        </w:tc>
        <w:tc>
          <w:tcPr>
            <w:tcW w:w="440" w:type="dxa"/>
            <w:shd w:val="clear" w:color="auto" w:fill="BFBFBF" w:themeFill="background1" w:themeFillShade="BF"/>
          </w:tcPr>
          <w:p w:rsidR="003A26BE" w:rsidRDefault="003A26BE" w:rsidP="00AF07FE">
            <w:pPr>
              <w:pStyle w:val="NoSpacing"/>
            </w:pPr>
            <w:r>
              <w:t>19</w:t>
            </w:r>
          </w:p>
        </w:tc>
        <w:tc>
          <w:tcPr>
            <w:tcW w:w="440" w:type="dxa"/>
            <w:shd w:val="clear" w:color="auto" w:fill="BFBFBF" w:themeFill="background1" w:themeFillShade="BF"/>
          </w:tcPr>
          <w:p w:rsidR="003A26BE" w:rsidRDefault="003A26BE" w:rsidP="00AF07FE">
            <w:pPr>
              <w:pStyle w:val="NoSpacing"/>
            </w:pPr>
            <w:r>
              <w:t>20</w:t>
            </w:r>
          </w:p>
        </w:tc>
      </w:tr>
      <w:tr w:rsidR="003A26BE" w:rsidTr="00AF07FE">
        <w:tc>
          <w:tcPr>
            <w:tcW w:w="423" w:type="dxa"/>
            <w:shd w:val="clear" w:color="auto" w:fill="BFBFBF" w:themeFill="background1" w:themeFillShade="BF"/>
          </w:tcPr>
          <w:p w:rsidR="003A26BE" w:rsidRDefault="003A26BE" w:rsidP="00AF07FE">
            <w:pPr>
              <w:pStyle w:val="NoSpacing"/>
            </w:pPr>
            <w:r>
              <w:t>1</w:t>
            </w:r>
          </w:p>
        </w:tc>
        <w:tc>
          <w:tcPr>
            <w:tcW w:w="422"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T</w:t>
            </w:r>
          </w:p>
        </w:tc>
        <w:tc>
          <w:tcPr>
            <w:tcW w:w="423"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u</w:t>
            </w:r>
          </w:p>
        </w:tc>
        <w:tc>
          <w:tcPr>
            <w:tcW w:w="423"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b</w:t>
            </w:r>
          </w:p>
        </w:tc>
        <w:tc>
          <w:tcPr>
            <w:tcW w:w="422"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e</w:t>
            </w:r>
          </w:p>
        </w:tc>
        <w:tc>
          <w:tcPr>
            <w:tcW w:w="422" w:type="dxa"/>
            <w:shd w:val="clear" w:color="auto" w:fill="CCFF66"/>
          </w:tcPr>
          <w:p w:rsidR="003A26BE" w:rsidRPr="00C928FC" w:rsidRDefault="003A26BE" w:rsidP="00AF07FE">
            <w:pPr>
              <w:pStyle w:val="NoSpacing"/>
              <w:rPr>
                <w:rFonts w:ascii="LCD Display Grid" w:hAnsi="LCD Display Grid"/>
                <w:b/>
              </w:rPr>
            </w:pPr>
          </w:p>
        </w:tc>
        <w:tc>
          <w:tcPr>
            <w:tcW w:w="422"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r</w:t>
            </w:r>
          </w:p>
        </w:tc>
        <w:tc>
          <w:tcPr>
            <w:tcW w:w="422"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e</w:t>
            </w:r>
          </w:p>
        </w:tc>
        <w:tc>
          <w:tcPr>
            <w:tcW w:w="422"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p</w:t>
            </w:r>
          </w:p>
        </w:tc>
        <w:tc>
          <w:tcPr>
            <w:tcW w:w="421"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a</w:t>
            </w:r>
          </w:p>
        </w:tc>
        <w:tc>
          <w:tcPr>
            <w:tcW w:w="440"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i</w:t>
            </w:r>
          </w:p>
        </w:tc>
        <w:tc>
          <w:tcPr>
            <w:tcW w:w="440"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r</w:t>
            </w: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3A26BE" w:rsidP="00AF07FE">
            <w:pPr>
              <w:pStyle w:val="NoSpacing"/>
              <w:rPr>
                <w:rFonts w:ascii="LCD Display Grid" w:hAnsi="LCD Display Grid"/>
                <w:b/>
              </w:rPr>
            </w:pPr>
          </w:p>
        </w:tc>
      </w:tr>
      <w:tr w:rsidR="003A26BE" w:rsidTr="00AF07FE">
        <w:tc>
          <w:tcPr>
            <w:tcW w:w="423" w:type="dxa"/>
            <w:shd w:val="clear" w:color="auto" w:fill="BFBFBF" w:themeFill="background1" w:themeFillShade="BF"/>
          </w:tcPr>
          <w:p w:rsidR="003A26BE" w:rsidRDefault="003A26BE" w:rsidP="00AF07FE">
            <w:pPr>
              <w:pStyle w:val="NoSpacing"/>
            </w:pPr>
            <w:r>
              <w:t>2</w:t>
            </w:r>
          </w:p>
        </w:tc>
        <w:tc>
          <w:tcPr>
            <w:tcW w:w="422"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&gt;</w:t>
            </w:r>
          </w:p>
        </w:tc>
        <w:tc>
          <w:tcPr>
            <w:tcW w:w="423" w:type="dxa"/>
            <w:shd w:val="clear" w:color="auto" w:fill="CCFF66"/>
          </w:tcPr>
          <w:p w:rsidR="003A26BE" w:rsidRPr="00C928FC" w:rsidRDefault="003A26BE" w:rsidP="00AF07FE">
            <w:pPr>
              <w:pStyle w:val="NoSpacing"/>
              <w:rPr>
                <w:rFonts w:ascii="LCD Display Grid" w:hAnsi="LCD Display Grid"/>
                <w:b/>
              </w:rPr>
            </w:pPr>
          </w:p>
        </w:tc>
        <w:tc>
          <w:tcPr>
            <w:tcW w:w="423"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1</w:t>
            </w:r>
          </w:p>
        </w:tc>
        <w:tc>
          <w:tcPr>
            <w:tcW w:w="422"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w:t>
            </w:r>
          </w:p>
        </w:tc>
        <w:tc>
          <w:tcPr>
            <w:tcW w:w="422" w:type="dxa"/>
            <w:shd w:val="clear" w:color="auto" w:fill="CCFF66"/>
          </w:tcPr>
          <w:p w:rsidR="003A26BE" w:rsidRPr="00C928FC" w:rsidRDefault="003A26BE" w:rsidP="00AF07FE">
            <w:pPr>
              <w:pStyle w:val="NoSpacing"/>
              <w:rPr>
                <w:rFonts w:ascii="LCD Display Grid" w:hAnsi="LCD Display Grid"/>
                <w:b/>
              </w:rPr>
            </w:pPr>
          </w:p>
        </w:tc>
        <w:tc>
          <w:tcPr>
            <w:tcW w:w="422" w:type="dxa"/>
            <w:shd w:val="clear" w:color="auto" w:fill="CCFF66"/>
          </w:tcPr>
          <w:p w:rsidR="003A26BE" w:rsidRPr="00C928FC" w:rsidRDefault="009D43CF" w:rsidP="00AF07FE">
            <w:pPr>
              <w:pStyle w:val="NoSpacing"/>
              <w:rPr>
                <w:rFonts w:ascii="LCD Display Grid" w:hAnsi="LCD Display Grid"/>
                <w:b/>
              </w:rPr>
            </w:pPr>
            <w:r>
              <w:rPr>
                <w:rFonts w:ascii="LCD Display Grid" w:hAnsi="LCD Display Grid"/>
                <w:b/>
              </w:rPr>
              <w:t>V</w:t>
            </w:r>
          </w:p>
        </w:tc>
        <w:tc>
          <w:tcPr>
            <w:tcW w:w="422" w:type="dxa"/>
            <w:shd w:val="clear" w:color="auto" w:fill="CCFF66"/>
          </w:tcPr>
          <w:p w:rsidR="003A26BE" w:rsidRPr="00C928FC" w:rsidRDefault="009D43CF" w:rsidP="00AF07FE">
            <w:pPr>
              <w:pStyle w:val="NoSpacing"/>
              <w:rPr>
                <w:rFonts w:ascii="LCD Display Grid" w:hAnsi="LCD Display Grid"/>
                <w:b/>
              </w:rPr>
            </w:pPr>
            <w:r>
              <w:rPr>
                <w:rFonts w:ascii="LCD Display Grid" w:hAnsi="LCD Display Grid"/>
                <w:b/>
              </w:rPr>
              <w:t>o</w:t>
            </w:r>
          </w:p>
        </w:tc>
        <w:tc>
          <w:tcPr>
            <w:tcW w:w="422" w:type="dxa"/>
            <w:shd w:val="clear" w:color="auto" w:fill="CCFF66"/>
          </w:tcPr>
          <w:p w:rsidR="003A26BE" w:rsidRPr="00C928FC" w:rsidRDefault="009D43CF" w:rsidP="00AF07FE">
            <w:pPr>
              <w:pStyle w:val="NoSpacing"/>
              <w:rPr>
                <w:rFonts w:ascii="LCD Display Grid" w:hAnsi="LCD Display Grid"/>
                <w:b/>
              </w:rPr>
            </w:pPr>
            <w:r>
              <w:rPr>
                <w:rFonts w:ascii="LCD Display Grid" w:hAnsi="LCD Display Grid"/>
                <w:b/>
              </w:rPr>
              <w:t>l</w:t>
            </w:r>
          </w:p>
        </w:tc>
        <w:tc>
          <w:tcPr>
            <w:tcW w:w="421" w:type="dxa"/>
            <w:shd w:val="clear" w:color="auto" w:fill="CCFF66"/>
          </w:tcPr>
          <w:p w:rsidR="003A26BE" w:rsidRPr="00C928FC" w:rsidRDefault="009D43CF" w:rsidP="00AF07FE">
            <w:pPr>
              <w:pStyle w:val="NoSpacing"/>
              <w:rPr>
                <w:rFonts w:ascii="LCD Display Grid" w:hAnsi="LCD Display Grid"/>
                <w:b/>
              </w:rPr>
            </w:pPr>
            <w:r>
              <w:rPr>
                <w:rFonts w:ascii="LCD Display Grid" w:hAnsi="LCD Display Grid"/>
                <w:b/>
              </w:rPr>
              <w:t>t</w:t>
            </w:r>
          </w:p>
        </w:tc>
        <w:tc>
          <w:tcPr>
            <w:tcW w:w="440" w:type="dxa"/>
            <w:shd w:val="clear" w:color="auto" w:fill="CCFF66"/>
          </w:tcPr>
          <w:p w:rsidR="003A26BE" w:rsidRPr="00C928FC" w:rsidRDefault="009D43CF" w:rsidP="00AF07FE">
            <w:pPr>
              <w:pStyle w:val="NoSpacing"/>
              <w:rPr>
                <w:rFonts w:ascii="LCD Display Grid" w:hAnsi="LCD Display Grid"/>
                <w:b/>
              </w:rPr>
            </w:pPr>
            <w:r>
              <w:rPr>
                <w:rFonts w:ascii="LCD Display Grid" w:hAnsi="LCD Display Grid"/>
                <w:b/>
              </w:rPr>
              <w:t>a</w:t>
            </w:r>
          </w:p>
        </w:tc>
        <w:tc>
          <w:tcPr>
            <w:tcW w:w="440" w:type="dxa"/>
            <w:shd w:val="clear" w:color="auto" w:fill="CCFF66"/>
          </w:tcPr>
          <w:p w:rsidR="003A26BE" w:rsidRPr="00C928FC" w:rsidRDefault="009D43CF" w:rsidP="00AF07FE">
            <w:pPr>
              <w:pStyle w:val="NoSpacing"/>
              <w:rPr>
                <w:rFonts w:ascii="LCD Display Grid" w:hAnsi="LCD Display Grid"/>
                <w:b/>
              </w:rPr>
            </w:pPr>
            <w:r>
              <w:rPr>
                <w:rFonts w:ascii="LCD Display Grid" w:hAnsi="LCD Display Grid"/>
                <w:b/>
              </w:rPr>
              <w:t>g</w:t>
            </w:r>
          </w:p>
        </w:tc>
        <w:tc>
          <w:tcPr>
            <w:tcW w:w="440" w:type="dxa"/>
            <w:shd w:val="clear" w:color="auto" w:fill="CCFF66"/>
          </w:tcPr>
          <w:p w:rsidR="003A26BE" w:rsidRPr="00C928FC" w:rsidRDefault="009D43CF" w:rsidP="00AF07FE">
            <w:pPr>
              <w:pStyle w:val="NoSpacing"/>
              <w:rPr>
                <w:rFonts w:ascii="LCD Display Grid" w:hAnsi="LCD Display Grid"/>
                <w:b/>
              </w:rPr>
            </w:pPr>
            <w:r>
              <w:rPr>
                <w:rFonts w:ascii="LCD Display Grid" w:hAnsi="LCD Display Grid"/>
                <w:b/>
              </w:rPr>
              <w:t>e</w:t>
            </w: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AA5101" w:rsidP="00AF07FE">
            <w:pPr>
              <w:pStyle w:val="NoSpacing"/>
              <w:rPr>
                <w:rFonts w:ascii="LCD Display Grid" w:hAnsi="LCD Display Grid"/>
                <w:b/>
              </w:rPr>
            </w:pPr>
            <w:r>
              <w:rPr>
                <w:rFonts w:ascii="LCD Display Grid" w:hAnsi="LCD Display Grid"/>
                <w:b/>
              </w:rPr>
              <w:t>8</w:t>
            </w:r>
          </w:p>
        </w:tc>
        <w:tc>
          <w:tcPr>
            <w:tcW w:w="440" w:type="dxa"/>
            <w:shd w:val="clear" w:color="auto" w:fill="CCFF66"/>
          </w:tcPr>
          <w:p w:rsidR="003A26BE" w:rsidRPr="00C928FC" w:rsidRDefault="00AA5101" w:rsidP="00AF07FE">
            <w:pPr>
              <w:pStyle w:val="NoSpacing"/>
              <w:rPr>
                <w:rFonts w:ascii="LCD Display Grid" w:hAnsi="LCD Display Grid"/>
                <w:b/>
              </w:rPr>
            </w:pPr>
            <w:r>
              <w:rPr>
                <w:rFonts w:ascii="LCD Display Grid" w:hAnsi="LCD Display Grid"/>
                <w:b/>
              </w:rPr>
              <w:t>0</w:t>
            </w:r>
          </w:p>
        </w:tc>
        <w:tc>
          <w:tcPr>
            <w:tcW w:w="440" w:type="dxa"/>
            <w:shd w:val="clear" w:color="auto" w:fill="CCFF66"/>
          </w:tcPr>
          <w:p w:rsidR="003A26BE" w:rsidRPr="00C928FC" w:rsidRDefault="00AA5101" w:rsidP="00AF07FE">
            <w:pPr>
              <w:pStyle w:val="NoSpacing"/>
              <w:rPr>
                <w:rFonts w:ascii="LCD Display Grid" w:hAnsi="LCD Display Grid"/>
                <w:b/>
              </w:rPr>
            </w:pPr>
            <w:r>
              <w:rPr>
                <w:rFonts w:ascii="LCD Display Grid" w:hAnsi="LCD Display Grid"/>
                <w:b/>
              </w:rPr>
              <w:t>0</w:t>
            </w:r>
          </w:p>
        </w:tc>
        <w:tc>
          <w:tcPr>
            <w:tcW w:w="440" w:type="dxa"/>
            <w:shd w:val="clear" w:color="auto" w:fill="CCFF66"/>
          </w:tcPr>
          <w:p w:rsidR="003A26BE" w:rsidRPr="00C928FC" w:rsidRDefault="00AA5101" w:rsidP="00AF07FE">
            <w:pPr>
              <w:pStyle w:val="NoSpacing"/>
              <w:rPr>
                <w:rFonts w:ascii="LCD Display Grid" w:hAnsi="LCD Display Grid"/>
                <w:b/>
              </w:rPr>
            </w:pPr>
            <w:r>
              <w:rPr>
                <w:rFonts w:ascii="LCD Display Grid" w:hAnsi="LCD Display Grid"/>
                <w:b/>
              </w:rPr>
              <w:t>0</w:t>
            </w: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AA5101" w:rsidP="00AF07FE">
            <w:pPr>
              <w:pStyle w:val="NoSpacing"/>
              <w:rPr>
                <w:rFonts w:ascii="LCD Display Grid" w:hAnsi="LCD Display Grid"/>
                <w:b/>
              </w:rPr>
            </w:pPr>
            <w:r>
              <w:rPr>
                <w:rFonts w:ascii="LCD Display Grid" w:hAnsi="LCD Display Grid"/>
                <w:b/>
              </w:rPr>
              <w:t>V</w:t>
            </w:r>
          </w:p>
        </w:tc>
      </w:tr>
      <w:tr w:rsidR="003A26BE" w:rsidTr="00AF07FE">
        <w:tc>
          <w:tcPr>
            <w:tcW w:w="423" w:type="dxa"/>
            <w:shd w:val="clear" w:color="auto" w:fill="BFBFBF" w:themeFill="background1" w:themeFillShade="BF"/>
          </w:tcPr>
          <w:p w:rsidR="003A26BE" w:rsidRDefault="003A26BE" w:rsidP="00AF07FE">
            <w:pPr>
              <w:pStyle w:val="NoSpacing"/>
            </w:pPr>
            <w:r>
              <w:t>3</w:t>
            </w:r>
          </w:p>
        </w:tc>
        <w:tc>
          <w:tcPr>
            <w:tcW w:w="422" w:type="dxa"/>
            <w:shd w:val="clear" w:color="auto" w:fill="CCFF66"/>
          </w:tcPr>
          <w:p w:rsidR="003A26BE" w:rsidRPr="00C928FC" w:rsidRDefault="003A26BE" w:rsidP="00AF07FE">
            <w:pPr>
              <w:pStyle w:val="NoSpacing"/>
              <w:rPr>
                <w:rFonts w:ascii="LCD Display Grid" w:hAnsi="LCD Display Grid"/>
                <w:b/>
              </w:rPr>
            </w:pPr>
          </w:p>
        </w:tc>
        <w:tc>
          <w:tcPr>
            <w:tcW w:w="423" w:type="dxa"/>
            <w:shd w:val="clear" w:color="auto" w:fill="CCFF66"/>
          </w:tcPr>
          <w:p w:rsidR="003A26BE" w:rsidRPr="00C928FC" w:rsidRDefault="003A26BE" w:rsidP="00AF07FE">
            <w:pPr>
              <w:pStyle w:val="NoSpacing"/>
              <w:rPr>
                <w:rFonts w:ascii="LCD Display Grid" w:hAnsi="LCD Display Grid"/>
                <w:b/>
              </w:rPr>
            </w:pPr>
          </w:p>
        </w:tc>
        <w:tc>
          <w:tcPr>
            <w:tcW w:w="423"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2</w:t>
            </w:r>
          </w:p>
        </w:tc>
        <w:tc>
          <w:tcPr>
            <w:tcW w:w="422"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w:t>
            </w:r>
          </w:p>
        </w:tc>
        <w:tc>
          <w:tcPr>
            <w:tcW w:w="422" w:type="dxa"/>
            <w:shd w:val="clear" w:color="auto" w:fill="CCFF66"/>
          </w:tcPr>
          <w:p w:rsidR="003A26BE" w:rsidRPr="00C928FC" w:rsidRDefault="003A26BE" w:rsidP="00AF07FE">
            <w:pPr>
              <w:pStyle w:val="NoSpacing"/>
              <w:rPr>
                <w:rFonts w:ascii="LCD Display Grid" w:hAnsi="LCD Display Grid"/>
                <w:b/>
              </w:rPr>
            </w:pPr>
          </w:p>
        </w:tc>
        <w:tc>
          <w:tcPr>
            <w:tcW w:w="422"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T</w:t>
            </w:r>
          </w:p>
        </w:tc>
        <w:tc>
          <w:tcPr>
            <w:tcW w:w="422"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i</w:t>
            </w:r>
          </w:p>
        </w:tc>
        <w:tc>
          <w:tcPr>
            <w:tcW w:w="422"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m</w:t>
            </w:r>
          </w:p>
        </w:tc>
        <w:tc>
          <w:tcPr>
            <w:tcW w:w="421"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e</w:t>
            </w: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AA5101" w:rsidP="00AF07FE">
            <w:pPr>
              <w:pStyle w:val="NoSpacing"/>
              <w:rPr>
                <w:rFonts w:ascii="LCD Display Grid" w:hAnsi="LCD Display Grid"/>
                <w:b/>
              </w:rPr>
            </w:pPr>
            <w:r>
              <w:rPr>
                <w:rFonts w:ascii="LCD Display Grid" w:hAnsi="LCD Display Grid"/>
                <w:b/>
              </w:rPr>
              <w:t>8</w:t>
            </w: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AA5101" w:rsidP="00AF07FE">
            <w:pPr>
              <w:pStyle w:val="NoSpacing"/>
              <w:rPr>
                <w:rFonts w:ascii="LCD Display Grid" w:hAnsi="LCD Display Grid"/>
                <w:b/>
              </w:rPr>
            </w:pPr>
            <w:r>
              <w:rPr>
                <w:rFonts w:ascii="LCD Display Grid" w:hAnsi="LCD Display Grid"/>
                <w:b/>
              </w:rPr>
              <w:t>h</w:t>
            </w:r>
          </w:p>
        </w:tc>
      </w:tr>
      <w:tr w:rsidR="003A26BE" w:rsidTr="00AF07FE">
        <w:tc>
          <w:tcPr>
            <w:tcW w:w="423" w:type="dxa"/>
            <w:shd w:val="clear" w:color="auto" w:fill="BFBFBF" w:themeFill="background1" w:themeFillShade="BF"/>
          </w:tcPr>
          <w:p w:rsidR="003A26BE" w:rsidRDefault="003A26BE" w:rsidP="00AF07FE">
            <w:pPr>
              <w:pStyle w:val="NoSpacing"/>
            </w:pPr>
            <w:r>
              <w:t>4</w:t>
            </w:r>
          </w:p>
        </w:tc>
        <w:tc>
          <w:tcPr>
            <w:tcW w:w="422" w:type="dxa"/>
            <w:shd w:val="clear" w:color="auto" w:fill="CCFF66"/>
          </w:tcPr>
          <w:p w:rsidR="003A26BE" w:rsidRPr="00C928FC" w:rsidRDefault="003A26BE" w:rsidP="00AF07FE">
            <w:pPr>
              <w:pStyle w:val="NoSpacing"/>
              <w:rPr>
                <w:rFonts w:ascii="LCD Display Grid" w:hAnsi="LCD Display Grid"/>
                <w:b/>
              </w:rPr>
            </w:pPr>
          </w:p>
        </w:tc>
        <w:tc>
          <w:tcPr>
            <w:tcW w:w="423" w:type="dxa"/>
            <w:shd w:val="clear" w:color="auto" w:fill="CCFF66"/>
          </w:tcPr>
          <w:p w:rsidR="003A26BE" w:rsidRPr="00C928FC" w:rsidRDefault="003A26BE" w:rsidP="00AF07FE">
            <w:pPr>
              <w:pStyle w:val="NoSpacing"/>
              <w:rPr>
                <w:rFonts w:ascii="LCD Display Grid" w:hAnsi="LCD Display Grid"/>
                <w:b/>
              </w:rPr>
            </w:pPr>
          </w:p>
        </w:tc>
        <w:tc>
          <w:tcPr>
            <w:tcW w:w="423"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3</w:t>
            </w:r>
          </w:p>
        </w:tc>
        <w:tc>
          <w:tcPr>
            <w:tcW w:w="422"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w:t>
            </w:r>
          </w:p>
        </w:tc>
        <w:tc>
          <w:tcPr>
            <w:tcW w:w="422" w:type="dxa"/>
            <w:shd w:val="clear" w:color="auto" w:fill="CCFF66"/>
          </w:tcPr>
          <w:p w:rsidR="003A26BE" w:rsidRPr="00C928FC" w:rsidRDefault="003A26BE" w:rsidP="00AF07FE">
            <w:pPr>
              <w:pStyle w:val="NoSpacing"/>
              <w:rPr>
                <w:rFonts w:ascii="LCD Display Grid" w:hAnsi="LCD Display Grid"/>
                <w:b/>
              </w:rPr>
            </w:pPr>
          </w:p>
        </w:tc>
        <w:tc>
          <w:tcPr>
            <w:tcW w:w="422"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S</w:t>
            </w:r>
          </w:p>
        </w:tc>
        <w:tc>
          <w:tcPr>
            <w:tcW w:w="422"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t</w:t>
            </w:r>
          </w:p>
        </w:tc>
        <w:tc>
          <w:tcPr>
            <w:tcW w:w="422"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a</w:t>
            </w:r>
          </w:p>
        </w:tc>
        <w:tc>
          <w:tcPr>
            <w:tcW w:w="421"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r</w:t>
            </w:r>
          </w:p>
        </w:tc>
        <w:tc>
          <w:tcPr>
            <w:tcW w:w="440"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t</w:t>
            </w: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3A26BE" w:rsidP="00AF07FE">
            <w:pPr>
              <w:pStyle w:val="NoSpacing"/>
              <w:rPr>
                <w:rFonts w:ascii="LCD Display Grid" w:hAnsi="LCD Display Grid"/>
                <w:b/>
              </w:rPr>
            </w:pPr>
          </w:p>
        </w:tc>
      </w:tr>
    </w:tbl>
    <w:p w:rsidR="003A26BE" w:rsidRDefault="003A26BE" w:rsidP="003A26BE"/>
    <w:tbl>
      <w:tblPr>
        <w:tblStyle w:val="TableGrid"/>
        <w:tblW w:w="0" w:type="auto"/>
        <w:tblLook w:val="04A0" w:firstRow="1" w:lastRow="0" w:firstColumn="1" w:lastColumn="0" w:noHBand="0" w:noVBand="1"/>
      </w:tblPr>
      <w:tblGrid>
        <w:gridCol w:w="1413"/>
        <w:gridCol w:w="4961"/>
      </w:tblGrid>
      <w:tr w:rsidR="003A26BE" w:rsidTr="003A26BE">
        <w:tc>
          <w:tcPr>
            <w:tcW w:w="1413" w:type="dxa"/>
          </w:tcPr>
          <w:p w:rsidR="003A26BE" w:rsidRDefault="003A26BE" w:rsidP="00AF07FE">
            <w:pPr>
              <w:pStyle w:val="NoSpacing"/>
              <w:rPr>
                <w:lang w:val="en-GB"/>
              </w:rPr>
            </w:pPr>
            <w:r>
              <w:rPr>
                <w:rFonts w:cstheme="minorHAnsi"/>
                <w:lang w:val="en-GB"/>
              </w:rPr>
              <w:t>↑</w:t>
            </w:r>
          </w:p>
        </w:tc>
        <w:tc>
          <w:tcPr>
            <w:tcW w:w="4961" w:type="dxa"/>
          </w:tcPr>
          <w:p w:rsidR="003A26BE" w:rsidRDefault="003A26BE" w:rsidP="00AF07FE">
            <w:pPr>
              <w:pStyle w:val="NoSpacing"/>
              <w:rPr>
                <w:lang w:val="en-GB"/>
              </w:rPr>
            </w:pPr>
            <w:r>
              <w:rPr>
                <w:lang w:val="en-GB"/>
              </w:rPr>
              <w:t>Move cursor up one line</w:t>
            </w:r>
          </w:p>
        </w:tc>
      </w:tr>
      <w:tr w:rsidR="003A26BE" w:rsidTr="003A26BE">
        <w:tc>
          <w:tcPr>
            <w:tcW w:w="1413" w:type="dxa"/>
          </w:tcPr>
          <w:p w:rsidR="003A26BE" w:rsidRDefault="003A26BE" w:rsidP="00AF07FE">
            <w:pPr>
              <w:pStyle w:val="NoSpacing"/>
              <w:rPr>
                <w:lang w:val="en-GB"/>
              </w:rPr>
            </w:pPr>
            <w:r>
              <w:rPr>
                <w:rFonts w:cstheme="minorHAnsi"/>
                <w:lang w:val="en-GB"/>
              </w:rPr>
              <w:t>↓</w:t>
            </w:r>
          </w:p>
        </w:tc>
        <w:tc>
          <w:tcPr>
            <w:tcW w:w="4961" w:type="dxa"/>
          </w:tcPr>
          <w:p w:rsidR="003A26BE" w:rsidRDefault="003A26BE" w:rsidP="00AF07FE">
            <w:pPr>
              <w:pStyle w:val="NoSpacing"/>
              <w:rPr>
                <w:lang w:val="en-GB"/>
              </w:rPr>
            </w:pPr>
            <w:r>
              <w:rPr>
                <w:lang w:val="en-GB"/>
              </w:rPr>
              <w:t>Move cursor down one line</w:t>
            </w:r>
          </w:p>
        </w:tc>
      </w:tr>
      <w:tr w:rsidR="003A26BE" w:rsidTr="003A26BE">
        <w:tc>
          <w:tcPr>
            <w:tcW w:w="1413" w:type="dxa"/>
          </w:tcPr>
          <w:p w:rsidR="003A26BE" w:rsidRDefault="003A26BE" w:rsidP="00AF07FE">
            <w:pPr>
              <w:pStyle w:val="NoSpacing"/>
              <w:rPr>
                <w:rFonts w:cstheme="minorHAnsi"/>
                <w:lang w:val="en-GB"/>
              </w:rPr>
            </w:pPr>
            <w:r>
              <w:rPr>
                <w:rFonts w:cstheme="minorHAnsi"/>
                <w:lang w:val="en-GB"/>
              </w:rPr>
              <w:t>ENT</w:t>
            </w:r>
          </w:p>
        </w:tc>
        <w:tc>
          <w:tcPr>
            <w:tcW w:w="4961" w:type="dxa"/>
          </w:tcPr>
          <w:p w:rsidR="003A26BE" w:rsidRDefault="003A26BE" w:rsidP="00AF07FE">
            <w:pPr>
              <w:pStyle w:val="NoSpacing"/>
              <w:rPr>
                <w:lang w:val="en-GB"/>
              </w:rPr>
            </w:pPr>
            <w:r>
              <w:rPr>
                <w:lang w:val="en-GB"/>
              </w:rPr>
              <w:t>Select currently current item</w:t>
            </w:r>
          </w:p>
        </w:tc>
      </w:tr>
      <w:tr w:rsidR="003A26BE" w:rsidTr="003A26BE">
        <w:tc>
          <w:tcPr>
            <w:tcW w:w="1413" w:type="dxa"/>
          </w:tcPr>
          <w:p w:rsidR="003A26BE" w:rsidRDefault="00F5017F" w:rsidP="00AF07FE">
            <w:pPr>
              <w:pStyle w:val="NoSpacing"/>
              <w:rPr>
                <w:rFonts w:cstheme="minorHAnsi"/>
                <w:lang w:val="en-GB"/>
              </w:rPr>
            </w:pPr>
            <w:r>
              <w:rPr>
                <w:rFonts w:cstheme="minorHAnsi"/>
                <w:lang w:val="en-GB"/>
              </w:rPr>
              <w:t>X</w:t>
            </w:r>
          </w:p>
        </w:tc>
        <w:tc>
          <w:tcPr>
            <w:tcW w:w="4961" w:type="dxa"/>
          </w:tcPr>
          <w:p w:rsidR="003A26BE" w:rsidRDefault="003A26BE" w:rsidP="00AF07FE">
            <w:pPr>
              <w:pStyle w:val="NoSpacing"/>
              <w:rPr>
                <w:lang w:val="en-GB"/>
              </w:rPr>
            </w:pPr>
            <w:r>
              <w:rPr>
                <w:lang w:val="en-GB"/>
              </w:rPr>
              <w:t>Leave current menu level and return to main menu</w:t>
            </w:r>
          </w:p>
        </w:tc>
      </w:tr>
      <w:tr w:rsidR="003A26BE" w:rsidTr="003A26BE">
        <w:tc>
          <w:tcPr>
            <w:tcW w:w="1413" w:type="dxa"/>
          </w:tcPr>
          <w:p w:rsidR="003A26BE" w:rsidRDefault="003A26BE" w:rsidP="00AF07FE">
            <w:pPr>
              <w:pStyle w:val="NoSpacing"/>
              <w:rPr>
                <w:rFonts w:cstheme="minorHAnsi"/>
                <w:lang w:val="en-GB"/>
              </w:rPr>
            </w:pPr>
            <w:r>
              <w:rPr>
                <w:rFonts w:cstheme="minorHAnsi"/>
                <w:lang w:val="en-GB"/>
              </w:rPr>
              <w:t>others</w:t>
            </w:r>
          </w:p>
        </w:tc>
        <w:tc>
          <w:tcPr>
            <w:tcW w:w="4961" w:type="dxa"/>
          </w:tcPr>
          <w:p w:rsidR="003A26BE" w:rsidRDefault="003A26BE" w:rsidP="00AF07FE">
            <w:pPr>
              <w:pStyle w:val="NoSpacing"/>
              <w:rPr>
                <w:lang w:val="en-GB"/>
              </w:rPr>
            </w:pPr>
            <w:r>
              <w:rPr>
                <w:lang w:val="en-GB"/>
              </w:rPr>
              <w:t>No function</w:t>
            </w:r>
          </w:p>
        </w:tc>
      </w:tr>
    </w:tbl>
    <w:p w:rsidR="003A26BE" w:rsidRDefault="003A26BE" w:rsidP="003A26BE"/>
    <w:p w:rsidR="007C2F68" w:rsidRDefault="007C2F68" w:rsidP="003A26BE">
      <w:r>
        <w:t xml:space="preserve">The </w:t>
      </w:r>
      <w:r w:rsidR="00FE3A38">
        <w:t>pre-set</w:t>
      </w:r>
      <w:r>
        <w:t xml:space="preserve"> and the timer menu item </w:t>
      </w:r>
      <w:r w:rsidR="00265B5F">
        <w:t xml:space="preserve">both show the current selection, which is </w:t>
      </w:r>
      <w:r w:rsidR="00065C9C">
        <w:t>always the first item available</w:t>
      </w:r>
      <w:r w:rsidR="00265B5F">
        <w:t xml:space="preserve"> </w:t>
      </w:r>
      <w:r w:rsidR="00AF07FE">
        <w:t>after each system (re)start.</w:t>
      </w:r>
    </w:p>
    <w:p w:rsidR="007C2F68" w:rsidRDefault="007C2F68" w:rsidP="003A26BE"/>
    <w:p w:rsidR="003A26BE" w:rsidRDefault="00975201" w:rsidP="009F5B70">
      <w:pPr>
        <w:pStyle w:val="Heading4"/>
      </w:pPr>
      <w:r>
        <w:t>Voltage selection</w:t>
      </w:r>
      <w:r w:rsidR="003A26BE">
        <w:t xml:space="preserve"> menu</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3A26BE" w:rsidTr="00AF07FE">
        <w:tc>
          <w:tcPr>
            <w:tcW w:w="423" w:type="dxa"/>
            <w:shd w:val="clear" w:color="auto" w:fill="BFBFBF" w:themeFill="background1" w:themeFillShade="BF"/>
          </w:tcPr>
          <w:p w:rsidR="003A26BE" w:rsidRDefault="003A26BE" w:rsidP="00AF07FE">
            <w:pPr>
              <w:pStyle w:val="NoSpacing"/>
            </w:pPr>
            <w:r>
              <w:t>/</w:t>
            </w:r>
          </w:p>
        </w:tc>
        <w:tc>
          <w:tcPr>
            <w:tcW w:w="422" w:type="dxa"/>
            <w:shd w:val="clear" w:color="auto" w:fill="BFBFBF" w:themeFill="background1" w:themeFillShade="BF"/>
          </w:tcPr>
          <w:p w:rsidR="003A26BE" w:rsidRDefault="003A26BE" w:rsidP="00AF07FE">
            <w:pPr>
              <w:pStyle w:val="NoSpacing"/>
            </w:pPr>
            <w:r>
              <w:t>1</w:t>
            </w:r>
          </w:p>
        </w:tc>
        <w:tc>
          <w:tcPr>
            <w:tcW w:w="423" w:type="dxa"/>
            <w:shd w:val="clear" w:color="auto" w:fill="BFBFBF" w:themeFill="background1" w:themeFillShade="BF"/>
          </w:tcPr>
          <w:p w:rsidR="003A26BE" w:rsidRDefault="003A26BE" w:rsidP="00AF07FE">
            <w:pPr>
              <w:pStyle w:val="NoSpacing"/>
            </w:pPr>
            <w:r>
              <w:t>2</w:t>
            </w:r>
          </w:p>
        </w:tc>
        <w:tc>
          <w:tcPr>
            <w:tcW w:w="423" w:type="dxa"/>
            <w:shd w:val="clear" w:color="auto" w:fill="BFBFBF" w:themeFill="background1" w:themeFillShade="BF"/>
          </w:tcPr>
          <w:p w:rsidR="003A26BE" w:rsidRDefault="003A26BE" w:rsidP="00AF07FE">
            <w:pPr>
              <w:pStyle w:val="NoSpacing"/>
            </w:pPr>
            <w:r>
              <w:t>3</w:t>
            </w:r>
          </w:p>
        </w:tc>
        <w:tc>
          <w:tcPr>
            <w:tcW w:w="422" w:type="dxa"/>
            <w:shd w:val="clear" w:color="auto" w:fill="BFBFBF" w:themeFill="background1" w:themeFillShade="BF"/>
          </w:tcPr>
          <w:p w:rsidR="003A26BE" w:rsidRDefault="003A26BE" w:rsidP="00AF07FE">
            <w:pPr>
              <w:pStyle w:val="NoSpacing"/>
            </w:pPr>
            <w:r>
              <w:t>4</w:t>
            </w:r>
          </w:p>
        </w:tc>
        <w:tc>
          <w:tcPr>
            <w:tcW w:w="422" w:type="dxa"/>
            <w:shd w:val="clear" w:color="auto" w:fill="BFBFBF" w:themeFill="background1" w:themeFillShade="BF"/>
          </w:tcPr>
          <w:p w:rsidR="003A26BE" w:rsidRDefault="003A26BE" w:rsidP="00AF07FE">
            <w:pPr>
              <w:pStyle w:val="NoSpacing"/>
            </w:pPr>
            <w:r>
              <w:t>5</w:t>
            </w:r>
          </w:p>
        </w:tc>
        <w:tc>
          <w:tcPr>
            <w:tcW w:w="422" w:type="dxa"/>
            <w:shd w:val="clear" w:color="auto" w:fill="BFBFBF" w:themeFill="background1" w:themeFillShade="BF"/>
          </w:tcPr>
          <w:p w:rsidR="003A26BE" w:rsidRDefault="003A26BE" w:rsidP="00AF07FE">
            <w:pPr>
              <w:pStyle w:val="NoSpacing"/>
            </w:pPr>
            <w:r>
              <w:t>6</w:t>
            </w:r>
          </w:p>
        </w:tc>
        <w:tc>
          <w:tcPr>
            <w:tcW w:w="422" w:type="dxa"/>
            <w:shd w:val="clear" w:color="auto" w:fill="BFBFBF" w:themeFill="background1" w:themeFillShade="BF"/>
          </w:tcPr>
          <w:p w:rsidR="003A26BE" w:rsidRDefault="003A26BE" w:rsidP="00AF07FE">
            <w:pPr>
              <w:pStyle w:val="NoSpacing"/>
            </w:pPr>
            <w:r>
              <w:t>7</w:t>
            </w:r>
          </w:p>
        </w:tc>
        <w:tc>
          <w:tcPr>
            <w:tcW w:w="422" w:type="dxa"/>
            <w:shd w:val="clear" w:color="auto" w:fill="BFBFBF" w:themeFill="background1" w:themeFillShade="BF"/>
          </w:tcPr>
          <w:p w:rsidR="003A26BE" w:rsidRDefault="003A26BE" w:rsidP="00AF07FE">
            <w:pPr>
              <w:pStyle w:val="NoSpacing"/>
            </w:pPr>
            <w:r>
              <w:t>8</w:t>
            </w:r>
          </w:p>
        </w:tc>
        <w:tc>
          <w:tcPr>
            <w:tcW w:w="421" w:type="dxa"/>
            <w:shd w:val="clear" w:color="auto" w:fill="BFBFBF" w:themeFill="background1" w:themeFillShade="BF"/>
          </w:tcPr>
          <w:p w:rsidR="003A26BE" w:rsidRDefault="003A26BE" w:rsidP="00AF07FE">
            <w:pPr>
              <w:pStyle w:val="NoSpacing"/>
            </w:pPr>
            <w:r>
              <w:t>9</w:t>
            </w:r>
          </w:p>
        </w:tc>
        <w:tc>
          <w:tcPr>
            <w:tcW w:w="440" w:type="dxa"/>
            <w:shd w:val="clear" w:color="auto" w:fill="BFBFBF" w:themeFill="background1" w:themeFillShade="BF"/>
          </w:tcPr>
          <w:p w:rsidR="003A26BE" w:rsidRDefault="003A26BE" w:rsidP="00AF07FE">
            <w:pPr>
              <w:pStyle w:val="NoSpacing"/>
            </w:pPr>
            <w:r>
              <w:t>10</w:t>
            </w:r>
          </w:p>
        </w:tc>
        <w:tc>
          <w:tcPr>
            <w:tcW w:w="440" w:type="dxa"/>
            <w:shd w:val="clear" w:color="auto" w:fill="BFBFBF" w:themeFill="background1" w:themeFillShade="BF"/>
          </w:tcPr>
          <w:p w:rsidR="003A26BE" w:rsidRDefault="003A26BE" w:rsidP="00AF07FE">
            <w:pPr>
              <w:pStyle w:val="NoSpacing"/>
            </w:pPr>
            <w:r>
              <w:t>11</w:t>
            </w:r>
          </w:p>
        </w:tc>
        <w:tc>
          <w:tcPr>
            <w:tcW w:w="440" w:type="dxa"/>
            <w:shd w:val="clear" w:color="auto" w:fill="BFBFBF" w:themeFill="background1" w:themeFillShade="BF"/>
          </w:tcPr>
          <w:p w:rsidR="003A26BE" w:rsidRDefault="003A26BE" w:rsidP="00AF07FE">
            <w:pPr>
              <w:pStyle w:val="NoSpacing"/>
            </w:pPr>
            <w:r>
              <w:t>12</w:t>
            </w:r>
          </w:p>
        </w:tc>
        <w:tc>
          <w:tcPr>
            <w:tcW w:w="440" w:type="dxa"/>
            <w:shd w:val="clear" w:color="auto" w:fill="BFBFBF" w:themeFill="background1" w:themeFillShade="BF"/>
          </w:tcPr>
          <w:p w:rsidR="003A26BE" w:rsidRDefault="003A26BE" w:rsidP="00AF07FE">
            <w:pPr>
              <w:pStyle w:val="NoSpacing"/>
            </w:pPr>
            <w:r>
              <w:t>13</w:t>
            </w:r>
          </w:p>
        </w:tc>
        <w:tc>
          <w:tcPr>
            <w:tcW w:w="440" w:type="dxa"/>
            <w:shd w:val="clear" w:color="auto" w:fill="BFBFBF" w:themeFill="background1" w:themeFillShade="BF"/>
          </w:tcPr>
          <w:p w:rsidR="003A26BE" w:rsidRDefault="003A26BE" w:rsidP="00AF07FE">
            <w:pPr>
              <w:pStyle w:val="NoSpacing"/>
            </w:pPr>
            <w:r>
              <w:t>14</w:t>
            </w:r>
          </w:p>
        </w:tc>
        <w:tc>
          <w:tcPr>
            <w:tcW w:w="440" w:type="dxa"/>
            <w:shd w:val="clear" w:color="auto" w:fill="BFBFBF" w:themeFill="background1" w:themeFillShade="BF"/>
          </w:tcPr>
          <w:p w:rsidR="003A26BE" w:rsidRDefault="003A26BE" w:rsidP="00AF07FE">
            <w:pPr>
              <w:pStyle w:val="NoSpacing"/>
            </w:pPr>
            <w:r>
              <w:t>15</w:t>
            </w:r>
          </w:p>
        </w:tc>
        <w:tc>
          <w:tcPr>
            <w:tcW w:w="440" w:type="dxa"/>
            <w:shd w:val="clear" w:color="auto" w:fill="BFBFBF" w:themeFill="background1" w:themeFillShade="BF"/>
          </w:tcPr>
          <w:p w:rsidR="003A26BE" w:rsidRDefault="003A26BE" w:rsidP="00AF07FE">
            <w:pPr>
              <w:pStyle w:val="NoSpacing"/>
            </w:pPr>
            <w:r>
              <w:t>16</w:t>
            </w:r>
          </w:p>
        </w:tc>
        <w:tc>
          <w:tcPr>
            <w:tcW w:w="440" w:type="dxa"/>
            <w:shd w:val="clear" w:color="auto" w:fill="BFBFBF" w:themeFill="background1" w:themeFillShade="BF"/>
          </w:tcPr>
          <w:p w:rsidR="003A26BE" w:rsidRDefault="003A26BE" w:rsidP="00AF07FE">
            <w:pPr>
              <w:pStyle w:val="NoSpacing"/>
            </w:pPr>
            <w:r>
              <w:t>17</w:t>
            </w:r>
          </w:p>
        </w:tc>
        <w:tc>
          <w:tcPr>
            <w:tcW w:w="440" w:type="dxa"/>
            <w:shd w:val="clear" w:color="auto" w:fill="BFBFBF" w:themeFill="background1" w:themeFillShade="BF"/>
          </w:tcPr>
          <w:p w:rsidR="003A26BE" w:rsidRDefault="003A26BE" w:rsidP="00AF07FE">
            <w:pPr>
              <w:pStyle w:val="NoSpacing"/>
            </w:pPr>
            <w:r>
              <w:t>18</w:t>
            </w:r>
          </w:p>
        </w:tc>
        <w:tc>
          <w:tcPr>
            <w:tcW w:w="440" w:type="dxa"/>
            <w:shd w:val="clear" w:color="auto" w:fill="BFBFBF" w:themeFill="background1" w:themeFillShade="BF"/>
          </w:tcPr>
          <w:p w:rsidR="003A26BE" w:rsidRDefault="003A26BE" w:rsidP="00AF07FE">
            <w:pPr>
              <w:pStyle w:val="NoSpacing"/>
            </w:pPr>
            <w:r>
              <w:t>19</w:t>
            </w:r>
          </w:p>
        </w:tc>
        <w:tc>
          <w:tcPr>
            <w:tcW w:w="440" w:type="dxa"/>
            <w:shd w:val="clear" w:color="auto" w:fill="BFBFBF" w:themeFill="background1" w:themeFillShade="BF"/>
          </w:tcPr>
          <w:p w:rsidR="003A26BE" w:rsidRDefault="003A26BE" w:rsidP="00AF07FE">
            <w:pPr>
              <w:pStyle w:val="NoSpacing"/>
            </w:pPr>
            <w:r>
              <w:t>20</w:t>
            </w:r>
          </w:p>
        </w:tc>
      </w:tr>
      <w:tr w:rsidR="003A26BE" w:rsidTr="00AF07FE">
        <w:tc>
          <w:tcPr>
            <w:tcW w:w="423" w:type="dxa"/>
            <w:shd w:val="clear" w:color="auto" w:fill="BFBFBF" w:themeFill="background1" w:themeFillShade="BF"/>
          </w:tcPr>
          <w:p w:rsidR="003A26BE" w:rsidRDefault="003A26BE" w:rsidP="00AF07FE">
            <w:pPr>
              <w:pStyle w:val="NoSpacing"/>
            </w:pPr>
            <w:r>
              <w:t>1</w:t>
            </w:r>
          </w:p>
        </w:tc>
        <w:tc>
          <w:tcPr>
            <w:tcW w:w="422" w:type="dxa"/>
            <w:shd w:val="clear" w:color="auto" w:fill="CCFF66"/>
          </w:tcPr>
          <w:p w:rsidR="003A26BE" w:rsidRPr="00C928FC" w:rsidRDefault="002B3FB2" w:rsidP="00AF07FE">
            <w:pPr>
              <w:pStyle w:val="NoSpacing"/>
              <w:rPr>
                <w:rFonts w:ascii="LCD Display Grid" w:hAnsi="LCD Display Grid"/>
                <w:b/>
              </w:rPr>
            </w:pPr>
            <w:r>
              <w:rPr>
                <w:rFonts w:ascii="LCD Display Grid" w:hAnsi="LCD Display Grid"/>
                <w:b/>
              </w:rPr>
              <w:t>V</w:t>
            </w:r>
          </w:p>
        </w:tc>
        <w:tc>
          <w:tcPr>
            <w:tcW w:w="423" w:type="dxa"/>
            <w:shd w:val="clear" w:color="auto" w:fill="CCFF66"/>
          </w:tcPr>
          <w:p w:rsidR="003A26BE" w:rsidRPr="00C928FC" w:rsidRDefault="002B3FB2" w:rsidP="00AF07FE">
            <w:pPr>
              <w:pStyle w:val="NoSpacing"/>
              <w:rPr>
                <w:rFonts w:ascii="LCD Display Grid" w:hAnsi="LCD Display Grid"/>
                <w:b/>
              </w:rPr>
            </w:pPr>
            <w:r>
              <w:rPr>
                <w:rFonts w:ascii="LCD Display Grid" w:hAnsi="LCD Display Grid"/>
                <w:b/>
              </w:rPr>
              <w:t>o</w:t>
            </w:r>
          </w:p>
        </w:tc>
        <w:tc>
          <w:tcPr>
            <w:tcW w:w="423" w:type="dxa"/>
            <w:shd w:val="clear" w:color="auto" w:fill="CCFF66"/>
          </w:tcPr>
          <w:p w:rsidR="003A26BE" w:rsidRPr="00C928FC" w:rsidRDefault="002B3FB2" w:rsidP="00AF07FE">
            <w:pPr>
              <w:pStyle w:val="NoSpacing"/>
              <w:rPr>
                <w:rFonts w:ascii="LCD Display Grid" w:hAnsi="LCD Display Grid"/>
                <w:b/>
              </w:rPr>
            </w:pPr>
            <w:r>
              <w:rPr>
                <w:rFonts w:ascii="LCD Display Grid" w:hAnsi="LCD Display Grid"/>
                <w:b/>
              </w:rPr>
              <w:t>l</w:t>
            </w:r>
          </w:p>
        </w:tc>
        <w:tc>
          <w:tcPr>
            <w:tcW w:w="422" w:type="dxa"/>
            <w:shd w:val="clear" w:color="auto" w:fill="CCFF66"/>
          </w:tcPr>
          <w:p w:rsidR="003A26BE" w:rsidRPr="00C928FC" w:rsidRDefault="002B3FB2" w:rsidP="00AF07FE">
            <w:pPr>
              <w:pStyle w:val="NoSpacing"/>
              <w:rPr>
                <w:rFonts w:ascii="LCD Display Grid" w:hAnsi="LCD Display Grid"/>
                <w:b/>
              </w:rPr>
            </w:pPr>
            <w:r>
              <w:rPr>
                <w:rFonts w:ascii="LCD Display Grid" w:hAnsi="LCD Display Grid"/>
                <w:b/>
              </w:rPr>
              <w:t>t</w:t>
            </w:r>
          </w:p>
        </w:tc>
        <w:tc>
          <w:tcPr>
            <w:tcW w:w="422" w:type="dxa"/>
            <w:shd w:val="clear" w:color="auto" w:fill="CCFF66"/>
          </w:tcPr>
          <w:p w:rsidR="003A26BE" w:rsidRPr="00C928FC" w:rsidRDefault="002B3FB2" w:rsidP="00AF07FE">
            <w:pPr>
              <w:pStyle w:val="NoSpacing"/>
              <w:rPr>
                <w:rFonts w:ascii="LCD Display Grid" w:hAnsi="LCD Display Grid"/>
                <w:b/>
              </w:rPr>
            </w:pPr>
            <w:r>
              <w:rPr>
                <w:rFonts w:ascii="LCD Display Grid" w:hAnsi="LCD Display Grid"/>
                <w:b/>
              </w:rPr>
              <w:t>a</w:t>
            </w:r>
          </w:p>
        </w:tc>
        <w:tc>
          <w:tcPr>
            <w:tcW w:w="422" w:type="dxa"/>
            <w:shd w:val="clear" w:color="auto" w:fill="CCFF66"/>
          </w:tcPr>
          <w:p w:rsidR="003A26BE" w:rsidRPr="00C928FC" w:rsidRDefault="002B3FB2" w:rsidP="00AF07FE">
            <w:pPr>
              <w:pStyle w:val="NoSpacing"/>
              <w:rPr>
                <w:rFonts w:ascii="LCD Display Grid" w:hAnsi="LCD Display Grid"/>
                <w:b/>
              </w:rPr>
            </w:pPr>
            <w:r>
              <w:rPr>
                <w:rFonts w:ascii="LCD Display Grid" w:hAnsi="LCD Display Grid"/>
                <w:b/>
              </w:rPr>
              <w:t>g</w:t>
            </w:r>
          </w:p>
        </w:tc>
        <w:tc>
          <w:tcPr>
            <w:tcW w:w="422" w:type="dxa"/>
            <w:shd w:val="clear" w:color="auto" w:fill="CCFF66"/>
          </w:tcPr>
          <w:p w:rsidR="003A26BE" w:rsidRPr="00C928FC" w:rsidRDefault="002B3FB2" w:rsidP="00AF07FE">
            <w:pPr>
              <w:pStyle w:val="NoSpacing"/>
              <w:rPr>
                <w:rFonts w:ascii="LCD Display Grid" w:hAnsi="LCD Display Grid"/>
                <w:b/>
              </w:rPr>
            </w:pPr>
            <w:r>
              <w:rPr>
                <w:rFonts w:ascii="LCD Display Grid" w:hAnsi="LCD Display Grid"/>
                <w:b/>
              </w:rPr>
              <w:t>e</w:t>
            </w:r>
          </w:p>
        </w:tc>
        <w:tc>
          <w:tcPr>
            <w:tcW w:w="422" w:type="dxa"/>
            <w:shd w:val="clear" w:color="auto" w:fill="CCFF66"/>
          </w:tcPr>
          <w:p w:rsidR="003A26BE" w:rsidRPr="00C928FC" w:rsidRDefault="003A26BE" w:rsidP="00AF07FE">
            <w:pPr>
              <w:pStyle w:val="NoSpacing"/>
              <w:rPr>
                <w:rFonts w:ascii="LCD Display Grid" w:hAnsi="LCD Display Grid"/>
                <w:b/>
              </w:rPr>
            </w:pPr>
          </w:p>
        </w:tc>
        <w:tc>
          <w:tcPr>
            <w:tcW w:w="421" w:type="dxa"/>
            <w:shd w:val="clear" w:color="auto" w:fill="CCFF66"/>
          </w:tcPr>
          <w:p w:rsidR="003A26BE" w:rsidRPr="00C928FC" w:rsidRDefault="002B3FB2" w:rsidP="00AF07FE">
            <w:pPr>
              <w:pStyle w:val="NoSpacing"/>
              <w:rPr>
                <w:rFonts w:ascii="LCD Display Grid" w:hAnsi="LCD Display Grid"/>
                <w:b/>
              </w:rPr>
            </w:pPr>
            <w:r>
              <w:rPr>
                <w:rFonts w:ascii="LCD Display Grid" w:hAnsi="LCD Display Grid"/>
                <w:b/>
              </w:rPr>
              <w:t>s</w:t>
            </w:r>
          </w:p>
        </w:tc>
        <w:tc>
          <w:tcPr>
            <w:tcW w:w="440" w:type="dxa"/>
            <w:shd w:val="clear" w:color="auto" w:fill="CCFF66"/>
          </w:tcPr>
          <w:p w:rsidR="003A26BE" w:rsidRPr="00C928FC" w:rsidRDefault="002B3FB2" w:rsidP="00AF07FE">
            <w:pPr>
              <w:pStyle w:val="NoSpacing"/>
              <w:rPr>
                <w:rFonts w:ascii="LCD Display Grid" w:hAnsi="LCD Display Grid"/>
                <w:b/>
              </w:rPr>
            </w:pPr>
            <w:r>
              <w:rPr>
                <w:rFonts w:ascii="LCD Display Grid" w:hAnsi="LCD Display Grid"/>
                <w:b/>
              </w:rPr>
              <w:t>e</w:t>
            </w:r>
          </w:p>
        </w:tc>
        <w:tc>
          <w:tcPr>
            <w:tcW w:w="440" w:type="dxa"/>
            <w:shd w:val="clear" w:color="auto" w:fill="CCFF66"/>
          </w:tcPr>
          <w:p w:rsidR="003A26BE" w:rsidRPr="00C928FC" w:rsidRDefault="002B3FB2" w:rsidP="00AF07FE">
            <w:pPr>
              <w:pStyle w:val="NoSpacing"/>
              <w:rPr>
                <w:rFonts w:ascii="LCD Display Grid" w:hAnsi="LCD Display Grid"/>
                <w:b/>
              </w:rPr>
            </w:pPr>
            <w:r>
              <w:rPr>
                <w:rFonts w:ascii="LCD Display Grid" w:hAnsi="LCD Display Grid"/>
                <w:b/>
              </w:rPr>
              <w:t>l</w:t>
            </w:r>
          </w:p>
        </w:tc>
        <w:tc>
          <w:tcPr>
            <w:tcW w:w="440" w:type="dxa"/>
            <w:shd w:val="clear" w:color="auto" w:fill="CCFF66"/>
          </w:tcPr>
          <w:p w:rsidR="003A26BE" w:rsidRPr="00C928FC" w:rsidRDefault="002B3FB2" w:rsidP="00AF07FE">
            <w:pPr>
              <w:pStyle w:val="NoSpacing"/>
              <w:rPr>
                <w:rFonts w:ascii="LCD Display Grid" w:hAnsi="LCD Display Grid"/>
                <w:b/>
              </w:rPr>
            </w:pPr>
            <w:r>
              <w:rPr>
                <w:rFonts w:ascii="LCD Display Grid" w:hAnsi="LCD Display Grid"/>
                <w:b/>
              </w:rPr>
              <w:t>e</w:t>
            </w:r>
          </w:p>
        </w:tc>
        <w:tc>
          <w:tcPr>
            <w:tcW w:w="440" w:type="dxa"/>
            <w:shd w:val="clear" w:color="auto" w:fill="CCFF66"/>
          </w:tcPr>
          <w:p w:rsidR="003A26BE" w:rsidRPr="00C928FC" w:rsidRDefault="002B3FB2" w:rsidP="00AF07FE">
            <w:pPr>
              <w:pStyle w:val="NoSpacing"/>
              <w:rPr>
                <w:rFonts w:ascii="LCD Display Grid" w:hAnsi="LCD Display Grid"/>
                <w:b/>
              </w:rPr>
            </w:pPr>
            <w:r>
              <w:rPr>
                <w:rFonts w:ascii="LCD Display Grid" w:hAnsi="LCD Display Grid"/>
                <w:b/>
              </w:rPr>
              <w:t>c</w:t>
            </w:r>
          </w:p>
        </w:tc>
        <w:tc>
          <w:tcPr>
            <w:tcW w:w="440" w:type="dxa"/>
            <w:shd w:val="clear" w:color="auto" w:fill="CCFF66"/>
          </w:tcPr>
          <w:p w:rsidR="003A26BE" w:rsidRPr="00C928FC" w:rsidRDefault="002B3FB2" w:rsidP="00AF07FE">
            <w:pPr>
              <w:pStyle w:val="NoSpacing"/>
              <w:rPr>
                <w:rFonts w:ascii="LCD Display Grid" w:hAnsi="LCD Display Grid"/>
                <w:b/>
              </w:rPr>
            </w:pPr>
            <w:r>
              <w:rPr>
                <w:rFonts w:ascii="LCD Display Grid" w:hAnsi="LCD Display Grid"/>
                <w:b/>
              </w:rPr>
              <w:t>t</w:t>
            </w:r>
          </w:p>
        </w:tc>
        <w:tc>
          <w:tcPr>
            <w:tcW w:w="440" w:type="dxa"/>
            <w:shd w:val="clear" w:color="auto" w:fill="CCFF66"/>
          </w:tcPr>
          <w:p w:rsidR="003A26BE" w:rsidRPr="00C928FC" w:rsidRDefault="002B3FB2" w:rsidP="00AF07FE">
            <w:pPr>
              <w:pStyle w:val="NoSpacing"/>
              <w:rPr>
                <w:rFonts w:ascii="LCD Display Grid" w:hAnsi="LCD Display Grid"/>
                <w:b/>
              </w:rPr>
            </w:pPr>
            <w:r>
              <w:rPr>
                <w:rFonts w:ascii="LCD Display Grid" w:hAnsi="LCD Display Grid"/>
                <w:b/>
              </w:rPr>
              <w:t>i</w:t>
            </w:r>
          </w:p>
        </w:tc>
        <w:tc>
          <w:tcPr>
            <w:tcW w:w="440" w:type="dxa"/>
            <w:shd w:val="clear" w:color="auto" w:fill="CCFF66"/>
          </w:tcPr>
          <w:p w:rsidR="003A26BE" w:rsidRPr="00C928FC" w:rsidRDefault="002B3FB2" w:rsidP="00AF07FE">
            <w:pPr>
              <w:pStyle w:val="NoSpacing"/>
              <w:rPr>
                <w:rFonts w:ascii="LCD Display Grid" w:hAnsi="LCD Display Grid"/>
                <w:b/>
              </w:rPr>
            </w:pPr>
            <w:r>
              <w:rPr>
                <w:rFonts w:ascii="LCD Display Grid" w:hAnsi="LCD Display Grid"/>
                <w:b/>
              </w:rPr>
              <w:t>o</w:t>
            </w:r>
          </w:p>
        </w:tc>
        <w:tc>
          <w:tcPr>
            <w:tcW w:w="440" w:type="dxa"/>
            <w:shd w:val="clear" w:color="auto" w:fill="CCFF66"/>
          </w:tcPr>
          <w:p w:rsidR="003A26BE" w:rsidRPr="00C928FC" w:rsidRDefault="002B3FB2" w:rsidP="00AF07FE">
            <w:pPr>
              <w:pStyle w:val="NoSpacing"/>
              <w:rPr>
                <w:rFonts w:ascii="LCD Display Grid" w:hAnsi="LCD Display Grid"/>
                <w:b/>
              </w:rPr>
            </w:pPr>
            <w:r>
              <w:rPr>
                <w:rFonts w:ascii="LCD Display Grid" w:hAnsi="LCD Display Grid"/>
                <w:b/>
              </w:rPr>
              <w:t>n</w:t>
            </w: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3A26BE" w:rsidP="00AF07FE">
            <w:pPr>
              <w:pStyle w:val="NoSpacing"/>
              <w:rPr>
                <w:rFonts w:ascii="LCD Display Grid" w:hAnsi="LCD Display Grid"/>
                <w:b/>
              </w:rPr>
            </w:pPr>
          </w:p>
        </w:tc>
      </w:tr>
      <w:tr w:rsidR="003A26BE" w:rsidTr="00AF07FE">
        <w:tc>
          <w:tcPr>
            <w:tcW w:w="423" w:type="dxa"/>
            <w:shd w:val="clear" w:color="auto" w:fill="BFBFBF" w:themeFill="background1" w:themeFillShade="BF"/>
          </w:tcPr>
          <w:p w:rsidR="003A26BE" w:rsidRDefault="003A26BE" w:rsidP="00AF07FE">
            <w:pPr>
              <w:pStyle w:val="NoSpacing"/>
            </w:pPr>
            <w:r>
              <w:t>2</w:t>
            </w:r>
          </w:p>
        </w:tc>
        <w:tc>
          <w:tcPr>
            <w:tcW w:w="422"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&gt;</w:t>
            </w:r>
          </w:p>
        </w:tc>
        <w:tc>
          <w:tcPr>
            <w:tcW w:w="423" w:type="dxa"/>
            <w:shd w:val="clear" w:color="auto" w:fill="CCFF66"/>
          </w:tcPr>
          <w:p w:rsidR="003A26BE" w:rsidRPr="00C928FC" w:rsidRDefault="003A26BE" w:rsidP="00AF07FE">
            <w:pPr>
              <w:pStyle w:val="NoSpacing"/>
              <w:rPr>
                <w:rFonts w:ascii="LCD Display Grid" w:hAnsi="LCD Display Grid"/>
                <w:b/>
              </w:rPr>
            </w:pPr>
          </w:p>
        </w:tc>
        <w:tc>
          <w:tcPr>
            <w:tcW w:w="423"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1</w:t>
            </w:r>
          </w:p>
        </w:tc>
        <w:tc>
          <w:tcPr>
            <w:tcW w:w="422"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w:t>
            </w:r>
          </w:p>
        </w:tc>
        <w:tc>
          <w:tcPr>
            <w:tcW w:w="422" w:type="dxa"/>
            <w:shd w:val="clear" w:color="auto" w:fill="CCFF66"/>
          </w:tcPr>
          <w:p w:rsidR="003A26BE" w:rsidRPr="00C928FC" w:rsidRDefault="003A26BE" w:rsidP="00AF07FE">
            <w:pPr>
              <w:pStyle w:val="NoSpacing"/>
              <w:rPr>
                <w:rFonts w:ascii="LCD Display Grid" w:hAnsi="LCD Display Grid"/>
                <w:b/>
              </w:rPr>
            </w:pPr>
          </w:p>
        </w:tc>
        <w:tc>
          <w:tcPr>
            <w:tcW w:w="422"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P</w:t>
            </w:r>
          </w:p>
        </w:tc>
        <w:tc>
          <w:tcPr>
            <w:tcW w:w="422"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r</w:t>
            </w:r>
          </w:p>
        </w:tc>
        <w:tc>
          <w:tcPr>
            <w:tcW w:w="422"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e</w:t>
            </w:r>
          </w:p>
        </w:tc>
        <w:tc>
          <w:tcPr>
            <w:tcW w:w="421"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s</w:t>
            </w:r>
          </w:p>
        </w:tc>
        <w:tc>
          <w:tcPr>
            <w:tcW w:w="440"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e</w:t>
            </w:r>
          </w:p>
        </w:tc>
        <w:tc>
          <w:tcPr>
            <w:tcW w:w="440"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t</w:t>
            </w:r>
          </w:p>
        </w:tc>
        <w:tc>
          <w:tcPr>
            <w:tcW w:w="440"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1</w:t>
            </w: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F7436A" w:rsidP="00AF07FE">
            <w:pPr>
              <w:pStyle w:val="NoSpacing"/>
              <w:rPr>
                <w:rFonts w:ascii="LCD Display Grid" w:hAnsi="LCD Display Grid"/>
                <w:b/>
              </w:rPr>
            </w:pPr>
            <w:r>
              <w:rPr>
                <w:rFonts w:ascii="LCD Display Grid" w:hAnsi="LCD Display Grid"/>
                <w:b/>
              </w:rPr>
              <w:t>8</w:t>
            </w:r>
          </w:p>
        </w:tc>
        <w:tc>
          <w:tcPr>
            <w:tcW w:w="440" w:type="dxa"/>
            <w:shd w:val="clear" w:color="auto" w:fill="CCFF66"/>
          </w:tcPr>
          <w:p w:rsidR="003A26BE" w:rsidRPr="00C928FC" w:rsidRDefault="00F7436A" w:rsidP="00AF07FE">
            <w:pPr>
              <w:pStyle w:val="NoSpacing"/>
              <w:rPr>
                <w:rFonts w:ascii="LCD Display Grid" w:hAnsi="LCD Display Grid"/>
                <w:b/>
              </w:rPr>
            </w:pPr>
            <w:r>
              <w:rPr>
                <w:rFonts w:ascii="LCD Display Grid" w:hAnsi="LCD Display Grid"/>
                <w:b/>
              </w:rPr>
              <w:t>0</w:t>
            </w:r>
          </w:p>
        </w:tc>
        <w:tc>
          <w:tcPr>
            <w:tcW w:w="440" w:type="dxa"/>
            <w:shd w:val="clear" w:color="auto" w:fill="CCFF66"/>
          </w:tcPr>
          <w:p w:rsidR="003A26BE" w:rsidRPr="00C928FC" w:rsidRDefault="00F7436A" w:rsidP="00AF07FE">
            <w:pPr>
              <w:pStyle w:val="NoSpacing"/>
              <w:rPr>
                <w:rFonts w:ascii="LCD Display Grid" w:hAnsi="LCD Display Grid"/>
                <w:b/>
              </w:rPr>
            </w:pPr>
            <w:r>
              <w:rPr>
                <w:rFonts w:ascii="LCD Display Grid" w:hAnsi="LCD Display Grid"/>
                <w:b/>
              </w:rPr>
              <w:t>0</w:t>
            </w:r>
          </w:p>
        </w:tc>
        <w:tc>
          <w:tcPr>
            <w:tcW w:w="440" w:type="dxa"/>
            <w:shd w:val="clear" w:color="auto" w:fill="CCFF66"/>
          </w:tcPr>
          <w:p w:rsidR="003A26BE" w:rsidRPr="00C928FC" w:rsidRDefault="00F7436A" w:rsidP="00AF07FE">
            <w:pPr>
              <w:pStyle w:val="NoSpacing"/>
              <w:rPr>
                <w:rFonts w:ascii="LCD Display Grid" w:hAnsi="LCD Display Grid"/>
                <w:b/>
              </w:rPr>
            </w:pPr>
            <w:r>
              <w:rPr>
                <w:rFonts w:ascii="LCD Display Grid" w:hAnsi="LCD Display Grid"/>
                <w:b/>
              </w:rPr>
              <w:t>0</w:t>
            </w: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F7436A" w:rsidP="00AF07FE">
            <w:pPr>
              <w:pStyle w:val="NoSpacing"/>
              <w:rPr>
                <w:rFonts w:ascii="LCD Display Grid" w:hAnsi="LCD Display Grid"/>
                <w:b/>
              </w:rPr>
            </w:pPr>
            <w:r>
              <w:rPr>
                <w:rFonts w:ascii="LCD Display Grid" w:hAnsi="LCD Display Grid"/>
                <w:b/>
              </w:rPr>
              <w:t>V</w:t>
            </w:r>
          </w:p>
        </w:tc>
      </w:tr>
      <w:tr w:rsidR="003A26BE" w:rsidTr="00AF07FE">
        <w:tc>
          <w:tcPr>
            <w:tcW w:w="423" w:type="dxa"/>
            <w:shd w:val="clear" w:color="auto" w:fill="BFBFBF" w:themeFill="background1" w:themeFillShade="BF"/>
          </w:tcPr>
          <w:p w:rsidR="003A26BE" w:rsidRDefault="003A26BE" w:rsidP="00AF07FE">
            <w:pPr>
              <w:pStyle w:val="NoSpacing"/>
            </w:pPr>
            <w:r>
              <w:t>3</w:t>
            </w:r>
          </w:p>
        </w:tc>
        <w:tc>
          <w:tcPr>
            <w:tcW w:w="422" w:type="dxa"/>
            <w:shd w:val="clear" w:color="auto" w:fill="CCFF66"/>
          </w:tcPr>
          <w:p w:rsidR="003A26BE" w:rsidRPr="00C928FC" w:rsidRDefault="003A26BE" w:rsidP="00AF07FE">
            <w:pPr>
              <w:pStyle w:val="NoSpacing"/>
              <w:rPr>
                <w:rFonts w:ascii="LCD Display Grid" w:hAnsi="LCD Display Grid"/>
                <w:b/>
              </w:rPr>
            </w:pPr>
          </w:p>
        </w:tc>
        <w:tc>
          <w:tcPr>
            <w:tcW w:w="423" w:type="dxa"/>
            <w:shd w:val="clear" w:color="auto" w:fill="CCFF66"/>
          </w:tcPr>
          <w:p w:rsidR="003A26BE" w:rsidRPr="00C928FC" w:rsidRDefault="003A26BE" w:rsidP="00AF07FE">
            <w:pPr>
              <w:pStyle w:val="NoSpacing"/>
              <w:rPr>
                <w:rFonts w:ascii="LCD Display Grid" w:hAnsi="LCD Display Grid"/>
                <w:b/>
              </w:rPr>
            </w:pPr>
          </w:p>
        </w:tc>
        <w:tc>
          <w:tcPr>
            <w:tcW w:w="423"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2</w:t>
            </w:r>
          </w:p>
        </w:tc>
        <w:tc>
          <w:tcPr>
            <w:tcW w:w="422"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w:t>
            </w:r>
          </w:p>
        </w:tc>
        <w:tc>
          <w:tcPr>
            <w:tcW w:w="422" w:type="dxa"/>
            <w:shd w:val="clear" w:color="auto" w:fill="CCFF66"/>
          </w:tcPr>
          <w:p w:rsidR="003A26BE" w:rsidRPr="00C928FC" w:rsidRDefault="003A26BE" w:rsidP="00AF07FE">
            <w:pPr>
              <w:pStyle w:val="NoSpacing"/>
              <w:rPr>
                <w:rFonts w:ascii="LCD Display Grid" w:hAnsi="LCD Display Grid"/>
                <w:b/>
              </w:rPr>
            </w:pPr>
          </w:p>
        </w:tc>
        <w:tc>
          <w:tcPr>
            <w:tcW w:w="422"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P</w:t>
            </w:r>
          </w:p>
        </w:tc>
        <w:tc>
          <w:tcPr>
            <w:tcW w:w="422"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r</w:t>
            </w:r>
          </w:p>
        </w:tc>
        <w:tc>
          <w:tcPr>
            <w:tcW w:w="422"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e</w:t>
            </w:r>
          </w:p>
        </w:tc>
        <w:tc>
          <w:tcPr>
            <w:tcW w:w="421"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s</w:t>
            </w:r>
          </w:p>
        </w:tc>
        <w:tc>
          <w:tcPr>
            <w:tcW w:w="440"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e</w:t>
            </w:r>
          </w:p>
        </w:tc>
        <w:tc>
          <w:tcPr>
            <w:tcW w:w="440"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t</w:t>
            </w:r>
          </w:p>
        </w:tc>
        <w:tc>
          <w:tcPr>
            <w:tcW w:w="440"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2</w:t>
            </w: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F7436A" w:rsidP="00AF07FE">
            <w:pPr>
              <w:pStyle w:val="NoSpacing"/>
              <w:rPr>
                <w:rFonts w:ascii="LCD Display Grid" w:hAnsi="LCD Display Grid"/>
                <w:b/>
              </w:rPr>
            </w:pPr>
            <w:r>
              <w:rPr>
                <w:rFonts w:ascii="LCD Display Grid" w:hAnsi="LCD Display Grid"/>
                <w:b/>
              </w:rPr>
              <w:t>1</w:t>
            </w:r>
          </w:p>
        </w:tc>
        <w:tc>
          <w:tcPr>
            <w:tcW w:w="440" w:type="dxa"/>
            <w:shd w:val="clear" w:color="auto" w:fill="CCFF66"/>
          </w:tcPr>
          <w:p w:rsidR="003A26BE" w:rsidRPr="00C928FC" w:rsidRDefault="00F7436A" w:rsidP="00AF07FE">
            <w:pPr>
              <w:pStyle w:val="NoSpacing"/>
              <w:rPr>
                <w:rFonts w:ascii="LCD Display Grid" w:hAnsi="LCD Display Grid"/>
                <w:b/>
              </w:rPr>
            </w:pPr>
            <w:r>
              <w:rPr>
                <w:rFonts w:ascii="LCD Display Grid" w:hAnsi="LCD Display Grid"/>
                <w:b/>
              </w:rPr>
              <w:t>0</w:t>
            </w:r>
          </w:p>
        </w:tc>
        <w:tc>
          <w:tcPr>
            <w:tcW w:w="440" w:type="dxa"/>
            <w:shd w:val="clear" w:color="auto" w:fill="CCFF66"/>
          </w:tcPr>
          <w:p w:rsidR="003A26BE" w:rsidRPr="00C928FC" w:rsidRDefault="00F7436A" w:rsidP="00AF07FE">
            <w:pPr>
              <w:pStyle w:val="NoSpacing"/>
              <w:rPr>
                <w:rFonts w:ascii="LCD Display Grid" w:hAnsi="LCD Display Grid"/>
                <w:b/>
              </w:rPr>
            </w:pPr>
            <w:r>
              <w:rPr>
                <w:rFonts w:ascii="LCD Display Grid" w:hAnsi="LCD Display Grid"/>
                <w:b/>
              </w:rPr>
              <w:t>0</w:t>
            </w:r>
          </w:p>
        </w:tc>
        <w:tc>
          <w:tcPr>
            <w:tcW w:w="440" w:type="dxa"/>
            <w:shd w:val="clear" w:color="auto" w:fill="CCFF66"/>
          </w:tcPr>
          <w:p w:rsidR="003A26BE" w:rsidRPr="00C928FC" w:rsidRDefault="00F7436A" w:rsidP="00AF07FE">
            <w:pPr>
              <w:pStyle w:val="NoSpacing"/>
              <w:rPr>
                <w:rFonts w:ascii="LCD Display Grid" w:hAnsi="LCD Display Grid"/>
                <w:b/>
              </w:rPr>
            </w:pPr>
            <w:r>
              <w:rPr>
                <w:rFonts w:ascii="LCD Display Grid" w:hAnsi="LCD Display Grid"/>
                <w:b/>
              </w:rPr>
              <w:t>0</w:t>
            </w:r>
          </w:p>
        </w:tc>
        <w:tc>
          <w:tcPr>
            <w:tcW w:w="440" w:type="dxa"/>
            <w:shd w:val="clear" w:color="auto" w:fill="CCFF66"/>
          </w:tcPr>
          <w:p w:rsidR="003A26BE" w:rsidRPr="00C928FC" w:rsidRDefault="00F7436A" w:rsidP="00AF07FE">
            <w:pPr>
              <w:pStyle w:val="NoSpacing"/>
              <w:rPr>
                <w:rFonts w:ascii="LCD Display Grid" w:hAnsi="LCD Display Grid"/>
                <w:b/>
              </w:rPr>
            </w:pPr>
            <w:r>
              <w:rPr>
                <w:rFonts w:ascii="LCD Display Grid" w:hAnsi="LCD Display Grid"/>
                <w:b/>
              </w:rPr>
              <w:t>0</w:t>
            </w: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F7436A" w:rsidP="00AF07FE">
            <w:pPr>
              <w:pStyle w:val="NoSpacing"/>
              <w:rPr>
                <w:rFonts w:ascii="LCD Display Grid" w:hAnsi="LCD Display Grid"/>
                <w:b/>
              </w:rPr>
            </w:pPr>
            <w:r>
              <w:rPr>
                <w:rFonts w:ascii="LCD Display Grid" w:hAnsi="LCD Display Grid"/>
                <w:b/>
              </w:rPr>
              <w:t>V</w:t>
            </w:r>
          </w:p>
        </w:tc>
      </w:tr>
      <w:tr w:rsidR="003A26BE" w:rsidTr="00AF07FE">
        <w:tc>
          <w:tcPr>
            <w:tcW w:w="423" w:type="dxa"/>
            <w:shd w:val="clear" w:color="auto" w:fill="BFBFBF" w:themeFill="background1" w:themeFillShade="BF"/>
          </w:tcPr>
          <w:p w:rsidR="003A26BE" w:rsidRDefault="003A26BE" w:rsidP="00AF07FE">
            <w:pPr>
              <w:pStyle w:val="NoSpacing"/>
            </w:pPr>
            <w:r>
              <w:t>4</w:t>
            </w:r>
          </w:p>
        </w:tc>
        <w:tc>
          <w:tcPr>
            <w:tcW w:w="422" w:type="dxa"/>
            <w:shd w:val="clear" w:color="auto" w:fill="CCFF66"/>
          </w:tcPr>
          <w:p w:rsidR="003A26BE" w:rsidRPr="00C928FC" w:rsidRDefault="003A26BE" w:rsidP="00AF07FE">
            <w:pPr>
              <w:pStyle w:val="NoSpacing"/>
              <w:rPr>
                <w:rFonts w:ascii="LCD Display Grid" w:hAnsi="LCD Display Grid"/>
                <w:b/>
              </w:rPr>
            </w:pPr>
          </w:p>
        </w:tc>
        <w:tc>
          <w:tcPr>
            <w:tcW w:w="423" w:type="dxa"/>
            <w:shd w:val="clear" w:color="auto" w:fill="CCFF66"/>
          </w:tcPr>
          <w:p w:rsidR="003A26BE" w:rsidRPr="00C928FC" w:rsidRDefault="003A26BE" w:rsidP="00AF07FE">
            <w:pPr>
              <w:pStyle w:val="NoSpacing"/>
              <w:rPr>
                <w:rFonts w:ascii="LCD Display Grid" w:hAnsi="LCD Display Grid"/>
                <w:b/>
              </w:rPr>
            </w:pPr>
          </w:p>
        </w:tc>
        <w:tc>
          <w:tcPr>
            <w:tcW w:w="423" w:type="dxa"/>
            <w:shd w:val="clear" w:color="auto" w:fill="CCFF66"/>
          </w:tcPr>
          <w:p w:rsidR="003A26BE" w:rsidRPr="00C928FC" w:rsidRDefault="007C2F68" w:rsidP="00AF07FE">
            <w:pPr>
              <w:pStyle w:val="NoSpacing"/>
              <w:rPr>
                <w:rFonts w:ascii="LCD Display Grid" w:hAnsi="LCD Display Grid"/>
                <w:b/>
              </w:rPr>
            </w:pPr>
            <w:r>
              <w:rPr>
                <w:rFonts w:ascii="LCD Display Grid" w:hAnsi="LCD Display Grid"/>
                <w:b/>
              </w:rPr>
              <w:t>3</w:t>
            </w:r>
          </w:p>
        </w:tc>
        <w:tc>
          <w:tcPr>
            <w:tcW w:w="422" w:type="dxa"/>
            <w:shd w:val="clear" w:color="auto" w:fill="CCFF66"/>
          </w:tcPr>
          <w:p w:rsidR="003A26BE" w:rsidRPr="00C928FC" w:rsidRDefault="007C2F68" w:rsidP="00AF07FE">
            <w:pPr>
              <w:pStyle w:val="NoSpacing"/>
              <w:rPr>
                <w:rFonts w:ascii="LCD Display Grid" w:hAnsi="LCD Display Grid"/>
                <w:b/>
              </w:rPr>
            </w:pPr>
            <w:r>
              <w:rPr>
                <w:rFonts w:ascii="LCD Display Grid" w:hAnsi="LCD Display Grid"/>
                <w:b/>
              </w:rPr>
              <w:t>.</w:t>
            </w:r>
          </w:p>
        </w:tc>
        <w:tc>
          <w:tcPr>
            <w:tcW w:w="422" w:type="dxa"/>
            <w:shd w:val="clear" w:color="auto" w:fill="CCFF66"/>
          </w:tcPr>
          <w:p w:rsidR="003A26BE" w:rsidRPr="00C928FC" w:rsidRDefault="003A26BE" w:rsidP="00AF07FE">
            <w:pPr>
              <w:pStyle w:val="NoSpacing"/>
              <w:rPr>
                <w:rFonts w:ascii="LCD Display Grid" w:hAnsi="LCD Display Grid"/>
                <w:b/>
              </w:rPr>
            </w:pPr>
          </w:p>
        </w:tc>
        <w:tc>
          <w:tcPr>
            <w:tcW w:w="422" w:type="dxa"/>
            <w:shd w:val="clear" w:color="auto" w:fill="CCFF66"/>
          </w:tcPr>
          <w:p w:rsidR="003A26BE" w:rsidRPr="00C928FC" w:rsidRDefault="00AA5101" w:rsidP="00AF07FE">
            <w:pPr>
              <w:pStyle w:val="NoSpacing"/>
              <w:rPr>
                <w:rFonts w:ascii="LCD Display Grid" w:hAnsi="LCD Display Grid"/>
                <w:b/>
              </w:rPr>
            </w:pPr>
            <w:r>
              <w:rPr>
                <w:rFonts w:ascii="LCD Display Grid" w:hAnsi="LCD Display Grid"/>
                <w:b/>
              </w:rPr>
              <w:t>U</w:t>
            </w:r>
          </w:p>
        </w:tc>
        <w:tc>
          <w:tcPr>
            <w:tcW w:w="422" w:type="dxa"/>
            <w:shd w:val="clear" w:color="auto" w:fill="CCFF66"/>
          </w:tcPr>
          <w:p w:rsidR="003A26BE" w:rsidRPr="00C928FC" w:rsidRDefault="00AA5101" w:rsidP="00AF07FE">
            <w:pPr>
              <w:pStyle w:val="NoSpacing"/>
              <w:rPr>
                <w:rFonts w:ascii="LCD Display Grid" w:hAnsi="LCD Display Grid"/>
                <w:b/>
              </w:rPr>
            </w:pPr>
            <w:r>
              <w:rPr>
                <w:rFonts w:ascii="LCD Display Grid" w:hAnsi="LCD Display Grid"/>
                <w:b/>
              </w:rPr>
              <w:t>s</w:t>
            </w:r>
          </w:p>
        </w:tc>
        <w:tc>
          <w:tcPr>
            <w:tcW w:w="422" w:type="dxa"/>
            <w:shd w:val="clear" w:color="auto" w:fill="CCFF66"/>
          </w:tcPr>
          <w:p w:rsidR="003A26BE" w:rsidRPr="00C928FC" w:rsidRDefault="00AA5101" w:rsidP="00AF07FE">
            <w:pPr>
              <w:pStyle w:val="NoSpacing"/>
              <w:rPr>
                <w:rFonts w:ascii="LCD Display Grid" w:hAnsi="LCD Display Grid"/>
                <w:b/>
              </w:rPr>
            </w:pPr>
            <w:r>
              <w:rPr>
                <w:rFonts w:ascii="LCD Display Grid" w:hAnsi="LCD Display Grid"/>
                <w:b/>
              </w:rPr>
              <w:t>e</w:t>
            </w:r>
          </w:p>
        </w:tc>
        <w:tc>
          <w:tcPr>
            <w:tcW w:w="421" w:type="dxa"/>
            <w:shd w:val="clear" w:color="auto" w:fill="CCFF66"/>
          </w:tcPr>
          <w:p w:rsidR="003A26BE" w:rsidRPr="00C928FC" w:rsidRDefault="00AA5101" w:rsidP="00AF07FE">
            <w:pPr>
              <w:pStyle w:val="NoSpacing"/>
              <w:rPr>
                <w:rFonts w:ascii="LCD Display Grid" w:hAnsi="LCD Display Grid"/>
                <w:b/>
              </w:rPr>
            </w:pPr>
            <w:r>
              <w:rPr>
                <w:rFonts w:ascii="LCD Display Grid" w:hAnsi="LCD Display Grid"/>
                <w:b/>
              </w:rPr>
              <w:t>r</w:t>
            </w: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F7436A" w:rsidP="00AF07FE">
            <w:pPr>
              <w:pStyle w:val="NoSpacing"/>
              <w:rPr>
                <w:rFonts w:ascii="LCD Display Grid" w:hAnsi="LCD Display Grid"/>
                <w:b/>
              </w:rPr>
            </w:pPr>
            <w:r>
              <w:rPr>
                <w:rFonts w:ascii="LCD Display Grid" w:hAnsi="LCD Display Grid"/>
                <w:b/>
              </w:rPr>
              <w:t>0</w:t>
            </w: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F7436A" w:rsidP="00AF07FE">
            <w:pPr>
              <w:pStyle w:val="NoSpacing"/>
              <w:rPr>
                <w:rFonts w:ascii="LCD Display Grid" w:hAnsi="LCD Display Grid"/>
                <w:b/>
              </w:rPr>
            </w:pPr>
            <w:r>
              <w:rPr>
                <w:rFonts w:ascii="LCD Display Grid" w:hAnsi="LCD Display Grid"/>
                <w:b/>
              </w:rPr>
              <w:t>V</w:t>
            </w:r>
          </w:p>
        </w:tc>
      </w:tr>
    </w:tbl>
    <w:p w:rsidR="003A26BE" w:rsidRDefault="003A26BE" w:rsidP="003A26BE"/>
    <w:tbl>
      <w:tblPr>
        <w:tblStyle w:val="TableGrid"/>
        <w:tblW w:w="0" w:type="auto"/>
        <w:tblLook w:val="04A0" w:firstRow="1" w:lastRow="0" w:firstColumn="1" w:lastColumn="0" w:noHBand="0" w:noVBand="1"/>
      </w:tblPr>
      <w:tblGrid>
        <w:gridCol w:w="1413"/>
        <w:gridCol w:w="7654"/>
      </w:tblGrid>
      <w:tr w:rsidR="007C2F68" w:rsidTr="00FE3A38">
        <w:tc>
          <w:tcPr>
            <w:tcW w:w="1413" w:type="dxa"/>
          </w:tcPr>
          <w:p w:rsidR="007C2F68" w:rsidRDefault="007C2F68" w:rsidP="00AF07FE">
            <w:pPr>
              <w:pStyle w:val="NoSpacing"/>
              <w:rPr>
                <w:lang w:val="en-GB"/>
              </w:rPr>
            </w:pPr>
            <w:r>
              <w:rPr>
                <w:rFonts w:cstheme="minorHAnsi"/>
                <w:lang w:val="en-GB"/>
              </w:rPr>
              <w:t>↑</w:t>
            </w:r>
          </w:p>
        </w:tc>
        <w:tc>
          <w:tcPr>
            <w:tcW w:w="7654" w:type="dxa"/>
          </w:tcPr>
          <w:p w:rsidR="007C2F68" w:rsidRDefault="007C2F68" w:rsidP="00AF07FE">
            <w:pPr>
              <w:pStyle w:val="NoSpacing"/>
              <w:rPr>
                <w:lang w:val="en-GB"/>
              </w:rPr>
            </w:pPr>
            <w:r>
              <w:rPr>
                <w:lang w:val="en-GB"/>
              </w:rPr>
              <w:t>Move cursor up one line</w:t>
            </w:r>
          </w:p>
        </w:tc>
      </w:tr>
      <w:tr w:rsidR="007C2F68" w:rsidTr="00FE3A38">
        <w:tc>
          <w:tcPr>
            <w:tcW w:w="1413" w:type="dxa"/>
          </w:tcPr>
          <w:p w:rsidR="007C2F68" w:rsidRDefault="007C2F68" w:rsidP="00AF07FE">
            <w:pPr>
              <w:pStyle w:val="NoSpacing"/>
              <w:rPr>
                <w:lang w:val="en-GB"/>
              </w:rPr>
            </w:pPr>
            <w:r>
              <w:rPr>
                <w:rFonts w:cstheme="minorHAnsi"/>
                <w:lang w:val="en-GB"/>
              </w:rPr>
              <w:t>↓</w:t>
            </w:r>
          </w:p>
        </w:tc>
        <w:tc>
          <w:tcPr>
            <w:tcW w:w="7654" w:type="dxa"/>
          </w:tcPr>
          <w:p w:rsidR="007C2F68" w:rsidRDefault="007C2F68" w:rsidP="00AF07FE">
            <w:pPr>
              <w:pStyle w:val="NoSpacing"/>
              <w:rPr>
                <w:lang w:val="en-GB"/>
              </w:rPr>
            </w:pPr>
            <w:r>
              <w:rPr>
                <w:lang w:val="en-GB"/>
              </w:rPr>
              <w:t>Move cursor down one line</w:t>
            </w:r>
          </w:p>
        </w:tc>
      </w:tr>
      <w:tr w:rsidR="007C2F68" w:rsidTr="00FE3A38">
        <w:tc>
          <w:tcPr>
            <w:tcW w:w="1413" w:type="dxa"/>
          </w:tcPr>
          <w:p w:rsidR="007C2F68" w:rsidRDefault="007C2F68" w:rsidP="00AF07FE">
            <w:pPr>
              <w:pStyle w:val="NoSpacing"/>
              <w:rPr>
                <w:rFonts w:cstheme="minorHAnsi"/>
                <w:lang w:val="en-GB"/>
              </w:rPr>
            </w:pPr>
            <w:r>
              <w:rPr>
                <w:rFonts w:cstheme="minorHAnsi"/>
                <w:lang w:val="en-GB"/>
              </w:rPr>
              <w:t>ENT</w:t>
            </w:r>
          </w:p>
        </w:tc>
        <w:tc>
          <w:tcPr>
            <w:tcW w:w="7654" w:type="dxa"/>
          </w:tcPr>
          <w:p w:rsidR="007C2F68" w:rsidRDefault="00FE3A38" w:rsidP="00AF07FE">
            <w:pPr>
              <w:pStyle w:val="NoSpacing"/>
              <w:rPr>
                <w:lang w:val="en-GB"/>
              </w:rPr>
            </w:pPr>
            <w:r>
              <w:rPr>
                <w:lang w:val="en-GB"/>
              </w:rPr>
              <w:t>Select current</w:t>
            </w:r>
            <w:r w:rsidR="007C2F68">
              <w:rPr>
                <w:lang w:val="en-GB"/>
              </w:rPr>
              <w:t xml:space="preserve"> </w:t>
            </w:r>
            <w:r w:rsidR="00AA5101">
              <w:rPr>
                <w:lang w:val="en-GB"/>
              </w:rPr>
              <w:t>voltage</w:t>
            </w:r>
            <w:r>
              <w:rPr>
                <w:lang w:val="en-GB"/>
              </w:rPr>
              <w:t xml:space="preserve"> (see list below for more details)</w:t>
            </w:r>
          </w:p>
        </w:tc>
      </w:tr>
      <w:tr w:rsidR="007C2F68" w:rsidTr="00FE3A38">
        <w:tc>
          <w:tcPr>
            <w:tcW w:w="1413" w:type="dxa"/>
          </w:tcPr>
          <w:p w:rsidR="007C2F68" w:rsidRDefault="00F5017F" w:rsidP="00AF07FE">
            <w:pPr>
              <w:pStyle w:val="NoSpacing"/>
              <w:rPr>
                <w:rFonts w:cstheme="minorHAnsi"/>
                <w:lang w:val="en-GB"/>
              </w:rPr>
            </w:pPr>
            <w:r>
              <w:rPr>
                <w:rFonts w:cstheme="minorHAnsi"/>
                <w:lang w:val="en-GB"/>
              </w:rPr>
              <w:t>X</w:t>
            </w:r>
          </w:p>
        </w:tc>
        <w:tc>
          <w:tcPr>
            <w:tcW w:w="7654" w:type="dxa"/>
          </w:tcPr>
          <w:p w:rsidR="007C2F68" w:rsidRPr="007C2F68" w:rsidRDefault="007C2F68" w:rsidP="00AF07FE">
            <w:pPr>
              <w:pStyle w:val="NoSpacing"/>
              <w:rPr>
                <w:lang w:val="en-GB"/>
              </w:rPr>
            </w:pPr>
            <w:r>
              <w:rPr>
                <w:lang w:val="en-GB"/>
              </w:rPr>
              <w:t xml:space="preserve">Leave current menu level and return to </w:t>
            </w:r>
            <w:r w:rsidR="00FE3A38">
              <w:rPr>
                <w:lang w:val="en-GB"/>
              </w:rPr>
              <w:t>t</w:t>
            </w:r>
            <w:r w:rsidRPr="007C2F68">
              <w:rPr>
                <w:lang w:val="en-GB"/>
              </w:rPr>
              <w:t>ube repair menu</w:t>
            </w:r>
            <w:r w:rsidR="00FE3A38">
              <w:rPr>
                <w:lang w:val="en-GB"/>
              </w:rPr>
              <w:t xml:space="preserve"> without selecting a (new) pre-set</w:t>
            </w:r>
          </w:p>
        </w:tc>
      </w:tr>
      <w:tr w:rsidR="007C2F68" w:rsidTr="00FE3A38">
        <w:tc>
          <w:tcPr>
            <w:tcW w:w="1413" w:type="dxa"/>
          </w:tcPr>
          <w:p w:rsidR="007C2F68" w:rsidRDefault="007C2F68" w:rsidP="00AF07FE">
            <w:pPr>
              <w:pStyle w:val="NoSpacing"/>
              <w:rPr>
                <w:rFonts w:cstheme="minorHAnsi"/>
                <w:lang w:val="en-GB"/>
              </w:rPr>
            </w:pPr>
            <w:r>
              <w:rPr>
                <w:rFonts w:cstheme="minorHAnsi"/>
                <w:lang w:val="en-GB"/>
              </w:rPr>
              <w:t>others</w:t>
            </w:r>
          </w:p>
        </w:tc>
        <w:tc>
          <w:tcPr>
            <w:tcW w:w="7654" w:type="dxa"/>
          </w:tcPr>
          <w:p w:rsidR="007C2F68" w:rsidRDefault="007C2F68" w:rsidP="00AF07FE">
            <w:pPr>
              <w:pStyle w:val="NoSpacing"/>
              <w:rPr>
                <w:lang w:val="en-GB"/>
              </w:rPr>
            </w:pPr>
            <w:r>
              <w:rPr>
                <w:lang w:val="en-GB"/>
              </w:rPr>
              <w:t>No function</w:t>
            </w:r>
          </w:p>
        </w:tc>
      </w:tr>
    </w:tbl>
    <w:p w:rsidR="007C2F68" w:rsidRDefault="007C2F68" w:rsidP="003A26BE"/>
    <w:p w:rsidR="007C2F68" w:rsidRDefault="007C2F68" w:rsidP="003A26BE">
      <w:r>
        <w:t xml:space="preserve">Selecting defined </w:t>
      </w:r>
      <w:r w:rsidR="00FE3A38">
        <w:t>pre-sets</w:t>
      </w:r>
      <w:r>
        <w:t xml:space="preserve"> results in:</w:t>
      </w:r>
    </w:p>
    <w:p w:rsidR="007C2F68" w:rsidRDefault="007C2F68" w:rsidP="007C2F68">
      <w:pPr>
        <w:pStyle w:val="ListParagraph"/>
        <w:numPr>
          <w:ilvl w:val="0"/>
          <w:numId w:val="48"/>
        </w:numPr>
      </w:pPr>
      <w:r>
        <w:t>Selection of the desired voltage for repair</w:t>
      </w:r>
    </w:p>
    <w:p w:rsidR="007C2F68" w:rsidRDefault="007C2F68" w:rsidP="007C2F68">
      <w:pPr>
        <w:pStyle w:val="ListParagraph"/>
        <w:numPr>
          <w:ilvl w:val="0"/>
          <w:numId w:val="48"/>
        </w:numPr>
      </w:pPr>
      <w:r>
        <w:t xml:space="preserve">Return to tube repair menu, where the selected </w:t>
      </w:r>
      <w:r w:rsidR="00FE3A38">
        <w:t>pre-set</w:t>
      </w:r>
      <w:r>
        <w:t xml:space="preserve"> is mentioned.</w:t>
      </w:r>
    </w:p>
    <w:p w:rsidR="00AF07FE" w:rsidRDefault="00AF07FE" w:rsidP="00AF07FE"/>
    <w:p w:rsidR="00AF07FE" w:rsidRDefault="00AF07FE" w:rsidP="00AF07FE">
      <w:r>
        <w:t>Selecting the variable option results in:</w:t>
      </w:r>
    </w:p>
    <w:p w:rsidR="00AF07FE" w:rsidRDefault="00AF07FE" w:rsidP="00AF07FE">
      <w:pPr>
        <w:pStyle w:val="ListParagraph"/>
        <w:numPr>
          <w:ilvl w:val="0"/>
          <w:numId w:val="49"/>
        </w:numPr>
      </w:pPr>
      <w:r>
        <w:t>Enter variable voltage menu</w:t>
      </w:r>
    </w:p>
    <w:p w:rsidR="00AF07FE" w:rsidRDefault="00AF07FE" w:rsidP="00AF07FE"/>
    <w:p w:rsidR="00357D90" w:rsidRDefault="00357D90">
      <w:pPr>
        <w:jc w:val="left"/>
        <w:rPr>
          <w:b/>
        </w:rPr>
      </w:pPr>
      <w:r>
        <w:br w:type="page"/>
      </w:r>
    </w:p>
    <w:p w:rsidR="00AF07FE" w:rsidRDefault="00AF07FE" w:rsidP="00CB039C">
      <w:pPr>
        <w:pStyle w:val="Heading5"/>
      </w:pPr>
      <w:r>
        <w:lastRenderedPageBreak/>
        <w:t>Variable voltage menu</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AF07FE" w:rsidTr="00AF07FE">
        <w:tc>
          <w:tcPr>
            <w:tcW w:w="423" w:type="dxa"/>
            <w:shd w:val="clear" w:color="auto" w:fill="BFBFBF" w:themeFill="background1" w:themeFillShade="BF"/>
          </w:tcPr>
          <w:p w:rsidR="00AF07FE" w:rsidRDefault="00AF07FE" w:rsidP="00AF07FE">
            <w:pPr>
              <w:pStyle w:val="NoSpacing"/>
            </w:pPr>
            <w:r>
              <w:t>/</w:t>
            </w:r>
          </w:p>
        </w:tc>
        <w:tc>
          <w:tcPr>
            <w:tcW w:w="422" w:type="dxa"/>
            <w:shd w:val="clear" w:color="auto" w:fill="BFBFBF" w:themeFill="background1" w:themeFillShade="BF"/>
          </w:tcPr>
          <w:p w:rsidR="00AF07FE" w:rsidRDefault="00AF07FE" w:rsidP="00AF07FE">
            <w:pPr>
              <w:pStyle w:val="NoSpacing"/>
            </w:pPr>
            <w:r>
              <w:t>1</w:t>
            </w:r>
          </w:p>
        </w:tc>
        <w:tc>
          <w:tcPr>
            <w:tcW w:w="423" w:type="dxa"/>
            <w:shd w:val="clear" w:color="auto" w:fill="BFBFBF" w:themeFill="background1" w:themeFillShade="BF"/>
          </w:tcPr>
          <w:p w:rsidR="00AF07FE" w:rsidRDefault="00AF07FE" w:rsidP="00AF07FE">
            <w:pPr>
              <w:pStyle w:val="NoSpacing"/>
            </w:pPr>
            <w:r>
              <w:t>2</w:t>
            </w:r>
          </w:p>
        </w:tc>
        <w:tc>
          <w:tcPr>
            <w:tcW w:w="423" w:type="dxa"/>
            <w:shd w:val="clear" w:color="auto" w:fill="BFBFBF" w:themeFill="background1" w:themeFillShade="BF"/>
          </w:tcPr>
          <w:p w:rsidR="00AF07FE" w:rsidRDefault="00AF07FE" w:rsidP="00AF07FE">
            <w:pPr>
              <w:pStyle w:val="NoSpacing"/>
            </w:pPr>
            <w:r>
              <w:t>3</w:t>
            </w:r>
          </w:p>
        </w:tc>
        <w:tc>
          <w:tcPr>
            <w:tcW w:w="422" w:type="dxa"/>
            <w:shd w:val="clear" w:color="auto" w:fill="BFBFBF" w:themeFill="background1" w:themeFillShade="BF"/>
          </w:tcPr>
          <w:p w:rsidR="00AF07FE" w:rsidRDefault="00AF07FE" w:rsidP="00AF07FE">
            <w:pPr>
              <w:pStyle w:val="NoSpacing"/>
            </w:pPr>
            <w:r>
              <w:t>4</w:t>
            </w:r>
          </w:p>
        </w:tc>
        <w:tc>
          <w:tcPr>
            <w:tcW w:w="422" w:type="dxa"/>
            <w:shd w:val="clear" w:color="auto" w:fill="BFBFBF" w:themeFill="background1" w:themeFillShade="BF"/>
          </w:tcPr>
          <w:p w:rsidR="00AF07FE" w:rsidRDefault="00AF07FE" w:rsidP="00AF07FE">
            <w:pPr>
              <w:pStyle w:val="NoSpacing"/>
            </w:pPr>
            <w:r>
              <w:t>5</w:t>
            </w:r>
          </w:p>
        </w:tc>
        <w:tc>
          <w:tcPr>
            <w:tcW w:w="422" w:type="dxa"/>
            <w:shd w:val="clear" w:color="auto" w:fill="BFBFBF" w:themeFill="background1" w:themeFillShade="BF"/>
          </w:tcPr>
          <w:p w:rsidR="00AF07FE" w:rsidRDefault="00AF07FE" w:rsidP="00AF07FE">
            <w:pPr>
              <w:pStyle w:val="NoSpacing"/>
            </w:pPr>
            <w:r>
              <w:t>6</w:t>
            </w:r>
          </w:p>
        </w:tc>
        <w:tc>
          <w:tcPr>
            <w:tcW w:w="422" w:type="dxa"/>
            <w:shd w:val="clear" w:color="auto" w:fill="BFBFBF" w:themeFill="background1" w:themeFillShade="BF"/>
          </w:tcPr>
          <w:p w:rsidR="00AF07FE" w:rsidRDefault="00AF07FE" w:rsidP="00AF07FE">
            <w:pPr>
              <w:pStyle w:val="NoSpacing"/>
            </w:pPr>
            <w:r>
              <w:t>7</w:t>
            </w:r>
          </w:p>
        </w:tc>
        <w:tc>
          <w:tcPr>
            <w:tcW w:w="422" w:type="dxa"/>
            <w:shd w:val="clear" w:color="auto" w:fill="BFBFBF" w:themeFill="background1" w:themeFillShade="BF"/>
          </w:tcPr>
          <w:p w:rsidR="00AF07FE" w:rsidRDefault="00AF07FE" w:rsidP="00AF07FE">
            <w:pPr>
              <w:pStyle w:val="NoSpacing"/>
            </w:pPr>
            <w:r>
              <w:t>8</w:t>
            </w:r>
          </w:p>
        </w:tc>
        <w:tc>
          <w:tcPr>
            <w:tcW w:w="421" w:type="dxa"/>
            <w:shd w:val="clear" w:color="auto" w:fill="BFBFBF" w:themeFill="background1" w:themeFillShade="BF"/>
          </w:tcPr>
          <w:p w:rsidR="00AF07FE" w:rsidRDefault="00AF07FE" w:rsidP="00AF07FE">
            <w:pPr>
              <w:pStyle w:val="NoSpacing"/>
            </w:pPr>
            <w:r>
              <w:t>9</w:t>
            </w:r>
          </w:p>
        </w:tc>
        <w:tc>
          <w:tcPr>
            <w:tcW w:w="440" w:type="dxa"/>
            <w:shd w:val="clear" w:color="auto" w:fill="BFBFBF" w:themeFill="background1" w:themeFillShade="BF"/>
          </w:tcPr>
          <w:p w:rsidR="00AF07FE" w:rsidRDefault="00AF07FE" w:rsidP="00AF07FE">
            <w:pPr>
              <w:pStyle w:val="NoSpacing"/>
            </w:pPr>
            <w:r>
              <w:t>10</w:t>
            </w:r>
          </w:p>
        </w:tc>
        <w:tc>
          <w:tcPr>
            <w:tcW w:w="440" w:type="dxa"/>
            <w:shd w:val="clear" w:color="auto" w:fill="BFBFBF" w:themeFill="background1" w:themeFillShade="BF"/>
          </w:tcPr>
          <w:p w:rsidR="00AF07FE" w:rsidRDefault="00AF07FE" w:rsidP="00AF07FE">
            <w:pPr>
              <w:pStyle w:val="NoSpacing"/>
            </w:pPr>
            <w:r>
              <w:t>11</w:t>
            </w:r>
          </w:p>
        </w:tc>
        <w:tc>
          <w:tcPr>
            <w:tcW w:w="440" w:type="dxa"/>
            <w:shd w:val="clear" w:color="auto" w:fill="BFBFBF" w:themeFill="background1" w:themeFillShade="BF"/>
          </w:tcPr>
          <w:p w:rsidR="00AF07FE" w:rsidRDefault="00AF07FE" w:rsidP="00AF07FE">
            <w:pPr>
              <w:pStyle w:val="NoSpacing"/>
            </w:pPr>
            <w:r>
              <w:t>12</w:t>
            </w:r>
          </w:p>
        </w:tc>
        <w:tc>
          <w:tcPr>
            <w:tcW w:w="440" w:type="dxa"/>
            <w:shd w:val="clear" w:color="auto" w:fill="BFBFBF" w:themeFill="background1" w:themeFillShade="BF"/>
          </w:tcPr>
          <w:p w:rsidR="00AF07FE" w:rsidRDefault="00AF07FE" w:rsidP="00AF07FE">
            <w:pPr>
              <w:pStyle w:val="NoSpacing"/>
            </w:pPr>
            <w:r>
              <w:t>13</w:t>
            </w:r>
          </w:p>
        </w:tc>
        <w:tc>
          <w:tcPr>
            <w:tcW w:w="440" w:type="dxa"/>
            <w:shd w:val="clear" w:color="auto" w:fill="BFBFBF" w:themeFill="background1" w:themeFillShade="BF"/>
          </w:tcPr>
          <w:p w:rsidR="00AF07FE" w:rsidRDefault="00AF07FE" w:rsidP="00AF07FE">
            <w:pPr>
              <w:pStyle w:val="NoSpacing"/>
            </w:pPr>
            <w:r>
              <w:t>14</w:t>
            </w:r>
          </w:p>
        </w:tc>
        <w:tc>
          <w:tcPr>
            <w:tcW w:w="440" w:type="dxa"/>
            <w:shd w:val="clear" w:color="auto" w:fill="BFBFBF" w:themeFill="background1" w:themeFillShade="BF"/>
          </w:tcPr>
          <w:p w:rsidR="00AF07FE" w:rsidRDefault="00AF07FE" w:rsidP="00AF07FE">
            <w:pPr>
              <w:pStyle w:val="NoSpacing"/>
            </w:pPr>
            <w:r>
              <w:t>15</w:t>
            </w:r>
          </w:p>
        </w:tc>
        <w:tc>
          <w:tcPr>
            <w:tcW w:w="440" w:type="dxa"/>
            <w:shd w:val="clear" w:color="auto" w:fill="BFBFBF" w:themeFill="background1" w:themeFillShade="BF"/>
          </w:tcPr>
          <w:p w:rsidR="00AF07FE" w:rsidRDefault="00AF07FE" w:rsidP="00AF07FE">
            <w:pPr>
              <w:pStyle w:val="NoSpacing"/>
            </w:pPr>
            <w:r>
              <w:t>16</w:t>
            </w:r>
          </w:p>
        </w:tc>
        <w:tc>
          <w:tcPr>
            <w:tcW w:w="440" w:type="dxa"/>
            <w:shd w:val="clear" w:color="auto" w:fill="BFBFBF" w:themeFill="background1" w:themeFillShade="BF"/>
          </w:tcPr>
          <w:p w:rsidR="00AF07FE" w:rsidRDefault="00AF07FE" w:rsidP="00AF07FE">
            <w:pPr>
              <w:pStyle w:val="NoSpacing"/>
            </w:pPr>
            <w:r>
              <w:t>17</w:t>
            </w:r>
          </w:p>
        </w:tc>
        <w:tc>
          <w:tcPr>
            <w:tcW w:w="440" w:type="dxa"/>
            <w:shd w:val="clear" w:color="auto" w:fill="BFBFBF" w:themeFill="background1" w:themeFillShade="BF"/>
          </w:tcPr>
          <w:p w:rsidR="00AF07FE" w:rsidRDefault="00AF07FE" w:rsidP="00AF07FE">
            <w:pPr>
              <w:pStyle w:val="NoSpacing"/>
            </w:pPr>
            <w:r>
              <w:t>18</w:t>
            </w:r>
          </w:p>
        </w:tc>
        <w:tc>
          <w:tcPr>
            <w:tcW w:w="440" w:type="dxa"/>
            <w:shd w:val="clear" w:color="auto" w:fill="BFBFBF" w:themeFill="background1" w:themeFillShade="BF"/>
          </w:tcPr>
          <w:p w:rsidR="00AF07FE" w:rsidRDefault="00AF07FE" w:rsidP="00AF07FE">
            <w:pPr>
              <w:pStyle w:val="NoSpacing"/>
            </w:pPr>
            <w:r>
              <w:t>19</w:t>
            </w:r>
          </w:p>
        </w:tc>
        <w:tc>
          <w:tcPr>
            <w:tcW w:w="440" w:type="dxa"/>
            <w:shd w:val="clear" w:color="auto" w:fill="BFBFBF" w:themeFill="background1" w:themeFillShade="BF"/>
          </w:tcPr>
          <w:p w:rsidR="00AF07FE" w:rsidRDefault="00AF07FE" w:rsidP="00AF07FE">
            <w:pPr>
              <w:pStyle w:val="NoSpacing"/>
            </w:pPr>
            <w:r>
              <w:t>20</w:t>
            </w:r>
          </w:p>
        </w:tc>
      </w:tr>
      <w:tr w:rsidR="00AF07FE" w:rsidTr="00AF07FE">
        <w:tc>
          <w:tcPr>
            <w:tcW w:w="423" w:type="dxa"/>
            <w:shd w:val="clear" w:color="auto" w:fill="BFBFBF" w:themeFill="background1" w:themeFillShade="BF"/>
          </w:tcPr>
          <w:p w:rsidR="00AF07FE" w:rsidRDefault="00AF07FE" w:rsidP="00AF07FE">
            <w:pPr>
              <w:pStyle w:val="NoSpacing"/>
            </w:pPr>
            <w:r>
              <w:t>1</w:t>
            </w:r>
          </w:p>
        </w:tc>
        <w:tc>
          <w:tcPr>
            <w:tcW w:w="422" w:type="dxa"/>
            <w:shd w:val="clear" w:color="auto" w:fill="CCFF66"/>
          </w:tcPr>
          <w:p w:rsidR="00AF07FE" w:rsidRPr="00C928FC" w:rsidRDefault="00AA5101" w:rsidP="00AF07FE">
            <w:pPr>
              <w:pStyle w:val="NoSpacing"/>
              <w:rPr>
                <w:rFonts w:ascii="LCD Display Grid" w:hAnsi="LCD Display Grid"/>
                <w:b/>
              </w:rPr>
            </w:pPr>
            <w:r>
              <w:rPr>
                <w:rFonts w:ascii="LCD Display Grid" w:hAnsi="LCD Display Grid"/>
                <w:b/>
              </w:rPr>
              <w:t>U</w:t>
            </w:r>
          </w:p>
        </w:tc>
        <w:tc>
          <w:tcPr>
            <w:tcW w:w="423" w:type="dxa"/>
            <w:shd w:val="clear" w:color="auto" w:fill="CCFF66"/>
          </w:tcPr>
          <w:p w:rsidR="00AF07FE" w:rsidRPr="00C928FC" w:rsidRDefault="00AA5101" w:rsidP="00AF07FE">
            <w:pPr>
              <w:pStyle w:val="NoSpacing"/>
              <w:rPr>
                <w:rFonts w:ascii="LCD Display Grid" w:hAnsi="LCD Display Grid"/>
                <w:b/>
              </w:rPr>
            </w:pPr>
            <w:r>
              <w:rPr>
                <w:rFonts w:ascii="LCD Display Grid" w:hAnsi="LCD Display Grid"/>
                <w:b/>
              </w:rPr>
              <w:t>s</w:t>
            </w:r>
          </w:p>
        </w:tc>
        <w:tc>
          <w:tcPr>
            <w:tcW w:w="423" w:type="dxa"/>
            <w:shd w:val="clear" w:color="auto" w:fill="CCFF66"/>
          </w:tcPr>
          <w:p w:rsidR="00AF07FE" w:rsidRPr="00C928FC" w:rsidRDefault="00AA5101" w:rsidP="00AF07FE">
            <w:pPr>
              <w:pStyle w:val="NoSpacing"/>
              <w:rPr>
                <w:rFonts w:ascii="LCD Display Grid" w:hAnsi="LCD Display Grid"/>
                <w:b/>
              </w:rPr>
            </w:pPr>
            <w:r>
              <w:rPr>
                <w:rFonts w:ascii="LCD Display Grid" w:hAnsi="LCD Display Grid"/>
                <w:b/>
              </w:rPr>
              <w:t>e</w:t>
            </w:r>
          </w:p>
        </w:tc>
        <w:tc>
          <w:tcPr>
            <w:tcW w:w="422" w:type="dxa"/>
            <w:shd w:val="clear" w:color="auto" w:fill="CCFF66"/>
          </w:tcPr>
          <w:p w:rsidR="00AF07FE" w:rsidRPr="00C928FC" w:rsidRDefault="00AA5101" w:rsidP="00AF07FE">
            <w:pPr>
              <w:pStyle w:val="NoSpacing"/>
              <w:rPr>
                <w:rFonts w:ascii="LCD Display Grid" w:hAnsi="LCD Display Grid"/>
                <w:b/>
              </w:rPr>
            </w:pPr>
            <w:r>
              <w:rPr>
                <w:rFonts w:ascii="LCD Display Grid" w:hAnsi="LCD Display Grid"/>
                <w:b/>
              </w:rPr>
              <w:t>r</w:t>
            </w:r>
          </w:p>
        </w:tc>
        <w:tc>
          <w:tcPr>
            <w:tcW w:w="422" w:type="dxa"/>
            <w:shd w:val="clear" w:color="auto" w:fill="CCFF66"/>
          </w:tcPr>
          <w:p w:rsidR="00AF07FE" w:rsidRPr="00C928FC" w:rsidRDefault="00AF07FE" w:rsidP="00AF07FE">
            <w:pPr>
              <w:pStyle w:val="NoSpacing"/>
              <w:rPr>
                <w:rFonts w:ascii="LCD Display Grid" w:hAnsi="LCD Display Grid"/>
                <w:b/>
              </w:rPr>
            </w:pPr>
          </w:p>
        </w:tc>
        <w:tc>
          <w:tcPr>
            <w:tcW w:w="422" w:type="dxa"/>
            <w:shd w:val="clear" w:color="auto" w:fill="CCFF66"/>
          </w:tcPr>
          <w:p w:rsidR="00AF07FE" w:rsidRPr="00C928FC" w:rsidRDefault="00AA5101" w:rsidP="00AF07FE">
            <w:pPr>
              <w:pStyle w:val="NoSpacing"/>
              <w:rPr>
                <w:rFonts w:ascii="LCD Display Grid" w:hAnsi="LCD Display Grid"/>
                <w:b/>
              </w:rPr>
            </w:pPr>
            <w:r>
              <w:rPr>
                <w:rFonts w:ascii="LCD Display Grid" w:hAnsi="LCD Display Grid"/>
                <w:b/>
              </w:rPr>
              <w:t>v</w:t>
            </w:r>
          </w:p>
        </w:tc>
        <w:tc>
          <w:tcPr>
            <w:tcW w:w="422" w:type="dxa"/>
            <w:shd w:val="clear" w:color="auto" w:fill="CCFF66"/>
          </w:tcPr>
          <w:p w:rsidR="00AF07FE" w:rsidRPr="00C928FC" w:rsidRDefault="00AA5101" w:rsidP="00AF07FE">
            <w:pPr>
              <w:pStyle w:val="NoSpacing"/>
              <w:rPr>
                <w:rFonts w:ascii="LCD Display Grid" w:hAnsi="LCD Display Grid"/>
                <w:b/>
              </w:rPr>
            </w:pPr>
            <w:r>
              <w:rPr>
                <w:rFonts w:ascii="LCD Display Grid" w:hAnsi="LCD Display Grid"/>
                <w:b/>
              </w:rPr>
              <w:t>o</w:t>
            </w:r>
          </w:p>
        </w:tc>
        <w:tc>
          <w:tcPr>
            <w:tcW w:w="422" w:type="dxa"/>
            <w:shd w:val="clear" w:color="auto" w:fill="CCFF66"/>
          </w:tcPr>
          <w:p w:rsidR="00AF07FE" w:rsidRPr="00C928FC" w:rsidRDefault="00AA5101" w:rsidP="00AF07FE">
            <w:pPr>
              <w:pStyle w:val="NoSpacing"/>
              <w:rPr>
                <w:rFonts w:ascii="LCD Display Grid" w:hAnsi="LCD Display Grid"/>
                <w:b/>
              </w:rPr>
            </w:pPr>
            <w:r>
              <w:rPr>
                <w:rFonts w:ascii="LCD Display Grid" w:hAnsi="LCD Display Grid"/>
                <w:b/>
              </w:rPr>
              <w:t>l</w:t>
            </w:r>
          </w:p>
        </w:tc>
        <w:tc>
          <w:tcPr>
            <w:tcW w:w="421" w:type="dxa"/>
            <w:shd w:val="clear" w:color="auto" w:fill="CCFF66"/>
          </w:tcPr>
          <w:p w:rsidR="00AF07FE" w:rsidRPr="00C928FC" w:rsidRDefault="00AA5101" w:rsidP="00AF07FE">
            <w:pPr>
              <w:pStyle w:val="NoSpacing"/>
              <w:rPr>
                <w:rFonts w:ascii="LCD Display Grid" w:hAnsi="LCD Display Grid"/>
                <w:b/>
              </w:rPr>
            </w:pPr>
            <w:r>
              <w:rPr>
                <w:rFonts w:ascii="LCD Display Grid" w:hAnsi="LCD Display Grid"/>
                <w:b/>
              </w:rPr>
              <w:t>t</w:t>
            </w:r>
          </w:p>
        </w:tc>
        <w:tc>
          <w:tcPr>
            <w:tcW w:w="440" w:type="dxa"/>
            <w:shd w:val="clear" w:color="auto" w:fill="CCFF66"/>
          </w:tcPr>
          <w:p w:rsidR="00AF07FE" w:rsidRPr="00C928FC" w:rsidRDefault="00AA5101" w:rsidP="00AF07FE">
            <w:pPr>
              <w:pStyle w:val="NoSpacing"/>
              <w:rPr>
                <w:rFonts w:ascii="LCD Display Grid" w:hAnsi="LCD Display Grid"/>
                <w:b/>
              </w:rPr>
            </w:pPr>
            <w:r>
              <w:rPr>
                <w:rFonts w:ascii="LCD Display Grid" w:hAnsi="LCD Display Grid"/>
                <w:b/>
              </w:rPr>
              <w:t>a</w:t>
            </w:r>
          </w:p>
        </w:tc>
        <w:tc>
          <w:tcPr>
            <w:tcW w:w="440" w:type="dxa"/>
            <w:shd w:val="clear" w:color="auto" w:fill="CCFF66"/>
          </w:tcPr>
          <w:p w:rsidR="00AF07FE" w:rsidRPr="00C928FC" w:rsidRDefault="00AA5101" w:rsidP="00AF07FE">
            <w:pPr>
              <w:pStyle w:val="NoSpacing"/>
              <w:rPr>
                <w:rFonts w:ascii="LCD Display Grid" w:hAnsi="LCD Display Grid"/>
                <w:b/>
              </w:rPr>
            </w:pPr>
            <w:r>
              <w:rPr>
                <w:rFonts w:ascii="LCD Display Grid" w:hAnsi="LCD Display Grid"/>
                <w:b/>
              </w:rPr>
              <w:t>g</w:t>
            </w:r>
          </w:p>
        </w:tc>
        <w:tc>
          <w:tcPr>
            <w:tcW w:w="440" w:type="dxa"/>
            <w:shd w:val="clear" w:color="auto" w:fill="CCFF66"/>
          </w:tcPr>
          <w:p w:rsidR="00AF07FE" w:rsidRPr="00C928FC" w:rsidRDefault="00AA5101" w:rsidP="00AF07FE">
            <w:pPr>
              <w:pStyle w:val="NoSpacing"/>
              <w:rPr>
                <w:rFonts w:ascii="LCD Display Grid" w:hAnsi="LCD Display Grid"/>
                <w:b/>
              </w:rPr>
            </w:pPr>
            <w:r>
              <w:rPr>
                <w:rFonts w:ascii="LCD Display Grid" w:hAnsi="LCD Display Grid"/>
                <w:b/>
              </w:rPr>
              <w:t>e</w:t>
            </w:r>
          </w:p>
        </w:tc>
        <w:tc>
          <w:tcPr>
            <w:tcW w:w="440" w:type="dxa"/>
            <w:shd w:val="clear" w:color="auto" w:fill="CCFF66"/>
          </w:tcPr>
          <w:p w:rsidR="00AF07FE" w:rsidRPr="00C928FC" w:rsidRDefault="00AF07FE" w:rsidP="00AF07FE">
            <w:pPr>
              <w:pStyle w:val="NoSpacing"/>
              <w:rPr>
                <w:rFonts w:ascii="LCD Display Grid" w:hAnsi="LCD Display Grid"/>
                <w:b/>
              </w:rPr>
            </w:pPr>
          </w:p>
        </w:tc>
        <w:tc>
          <w:tcPr>
            <w:tcW w:w="440" w:type="dxa"/>
            <w:shd w:val="clear" w:color="auto" w:fill="CCFF66"/>
          </w:tcPr>
          <w:p w:rsidR="00AF07FE" w:rsidRPr="00C928FC" w:rsidRDefault="00AF07FE" w:rsidP="00AF07FE">
            <w:pPr>
              <w:pStyle w:val="NoSpacing"/>
              <w:rPr>
                <w:rFonts w:ascii="LCD Display Grid" w:hAnsi="LCD Display Grid"/>
                <w:b/>
              </w:rPr>
            </w:pPr>
          </w:p>
        </w:tc>
        <w:tc>
          <w:tcPr>
            <w:tcW w:w="440" w:type="dxa"/>
            <w:shd w:val="clear" w:color="auto" w:fill="CCFF66"/>
          </w:tcPr>
          <w:p w:rsidR="00AF07FE" w:rsidRPr="00C928FC" w:rsidRDefault="00AF07FE" w:rsidP="00AF07FE">
            <w:pPr>
              <w:pStyle w:val="NoSpacing"/>
              <w:rPr>
                <w:rFonts w:ascii="LCD Display Grid" w:hAnsi="LCD Display Grid"/>
                <w:b/>
              </w:rPr>
            </w:pPr>
          </w:p>
        </w:tc>
        <w:tc>
          <w:tcPr>
            <w:tcW w:w="440" w:type="dxa"/>
            <w:shd w:val="clear" w:color="auto" w:fill="CCFF66"/>
          </w:tcPr>
          <w:p w:rsidR="00AF07FE" w:rsidRPr="00C928FC" w:rsidRDefault="00AF07FE" w:rsidP="00AF07FE">
            <w:pPr>
              <w:pStyle w:val="NoSpacing"/>
              <w:rPr>
                <w:rFonts w:ascii="LCD Display Grid" w:hAnsi="LCD Display Grid"/>
                <w:b/>
              </w:rPr>
            </w:pPr>
          </w:p>
        </w:tc>
        <w:tc>
          <w:tcPr>
            <w:tcW w:w="440" w:type="dxa"/>
            <w:shd w:val="clear" w:color="auto" w:fill="CCFF66"/>
          </w:tcPr>
          <w:p w:rsidR="00AF07FE" w:rsidRPr="00C928FC" w:rsidRDefault="00AF07FE" w:rsidP="00AF07FE">
            <w:pPr>
              <w:pStyle w:val="NoSpacing"/>
              <w:rPr>
                <w:rFonts w:ascii="LCD Display Grid" w:hAnsi="LCD Display Grid"/>
                <w:b/>
              </w:rPr>
            </w:pPr>
          </w:p>
        </w:tc>
        <w:tc>
          <w:tcPr>
            <w:tcW w:w="440" w:type="dxa"/>
            <w:shd w:val="clear" w:color="auto" w:fill="CCFF66"/>
          </w:tcPr>
          <w:p w:rsidR="00AF07FE" w:rsidRPr="00C928FC" w:rsidRDefault="00AF07FE" w:rsidP="00AF07FE">
            <w:pPr>
              <w:pStyle w:val="NoSpacing"/>
              <w:rPr>
                <w:rFonts w:ascii="LCD Display Grid" w:hAnsi="LCD Display Grid"/>
                <w:b/>
              </w:rPr>
            </w:pPr>
          </w:p>
        </w:tc>
        <w:tc>
          <w:tcPr>
            <w:tcW w:w="440" w:type="dxa"/>
            <w:shd w:val="clear" w:color="auto" w:fill="CCFF66"/>
          </w:tcPr>
          <w:p w:rsidR="00AF07FE" w:rsidRPr="00C928FC" w:rsidRDefault="00AF07FE" w:rsidP="00AF07FE">
            <w:pPr>
              <w:pStyle w:val="NoSpacing"/>
              <w:rPr>
                <w:rFonts w:ascii="LCD Display Grid" w:hAnsi="LCD Display Grid"/>
                <w:b/>
              </w:rPr>
            </w:pPr>
          </w:p>
        </w:tc>
        <w:tc>
          <w:tcPr>
            <w:tcW w:w="440" w:type="dxa"/>
            <w:shd w:val="clear" w:color="auto" w:fill="CCFF66"/>
          </w:tcPr>
          <w:p w:rsidR="00AF07FE" w:rsidRPr="00C928FC" w:rsidRDefault="00AF07FE" w:rsidP="00AF07FE">
            <w:pPr>
              <w:pStyle w:val="NoSpacing"/>
              <w:rPr>
                <w:rFonts w:ascii="LCD Display Grid" w:hAnsi="LCD Display Grid"/>
                <w:b/>
              </w:rPr>
            </w:pPr>
          </w:p>
        </w:tc>
      </w:tr>
      <w:tr w:rsidR="00AF07FE" w:rsidTr="00AF07FE">
        <w:tc>
          <w:tcPr>
            <w:tcW w:w="423" w:type="dxa"/>
            <w:shd w:val="clear" w:color="auto" w:fill="BFBFBF" w:themeFill="background1" w:themeFillShade="BF"/>
          </w:tcPr>
          <w:p w:rsidR="00AF07FE" w:rsidRDefault="00AF07FE" w:rsidP="00AF07FE">
            <w:pPr>
              <w:pStyle w:val="NoSpacing"/>
            </w:pPr>
            <w:r>
              <w:t>2</w:t>
            </w:r>
          </w:p>
        </w:tc>
        <w:tc>
          <w:tcPr>
            <w:tcW w:w="422" w:type="dxa"/>
            <w:shd w:val="clear" w:color="auto" w:fill="CCFF66"/>
          </w:tcPr>
          <w:p w:rsidR="00AF07FE" w:rsidRPr="00C928FC" w:rsidRDefault="00AF07FE" w:rsidP="00AF07FE">
            <w:pPr>
              <w:pStyle w:val="NoSpacing"/>
              <w:rPr>
                <w:rFonts w:ascii="LCD Display Grid" w:hAnsi="LCD Display Grid"/>
                <w:b/>
              </w:rPr>
            </w:pPr>
            <w:r>
              <w:rPr>
                <w:rFonts w:ascii="LCD Display Grid" w:hAnsi="LCD Display Grid"/>
                <w:b/>
              </w:rPr>
              <w:t>I</w:t>
            </w:r>
          </w:p>
        </w:tc>
        <w:tc>
          <w:tcPr>
            <w:tcW w:w="423" w:type="dxa"/>
            <w:shd w:val="clear" w:color="auto" w:fill="CCFF66"/>
          </w:tcPr>
          <w:p w:rsidR="00AF07FE" w:rsidRPr="00C928FC" w:rsidRDefault="00AF07FE" w:rsidP="00AF07FE">
            <w:pPr>
              <w:pStyle w:val="NoSpacing"/>
              <w:rPr>
                <w:rFonts w:ascii="LCD Display Grid" w:hAnsi="LCD Display Grid"/>
                <w:b/>
              </w:rPr>
            </w:pPr>
            <w:r>
              <w:rPr>
                <w:rFonts w:ascii="LCD Display Grid" w:hAnsi="LCD Display Grid"/>
                <w:b/>
              </w:rPr>
              <w:t>n</w:t>
            </w:r>
          </w:p>
        </w:tc>
        <w:tc>
          <w:tcPr>
            <w:tcW w:w="423" w:type="dxa"/>
            <w:shd w:val="clear" w:color="auto" w:fill="CCFF66"/>
          </w:tcPr>
          <w:p w:rsidR="00AF07FE" w:rsidRPr="00C928FC" w:rsidRDefault="00AF07FE" w:rsidP="00AF07FE">
            <w:pPr>
              <w:pStyle w:val="NoSpacing"/>
              <w:rPr>
                <w:rFonts w:ascii="LCD Display Grid" w:hAnsi="LCD Display Grid"/>
                <w:b/>
              </w:rPr>
            </w:pPr>
            <w:r>
              <w:rPr>
                <w:rFonts w:ascii="LCD Display Grid" w:hAnsi="LCD Display Grid"/>
                <w:b/>
              </w:rPr>
              <w:t>s</w:t>
            </w:r>
          </w:p>
        </w:tc>
        <w:tc>
          <w:tcPr>
            <w:tcW w:w="422" w:type="dxa"/>
            <w:shd w:val="clear" w:color="auto" w:fill="CCFF66"/>
          </w:tcPr>
          <w:p w:rsidR="00AF07FE" w:rsidRPr="00C928FC" w:rsidRDefault="00AF07FE" w:rsidP="00AF07FE">
            <w:pPr>
              <w:pStyle w:val="NoSpacing"/>
              <w:rPr>
                <w:rFonts w:ascii="LCD Display Grid" w:hAnsi="LCD Display Grid"/>
                <w:b/>
              </w:rPr>
            </w:pPr>
            <w:r>
              <w:rPr>
                <w:rFonts w:ascii="LCD Display Grid" w:hAnsi="LCD Display Grid"/>
                <w:b/>
              </w:rPr>
              <w:t>e</w:t>
            </w:r>
          </w:p>
        </w:tc>
        <w:tc>
          <w:tcPr>
            <w:tcW w:w="422" w:type="dxa"/>
            <w:shd w:val="clear" w:color="auto" w:fill="CCFF66"/>
          </w:tcPr>
          <w:p w:rsidR="00AF07FE" w:rsidRPr="00C928FC" w:rsidRDefault="00AF07FE" w:rsidP="00AF07FE">
            <w:pPr>
              <w:pStyle w:val="NoSpacing"/>
              <w:rPr>
                <w:rFonts w:ascii="LCD Display Grid" w:hAnsi="LCD Display Grid"/>
                <w:b/>
              </w:rPr>
            </w:pPr>
            <w:r>
              <w:rPr>
                <w:rFonts w:ascii="LCD Display Grid" w:hAnsi="LCD Display Grid"/>
                <w:b/>
              </w:rPr>
              <w:t>r</w:t>
            </w:r>
          </w:p>
        </w:tc>
        <w:tc>
          <w:tcPr>
            <w:tcW w:w="422" w:type="dxa"/>
            <w:shd w:val="clear" w:color="auto" w:fill="CCFF66"/>
          </w:tcPr>
          <w:p w:rsidR="00AF07FE" w:rsidRPr="00C928FC" w:rsidRDefault="00AF07FE" w:rsidP="00AF07FE">
            <w:pPr>
              <w:pStyle w:val="NoSpacing"/>
              <w:rPr>
                <w:rFonts w:ascii="LCD Display Grid" w:hAnsi="LCD Display Grid"/>
                <w:b/>
              </w:rPr>
            </w:pPr>
            <w:r>
              <w:rPr>
                <w:rFonts w:ascii="LCD Display Grid" w:hAnsi="LCD Display Grid"/>
                <w:b/>
              </w:rPr>
              <w:t>t</w:t>
            </w:r>
          </w:p>
        </w:tc>
        <w:tc>
          <w:tcPr>
            <w:tcW w:w="422" w:type="dxa"/>
            <w:shd w:val="clear" w:color="auto" w:fill="CCFF66"/>
          </w:tcPr>
          <w:p w:rsidR="00AF07FE" w:rsidRPr="00C928FC" w:rsidRDefault="00AF07FE" w:rsidP="00AF07FE">
            <w:pPr>
              <w:pStyle w:val="NoSpacing"/>
              <w:rPr>
                <w:rFonts w:ascii="LCD Display Grid" w:hAnsi="LCD Display Grid"/>
                <w:b/>
              </w:rPr>
            </w:pPr>
          </w:p>
        </w:tc>
        <w:tc>
          <w:tcPr>
            <w:tcW w:w="422" w:type="dxa"/>
            <w:shd w:val="clear" w:color="auto" w:fill="CCFF66"/>
          </w:tcPr>
          <w:p w:rsidR="00AF07FE" w:rsidRPr="00C928FC" w:rsidRDefault="00AF07FE" w:rsidP="00AF07FE">
            <w:pPr>
              <w:pStyle w:val="NoSpacing"/>
              <w:rPr>
                <w:rFonts w:ascii="LCD Display Grid" w:hAnsi="LCD Display Grid"/>
                <w:b/>
              </w:rPr>
            </w:pPr>
            <w:r>
              <w:rPr>
                <w:rFonts w:ascii="LCD Display Grid" w:hAnsi="LCD Display Grid"/>
                <w:b/>
              </w:rPr>
              <w:t>v</w:t>
            </w:r>
          </w:p>
        </w:tc>
        <w:tc>
          <w:tcPr>
            <w:tcW w:w="421" w:type="dxa"/>
            <w:shd w:val="clear" w:color="auto" w:fill="CCFF66"/>
          </w:tcPr>
          <w:p w:rsidR="00AF07FE" w:rsidRPr="00C928FC" w:rsidRDefault="00AF07FE" w:rsidP="00AF07FE">
            <w:pPr>
              <w:pStyle w:val="NoSpacing"/>
              <w:rPr>
                <w:rFonts w:ascii="LCD Display Grid" w:hAnsi="LCD Display Grid"/>
                <w:b/>
              </w:rPr>
            </w:pPr>
            <w:r>
              <w:rPr>
                <w:rFonts w:ascii="LCD Display Grid" w:hAnsi="LCD Display Grid"/>
                <w:b/>
              </w:rPr>
              <w:t>o</w:t>
            </w:r>
          </w:p>
        </w:tc>
        <w:tc>
          <w:tcPr>
            <w:tcW w:w="440" w:type="dxa"/>
            <w:shd w:val="clear" w:color="auto" w:fill="CCFF66"/>
          </w:tcPr>
          <w:p w:rsidR="00AF07FE" w:rsidRPr="00C928FC" w:rsidRDefault="00AF07FE" w:rsidP="00AF07FE">
            <w:pPr>
              <w:pStyle w:val="NoSpacing"/>
              <w:rPr>
                <w:rFonts w:ascii="LCD Display Grid" w:hAnsi="LCD Display Grid"/>
                <w:b/>
              </w:rPr>
            </w:pPr>
            <w:r>
              <w:rPr>
                <w:rFonts w:ascii="LCD Display Grid" w:hAnsi="LCD Display Grid"/>
                <w:b/>
              </w:rPr>
              <w:t>l</w:t>
            </w:r>
          </w:p>
        </w:tc>
        <w:tc>
          <w:tcPr>
            <w:tcW w:w="440" w:type="dxa"/>
            <w:shd w:val="clear" w:color="auto" w:fill="CCFF66"/>
          </w:tcPr>
          <w:p w:rsidR="00AF07FE" w:rsidRPr="00C928FC" w:rsidRDefault="00AF07FE" w:rsidP="00AF07FE">
            <w:pPr>
              <w:pStyle w:val="NoSpacing"/>
              <w:rPr>
                <w:rFonts w:ascii="LCD Display Grid" w:hAnsi="LCD Display Grid"/>
                <w:b/>
              </w:rPr>
            </w:pPr>
            <w:r>
              <w:rPr>
                <w:rFonts w:ascii="LCD Display Grid" w:hAnsi="LCD Display Grid"/>
                <w:b/>
              </w:rPr>
              <w:t>t</w:t>
            </w:r>
          </w:p>
        </w:tc>
        <w:tc>
          <w:tcPr>
            <w:tcW w:w="440" w:type="dxa"/>
            <w:shd w:val="clear" w:color="auto" w:fill="CCFF66"/>
          </w:tcPr>
          <w:p w:rsidR="00AF07FE" w:rsidRPr="00C928FC" w:rsidRDefault="00AF07FE" w:rsidP="00AF07FE">
            <w:pPr>
              <w:pStyle w:val="NoSpacing"/>
              <w:rPr>
                <w:rFonts w:ascii="LCD Display Grid" w:hAnsi="LCD Display Grid"/>
                <w:b/>
              </w:rPr>
            </w:pPr>
            <w:r>
              <w:rPr>
                <w:rFonts w:ascii="LCD Display Grid" w:hAnsi="LCD Display Grid"/>
                <w:b/>
              </w:rPr>
              <w:t>a</w:t>
            </w:r>
          </w:p>
        </w:tc>
        <w:tc>
          <w:tcPr>
            <w:tcW w:w="440" w:type="dxa"/>
            <w:shd w:val="clear" w:color="auto" w:fill="CCFF66"/>
          </w:tcPr>
          <w:p w:rsidR="00AF07FE" w:rsidRPr="00C928FC" w:rsidRDefault="00AF07FE" w:rsidP="00AF07FE">
            <w:pPr>
              <w:pStyle w:val="NoSpacing"/>
              <w:rPr>
                <w:rFonts w:ascii="LCD Display Grid" w:hAnsi="LCD Display Grid"/>
                <w:b/>
              </w:rPr>
            </w:pPr>
            <w:r>
              <w:rPr>
                <w:rFonts w:ascii="LCD Display Grid" w:hAnsi="LCD Display Grid"/>
                <w:b/>
              </w:rPr>
              <w:t>g</w:t>
            </w:r>
          </w:p>
        </w:tc>
        <w:tc>
          <w:tcPr>
            <w:tcW w:w="440" w:type="dxa"/>
            <w:shd w:val="clear" w:color="auto" w:fill="CCFF66"/>
          </w:tcPr>
          <w:p w:rsidR="00AF07FE" w:rsidRPr="00C928FC" w:rsidRDefault="00AF07FE" w:rsidP="00AF07FE">
            <w:pPr>
              <w:pStyle w:val="NoSpacing"/>
              <w:rPr>
                <w:rFonts w:ascii="LCD Display Grid" w:hAnsi="LCD Display Grid"/>
                <w:b/>
              </w:rPr>
            </w:pPr>
            <w:r>
              <w:rPr>
                <w:rFonts w:ascii="LCD Display Grid" w:hAnsi="LCD Display Grid"/>
                <w:b/>
              </w:rPr>
              <w:t>e</w:t>
            </w:r>
          </w:p>
        </w:tc>
        <w:tc>
          <w:tcPr>
            <w:tcW w:w="440" w:type="dxa"/>
            <w:shd w:val="clear" w:color="auto" w:fill="CCFF66"/>
          </w:tcPr>
          <w:p w:rsidR="00AF07FE" w:rsidRPr="00C928FC" w:rsidRDefault="00AF07FE" w:rsidP="00AF07FE">
            <w:pPr>
              <w:pStyle w:val="NoSpacing"/>
              <w:rPr>
                <w:rFonts w:ascii="LCD Display Grid" w:hAnsi="LCD Display Grid"/>
                <w:b/>
              </w:rPr>
            </w:pPr>
          </w:p>
        </w:tc>
        <w:tc>
          <w:tcPr>
            <w:tcW w:w="440" w:type="dxa"/>
            <w:shd w:val="clear" w:color="auto" w:fill="CCFF66"/>
          </w:tcPr>
          <w:p w:rsidR="00AF07FE" w:rsidRPr="00C928FC" w:rsidRDefault="00AF07FE" w:rsidP="00AF07FE">
            <w:pPr>
              <w:pStyle w:val="NoSpacing"/>
              <w:rPr>
                <w:rFonts w:ascii="LCD Display Grid" w:hAnsi="LCD Display Grid"/>
                <w:b/>
              </w:rPr>
            </w:pPr>
            <w:r>
              <w:rPr>
                <w:rFonts w:ascii="LCD Display Grid" w:hAnsi="LCD Display Grid"/>
                <w:b/>
              </w:rPr>
              <w:t>i</w:t>
            </w:r>
          </w:p>
        </w:tc>
        <w:tc>
          <w:tcPr>
            <w:tcW w:w="440" w:type="dxa"/>
            <w:shd w:val="clear" w:color="auto" w:fill="CCFF66"/>
          </w:tcPr>
          <w:p w:rsidR="00AF07FE" w:rsidRPr="00C928FC" w:rsidRDefault="00AF07FE" w:rsidP="00AF07FE">
            <w:pPr>
              <w:pStyle w:val="NoSpacing"/>
              <w:rPr>
                <w:rFonts w:ascii="LCD Display Grid" w:hAnsi="LCD Display Grid"/>
                <w:b/>
              </w:rPr>
            </w:pPr>
            <w:r>
              <w:rPr>
                <w:rFonts w:ascii="LCD Display Grid" w:hAnsi="LCD Display Grid"/>
                <w:b/>
              </w:rPr>
              <w:t>n</w:t>
            </w:r>
          </w:p>
        </w:tc>
        <w:tc>
          <w:tcPr>
            <w:tcW w:w="440" w:type="dxa"/>
            <w:shd w:val="clear" w:color="auto" w:fill="CCFF66"/>
          </w:tcPr>
          <w:p w:rsidR="00AF07FE" w:rsidRPr="00C928FC" w:rsidRDefault="00AF07FE" w:rsidP="00AF07FE">
            <w:pPr>
              <w:pStyle w:val="NoSpacing"/>
              <w:rPr>
                <w:rFonts w:ascii="LCD Display Grid" w:hAnsi="LCD Display Grid"/>
                <w:b/>
              </w:rPr>
            </w:pPr>
          </w:p>
        </w:tc>
        <w:tc>
          <w:tcPr>
            <w:tcW w:w="440" w:type="dxa"/>
            <w:shd w:val="clear" w:color="auto" w:fill="CCFF66"/>
          </w:tcPr>
          <w:p w:rsidR="00AF07FE" w:rsidRPr="00C928FC" w:rsidRDefault="00AF07FE" w:rsidP="00AF07FE">
            <w:pPr>
              <w:pStyle w:val="NoSpacing"/>
              <w:rPr>
                <w:rFonts w:ascii="LCD Display Grid" w:hAnsi="LCD Display Grid"/>
                <w:b/>
              </w:rPr>
            </w:pPr>
            <w:r>
              <w:rPr>
                <w:rFonts w:ascii="LCD Display Grid" w:hAnsi="LCD Display Grid"/>
                <w:b/>
              </w:rPr>
              <w:t>V</w:t>
            </w:r>
          </w:p>
        </w:tc>
        <w:tc>
          <w:tcPr>
            <w:tcW w:w="440" w:type="dxa"/>
            <w:shd w:val="clear" w:color="auto" w:fill="CCFF66"/>
          </w:tcPr>
          <w:p w:rsidR="00AF07FE" w:rsidRPr="00C928FC" w:rsidRDefault="00AF07FE" w:rsidP="00AF07FE">
            <w:pPr>
              <w:pStyle w:val="NoSpacing"/>
              <w:rPr>
                <w:rFonts w:ascii="LCD Display Grid" w:hAnsi="LCD Display Grid"/>
                <w:b/>
              </w:rPr>
            </w:pPr>
          </w:p>
        </w:tc>
      </w:tr>
      <w:tr w:rsidR="00AF07FE" w:rsidTr="00AF07FE">
        <w:tc>
          <w:tcPr>
            <w:tcW w:w="423" w:type="dxa"/>
            <w:shd w:val="clear" w:color="auto" w:fill="BFBFBF" w:themeFill="background1" w:themeFillShade="BF"/>
          </w:tcPr>
          <w:p w:rsidR="00AF07FE" w:rsidRDefault="00AF07FE" w:rsidP="00AF07FE">
            <w:pPr>
              <w:pStyle w:val="NoSpacing"/>
            </w:pPr>
            <w:r>
              <w:t>3</w:t>
            </w:r>
          </w:p>
        </w:tc>
        <w:tc>
          <w:tcPr>
            <w:tcW w:w="422" w:type="dxa"/>
            <w:shd w:val="clear" w:color="auto" w:fill="CCFF66"/>
          </w:tcPr>
          <w:p w:rsidR="00AF07FE" w:rsidRPr="00C928FC" w:rsidRDefault="00AF07FE" w:rsidP="00AF07FE">
            <w:pPr>
              <w:pStyle w:val="NoSpacing"/>
              <w:rPr>
                <w:rFonts w:ascii="LCD Display Grid" w:hAnsi="LCD Display Grid"/>
                <w:b/>
              </w:rPr>
            </w:pPr>
          </w:p>
        </w:tc>
        <w:tc>
          <w:tcPr>
            <w:tcW w:w="423" w:type="dxa"/>
            <w:shd w:val="clear" w:color="auto" w:fill="CCFF66"/>
          </w:tcPr>
          <w:p w:rsidR="00AF07FE" w:rsidRPr="00C928FC" w:rsidRDefault="00AF07FE" w:rsidP="00AF07FE">
            <w:pPr>
              <w:pStyle w:val="NoSpacing"/>
              <w:rPr>
                <w:rFonts w:ascii="LCD Display Grid" w:hAnsi="LCD Display Grid"/>
                <w:b/>
              </w:rPr>
            </w:pPr>
          </w:p>
        </w:tc>
        <w:tc>
          <w:tcPr>
            <w:tcW w:w="423" w:type="dxa"/>
            <w:shd w:val="clear" w:color="auto" w:fill="CCFF66"/>
          </w:tcPr>
          <w:p w:rsidR="00AF07FE" w:rsidRPr="00C928FC" w:rsidRDefault="00AF07FE" w:rsidP="00AF07FE">
            <w:pPr>
              <w:pStyle w:val="NoSpacing"/>
              <w:rPr>
                <w:rFonts w:ascii="LCD Display Grid" w:hAnsi="LCD Display Grid"/>
                <w:b/>
              </w:rPr>
            </w:pPr>
          </w:p>
        </w:tc>
        <w:tc>
          <w:tcPr>
            <w:tcW w:w="422" w:type="dxa"/>
            <w:shd w:val="clear" w:color="auto" w:fill="CCFF66"/>
          </w:tcPr>
          <w:p w:rsidR="00AF07FE" w:rsidRPr="00C928FC" w:rsidRDefault="00AF07FE" w:rsidP="00AF07FE">
            <w:pPr>
              <w:pStyle w:val="NoSpacing"/>
              <w:rPr>
                <w:rFonts w:ascii="LCD Display Grid" w:hAnsi="LCD Display Grid"/>
                <w:b/>
              </w:rPr>
            </w:pPr>
          </w:p>
        </w:tc>
        <w:tc>
          <w:tcPr>
            <w:tcW w:w="422" w:type="dxa"/>
            <w:shd w:val="clear" w:color="auto" w:fill="CCFF66"/>
          </w:tcPr>
          <w:p w:rsidR="00AF07FE" w:rsidRPr="00C928FC" w:rsidRDefault="00AF07FE" w:rsidP="00AF07FE">
            <w:pPr>
              <w:pStyle w:val="NoSpacing"/>
              <w:rPr>
                <w:rFonts w:ascii="LCD Display Grid" w:hAnsi="LCD Display Grid"/>
                <w:b/>
              </w:rPr>
            </w:pPr>
          </w:p>
        </w:tc>
        <w:tc>
          <w:tcPr>
            <w:tcW w:w="422" w:type="dxa"/>
            <w:shd w:val="clear" w:color="auto" w:fill="CCFF66"/>
          </w:tcPr>
          <w:p w:rsidR="00AF07FE" w:rsidRPr="00C928FC" w:rsidRDefault="00AF07FE" w:rsidP="00AF07FE">
            <w:pPr>
              <w:pStyle w:val="NoSpacing"/>
              <w:rPr>
                <w:rFonts w:ascii="LCD Display Grid" w:hAnsi="LCD Display Grid"/>
                <w:b/>
              </w:rPr>
            </w:pPr>
          </w:p>
        </w:tc>
        <w:tc>
          <w:tcPr>
            <w:tcW w:w="422" w:type="dxa"/>
            <w:shd w:val="clear" w:color="auto" w:fill="CCFF66"/>
          </w:tcPr>
          <w:p w:rsidR="00AF07FE" w:rsidRPr="00C928FC" w:rsidRDefault="00AF07FE" w:rsidP="00AF07FE">
            <w:pPr>
              <w:pStyle w:val="NoSpacing"/>
              <w:rPr>
                <w:rFonts w:ascii="LCD Display Grid" w:hAnsi="LCD Display Grid"/>
                <w:b/>
              </w:rPr>
            </w:pPr>
          </w:p>
        </w:tc>
        <w:tc>
          <w:tcPr>
            <w:tcW w:w="422" w:type="dxa"/>
            <w:shd w:val="clear" w:color="auto" w:fill="CCFF66"/>
          </w:tcPr>
          <w:p w:rsidR="00AF07FE" w:rsidRPr="00C928FC" w:rsidRDefault="00AF07FE" w:rsidP="00AF07FE">
            <w:pPr>
              <w:pStyle w:val="NoSpacing"/>
              <w:rPr>
                <w:rFonts w:ascii="LCD Display Grid" w:hAnsi="LCD Display Grid"/>
                <w:b/>
              </w:rPr>
            </w:pPr>
          </w:p>
        </w:tc>
        <w:tc>
          <w:tcPr>
            <w:tcW w:w="421" w:type="dxa"/>
            <w:shd w:val="clear" w:color="auto" w:fill="CCFF66"/>
          </w:tcPr>
          <w:p w:rsidR="00AF07FE" w:rsidRPr="00C928FC" w:rsidRDefault="00AF07FE" w:rsidP="00AF07FE">
            <w:pPr>
              <w:pStyle w:val="NoSpacing"/>
              <w:rPr>
                <w:rFonts w:ascii="LCD Display Grid" w:hAnsi="LCD Display Grid"/>
                <w:b/>
              </w:rPr>
            </w:pPr>
          </w:p>
        </w:tc>
        <w:tc>
          <w:tcPr>
            <w:tcW w:w="440" w:type="dxa"/>
            <w:shd w:val="clear" w:color="auto" w:fill="CCFF66"/>
          </w:tcPr>
          <w:p w:rsidR="00AF07FE" w:rsidRPr="00C928FC" w:rsidRDefault="00AF07FE" w:rsidP="00AF07FE">
            <w:pPr>
              <w:pStyle w:val="NoSpacing"/>
              <w:rPr>
                <w:rFonts w:ascii="LCD Display Grid" w:hAnsi="LCD Display Grid"/>
                <w:b/>
              </w:rPr>
            </w:pPr>
          </w:p>
        </w:tc>
        <w:tc>
          <w:tcPr>
            <w:tcW w:w="440" w:type="dxa"/>
            <w:shd w:val="clear" w:color="auto" w:fill="CCFF66"/>
          </w:tcPr>
          <w:p w:rsidR="00AF07FE" w:rsidRPr="00C928FC" w:rsidRDefault="00AF07FE" w:rsidP="00AF07FE">
            <w:pPr>
              <w:pStyle w:val="NoSpacing"/>
              <w:rPr>
                <w:rFonts w:ascii="LCD Display Grid" w:hAnsi="LCD Display Grid"/>
                <w:b/>
              </w:rPr>
            </w:pPr>
          </w:p>
        </w:tc>
        <w:tc>
          <w:tcPr>
            <w:tcW w:w="440" w:type="dxa"/>
            <w:shd w:val="clear" w:color="auto" w:fill="CCFF66"/>
          </w:tcPr>
          <w:p w:rsidR="00AF07FE" w:rsidRPr="00C928FC" w:rsidRDefault="00AF07FE" w:rsidP="00AF07FE">
            <w:pPr>
              <w:pStyle w:val="NoSpacing"/>
              <w:rPr>
                <w:rFonts w:ascii="LCD Display Grid" w:hAnsi="LCD Display Grid"/>
                <w:b/>
              </w:rPr>
            </w:pPr>
          </w:p>
        </w:tc>
        <w:tc>
          <w:tcPr>
            <w:tcW w:w="440" w:type="dxa"/>
            <w:shd w:val="clear" w:color="auto" w:fill="CCFF66"/>
          </w:tcPr>
          <w:p w:rsidR="00AF07FE" w:rsidRPr="00C928FC" w:rsidRDefault="00AF07FE" w:rsidP="00AF07FE">
            <w:pPr>
              <w:pStyle w:val="NoSpacing"/>
              <w:rPr>
                <w:rFonts w:ascii="LCD Display Grid" w:hAnsi="LCD Display Grid"/>
                <w:b/>
              </w:rPr>
            </w:pPr>
          </w:p>
        </w:tc>
        <w:tc>
          <w:tcPr>
            <w:tcW w:w="440" w:type="dxa"/>
            <w:shd w:val="clear" w:color="auto" w:fill="CCFF66"/>
          </w:tcPr>
          <w:p w:rsidR="00AF07FE" w:rsidRPr="00C928FC" w:rsidRDefault="00AF07FE" w:rsidP="00AF07FE">
            <w:pPr>
              <w:pStyle w:val="NoSpacing"/>
              <w:rPr>
                <w:rFonts w:ascii="LCD Display Grid" w:hAnsi="LCD Display Grid"/>
                <w:b/>
              </w:rPr>
            </w:pPr>
          </w:p>
        </w:tc>
        <w:tc>
          <w:tcPr>
            <w:tcW w:w="440" w:type="dxa"/>
            <w:shd w:val="clear" w:color="auto" w:fill="CCFF66"/>
          </w:tcPr>
          <w:p w:rsidR="00AF07FE" w:rsidRPr="00C928FC" w:rsidRDefault="00AF07FE" w:rsidP="00AF07FE">
            <w:pPr>
              <w:pStyle w:val="NoSpacing"/>
              <w:rPr>
                <w:rFonts w:ascii="LCD Display Grid" w:hAnsi="LCD Display Grid"/>
                <w:b/>
              </w:rPr>
            </w:pPr>
          </w:p>
        </w:tc>
        <w:tc>
          <w:tcPr>
            <w:tcW w:w="440" w:type="dxa"/>
            <w:shd w:val="clear" w:color="auto" w:fill="CCFF66"/>
          </w:tcPr>
          <w:p w:rsidR="00AF07FE" w:rsidRPr="00C928FC" w:rsidRDefault="00AF07FE" w:rsidP="00AF07FE">
            <w:pPr>
              <w:pStyle w:val="NoSpacing"/>
              <w:rPr>
                <w:rFonts w:ascii="LCD Display Grid" w:hAnsi="LCD Display Grid"/>
                <w:b/>
              </w:rPr>
            </w:pPr>
          </w:p>
        </w:tc>
        <w:tc>
          <w:tcPr>
            <w:tcW w:w="440" w:type="dxa"/>
            <w:shd w:val="clear" w:color="auto" w:fill="CCFF66"/>
          </w:tcPr>
          <w:p w:rsidR="00AF07FE" w:rsidRPr="00C928FC" w:rsidRDefault="00AF07FE" w:rsidP="00AF07FE">
            <w:pPr>
              <w:pStyle w:val="NoSpacing"/>
              <w:rPr>
                <w:rFonts w:ascii="LCD Display Grid" w:hAnsi="LCD Display Grid"/>
                <w:b/>
              </w:rPr>
            </w:pPr>
          </w:p>
        </w:tc>
        <w:tc>
          <w:tcPr>
            <w:tcW w:w="440" w:type="dxa"/>
            <w:shd w:val="clear" w:color="auto" w:fill="CCFF66"/>
          </w:tcPr>
          <w:p w:rsidR="00AF07FE" w:rsidRPr="00C928FC" w:rsidRDefault="00AF07FE" w:rsidP="00AF07FE">
            <w:pPr>
              <w:pStyle w:val="NoSpacing"/>
              <w:rPr>
                <w:rFonts w:ascii="LCD Display Grid" w:hAnsi="LCD Display Grid"/>
                <w:b/>
              </w:rPr>
            </w:pPr>
          </w:p>
        </w:tc>
        <w:tc>
          <w:tcPr>
            <w:tcW w:w="440" w:type="dxa"/>
            <w:shd w:val="clear" w:color="auto" w:fill="CCFF66"/>
          </w:tcPr>
          <w:p w:rsidR="00AF07FE" w:rsidRPr="00C928FC" w:rsidRDefault="00AF07FE" w:rsidP="00AF07FE">
            <w:pPr>
              <w:pStyle w:val="NoSpacing"/>
              <w:rPr>
                <w:rFonts w:ascii="LCD Display Grid" w:hAnsi="LCD Display Grid"/>
                <w:b/>
              </w:rPr>
            </w:pPr>
          </w:p>
        </w:tc>
        <w:tc>
          <w:tcPr>
            <w:tcW w:w="440" w:type="dxa"/>
            <w:shd w:val="clear" w:color="auto" w:fill="CCFF66"/>
          </w:tcPr>
          <w:p w:rsidR="00AF07FE" w:rsidRPr="00C928FC" w:rsidRDefault="00AF07FE" w:rsidP="00AF07FE">
            <w:pPr>
              <w:pStyle w:val="NoSpacing"/>
              <w:rPr>
                <w:rFonts w:ascii="LCD Display Grid" w:hAnsi="LCD Display Grid"/>
                <w:b/>
              </w:rPr>
            </w:pPr>
          </w:p>
        </w:tc>
      </w:tr>
      <w:tr w:rsidR="00AF07FE" w:rsidTr="00AF07FE">
        <w:tc>
          <w:tcPr>
            <w:tcW w:w="423" w:type="dxa"/>
            <w:shd w:val="clear" w:color="auto" w:fill="BFBFBF" w:themeFill="background1" w:themeFillShade="BF"/>
          </w:tcPr>
          <w:p w:rsidR="00AF07FE" w:rsidRDefault="00AF07FE" w:rsidP="00AF07FE">
            <w:pPr>
              <w:pStyle w:val="NoSpacing"/>
            </w:pPr>
            <w:r>
              <w:t>4</w:t>
            </w:r>
          </w:p>
        </w:tc>
        <w:tc>
          <w:tcPr>
            <w:tcW w:w="422" w:type="dxa"/>
            <w:shd w:val="clear" w:color="auto" w:fill="CCFF66"/>
          </w:tcPr>
          <w:p w:rsidR="00AF07FE" w:rsidRPr="00C928FC" w:rsidRDefault="00AF07FE" w:rsidP="00AF07FE">
            <w:pPr>
              <w:pStyle w:val="NoSpacing"/>
              <w:rPr>
                <w:rFonts w:ascii="LCD Display Grid" w:hAnsi="LCD Display Grid"/>
                <w:b/>
              </w:rPr>
            </w:pPr>
          </w:p>
        </w:tc>
        <w:tc>
          <w:tcPr>
            <w:tcW w:w="423" w:type="dxa"/>
            <w:shd w:val="clear" w:color="auto" w:fill="CCFF66"/>
          </w:tcPr>
          <w:p w:rsidR="00AF07FE" w:rsidRPr="00C928FC" w:rsidRDefault="00AF07FE" w:rsidP="00AF07FE">
            <w:pPr>
              <w:pStyle w:val="NoSpacing"/>
              <w:rPr>
                <w:rFonts w:ascii="LCD Display Grid" w:hAnsi="LCD Display Grid"/>
                <w:b/>
              </w:rPr>
            </w:pPr>
          </w:p>
        </w:tc>
        <w:tc>
          <w:tcPr>
            <w:tcW w:w="423" w:type="dxa"/>
            <w:shd w:val="clear" w:color="auto" w:fill="CCFF66"/>
          </w:tcPr>
          <w:p w:rsidR="00AF07FE" w:rsidRPr="00C928FC" w:rsidRDefault="00AF07FE" w:rsidP="00AF07FE">
            <w:pPr>
              <w:pStyle w:val="NoSpacing"/>
              <w:rPr>
                <w:rFonts w:ascii="LCD Display Grid" w:hAnsi="LCD Display Grid"/>
                <w:b/>
              </w:rPr>
            </w:pPr>
          </w:p>
        </w:tc>
        <w:tc>
          <w:tcPr>
            <w:tcW w:w="422" w:type="dxa"/>
            <w:shd w:val="clear" w:color="auto" w:fill="CCFF66"/>
          </w:tcPr>
          <w:p w:rsidR="00AF07FE" w:rsidRPr="00C928FC" w:rsidRDefault="00AF07FE" w:rsidP="00AF07FE">
            <w:pPr>
              <w:pStyle w:val="NoSpacing"/>
              <w:rPr>
                <w:rFonts w:ascii="LCD Display Grid" w:hAnsi="LCD Display Grid"/>
                <w:b/>
              </w:rPr>
            </w:pPr>
          </w:p>
        </w:tc>
        <w:tc>
          <w:tcPr>
            <w:tcW w:w="422" w:type="dxa"/>
            <w:shd w:val="clear" w:color="auto" w:fill="CCFF66"/>
          </w:tcPr>
          <w:p w:rsidR="00AF07FE" w:rsidRPr="00C928FC" w:rsidRDefault="00AF07FE" w:rsidP="00AF07FE">
            <w:pPr>
              <w:pStyle w:val="NoSpacing"/>
              <w:rPr>
                <w:rFonts w:ascii="LCD Display Grid" w:hAnsi="LCD Display Grid"/>
                <w:b/>
              </w:rPr>
            </w:pPr>
          </w:p>
        </w:tc>
        <w:tc>
          <w:tcPr>
            <w:tcW w:w="422" w:type="dxa"/>
            <w:shd w:val="clear" w:color="auto" w:fill="CCFF66"/>
          </w:tcPr>
          <w:p w:rsidR="00AF07FE" w:rsidRPr="00C928FC" w:rsidRDefault="00AF07FE" w:rsidP="00AF07FE">
            <w:pPr>
              <w:pStyle w:val="NoSpacing"/>
              <w:rPr>
                <w:rFonts w:ascii="LCD Display Grid" w:hAnsi="LCD Display Grid"/>
                <w:b/>
              </w:rPr>
            </w:pPr>
          </w:p>
        </w:tc>
        <w:tc>
          <w:tcPr>
            <w:tcW w:w="422" w:type="dxa"/>
            <w:shd w:val="clear" w:color="auto" w:fill="CCFF66"/>
          </w:tcPr>
          <w:p w:rsidR="00AF07FE" w:rsidRPr="00C928FC" w:rsidRDefault="00AF07FE" w:rsidP="00AF07FE">
            <w:pPr>
              <w:pStyle w:val="NoSpacing"/>
              <w:rPr>
                <w:rFonts w:ascii="LCD Display Grid" w:hAnsi="LCD Display Grid"/>
                <w:b/>
              </w:rPr>
            </w:pPr>
          </w:p>
        </w:tc>
        <w:tc>
          <w:tcPr>
            <w:tcW w:w="422" w:type="dxa"/>
            <w:shd w:val="clear" w:color="auto" w:fill="CCFF66"/>
          </w:tcPr>
          <w:p w:rsidR="00357D90" w:rsidRPr="00C928FC" w:rsidRDefault="00357D90" w:rsidP="00AF07FE">
            <w:pPr>
              <w:pStyle w:val="NoSpacing"/>
              <w:rPr>
                <w:rFonts w:ascii="LCD Display Grid" w:hAnsi="LCD Display Grid"/>
                <w:b/>
              </w:rPr>
            </w:pPr>
          </w:p>
        </w:tc>
        <w:tc>
          <w:tcPr>
            <w:tcW w:w="421" w:type="dxa"/>
            <w:shd w:val="clear" w:color="auto" w:fill="CCFF66"/>
          </w:tcPr>
          <w:p w:rsidR="00AF07FE" w:rsidRPr="00C928FC" w:rsidRDefault="00AF07FE" w:rsidP="00AF07FE">
            <w:pPr>
              <w:pStyle w:val="NoSpacing"/>
              <w:rPr>
                <w:rFonts w:ascii="LCD Display Grid" w:hAnsi="LCD Display Grid"/>
                <w:b/>
              </w:rPr>
            </w:pPr>
          </w:p>
        </w:tc>
        <w:tc>
          <w:tcPr>
            <w:tcW w:w="440" w:type="dxa"/>
            <w:shd w:val="clear" w:color="auto" w:fill="CCFF66"/>
          </w:tcPr>
          <w:p w:rsidR="00AF07FE" w:rsidRPr="00C928FC" w:rsidRDefault="00AF07FE" w:rsidP="00AF07FE">
            <w:pPr>
              <w:pStyle w:val="NoSpacing"/>
              <w:rPr>
                <w:rFonts w:ascii="LCD Display Grid" w:hAnsi="LCD Display Grid"/>
                <w:b/>
              </w:rPr>
            </w:pPr>
          </w:p>
        </w:tc>
        <w:tc>
          <w:tcPr>
            <w:tcW w:w="440" w:type="dxa"/>
            <w:shd w:val="clear" w:color="auto" w:fill="CCFF66"/>
          </w:tcPr>
          <w:p w:rsidR="00AF07FE" w:rsidRPr="00C928FC" w:rsidRDefault="00AF07FE" w:rsidP="00AF07FE">
            <w:pPr>
              <w:pStyle w:val="NoSpacing"/>
              <w:rPr>
                <w:rFonts w:ascii="LCD Display Grid" w:hAnsi="LCD Display Grid"/>
                <w:b/>
              </w:rPr>
            </w:pPr>
          </w:p>
        </w:tc>
        <w:tc>
          <w:tcPr>
            <w:tcW w:w="440" w:type="dxa"/>
            <w:shd w:val="clear" w:color="auto" w:fill="CCFF66"/>
          </w:tcPr>
          <w:p w:rsidR="00AF07FE" w:rsidRPr="00C928FC" w:rsidRDefault="00357D90" w:rsidP="00AF07FE">
            <w:pPr>
              <w:pStyle w:val="NoSpacing"/>
              <w:rPr>
                <w:rFonts w:ascii="LCD Display Grid" w:hAnsi="LCD Display Grid"/>
                <w:b/>
              </w:rPr>
            </w:pPr>
            <w:r>
              <w:rPr>
                <w:rFonts w:ascii="LCD Display Grid" w:hAnsi="LCD Display Grid"/>
                <w:b/>
              </w:rPr>
              <w:t>0</w:t>
            </w:r>
          </w:p>
        </w:tc>
        <w:tc>
          <w:tcPr>
            <w:tcW w:w="440" w:type="dxa"/>
            <w:shd w:val="clear" w:color="auto" w:fill="CCFF66"/>
          </w:tcPr>
          <w:p w:rsidR="00AF07FE" w:rsidRPr="00C928FC" w:rsidRDefault="00AF07FE" w:rsidP="00AF07FE">
            <w:pPr>
              <w:pStyle w:val="NoSpacing"/>
              <w:rPr>
                <w:rFonts w:ascii="LCD Display Grid" w:hAnsi="LCD Display Grid"/>
                <w:b/>
              </w:rPr>
            </w:pPr>
          </w:p>
        </w:tc>
        <w:tc>
          <w:tcPr>
            <w:tcW w:w="440" w:type="dxa"/>
            <w:shd w:val="clear" w:color="auto" w:fill="CCFF66"/>
          </w:tcPr>
          <w:p w:rsidR="00AF07FE" w:rsidRPr="00C928FC" w:rsidRDefault="00AF07FE" w:rsidP="00AF07FE">
            <w:pPr>
              <w:pStyle w:val="NoSpacing"/>
              <w:rPr>
                <w:rFonts w:ascii="LCD Display Grid" w:hAnsi="LCD Display Grid"/>
                <w:b/>
              </w:rPr>
            </w:pPr>
            <w:r>
              <w:rPr>
                <w:rFonts w:ascii="LCD Display Grid" w:hAnsi="LCD Display Grid"/>
                <w:b/>
              </w:rPr>
              <w:t>V</w:t>
            </w:r>
          </w:p>
        </w:tc>
        <w:tc>
          <w:tcPr>
            <w:tcW w:w="440" w:type="dxa"/>
            <w:shd w:val="clear" w:color="auto" w:fill="CCFF66"/>
          </w:tcPr>
          <w:p w:rsidR="00AF07FE" w:rsidRPr="00C928FC" w:rsidRDefault="00AF07FE" w:rsidP="00AF07FE">
            <w:pPr>
              <w:pStyle w:val="NoSpacing"/>
              <w:rPr>
                <w:rFonts w:ascii="LCD Display Grid" w:hAnsi="LCD Display Grid"/>
                <w:b/>
              </w:rPr>
            </w:pPr>
          </w:p>
        </w:tc>
        <w:tc>
          <w:tcPr>
            <w:tcW w:w="440" w:type="dxa"/>
            <w:shd w:val="clear" w:color="auto" w:fill="CCFF66"/>
          </w:tcPr>
          <w:p w:rsidR="00AF07FE" w:rsidRPr="00C928FC" w:rsidRDefault="00AF07FE" w:rsidP="00AF07FE">
            <w:pPr>
              <w:pStyle w:val="NoSpacing"/>
              <w:rPr>
                <w:rFonts w:ascii="LCD Display Grid" w:hAnsi="LCD Display Grid"/>
                <w:b/>
              </w:rPr>
            </w:pPr>
          </w:p>
        </w:tc>
        <w:tc>
          <w:tcPr>
            <w:tcW w:w="440" w:type="dxa"/>
            <w:shd w:val="clear" w:color="auto" w:fill="CCFF66"/>
          </w:tcPr>
          <w:p w:rsidR="00AF07FE" w:rsidRPr="00C928FC" w:rsidRDefault="00AF07FE" w:rsidP="00AF07FE">
            <w:pPr>
              <w:pStyle w:val="NoSpacing"/>
              <w:rPr>
                <w:rFonts w:ascii="LCD Display Grid" w:hAnsi="LCD Display Grid"/>
                <w:b/>
              </w:rPr>
            </w:pPr>
          </w:p>
        </w:tc>
        <w:tc>
          <w:tcPr>
            <w:tcW w:w="440" w:type="dxa"/>
            <w:shd w:val="clear" w:color="auto" w:fill="CCFF66"/>
          </w:tcPr>
          <w:p w:rsidR="00AF07FE" w:rsidRPr="00C928FC" w:rsidRDefault="00AF07FE" w:rsidP="00AF07FE">
            <w:pPr>
              <w:pStyle w:val="NoSpacing"/>
              <w:rPr>
                <w:rFonts w:ascii="LCD Display Grid" w:hAnsi="LCD Display Grid"/>
                <w:b/>
              </w:rPr>
            </w:pPr>
          </w:p>
        </w:tc>
        <w:tc>
          <w:tcPr>
            <w:tcW w:w="440" w:type="dxa"/>
            <w:shd w:val="clear" w:color="auto" w:fill="CCFF66"/>
          </w:tcPr>
          <w:p w:rsidR="00AF07FE" w:rsidRPr="00C928FC" w:rsidRDefault="00AF07FE" w:rsidP="00AF07FE">
            <w:pPr>
              <w:pStyle w:val="NoSpacing"/>
              <w:rPr>
                <w:rFonts w:ascii="LCD Display Grid" w:hAnsi="LCD Display Grid"/>
                <w:b/>
              </w:rPr>
            </w:pPr>
          </w:p>
        </w:tc>
        <w:tc>
          <w:tcPr>
            <w:tcW w:w="440" w:type="dxa"/>
            <w:shd w:val="clear" w:color="auto" w:fill="CCFF66"/>
          </w:tcPr>
          <w:p w:rsidR="00AF07FE" w:rsidRPr="00C928FC" w:rsidRDefault="00AF07FE" w:rsidP="00AF07FE">
            <w:pPr>
              <w:pStyle w:val="NoSpacing"/>
              <w:rPr>
                <w:rFonts w:ascii="LCD Display Grid" w:hAnsi="LCD Display Grid"/>
                <w:b/>
              </w:rPr>
            </w:pPr>
          </w:p>
        </w:tc>
      </w:tr>
    </w:tbl>
    <w:p w:rsidR="00AF07FE" w:rsidRPr="00AF07FE" w:rsidRDefault="00AF07FE" w:rsidP="00AF07FE"/>
    <w:p w:rsidR="00AF07FE" w:rsidRPr="00AF07FE" w:rsidRDefault="00AF07FE" w:rsidP="00AF07FE">
      <w:r>
        <w:t xml:space="preserve">This menu allows insertion of a desired voltage differently from the pre-defined </w:t>
      </w:r>
      <w:r w:rsidR="00AA5101">
        <w:t>voltages</w:t>
      </w:r>
      <w:r>
        <w:t xml:space="preserve">. When entering this menu, the </w:t>
      </w:r>
      <w:r w:rsidR="00357D90">
        <w:t xml:space="preserve">insertion cursor will appear and allow insertion of the desired value. </w:t>
      </w:r>
    </w:p>
    <w:tbl>
      <w:tblPr>
        <w:tblStyle w:val="TableGrid"/>
        <w:tblW w:w="0" w:type="auto"/>
        <w:tblLook w:val="04A0" w:firstRow="1" w:lastRow="0" w:firstColumn="1" w:lastColumn="0" w:noHBand="0" w:noVBand="1"/>
      </w:tblPr>
      <w:tblGrid>
        <w:gridCol w:w="1413"/>
        <w:gridCol w:w="7654"/>
      </w:tblGrid>
      <w:tr w:rsidR="00357D90" w:rsidTr="00357D90">
        <w:tc>
          <w:tcPr>
            <w:tcW w:w="1413" w:type="dxa"/>
          </w:tcPr>
          <w:p w:rsidR="00357D90" w:rsidRDefault="00357D90" w:rsidP="00357D90">
            <w:pPr>
              <w:pStyle w:val="NoSpacing"/>
              <w:rPr>
                <w:lang w:val="en-GB"/>
              </w:rPr>
            </w:pPr>
            <w:r>
              <w:rPr>
                <w:rFonts w:cstheme="minorHAnsi"/>
                <w:lang w:val="en-GB"/>
              </w:rPr>
              <w:t>←</w:t>
            </w:r>
          </w:p>
        </w:tc>
        <w:tc>
          <w:tcPr>
            <w:tcW w:w="7654" w:type="dxa"/>
          </w:tcPr>
          <w:p w:rsidR="00357D90" w:rsidRDefault="002B3FB2" w:rsidP="00357D90">
            <w:pPr>
              <w:pStyle w:val="NoSpacing"/>
              <w:rPr>
                <w:lang w:val="en-GB"/>
              </w:rPr>
            </w:pPr>
            <w:r>
              <w:rPr>
                <w:lang w:val="en-GB"/>
              </w:rPr>
              <w:t>Backspace – delete last entered digit</w:t>
            </w:r>
          </w:p>
        </w:tc>
      </w:tr>
      <w:tr w:rsidR="00357D90" w:rsidTr="00357D90">
        <w:tc>
          <w:tcPr>
            <w:tcW w:w="1413" w:type="dxa"/>
          </w:tcPr>
          <w:p w:rsidR="00357D90" w:rsidRDefault="00357D90" w:rsidP="00357D90">
            <w:pPr>
              <w:pStyle w:val="NoSpacing"/>
              <w:rPr>
                <w:rFonts w:cstheme="minorHAnsi"/>
                <w:lang w:val="en-GB"/>
              </w:rPr>
            </w:pPr>
            <w:r>
              <w:rPr>
                <w:rFonts w:cstheme="minorHAnsi"/>
                <w:lang w:val="en-GB"/>
              </w:rPr>
              <w:t>ENT</w:t>
            </w:r>
          </w:p>
        </w:tc>
        <w:tc>
          <w:tcPr>
            <w:tcW w:w="7654" w:type="dxa"/>
          </w:tcPr>
          <w:p w:rsidR="00357D90" w:rsidRDefault="00357D90" w:rsidP="00357D90">
            <w:pPr>
              <w:pStyle w:val="NoSpacing"/>
              <w:rPr>
                <w:lang w:val="en-GB"/>
              </w:rPr>
            </w:pPr>
            <w:r>
              <w:rPr>
                <w:lang w:val="en-GB"/>
              </w:rPr>
              <w:t>Confirm inserted value, leave menu and return to tube repair menu</w:t>
            </w:r>
          </w:p>
        </w:tc>
      </w:tr>
      <w:tr w:rsidR="00357D90" w:rsidTr="00357D90">
        <w:tc>
          <w:tcPr>
            <w:tcW w:w="1413" w:type="dxa"/>
          </w:tcPr>
          <w:p w:rsidR="00357D90" w:rsidRDefault="00F5017F" w:rsidP="00357D90">
            <w:pPr>
              <w:pStyle w:val="NoSpacing"/>
              <w:rPr>
                <w:rFonts w:cstheme="minorHAnsi"/>
                <w:lang w:val="en-GB"/>
              </w:rPr>
            </w:pPr>
            <w:r>
              <w:rPr>
                <w:rFonts w:cstheme="minorHAnsi"/>
                <w:lang w:val="en-GB"/>
              </w:rPr>
              <w:t>X</w:t>
            </w:r>
          </w:p>
        </w:tc>
        <w:tc>
          <w:tcPr>
            <w:tcW w:w="7654" w:type="dxa"/>
          </w:tcPr>
          <w:p w:rsidR="00357D90" w:rsidRPr="007C2F68" w:rsidRDefault="00357D90" w:rsidP="00357D90">
            <w:pPr>
              <w:pStyle w:val="NoSpacing"/>
              <w:rPr>
                <w:lang w:val="en-GB"/>
              </w:rPr>
            </w:pPr>
            <w:r>
              <w:rPr>
                <w:lang w:val="en-GB"/>
              </w:rPr>
              <w:t xml:space="preserve">Leave current menu level and return to </w:t>
            </w:r>
            <w:r w:rsidR="00FE3A38">
              <w:rPr>
                <w:lang w:val="en-GB"/>
              </w:rPr>
              <w:t>pre-set</w:t>
            </w:r>
            <w:r w:rsidRPr="007C2F68">
              <w:rPr>
                <w:lang w:val="en-GB"/>
              </w:rPr>
              <w:t xml:space="preserve"> menu</w:t>
            </w:r>
            <w:r w:rsidR="00FE3A38">
              <w:rPr>
                <w:lang w:val="en-GB"/>
              </w:rPr>
              <w:t xml:space="preserve"> without entering a new value</w:t>
            </w:r>
          </w:p>
        </w:tc>
      </w:tr>
      <w:tr w:rsidR="00357D90" w:rsidTr="00357D90">
        <w:tc>
          <w:tcPr>
            <w:tcW w:w="1413" w:type="dxa"/>
          </w:tcPr>
          <w:p w:rsidR="00357D90" w:rsidRDefault="00357D90" w:rsidP="00357D90">
            <w:pPr>
              <w:pStyle w:val="NoSpacing"/>
              <w:rPr>
                <w:rFonts w:cstheme="minorHAnsi"/>
                <w:lang w:val="en-GB"/>
              </w:rPr>
            </w:pPr>
            <w:r>
              <w:rPr>
                <w:rFonts w:cstheme="minorHAnsi"/>
                <w:lang w:val="en-GB"/>
              </w:rPr>
              <w:t>0-9</w:t>
            </w:r>
          </w:p>
        </w:tc>
        <w:tc>
          <w:tcPr>
            <w:tcW w:w="7654" w:type="dxa"/>
          </w:tcPr>
          <w:p w:rsidR="00357D90" w:rsidRDefault="00357D90" w:rsidP="00357D90">
            <w:pPr>
              <w:pStyle w:val="NoSpacing"/>
              <w:rPr>
                <w:lang w:val="en-GB"/>
              </w:rPr>
            </w:pPr>
            <w:r>
              <w:rPr>
                <w:lang w:val="en-GB"/>
              </w:rPr>
              <w:t>Value insertion</w:t>
            </w:r>
          </w:p>
        </w:tc>
      </w:tr>
      <w:tr w:rsidR="00FE3A38" w:rsidTr="00357D90">
        <w:tc>
          <w:tcPr>
            <w:tcW w:w="1413" w:type="dxa"/>
          </w:tcPr>
          <w:p w:rsidR="00FE3A38" w:rsidRDefault="00FE3A38" w:rsidP="00357D90">
            <w:pPr>
              <w:pStyle w:val="NoSpacing"/>
              <w:rPr>
                <w:rFonts w:cstheme="minorHAnsi"/>
                <w:lang w:val="en-GB"/>
              </w:rPr>
            </w:pPr>
            <w:r>
              <w:rPr>
                <w:rFonts w:cstheme="minorHAnsi"/>
                <w:lang w:val="en-GB"/>
              </w:rPr>
              <w:t>others</w:t>
            </w:r>
          </w:p>
        </w:tc>
        <w:tc>
          <w:tcPr>
            <w:tcW w:w="7654" w:type="dxa"/>
          </w:tcPr>
          <w:p w:rsidR="00FE3A38" w:rsidRDefault="00FE3A38" w:rsidP="00357D90">
            <w:pPr>
              <w:pStyle w:val="NoSpacing"/>
              <w:rPr>
                <w:lang w:val="en-GB"/>
              </w:rPr>
            </w:pPr>
            <w:r>
              <w:rPr>
                <w:lang w:val="en-GB"/>
              </w:rPr>
              <w:t>No function</w:t>
            </w:r>
          </w:p>
        </w:tc>
      </w:tr>
    </w:tbl>
    <w:p w:rsidR="007C2F68" w:rsidRDefault="007C2F68" w:rsidP="003A26BE"/>
    <w:p w:rsidR="00CB039C" w:rsidRDefault="00CB039C" w:rsidP="003A26BE"/>
    <w:p w:rsidR="00CB039C" w:rsidRDefault="00CB039C" w:rsidP="00CB039C">
      <w:pPr>
        <w:pStyle w:val="Heading4"/>
      </w:pPr>
      <w:r>
        <w:t>Timer menu</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CB039C" w:rsidTr="00E65DD5">
        <w:tc>
          <w:tcPr>
            <w:tcW w:w="423" w:type="dxa"/>
            <w:shd w:val="clear" w:color="auto" w:fill="BFBFBF" w:themeFill="background1" w:themeFillShade="BF"/>
          </w:tcPr>
          <w:p w:rsidR="00CB039C" w:rsidRDefault="00CB039C" w:rsidP="00E65DD5">
            <w:pPr>
              <w:pStyle w:val="NoSpacing"/>
            </w:pPr>
            <w:r>
              <w:t>/</w:t>
            </w:r>
          </w:p>
        </w:tc>
        <w:tc>
          <w:tcPr>
            <w:tcW w:w="422" w:type="dxa"/>
            <w:shd w:val="clear" w:color="auto" w:fill="BFBFBF" w:themeFill="background1" w:themeFillShade="BF"/>
          </w:tcPr>
          <w:p w:rsidR="00CB039C" w:rsidRDefault="00CB039C" w:rsidP="00E65DD5">
            <w:pPr>
              <w:pStyle w:val="NoSpacing"/>
            </w:pPr>
            <w:r>
              <w:t>1</w:t>
            </w:r>
          </w:p>
        </w:tc>
        <w:tc>
          <w:tcPr>
            <w:tcW w:w="423" w:type="dxa"/>
            <w:shd w:val="clear" w:color="auto" w:fill="BFBFBF" w:themeFill="background1" w:themeFillShade="BF"/>
          </w:tcPr>
          <w:p w:rsidR="00CB039C" w:rsidRDefault="00CB039C" w:rsidP="00E65DD5">
            <w:pPr>
              <w:pStyle w:val="NoSpacing"/>
            </w:pPr>
            <w:r>
              <w:t>2</w:t>
            </w:r>
          </w:p>
        </w:tc>
        <w:tc>
          <w:tcPr>
            <w:tcW w:w="423" w:type="dxa"/>
            <w:shd w:val="clear" w:color="auto" w:fill="BFBFBF" w:themeFill="background1" w:themeFillShade="BF"/>
          </w:tcPr>
          <w:p w:rsidR="00CB039C" w:rsidRDefault="00CB039C" w:rsidP="00E65DD5">
            <w:pPr>
              <w:pStyle w:val="NoSpacing"/>
            </w:pPr>
            <w:r>
              <w:t>3</w:t>
            </w:r>
          </w:p>
        </w:tc>
        <w:tc>
          <w:tcPr>
            <w:tcW w:w="422" w:type="dxa"/>
            <w:shd w:val="clear" w:color="auto" w:fill="BFBFBF" w:themeFill="background1" w:themeFillShade="BF"/>
          </w:tcPr>
          <w:p w:rsidR="00CB039C" w:rsidRDefault="00CB039C" w:rsidP="00E65DD5">
            <w:pPr>
              <w:pStyle w:val="NoSpacing"/>
            </w:pPr>
            <w:r>
              <w:t>4</w:t>
            </w:r>
          </w:p>
        </w:tc>
        <w:tc>
          <w:tcPr>
            <w:tcW w:w="422" w:type="dxa"/>
            <w:shd w:val="clear" w:color="auto" w:fill="BFBFBF" w:themeFill="background1" w:themeFillShade="BF"/>
          </w:tcPr>
          <w:p w:rsidR="00CB039C" w:rsidRDefault="00CB039C" w:rsidP="00E65DD5">
            <w:pPr>
              <w:pStyle w:val="NoSpacing"/>
            </w:pPr>
            <w:r>
              <w:t>5</w:t>
            </w:r>
          </w:p>
        </w:tc>
        <w:tc>
          <w:tcPr>
            <w:tcW w:w="422" w:type="dxa"/>
            <w:shd w:val="clear" w:color="auto" w:fill="BFBFBF" w:themeFill="background1" w:themeFillShade="BF"/>
          </w:tcPr>
          <w:p w:rsidR="00CB039C" w:rsidRDefault="00CB039C" w:rsidP="00E65DD5">
            <w:pPr>
              <w:pStyle w:val="NoSpacing"/>
            </w:pPr>
            <w:r>
              <w:t>6</w:t>
            </w:r>
          </w:p>
        </w:tc>
        <w:tc>
          <w:tcPr>
            <w:tcW w:w="422" w:type="dxa"/>
            <w:shd w:val="clear" w:color="auto" w:fill="BFBFBF" w:themeFill="background1" w:themeFillShade="BF"/>
          </w:tcPr>
          <w:p w:rsidR="00CB039C" w:rsidRDefault="00CB039C" w:rsidP="00E65DD5">
            <w:pPr>
              <w:pStyle w:val="NoSpacing"/>
            </w:pPr>
            <w:r>
              <w:t>7</w:t>
            </w:r>
          </w:p>
        </w:tc>
        <w:tc>
          <w:tcPr>
            <w:tcW w:w="422" w:type="dxa"/>
            <w:shd w:val="clear" w:color="auto" w:fill="BFBFBF" w:themeFill="background1" w:themeFillShade="BF"/>
          </w:tcPr>
          <w:p w:rsidR="00CB039C" w:rsidRDefault="00CB039C" w:rsidP="00E65DD5">
            <w:pPr>
              <w:pStyle w:val="NoSpacing"/>
            </w:pPr>
            <w:r>
              <w:t>8</w:t>
            </w:r>
          </w:p>
        </w:tc>
        <w:tc>
          <w:tcPr>
            <w:tcW w:w="421" w:type="dxa"/>
            <w:shd w:val="clear" w:color="auto" w:fill="BFBFBF" w:themeFill="background1" w:themeFillShade="BF"/>
          </w:tcPr>
          <w:p w:rsidR="00CB039C" w:rsidRDefault="00CB039C" w:rsidP="00E65DD5">
            <w:pPr>
              <w:pStyle w:val="NoSpacing"/>
            </w:pPr>
            <w:r>
              <w:t>9</w:t>
            </w:r>
          </w:p>
        </w:tc>
        <w:tc>
          <w:tcPr>
            <w:tcW w:w="440" w:type="dxa"/>
            <w:shd w:val="clear" w:color="auto" w:fill="BFBFBF" w:themeFill="background1" w:themeFillShade="BF"/>
          </w:tcPr>
          <w:p w:rsidR="00CB039C" w:rsidRDefault="00CB039C" w:rsidP="00E65DD5">
            <w:pPr>
              <w:pStyle w:val="NoSpacing"/>
            </w:pPr>
            <w:r>
              <w:t>10</w:t>
            </w:r>
          </w:p>
        </w:tc>
        <w:tc>
          <w:tcPr>
            <w:tcW w:w="440" w:type="dxa"/>
            <w:shd w:val="clear" w:color="auto" w:fill="BFBFBF" w:themeFill="background1" w:themeFillShade="BF"/>
          </w:tcPr>
          <w:p w:rsidR="00CB039C" w:rsidRDefault="00CB039C" w:rsidP="00E65DD5">
            <w:pPr>
              <w:pStyle w:val="NoSpacing"/>
            </w:pPr>
            <w:r>
              <w:t>11</w:t>
            </w:r>
          </w:p>
        </w:tc>
        <w:tc>
          <w:tcPr>
            <w:tcW w:w="440" w:type="dxa"/>
            <w:shd w:val="clear" w:color="auto" w:fill="BFBFBF" w:themeFill="background1" w:themeFillShade="BF"/>
          </w:tcPr>
          <w:p w:rsidR="00CB039C" w:rsidRDefault="00CB039C" w:rsidP="00E65DD5">
            <w:pPr>
              <w:pStyle w:val="NoSpacing"/>
            </w:pPr>
            <w:r>
              <w:t>12</w:t>
            </w:r>
          </w:p>
        </w:tc>
        <w:tc>
          <w:tcPr>
            <w:tcW w:w="440" w:type="dxa"/>
            <w:shd w:val="clear" w:color="auto" w:fill="BFBFBF" w:themeFill="background1" w:themeFillShade="BF"/>
          </w:tcPr>
          <w:p w:rsidR="00CB039C" w:rsidRDefault="00CB039C" w:rsidP="00E65DD5">
            <w:pPr>
              <w:pStyle w:val="NoSpacing"/>
            </w:pPr>
            <w:r>
              <w:t>13</w:t>
            </w:r>
          </w:p>
        </w:tc>
        <w:tc>
          <w:tcPr>
            <w:tcW w:w="440" w:type="dxa"/>
            <w:shd w:val="clear" w:color="auto" w:fill="BFBFBF" w:themeFill="background1" w:themeFillShade="BF"/>
          </w:tcPr>
          <w:p w:rsidR="00CB039C" w:rsidRDefault="00CB039C" w:rsidP="00E65DD5">
            <w:pPr>
              <w:pStyle w:val="NoSpacing"/>
            </w:pPr>
            <w:r>
              <w:t>14</w:t>
            </w:r>
          </w:p>
        </w:tc>
        <w:tc>
          <w:tcPr>
            <w:tcW w:w="440" w:type="dxa"/>
            <w:shd w:val="clear" w:color="auto" w:fill="BFBFBF" w:themeFill="background1" w:themeFillShade="BF"/>
          </w:tcPr>
          <w:p w:rsidR="00CB039C" w:rsidRDefault="00CB039C" w:rsidP="00E65DD5">
            <w:pPr>
              <w:pStyle w:val="NoSpacing"/>
            </w:pPr>
            <w:r>
              <w:t>15</w:t>
            </w:r>
          </w:p>
        </w:tc>
        <w:tc>
          <w:tcPr>
            <w:tcW w:w="440" w:type="dxa"/>
            <w:shd w:val="clear" w:color="auto" w:fill="BFBFBF" w:themeFill="background1" w:themeFillShade="BF"/>
          </w:tcPr>
          <w:p w:rsidR="00CB039C" w:rsidRDefault="00CB039C" w:rsidP="00E65DD5">
            <w:pPr>
              <w:pStyle w:val="NoSpacing"/>
            </w:pPr>
            <w:r>
              <w:t>16</w:t>
            </w:r>
          </w:p>
        </w:tc>
        <w:tc>
          <w:tcPr>
            <w:tcW w:w="440" w:type="dxa"/>
            <w:shd w:val="clear" w:color="auto" w:fill="BFBFBF" w:themeFill="background1" w:themeFillShade="BF"/>
          </w:tcPr>
          <w:p w:rsidR="00CB039C" w:rsidRDefault="00CB039C" w:rsidP="00E65DD5">
            <w:pPr>
              <w:pStyle w:val="NoSpacing"/>
            </w:pPr>
            <w:r>
              <w:t>17</w:t>
            </w:r>
          </w:p>
        </w:tc>
        <w:tc>
          <w:tcPr>
            <w:tcW w:w="440" w:type="dxa"/>
            <w:shd w:val="clear" w:color="auto" w:fill="BFBFBF" w:themeFill="background1" w:themeFillShade="BF"/>
          </w:tcPr>
          <w:p w:rsidR="00CB039C" w:rsidRDefault="00CB039C" w:rsidP="00E65DD5">
            <w:pPr>
              <w:pStyle w:val="NoSpacing"/>
            </w:pPr>
            <w:r>
              <w:t>18</w:t>
            </w:r>
          </w:p>
        </w:tc>
        <w:tc>
          <w:tcPr>
            <w:tcW w:w="440" w:type="dxa"/>
            <w:shd w:val="clear" w:color="auto" w:fill="BFBFBF" w:themeFill="background1" w:themeFillShade="BF"/>
          </w:tcPr>
          <w:p w:rsidR="00CB039C" w:rsidRDefault="00CB039C" w:rsidP="00E65DD5">
            <w:pPr>
              <w:pStyle w:val="NoSpacing"/>
            </w:pPr>
            <w:r>
              <w:t>19</w:t>
            </w:r>
          </w:p>
        </w:tc>
        <w:tc>
          <w:tcPr>
            <w:tcW w:w="440" w:type="dxa"/>
            <w:shd w:val="clear" w:color="auto" w:fill="BFBFBF" w:themeFill="background1" w:themeFillShade="BF"/>
          </w:tcPr>
          <w:p w:rsidR="00CB039C" w:rsidRDefault="00CB039C" w:rsidP="00E65DD5">
            <w:pPr>
              <w:pStyle w:val="NoSpacing"/>
            </w:pPr>
            <w:r>
              <w:t>20</w:t>
            </w:r>
          </w:p>
        </w:tc>
      </w:tr>
      <w:tr w:rsidR="00CB039C" w:rsidTr="00E65DD5">
        <w:tc>
          <w:tcPr>
            <w:tcW w:w="423" w:type="dxa"/>
            <w:shd w:val="clear" w:color="auto" w:fill="BFBFBF" w:themeFill="background1" w:themeFillShade="BF"/>
          </w:tcPr>
          <w:p w:rsidR="00CB039C" w:rsidRDefault="00CB039C" w:rsidP="00E65DD5">
            <w:pPr>
              <w:pStyle w:val="NoSpacing"/>
            </w:pPr>
            <w:r>
              <w:t>1</w:t>
            </w:r>
          </w:p>
        </w:tc>
        <w:tc>
          <w:tcPr>
            <w:tcW w:w="422" w:type="dxa"/>
            <w:shd w:val="clear" w:color="auto" w:fill="CCFF66"/>
          </w:tcPr>
          <w:p w:rsidR="00CB039C" w:rsidRPr="00C928FC" w:rsidRDefault="00CB039C" w:rsidP="00E65DD5">
            <w:pPr>
              <w:pStyle w:val="NoSpacing"/>
              <w:rPr>
                <w:rFonts w:ascii="LCD Display Grid" w:hAnsi="LCD Display Grid"/>
                <w:b/>
              </w:rPr>
            </w:pPr>
            <w:r>
              <w:rPr>
                <w:rFonts w:ascii="LCD Display Grid" w:hAnsi="LCD Display Grid"/>
                <w:b/>
              </w:rPr>
              <w:t>T</w:t>
            </w:r>
          </w:p>
        </w:tc>
        <w:tc>
          <w:tcPr>
            <w:tcW w:w="423" w:type="dxa"/>
            <w:shd w:val="clear" w:color="auto" w:fill="CCFF66"/>
          </w:tcPr>
          <w:p w:rsidR="00CB039C" w:rsidRPr="00C928FC" w:rsidRDefault="002B3FB2" w:rsidP="00E65DD5">
            <w:pPr>
              <w:pStyle w:val="NoSpacing"/>
              <w:rPr>
                <w:rFonts w:ascii="LCD Display Grid" w:hAnsi="LCD Display Grid"/>
                <w:b/>
              </w:rPr>
            </w:pPr>
            <w:r>
              <w:rPr>
                <w:rFonts w:ascii="LCD Display Grid" w:hAnsi="LCD Display Grid"/>
                <w:b/>
              </w:rPr>
              <w:t>i</w:t>
            </w:r>
          </w:p>
        </w:tc>
        <w:tc>
          <w:tcPr>
            <w:tcW w:w="423" w:type="dxa"/>
            <w:shd w:val="clear" w:color="auto" w:fill="CCFF66"/>
          </w:tcPr>
          <w:p w:rsidR="00CB039C" w:rsidRPr="00C928FC" w:rsidRDefault="002B3FB2" w:rsidP="00E65DD5">
            <w:pPr>
              <w:pStyle w:val="NoSpacing"/>
              <w:rPr>
                <w:rFonts w:ascii="LCD Display Grid" w:hAnsi="LCD Display Grid"/>
                <w:b/>
              </w:rPr>
            </w:pPr>
            <w:r>
              <w:rPr>
                <w:rFonts w:ascii="LCD Display Grid" w:hAnsi="LCD Display Grid"/>
                <w:b/>
              </w:rPr>
              <w:t>m</w:t>
            </w:r>
          </w:p>
        </w:tc>
        <w:tc>
          <w:tcPr>
            <w:tcW w:w="422" w:type="dxa"/>
            <w:shd w:val="clear" w:color="auto" w:fill="CCFF66"/>
          </w:tcPr>
          <w:p w:rsidR="00CB039C" w:rsidRPr="00C928FC" w:rsidRDefault="002B3FB2" w:rsidP="00E65DD5">
            <w:pPr>
              <w:pStyle w:val="NoSpacing"/>
              <w:rPr>
                <w:rFonts w:ascii="LCD Display Grid" w:hAnsi="LCD Display Grid"/>
                <w:b/>
              </w:rPr>
            </w:pPr>
            <w:r>
              <w:rPr>
                <w:rFonts w:ascii="LCD Display Grid" w:hAnsi="LCD Display Grid"/>
                <w:b/>
              </w:rPr>
              <w:t>e</w:t>
            </w:r>
          </w:p>
        </w:tc>
        <w:tc>
          <w:tcPr>
            <w:tcW w:w="422" w:type="dxa"/>
            <w:shd w:val="clear" w:color="auto" w:fill="CCFF66"/>
          </w:tcPr>
          <w:p w:rsidR="00CB039C" w:rsidRPr="00C928FC" w:rsidRDefault="00CB039C" w:rsidP="00E65DD5">
            <w:pPr>
              <w:pStyle w:val="NoSpacing"/>
              <w:rPr>
                <w:rFonts w:ascii="LCD Display Grid" w:hAnsi="LCD Display Grid"/>
                <w:b/>
              </w:rPr>
            </w:pPr>
          </w:p>
        </w:tc>
        <w:tc>
          <w:tcPr>
            <w:tcW w:w="422" w:type="dxa"/>
            <w:shd w:val="clear" w:color="auto" w:fill="CCFF66"/>
          </w:tcPr>
          <w:p w:rsidR="00CB039C" w:rsidRPr="00C928FC" w:rsidRDefault="002B3FB2" w:rsidP="00E65DD5">
            <w:pPr>
              <w:pStyle w:val="NoSpacing"/>
              <w:rPr>
                <w:rFonts w:ascii="LCD Display Grid" w:hAnsi="LCD Display Grid"/>
                <w:b/>
              </w:rPr>
            </w:pPr>
            <w:r>
              <w:rPr>
                <w:rFonts w:ascii="LCD Display Grid" w:hAnsi="LCD Display Grid"/>
                <w:b/>
              </w:rPr>
              <w:t>s</w:t>
            </w:r>
          </w:p>
        </w:tc>
        <w:tc>
          <w:tcPr>
            <w:tcW w:w="422" w:type="dxa"/>
            <w:shd w:val="clear" w:color="auto" w:fill="CCFF66"/>
          </w:tcPr>
          <w:p w:rsidR="00CB039C" w:rsidRPr="00C928FC" w:rsidRDefault="002B3FB2" w:rsidP="00E65DD5">
            <w:pPr>
              <w:pStyle w:val="NoSpacing"/>
              <w:rPr>
                <w:rFonts w:ascii="LCD Display Grid" w:hAnsi="LCD Display Grid"/>
                <w:b/>
              </w:rPr>
            </w:pPr>
            <w:r>
              <w:rPr>
                <w:rFonts w:ascii="LCD Display Grid" w:hAnsi="LCD Display Grid"/>
                <w:b/>
              </w:rPr>
              <w:t>e</w:t>
            </w:r>
          </w:p>
        </w:tc>
        <w:tc>
          <w:tcPr>
            <w:tcW w:w="422" w:type="dxa"/>
            <w:shd w:val="clear" w:color="auto" w:fill="CCFF66"/>
          </w:tcPr>
          <w:p w:rsidR="00CB039C" w:rsidRPr="00C928FC" w:rsidRDefault="002B3FB2" w:rsidP="00E65DD5">
            <w:pPr>
              <w:pStyle w:val="NoSpacing"/>
              <w:rPr>
                <w:rFonts w:ascii="LCD Display Grid" w:hAnsi="LCD Display Grid"/>
                <w:b/>
              </w:rPr>
            </w:pPr>
            <w:r>
              <w:rPr>
                <w:rFonts w:ascii="LCD Display Grid" w:hAnsi="LCD Display Grid"/>
                <w:b/>
              </w:rPr>
              <w:t>l</w:t>
            </w:r>
          </w:p>
        </w:tc>
        <w:tc>
          <w:tcPr>
            <w:tcW w:w="421" w:type="dxa"/>
            <w:shd w:val="clear" w:color="auto" w:fill="CCFF66"/>
          </w:tcPr>
          <w:p w:rsidR="00CB039C" w:rsidRPr="00C928FC" w:rsidRDefault="002B3FB2" w:rsidP="00E65DD5">
            <w:pPr>
              <w:pStyle w:val="NoSpacing"/>
              <w:rPr>
                <w:rFonts w:ascii="LCD Display Grid" w:hAnsi="LCD Display Grid"/>
                <w:b/>
              </w:rPr>
            </w:pPr>
            <w:r>
              <w:rPr>
                <w:rFonts w:ascii="LCD Display Grid" w:hAnsi="LCD Display Grid"/>
                <w:b/>
              </w:rPr>
              <w:t>e</w:t>
            </w:r>
          </w:p>
        </w:tc>
        <w:tc>
          <w:tcPr>
            <w:tcW w:w="440" w:type="dxa"/>
            <w:shd w:val="clear" w:color="auto" w:fill="CCFF66"/>
          </w:tcPr>
          <w:p w:rsidR="00CB039C" w:rsidRPr="00C928FC" w:rsidRDefault="002B3FB2" w:rsidP="00E65DD5">
            <w:pPr>
              <w:pStyle w:val="NoSpacing"/>
              <w:rPr>
                <w:rFonts w:ascii="LCD Display Grid" w:hAnsi="LCD Display Grid"/>
                <w:b/>
              </w:rPr>
            </w:pPr>
            <w:r>
              <w:rPr>
                <w:rFonts w:ascii="LCD Display Grid" w:hAnsi="LCD Display Grid"/>
                <w:b/>
              </w:rPr>
              <w:t>c</w:t>
            </w:r>
          </w:p>
        </w:tc>
        <w:tc>
          <w:tcPr>
            <w:tcW w:w="440" w:type="dxa"/>
            <w:shd w:val="clear" w:color="auto" w:fill="CCFF66"/>
          </w:tcPr>
          <w:p w:rsidR="00CB039C" w:rsidRPr="00C928FC" w:rsidRDefault="002B3FB2" w:rsidP="00E65DD5">
            <w:pPr>
              <w:pStyle w:val="NoSpacing"/>
              <w:rPr>
                <w:rFonts w:ascii="LCD Display Grid" w:hAnsi="LCD Display Grid"/>
                <w:b/>
              </w:rPr>
            </w:pPr>
            <w:r>
              <w:rPr>
                <w:rFonts w:ascii="LCD Display Grid" w:hAnsi="LCD Display Grid"/>
                <w:b/>
              </w:rPr>
              <w:t>t</w:t>
            </w:r>
          </w:p>
        </w:tc>
        <w:tc>
          <w:tcPr>
            <w:tcW w:w="440" w:type="dxa"/>
            <w:shd w:val="clear" w:color="auto" w:fill="CCFF66"/>
          </w:tcPr>
          <w:p w:rsidR="00CB039C" w:rsidRPr="00C928FC" w:rsidRDefault="002B3FB2" w:rsidP="00E65DD5">
            <w:pPr>
              <w:pStyle w:val="NoSpacing"/>
              <w:rPr>
                <w:rFonts w:ascii="LCD Display Grid" w:hAnsi="LCD Display Grid"/>
                <w:b/>
              </w:rPr>
            </w:pPr>
            <w:r>
              <w:rPr>
                <w:rFonts w:ascii="LCD Display Grid" w:hAnsi="LCD Display Grid"/>
                <w:b/>
              </w:rPr>
              <w:t>i</w:t>
            </w:r>
          </w:p>
        </w:tc>
        <w:tc>
          <w:tcPr>
            <w:tcW w:w="440" w:type="dxa"/>
            <w:shd w:val="clear" w:color="auto" w:fill="CCFF66"/>
          </w:tcPr>
          <w:p w:rsidR="00CB039C" w:rsidRPr="00C928FC" w:rsidRDefault="002B3FB2" w:rsidP="00E65DD5">
            <w:pPr>
              <w:pStyle w:val="NoSpacing"/>
              <w:rPr>
                <w:rFonts w:ascii="LCD Display Grid" w:hAnsi="LCD Display Grid"/>
                <w:b/>
              </w:rPr>
            </w:pPr>
            <w:r>
              <w:rPr>
                <w:rFonts w:ascii="LCD Display Grid" w:hAnsi="LCD Display Grid"/>
                <w:b/>
              </w:rPr>
              <w:t>o</w:t>
            </w:r>
          </w:p>
        </w:tc>
        <w:tc>
          <w:tcPr>
            <w:tcW w:w="440" w:type="dxa"/>
            <w:shd w:val="clear" w:color="auto" w:fill="CCFF66"/>
          </w:tcPr>
          <w:p w:rsidR="00CB039C" w:rsidRPr="00C928FC" w:rsidRDefault="002B3FB2" w:rsidP="00E65DD5">
            <w:pPr>
              <w:pStyle w:val="NoSpacing"/>
              <w:rPr>
                <w:rFonts w:ascii="LCD Display Grid" w:hAnsi="LCD Display Grid"/>
                <w:b/>
              </w:rPr>
            </w:pPr>
            <w:r>
              <w:rPr>
                <w:rFonts w:ascii="LCD Display Grid" w:hAnsi="LCD Display Grid"/>
                <w:b/>
              </w:rPr>
              <w:t>n</w:t>
            </w:r>
          </w:p>
        </w:tc>
        <w:tc>
          <w:tcPr>
            <w:tcW w:w="440" w:type="dxa"/>
            <w:shd w:val="clear" w:color="auto" w:fill="CCFF66"/>
          </w:tcPr>
          <w:p w:rsidR="00CB039C" w:rsidRPr="00C928FC" w:rsidRDefault="00CB039C" w:rsidP="00E65DD5">
            <w:pPr>
              <w:pStyle w:val="NoSpacing"/>
              <w:rPr>
                <w:rFonts w:ascii="LCD Display Grid" w:hAnsi="LCD Display Grid"/>
                <w:b/>
              </w:rPr>
            </w:pPr>
          </w:p>
        </w:tc>
        <w:tc>
          <w:tcPr>
            <w:tcW w:w="440" w:type="dxa"/>
            <w:shd w:val="clear" w:color="auto" w:fill="CCFF66"/>
          </w:tcPr>
          <w:p w:rsidR="00CB039C" w:rsidRPr="00C928FC" w:rsidRDefault="00CB039C" w:rsidP="00E65DD5">
            <w:pPr>
              <w:pStyle w:val="NoSpacing"/>
              <w:rPr>
                <w:rFonts w:ascii="LCD Display Grid" w:hAnsi="LCD Display Grid"/>
                <w:b/>
              </w:rPr>
            </w:pPr>
          </w:p>
        </w:tc>
        <w:tc>
          <w:tcPr>
            <w:tcW w:w="440" w:type="dxa"/>
            <w:shd w:val="clear" w:color="auto" w:fill="CCFF66"/>
          </w:tcPr>
          <w:p w:rsidR="00CB039C" w:rsidRPr="00C928FC" w:rsidRDefault="00CB039C" w:rsidP="00E65DD5">
            <w:pPr>
              <w:pStyle w:val="NoSpacing"/>
              <w:rPr>
                <w:rFonts w:ascii="LCD Display Grid" w:hAnsi="LCD Display Grid"/>
                <w:b/>
              </w:rPr>
            </w:pPr>
          </w:p>
        </w:tc>
        <w:tc>
          <w:tcPr>
            <w:tcW w:w="440" w:type="dxa"/>
            <w:shd w:val="clear" w:color="auto" w:fill="CCFF66"/>
          </w:tcPr>
          <w:p w:rsidR="00CB039C" w:rsidRPr="00C928FC" w:rsidRDefault="00CB039C" w:rsidP="00E65DD5">
            <w:pPr>
              <w:pStyle w:val="NoSpacing"/>
              <w:rPr>
                <w:rFonts w:ascii="LCD Display Grid" w:hAnsi="LCD Display Grid"/>
                <w:b/>
              </w:rPr>
            </w:pPr>
          </w:p>
        </w:tc>
        <w:tc>
          <w:tcPr>
            <w:tcW w:w="440" w:type="dxa"/>
            <w:shd w:val="clear" w:color="auto" w:fill="CCFF66"/>
          </w:tcPr>
          <w:p w:rsidR="00CB039C" w:rsidRPr="00C928FC" w:rsidRDefault="00CB039C" w:rsidP="00E65DD5">
            <w:pPr>
              <w:pStyle w:val="NoSpacing"/>
              <w:rPr>
                <w:rFonts w:ascii="LCD Display Grid" w:hAnsi="LCD Display Grid"/>
                <w:b/>
              </w:rPr>
            </w:pPr>
          </w:p>
        </w:tc>
        <w:tc>
          <w:tcPr>
            <w:tcW w:w="440" w:type="dxa"/>
            <w:shd w:val="clear" w:color="auto" w:fill="CCFF66"/>
          </w:tcPr>
          <w:p w:rsidR="00CB039C" w:rsidRPr="00C928FC" w:rsidRDefault="00CB039C" w:rsidP="00E65DD5">
            <w:pPr>
              <w:pStyle w:val="NoSpacing"/>
              <w:rPr>
                <w:rFonts w:ascii="LCD Display Grid" w:hAnsi="LCD Display Grid"/>
                <w:b/>
              </w:rPr>
            </w:pPr>
          </w:p>
        </w:tc>
      </w:tr>
      <w:tr w:rsidR="00CB039C" w:rsidTr="00E65DD5">
        <w:tc>
          <w:tcPr>
            <w:tcW w:w="423" w:type="dxa"/>
            <w:shd w:val="clear" w:color="auto" w:fill="BFBFBF" w:themeFill="background1" w:themeFillShade="BF"/>
          </w:tcPr>
          <w:p w:rsidR="00CB039C" w:rsidRDefault="00CB039C" w:rsidP="00E65DD5">
            <w:pPr>
              <w:pStyle w:val="NoSpacing"/>
            </w:pPr>
            <w:r>
              <w:t>2</w:t>
            </w:r>
          </w:p>
        </w:tc>
        <w:tc>
          <w:tcPr>
            <w:tcW w:w="422" w:type="dxa"/>
            <w:shd w:val="clear" w:color="auto" w:fill="CCFF66"/>
          </w:tcPr>
          <w:p w:rsidR="00CB039C" w:rsidRPr="00C928FC" w:rsidRDefault="00CB039C" w:rsidP="00E65DD5">
            <w:pPr>
              <w:pStyle w:val="NoSpacing"/>
              <w:rPr>
                <w:rFonts w:ascii="LCD Display Grid" w:hAnsi="LCD Display Grid"/>
                <w:b/>
              </w:rPr>
            </w:pPr>
            <w:r>
              <w:rPr>
                <w:rFonts w:ascii="LCD Display Grid" w:hAnsi="LCD Display Grid"/>
                <w:b/>
              </w:rPr>
              <w:t>&gt;</w:t>
            </w:r>
          </w:p>
        </w:tc>
        <w:tc>
          <w:tcPr>
            <w:tcW w:w="423" w:type="dxa"/>
            <w:shd w:val="clear" w:color="auto" w:fill="CCFF66"/>
          </w:tcPr>
          <w:p w:rsidR="00CB039C" w:rsidRPr="00C928FC" w:rsidRDefault="00CB039C" w:rsidP="00E65DD5">
            <w:pPr>
              <w:pStyle w:val="NoSpacing"/>
              <w:rPr>
                <w:rFonts w:ascii="LCD Display Grid" w:hAnsi="LCD Display Grid"/>
                <w:b/>
              </w:rPr>
            </w:pPr>
          </w:p>
        </w:tc>
        <w:tc>
          <w:tcPr>
            <w:tcW w:w="423" w:type="dxa"/>
            <w:shd w:val="clear" w:color="auto" w:fill="CCFF66"/>
          </w:tcPr>
          <w:p w:rsidR="00CB039C" w:rsidRPr="00C928FC" w:rsidRDefault="00CB039C" w:rsidP="00E65DD5">
            <w:pPr>
              <w:pStyle w:val="NoSpacing"/>
              <w:rPr>
                <w:rFonts w:ascii="LCD Display Grid" w:hAnsi="LCD Display Grid"/>
                <w:b/>
              </w:rPr>
            </w:pPr>
            <w:r>
              <w:rPr>
                <w:rFonts w:ascii="LCD Display Grid" w:hAnsi="LCD Display Grid"/>
                <w:b/>
              </w:rPr>
              <w:t>1</w:t>
            </w:r>
          </w:p>
        </w:tc>
        <w:tc>
          <w:tcPr>
            <w:tcW w:w="422" w:type="dxa"/>
            <w:shd w:val="clear" w:color="auto" w:fill="CCFF66"/>
          </w:tcPr>
          <w:p w:rsidR="00CB039C" w:rsidRPr="00C928FC" w:rsidRDefault="00CB039C" w:rsidP="00E65DD5">
            <w:pPr>
              <w:pStyle w:val="NoSpacing"/>
              <w:rPr>
                <w:rFonts w:ascii="LCD Display Grid" w:hAnsi="LCD Display Grid"/>
                <w:b/>
              </w:rPr>
            </w:pPr>
            <w:r>
              <w:rPr>
                <w:rFonts w:ascii="LCD Display Grid" w:hAnsi="LCD Display Grid"/>
                <w:b/>
              </w:rPr>
              <w:t>.</w:t>
            </w:r>
          </w:p>
        </w:tc>
        <w:tc>
          <w:tcPr>
            <w:tcW w:w="422" w:type="dxa"/>
            <w:shd w:val="clear" w:color="auto" w:fill="CCFF66"/>
          </w:tcPr>
          <w:p w:rsidR="00CB039C" w:rsidRPr="00C928FC" w:rsidRDefault="00CB039C" w:rsidP="00E65DD5">
            <w:pPr>
              <w:pStyle w:val="NoSpacing"/>
              <w:rPr>
                <w:rFonts w:ascii="LCD Display Grid" w:hAnsi="LCD Display Grid"/>
                <w:b/>
              </w:rPr>
            </w:pPr>
          </w:p>
        </w:tc>
        <w:tc>
          <w:tcPr>
            <w:tcW w:w="422" w:type="dxa"/>
            <w:shd w:val="clear" w:color="auto" w:fill="CCFF66"/>
          </w:tcPr>
          <w:p w:rsidR="00CB039C" w:rsidRPr="00C928FC" w:rsidRDefault="00CB039C" w:rsidP="00E65DD5">
            <w:pPr>
              <w:pStyle w:val="NoSpacing"/>
              <w:rPr>
                <w:rFonts w:ascii="LCD Display Grid" w:hAnsi="LCD Display Grid"/>
                <w:b/>
              </w:rPr>
            </w:pPr>
          </w:p>
        </w:tc>
        <w:tc>
          <w:tcPr>
            <w:tcW w:w="422" w:type="dxa"/>
            <w:shd w:val="clear" w:color="auto" w:fill="CCFF66"/>
          </w:tcPr>
          <w:p w:rsidR="00CB039C" w:rsidRPr="00C928FC" w:rsidRDefault="00CB039C" w:rsidP="00E65DD5">
            <w:pPr>
              <w:pStyle w:val="NoSpacing"/>
              <w:rPr>
                <w:rFonts w:ascii="LCD Display Grid" w:hAnsi="LCD Display Grid"/>
                <w:b/>
              </w:rPr>
            </w:pPr>
            <w:r>
              <w:rPr>
                <w:rFonts w:ascii="LCD Display Grid" w:hAnsi="LCD Display Grid"/>
                <w:b/>
              </w:rPr>
              <w:t>8</w:t>
            </w:r>
          </w:p>
        </w:tc>
        <w:tc>
          <w:tcPr>
            <w:tcW w:w="422" w:type="dxa"/>
            <w:shd w:val="clear" w:color="auto" w:fill="CCFF66"/>
          </w:tcPr>
          <w:p w:rsidR="00CB039C" w:rsidRPr="00C928FC" w:rsidRDefault="00CB039C" w:rsidP="00E65DD5">
            <w:pPr>
              <w:pStyle w:val="NoSpacing"/>
              <w:rPr>
                <w:rFonts w:ascii="LCD Display Grid" w:hAnsi="LCD Display Grid"/>
                <w:b/>
              </w:rPr>
            </w:pPr>
          </w:p>
        </w:tc>
        <w:tc>
          <w:tcPr>
            <w:tcW w:w="421" w:type="dxa"/>
            <w:shd w:val="clear" w:color="auto" w:fill="CCFF66"/>
          </w:tcPr>
          <w:p w:rsidR="00CB039C" w:rsidRPr="00C928FC" w:rsidRDefault="00CB039C" w:rsidP="00E65DD5">
            <w:pPr>
              <w:pStyle w:val="NoSpacing"/>
              <w:rPr>
                <w:rFonts w:ascii="LCD Display Grid" w:hAnsi="LCD Display Grid"/>
                <w:b/>
              </w:rPr>
            </w:pPr>
            <w:r>
              <w:rPr>
                <w:rFonts w:ascii="LCD Display Grid" w:hAnsi="LCD Display Grid"/>
                <w:b/>
              </w:rPr>
              <w:t>h</w:t>
            </w:r>
          </w:p>
        </w:tc>
        <w:tc>
          <w:tcPr>
            <w:tcW w:w="440" w:type="dxa"/>
            <w:shd w:val="clear" w:color="auto" w:fill="CCFF66"/>
          </w:tcPr>
          <w:p w:rsidR="00CB039C" w:rsidRPr="00C928FC" w:rsidRDefault="00CB039C" w:rsidP="00E65DD5">
            <w:pPr>
              <w:pStyle w:val="NoSpacing"/>
              <w:rPr>
                <w:rFonts w:ascii="LCD Display Grid" w:hAnsi="LCD Display Grid"/>
                <w:b/>
              </w:rPr>
            </w:pPr>
            <w:r>
              <w:rPr>
                <w:rFonts w:ascii="LCD Display Grid" w:hAnsi="LCD Display Grid"/>
                <w:b/>
              </w:rPr>
              <w:t>o</w:t>
            </w:r>
          </w:p>
        </w:tc>
        <w:tc>
          <w:tcPr>
            <w:tcW w:w="440" w:type="dxa"/>
            <w:shd w:val="clear" w:color="auto" w:fill="CCFF66"/>
          </w:tcPr>
          <w:p w:rsidR="00CB039C" w:rsidRPr="00C928FC" w:rsidRDefault="00CB039C" w:rsidP="00E65DD5">
            <w:pPr>
              <w:pStyle w:val="NoSpacing"/>
              <w:rPr>
                <w:rFonts w:ascii="LCD Display Grid" w:hAnsi="LCD Display Grid"/>
                <w:b/>
              </w:rPr>
            </w:pPr>
            <w:r>
              <w:rPr>
                <w:rFonts w:ascii="LCD Display Grid" w:hAnsi="LCD Display Grid"/>
                <w:b/>
              </w:rPr>
              <w:t>u</w:t>
            </w:r>
          </w:p>
        </w:tc>
        <w:tc>
          <w:tcPr>
            <w:tcW w:w="440" w:type="dxa"/>
            <w:shd w:val="clear" w:color="auto" w:fill="CCFF66"/>
          </w:tcPr>
          <w:p w:rsidR="00CB039C" w:rsidRPr="00C928FC" w:rsidRDefault="00CB039C" w:rsidP="00E65DD5">
            <w:pPr>
              <w:pStyle w:val="NoSpacing"/>
              <w:rPr>
                <w:rFonts w:ascii="LCD Display Grid" w:hAnsi="LCD Display Grid"/>
                <w:b/>
              </w:rPr>
            </w:pPr>
            <w:r>
              <w:rPr>
                <w:rFonts w:ascii="LCD Display Grid" w:hAnsi="LCD Display Grid"/>
                <w:b/>
              </w:rPr>
              <w:t>r</w:t>
            </w:r>
          </w:p>
        </w:tc>
        <w:tc>
          <w:tcPr>
            <w:tcW w:w="440" w:type="dxa"/>
            <w:shd w:val="clear" w:color="auto" w:fill="CCFF66"/>
          </w:tcPr>
          <w:p w:rsidR="00CB039C" w:rsidRPr="00C928FC" w:rsidRDefault="00CB039C" w:rsidP="00E65DD5">
            <w:pPr>
              <w:pStyle w:val="NoSpacing"/>
              <w:rPr>
                <w:rFonts w:ascii="LCD Display Grid" w:hAnsi="LCD Display Grid"/>
                <w:b/>
              </w:rPr>
            </w:pPr>
            <w:r>
              <w:rPr>
                <w:rFonts w:ascii="LCD Display Grid" w:hAnsi="LCD Display Grid"/>
                <w:b/>
              </w:rPr>
              <w:t>s</w:t>
            </w:r>
          </w:p>
        </w:tc>
        <w:tc>
          <w:tcPr>
            <w:tcW w:w="440" w:type="dxa"/>
            <w:shd w:val="clear" w:color="auto" w:fill="CCFF66"/>
          </w:tcPr>
          <w:p w:rsidR="00CB039C" w:rsidRPr="00C928FC" w:rsidRDefault="00CB039C" w:rsidP="00E65DD5">
            <w:pPr>
              <w:pStyle w:val="NoSpacing"/>
              <w:rPr>
                <w:rFonts w:ascii="LCD Display Grid" w:hAnsi="LCD Display Grid"/>
                <w:b/>
              </w:rPr>
            </w:pPr>
          </w:p>
        </w:tc>
        <w:tc>
          <w:tcPr>
            <w:tcW w:w="440" w:type="dxa"/>
            <w:shd w:val="clear" w:color="auto" w:fill="CCFF66"/>
          </w:tcPr>
          <w:p w:rsidR="00CB039C" w:rsidRPr="00C928FC" w:rsidRDefault="00CB039C" w:rsidP="00E65DD5">
            <w:pPr>
              <w:pStyle w:val="NoSpacing"/>
              <w:rPr>
                <w:rFonts w:ascii="LCD Display Grid" w:hAnsi="LCD Display Grid"/>
                <w:b/>
              </w:rPr>
            </w:pPr>
          </w:p>
        </w:tc>
        <w:tc>
          <w:tcPr>
            <w:tcW w:w="440" w:type="dxa"/>
            <w:shd w:val="clear" w:color="auto" w:fill="CCFF66"/>
          </w:tcPr>
          <w:p w:rsidR="00CB039C" w:rsidRPr="00C928FC" w:rsidRDefault="00CB039C" w:rsidP="00E65DD5">
            <w:pPr>
              <w:pStyle w:val="NoSpacing"/>
              <w:rPr>
                <w:rFonts w:ascii="LCD Display Grid" w:hAnsi="LCD Display Grid"/>
                <w:b/>
              </w:rPr>
            </w:pPr>
          </w:p>
        </w:tc>
        <w:tc>
          <w:tcPr>
            <w:tcW w:w="440" w:type="dxa"/>
            <w:shd w:val="clear" w:color="auto" w:fill="CCFF66"/>
          </w:tcPr>
          <w:p w:rsidR="00CB039C" w:rsidRPr="00C928FC" w:rsidRDefault="00CB039C" w:rsidP="00E65DD5">
            <w:pPr>
              <w:pStyle w:val="NoSpacing"/>
              <w:rPr>
                <w:rFonts w:ascii="LCD Display Grid" w:hAnsi="LCD Display Grid"/>
                <w:b/>
              </w:rPr>
            </w:pPr>
          </w:p>
        </w:tc>
        <w:tc>
          <w:tcPr>
            <w:tcW w:w="440" w:type="dxa"/>
            <w:shd w:val="clear" w:color="auto" w:fill="CCFF66"/>
          </w:tcPr>
          <w:p w:rsidR="00CB039C" w:rsidRPr="00C928FC" w:rsidRDefault="00CB039C" w:rsidP="00E65DD5">
            <w:pPr>
              <w:pStyle w:val="NoSpacing"/>
              <w:rPr>
                <w:rFonts w:ascii="LCD Display Grid" w:hAnsi="LCD Display Grid"/>
                <w:b/>
              </w:rPr>
            </w:pPr>
          </w:p>
        </w:tc>
        <w:tc>
          <w:tcPr>
            <w:tcW w:w="440" w:type="dxa"/>
            <w:shd w:val="clear" w:color="auto" w:fill="CCFF66"/>
          </w:tcPr>
          <w:p w:rsidR="00CB039C" w:rsidRPr="00C928FC" w:rsidRDefault="00CB039C" w:rsidP="00E65DD5">
            <w:pPr>
              <w:pStyle w:val="NoSpacing"/>
              <w:rPr>
                <w:rFonts w:ascii="LCD Display Grid" w:hAnsi="LCD Display Grid"/>
                <w:b/>
              </w:rPr>
            </w:pPr>
          </w:p>
        </w:tc>
        <w:tc>
          <w:tcPr>
            <w:tcW w:w="440" w:type="dxa"/>
            <w:shd w:val="clear" w:color="auto" w:fill="CCFF66"/>
          </w:tcPr>
          <w:p w:rsidR="00CB039C" w:rsidRPr="00C928FC" w:rsidRDefault="00CB039C" w:rsidP="00E65DD5">
            <w:pPr>
              <w:pStyle w:val="NoSpacing"/>
              <w:rPr>
                <w:rFonts w:ascii="LCD Display Grid" w:hAnsi="LCD Display Grid"/>
                <w:b/>
              </w:rPr>
            </w:pPr>
          </w:p>
        </w:tc>
      </w:tr>
      <w:tr w:rsidR="00CB039C" w:rsidTr="00E65DD5">
        <w:tc>
          <w:tcPr>
            <w:tcW w:w="423" w:type="dxa"/>
            <w:shd w:val="clear" w:color="auto" w:fill="BFBFBF" w:themeFill="background1" w:themeFillShade="BF"/>
          </w:tcPr>
          <w:p w:rsidR="00CB039C" w:rsidRDefault="00CB039C" w:rsidP="00E65DD5">
            <w:pPr>
              <w:pStyle w:val="NoSpacing"/>
            </w:pPr>
            <w:r>
              <w:t>3</w:t>
            </w:r>
          </w:p>
        </w:tc>
        <w:tc>
          <w:tcPr>
            <w:tcW w:w="422" w:type="dxa"/>
            <w:shd w:val="clear" w:color="auto" w:fill="CCFF66"/>
          </w:tcPr>
          <w:p w:rsidR="00CB039C" w:rsidRPr="00C928FC" w:rsidRDefault="00CB039C" w:rsidP="00E65DD5">
            <w:pPr>
              <w:pStyle w:val="NoSpacing"/>
              <w:rPr>
                <w:rFonts w:ascii="LCD Display Grid" w:hAnsi="LCD Display Grid"/>
                <w:b/>
              </w:rPr>
            </w:pPr>
          </w:p>
        </w:tc>
        <w:tc>
          <w:tcPr>
            <w:tcW w:w="423" w:type="dxa"/>
            <w:shd w:val="clear" w:color="auto" w:fill="CCFF66"/>
          </w:tcPr>
          <w:p w:rsidR="00CB039C" w:rsidRPr="00C928FC" w:rsidRDefault="00CB039C" w:rsidP="00E65DD5">
            <w:pPr>
              <w:pStyle w:val="NoSpacing"/>
              <w:rPr>
                <w:rFonts w:ascii="LCD Display Grid" w:hAnsi="LCD Display Grid"/>
                <w:b/>
              </w:rPr>
            </w:pPr>
          </w:p>
        </w:tc>
        <w:tc>
          <w:tcPr>
            <w:tcW w:w="423" w:type="dxa"/>
            <w:shd w:val="clear" w:color="auto" w:fill="CCFF66"/>
          </w:tcPr>
          <w:p w:rsidR="00CB039C" w:rsidRPr="00C928FC" w:rsidRDefault="00CB039C" w:rsidP="00E65DD5">
            <w:pPr>
              <w:pStyle w:val="NoSpacing"/>
              <w:rPr>
                <w:rFonts w:ascii="LCD Display Grid" w:hAnsi="LCD Display Grid"/>
                <w:b/>
              </w:rPr>
            </w:pPr>
            <w:r>
              <w:rPr>
                <w:rFonts w:ascii="LCD Display Grid" w:hAnsi="LCD Display Grid"/>
                <w:b/>
              </w:rPr>
              <w:t>2</w:t>
            </w:r>
          </w:p>
        </w:tc>
        <w:tc>
          <w:tcPr>
            <w:tcW w:w="422" w:type="dxa"/>
            <w:shd w:val="clear" w:color="auto" w:fill="CCFF66"/>
          </w:tcPr>
          <w:p w:rsidR="00CB039C" w:rsidRPr="00C928FC" w:rsidRDefault="00CB039C" w:rsidP="00E65DD5">
            <w:pPr>
              <w:pStyle w:val="NoSpacing"/>
              <w:rPr>
                <w:rFonts w:ascii="LCD Display Grid" w:hAnsi="LCD Display Grid"/>
                <w:b/>
              </w:rPr>
            </w:pPr>
            <w:r>
              <w:rPr>
                <w:rFonts w:ascii="LCD Display Grid" w:hAnsi="LCD Display Grid"/>
                <w:b/>
              </w:rPr>
              <w:t>.</w:t>
            </w:r>
          </w:p>
        </w:tc>
        <w:tc>
          <w:tcPr>
            <w:tcW w:w="422" w:type="dxa"/>
            <w:shd w:val="clear" w:color="auto" w:fill="CCFF66"/>
          </w:tcPr>
          <w:p w:rsidR="00CB039C" w:rsidRPr="00C928FC" w:rsidRDefault="00CB039C" w:rsidP="00E65DD5">
            <w:pPr>
              <w:pStyle w:val="NoSpacing"/>
              <w:rPr>
                <w:rFonts w:ascii="LCD Display Grid" w:hAnsi="LCD Display Grid"/>
                <w:b/>
              </w:rPr>
            </w:pPr>
          </w:p>
        </w:tc>
        <w:tc>
          <w:tcPr>
            <w:tcW w:w="422" w:type="dxa"/>
            <w:shd w:val="clear" w:color="auto" w:fill="CCFF66"/>
          </w:tcPr>
          <w:p w:rsidR="00CB039C" w:rsidRPr="00C928FC" w:rsidRDefault="00CB039C" w:rsidP="00E65DD5">
            <w:pPr>
              <w:pStyle w:val="NoSpacing"/>
              <w:rPr>
                <w:rFonts w:ascii="LCD Display Grid" w:hAnsi="LCD Display Grid"/>
                <w:b/>
              </w:rPr>
            </w:pPr>
            <w:r>
              <w:rPr>
                <w:rFonts w:ascii="LCD Display Grid" w:hAnsi="LCD Display Grid"/>
                <w:b/>
              </w:rPr>
              <w:t>1</w:t>
            </w:r>
          </w:p>
        </w:tc>
        <w:tc>
          <w:tcPr>
            <w:tcW w:w="422" w:type="dxa"/>
            <w:shd w:val="clear" w:color="auto" w:fill="CCFF66"/>
          </w:tcPr>
          <w:p w:rsidR="00CB039C" w:rsidRPr="00C928FC" w:rsidRDefault="00CB039C" w:rsidP="00E65DD5">
            <w:pPr>
              <w:pStyle w:val="NoSpacing"/>
              <w:rPr>
                <w:rFonts w:ascii="LCD Display Grid" w:hAnsi="LCD Display Grid"/>
                <w:b/>
              </w:rPr>
            </w:pPr>
            <w:r>
              <w:rPr>
                <w:rFonts w:ascii="LCD Display Grid" w:hAnsi="LCD Display Grid"/>
                <w:b/>
              </w:rPr>
              <w:t>6</w:t>
            </w:r>
          </w:p>
        </w:tc>
        <w:tc>
          <w:tcPr>
            <w:tcW w:w="422" w:type="dxa"/>
            <w:shd w:val="clear" w:color="auto" w:fill="CCFF66"/>
          </w:tcPr>
          <w:p w:rsidR="00CB039C" w:rsidRPr="00C928FC" w:rsidRDefault="00CB039C" w:rsidP="00E65DD5">
            <w:pPr>
              <w:pStyle w:val="NoSpacing"/>
              <w:rPr>
                <w:rFonts w:ascii="LCD Display Grid" w:hAnsi="LCD Display Grid"/>
                <w:b/>
              </w:rPr>
            </w:pPr>
          </w:p>
        </w:tc>
        <w:tc>
          <w:tcPr>
            <w:tcW w:w="421" w:type="dxa"/>
            <w:shd w:val="clear" w:color="auto" w:fill="CCFF66"/>
          </w:tcPr>
          <w:p w:rsidR="00CB039C" w:rsidRPr="00C928FC" w:rsidRDefault="00CB039C" w:rsidP="00E65DD5">
            <w:pPr>
              <w:pStyle w:val="NoSpacing"/>
              <w:rPr>
                <w:rFonts w:ascii="LCD Display Grid" w:hAnsi="LCD Display Grid"/>
                <w:b/>
              </w:rPr>
            </w:pPr>
            <w:r>
              <w:rPr>
                <w:rFonts w:ascii="LCD Display Grid" w:hAnsi="LCD Display Grid"/>
                <w:b/>
              </w:rPr>
              <w:t>h</w:t>
            </w:r>
          </w:p>
        </w:tc>
        <w:tc>
          <w:tcPr>
            <w:tcW w:w="440" w:type="dxa"/>
            <w:shd w:val="clear" w:color="auto" w:fill="CCFF66"/>
          </w:tcPr>
          <w:p w:rsidR="00CB039C" w:rsidRPr="00C928FC" w:rsidRDefault="00CB039C" w:rsidP="00E65DD5">
            <w:pPr>
              <w:pStyle w:val="NoSpacing"/>
              <w:rPr>
                <w:rFonts w:ascii="LCD Display Grid" w:hAnsi="LCD Display Grid"/>
                <w:b/>
              </w:rPr>
            </w:pPr>
            <w:r>
              <w:rPr>
                <w:rFonts w:ascii="LCD Display Grid" w:hAnsi="LCD Display Grid"/>
                <w:b/>
              </w:rPr>
              <w:t>o</w:t>
            </w:r>
          </w:p>
        </w:tc>
        <w:tc>
          <w:tcPr>
            <w:tcW w:w="440" w:type="dxa"/>
            <w:shd w:val="clear" w:color="auto" w:fill="CCFF66"/>
          </w:tcPr>
          <w:p w:rsidR="00CB039C" w:rsidRPr="00C928FC" w:rsidRDefault="00CB039C" w:rsidP="00E65DD5">
            <w:pPr>
              <w:pStyle w:val="NoSpacing"/>
              <w:rPr>
                <w:rFonts w:ascii="LCD Display Grid" w:hAnsi="LCD Display Grid"/>
                <w:b/>
              </w:rPr>
            </w:pPr>
            <w:r>
              <w:rPr>
                <w:rFonts w:ascii="LCD Display Grid" w:hAnsi="LCD Display Grid"/>
                <w:b/>
              </w:rPr>
              <w:t>u</w:t>
            </w:r>
          </w:p>
        </w:tc>
        <w:tc>
          <w:tcPr>
            <w:tcW w:w="440" w:type="dxa"/>
            <w:shd w:val="clear" w:color="auto" w:fill="CCFF66"/>
          </w:tcPr>
          <w:p w:rsidR="00CB039C" w:rsidRPr="00C928FC" w:rsidRDefault="00CB039C" w:rsidP="00E65DD5">
            <w:pPr>
              <w:pStyle w:val="NoSpacing"/>
              <w:rPr>
                <w:rFonts w:ascii="LCD Display Grid" w:hAnsi="LCD Display Grid"/>
                <w:b/>
              </w:rPr>
            </w:pPr>
            <w:r>
              <w:rPr>
                <w:rFonts w:ascii="LCD Display Grid" w:hAnsi="LCD Display Grid"/>
                <w:b/>
              </w:rPr>
              <w:t>r</w:t>
            </w:r>
          </w:p>
        </w:tc>
        <w:tc>
          <w:tcPr>
            <w:tcW w:w="440" w:type="dxa"/>
            <w:shd w:val="clear" w:color="auto" w:fill="CCFF66"/>
          </w:tcPr>
          <w:p w:rsidR="00CB039C" w:rsidRPr="00C928FC" w:rsidRDefault="00CB039C" w:rsidP="00E65DD5">
            <w:pPr>
              <w:pStyle w:val="NoSpacing"/>
              <w:rPr>
                <w:rFonts w:ascii="LCD Display Grid" w:hAnsi="LCD Display Grid"/>
                <w:b/>
              </w:rPr>
            </w:pPr>
            <w:r>
              <w:rPr>
                <w:rFonts w:ascii="LCD Display Grid" w:hAnsi="LCD Display Grid"/>
                <w:b/>
              </w:rPr>
              <w:t>s</w:t>
            </w:r>
          </w:p>
        </w:tc>
        <w:tc>
          <w:tcPr>
            <w:tcW w:w="440" w:type="dxa"/>
            <w:shd w:val="clear" w:color="auto" w:fill="CCFF66"/>
          </w:tcPr>
          <w:p w:rsidR="00CB039C" w:rsidRPr="00C928FC" w:rsidRDefault="00CB039C" w:rsidP="00E65DD5">
            <w:pPr>
              <w:pStyle w:val="NoSpacing"/>
              <w:rPr>
                <w:rFonts w:ascii="LCD Display Grid" w:hAnsi="LCD Display Grid"/>
                <w:b/>
              </w:rPr>
            </w:pPr>
          </w:p>
        </w:tc>
        <w:tc>
          <w:tcPr>
            <w:tcW w:w="440" w:type="dxa"/>
            <w:shd w:val="clear" w:color="auto" w:fill="CCFF66"/>
          </w:tcPr>
          <w:p w:rsidR="00CB039C" w:rsidRPr="00C928FC" w:rsidRDefault="00CB039C" w:rsidP="00E65DD5">
            <w:pPr>
              <w:pStyle w:val="NoSpacing"/>
              <w:rPr>
                <w:rFonts w:ascii="LCD Display Grid" w:hAnsi="LCD Display Grid"/>
                <w:b/>
              </w:rPr>
            </w:pPr>
          </w:p>
        </w:tc>
        <w:tc>
          <w:tcPr>
            <w:tcW w:w="440" w:type="dxa"/>
            <w:shd w:val="clear" w:color="auto" w:fill="CCFF66"/>
          </w:tcPr>
          <w:p w:rsidR="00CB039C" w:rsidRPr="00C928FC" w:rsidRDefault="00CB039C" w:rsidP="00E65DD5">
            <w:pPr>
              <w:pStyle w:val="NoSpacing"/>
              <w:rPr>
                <w:rFonts w:ascii="LCD Display Grid" w:hAnsi="LCD Display Grid"/>
                <w:b/>
              </w:rPr>
            </w:pPr>
          </w:p>
        </w:tc>
        <w:tc>
          <w:tcPr>
            <w:tcW w:w="440" w:type="dxa"/>
            <w:shd w:val="clear" w:color="auto" w:fill="CCFF66"/>
          </w:tcPr>
          <w:p w:rsidR="00CB039C" w:rsidRPr="00C928FC" w:rsidRDefault="00CB039C" w:rsidP="00E65DD5">
            <w:pPr>
              <w:pStyle w:val="NoSpacing"/>
              <w:rPr>
                <w:rFonts w:ascii="LCD Display Grid" w:hAnsi="LCD Display Grid"/>
                <w:b/>
              </w:rPr>
            </w:pPr>
          </w:p>
        </w:tc>
        <w:tc>
          <w:tcPr>
            <w:tcW w:w="440" w:type="dxa"/>
            <w:shd w:val="clear" w:color="auto" w:fill="CCFF66"/>
          </w:tcPr>
          <w:p w:rsidR="00CB039C" w:rsidRPr="00C928FC" w:rsidRDefault="00CB039C" w:rsidP="00E65DD5">
            <w:pPr>
              <w:pStyle w:val="NoSpacing"/>
              <w:rPr>
                <w:rFonts w:ascii="LCD Display Grid" w:hAnsi="LCD Display Grid"/>
                <w:b/>
              </w:rPr>
            </w:pPr>
          </w:p>
        </w:tc>
        <w:tc>
          <w:tcPr>
            <w:tcW w:w="440" w:type="dxa"/>
            <w:shd w:val="clear" w:color="auto" w:fill="CCFF66"/>
          </w:tcPr>
          <w:p w:rsidR="00CB039C" w:rsidRPr="00C928FC" w:rsidRDefault="00CB039C" w:rsidP="00E65DD5">
            <w:pPr>
              <w:pStyle w:val="NoSpacing"/>
              <w:rPr>
                <w:rFonts w:ascii="LCD Display Grid" w:hAnsi="LCD Display Grid"/>
                <w:b/>
              </w:rPr>
            </w:pPr>
          </w:p>
        </w:tc>
        <w:tc>
          <w:tcPr>
            <w:tcW w:w="440" w:type="dxa"/>
            <w:shd w:val="clear" w:color="auto" w:fill="CCFF66"/>
          </w:tcPr>
          <w:p w:rsidR="00CB039C" w:rsidRPr="00C928FC" w:rsidRDefault="00CB039C" w:rsidP="00E65DD5">
            <w:pPr>
              <w:pStyle w:val="NoSpacing"/>
              <w:rPr>
                <w:rFonts w:ascii="LCD Display Grid" w:hAnsi="LCD Display Grid"/>
                <w:b/>
              </w:rPr>
            </w:pPr>
          </w:p>
        </w:tc>
      </w:tr>
      <w:tr w:rsidR="00CB039C" w:rsidTr="00E65DD5">
        <w:tc>
          <w:tcPr>
            <w:tcW w:w="423" w:type="dxa"/>
            <w:shd w:val="clear" w:color="auto" w:fill="BFBFBF" w:themeFill="background1" w:themeFillShade="BF"/>
          </w:tcPr>
          <w:p w:rsidR="00CB039C" w:rsidRDefault="00CB039C" w:rsidP="00E65DD5">
            <w:pPr>
              <w:pStyle w:val="NoSpacing"/>
            </w:pPr>
            <w:r>
              <w:t>4</w:t>
            </w:r>
          </w:p>
        </w:tc>
        <w:tc>
          <w:tcPr>
            <w:tcW w:w="422" w:type="dxa"/>
            <w:shd w:val="clear" w:color="auto" w:fill="CCFF66"/>
          </w:tcPr>
          <w:p w:rsidR="00CB039C" w:rsidRPr="00C928FC" w:rsidRDefault="00CB039C" w:rsidP="00E65DD5">
            <w:pPr>
              <w:pStyle w:val="NoSpacing"/>
              <w:rPr>
                <w:rFonts w:ascii="LCD Display Grid" w:hAnsi="LCD Display Grid"/>
                <w:b/>
              </w:rPr>
            </w:pPr>
          </w:p>
        </w:tc>
        <w:tc>
          <w:tcPr>
            <w:tcW w:w="423" w:type="dxa"/>
            <w:shd w:val="clear" w:color="auto" w:fill="CCFF66"/>
          </w:tcPr>
          <w:p w:rsidR="00CB039C" w:rsidRPr="00C928FC" w:rsidRDefault="00CB039C" w:rsidP="00E65DD5">
            <w:pPr>
              <w:pStyle w:val="NoSpacing"/>
              <w:rPr>
                <w:rFonts w:ascii="LCD Display Grid" w:hAnsi="LCD Display Grid"/>
                <w:b/>
              </w:rPr>
            </w:pPr>
          </w:p>
        </w:tc>
        <w:tc>
          <w:tcPr>
            <w:tcW w:w="423" w:type="dxa"/>
            <w:shd w:val="clear" w:color="auto" w:fill="CCFF66"/>
          </w:tcPr>
          <w:p w:rsidR="00CB039C" w:rsidRPr="00C928FC" w:rsidRDefault="00CB039C" w:rsidP="00E65DD5">
            <w:pPr>
              <w:pStyle w:val="NoSpacing"/>
              <w:rPr>
                <w:rFonts w:ascii="LCD Display Grid" w:hAnsi="LCD Display Grid"/>
                <w:b/>
              </w:rPr>
            </w:pPr>
          </w:p>
        </w:tc>
        <w:tc>
          <w:tcPr>
            <w:tcW w:w="422" w:type="dxa"/>
            <w:shd w:val="clear" w:color="auto" w:fill="CCFF66"/>
          </w:tcPr>
          <w:p w:rsidR="00CB039C" w:rsidRPr="00C928FC" w:rsidRDefault="00CB039C" w:rsidP="00E65DD5">
            <w:pPr>
              <w:pStyle w:val="NoSpacing"/>
              <w:rPr>
                <w:rFonts w:ascii="LCD Display Grid" w:hAnsi="LCD Display Grid"/>
                <w:b/>
              </w:rPr>
            </w:pPr>
          </w:p>
        </w:tc>
        <w:tc>
          <w:tcPr>
            <w:tcW w:w="422" w:type="dxa"/>
            <w:shd w:val="clear" w:color="auto" w:fill="CCFF66"/>
          </w:tcPr>
          <w:p w:rsidR="00CB039C" w:rsidRPr="00C928FC" w:rsidRDefault="00CB039C" w:rsidP="00E65DD5">
            <w:pPr>
              <w:pStyle w:val="NoSpacing"/>
              <w:rPr>
                <w:rFonts w:ascii="LCD Display Grid" w:hAnsi="LCD Display Grid"/>
                <w:b/>
              </w:rPr>
            </w:pPr>
          </w:p>
        </w:tc>
        <w:tc>
          <w:tcPr>
            <w:tcW w:w="422" w:type="dxa"/>
            <w:shd w:val="clear" w:color="auto" w:fill="CCFF66"/>
          </w:tcPr>
          <w:p w:rsidR="00CB039C" w:rsidRPr="00C928FC" w:rsidRDefault="00CB039C" w:rsidP="00E65DD5">
            <w:pPr>
              <w:pStyle w:val="NoSpacing"/>
              <w:rPr>
                <w:rFonts w:ascii="LCD Display Grid" w:hAnsi="LCD Display Grid"/>
                <w:b/>
              </w:rPr>
            </w:pPr>
          </w:p>
        </w:tc>
        <w:tc>
          <w:tcPr>
            <w:tcW w:w="422" w:type="dxa"/>
            <w:shd w:val="clear" w:color="auto" w:fill="CCFF66"/>
          </w:tcPr>
          <w:p w:rsidR="00CB039C" w:rsidRPr="00C928FC" w:rsidRDefault="00CB039C" w:rsidP="00E65DD5">
            <w:pPr>
              <w:pStyle w:val="NoSpacing"/>
              <w:rPr>
                <w:rFonts w:ascii="LCD Display Grid" w:hAnsi="LCD Display Grid"/>
                <w:b/>
              </w:rPr>
            </w:pPr>
          </w:p>
        </w:tc>
        <w:tc>
          <w:tcPr>
            <w:tcW w:w="422" w:type="dxa"/>
            <w:shd w:val="clear" w:color="auto" w:fill="CCFF66"/>
          </w:tcPr>
          <w:p w:rsidR="00CB039C" w:rsidRPr="00C928FC" w:rsidRDefault="00CB039C" w:rsidP="00E65DD5">
            <w:pPr>
              <w:pStyle w:val="NoSpacing"/>
              <w:rPr>
                <w:rFonts w:ascii="LCD Display Grid" w:hAnsi="LCD Display Grid"/>
                <w:b/>
              </w:rPr>
            </w:pPr>
          </w:p>
        </w:tc>
        <w:tc>
          <w:tcPr>
            <w:tcW w:w="421" w:type="dxa"/>
            <w:shd w:val="clear" w:color="auto" w:fill="CCFF66"/>
          </w:tcPr>
          <w:p w:rsidR="00CB039C" w:rsidRPr="00C928FC" w:rsidRDefault="00CB039C" w:rsidP="00E65DD5">
            <w:pPr>
              <w:pStyle w:val="NoSpacing"/>
              <w:rPr>
                <w:rFonts w:ascii="LCD Display Grid" w:hAnsi="LCD Display Grid"/>
                <w:b/>
              </w:rPr>
            </w:pPr>
          </w:p>
        </w:tc>
        <w:tc>
          <w:tcPr>
            <w:tcW w:w="440" w:type="dxa"/>
            <w:shd w:val="clear" w:color="auto" w:fill="CCFF66"/>
          </w:tcPr>
          <w:p w:rsidR="00CB039C" w:rsidRPr="00C928FC" w:rsidRDefault="00CB039C" w:rsidP="00E65DD5">
            <w:pPr>
              <w:pStyle w:val="NoSpacing"/>
              <w:rPr>
                <w:rFonts w:ascii="LCD Display Grid" w:hAnsi="LCD Display Grid"/>
                <w:b/>
              </w:rPr>
            </w:pPr>
          </w:p>
        </w:tc>
        <w:tc>
          <w:tcPr>
            <w:tcW w:w="440" w:type="dxa"/>
            <w:shd w:val="clear" w:color="auto" w:fill="CCFF66"/>
          </w:tcPr>
          <w:p w:rsidR="00CB039C" w:rsidRPr="00C928FC" w:rsidRDefault="00CB039C" w:rsidP="00E65DD5">
            <w:pPr>
              <w:pStyle w:val="NoSpacing"/>
              <w:rPr>
                <w:rFonts w:ascii="LCD Display Grid" w:hAnsi="LCD Display Grid"/>
                <w:b/>
              </w:rPr>
            </w:pPr>
          </w:p>
        </w:tc>
        <w:tc>
          <w:tcPr>
            <w:tcW w:w="440" w:type="dxa"/>
            <w:shd w:val="clear" w:color="auto" w:fill="CCFF66"/>
          </w:tcPr>
          <w:p w:rsidR="00CB039C" w:rsidRPr="00C928FC" w:rsidRDefault="00CB039C" w:rsidP="00E65DD5">
            <w:pPr>
              <w:pStyle w:val="NoSpacing"/>
              <w:rPr>
                <w:rFonts w:ascii="LCD Display Grid" w:hAnsi="LCD Display Grid"/>
                <w:b/>
              </w:rPr>
            </w:pPr>
          </w:p>
        </w:tc>
        <w:tc>
          <w:tcPr>
            <w:tcW w:w="440" w:type="dxa"/>
            <w:shd w:val="clear" w:color="auto" w:fill="CCFF66"/>
          </w:tcPr>
          <w:p w:rsidR="00CB039C" w:rsidRPr="00C928FC" w:rsidRDefault="00CB039C" w:rsidP="00E65DD5">
            <w:pPr>
              <w:pStyle w:val="NoSpacing"/>
              <w:rPr>
                <w:rFonts w:ascii="LCD Display Grid" w:hAnsi="LCD Display Grid"/>
                <w:b/>
              </w:rPr>
            </w:pPr>
          </w:p>
        </w:tc>
        <w:tc>
          <w:tcPr>
            <w:tcW w:w="440" w:type="dxa"/>
            <w:shd w:val="clear" w:color="auto" w:fill="CCFF66"/>
          </w:tcPr>
          <w:p w:rsidR="00CB039C" w:rsidRPr="00C928FC" w:rsidRDefault="00CB039C" w:rsidP="00E65DD5">
            <w:pPr>
              <w:pStyle w:val="NoSpacing"/>
              <w:rPr>
                <w:rFonts w:ascii="LCD Display Grid" w:hAnsi="LCD Display Grid"/>
                <w:b/>
              </w:rPr>
            </w:pPr>
          </w:p>
        </w:tc>
        <w:tc>
          <w:tcPr>
            <w:tcW w:w="440" w:type="dxa"/>
            <w:shd w:val="clear" w:color="auto" w:fill="CCFF66"/>
          </w:tcPr>
          <w:p w:rsidR="00CB039C" w:rsidRPr="00C928FC" w:rsidRDefault="00CB039C" w:rsidP="00E65DD5">
            <w:pPr>
              <w:pStyle w:val="NoSpacing"/>
              <w:rPr>
                <w:rFonts w:ascii="LCD Display Grid" w:hAnsi="LCD Display Grid"/>
                <w:b/>
              </w:rPr>
            </w:pPr>
          </w:p>
        </w:tc>
        <w:tc>
          <w:tcPr>
            <w:tcW w:w="440" w:type="dxa"/>
            <w:shd w:val="clear" w:color="auto" w:fill="CCFF66"/>
          </w:tcPr>
          <w:p w:rsidR="00CB039C" w:rsidRPr="00C928FC" w:rsidRDefault="00CB039C" w:rsidP="00E65DD5">
            <w:pPr>
              <w:pStyle w:val="NoSpacing"/>
              <w:rPr>
                <w:rFonts w:ascii="LCD Display Grid" w:hAnsi="LCD Display Grid"/>
                <w:b/>
              </w:rPr>
            </w:pPr>
          </w:p>
        </w:tc>
        <w:tc>
          <w:tcPr>
            <w:tcW w:w="440" w:type="dxa"/>
            <w:shd w:val="clear" w:color="auto" w:fill="CCFF66"/>
          </w:tcPr>
          <w:p w:rsidR="00CB039C" w:rsidRPr="00C928FC" w:rsidRDefault="00CB039C" w:rsidP="00E65DD5">
            <w:pPr>
              <w:pStyle w:val="NoSpacing"/>
              <w:rPr>
                <w:rFonts w:ascii="LCD Display Grid" w:hAnsi="LCD Display Grid"/>
                <w:b/>
              </w:rPr>
            </w:pPr>
          </w:p>
        </w:tc>
        <w:tc>
          <w:tcPr>
            <w:tcW w:w="440" w:type="dxa"/>
            <w:shd w:val="clear" w:color="auto" w:fill="CCFF66"/>
          </w:tcPr>
          <w:p w:rsidR="00CB039C" w:rsidRPr="00C928FC" w:rsidRDefault="00CB039C" w:rsidP="00E65DD5">
            <w:pPr>
              <w:pStyle w:val="NoSpacing"/>
              <w:rPr>
                <w:rFonts w:ascii="LCD Display Grid" w:hAnsi="LCD Display Grid"/>
                <w:b/>
              </w:rPr>
            </w:pPr>
          </w:p>
        </w:tc>
        <w:tc>
          <w:tcPr>
            <w:tcW w:w="440" w:type="dxa"/>
            <w:shd w:val="clear" w:color="auto" w:fill="CCFF66"/>
          </w:tcPr>
          <w:p w:rsidR="00CB039C" w:rsidRPr="00C928FC" w:rsidRDefault="00CB039C" w:rsidP="00E65DD5">
            <w:pPr>
              <w:pStyle w:val="NoSpacing"/>
              <w:rPr>
                <w:rFonts w:ascii="LCD Display Grid" w:hAnsi="LCD Display Grid"/>
                <w:b/>
              </w:rPr>
            </w:pPr>
          </w:p>
        </w:tc>
        <w:tc>
          <w:tcPr>
            <w:tcW w:w="440" w:type="dxa"/>
            <w:shd w:val="clear" w:color="auto" w:fill="CCFF66"/>
          </w:tcPr>
          <w:p w:rsidR="00CB039C" w:rsidRPr="00C928FC" w:rsidRDefault="00CB039C" w:rsidP="00E65DD5">
            <w:pPr>
              <w:pStyle w:val="NoSpacing"/>
              <w:rPr>
                <w:rFonts w:ascii="LCD Display Grid" w:hAnsi="LCD Display Grid"/>
                <w:b/>
              </w:rPr>
            </w:pPr>
          </w:p>
        </w:tc>
      </w:tr>
    </w:tbl>
    <w:p w:rsidR="00CB039C" w:rsidRDefault="00CB039C" w:rsidP="00CB039C"/>
    <w:tbl>
      <w:tblPr>
        <w:tblStyle w:val="TableGrid"/>
        <w:tblW w:w="0" w:type="auto"/>
        <w:tblLook w:val="04A0" w:firstRow="1" w:lastRow="0" w:firstColumn="1" w:lastColumn="0" w:noHBand="0" w:noVBand="1"/>
      </w:tblPr>
      <w:tblGrid>
        <w:gridCol w:w="1413"/>
        <w:gridCol w:w="7654"/>
      </w:tblGrid>
      <w:tr w:rsidR="00FE3A38" w:rsidTr="00FE3A38">
        <w:tc>
          <w:tcPr>
            <w:tcW w:w="1413" w:type="dxa"/>
          </w:tcPr>
          <w:p w:rsidR="00FE3A38" w:rsidRDefault="00FE3A38" w:rsidP="00E65DD5">
            <w:pPr>
              <w:pStyle w:val="NoSpacing"/>
              <w:rPr>
                <w:lang w:val="en-GB"/>
              </w:rPr>
            </w:pPr>
            <w:r>
              <w:rPr>
                <w:rFonts w:cstheme="minorHAnsi"/>
                <w:lang w:val="en-GB"/>
              </w:rPr>
              <w:t>↑</w:t>
            </w:r>
          </w:p>
        </w:tc>
        <w:tc>
          <w:tcPr>
            <w:tcW w:w="7654" w:type="dxa"/>
          </w:tcPr>
          <w:p w:rsidR="00FE3A38" w:rsidRDefault="00FE3A38" w:rsidP="00E65DD5">
            <w:pPr>
              <w:pStyle w:val="NoSpacing"/>
              <w:rPr>
                <w:lang w:val="en-GB"/>
              </w:rPr>
            </w:pPr>
            <w:r>
              <w:rPr>
                <w:lang w:val="en-GB"/>
              </w:rPr>
              <w:t>Move cursor up one line</w:t>
            </w:r>
          </w:p>
        </w:tc>
      </w:tr>
      <w:tr w:rsidR="00FE3A38" w:rsidTr="00FE3A38">
        <w:tc>
          <w:tcPr>
            <w:tcW w:w="1413" w:type="dxa"/>
          </w:tcPr>
          <w:p w:rsidR="00FE3A38" w:rsidRDefault="00FE3A38" w:rsidP="00E65DD5">
            <w:pPr>
              <w:pStyle w:val="NoSpacing"/>
              <w:rPr>
                <w:lang w:val="en-GB"/>
              </w:rPr>
            </w:pPr>
            <w:r>
              <w:rPr>
                <w:rFonts w:cstheme="minorHAnsi"/>
                <w:lang w:val="en-GB"/>
              </w:rPr>
              <w:t>↓</w:t>
            </w:r>
          </w:p>
        </w:tc>
        <w:tc>
          <w:tcPr>
            <w:tcW w:w="7654" w:type="dxa"/>
          </w:tcPr>
          <w:p w:rsidR="00FE3A38" w:rsidRDefault="00FE3A38" w:rsidP="00E65DD5">
            <w:pPr>
              <w:pStyle w:val="NoSpacing"/>
              <w:rPr>
                <w:lang w:val="en-GB"/>
              </w:rPr>
            </w:pPr>
            <w:r>
              <w:rPr>
                <w:lang w:val="en-GB"/>
              </w:rPr>
              <w:t>Move cursor down one line</w:t>
            </w:r>
          </w:p>
        </w:tc>
      </w:tr>
      <w:tr w:rsidR="00FE3A38" w:rsidTr="00FE3A38">
        <w:tc>
          <w:tcPr>
            <w:tcW w:w="1413" w:type="dxa"/>
          </w:tcPr>
          <w:p w:rsidR="00FE3A38" w:rsidRDefault="00FE3A38" w:rsidP="00E65DD5">
            <w:pPr>
              <w:pStyle w:val="NoSpacing"/>
              <w:rPr>
                <w:rFonts w:cstheme="minorHAnsi"/>
                <w:lang w:val="en-GB"/>
              </w:rPr>
            </w:pPr>
            <w:r>
              <w:rPr>
                <w:rFonts w:cstheme="minorHAnsi"/>
                <w:lang w:val="en-GB"/>
              </w:rPr>
              <w:t>ENT</w:t>
            </w:r>
          </w:p>
        </w:tc>
        <w:tc>
          <w:tcPr>
            <w:tcW w:w="7654" w:type="dxa"/>
          </w:tcPr>
          <w:p w:rsidR="00FE3A38" w:rsidRDefault="00FE3A38" w:rsidP="00E65DD5">
            <w:pPr>
              <w:pStyle w:val="NoSpacing"/>
              <w:rPr>
                <w:lang w:val="en-GB"/>
              </w:rPr>
            </w:pPr>
            <w:r>
              <w:rPr>
                <w:lang w:val="en-GB"/>
              </w:rPr>
              <w:t>Select current timer and return to tube repair menu</w:t>
            </w:r>
          </w:p>
        </w:tc>
      </w:tr>
      <w:tr w:rsidR="00FE3A38" w:rsidTr="00FE3A38">
        <w:tc>
          <w:tcPr>
            <w:tcW w:w="1413" w:type="dxa"/>
          </w:tcPr>
          <w:p w:rsidR="00FE3A38" w:rsidRDefault="00F5017F" w:rsidP="00E65DD5">
            <w:pPr>
              <w:pStyle w:val="NoSpacing"/>
              <w:rPr>
                <w:rFonts w:cstheme="minorHAnsi"/>
                <w:lang w:val="en-GB"/>
              </w:rPr>
            </w:pPr>
            <w:r>
              <w:rPr>
                <w:rFonts w:cstheme="minorHAnsi"/>
                <w:lang w:val="en-GB"/>
              </w:rPr>
              <w:t>X</w:t>
            </w:r>
          </w:p>
        </w:tc>
        <w:tc>
          <w:tcPr>
            <w:tcW w:w="7654" w:type="dxa"/>
          </w:tcPr>
          <w:p w:rsidR="00FE3A38" w:rsidRDefault="00FE3A38" w:rsidP="00E65DD5">
            <w:pPr>
              <w:pStyle w:val="NoSpacing"/>
              <w:rPr>
                <w:lang w:val="en-GB"/>
              </w:rPr>
            </w:pPr>
            <w:r>
              <w:rPr>
                <w:lang w:val="en-GB"/>
              </w:rPr>
              <w:t>Leave current menu level and return to tube repair menu without selecting a (new) timer</w:t>
            </w:r>
          </w:p>
        </w:tc>
      </w:tr>
      <w:tr w:rsidR="00FE3A38" w:rsidTr="00FE3A38">
        <w:tc>
          <w:tcPr>
            <w:tcW w:w="1413" w:type="dxa"/>
          </w:tcPr>
          <w:p w:rsidR="00FE3A38" w:rsidRDefault="00FE3A38" w:rsidP="00E65DD5">
            <w:pPr>
              <w:pStyle w:val="NoSpacing"/>
              <w:rPr>
                <w:rFonts w:cstheme="minorHAnsi"/>
                <w:lang w:val="en-GB"/>
              </w:rPr>
            </w:pPr>
            <w:r>
              <w:rPr>
                <w:rFonts w:cstheme="minorHAnsi"/>
                <w:lang w:val="en-GB"/>
              </w:rPr>
              <w:t>others</w:t>
            </w:r>
          </w:p>
        </w:tc>
        <w:tc>
          <w:tcPr>
            <w:tcW w:w="7654" w:type="dxa"/>
          </w:tcPr>
          <w:p w:rsidR="00FE3A38" w:rsidRDefault="00FE3A38" w:rsidP="00E65DD5">
            <w:pPr>
              <w:pStyle w:val="NoSpacing"/>
              <w:rPr>
                <w:lang w:val="en-GB"/>
              </w:rPr>
            </w:pPr>
            <w:r>
              <w:rPr>
                <w:lang w:val="en-GB"/>
              </w:rPr>
              <w:t>No function</w:t>
            </w:r>
          </w:p>
        </w:tc>
      </w:tr>
    </w:tbl>
    <w:p w:rsidR="00FE3A38" w:rsidRPr="00CB039C" w:rsidRDefault="00FE3A38" w:rsidP="00CB039C"/>
    <w:p w:rsidR="00E65DD5" w:rsidRDefault="00E65DD5">
      <w:pPr>
        <w:jc w:val="left"/>
      </w:pPr>
      <w:r>
        <w:br w:type="page"/>
      </w:r>
    </w:p>
    <w:p w:rsidR="00CB039C" w:rsidRDefault="00E65DD5" w:rsidP="009F5B70">
      <w:pPr>
        <w:pStyle w:val="Heading4"/>
      </w:pPr>
      <w:r>
        <w:lastRenderedPageBreak/>
        <w:t>Start repair menu</w:t>
      </w:r>
    </w:p>
    <w:p w:rsidR="00065C9C" w:rsidRDefault="00065C9C" w:rsidP="009F5B70">
      <w:pPr>
        <w:pStyle w:val="Heading5"/>
      </w:pPr>
      <w:r>
        <w:t>Error messages based on safety</w:t>
      </w:r>
    </w:p>
    <w:p w:rsidR="00065C9C" w:rsidRDefault="00065C9C" w:rsidP="00065C9C">
      <w:r>
        <w:t xml:space="preserve">Before starting the repair treatment, </w:t>
      </w:r>
      <w:r w:rsidR="007D0570">
        <w:t>it will be verified that the cover of the drawer is closed correctly. For safety reason</w:t>
      </w:r>
      <w:r w:rsidR="00DA6D35">
        <w:t xml:space="preserve"> the cover must be closed before the repair treatment can be started. </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C32065" w:rsidTr="00E41B46">
        <w:tc>
          <w:tcPr>
            <w:tcW w:w="423" w:type="dxa"/>
            <w:shd w:val="clear" w:color="auto" w:fill="BFBFBF" w:themeFill="background1" w:themeFillShade="BF"/>
          </w:tcPr>
          <w:p w:rsidR="00C32065" w:rsidRDefault="00C32065" w:rsidP="00E41B46">
            <w:pPr>
              <w:pStyle w:val="NoSpacing"/>
            </w:pPr>
            <w:r>
              <w:t>/</w:t>
            </w:r>
          </w:p>
        </w:tc>
        <w:tc>
          <w:tcPr>
            <w:tcW w:w="422" w:type="dxa"/>
            <w:shd w:val="clear" w:color="auto" w:fill="BFBFBF" w:themeFill="background1" w:themeFillShade="BF"/>
          </w:tcPr>
          <w:p w:rsidR="00C32065" w:rsidRDefault="00C32065" w:rsidP="00E41B46">
            <w:pPr>
              <w:pStyle w:val="NoSpacing"/>
            </w:pPr>
            <w:r>
              <w:t>1</w:t>
            </w:r>
          </w:p>
        </w:tc>
        <w:tc>
          <w:tcPr>
            <w:tcW w:w="423" w:type="dxa"/>
            <w:shd w:val="clear" w:color="auto" w:fill="BFBFBF" w:themeFill="background1" w:themeFillShade="BF"/>
          </w:tcPr>
          <w:p w:rsidR="00C32065" w:rsidRDefault="00C32065" w:rsidP="00E41B46">
            <w:pPr>
              <w:pStyle w:val="NoSpacing"/>
            </w:pPr>
            <w:r>
              <w:t>2</w:t>
            </w:r>
          </w:p>
        </w:tc>
        <w:tc>
          <w:tcPr>
            <w:tcW w:w="423" w:type="dxa"/>
            <w:shd w:val="clear" w:color="auto" w:fill="BFBFBF" w:themeFill="background1" w:themeFillShade="BF"/>
          </w:tcPr>
          <w:p w:rsidR="00C32065" w:rsidRDefault="00C32065" w:rsidP="00E41B46">
            <w:pPr>
              <w:pStyle w:val="NoSpacing"/>
            </w:pPr>
            <w:r>
              <w:t>3</w:t>
            </w:r>
          </w:p>
        </w:tc>
        <w:tc>
          <w:tcPr>
            <w:tcW w:w="422" w:type="dxa"/>
            <w:shd w:val="clear" w:color="auto" w:fill="BFBFBF" w:themeFill="background1" w:themeFillShade="BF"/>
          </w:tcPr>
          <w:p w:rsidR="00C32065" w:rsidRDefault="00C32065" w:rsidP="00E41B46">
            <w:pPr>
              <w:pStyle w:val="NoSpacing"/>
            </w:pPr>
            <w:r>
              <w:t>4</w:t>
            </w:r>
          </w:p>
        </w:tc>
        <w:tc>
          <w:tcPr>
            <w:tcW w:w="422" w:type="dxa"/>
            <w:shd w:val="clear" w:color="auto" w:fill="BFBFBF" w:themeFill="background1" w:themeFillShade="BF"/>
          </w:tcPr>
          <w:p w:rsidR="00C32065" w:rsidRDefault="00C32065" w:rsidP="00E41B46">
            <w:pPr>
              <w:pStyle w:val="NoSpacing"/>
            </w:pPr>
            <w:r>
              <w:t>5</w:t>
            </w:r>
          </w:p>
        </w:tc>
        <w:tc>
          <w:tcPr>
            <w:tcW w:w="422" w:type="dxa"/>
            <w:shd w:val="clear" w:color="auto" w:fill="BFBFBF" w:themeFill="background1" w:themeFillShade="BF"/>
          </w:tcPr>
          <w:p w:rsidR="00C32065" w:rsidRDefault="00C32065" w:rsidP="00E41B46">
            <w:pPr>
              <w:pStyle w:val="NoSpacing"/>
            </w:pPr>
            <w:r>
              <w:t>6</w:t>
            </w:r>
          </w:p>
        </w:tc>
        <w:tc>
          <w:tcPr>
            <w:tcW w:w="422" w:type="dxa"/>
            <w:shd w:val="clear" w:color="auto" w:fill="BFBFBF" w:themeFill="background1" w:themeFillShade="BF"/>
          </w:tcPr>
          <w:p w:rsidR="00C32065" w:rsidRDefault="00C32065" w:rsidP="00E41B46">
            <w:pPr>
              <w:pStyle w:val="NoSpacing"/>
            </w:pPr>
            <w:r>
              <w:t>7</w:t>
            </w:r>
          </w:p>
        </w:tc>
        <w:tc>
          <w:tcPr>
            <w:tcW w:w="422" w:type="dxa"/>
            <w:shd w:val="clear" w:color="auto" w:fill="BFBFBF" w:themeFill="background1" w:themeFillShade="BF"/>
          </w:tcPr>
          <w:p w:rsidR="00C32065" w:rsidRDefault="00C32065" w:rsidP="00E41B46">
            <w:pPr>
              <w:pStyle w:val="NoSpacing"/>
            </w:pPr>
            <w:r>
              <w:t>8</w:t>
            </w:r>
          </w:p>
        </w:tc>
        <w:tc>
          <w:tcPr>
            <w:tcW w:w="421" w:type="dxa"/>
            <w:shd w:val="clear" w:color="auto" w:fill="BFBFBF" w:themeFill="background1" w:themeFillShade="BF"/>
          </w:tcPr>
          <w:p w:rsidR="00C32065" w:rsidRDefault="00C32065" w:rsidP="00E41B46">
            <w:pPr>
              <w:pStyle w:val="NoSpacing"/>
            </w:pPr>
            <w:r>
              <w:t>9</w:t>
            </w:r>
          </w:p>
        </w:tc>
        <w:tc>
          <w:tcPr>
            <w:tcW w:w="440" w:type="dxa"/>
            <w:shd w:val="clear" w:color="auto" w:fill="BFBFBF" w:themeFill="background1" w:themeFillShade="BF"/>
          </w:tcPr>
          <w:p w:rsidR="00C32065" w:rsidRDefault="00C32065" w:rsidP="00E41B46">
            <w:pPr>
              <w:pStyle w:val="NoSpacing"/>
            </w:pPr>
            <w:r>
              <w:t>10</w:t>
            </w:r>
          </w:p>
        </w:tc>
        <w:tc>
          <w:tcPr>
            <w:tcW w:w="440" w:type="dxa"/>
            <w:shd w:val="clear" w:color="auto" w:fill="BFBFBF" w:themeFill="background1" w:themeFillShade="BF"/>
          </w:tcPr>
          <w:p w:rsidR="00C32065" w:rsidRDefault="00C32065" w:rsidP="00E41B46">
            <w:pPr>
              <w:pStyle w:val="NoSpacing"/>
            </w:pPr>
            <w:r>
              <w:t>11</w:t>
            </w:r>
          </w:p>
        </w:tc>
        <w:tc>
          <w:tcPr>
            <w:tcW w:w="440" w:type="dxa"/>
            <w:shd w:val="clear" w:color="auto" w:fill="BFBFBF" w:themeFill="background1" w:themeFillShade="BF"/>
          </w:tcPr>
          <w:p w:rsidR="00C32065" w:rsidRDefault="00C32065" w:rsidP="00E41B46">
            <w:pPr>
              <w:pStyle w:val="NoSpacing"/>
            </w:pPr>
            <w:r>
              <w:t>12</w:t>
            </w:r>
          </w:p>
        </w:tc>
        <w:tc>
          <w:tcPr>
            <w:tcW w:w="440" w:type="dxa"/>
            <w:shd w:val="clear" w:color="auto" w:fill="BFBFBF" w:themeFill="background1" w:themeFillShade="BF"/>
          </w:tcPr>
          <w:p w:rsidR="00C32065" w:rsidRDefault="00C32065" w:rsidP="00E41B46">
            <w:pPr>
              <w:pStyle w:val="NoSpacing"/>
            </w:pPr>
            <w:r>
              <w:t>13</w:t>
            </w:r>
          </w:p>
        </w:tc>
        <w:tc>
          <w:tcPr>
            <w:tcW w:w="440" w:type="dxa"/>
            <w:shd w:val="clear" w:color="auto" w:fill="BFBFBF" w:themeFill="background1" w:themeFillShade="BF"/>
          </w:tcPr>
          <w:p w:rsidR="00C32065" w:rsidRDefault="00C32065" w:rsidP="00E41B46">
            <w:pPr>
              <w:pStyle w:val="NoSpacing"/>
            </w:pPr>
            <w:r>
              <w:t>14</w:t>
            </w:r>
          </w:p>
        </w:tc>
        <w:tc>
          <w:tcPr>
            <w:tcW w:w="440" w:type="dxa"/>
            <w:shd w:val="clear" w:color="auto" w:fill="BFBFBF" w:themeFill="background1" w:themeFillShade="BF"/>
          </w:tcPr>
          <w:p w:rsidR="00C32065" w:rsidRDefault="00C32065" w:rsidP="00E41B46">
            <w:pPr>
              <w:pStyle w:val="NoSpacing"/>
            </w:pPr>
            <w:r>
              <w:t>15</w:t>
            </w:r>
          </w:p>
        </w:tc>
        <w:tc>
          <w:tcPr>
            <w:tcW w:w="440" w:type="dxa"/>
            <w:shd w:val="clear" w:color="auto" w:fill="BFBFBF" w:themeFill="background1" w:themeFillShade="BF"/>
          </w:tcPr>
          <w:p w:rsidR="00C32065" w:rsidRDefault="00C32065" w:rsidP="00E41B46">
            <w:pPr>
              <w:pStyle w:val="NoSpacing"/>
            </w:pPr>
            <w:r>
              <w:t>16</w:t>
            </w:r>
          </w:p>
        </w:tc>
        <w:tc>
          <w:tcPr>
            <w:tcW w:w="440" w:type="dxa"/>
            <w:shd w:val="clear" w:color="auto" w:fill="BFBFBF" w:themeFill="background1" w:themeFillShade="BF"/>
          </w:tcPr>
          <w:p w:rsidR="00C32065" w:rsidRDefault="00C32065" w:rsidP="00E41B46">
            <w:pPr>
              <w:pStyle w:val="NoSpacing"/>
            </w:pPr>
            <w:r>
              <w:t>17</w:t>
            </w:r>
          </w:p>
        </w:tc>
        <w:tc>
          <w:tcPr>
            <w:tcW w:w="440" w:type="dxa"/>
            <w:shd w:val="clear" w:color="auto" w:fill="BFBFBF" w:themeFill="background1" w:themeFillShade="BF"/>
          </w:tcPr>
          <w:p w:rsidR="00C32065" w:rsidRDefault="00C32065" w:rsidP="00E41B46">
            <w:pPr>
              <w:pStyle w:val="NoSpacing"/>
            </w:pPr>
            <w:r>
              <w:t>18</w:t>
            </w:r>
          </w:p>
        </w:tc>
        <w:tc>
          <w:tcPr>
            <w:tcW w:w="440" w:type="dxa"/>
            <w:shd w:val="clear" w:color="auto" w:fill="BFBFBF" w:themeFill="background1" w:themeFillShade="BF"/>
          </w:tcPr>
          <w:p w:rsidR="00C32065" w:rsidRDefault="00C32065" w:rsidP="00E41B46">
            <w:pPr>
              <w:pStyle w:val="NoSpacing"/>
            </w:pPr>
            <w:r>
              <w:t>19</w:t>
            </w:r>
          </w:p>
        </w:tc>
        <w:tc>
          <w:tcPr>
            <w:tcW w:w="440" w:type="dxa"/>
            <w:shd w:val="clear" w:color="auto" w:fill="BFBFBF" w:themeFill="background1" w:themeFillShade="BF"/>
          </w:tcPr>
          <w:p w:rsidR="00C32065" w:rsidRDefault="00C32065" w:rsidP="00E41B46">
            <w:pPr>
              <w:pStyle w:val="NoSpacing"/>
            </w:pPr>
            <w:r>
              <w:t>20</w:t>
            </w:r>
          </w:p>
        </w:tc>
      </w:tr>
      <w:tr w:rsidR="00C32065" w:rsidTr="00E41B46">
        <w:tc>
          <w:tcPr>
            <w:tcW w:w="423" w:type="dxa"/>
            <w:shd w:val="clear" w:color="auto" w:fill="BFBFBF" w:themeFill="background1" w:themeFillShade="BF"/>
          </w:tcPr>
          <w:p w:rsidR="00C32065" w:rsidRDefault="00C32065" w:rsidP="00E41B46">
            <w:pPr>
              <w:pStyle w:val="NoSpacing"/>
            </w:pPr>
            <w:r>
              <w:t>1</w:t>
            </w:r>
          </w:p>
        </w:tc>
        <w:tc>
          <w:tcPr>
            <w:tcW w:w="422" w:type="dxa"/>
            <w:shd w:val="clear" w:color="auto" w:fill="CCFF66"/>
          </w:tcPr>
          <w:p w:rsidR="00C32065" w:rsidRPr="00C928FC" w:rsidRDefault="00C32065" w:rsidP="00E41B46">
            <w:pPr>
              <w:pStyle w:val="NoSpacing"/>
              <w:rPr>
                <w:rFonts w:ascii="LCD Display Grid" w:hAnsi="LCD Display Grid"/>
                <w:b/>
              </w:rPr>
            </w:pPr>
            <w:r>
              <w:rPr>
                <w:rFonts w:ascii="LCD Display Grid" w:hAnsi="LCD Display Grid"/>
                <w:b/>
              </w:rPr>
              <w:t>S</w:t>
            </w:r>
          </w:p>
        </w:tc>
        <w:tc>
          <w:tcPr>
            <w:tcW w:w="423" w:type="dxa"/>
            <w:shd w:val="clear" w:color="auto" w:fill="CCFF66"/>
          </w:tcPr>
          <w:p w:rsidR="00C32065" w:rsidRPr="00C928FC" w:rsidRDefault="00C32065" w:rsidP="00E41B46">
            <w:pPr>
              <w:pStyle w:val="NoSpacing"/>
              <w:rPr>
                <w:rFonts w:ascii="LCD Display Grid" w:hAnsi="LCD Display Grid"/>
                <w:b/>
              </w:rPr>
            </w:pPr>
            <w:r>
              <w:rPr>
                <w:rFonts w:ascii="LCD Display Grid" w:hAnsi="LCD Display Grid"/>
                <w:b/>
              </w:rPr>
              <w:t>t</w:t>
            </w:r>
          </w:p>
        </w:tc>
        <w:tc>
          <w:tcPr>
            <w:tcW w:w="423" w:type="dxa"/>
            <w:shd w:val="clear" w:color="auto" w:fill="CCFF66"/>
          </w:tcPr>
          <w:p w:rsidR="00C32065" w:rsidRPr="00C928FC" w:rsidRDefault="00C32065" w:rsidP="00E41B46">
            <w:pPr>
              <w:pStyle w:val="NoSpacing"/>
              <w:rPr>
                <w:rFonts w:ascii="LCD Display Grid" w:hAnsi="LCD Display Grid"/>
                <w:b/>
              </w:rPr>
            </w:pPr>
            <w:r>
              <w:rPr>
                <w:rFonts w:ascii="LCD Display Grid" w:hAnsi="LCD Display Grid"/>
                <w:b/>
              </w:rPr>
              <w:t>a</w:t>
            </w:r>
          </w:p>
        </w:tc>
        <w:tc>
          <w:tcPr>
            <w:tcW w:w="422" w:type="dxa"/>
            <w:shd w:val="clear" w:color="auto" w:fill="CCFF66"/>
          </w:tcPr>
          <w:p w:rsidR="00C32065" w:rsidRPr="00C928FC" w:rsidRDefault="00C32065" w:rsidP="00E41B46">
            <w:pPr>
              <w:pStyle w:val="NoSpacing"/>
              <w:rPr>
                <w:rFonts w:ascii="LCD Display Grid" w:hAnsi="LCD Display Grid"/>
                <w:b/>
              </w:rPr>
            </w:pPr>
            <w:r>
              <w:rPr>
                <w:rFonts w:ascii="LCD Display Grid" w:hAnsi="LCD Display Grid"/>
                <w:b/>
              </w:rPr>
              <w:t>r</w:t>
            </w:r>
          </w:p>
        </w:tc>
        <w:tc>
          <w:tcPr>
            <w:tcW w:w="422" w:type="dxa"/>
            <w:shd w:val="clear" w:color="auto" w:fill="CCFF66"/>
          </w:tcPr>
          <w:p w:rsidR="00C32065" w:rsidRPr="00C928FC" w:rsidRDefault="00C32065" w:rsidP="00E41B46">
            <w:pPr>
              <w:pStyle w:val="NoSpacing"/>
              <w:rPr>
                <w:rFonts w:ascii="LCD Display Grid" w:hAnsi="LCD Display Grid"/>
                <w:b/>
              </w:rPr>
            </w:pPr>
            <w:r>
              <w:rPr>
                <w:rFonts w:ascii="LCD Display Grid" w:hAnsi="LCD Display Grid"/>
                <w:b/>
              </w:rPr>
              <w:t>t</w:t>
            </w:r>
          </w:p>
        </w:tc>
        <w:tc>
          <w:tcPr>
            <w:tcW w:w="422" w:type="dxa"/>
            <w:shd w:val="clear" w:color="auto" w:fill="CCFF66"/>
          </w:tcPr>
          <w:p w:rsidR="00C32065" w:rsidRPr="00C928FC" w:rsidRDefault="00C32065" w:rsidP="00E41B46">
            <w:pPr>
              <w:pStyle w:val="NoSpacing"/>
              <w:rPr>
                <w:rFonts w:ascii="LCD Display Grid" w:hAnsi="LCD Display Grid"/>
                <w:b/>
              </w:rPr>
            </w:pPr>
          </w:p>
        </w:tc>
        <w:tc>
          <w:tcPr>
            <w:tcW w:w="422" w:type="dxa"/>
            <w:shd w:val="clear" w:color="auto" w:fill="CCFF66"/>
          </w:tcPr>
          <w:p w:rsidR="00C32065" w:rsidRPr="00C928FC" w:rsidRDefault="00C32065" w:rsidP="00E41B46">
            <w:pPr>
              <w:pStyle w:val="NoSpacing"/>
              <w:rPr>
                <w:rFonts w:ascii="LCD Display Grid" w:hAnsi="LCD Display Grid"/>
                <w:b/>
              </w:rPr>
            </w:pPr>
            <w:r>
              <w:rPr>
                <w:rFonts w:ascii="LCD Display Grid" w:hAnsi="LCD Display Grid"/>
                <w:b/>
              </w:rPr>
              <w:t>r</w:t>
            </w:r>
          </w:p>
        </w:tc>
        <w:tc>
          <w:tcPr>
            <w:tcW w:w="422" w:type="dxa"/>
            <w:shd w:val="clear" w:color="auto" w:fill="CCFF66"/>
          </w:tcPr>
          <w:p w:rsidR="00C32065" w:rsidRPr="00C928FC" w:rsidRDefault="00C32065" w:rsidP="00E41B46">
            <w:pPr>
              <w:pStyle w:val="NoSpacing"/>
              <w:rPr>
                <w:rFonts w:ascii="LCD Display Grid" w:hAnsi="LCD Display Grid"/>
                <w:b/>
              </w:rPr>
            </w:pPr>
            <w:r>
              <w:rPr>
                <w:rFonts w:ascii="LCD Display Grid" w:hAnsi="LCD Display Grid"/>
                <w:b/>
              </w:rPr>
              <w:t>e</w:t>
            </w:r>
          </w:p>
        </w:tc>
        <w:tc>
          <w:tcPr>
            <w:tcW w:w="421" w:type="dxa"/>
            <w:shd w:val="clear" w:color="auto" w:fill="CCFF66"/>
          </w:tcPr>
          <w:p w:rsidR="00C32065" w:rsidRPr="00C928FC" w:rsidRDefault="00C32065" w:rsidP="00E41B46">
            <w:pPr>
              <w:pStyle w:val="NoSpacing"/>
              <w:rPr>
                <w:rFonts w:ascii="LCD Display Grid" w:hAnsi="LCD Display Grid"/>
                <w:b/>
              </w:rPr>
            </w:pPr>
            <w:r>
              <w:rPr>
                <w:rFonts w:ascii="LCD Display Grid" w:hAnsi="LCD Display Grid"/>
                <w:b/>
              </w:rPr>
              <w:t>p</w:t>
            </w:r>
          </w:p>
        </w:tc>
        <w:tc>
          <w:tcPr>
            <w:tcW w:w="440" w:type="dxa"/>
            <w:shd w:val="clear" w:color="auto" w:fill="CCFF66"/>
          </w:tcPr>
          <w:p w:rsidR="00C32065" w:rsidRPr="00C928FC" w:rsidRDefault="00C32065" w:rsidP="00E41B46">
            <w:pPr>
              <w:pStyle w:val="NoSpacing"/>
              <w:rPr>
                <w:rFonts w:ascii="LCD Display Grid" w:hAnsi="LCD Display Grid"/>
                <w:b/>
              </w:rPr>
            </w:pPr>
            <w:r>
              <w:rPr>
                <w:rFonts w:ascii="LCD Display Grid" w:hAnsi="LCD Display Grid"/>
                <w:b/>
              </w:rPr>
              <w:t>a</w:t>
            </w:r>
          </w:p>
        </w:tc>
        <w:tc>
          <w:tcPr>
            <w:tcW w:w="440" w:type="dxa"/>
            <w:shd w:val="clear" w:color="auto" w:fill="CCFF66"/>
          </w:tcPr>
          <w:p w:rsidR="00C32065" w:rsidRPr="00C928FC" w:rsidRDefault="00C32065" w:rsidP="00E41B46">
            <w:pPr>
              <w:pStyle w:val="NoSpacing"/>
              <w:rPr>
                <w:rFonts w:ascii="LCD Display Grid" w:hAnsi="LCD Display Grid"/>
                <w:b/>
              </w:rPr>
            </w:pPr>
            <w:r>
              <w:rPr>
                <w:rFonts w:ascii="LCD Display Grid" w:hAnsi="LCD Display Grid"/>
                <w:b/>
              </w:rPr>
              <w:t>i</w:t>
            </w:r>
          </w:p>
        </w:tc>
        <w:tc>
          <w:tcPr>
            <w:tcW w:w="440" w:type="dxa"/>
            <w:shd w:val="clear" w:color="auto" w:fill="CCFF66"/>
          </w:tcPr>
          <w:p w:rsidR="00C32065" w:rsidRPr="00C928FC" w:rsidRDefault="00C32065" w:rsidP="00E41B46">
            <w:pPr>
              <w:pStyle w:val="NoSpacing"/>
              <w:rPr>
                <w:rFonts w:ascii="LCD Display Grid" w:hAnsi="LCD Display Grid"/>
                <w:b/>
              </w:rPr>
            </w:pPr>
            <w:r>
              <w:rPr>
                <w:rFonts w:ascii="LCD Display Grid" w:hAnsi="LCD Display Grid"/>
                <w:b/>
              </w:rPr>
              <w:t>r</w:t>
            </w: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C32065" w:rsidP="00E41B46">
            <w:pPr>
              <w:pStyle w:val="NoSpacing"/>
              <w:rPr>
                <w:rFonts w:ascii="LCD Display Grid" w:hAnsi="LCD Display Grid"/>
                <w:b/>
              </w:rPr>
            </w:pPr>
          </w:p>
        </w:tc>
      </w:tr>
      <w:tr w:rsidR="00C32065" w:rsidTr="00E41B46">
        <w:tc>
          <w:tcPr>
            <w:tcW w:w="423" w:type="dxa"/>
            <w:shd w:val="clear" w:color="auto" w:fill="BFBFBF" w:themeFill="background1" w:themeFillShade="BF"/>
          </w:tcPr>
          <w:p w:rsidR="00C32065" w:rsidRDefault="00C32065" w:rsidP="00E41B46">
            <w:pPr>
              <w:pStyle w:val="NoSpacing"/>
            </w:pPr>
            <w:r>
              <w:t>2</w:t>
            </w:r>
          </w:p>
        </w:tc>
        <w:tc>
          <w:tcPr>
            <w:tcW w:w="422" w:type="dxa"/>
            <w:shd w:val="clear" w:color="auto" w:fill="CCFF66"/>
          </w:tcPr>
          <w:p w:rsidR="00C32065" w:rsidRPr="00C928FC" w:rsidRDefault="00C32065" w:rsidP="00E41B46">
            <w:pPr>
              <w:pStyle w:val="NoSpacing"/>
              <w:rPr>
                <w:rFonts w:ascii="LCD Display Grid" w:hAnsi="LCD Display Grid"/>
                <w:b/>
              </w:rPr>
            </w:pPr>
          </w:p>
        </w:tc>
        <w:tc>
          <w:tcPr>
            <w:tcW w:w="423" w:type="dxa"/>
            <w:shd w:val="clear" w:color="auto" w:fill="CCFF66"/>
          </w:tcPr>
          <w:p w:rsidR="00C32065" w:rsidRPr="00C928FC" w:rsidRDefault="00C32065" w:rsidP="00E41B46">
            <w:pPr>
              <w:pStyle w:val="NoSpacing"/>
              <w:rPr>
                <w:rFonts w:ascii="LCD Display Grid" w:hAnsi="LCD Display Grid"/>
                <w:b/>
              </w:rPr>
            </w:pPr>
          </w:p>
        </w:tc>
        <w:tc>
          <w:tcPr>
            <w:tcW w:w="423" w:type="dxa"/>
            <w:shd w:val="clear" w:color="auto" w:fill="CCFF66"/>
          </w:tcPr>
          <w:p w:rsidR="00C32065" w:rsidRPr="00C928FC" w:rsidRDefault="00C32065" w:rsidP="00E41B46">
            <w:pPr>
              <w:pStyle w:val="NoSpacing"/>
              <w:rPr>
                <w:rFonts w:ascii="LCD Display Grid" w:hAnsi="LCD Display Grid"/>
                <w:b/>
              </w:rPr>
            </w:pPr>
          </w:p>
        </w:tc>
        <w:tc>
          <w:tcPr>
            <w:tcW w:w="422" w:type="dxa"/>
            <w:shd w:val="clear" w:color="auto" w:fill="CCFF66"/>
          </w:tcPr>
          <w:p w:rsidR="00C32065" w:rsidRPr="00C928FC" w:rsidRDefault="00C32065" w:rsidP="00E41B46">
            <w:pPr>
              <w:pStyle w:val="NoSpacing"/>
              <w:rPr>
                <w:rFonts w:ascii="LCD Display Grid" w:hAnsi="LCD Display Grid"/>
                <w:b/>
              </w:rPr>
            </w:pPr>
          </w:p>
        </w:tc>
        <w:tc>
          <w:tcPr>
            <w:tcW w:w="422" w:type="dxa"/>
            <w:shd w:val="clear" w:color="auto" w:fill="CCFF66"/>
          </w:tcPr>
          <w:p w:rsidR="00C32065" w:rsidRPr="00C928FC" w:rsidRDefault="00C32065" w:rsidP="00E41B46">
            <w:pPr>
              <w:pStyle w:val="NoSpacing"/>
              <w:rPr>
                <w:rFonts w:ascii="LCD Display Grid" w:hAnsi="LCD Display Grid"/>
                <w:b/>
              </w:rPr>
            </w:pPr>
          </w:p>
        </w:tc>
        <w:tc>
          <w:tcPr>
            <w:tcW w:w="422" w:type="dxa"/>
            <w:shd w:val="clear" w:color="auto" w:fill="CCFF66"/>
          </w:tcPr>
          <w:p w:rsidR="00C32065" w:rsidRPr="00C928FC" w:rsidRDefault="00C32065" w:rsidP="00E41B46">
            <w:pPr>
              <w:pStyle w:val="NoSpacing"/>
              <w:rPr>
                <w:rFonts w:ascii="LCD Display Grid" w:hAnsi="LCD Display Grid"/>
                <w:b/>
              </w:rPr>
            </w:pPr>
            <w:r>
              <w:rPr>
                <w:rFonts w:ascii="LCD Display Grid" w:hAnsi="LCD Display Grid"/>
                <w:b/>
              </w:rPr>
              <w:t>!</w:t>
            </w:r>
          </w:p>
        </w:tc>
        <w:tc>
          <w:tcPr>
            <w:tcW w:w="422" w:type="dxa"/>
            <w:shd w:val="clear" w:color="auto" w:fill="CCFF66"/>
          </w:tcPr>
          <w:p w:rsidR="00C32065" w:rsidRPr="00C928FC" w:rsidRDefault="00C32065" w:rsidP="00E41B46">
            <w:pPr>
              <w:pStyle w:val="NoSpacing"/>
              <w:rPr>
                <w:rFonts w:ascii="LCD Display Grid" w:hAnsi="LCD Display Grid"/>
                <w:b/>
              </w:rPr>
            </w:pPr>
            <w:r>
              <w:rPr>
                <w:rFonts w:ascii="LCD Display Grid" w:hAnsi="LCD Display Grid"/>
                <w:b/>
              </w:rPr>
              <w:t>!</w:t>
            </w:r>
          </w:p>
        </w:tc>
        <w:tc>
          <w:tcPr>
            <w:tcW w:w="422" w:type="dxa"/>
            <w:shd w:val="clear" w:color="auto" w:fill="CCFF66"/>
          </w:tcPr>
          <w:p w:rsidR="00C32065" w:rsidRPr="00C928FC" w:rsidRDefault="00C32065" w:rsidP="00E41B46">
            <w:pPr>
              <w:pStyle w:val="NoSpacing"/>
              <w:rPr>
                <w:rFonts w:ascii="LCD Display Grid" w:hAnsi="LCD Display Grid"/>
                <w:b/>
              </w:rPr>
            </w:pPr>
            <w:r>
              <w:rPr>
                <w:rFonts w:ascii="LCD Display Grid" w:hAnsi="LCD Display Grid"/>
                <w:b/>
              </w:rPr>
              <w:t>E</w:t>
            </w:r>
          </w:p>
        </w:tc>
        <w:tc>
          <w:tcPr>
            <w:tcW w:w="421" w:type="dxa"/>
            <w:shd w:val="clear" w:color="auto" w:fill="CCFF66"/>
          </w:tcPr>
          <w:p w:rsidR="00C32065" w:rsidRPr="00C928FC" w:rsidRDefault="00C32065" w:rsidP="00E41B46">
            <w:pPr>
              <w:pStyle w:val="NoSpacing"/>
              <w:rPr>
                <w:rFonts w:ascii="LCD Display Grid" w:hAnsi="LCD Display Grid"/>
                <w:b/>
              </w:rPr>
            </w:pPr>
            <w:r>
              <w:rPr>
                <w:rFonts w:ascii="LCD Display Grid" w:hAnsi="LCD Display Grid"/>
                <w:b/>
              </w:rPr>
              <w:t>R</w:t>
            </w:r>
          </w:p>
        </w:tc>
        <w:tc>
          <w:tcPr>
            <w:tcW w:w="440" w:type="dxa"/>
            <w:shd w:val="clear" w:color="auto" w:fill="CCFF66"/>
          </w:tcPr>
          <w:p w:rsidR="00C32065" w:rsidRPr="00C928FC" w:rsidRDefault="00C32065" w:rsidP="00E41B46">
            <w:pPr>
              <w:pStyle w:val="NoSpacing"/>
              <w:rPr>
                <w:rFonts w:ascii="LCD Display Grid" w:hAnsi="LCD Display Grid"/>
                <w:b/>
              </w:rPr>
            </w:pPr>
            <w:r>
              <w:rPr>
                <w:rFonts w:ascii="LCD Display Grid" w:hAnsi="LCD Display Grid"/>
                <w:b/>
              </w:rPr>
              <w:t>R</w:t>
            </w:r>
          </w:p>
        </w:tc>
        <w:tc>
          <w:tcPr>
            <w:tcW w:w="440" w:type="dxa"/>
            <w:shd w:val="clear" w:color="auto" w:fill="CCFF66"/>
          </w:tcPr>
          <w:p w:rsidR="00C32065" w:rsidRPr="00C928FC" w:rsidRDefault="00C32065" w:rsidP="00E41B46">
            <w:pPr>
              <w:pStyle w:val="NoSpacing"/>
              <w:rPr>
                <w:rFonts w:ascii="LCD Display Grid" w:hAnsi="LCD Display Grid"/>
                <w:b/>
              </w:rPr>
            </w:pPr>
            <w:r>
              <w:rPr>
                <w:rFonts w:ascii="LCD Display Grid" w:hAnsi="LCD Display Grid"/>
                <w:b/>
              </w:rPr>
              <w:t>O</w:t>
            </w:r>
          </w:p>
        </w:tc>
        <w:tc>
          <w:tcPr>
            <w:tcW w:w="440" w:type="dxa"/>
            <w:shd w:val="clear" w:color="auto" w:fill="CCFF66"/>
          </w:tcPr>
          <w:p w:rsidR="00C32065" w:rsidRPr="00C928FC" w:rsidRDefault="00C32065" w:rsidP="00E41B46">
            <w:pPr>
              <w:pStyle w:val="NoSpacing"/>
              <w:rPr>
                <w:rFonts w:ascii="LCD Display Grid" w:hAnsi="LCD Display Grid"/>
                <w:b/>
              </w:rPr>
            </w:pPr>
            <w:r>
              <w:rPr>
                <w:rFonts w:ascii="LCD Display Grid" w:hAnsi="LCD Display Grid"/>
                <w:b/>
              </w:rPr>
              <w:t>R</w:t>
            </w:r>
          </w:p>
        </w:tc>
        <w:tc>
          <w:tcPr>
            <w:tcW w:w="440" w:type="dxa"/>
            <w:shd w:val="clear" w:color="auto" w:fill="CCFF66"/>
          </w:tcPr>
          <w:p w:rsidR="00C32065" w:rsidRPr="00C928FC" w:rsidRDefault="00C32065" w:rsidP="00E41B46">
            <w:pPr>
              <w:pStyle w:val="NoSpacing"/>
              <w:rPr>
                <w:rFonts w:ascii="LCD Display Grid" w:hAnsi="LCD Display Grid"/>
                <w:b/>
              </w:rPr>
            </w:pPr>
            <w:r>
              <w:rPr>
                <w:rFonts w:ascii="LCD Display Grid" w:hAnsi="LCD Display Grid"/>
                <w:b/>
              </w:rPr>
              <w:t>!</w:t>
            </w:r>
          </w:p>
        </w:tc>
        <w:tc>
          <w:tcPr>
            <w:tcW w:w="440" w:type="dxa"/>
            <w:shd w:val="clear" w:color="auto" w:fill="CCFF66"/>
          </w:tcPr>
          <w:p w:rsidR="00C32065" w:rsidRPr="00C928FC" w:rsidRDefault="00C32065" w:rsidP="00E41B46">
            <w:pPr>
              <w:pStyle w:val="NoSpacing"/>
              <w:rPr>
                <w:rFonts w:ascii="LCD Display Grid" w:hAnsi="LCD Display Grid"/>
                <w:b/>
              </w:rPr>
            </w:pPr>
            <w:r>
              <w:rPr>
                <w:rFonts w:ascii="LCD Display Grid" w:hAnsi="LCD Display Grid"/>
                <w:b/>
              </w:rPr>
              <w:t>!</w:t>
            </w: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C32065" w:rsidP="00E41B46">
            <w:pPr>
              <w:pStyle w:val="NoSpacing"/>
              <w:rPr>
                <w:rFonts w:ascii="LCD Display Grid" w:hAnsi="LCD Display Grid"/>
                <w:b/>
              </w:rPr>
            </w:pPr>
          </w:p>
        </w:tc>
      </w:tr>
      <w:tr w:rsidR="00C32065" w:rsidTr="00E41B46">
        <w:tc>
          <w:tcPr>
            <w:tcW w:w="423" w:type="dxa"/>
            <w:shd w:val="clear" w:color="auto" w:fill="BFBFBF" w:themeFill="background1" w:themeFillShade="BF"/>
          </w:tcPr>
          <w:p w:rsidR="00C32065" w:rsidRDefault="00C32065" w:rsidP="00E41B46">
            <w:pPr>
              <w:pStyle w:val="NoSpacing"/>
            </w:pPr>
            <w:r>
              <w:t>3</w:t>
            </w:r>
          </w:p>
        </w:tc>
        <w:tc>
          <w:tcPr>
            <w:tcW w:w="422" w:type="dxa"/>
            <w:shd w:val="clear" w:color="auto" w:fill="CCFF66"/>
          </w:tcPr>
          <w:p w:rsidR="00C32065" w:rsidRPr="00C928FC" w:rsidRDefault="00C32065" w:rsidP="00E41B46">
            <w:pPr>
              <w:pStyle w:val="NoSpacing"/>
              <w:rPr>
                <w:rFonts w:ascii="LCD Display Grid" w:hAnsi="LCD Display Grid"/>
                <w:b/>
              </w:rPr>
            </w:pPr>
          </w:p>
        </w:tc>
        <w:tc>
          <w:tcPr>
            <w:tcW w:w="423" w:type="dxa"/>
            <w:shd w:val="clear" w:color="auto" w:fill="CCFF66"/>
          </w:tcPr>
          <w:p w:rsidR="00C32065" w:rsidRPr="00C928FC" w:rsidRDefault="00C32065" w:rsidP="00E41B46">
            <w:pPr>
              <w:pStyle w:val="NoSpacing"/>
              <w:rPr>
                <w:rFonts w:ascii="LCD Display Grid" w:hAnsi="LCD Display Grid"/>
                <w:b/>
              </w:rPr>
            </w:pPr>
          </w:p>
        </w:tc>
        <w:tc>
          <w:tcPr>
            <w:tcW w:w="423" w:type="dxa"/>
            <w:shd w:val="clear" w:color="auto" w:fill="CCFF66"/>
          </w:tcPr>
          <w:p w:rsidR="00C32065" w:rsidRPr="00C928FC" w:rsidRDefault="00C32065" w:rsidP="00E41B46">
            <w:pPr>
              <w:pStyle w:val="NoSpacing"/>
              <w:rPr>
                <w:rFonts w:ascii="LCD Display Grid" w:hAnsi="LCD Display Grid"/>
                <w:b/>
              </w:rPr>
            </w:pPr>
          </w:p>
        </w:tc>
        <w:tc>
          <w:tcPr>
            <w:tcW w:w="422" w:type="dxa"/>
            <w:shd w:val="clear" w:color="auto" w:fill="CCFF66"/>
          </w:tcPr>
          <w:p w:rsidR="00C32065" w:rsidRPr="00C928FC" w:rsidRDefault="00C32065" w:rsidP="00E41B46">
            <w:pPr>
              <w:pStyle w:val="NoSpacing"/>
              <w:rPr>
                <w:rFonts w:ascii="LCD Display Grid" w:hAnsi="LCD Display Grid"/>
                <w:b/>
              </w:rPr>
            </w:pPr>
          </w:p>
        </w:tc>
        <w:tc>
          <w:tcPr>
            <w:tcW w:w="422" w:type="dxa"/>
            <w:shd w:val="clear" w:color="auto" w:fill="CCFF66"/>
          </w:tcPr>
          <w:p w:rsidR="00C32065" w:rsidRPr="00C928FC" w:rsidRDefault="00C32065" w:rsidP="00E41B46">
            <w:pPr>
              <w:pStyle w:val="NoSpacing"/>
              <w:rPr>
                <w:rFonts w:ascii="LCD Display Grid" w:hAnsi="LCD Display Grid"/>
                <w:b/>
              </w:rPr>
            </w:pPr>
          </w:p>
        </w:tc>
        <w:tc>
          <w:tcPr>
            <w:tcW w:w="422" w:type="dxa"/>
            <w:shd w:val="clear" w:color="auto" w:fill="CCFF66"/>
          </w:tcPr>
          <w:p w:rsidR="00C32065" w:rsidRPr="00C928FC" w:rsidRDefault="00C32065" w:rsidP="00E41B46">
            <w:pPr>
              <w:pStyle w:val="NoSpacing"/>
              <w:rPr>
                <w:rFonts w:ascii="LCD Display Grid" w:hAnsi="LCD Display Grid"/>
                <w:b/>
              </w:rPr>
            </w:pPr>
          </w:p>
        </w:tc>
        <w:tc>
          <w:tcPr>
            <w:tcW w:w="422" w:type="dxa"/>
            <w:shd w:val="clear" w:color="auto" w:fill="CCFF66"/>
          </w:tcPr>
          <w:p w:rsidR="00C32065" w:rsidRPr="00C928FC" w:rsidRDefault="00C32065" w:rsidP="00E41B46">
            <w:pPr>
              <w:pStyle w:val="NoSpacing"/>
              <w:rPr>
                <w:rFonts w:ascii="LCD Display Grid" w:hAnsi="LCD Display Grid"/>
                <w:b/>
              </w:rPr>
            </w:pPr>
          </w:p>
        </w:tc>
        <w:tc>
          <w:tcPr>
            <w:tcW w:w="422" w:type="dxa"/>
            <w:shd w:val="clear" w:color="auto" w:fill="CCFF66"/>
          </w:tcPr>
          <w:p w:rsidR="00C32065" w:rsidRPr="00C928FC" w:rsidRDefault="00C32065" w:rsidP="00E41B46">
            <w:pPr>
              <w:pStyle w:val="NoSpacing"/>
              <w:rPr>
                <w:rFonts w:ascii="LCD Display Grid" w:hAnsi="LCD Display Grid"/>
                <w:b/>
              </w:rPr>
            </w:pPr>
          </w:p>
        </w:tc>
        <w:tc>
          <w:tcPr>
            <w:tcW w:w="421"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C32065" w:rsidP="00E41B46">
            <w:pPr>
              <w:pStyle w:val="NoSpacing"/>
              <w:rPr>
                <w:rFonts w:ascii="LCD Display Grid" w:hAnsi="LCD Display Grid"/>
                <w:b/>
              </w:rPr>
            </w:pPr>
          </w:p>
        </w:tc>
      </w:tr>
      <w:tr w:rsidR="00C32065" w:rsidTr="00E41B46">
        <w:tc>
          <w:tcPr>
            <w:tcW w:w="423" w:type="dxa"/>
            <w:shd w:val="clear" w:color="auto" w:fill="BFBFBF" w:themeFill="background1" w:themeFillShade="BF"/>
          </w:tcPr>
          <w:p w:rsidR="00C32065" w:rsidRDefault="00C32065" w:rsidP="00E41B46">
            <w:pPr>
              <w:pStyle w:val="NoSpacing"/>
            </w:pPr>
            <w:r>
              <w:t>4</w:t>
            </w:r>
          </w:p>
        </w:tc>
        <w:tc>
          <w:tcPr>
            <w:tcW w:w="422" w:type="dxa"/>
            <w:shd w:val="clear" w:color="auto" w:fill="CCFF66"/>
          </w:tcPr>
          <w:p w:rsidR="00C32065" w:rsidRPr="00C928FC" w:rsidRDefault="00C32065" w:rsidP="00E41B46">
            <w:pPr>
              <w:pStyle w:val="NoSpacing"/>
              <w:rPr>
                <w:rFonts w:ascii="LCD Display Grid" w:hAnsi="LCD Display Grid"/>
                <w:b/>
              </w:rPr>
            </w:pPr>
          </w:p>
        </w:tc>
        <w:tc>
          <w:tcPr>
            <w:tcW w:w="423" w:type="dxa"/>
            <w:shd w:val="clear" w:color="auto" w:fill="CCFF66"/>
          </w:tcPr>
          <w:p w:rsidR="00C32065" w:rsidRPr="00C928FC" w:rsidRDefault="00C32065" w:rsidP="00E41B46">
            <w:pPr>
              <w:pStyle w:val="NoSpacing"/>
              <w:rPr>
                <w:rFonts w:ascii="LCD Display Grid" w:hAnsi="LCD Display Grid"/>
                <w:b/>
              </w:rPr>
            </w:pPr>
          </w:p>
        </w:tc>
        <w:tc>
          <w:tcPr>
            <w:tcW w:w="423" w:type="dxa"/>
            <w:shd w:val="clear" w:color="auto" w:fill="CCFF66"/>
          </w:tcPr>
          <w:p w:rsidR="00C32065" w:rsidRPr="00C928FC" w:rsidRDefault="00C32065" w:rsidP="00E41B46">
            <w:pPr>
              <w:pStyle w:val="NoSpacing"/>
              <w:rPr>
                <w:rFonts w:ascii="LCD Display Grid" w:hAnsi="LCD Display Grid"/>
                <w:b/>
              </w:rPr>
            </w:pPr>
          </w:p>
        </w:tc>
        <w:tc>
          <w:tcPr>
            <w:tcW w:w="422" w:type="dxa"/>
            <w:shd w:val="clear" w:color="auto" w:fill="CCFF66"/>
          </w:tcPr>
          <w:p w:rsidR="00C32065" w:rsidRPr="00C928FC" w:rsidRDefault="00C32065" w:rsidP="00E41B46">
            <w:pPr>
              <w:pStyle w:val="NoSpacing"/>
              <w:rPr>
                <w:rFonts w:ascii="LCD Display Grid" w:hAnsi="LCD Display Grid"/>
                <w:b/>
              </w:rPr>
            </w:pPr>
          </w:p>
        </w:tc>
        <w:tc>
          <w:tcPr>
            <w:tcW w:w="422" w:type="dxa"/>
            <w:shd w:val="clear" w:color="auto" w:fill="CCFF66"/>
          </w:tcPr>
          <w:p w:rsidR="00C32065" w:rsidRPr="00C928FC" w:rsidRDefault="00C32065" w:rsidP="00E41B46">
            <w:pPr>
              <w:pStyle w:val="NoSpacing"/>
              <w:rPr>
                <w:rFonts w:ascii="LCD Display Grid" w:hAnsi="LCD Display Grid"/>
                <w:b/>
              </w:rPr>
            </w:pPr>
          </w:p>
        </w:tc>
        <w:tc>
          <w:tcPr>
            <w:tcW w:w="422" w:type="dxa"/>
            <w:shd w:val="clear" w:color="auto" w:fill="CCFF66"/>
          </w:tcPr>
          <w:p w:rsidR="00C32065" w:rsidRPr="00C928FC" w:rsidRDefault="007D0570" w:rsidP="00E41B46">
            <w:pPr>
              <w:pStyle w:val="NoSpacing"/>
              <w:rPr>
                <w:rFonts w:ascii="LCD Display Grid" w:hAnsi="LCD Display Grid"/>
                <w:b/>
              </w:rPr>
            </w:pPr>
            <w:r>
              <w:rPr>
                <w:rFonts w:ascii="LCD Display Grid" w:hAnsi="LCD Display Grid"/>
                <w:b/>
              </w:rPr>
              <w:t>C</w:t>
            </w:r>
          </w:p>
        </w:tc>
        <w:tc>
          <w:tcPr>
            <w:tcW w:w="422" w:type="dxa"/>
            <w:shd w:val="clear" w:color="auto" w:fill="CCFF66"/>
          </w:tcPr>
          <w:p w:rsidR="00C32065" w:rsidRPr="00C928FC" w:rsidRDefault="007D0570" w:rsidP="00E41B46">
            <w:pPr>
              <w:pStyle w:val="NoSpacing"/>
              <w:rPr>
                <w:rFonts w:ascii="LCD Display Grid" w:hAnsi="LCD Display Grid"/>
                <w:b/>
              </w:rPr>
            </w:pPr>
            <w:r>
              <w:rPr>
                <w:rFonts w:ascii="LCD Display Grid" w:hAnsi="LCD Display Grid"/>
                <w:b/>
              </w:rPr>
              <w:t>O</w:t>
            </w:r>
          </w:p>
        </w:tc>
        <w:tc>
          <w:tcPr>
            <w:tcW w:w="422" w:type="dxa"/>
            <w:shd w:val="clear" w:color="auto" w:fill="CCFF66"/>
          </w:tcPr>
          <w:p w:rsidR="00C32065" w:rsidRPr="00C928FC" w:rsidRDefault="007D0570" w:rsidP="00E41B46">
            <w:pPr>
              <w:pStyle w:val="NoSpacing"/>
              <w:rPr>
                <w:rFonts w:ascii="LCD Display Grid" w:hAnsi="LCD Display Grid"/>
                <w:b/>
              </w:rPr>
            </w:pPr>
            <w:r>
              <w:rPr>
                <w:rFonts w:ascii="LCD Display Grid" w:hAnsi="LCD Display Grid"/>
                <w:b/>
              </w:rPr>
              <w:t>V</w:t>
            </w:r>
          </w:p>
        </w:tc>
        <w:tc>
          <w:tcPr>
            <w:tcW w:w="421" w:type="dxa"/>
            <w:shd w:val="clear" w:color="auto" w:fill="CCFF66"/>
          </w:tcPr>
          <w:p w:rsidR="00C32065" w:rsidRPr="00C928FC" w:rsidRDefault="007D0570" w:rsidP="00E41B46">
            <w:pPr>
              <w:pStyle w:val="NoSpacing"/>
              <w:rPr>
                <w:rFonts w:ascii="LCD Display Grid" w:hAnsi="LCD Display Grid"/>
                <w:b/>
              </w:rPr>
            </w:pPr>
            <w:r>
              <w:rPr>
                <w:rFonts w:ascii="LCD Display Grid" w:hAnsi="LCD Display Grid"/>
                <w:b/>
              </w:rPr>
              <w:t>E</w:t>
            </w:r>
          </w:p>
        </w:tc>
        <w:tc>
          <w:tcPr>
            <w:tcW w:w="440" w:type="dxa"/>
            <w:shd w:val="clear" w:color="auto" w:fill="CCFF66"/>
          </w:tcPr>
          <w:p w:rsidR="00C32065" w:rsidRPr="00C928FC" w:rsidRDefault="007D0570" w:rsidP="00E41B46">
            <w:pPr>
              <w:pStyle w:val="NoSpacing"/>
              <w:rPr>
                <w:rFonts w:ascii="LCD Display Grid" w:hAnsi="LCD Display Grid"/>
                <w:b/>
              </w:rPr>
            </w:pPr>
            <w:r>
              <w:rPr>
                <w:rFonts w:ascii="LCD Display Grid" w:hAnsi="LCD Display Grid"/>
                <w:b/>
              </w:rPr>
              <w:t>R</w:t>
            </w: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7D0570" w:rsidP="00E41B46">
            <w:pPr>
              <w:pStyle w:val="NoSpacing"/>
              <w:rPr>
                <w:rFonts w:ascii="LCD Display Grid" w:hAnsi="LCD Display Grid"/>
                <w:b/>
              </w:rPr>
            </w:pPr>
            <w:r>
              <w:rPr>
                <w:rFonts w:ascii="LCD Display Grid" w:hAnsi="LCD Display Grid"/>
                <w:b/>
              </w:rPr>
              <w:t>O</w:t>
            </w:r>
          </w:p>
        </w:tc>
        <w:tc>
          <w:tcPr>
            <w:tcW w:w="440" w:type="dxa"/>
            <w:shd w:val="clear" w:color="auto" w:fill="CCFF66"/>
          </w:tcPr>
          <w:p w:rsidR="00C32065" w:rsidRPr="00C928FC" w:rsidRDefault="007D0570" w:rsidP="00E41B46">
            <w:pPr>
              <w:pStyle w:val="NoSpacing"/>
              <w:rPr>
                <w:rFonts w:ascii="LCD Display Grid" w:hAnsi="LCD Display Grid"/>
                <w:b/>
              </w:rPr>
            </w:pPr>
            <w:r>
              <w:rPr>
                <w:rFonts w:ascii="LCD Display Grid" w:hAnsi="LCD Display Grid"/>
                <w:b/>
              </w:rPr>
              <w:t>P</w:t>
            </w:r>
          </w:p>
        </w:tc>
        <w:tc>
          <w:tcPr>
            <w:tcW w:w="440" w:type="dxa"/>
            <w:shd w:val="clear" w:color="auto" w:fill="CCFF66"/>
          </w:tcPr>
          <w:p w:rsidR="00C32065" w:rsidRPr="00C928FC" w:rsidRDefault="007D0570" w:rsidP="00E41B46">
            <w:pPr>
              <w:pStyle w:val="NoSpacing"/>
              <w:rPr>
                <w:rFonts w:ascii="LCD Display Grid" w:hAnsi="LCD Display Grid"/>
                <w:b/>
              </w:rPr>
            </w:pPr>
            <w:r>
              <w:rPr>
                <w:rFonts w:ascii="LCD Display Grid" w:hAnsi="LCD Display Grid"/>
                <w:b/>
              </w:rPr>
              <w:t>E</w:t>
            </w:r>
          </w:p>
        </w:tc>
        <w:tc>
          <w:tcPr>
            <w:tcW w:w="440" w:type="dxa"/>
            <w:shd w:val="clear" w:color="auto" w:fill="CCFF66"/>
          </w:tcPr>
          <w:p w:rsidR="00C32065" w:rsidRPr="00C928FC" w:rsidRDefault="007D0570" w:rsidP="00E41B46">
            <w:pPr>
              <w:pStyle w:val="NoSpacing"/>
              <w:rPr>
                <w:rFonts w:ascii="LCD Display Grid" w:hAnsi="LCD Display Grid"/>
                <w:b/>
              </w:rPr>
            </w:pPr>
            <w:r>
              <w:rPr>
                <w:rFonts w:ascii="LCD Display Grid" w:hAnsi="LCD Display Grid"/>
                <w:b/>
              </w:rPr>
              <w:t>N</w:t>
            </w: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C32065" w:rsidP="00E41B46">
            <w:pPr>
              <w:pStyle w:val="NoSpacing"/>
              <w:rPr>
                <w:rFonts w:ascii="LCD Display Grid" w:hAnsi="LCD Display Grid"/>
                <w:b/>
              </w:rPr>
            </w:pPr>
          </w:p>
        </w:tc>
      </w:tr>
    </w:tbl>
    <w:p w:rsidR="00C32065" w:rsidRDefault="00C32065" w:rsidP="00065C9C"/>
    <w:tbl>
      <w:tblPr>
        <w:tblStyle w:val="TableGrid"/>
        <w:tblW w:w="0" w:type="auto"/>
        <w:tblLook w:val="04A0" w:firstRow="1" w:lastRow="0" w:firstColumn="1" w:lastColumn="0" w:noHBand="0" w:noVBand="1"/>
      </w:tblPr>
      <w:tblGrid>
        <w:gridCol w:w="1413"/>
        <w:gridCol w:w="7654"/>
      </w:tblGrid>
      <w:tr w:rsidR="00C32065" w:rsidTr="00E41B46">
        <w:tc>
          <w:tcPr>
            <w:tcW w:w="1413" w:type="dxa"/>
          </w:tcPr>
          <w:p w:rsidR="00C32065" w:rsidRDefault="00C32065" w:rsidP="00E41B46">
            <w:pPr>
              <w:pStyle w:val="NoSpacing"/>
              <w:rPr>
                <w:rFonts w:cstheme="minorHAnsi"/>
                <w:lang w:val="en-GB"/>
              </w:rPr>
            </w:pPr>
            <w:r>
              <w:rPr>
                <w:rFonts w:cstheme="minorHAnsi"/>
                <w:lang w:val="en-GB"/>
              </w:rPr>
              <w:t>ENT</w:t>
            </w:r>
          </w:p>
        </w:tc>
        <w:tc>
          <w:tcPr>
            <w:tcW w:w="7654" w:type="dxa"/>
          </w:tcPr>
          <w:p w:rsidR="00C32065" w:rsidRDefault="00C32065" w:rsidP="00E41B46">
            <w:pPr>
              <w:pStyle w:val="NoSpacing"/>
              <w:rPr>
                <w:lang w:val="en-GB"/>
              </w:rPr>
            </w:pPr>
            <w:r>
              <w:rPr>
                <w:lang w:val="en-GB"/>
              </w:rPr>
              <w:t>Acknowledge error and return to main menu</w:t>
            </w:r>
          </w:p>
        </w:tc>
      </w:tr>
      <w:tr w:rsidR="00C32065" w:rsidTr="00E41B46">
        <w:tc>
          <w:tcPr>
            <w:tcW w:w="1413" w:type="dxa"/>
          </w:tcPr>
          <w:p w:rsidR="00C32065" w:rsidRDefault="00C32065" w:rsidP="00E41B46">
            <w:pPr>
              <w:pStyle w:val="NoSpacing"/>
              <w:rPr>
                <w:rFonts w:cstheme="minorHAnsi"/>
                <w:lang w:val="en-GB"/>
              </w:rPr>
            </w:pPr>
            <w:r>
              <w:rPr>
                <w:rFonts w:cstheme="minorHAnsi"/>
                <w:lang w:val="en-GB"/>
              </w:rPr>
              <w:t>others</w:t>
            </w:r>
          </w:p>
        </w:tc>
        <w:tc>
          <w:tcPr>
            <w:tcW w:w="7654" w:type="dxa"/>
          </w:tcPr>
          <w:p w:rsidR="00C32065" w:rsidRDefault="00C32065" w:rsidP="00E41B46">
            <w:pPr>
              <w:pStyle w:val="NoSpacing"/>
              <w:rPr>
                <w:lang w:val="en-GB"/>
              </w:rPr>
            </w:pPr>
            <w:r>
              <w:rPr>
                <w:lang w:val="en-GB"/>
              </w:rPr>
              <w:t>No function</w:t>
            </w:r>
          </w:p>
        </w:tc>
      </w:tr>
    </w:tbl>
    <w:p w:rsidR="00C32065" w:rsidRDefault="00C32065" w:rsidP="00065C9C"/>
    <w:p w:rsidR="00C32065" w:rsidRPr="00065C9C" w:rsidRDefault="00C32065" w:rsidP="00065C9C">
      <w:r>
        <w:t xml:space="preserve">Note: it is not sufficient to close the </w:t>
      </w:r>
      <w:r w:rsidR="00DA6D35">
        <w:t>cover</w:t>
      </w:r>
      <w:r>
        <w:t xml:space="preserve">. The system will only react to the ENT key and return to the main menu. Closing the </w:t>
      </w:r>
      <w:r w:rsidR="00DA6D35">
        <w:t>cover</w:t>
      </w:r>
      <w:r>
        <w:t xml:space="preserve"> is, however, mandatory before starting a new repair.</w:t>
      </w:r>
    </w:p>
    <w:p w:rsidR="00065C9C" w:rsidRDefault="00065C9C" w:rsidP="00BC4B92"/>
    <w:p w:rsidR="00C32065" w:rsidRDefault="00C32065" w:rsidP="00BC4B92"/>
    <w:p w:rsidR="00C32065" w:rsidRDefault="00C32065" w:rsidP="009F5B70">
      <w:pPr>
        <w:pStyle w:val="Heading5"/>
      </w:pPr>
      <w:r>
        <w:t>Repair in progress</w:t>
      </w:r>
    </w:p>
    <w:p w:rsidR="00C32065" w:rsidRDefault="00C32065" w:rsidP="00C32065">
      <w:r>
        <w:t xml:space="preserve">When all conditions are met, the repair treatment starts. The display now acts as feedback </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C32065" w:rsidTr="00E41B46">
        <w:tc>
          <w:tcPr>
            <w:tcW w:w="423" w:type="dxa"/>
            <w:shd w:val="clear" w:color="auto" w:fill="BFBFBF" w:themeFill="background1" w:themeFillShade="BF"/>
          </w:tcPr>
          <w:p w:rsidR="00C32065" w:rsidRDefault="00C32065" w:rsidP="00E41B46">
            <w:pPr>
              <w:pStyle w:val="NoSpacing"/>
            </w:pPr>
            <w:r>
              <w:t>/</w:t>
            </w:r>
          </w:p>
        </w:tc>
        <w:tc>
          <w:tcPr>
            <w:tcW w:w="422" w:type="dxa"/>
            <w:shd w:val="clear" w:color="auto" w:fill="BFBFBF" w:themeFill="background1" w:themeFillShade="BF"/>
          </w:tcPr>
          <w:p w:rsidR="00C32065" w:rsidRDefault="00C32065" w:rsidP="00E41B46">
            <w:pPr>
              <w:pStyle w:val="NoSpacing"/>
            </w:pPr>
            <w:r>
              <w:t>1</w:t>
            </w:r>
          </w:p>
        </w:tc>
        <w:tc>
          <w:tcPr>
            <w:tcW w:w="423" w:type="dxa"/>
            <w:shd w:val="clear" w:color="auto" w:fill="BFBFBF" w:themeFill="background1" w:themeFillShade="BF"/>
          </w:tcPr>
          <w:p w:rsidR="00C32065" w:rsidRDefault="00C32065" w:rsidP="00E41B46">
            <w:pPr>
              <w:pStyle w:val="NoSpacing"/>
            </w:pPr>
            <w:r>
              <w:t>2</w:t>
            </w:r>
          </w:p>
        </w:tc>
        <w:tc>
          <w:tcPr>
            <w:tcW w:w="423" w:type="dxa"/>
            <w:shd w:val="clear" w:color="auto" w:fill="BFBFBF" w:themeFill="background1" w:themeFillShade="BF"/>
          </w:tcPr>
          <w:p w:rsidR="00C32065" w:rsidRDefault="00C32065" w:rsidP="00E41B46">
            <w:pPr>
              <w:pStyle w:val="NoSpacing"/>
            </w:pPr>
            <w:r>
              <w:t>3</w:t>
            </w:r>
          </w:p>
        </w:tc>
        <w:tc>
          <w:tcPr>
            <w:tcW w:w="422" w:type="dxa"/>
            <w:shd w:val="clear" w:color="auto" w:fill="BFBFBF" w:themeFill="background1" w:themeFillShade="BF"/>
          </w:tcPr>
          <w:p w:rsidR="00C32065" w:rsidRDefault="00C32065" w:rsidP="00E41B46">
            <w:pPr>
              <w:pStyle w:val="NoSpacing"/>
            </w:pPr>
            <w:r>
              <w:t>4</w:t>
            </w:r>
          </w:p>
        </w:tc>
        <w:tc>
          <w:tcPr>
            <w:tcW w:w="422" w:type="dxa"/>
            <w:shd w:val="clear" w:color="auto" w:fill="BFBFBF" w:themeFill="background1" w:themeFillShade="BF"/>
          </w:tcPr>
          <w:p w:rsidR="00C32065" w:rsidRDefault="00C32065" w:rsidP="00E41B46">
            <w:pPr>
              <w:pStyle w:val="NoSpacing"/>
            </w:pPr>
            <w:r>
              <w:t>5</w:t>
            </w:r>
          </w:p>
        </w:tc>
        <w:tc>
          <w:tcPr>
            <w:tcW w:w="422" w:type="dxa"/>
            <w:shd w:val="clear" w:color="auto" w:fill="BFBFBF" w:themeFill="background1" w:themeFillShade="BF"/>
          </w:tcPr>
          <w:p w:rsidR="00C32065" w:rsidRDefault="00C32065" w:rsidP="00E41B46">
            <w:pPr>
              <w:pStyle w:val="NoSpacing"/>
            </w:pPr>
            <w:r>
              <w:t>6</w:t>
            </w:r>
          </w:p>
        </w:tc>
        <w:tc>
          <w:tcPr>
            <w:tcW w:w="422" w:type="dxa"/>
            <w:shd w:val="clear" w:color="auto" w:fill="BFBFBF" w:themeFill="background1" w:themeFillShade="BF"/>
          </w:tcPr>
          <w:p w:rsidR="00C32065" w:rsidRDefault="00C32065" w:rsidP="00E41B46">
            <w:pPr>
              <w:pStyle w:val="NoSpacing"/>
            </w:pPr>
            <w:r>
              <w:t>7</w:t>
            </w:r>
          </w:p>
        </w:tc>
        <w:tc>
          <w:tcPr>
            <w:tcW w:w="422" w:type="dxa"/>
            <w:shd w:val="clear" w:color="auto" w:fill="BFBFBF" w:themeFill="background1" w:themeFillShade="BF"/>
          </w:tcPr>
          <w:p w:rsidR="00C32065" w:rsidRDefault="00C32065" w:rsidP="00E41B46">
            <w:pPr>
              <w:pStyle w:val="NoSpacing"/>
            </w:pPr>
            <w:r>
              <w:t>8</w:t>
            </w:r>
          </w:p>
        </w:tc>
        <w:tc>
          <w:tcPr>
            <w:tcW w:w="421" w:type="dxa"/>
            <w:shd w:val="clear" w:color="auto" w:fill="BFBFBF" w:themeFill="background1" w:themeFillShade="BF"/>
          </w:tcPr>
          <w:p w:rsidR="00C32065" w:rsidRDefault="00C32065" w:rsidP="00E41B46">
            <w:pPr>
              <w:pStyle w:val="NoSpacing"/>
            </w:pPr>
            <w:r>
              <w:t>9</w:t>
            </w:r>
          </w:p>
        </w:tc>
        <w:tc>
          <w:tcPr>
            <w:tcW w:w="440" w:type="dxa"/>
            <w:shd w:val="clear" w:color="auto" w:fill="BFBFBF" w:themeFill="background1" w:themeFillShade="BF"/>
          </w:tcPr>
          <w:p w:rsidR="00C32065" w:rsidRDefault="00C32065" w:rsidP="00E41B46">
            <w:pPr>
              <w:pStyle w:val="NoSpacing"/>
            </w:pPr>
            <w:r>
              <w:t>10</w:t>
            </w:r>
          </w:p>
        </w:tc>
        <w:tc>
          <w:tcPr>
            <w:tcW w:w="440" w:type="dxa"/>
            <w:shd w:val="clear" w:color="auto" w:fill="BFBFBF" w:themeFill="background1" w:themeFillShade="BF"/>
          </w:tcPr>
          <w:p w:rsidR="00C32065" w:rsidRDefault="00C32065" w:rsidP="00E41B46">
            <w:pPr>
              <w:pStyle w:val="NoSpacing"/>
            </w:pPr>
            <w:r>
              <w:t>11</w:t>
            </w:r>
          </w:p>
        </w:tc>
        <w:tc>
          <w:tcPr>
            <w:tcW w:w="440" w:type="dxa"/>
            <w:shd w:val="clear" w:color="auto" w:fill="BFBFBF" w:themeFill="background1" w:themeFillShade="BF"/>
          </w:tcPr>
          <w:p w:rsidR="00C32065" w:rsidRDefault="00C32065" w:rsidP="00E41B46">
            <w:pPr>
              <w:pStyle w:val="NoSpacing"/>
            </w:pPr>
            <w:r>
              <w:t>12</w:t>
            </w:r>
          </w:p>
        </w:tc>
        <w:tc>
          <w:tcPr>
            <w:tcW w:w="440" w:type="dxa"/>
            <w:shd w:val="clear" w:color="auto" w:fill="BFBFBF" w:themeFill="background1" w:themeFillShade="BF"/>
          </w:tcPr>
          <w:p w:rsidR="00C32065" w:rsidRDefault="00C32065" w:rsidP="00E41B46">
            <w:pPr>
              <w:pStyle w:val="NoSpacing"/>
            </w:pPr>
            <w:r>
              <w:t>13</w:t>
            </w:r>
          </w:p>
        </w:tc>
        <w:tc>
          <w:tcPr>
            <w:tcW w:w="440" w:type="dxa"/>
            <w:shd w:val="clear" w:color="auto" w:fill="BFBFBF" w:themeFill="background1" w:themeFillShade="BF"/>
          </w:tcPr>
          <w:p w:rsidR="00C32065" w:rsidRDefault="00C32065" w:rsidP="00E41B46">
            <w:pPr>
              <w:pStyle w:val="NoSpacing"/>
            </w:pPr>
            <w:r>
              <w:t>14</w:t>
            </w:r>
          </w:p>
        </w:tc>
        <w:tc>
          <w:tcPr>
            <w:tcW w:w="440" w:type="dxa"/>
            <w:shd w:val="clear" w:color="auto" w:fill="BFBFBF" w:themeFill="background1" w:themeFillShade="BF"/>
          </w:tcPr>
          <w:p w:rsidR="00C32065" w:rsidRDefault="00C32065" w:rsidP="00E41B46">
            <w:pPr>
              <w:pStyle w:val="NoSpacing"/>
            </w:pPr>
            <w:r>
              <w:t>15</w:t>
            </w:r>
          </w:p>
        </w:tc>
        <w:tc>
          <w:tcPr>
            <w:tcW w:w="440" w:type="dxa"/>
            <w:shd w:val="clear" w:color="auto" w:fill="BFBFBF" w:themeFill="background1" w:themeFillShade="BF"/>
          </w:tcPr>
          <w:p w:rsidR="00C32065" w:rsidRDefault="00C32065" w:rsidP="00E41B46">
            <w:pPr>
              <w:pStyle w:val="NoSpacing"/>
            </w:pPr>
            <w:r>
              <w:t>16</w:t>
            </w:r>
          </w:p>
        </w:tc>
        <w:tc>
          <w:tcPr>
            <w:tcW w:w="440" w:type="dxa"/>
            <w:shd w:val="clear" w:color="auto" w:fill="BFBFBF" w:themeFill="background1" w:themeFillShade="BF"/>
          </w:tcPr>
          <w:p w:rsidR="00C32065" w:rsidRDefault="00C32065" w:rsidP="00E41B46">
            <w:pPr>
              <w:pStyle w:val="NoSpacing"/>
            </w:pPr>
            <w:r>
              <w:t>17</w:t>
            </w:r>
          </w:p>
        </w:tc>
        <w:tc>
          <w:tcPr>
            <w:tcW w:w="440" w:type="dxa"/>
            <w:shd w:val="clear" w:color="auto" w:fill="BFBFBF" w:themeFill="background1" w:themeFillShade="BF"/>
          </w:tcPr>
          <w:p w:rsidR="00C32065" w:rsidRDefault="00C32065" w:rsidP="00E41B46">
            <w:pPr>
              <w:pStyle w:val="NoSpacing"/>
            </w:pPr>
            <w:r>
              <w:t>18</w:t>
            </w:r>
          </w:p>
        </w:tc>
        <w:tc>
          <w:tcPr>
            <w:tcW w:w="440" w:type="dxa"/>
            <w:shd w:val="clear" w:color="auto" w:fill="BFBFBF" w:themeFill="background1" w:themeFillShade="BF"/>
          </w:tcPr>
          <w:p w:rsidR="00C32065" w:rsidRDefault="00C32065" w:rsidP="00E41B46">
            <w:pPr>
              <w:pStyle w:val="NoSpacing"/>
            </w:pPr>
            <w:r>
              <w:t>19</w:t>
            </w:r>
          </w:p>
        </w:tc>
        <w:tc>
          <w:tcPr>
            <w:tcW w:w="440" w:type="dxa"/>
            <w:shd w:val="clear" w:color="auto" w:fill="BFBFBF" w:themeFill="background1" w:themeFillShade="BF"/>
          </w:tcPr>
          <w:p w:rsidR="00C32065" w:rsidRDefault="00C32065" w:rsidP="00E41B46">
            <w:pPr>
              <w:pStyle w:val="NoSpacing"/>
            </w:pPr>
            <w:r>
              <w:t>20</w:t>
            </w:r>
          </w:p>
        </w:tc>
      </w:tr>
      <w:tr w:rsidR="00C32065" w:rsidTr="00E41B46">
        <w:tc>
          <w:tcPr>
            <w:tcW w:w="423" w:type="dxa"/>
            <w:shd w:val="clear" w:color="auto" w:fill="BFBFBF" w:themeFill="background1" w:themeFillShade="BF"/>
          </w:tcPr>
          <w:p w:rsidR="00C32065" w:rsidRDefault="00C32065" w:rsidP="00E41B46">
            <w:pPr>
              <w:pStyle w:val="NoSpacing"/>
            </w:pPr>
            <w:r>
              <w:t>1</w:t>
            </w:r>
          </w:p>
        </w:tc>
        <w:tc>
          <w:tcPr>
            <w:tcW w:w="422" w:type="dxa"/>
            <w:shd w:val="clear" w:color="auto" w:fill="CCFF66"/>
          </w:tcPr>
          <w:p w:rsidR="00C32065" w:rsidRPr="00C928FC" w:rsidRDefault="00C32065" w:rsidP="00E41B46">
            <w:pPr>
              <w:pStyle w:val="NoSpacing"/>
              <w:rPr>
                <w:rFonts w:ascii="LCD Display Grid" w:hAnsi="LCD Display Grid"/>
                <w:b/>
              </w:rPr>
            </w:pPr>
          </w:p>
        </w:tc>
        <w:tc>
          <w:tcPr>
            <w:tcW w:w="423" w:type="dxa"/>
            <w:shd w:val="clear" w:color="auto" w:fill="CCFF66"/>
          </w:tcPr>
          <w:p w:rsidR="00C32065" w:rsidRPr="00C928FC" w:rsidRDefault="00D31AA8" w:rsidP="00E41B46">
            <w:pPr>
              <w:pStyle w:val="NoSpacing"/>
              <w:rPr>
                <w:rFonts w:ascii="LCD Display Grid" w:hAnsi="LCD Display Grid"/>
                <w:b/>
              </w:rPr>
            </w:pPr>
            <w:r>
              <w:rPr>
                <w:rFonts w:ascii="LCD Display Grid" w:hAnsi="LCD Display Grid"/>
                <w:b/>
              </w:rPr>
              <w:t>1</w:t>
            </w:r>
          </w:p>
        </w:tc>
        <w:tc>
          <w:tcPr>
            <w:tcW w:w="423" w:type="dxa"/>
            <w:shd w:val="clear" w:color="auto" w:fill="CCFF66"/>
          </w:tcPr>
          <w:p w:rsidR="00C32065" w:rsidRPr="00C928FC" w:rsidRDefault="00D31AA8" w:rsidP="00E41B46">
            <w:pPr>
              <w:pStyle w:val="NoSpacing"/>
              <w:rPr>
                <w:rFonts w:ascii="LCD Display Grid" w:hAnsi="LCD Display Grid"/>
                <w:b/>
              </w:rPr>
            </w:pPr>
            <w:r>
              <w:rPr>
                <w:rFonts w:ascii="LCD Display Grid" w:hAnsi="LCD Display Grid"/>
                <w:b/>
              </w:rPr>
              <w:t>6</w:t>
            </w:r>
          </w:p>
        </w:tc>
        <w:tc>
          <w:tcPr>
            <w:tcW w:w="422" w:type="dxa"/>
            <w:shd w:val="clear" w:color="auto" w:fill="CCFF66"/>
          </w:tcPr>
          <w:p w:rsidR="00C32065" w:rsidRPr="00C928FC" w:rsidRDefault="00D31AA8" w:rsidP="00E41B46">
            <w:pPr>
              <w:pStyle w:val="NoSpacing"/>
              <w:rPr>
                <w:rFonts w:ascii="LCD Display Grid" w:hAnsi="LCD Display Grid"/>
                <w:b/>
              </w:rPr>
            </w:pPr>
            <w:r>
              <w:rPr>
                <w:rFonts w:ascii="LCD Display Grid" w:hAnsi="LCD Display Grid"/>
                <w:b/>
              </w:rPr>
              <w:t>h</w:t>
            </w:r>
          </w:p>
        </w:tc>
        <w:tc>
          <w:tcPr>
            <w:tcW w:w="422" w:type="dxa"/>
            <w:shd w:val="clear" w:color="auto" w:fill="CCFF66"/>
          </w:tcPr>
          <w:p w:rsidR="00C32065" w:rsidRPr="00C928FC" w:rsidRDefault="00D31AA8" w:rsidP="00E41B46">
            <w:pPr>
              <w:pStyle w:val="NoSpacing"/>
              <w:rPr>
                <w:rFonts w:ascii="LCD Display Grid" w:hAnsi="LCD Display Grid"/>
                <w:b/>
              </w:rPr>
            </w:pPr>
            <w:r>
              <w:rPr>
                <w:rFonts w:ascii="LCD Display Grid" w:hAnsi="LCD Display Grid"/>
                <w:b/>
              </w:rPr>
              <w:t>r</w:t>
            </w:r>
          </w:p>
        </w:tc>
        <w:tc>
          <w:tcPr>
            <w:tcW w:w="422" w:type="dxa"/>
            <w:shd w:val="clear" w:color="auto" w:fill="CCFF66"/>
          </w:tcPr>
          <w:p w:rsidR="00C32065" w:rsidRPr="00C928FC" w:rsidRDefault="00D31AA8" w:rsidP="00E41B46">
            <w:pPr>
              <w:pStyle w:val="NoSpacing"/>
              <w:rPr>
                <w:rFonts w:ascii="LCD Display Grid" w:hAnsi="LCD Display Grid"/>
                <w:b/>
              </w:rPr>
            </w:pPr>
            <w:r>
              <w:rPr>
                <w:rFonts w:ascii="LCD Display Grid" w:hAnsi="LCD Display Grid"/>
                <w:b/>
              </w:rPr>
              <w:t>s</w:t>
            </w:r>
          </w:p>
        </w:tc>
        <w:tc>
          <w:tcPr>
            <w:tcW w:w="422" w:type="dxa"/>
            <w:shd w:val="clear" w:color="auto" w:fill="CCFF66"/>
          </w:tcPr>
          <w:p w:rsidR="00C32065" w:rsidRPr="00C928FC" w:rsidRDefault="00C32065" w:rsidP="00E41B46">
            <w:pPr>
              <w:pStyle w:val="NoSpacing"/>
              <w:rPr>
                <w:rFonts w:ascii="LCD Display Grid" w:hAnsi="LCD Display Grid"/>
                <w:b/>
              </w:rPr>
            </w:pPr>
          </w:p>
        </w:tc>
        <w:tc>
          <w:tcPr>
            <w:tcW w:w="422" w:type="dxa"/>
            <w:shd w:val="clear" w:color="auto" w:fill="CCFF66"/>
          </w:tcPr>
          <w:p w:rsidR="00C32065" w:rsidRPr="00C928FC" w:rsidRDefault="00DA6D35" w:rsidP="00E41B46">
            <w:pPr>
              <w:pStyle w:val="NoSpacing"/>
              <w:rPr>
                <w:rFonts w:ascii="LCD Display Grid" w:hAnsi="LCD Display Grid"/>
                <w:b/>
              </w:rPr>
            </w:pPr>
            <w:r>
              <w:rPr>
                <w:rFonts w:ascii="LCD Display Grid" w:hAnsi="LCD Display Grid"/>
                <w:b/>
              </w:rPr>
              <w:t>r</w:t>
            </w:r>
          </w:p>
        </w:tc>
        <w:tc>
          <w:tcPr>
            <w:tcW w:w="421" w:type="dxa"/>
            <w:shd w:val="clear" w:color="auto" w:fill="CCFF66"/>
          </w:tcPr>
          <w:p w:rsidR="00C32065" w:rsidRPr="00C928FC" w:rsidRDefault="00DA6D35" w:rsidP="00E41B46">
            <w:pPr>
              <w:pStyle w:val="NoSpacing"/>
              <w:rPr>
                <w:rFonts w:ascii="LCD Display Grid" w:hAnsi="LCD Display Grid"/>
                <w:b/>
              </w:rPr>
            </w:pPr>
            <w:r>
              <w:rPr>
                <w:rFonts w:ascii="LCD Display Grid" w:hAnsi="LCD Display Grid"/>
                <w:b/>
              </w:rPr>
              <w:t>e</w:t>
            </w:r>
          </w:p>
        </w:tc>
        <w:tc>
          <w:tcPr>
            <w:tcW w:w="440" w:type="dxa"/>
            <w:shd w:val="clear" w:color="auto" w:fill="CCFF66"/>
          </w:tcPr>
          <w:p w:rsidR="00C32065" w:rsidRPr="00C928FC" w:rsidRDefault="00DA6D35" w:rsidP="00E41B46">
            <w:pPr>
              <w:pStyle w:val="NoSpacing"/>
              <w:rPr>
                <w:rFonts w:ascii="LCD Display Grid" w:hAnsi="LCD Display Grid"/>
                <w:b/>
              </w:rPr>
            </w:pPr>
            <w:r>
              <w:rPr>
                <w:rFonts w:ascii="LCD Display Grid" w:hAnsi="LCD Display Grid"/>
                <w:b/>
              </w:rPr>
              <w:t>p</w:t>
            </w:r>
          </w:p>
        </w:tc>
        <w:tc>
          <w:tcPr>
            <w:tcW w:w="440" w:type="dxa"/>
            <w:shd w:val="clear" w:color="auto" w:fill="CCFF66"/>
          </w:tcPr>
          <w:p w:rsidR="00C32065" w:rsidRPr="00C928FC" w:rsidRDefault="00DA6D35" w:rsidP="00E41B46">
            <w:pPr>
              <w:pStyle w:val="NoSpacing"/>
              <w:rPr>
                <w:rFonts w:ascii="LCD Display Grid" w:hAnsi="LCD Display Grid"/>
                <w:b/>
              </w:rPr>
            </w:pPr>
            <w:r>
              <w:rPr>
                <w:rFonts w:ascii="LCD Display Grid" w:hAnsi="LCD Display Grid"/>
                <w:b/>
              </w:rPr>
              <w:t>a</w:t>
            </w:r>
          </w:p>
        </w:tc>
        <w:tc>
          <w:tcPr>
            <w:tcW w:w="440" w:type="dxa"/>
            <w:shd w:val="clear" w:color="auto" w:fill="CCFF66"/>
          </w:tcPr>
          <w:p w:rsidR="00C32065" w:rsidRPr="00C928FC" w:rsidRDefault="00DA6D35" w:rsidP="00E41B46">
            <w:pPr>
              <w:pStyle w:val="NoSpacing"/>
              <w:rPr>
                <w:rFonts w:ascii="LCD Display Grid" w:hAnsi="LCD Display Grid"/>
                <w:b/>
              </w:rPr>
            </w:pPr>
            <w:r>
              <w:rPr>
                <w:rFonts w:ascii="LCD Display Grid" w:hAnsi="LCD Display Grid"/>
                <w:b/>
              </w:rPr>
              <w:t>i</w:t>
            </w:r>
          </w:p>
        </w:tc>
        <w:tc>
          <w:tcPr>
            <w:tcW w:w="440" w:type="dxa"/>
            <w:shd w:val="clear" w:color="auto" w:fill="CCFF66"/>
          </w:tcPr>
          <w:p w:rsidR="00C32065" w:rsidRPr="00C928FC" w:rsidRDefault="00DA6D35" w:rsidP="00E41B46">
            <w:pPr>
              <w:pStyle w:val="NoSpacing"/>
              <w:rPr>
                <w:rFonts w:ascii="LCD Display Grid" w:hAnsi="LCD Display Grid"/>
                <w:b/>
              </w:rPr>
            </w:pPr>
            <w:r>
              <w:rPr>
                <w:rFonts w:ascii="LCD Display Grid" w:hAnsi="LCD Display Grid"/>
                <w:b/>
              </w:rPr>
              <w:t>r</w:t>
            </w: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DA6D35" w:rsidP="00E41B46">
            <w:pPr>
              <w:pStyle w:val="NoSpacing"/>
              <w:rPr>
                <w:rFonts w:ascii="LCD Display Grid" w:hAnsi="LCD Display Grid"/>
                <w:b/>
              </w:rPr>
            </w:pPr>
            <w:r>
              <w:rPr>
                <w:rFonts w:ascii="LCD Display Grid" w:hAnsi="LCD Display Grid"/>
                <w:b/>
              </w:rPr>
              <w:t>B</w:t>
            </w:r>
          </w:p>
        </w:tc>
        <w:tc>
          <w:tcPr>
            <w:tcW w:w="440" w:type="dxa"/>
            <w:shd w:val="clear" w:color="auto" w:fill="CCFF66"/>
          </w:tcPr>
          <w:p w:rsidR="00C32065" w:rsidRPr="00C928FC" w:rsidRDefault="00DA6D35" w:rsidP="00E41B46">
            <w:pPr>
              <w:pStyle w:val="NoSpacing"/>
              <w:rPr>
                <w:rFonts w:ascii="LCD Display Grid" w:hAnsi="LCD Display Grid"/>
                <w:b/>
              </w:rPr>
            </w:pPr>
            <w:r>
              <w:rPr>
                <w:rFonts w:ascii="LCD Display Grid" w:hAnsi="LCD Display Grid"/>
                <w:b/>
              </w:rPr>
              <w:t>U</w:t>
            </w:r>
          </w:p>
        </w:tc>
        <w:tc>
          <w:tcPr>
            <w:tcW w:w="440" w:type="dxa"/>
            <w:shd w:val="clear" w:color="auto" w:fill="CCFF66"/>
          </w:tcPr>
          <w:p w:rsidR="00C32065" w:rsidRPr="00C928FC" w:rsidRDefault="00DA6D35" w:rsidP="00E41B46">
            <w:pPr>
              <w:pStyle w:val="NoSpacing"/>
              <w:rPr>
                <w:rFonts w:ascii="LCD Display Grid" w:hAnsi="LCD Display Grid"/>
                <w:b/>
              </w:rPr>
            </w:pPr>
            <w:r>
              <w:rPr>
                <w:rFonts w:ascii="LCD Display Grid" w:hAnsi="LCD Display Grid"/>
                <w:b/>
              </w:rPr>
              <w:t>S</w:t>
            </w:r>
          </w:p>
        </w:tc>
        <w:tc>
          <w:tcPr>
            <w:tcW w:w="440" w:type="dxa"/>
            <w:shd w:val="clear" w:color="auto" w:fill="CCFF66"/>
          </w:tcPr>
          <w:p w:rsidR="00C32065" w:rsidRPr="00C928FC" w:rsidRDefault="00DA6D35" w:rsidP="00E41B46">
            <w:pPr>
              <w:pStyle w:val="NoSpacing"/>
              <w:rPr>
                <w:rFonts w:ascii="LCD Display Grid" w:hAnsi="LCD Display Grid"/>
                <w:b/>
              </w:rPr>
            </w:pPr>
            <w:r>
              <w:rPr>
                <w:rFonts w:ascii="LCD Display Grid" w:hAnsi="LCD Display Grid"/>
                <w:b/>
              </w:rPr>
              <w:t>Y</w:t>
            </w: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C32065" w:rsidP="00E41B46">
            <w:pPr>
              <w:pStyle w:val="NoSpacing"/>
              <w:rPr>
                <w:rFonts w:ascii="LCD Display Grid" w:hAnsi="LCD Display Grid"/>
                <w:b/>
              </w:rPr>
            </w:pPr>
          </w:p>
        </w:tc>
      </w:tr>
      <w:tr w:rsidR="00C32065" w:rsidTr="00E41B46">
        <w:tc>
          <w:tcPr>
            <w:tcW w:w="423" w:type="dxa"/>
            <w:shd w:val="clear" w:color="auto" w:fill="BFBFBF" w:themeFill="background1" w:themeFillShade="BF"/>
          </w:tcPr>
          <w:p w:rsidR="00C32065" w:rsidRDefault="00C32065" w:rsidP="00E41B46">
            <w:pPr>
              <w:pStyle w:val="NoSpacing"/>
            </w:pPr>
            <w:r>
              <w:t>2</w:t>
            </w:r>
          </w:p>
        </w:tc>
        <w:tc>
          <w:tcPr>
            <w:tcW w:w="422" w:type="dxa"/>
            <w:shd w:val="clear" w:color="auto" w:fill="CCFF66"/>
          </w:tcPr>
          <w:p w:rsidR="00C32065" w:rsidRPr="00C928FC" w:rsidRDefault="00C32065" w:rsidP="00E41B46">
            <w:pPr>
              <w:pStyle w:val="NoSpacing"/>
              <w:rPr>
                <w:rFonts w:ascii="LCD Display Grid" w:hAnsi="LCD Display Grid"/>
                <w:b/>
              </w:rPr>
            </w:pPr>
          </w:p>
        </w:tc>
        <w:tc>
          <w:tcPr>
            <w:tcW w:w="423" w:type="dxa"/>
            <w:shd w:val="clear" w:color="auto" w:fill="CCFF66"/>
          </w:tcPr>
          <w:p w:rsidR="00C32065" w:rsidRPr="00C928FC" w:rsidRDefault="00C32065" w:rsidP="00E41B46">
            <w:pPr>
              <w:pStyle w:val="NoSpacing"/>
              <w:rPr>
                <w:rFonts w:ascii="LCD Display Grid" w:hAnsi="LCD Display Grid"/>
                <w:b/>
              </w:rPr>
            </w:pPr>
          </w:p>
        </w:tc>
        <w:tc>
          <w:tcPr>
            <w:tcW w:w="423" w:type="dxa"/>
            <w:shd w:val="clear" w:color="auto" w:fill="CCFF66"/>
          </w:tcPr>
          <w:p w:rsidR="00C32065" w:rsidRPr="00C928FC" w:rsidRDefault="00C32065" w:rsidP="00E41B46">
            <w:pPr>
              <w:pStyle w:val="NoSpacing"/>
              <w:rPr>
                <w:rFonts w:ascii="LCD Display Grid" w:hAnsi="LCD Display Grid"/>
                <w:b/>
              </w:rPr>
            </w:pPr>
          </w:p>
        </w:tc>
        <w:tc>
          <w:tcPr>
            <w:tcW w:w="422" w:type="dxa"/>
            <w:shd w:val="clear" w:color="auto" w:fill="CCFF66"/>
          </w:tcPr>
          <w:p w:rsidR="00C32065" w:rsidRPr="00C928FC" w:rsidRDefault="00C32065" w:rsidP="00E41B46">
            <w:pPr>
              <w:pStyle w:val="NoSpacing"/>
              <w:rPr>
                <w:rFonts w:ascii="LCD Display Grid" w:hAnsi="LCD Display Grid"/>
                <w:b/>
              </w:rPr>
            </w:pPr>
          </w:p>
        </w:tc>
        <w:tc>
          <w:tcPr>
            <w:tcW w:w="422" w:type="dxa"/>
            <w:shd w:val="clear" w:color="auto" w:fill="CCFF66"/>
          </w:tcPr>
          <w:p w:rsidR="00C32065" w:rsidRPr="00C928FC" w:rsidRDefault="00D31AA8" w:rsidP="00E41B46">
            <w:pPr>
              <w:pStyle w:val="NoSpacing"/>
              <w:rPr>
                <w:rFonts w:ascii="LCD Display Grid" w:hAnsi="LCD Display Grid"/>
                <w:b/>
              </w:rPr>
            </w:pPr>
            <w:r>
              <w:rPr>
                <w:rFonts w:ascii="LCD Display Grid" w:hAnsi="LCD Display Grid"/>
                <w:b/>
              </w:rPr>
              <w:t>h</w:t>
            </w:r>
          </w:p>
        </w:tc>
        <w:tc>
          <w:tcPr>
            <w:tcW w:w="422" w:type="dxa"/>
            <w:shd w:val="clear" w:color="auto" w:fill="CCFF66"/>
          </w:tcPr>
          <w:p w:rsidR="00C32065" w:rsidRPr="00C928FC" w:rsidRDefault="00D31AA8" w:rsidP="00E41B46">
            <w:pPr>
              <w:pStyle w:val="NoSpacing"/>
              <w:rPr>
                <w:rFonts w:ascii="LCD Display Grid" w:hAnsi="LCD Display Grid"/>
                <w:b/>
              </w:rPr>
            </w:pPr>
            <w:r>
              <w:rPr>
                <w:rFonts w:ascii="LCD Display Grid" w:hAnsi="LCD Display Grid"/>
                <w:b/>
              </w:rPr>
              <w:t>h</w:t>
            </w:r>
          </w:p>
        </w:tc>
        <w:tc>
          <w:tcPr>
            <w:tcW w:w="422" w:type="dxa"/>
            <w:shd w:val="clear" w:color="auto" w:fill="CCFF66"/>
          </w:tcPr>
          <w:p w:rsidR="00C32065" w:rsidRPr="00C928FC" w:rsidRDefault="00D31AA8" w:rsidP="00E41B46">
            <w:pPr>
              <w:pStyle w:val="NoSpacing"/>
              <w:rPr>
                <w:rFonts w:ascii="LCD Display Grid" w:hAnsi="LCD Display Grid"/>
                <w:b/>
              </w:rPr>
            </w:pPr>
            <w:r>
              <w:rPr>
                <w:rFonts w:ascii="LCD Display Grid" w:hAnsi="LCD Display Grid"/>
                <w:b/>
              </w:rPr>
              <w:t>:</w:t>
            </w:r>
          </w:p>
        </w:tc>
        <w:tc>
          <w:tcPr>
            <w:tcW w:w="422" w:type="dxa"/>
            <w:shd w:val="clear" w:color="auto" w:fill="CCFF66"/>
          </w:tcPr>
          <w:p w:rsidR="00C32065" w:rsidRPr="00C928FC" w:rsidRDefault="00D31AA8" w:rsidP="00E41B46">
            <w:pPr>
              <w:pStyle w:val="NoSpacing"/>
              <w:rPr>
                <w:rFonts w:ascii="LCD Display Grid" w:hAnsi="LCD Display Grid"/>
                <w:b/>
              </w:rPr>
            </w:pPr>
            <w:r>
              <w:rPr>
                <w:rFonts w:ascii="LCD Display Grid" w:hAnsi="LCD Display Grid"/>
                <w:b/>
              </w:rPr>
              <w:t>m</w:t>
            </w:r>
          </w:p>
        </w:tc>
        <w:tc>
          <w:tcPr>
            <w:tcW w:w="421" w:type="dxa"/>
            <w:shd w:val="clear" w:color="auto" w:fill="CCFF66"/>
          </w:tcPr>
          <w:p w:rsidR="00C32065" w:rsidRPr="00C928FC" w:rsidRDefault="00D31AA8" w:rsidP="00E41B46">
            <w:pPr>
              <w:pStyle w:val="NoSpacing"/>
              <w:rPr>
                <w:rFonts w:ascii="LCD Display Grid" w:hAnsi="LCD Display Grid"/>
                <w:b/>
              </w:rPr>
            </w:pPr>
            <w:r>
              <w:rPr>
                <w:rFonts w:ascii="LCD Display Grid" w:hAnsi="LCD Display Grid"/>
                <w:b/>
              </w:rPr>
              <w:t>m</w:t>
            </w: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D31AA8" w:rsidP="00E41B46">
            <w:pPr>
              <w:pStyle w:val="NoSpacing"/>
              <w:rPr>
                <w:rFonts w:ascii="LCD Display Grid" w:hAnsi="LCD Display Grid"/>
                <w:b/>
              </w:rPr>
            </w:pPr>
            <w:r>
              <w:rPr>
                <w:rFonts w:ascii="LCD Display Grid" w:hAnsi="LCD Display Grid"/>
                <w:b/>
              </w:rPr>
              <w:t>r</w:t>
            </w:r>
          </w:p>
        </w:tc>
        <w:tc>
          <w:tcPr>
            <w:tcW w:w="440" w:type="dxa"/>
            <w:shd w:val="clear" w:color="auto" w:fill="CCFF66"/>
          </w:tcPr>
          <w:p w:rsidR="00C32065" w:rsidRPr="00C928FC" w:rsidRDefault="00D31AA8" w:rsidP="00E41B46">
            <w:pPr>
              <w:pStyle w:val="NoSpacing"/>
              <w:rPr>
                <w:rFonts w:ascii="LCD Display Grid" w:hAnsi="LCD Display Grid"/>
                <w:b/>
              </w:rPr>
            </w:pPr>
            <w:r>
              <w:rPr>
                <w:rFonts w:ascii="LCD Display Grid" w:hAnsi="LCD Display Grid"/>
                <w:b/>
              </w:rPr>
              <w:t>e</w:t>
            </w:r>
          </w:p>
        </w:tc>
        <w:tc>
          <w:tcPr>
            <w:tcW w:w="440" w:type="dxa"/>
            <w:shd w:val="clear" w:color="auto" w:fill="CCFF66"/>
          </w:tcPr>
          <w:p w:rsidR="00C32065" w:rsidRPr="00C928FC" w:rsidRDefault="00D31AA8" w:rsidP="00E41B46">
            <w:pPr>
              <w:pStyle w:val="NoSpacing"/>
              <w:rPr>
                <w:rFonts w:ascii="LCD Display Grid" w:hAnsi="LCD Display Grid"/>
                <w:b/>
              </w:rPr>
            </w:pPr>
            <w:r>
              <w:rPr>
                <w:rFonts w:ascii="LCD Display Grid" w:hAnsi="LCD Display Grid"/>
                <w:b/>
              </w:rPr>
              <w:t>m</w:t>
            </w:r>
          </w:p>
        </w:tc>
        <w:tc>
          <w:tcPr>
            <w:tcW w:w="440" w:type="dxa"/>
            <w:shd w:val="clear" w:color="auto" w:fill="CCFF66"/>
          </w:tcPr>
          <w:p w:rsidR="00C32065" w:rsidRPr="00C928FC" w:rsidRDefault="00D31AA8" w:rsidP="00E41B46">
            <w:pPr>
              <w:pStyle w:val="NoSpacing"/>
              <w:rPr>
                <w:rFonts w:ascii="LCD Display Grid" w:hAnsi="LCD Display Grid"/>
                <w:b/>
              </w:rPr>
            </w:pPr>
            <w:r>
              <w:rPr>
                <w:rFonts w:ascii="LCD Display Grid" w:hAnsi="LCD Display Grid"/>
                <w:b/>
              </w:rPr>
              <w:t>a</w:t>
            </w:r>
          </w:p>
        </w:tc>
        <w:tc>
          <w:tcPr>
            <w:tcW w:w="440" w:type="dxa"/>
            <w:shd w:val="clear" w:color="auto" w:fill="CCFF66"/>
          </w:tcPr>
          <w:p w:rsidR="00C32065" w:rsidRPr="00C928FC" w:rsidRDefault="00D31AA8" w:rsidP="00E41B46">
            <w:pPr>
              <w:pStyle w:val="NoSpacing"/>
              <w:rPr>
                <w:rFonts w:ascii="LCD Display Grid" w:hAnsi="LCD Display Grid"/>
                <w:b/>
              </w:rPr>
            </w:pPr>
            <w:r>
              <w:rPr>
                <w:rFonts w:ascii="LCD Display Grid" w:hAnsi="LCD Display Grid"/>
                <w:b/>
              </w:rPr>
              <w:t>i</w:t>
            </w:r>
          </w:p>
        </w:tc>
        <w:tc>
          <w:tcPr>
            <w:tcW w:w="440" w:type="dxa"/>
            <w:shd w:val="clear" w:color="auto" w:fill="CCFF66"/>
          </w:tcPr>
          <w:p w:rsidR="00C32065" w:rsidRPr="00C928FC" w:rsidRDefault="00D31AA8" w:rsidP="00E41B46">
            <w:pPr>
              <w:pStyle w:val="NoSpacing"/>
              <w:rPr>
                <w:rFonts w:ascii="LCD Display Grid" w:hAnsi="LCD Display Grid"/>
                <w:b/>
              </w:rPr>
            </w:pPr>
            <w:r>
              <w:rPr>
                <w:rFonts w:ascii="LCD Display Grid" w:hAnsi="LCD Display Grid"/>
                <w:b/>
              </w:rPr>
              <w:t>n</w:t>
            </w: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C32065" w:rsidP="00E41B46">
            <w:pPr>
              <w:pStyle w:val="NoSpacing"/>
              <w:rPr>
                <w:rFonts w:ascii="LCD Display Grid" w:hAnsi="LCD Display Grid"/>
                <w:b/>
              </w:rPr>
            </w:pPr>
          </w:p>
        </w:tc>
      </w:tr>
      <w:tr w:rsidR="00C32065" w:rsidTr="00E41B46">
        <w:tc>
          <w:tcPr>
            <w:tcW w:w="423" w:type="dxa"/>
            <w:shd w:val="clear" w:color="auto" w:fill="BFBFBF" w:themeFill="background1" w:themeFillShade="BF"/>
          </w:tcPr>
          <w:p w:rsidR="00C32065" w:rsidRDefault="00C32065" w:rsidP="00E41B46">
            <w:pPr>
              <w:pStyle w:val="NoSpacing"/>
            </w:pPr>
            <w:r>
              <w:t>3</w:t>
            </w:r>
          </w:p>
        </w:tc>
        <w:tc>
          <w:tcPr>
            <w:tcW w:w="422" w:type="dxa"/>
            <w:shd w:val="clear" w:color="auto" w:fill="CCFF66"/>
          </w:tcPr>
          <w:p w:rsidR="00C32065" w:rsidRPr="00C928FC" w:rsidRDefault="00C32065" w:rsidP="00E41B46">
            <w:pPr>
              <w:pStyle w:val="NoSpacing"/>
              <w:rPr>
                <w:rFonts w:ascii="LCD Display Grid" w:hAnsi="LCD Display Grid"/>
                <w:b/>
              </w:rPr>
            </w:pPr>
          </w:p>
        </w:tc>
        <w:tc>
          <w:tcPr>
            <w:tcW w:w="423" w:type="dxa"/>
            <w:shd w:val="clear" w:color="auto" w:fill="CCFF66"/>
          </w:tcPr>
          <w:p w:rsidR="00C32065" w:rsidRPr="00C928FC" w:rsidRDefault="00C32065" w:rsidP="00E41B46">
            <w:pPr>
              <w:pStyle w:val="NoSpacing"/>
              <w:rPr>
                <w:rFonts w:ascii="LCD Display Grid" w:hAnsi="LCD Display Grid"/>
                <w:b/>
              </w:rPr>
            </w:pPr>
          </w:p>
        </w:tc>
        <w:tc>
          <w:tcPr>
            <w:tcW w:w="423" w:type="dxa"/>
            <w:shd w:val="clear" w:color="auto" w:fill="CCFF66"/>
          </w:tcPr>
          <w:p w:rsidR="00C32065" w:rsidRPr="00C928FC" w:rsidRDefault="00DA6D35" w:rsidP="00E41B46">
            <w:pPr>
              <w:pStyle w:val="NoSpacing"/>
              <w:rPr>
                <w:rFonts w:ascii="LCD Display Grid" w:hAnsi="LCD Display Grid"/>
                <w:b/>
              </w:rPr>
            </w:pPr>
            <w:r>
              <w:rPr>
                <w:rFonts w:ascii="LCD Display Grid" w:hAnsi="LCD Display Grid"/>
                <w:b/>
              </w:rPr>
              <w:t>R</w:t>
            </w:r>
          </w:p>
        </w:tc>
        <w:tc>
          <w:tcPr>
            <w:tcW w:w="422" w:type="dxa"/>
            <w:shd w:val="clear" w:color="auto" w:fill="CCFF66"/>
          </w:tcPr>
          <w:p w:rsidR="00C32065" w:rsidRPr="00C928FC" w:rsidRDefault="00DA6D35" w:rsidP="00E41B46">
            <w:pPr>
              <w:pStyle w:val="NoSpacing"/>
              <w:rPr>
                <w:rFonts w:ascii="LCD Display Grid" w:hAnsi="LCD Display Grid"/>
                <w:b/>
              </w:rPr>
            </w:pPr>
            <w:r>
              <w:rPr>
                <w:rFonts w:ascii="LCD Display Grid" w:hAnsi="LCD Display Grid"/>
                <w:b/>
              </w:rPr>
              <w:t>1</w:t>
            </w:r>
          </w:p>
        </w:tc>
        <w:tc>
          <w:tcPr>
            <w:tcW w:w="422" w:type="dxa"/>
            <w:shd w:val="clear" w:color="auto" w:fill="CCFF66"/>
          </w:tcPr>
          <w:p w:rsidR="00C32065" w:rsidRPr="00C928FC" w:rsidRDefault="00C32065" w:rsidP="00E41B46">
            <w:pPr>
              <w:pStyle w:val="NoSpacing"/>
              <w:rPr>
                <w:rFonts w:ascii="LCD Display Grid" w:hAnsi="LCD Display Grid"/>
                <w:b/>
              </w:rPr>
            </w:pPr>
          </w:p>
        </w:tc>
        <w:tc>
          <w:tcPr>
            <w:tcW w:w="422" w:type="dxa"/>
            <w:shd w:val="clear" w:color="auto" w:fill="CCFF66"/>
          </w:tcPr>
          <w:p w:rsidR="00C32065" w:rsidRPr="00C928FC" w:rsidRDefault="00C32065" w:rsidP="00E41B46">
            <w:pPr>
              <w:pStyle w:val="NoSpacing"/>
              <w:rPr>
                <w:rFonts w:ascii="LCD Display Grid" w:hAnsi="LCD Display Grid"/>
                <w:b/>
              </w:rPr>
            </w:pPr>
          </w:p>
        </w:tc>
        <w:tc>
          <w:tcPr>
            <w:tcW w:w="422" w:type="dxa"/>
            <w:shd w:val="clear" w:color="auto" w:fill="CCFF66"/>
          </w:tcPr>
          <w:p w:rsidR="00C32065" w:rsidRPr="00C928FC" w:rsidRDefault="00C32065" w:rsidP="00E41B46">
            <w:pPr>
              <w:pStyle w:val="NoSpacing"/>
              <w:rPr>
                <w:rFonts w:ascii="LCD Display Grid" w:hAnsi="LCD Display Grid"/>
                <w:b/>
              </w:rPr>
            </w:pPr>
          </w:p>
        </w:tc>
        <w:tc>
          <w:tcPr>
            <w:tcW w:w="422" w:type="dxa"/>
            <w:shd w:val="clear" w:color="auto" w:fill="CCFF66"/>
          </w:tcPr>
          <w:p w:rsidR="00C32065" w:rsidRPr="00C928FC" w:rsidRDefault="00C32065" w:rsidP="00E41B46">
            <w:pPr>
              <w:pStyle w:val="NoSpacing"/>
              <w:rPr>
                <w:rFonts w:ascii="LCD Display Grid" w:hAnsi="LCD Display Grid"/>
                <w:b/>
              </w:rPr>
            </w:pPr>
          </w:p>
        </w:tc>
        <w:tc>
          <w:tcPr>
            <w:tcW w:w="421"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DA6D35" w:rsidP="00E41B46">
            <w:pPr>
              <w:pStyle w:val="NoSpacing"/>
              <w:rPr>
                <w:rFonts w:ascii="LCD Display Grid" w:hAnsi="LCD Display Grid"/>
                <w:b/>
              </w:rPr>
            </w:pPr>
            <w:r>
              <w:rPr>
                <w:rFonts w:ascii="LCD Display Grid" w:hAnsi="LCD Display Grid"/>
                <w:b/>
              </w:rPr>
              <w:t>R</w:t>
            </w:r>
          </w:p>
        </w:tc>
        <w:tc>
          <w:tcPr>
            <w:tcW w:w="440" w:type="dxa"/>
            <w:shd w:val="clear" w:color="auto" w:fill="CCFF66"/>
          </w:tcPr>
          <w:p w:rsidR="00C32065" w:rsidRPr="00C928FC" w:rsidRDefault="00DA6D35" w:rsidP="00E41B46">
            <w:pPr>
              <w:pStyle w:val="NoSpacing"/>
              <w:rPr>
                <w:rFonts w:ascii="LCD Display Grid" w:hAnsi="LCD Display Grid"/>
                <w:b/>
              </w:rPr>
            </w:pPr>
            <w:r>
              <w:rPr>
                <w:rFonts w:ascii="LCD Display Grid" w:hAnsi="LCD Display Grid"/>
                <w:b/>
              </w:rPr>
              <w:t>2</w:t>
            </w: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DA6D35" w:rsidP="00E41B46">
            <w:pPr>
              <w:pStyle w:val="NoSpacing"/>
              <w:rPr>
                <w:rFonts w:ascii="LCD Display Grid" w:hAnsi="LCD Display Grid"/>
                <w:b/>
              </w:rPr>
            </w:pPr>
            <w:r>
              <w:rPr>
                <w:rFonts w:ascii="LCD Display Grid" w:hAnsi="LCD Display Grid"/>
                <w:b/>
              </w:rPr>
              <w:t>R</w:t>
            </w:r>
          </w:p>
        </w:tc>
        <w:tc>
          <w:tcPr>
            <w:tcW w:w="440" w:type="dxa"/>
            <w:shd w:val="clear" w:color="auto" w:fill="CCFF66"/>
          </w:tcPr>
          <w:p w:rsidR="00C32065" w:rsidRPr="00C928FC" w:rsidRDefault="00DA6D35" w:rsidP="00E41B46">
            <w:pPr>
              <w:pStyle w:val="NoSpacing"/>
              <w:rPr>
                <w:rFonts w:ascii="LCD Display Grid" w:hAnsi="LCD Display Grid"/>
                <w:b/>
              </w:rPr>
            </w:pPr>
            <w:r>
              <w:rPr>
                <w:rFonts w:ascii="LCD Display Grid" w:hAnsi="LCD Display Grid"/>
                <w:b/>
              </w:rPr>
              <w:t>3</w:t>
            </w: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C32065" w:rsidP="00E41B46">
            <w:pPr>
              <w:pStyle w:val="NoSpacing"/>
              <w:rPr>
                <w:rFonts w:ascii="LCD Display Grid" w:hAnsi="LCD Display Grid"/>
                <w:b/>
              </w:rPr>
            </w:pPr>
          </w:p>
        </w:tc>
      </w:tr>
      <w:tr w:rsidR="00C32065" w:rsidTr="00E41B46">
        <w:tc>
          <w:tcPr>
            <w:tcW w:w="423" w:type="dxa"/>
            <w:shd w:val="clear" w:color="auto" w:fill="BFBFBF" w:themeFill="background1" w:themeFillShade="BF"/>
          </w:tcPr>
          <w:p w:rsidR="00C32065" w:rsidRDefault="00C32065" w:rsidP="00E41B46">
            <w:pPr>
              <w:pStyle w:val="NoSpacing"/>
            </w:pPr>
            <w:r>
              <w:t>4</w:t>
            </w:r>
          </w:p>
        </w:tc>
        <w:tc>
          <w:tcPr>
            <w:tcW w:w="422" w:type="dxa"/>
            <w:shd w:val="clear" w:color="auto" w:fill="CCFF66"/>
          </w:tcPr>
          <w:p w:rsidR="00C32065" w:rsidRPr="00C928FC" w:rsidRDefault="00DA6D35" w:rsidP="00E41B46">
            <w:pPr>
              <w:pStyle w:val="NoSpacing"/>
              <w:rPr>
                <w:rFonts w:ascii="LCD Display Grid" w:hAnsi="LCD Display Grid"/>
                <w:b/>
              </w:rPr>
            </w:pPr>
            <w:r>
              <w:rPr>
                <w:rFonts w:ascii="LCD Display Grid" w:hAnsi="LCD Display Grid"/>
                <w:b/>
              </w:rPr>
              <w:t>a</w:t>
            </w:r>
          </w:p>
        </w:tc>
        <w:tc>
          <w:tcPr>
            <w:tcW w:w="423" w:type="dxa"/>
            <w:shd w:val="clear" w:color="auto" w:fill="CCFF66"/>
          </w:tcPr>
          <w:p w:rsidR="00C32065" w:rsidRPr="00C928FC" w:rsidRDefault="00DA6D35" w:rsidP="00E41B46">
            <w:pPr>
              <w:pStyle w:val="NoSpacing"/>
              <w:rPr>
                <w:rFonts w:ascii="LCD Display Grid" w:hAnsi="LCD Display Grid"/>
                <w:b/>
              </w:rPr>
            </w:pPr>
            <w:r>
              <w:rPr>
                <w:rFonts w:ascii="LCD Display Grid" w:hAnsi="LCD Display Grid"/>
                <w:b/>
              </w:rPr>
              <w:t>b</w:t>
            </w:r>
          </w:p>
        </w:tc>
        <w:tc>
          <w:tcPr>
            <w:tcW w:w="423" w:type="dxa"/>
            <w:shd w:val="clear" w:color="auto" w:fill="CCFF66"/>
          </w:tcPr>
          <w:p w:rsidR="00C32065" w:rsidRPr="00C928FC" w:rsidRDefault="00DA6D35" w:rsidP="00E41B46">
            <w:pPr>
              <w:pStyle w:val="NoSpacing"/>
              <w:rPr>
                <w:rFonts w:ascii="LCD Display Grid" w:hAnsi="LCD Display Grid"/>
                <w:b/>
              </w:rPr>
            </w:pPr>
            <w:r>
              <w:rPr>
                <w:rFonts w:ascii="LCD Display Grid" w:hAnsi="LCD Display Grid"/>
                <w:b/>
              </w:rPr>
              <w:t>,</w:t>
            </w:r>
          </w:p>
        </w:tc>
        <w:tc>
          <w:tcPr>
            <w:tcW w:w="422" w:type="dxa"/>
            <w:shd w:val="clear" w:color="auto" w:fill="CCFF66"/>
          </w:tcPr>
          <w:p w:rsidR="00C32065" w:rsidRPr="00C928FC" w:rsidRDefault="00DA6D35" w:rsidP="00E41B46">
            <w:pPr>
              <w:pStyle w:val="NoSpacing"/>
              <w:rPr>
                <w:rFonts w:ascii="LCD Display Grid" w:hAnsi="LCD Display Grid"/>
                <w:b/>
              </w:rPr>
            </w:pPr>
            <w:r>
              <w:rPr>
                <w:rFonts w:ascii="LCD Display Grid" w:hAnsi="LCD Display Grid"/>
                <w:b/>
              </w:rPr>
              <w:t>c</w:t>
            </w:r>
          </w:p>
        </w:tc>
        <w:tc>
          <w:tcPr>
            <w:tcW w:w="422" w:type="dxa"/>
            <w:shd w:val="clear" w:color="auto" w:fill="CCFF66"/>
          </w:tcPr>
          <w:p w:rsidR="00C32065" w:rsidRPr="00C928FC" w:rsidRDefault="00DA6D35" w:rsidP="00E41B46">
            <w:pPr>
              <w:pStyle w:val="NoSpacing"/>
              <w:rPr>
                <w:rFonts w:ascii="LCD Display Grid" w:hAnsi="LCD Display Grid"/>
                <w:b/>
              </w:rPr>
            </w:pPr>
            <w:r>
              <w:rPr>
                <w:rFonts w:ascii="LCD Display Grid" w:hAnsi="LCD Display Grid"/>
                <w:b/>
              </w:rPr>
              <w:t>k</w:t>
            </w:r>
          </w:p>
        </w:tc>
        <w:tc>
          <w:tcPr>
            <w:tcW w:w="422" w:type="dxa"/>
            <w:shd w:val="clear" w:color="auto" w:fill="CCFF66"/>
          </w:tcPr>
          <w:p w:rsidR="00C32065" w:rsidRPr="00C928FC" w:rsidRDefault="00DA6D35" w:rsidP="00E41B46">
            <w:pPr>
              <w:pStyle w:val="NoSpacing"/>
              <w:rPr>
                <w:rFonts w:ascii="LCD Display Grid" w:hAnsi="LCD Display Grid"/>
                <w:b/>
              </w:rPr>
            </w:pPr>
            <w:r>
              <w:rPr>
                <w:rFonts w:ascii="LCD Display Grid" w:hAnsi="LCD Display Grid"/>
                <w:b/>
              </w:rPr>
              <w:t>V</w:t>
            </w:r>
          </w:p>
        </w:tc>
        <w:tc>
          <w:tcPr>
            <w:tcW w:w="422" w:type="dxa"/>
            <w:shd w:val="clear" w:color="auto" w:fill="CCFF66"/>
          </w:tcPr>
          <w:p w:rsidR="00C32065" w:rsidRPr="00C928FC" w:rsidRDefault="00C32065" w:rsidP="00E41B46">
            <w:pPr>
              <w:pStyle w:val="NoSpacing"/>
              <w:rPr>
                <w:rFonts w:ascii="LCD Display Grid" w:hAnsi="LCD Display Grid"/>
                <w:b/>
              </w:rPr>
            </w:pPr>
          </w:p>
        </w:tc>
        <w:tc>
          <w:tcPr>
            <w:tcW w:w="422" w:type="dxa"/>
            <w:shd w:val="clear" w:color="auto" w:fill="CCFF66"/>
          </w:tcPr>
          <w:p w:rsidR="00C32065" w:rsidRPr="00C928FC" w:rsidRDefault="00DA6D35" w:rsidP="00E41B46">
            <w:pPr>
              <w:pStyle w:val="NoSpacing"/>
              <w:rPr>
                <w:rFonts w:ascii="LCD Display Grid" w:hAnsi="LCD Display Grid"/>
                <w:b/>
              </w:rPr>
            </w:pPr>
            <w:r>
              <w:rPr>
                <w:rFonts w:ascii="LCD Display Grid" w:hAnsi="LCD Display Grid"/>
                <w:b/>
              </w:rPr>
              <w:t>a</w:t>
            </w:r>
          </w:p>
        </w:tc>
        <w:tc>
          <w:tcPr>
            <w:tcW w:w="421" w:type="dxa"/>
            <w:shd w:val="clear" w:color="auto" w:fill="CCFF66"/>
          </w:tcPr>
          <w:p w:rsidR="00C32065" w:rsidRPr="00C928FC" w:rsidRDefault="00DA6D35" w:rsidP="00E41B46">
            <w:pPr>
              <w:pStyle w:val="NoSpacing"/>
              <w:rPr>
                <w:rFonts w:ascii="LCD Display Grid" w:hAnsi="LCD Display Grid"/>
                <w:b/>
              </w:rPr>
            </w:pPr>
            <w:r>
              <w:rPr>
                <w:rFonts w:ascii="LCD Display Grid" w:hAnsi="LCD Display Grid"/>
                <w:b/>
              </w:rPr>
              <w:t>b</w:t>
            </w:r>
          </w:p>
        </w:tc>
        <w:tc>
          <w:tcPr>
            <w:tcW w:w="440" w:type="dxa"/>
            <w:shd w:val="clear" w:color="auto" w:fill="CCFF66"/>
          </w:tcPr>
          <w:p w:rsidR="00C32065" w:rsidRPr="00C928FC" w:rsidRDefault="00DA6D35" w:rsidP="00E41B46">
            <w:pPr>
              <w:pStyle w:val="NoSpacing"/>
              <w:rPr>
                <w:rFonts w:ascii="LCD Display Grid" w:hAnsi="LCD Display Grid"/>
                <w:b/>
              </w:rPr>
            </w:pPr>
            <w:r>
              <w:rPr>
                <w:rFonts w:ascii="LCD Display Grid" w:hAnsi="LCD Display Grid"/>
                <w:b/>
              </w:rPr>
              <w:t>,</w:t>
            </w:r>
          </w:p>
        </w:tc>
        <w:tc>
          <w:tcPr>
            <w:tcW w:w="440" w:type="dxa"/>
            <w:shd w:val="clear" w:color="auto" w:fill="CCFF66"/>
          </w:tcPr>
          <w:p w:rsidR="00C32065" w:rsidRPr="00C928FC" w:rsidRDefault="00DA6D35" w:rsidP="00E41B46">
            <w:pPr>
              <w:pStyle w:val="NoSpacing"/>
              <w:rPr>
                <w:rFonts w:ascii="LCD Display Grid" w:hAnsi="LCD Display Grid"/>
                <w:b/>
              </w:rPr>
            </w:pPr>
            <w:r>
              <w:rPr>
                <w:rFonts w:ascii="LCD Display Grid" w:hAnsi="LCD Display Grid"/>
                <w:b/>
              </w:rPr>
              <w:t>c</w:t>
            </w:r>
          </w:p>
        </w:tc>
        <w:tc>
          <w:tcPr>
            <w:tcW w:w="440" w:type="dxa"/>
            <w:shd w:val="clear" w:color="auto" w:fill="CCFF66"/>
          </w:tcPr>
          <w:p w:rsidR="00C32065" w:rsidRPr="00C928FC" w:rsidRDefault="00DA6D35" w:rsidP="00E41B46">
            <w:pPr>
              <w:pStyle w:val="NoSpacing"/>
              <w:rPr>
                <w:rFonts w:ascii="LCD Display Grid" w:hAnsi="LCD Display Grid"/>
                <w:b/>
              </w:rPr>
            </w:pPr>
            <w:r>
              <w:rPr>
                <w:rFonts w:ascii="LCD Display Grid" w:hAnsi="LCD Display Grid"/>
                <w:b/>
              </w:rPr>
              <w:t>k</w:t>
            </w:r>
          </w:p>
        </w:tc>
        <w:tc>
          <w:tcPr>
            <w:tcW w:w="440" w:type="dxa"/>
            <w:shd w:val="clear" w:color="auto" w:fill="CCFF66"/>
          </w:tcPr>
          <w:p w:rsidR="00C32065" w:rsidRPr="00C928FC" w:rsidRDefault="00DA6D35" w:rsidP="00E41B46">
            <w:pPr>
              <w:pStyle w:val="NoSpacing"/>
              <w:rPr>
                <w:rFonts w:ascii="LCD Display Grid" w:hAnsi="LCD Display Grid"/>
                <w:b/>
              </w:rPr>
            </w:pPr>
            <w:r>
              <w:rPr>
                <w:rFonts w:ascii="LCD Display Grid" w:hAnsi="LCD Display Grid"/>
                <w:b/>
              </w:rPr>
              <w:t>V</w:t>
            </w: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DA6D35" w:rsidP="00E41B46">
            <w:pPr>
              <w:pStyle w:val="NoSpacing"/>
              <w:rPr>
                <w:rFonts w:ascii="LCD Display Grid" w:hAnsi="LCD Display Grid"/>
                <w:b/>
              </w:rPr>
            </w:pPr>
            <w:r>
              <w:rPr>
                <w:rFonts w:ascii="LCD Display Grid" w:hAnsi="LCD Display Grid"/>
                <w:b/>
              </w:rPr>
              <w:t>a</w:t>
            </w:r>
          </w:p>
        </w:tc>
        <w:tc>
          <w:tcPr>
            <w:tcW w:w="440" w:type="dxa"/>
            <w:shd w:val="clear" w:color="auto" w:fill="CCFF66"/>
          </w:tcPr>
          <w:p w:rsidR="00C32065" w:rsidRPr="00C928FC" w:rsidRDefault="00DA6D35" w:rsidP="00E41B46">
            <w:pPr>
              <w:pStyle w:val="NoSpacing"/>
              <w:rPr>
                <w:rFonts w:ascii="LCD Display Grid" w:hAnsi="LCD Display Grid"/>
                <w:b/>
              </w:rPr>
            </w:pPr>
            <w:r>
              <w:rPr>
                <w:rFonts w:ascii="LCD Display Grid" w:hAnsi="LCD Display Grid"/>
                <w:b/>
              </w:rPr>
              <w:t>b</w:t>
            </w:r>
          </w:p>
        </w:tc>
        <w:tc>
          <w:tcPr>
            <w:tcW w:w="440" w:type="dxa"/>
            <w:shd w:val="clear" w:color="auto" w:fill="CCFF66"/>
          </w:tcPr>
          <w:p w:rsidR="00C32065" w:rsidRPr="00C928FC" w:rsidRDefault="00DA6D35" w:rsidP="00E41B46">
            <w:pPr>
              <w:pStyle w:val="NoSpacing"/>
              <w:rPr>
                <w:rFonts w:ascii="LCD Display Grid" w:hAnsi="LCD Display Grid"/>
                <w:b/>
              </w:rPr>
            </w:pPr>
            <w:r>
              <w:rPr>
                <w:rFonts w:ascii="LCD Display Grid" w:hAnsi="LCD Display Grid"/>
                <w:b/>
              </w:rPr>
              <w:t>,</w:t>
            </w:r>
          </w:p>
        </w:tc>
        <w:tc>
          <w:tcPr>
            <w:tcW w:w="440" w:type="dxa"/>
            <w:shd w:val="clear" w:color="auto" w:fill="CCFF66"/>
          </w:tcPr>
          <w:p w:rsidR="00C32065" w:rsidRPr="00C928FC" w:rsidRDefault="00DA6D35" w:rsidP="00E41B46">
            <w:pPr>
              <w:pStyle w:val="NoSpacing"/>
              <w:rPr>
                <w:rFonts w:ascii="LCD Display Grid" w:hAnsi="LCD Display Grid"/>
                <w:b/>
              </w:rPr>
            </w:pPr>
            <w:r>
              <w:rPr>
                <w:rFonts w:ascii="LCD Display Grid" w:hAnsi="LCD Display Grid"/>
                <w:b/>
              </w:rPr>
              <w:t>c</w:t>
            </w:r>
          </w:p>
        </w:tc>
        <w:tc>
          <w:tcPr>
            <w:tcW w:w="440" w:type="dxa"/>
            <w:shd w:val="clear" w:color="auto" w:fill="CCFF66"/>
          </w:tcPr>
          <w:p w:rsidR="00C32065" w:rsidRPr="00C928FC" w:rsidRDefault="00DA6D35" w:rsidP="00E41B46">
            <w:pPr>
              <w:pStyle w:val="NoSpacing"/>
              <w:rPr>
                <w:rFonts w:ascii="LCD Display Grid" w:hAnsi="LCD Display Grid"/>
                <w:b/>
              </w:rPr>
            </w:pPr>
            <w:r>
              <w:rPr>
                <w:rFonts w:ascii="LCD Display Grid" w:hAnsi="LCD Display Grid"/>
                <w:b/>
              </w:rPr>
              <w:t>k</w:t>
            </w:r>
          </w:p>
        </w:tc>
        <w:tc>
          <w:tcPr>
            <w:tcW w:w="440" w:type="dxa"/>
            <w:shd w:val="clear" w:color="auto" w:fill="CCFF66"/>
          </w:tcPr>
          <w:p w:rsidR="00C32065" w:rsidRPr="00C928FC" w:rsidRDefault="00DA6D35" w:rsidP="00E41B46">
            <w:pPr>
              <w:pStyle w:val="NoSpacing"/>
              <w:rPr>
                <w:rFonts w:ascii="LCD Display Grid" w:hAnsi="LCD Display Grid"/>
                <w:b/>
              </w:rPr>
            </w:pPr>
            <w:r>
              <w:rPr>
                <w:rFonts w:ascii="LCD Display Grid" w:hAnsi="LCD Display Grid"/>
                <w:b/>
              </w:rPr>
              <w:t>V</w:t>
            </w:r>
          </w:p>
        </w:tc>
      </w:tr>
    </w:tbl>
    <w:p w:rsidR="00C32065" w:rsidRDefault="00C32065" w:rsidP="00C32065"/>
    <w:tbl>
      <w:tblPr>
        <w:tblStyle w:val="TableGrid"/>
        <w:tblW w:w="0" w:type="auto"/>
        <w:tblLook w:val="04A0" w:firstRow="1" w:lastRow="0" w:firstColumn="1" w:lastColumn="0" w:noHBand="0" w:noVBand="1"/>
      </w:tblPr>
      <w:tblGrid>
        <w:gridCol w:w="1413"/>
        <w:gridCol w:w="7654"/>
      </w:tblGrid>
      <w:tr w:rsidR="00765EAC" w:rsidTr="00E41B46">
        <w:tc>
          <w:tcPr>
            <w:tcW w:w="1413" w:type="dxa"/>
          </w:tcPr>
          <w:p w:rsidR="00765EAC" w:rsidRDefault="00F5017F" w:rsidP="00E41B46">
            <w:pPr>
              <w:pStyle w:val="NoSpacing"/>
              <w:rPr>
                <w:rFonts w:cstheme="minorHAnsi"/>
                <w:lang w:val="en-GB"/>
              </w:rPr>
            </w:pPr>
            <w:r>
              <w:rPr>
                <w:rFonts w:cstheme="minorHAnsi"/>
                <w:lang w:val="en-GB"/>
              </w:rPr>
              <w:t>X</w:t>
            </w:r>
          </w:p>
        </w:tc>
        <w:tc>
          <w:tcPr>
            <w:tcW w:w="7654" w:type="dxa"/>
          </w:tcPr>
          <w:p w:rsidR="00765EAC" w:rsidRDefault="00DA6D35" w:rsidP="00E41B46">
            <w:pPr>
              <w:pStyle w:val="NoSpacing"/>
              <w:rPr>
                <w:lang w:val="en-GB"/>
              </w:rPr>
            </w:pPr>
            <w:r>
              <w:rPr>
                <w:lang w:val="en-GB"/>
              </w:rPr>
              <w:t>Paus</w:t>
            </w:r>
            <w:r w:rsidR="00765EAC">
              <w:rPr>
                <w:lang w:val="en-GB"/>
              </w:rPr>
              <w:t>e the current repair action</w:t>
            </w:r>
          </w:p>
        </w:tc>
      </w:tr>
      <w:tr w:rsidR="00765EAC" w:rsidTr="00E41B46">
        <w:tc>
          <w:tcPr>
            <w:tcW w:w="1413" w:type="dxa"/>
          </w:tcPr>
          <w:p w:rsidR="00765EAC" w:rsidRDefault="00765EAC" w:rsidP="00E41B46">
            <w:pPr>
              <w:pStyle w:val="NoSpacing"/>
              <w:rPr>
                <w:rFonts w:cstheme="minorHAnsi"/>
                <w:lang w:val="en-GB"/>
              </w:rPr>
            </w:pPr>
            <w:r>
              <w:rPr>
                <w:rFonts w:cstheme="minorHAnsi"/>
                <w:lang w:val="en-GB"/>
              </w:rPr>
              <w:t>others</w:t>
            </w:r>
          </w:p>
        </w:tc>
        <w:tc>
          <w:tcPr>
            <w:tcW w:w="7654" w:type="dxa"/>
          </w:tcPr>
          <w:p w:rsidR="00765EAC" w:rsidRDefault="00765EAC" w:rsidP="00E41B46">
            <w:pPr>
              <w:pStyle w:val="NoSpacing"/>
              <w:rPr>
                <w:lang w:val="en-GB"/>
              </w:rPr>
            </w:pPr>
            <w:r>
              <w:rPr>
                <w:lang w:val="en-GB"/>
              </w:rPr>
              <w:t>No function</w:t>
            </w:r>
          </w:p>
        </w:tc>
      </w:tr>
    </w:tbl>
    <w:p w:rsidR="00765EAC" w:rsidRPr="00C32065" w:rsidRDefault="00765EAC" w:rsidP="00C32065"/>
    <w:p w:rsidR="00065C9C" w:rsidRPr="00BC4B92" w:rsidRDefault="00065C9C" w:rsidP="00BC4B92"/>
    <w:p w:rsidR="00765EAC" w:rsidRDefault="00765EAC" w:rsidP="009F5B70">
      <w:pPr>
        <w:pStyle w:val="Heading5"/>
      </w:pPr>
      <w:r>
        <w:t>Repair paused</w:t>
      </w:r>
    </w:p>
    <w:p w:rsidR="00765EAC" w:rsidRDefault="00765EAC" w:rsidP="00765EAC">
      <w:r>
        <w:t>When treatment is paused</w:t>
      </w:r>
      <w:r w:rsidR="00837299">
        <w:t>, the display will change its output to:</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765EAC" w:rsidTr="00E41B46">
        <w:tc>
          <w:tcPr>
            <w:tcW w:w="423" w:type="dxa"/>
            <w:shd w:val="clear" w:color="auto" w:fill="BFBFBF" w:themeFill="background1" w:themeFillShade="BF"/>
          </w:tcPr>
          <w:p w:rsidR="00765EAC" w:rsidRDefault="00765EAC" w:rsidP="00E41B46">
            <w:pPr>
              <w:pStyle w:val="NoSpacing"/>
            </w:pPr>
            <w:r>
              <w:t>/</w:t>
            </w:r>
          </w:p>
        </w:tc>
        <w:tc>
          <w:tcPr>
            <w:tcW w:w="422" w:type="dxa"/>
            <w:shd w:val="clear" w:color="auto" w:fill="BFBFBF" w:themeFill="background1" w:themeFillShade="BF"/>
          </w:tcPr>
          <w:p w:rsidR="00765EAC" w:rsidRDefault="00765EAC" w:rsidP="00E41B46">
            <w:pPr>
              <w:pStyle w:val="NoSpacing"/>
            </w:pPr>
            <w:r>
              <w:t>1</w:t>
            </w:r>
          </w:p>
        </w:tc>
        <w:tc>
          <w:tcPr>
            <w:tcW w:w="423" w:type="dxa"/>
            <w:shd w:val="clear" w:color="auto" w:fill="BFBFBF" w:themeFill="background1" w:themeFillShade="BF"/>
          </w:tcPr>
          <w:p w:rsidR="00765EAC" w:rsidRDefault="00765EAC" w:rsidP="00E41B46">
            <w:pPr>
              <w:pStyle w:val="NoSpacing"/>
            </w:pPr>
            <w:r>
              <w:t>2</w:t>
            </w:r>
          </w:p>
        </w:tc>
        <w:tc>
          <w:tcPr>
            <w:tcW w:w="423" w:type="dxa"/>
            <w:shd w:val="clear" w:color="auto" w:fill="BFBFBF" w:themeFill="background1" w:themeFillShade="BF"/>
          </w:tcPr>
          <w:p w:rsidR="00765EAC" w:rsidRDefault="00765EAC" w:rsidP="00E41B46">
            <w:pPr>
              <w:pStyle w:val="NoSpacing"/>
            </w:pPr>
            <w:r>
              <w:t>3</w:t>
            </w:r>
          </w:p>
        </w:tc>
        <w:tc>
          <w:tcPr>
            <w:tcW w:w="422" w:type="dxa"/>
            <w:shd w:val="clear" w:color="auto" w:fill="BFBFBF" w:themeFill="background1" w:themeFillShade="BF"/>
          </w:tcPr>
          <w:p w:rsidR="00765EAC" w:rsidRDefault="00765EAC" w:rsidP="00E41B46">
            <w:pPr>
              <w:pStyle w:val="NoSpacing"/>
            </w:pPr>
            <w:r>
              <w:t>4</w:t>
            </w:r>
          </w:p>
        </w:tc>
        <w:tc>
          <w:tcPr>
            <w:tcW w:w="422" w:type="dxa"/>
            <w:shd w:val="clear" w:color="auto" w:fill="BFBFBF" w:themeFill="background1" w:themeFillShade="BF"/>
          </w:tcPr>
          <w:p w:rsidR="00765EAC" w:rsidRDefault="00765EAC" w:rsidP="00E41B46">
            <w:pPr>
              <w:pStyle w:val="NoSpacing"/>
            </w:pPr>
            <w:r>
              <w:t>5</w:t>
            </w:r>
          </w:p>
        </w:tc>
        <w:tc>
          <w:tcPr>
            <w:tcW w:w="422" w:type="dxa"/>
            <w:shd w:val="clear" w:color="auto" w:fill="BFBFBF" w:themeFill="background1" w:themeFillShade="BF"/>
          </w:tcPr>
          <w:p w:rsidR="00765EAC" w:rsidRDefault="00765EAC" w:rsidP="00E41B46">
            <w:pPr>
              <w:pStyle w:val="NoSpacing"/>
            </w:pPr>
            <w:r>
              <w:t>6</w:t>
            </w:r>
          </w:p>
        </w:tc>
        <w:tc>
          <w:tcPr>
            <w:tcW w:w="422" w:type="dxa"/>
            <w:shd w:val="clear" w:color="auto" w:fill="BFBFBF" w:themeFill="background1" w:themeFillShade="BF"/>
          </w:tcPr>
          <w:p w:rsidR="00765EAC" w:rsidRDefault="00765EAC" w:rsidP="00E41B46">
            <w:pPr>
              <w:pStyle w:val="NoSpacing"/>
            </w:pPr>
            <w:r>
              <w:t>7</w:t>
            </w:r>
          </w:p>
        </w:tc>
        <w:tc>
          <w:tcPr>
            <w:tcW w:w="422" w:type="dxa"/>
            <w:shd w:val="clear" w:color="auto" w:fill="BFBFBF" w:themeFill="background1" w:themeFillShade="BF"/>
          </w:tcPr>
          <w:p w:rsidR="00765EAC" w:rsidRDefault="00765EAC" w:rsidP="00E41B46">
            <w:pPr>
              <w:pStyle w:val="NoSpacing"/>
            </w:pPr>
            <w:r>
              <w:t>8</w:t>
            </w:r>
          </w:p>
        </w:tc>
        <w:tc>
          <w:tcPr>
            <w:tcW w:w="421" w:type="dxa"/>
            <w:shd w:val="clear" w:color="auto" w:fill="BFBFBF" w:themeFill="background1" w:themeFillShade="BF"/>
          </w:tcPr>
          <w:p w:rsidR="00765EAC" w:rsidRDefault="00765EAC" w:rsidP="00E41B46">
            <w:pPr>
              <w:pStyle w:val="NoSpacing"/>
            </w:pPr>
            <w:r>
              <w:t>9</w:t>
            </w:r>
          </w:p>
        </w:tc>
        <w:tc>
          <w:tcPr>
            <w:tcW w:w="440" w:type="dxa"/>
            <w:shd w:val="clear" w:color="auto" w:fill="BFBFBF" w:themeFill="background1" w:themeFillShade="BF"/>
          </w:tcPr>
          <w:p w:rsidR="00765EAC" w:rsidRDefault="00765EAC" w:rsidP="00E41B46">
            <w:pPr>
              <w:pStyle w:val="NoSpacing"/>
            </w:pPr>
            <w:r>
              <w:t>10</w:t>
            </w:r>
          </w:p>
        </w:tc>
        <w:tc>
          <w:tcPr>
            <w:tcW w:w="440" w:type="dxa"/>
            <w:shd w:val="clear" w:color="auto" w:fill="BFBFBF" w:themeFill="background1" w:themeFillShade="BF"/>
          </w:tcPr>
          <w:p w:rsidR="00765EAC" w:rsidRDefault="00765EAC" w:rsidP="00E41B46">
            <w:pPr>
              <w:pStyle w:val="NoSpacing"/>
            </w:pPr>
            <w:r>
              <w:t>11</w:t>
            </w:r>
          </w:p>
        </w:tc>
        <w:tc>
          <w:tcPr>
            <w:tcW w:w="440" w:type="dxa"/>
            <w:shd w:val="clear" w:color="auto" w:fill="BFBFBF" w:themeFill="background1" w:themeFillShade="BF"/>
          </w:tcPr>
          <w:p w:rsidR="00765EAC" w:rsidRDefault="00765EAC" w:rsidP="00E41B46">
            <w:pPr>
              <w:pStyle w:val="NoSpacing"/>
            </w:pPr>
            <w:r>
              <w:t>12</w:t>
            </w:r>
          </w:p>
        </w:tc>
        <w:tc>
          <w:tcPr>
            <w:tcW w:w="440" w:type="dxa"/>
            <w:shd w:val="clear" w:color="auto" w:fill="BFBFBF" w:themeFill="background1" w:themeFillShade="BF"/>
          </w:tcPr>
          <w:p w:rsidR="00765EAC" w:rsidRDefault="00765EAC" w:rsidP="00E41B46">
            <w:pPr>
              <w:pStyle w:val="NoSpacing"/>
            </w:pPr>
            <w:r>
              <w:t>13</w:t>
            </w:r>
          </w:p>
        </w:tc>
        <w:tc>
          <w:tcPr>
            <w:tcW w:w="440" w:type="dxa"/>
            <w:shd w:val="clear" w:color="auto" w:fill="BFBFBF" w:themeFill="background1" w:themeFillShade="BF"/>
          </w:tcPr>
          <w:p w:rsidR="00765EAC" w:rsidRDefault="00765EAC" w:rsidP="00E41B46">
            <w:pPr>
              <w:pStyle w:val="NoSpacing"/>
            </w:pPr>
            <w:r>
              <w:t>14</w:t>
            </w:r>
          </w:p>
        </w:tc>
        <w:tc>
          <w:tcPr>
            <w:tcW w:w="440" w:type="dxa"/>
            <w:shd w:val="clear" w:color="auto" w:fill="BFBFBF" w:themeFill="background1" w:themeFillShade="BF"/>
          </w:tcPr>
          <w:p w:rsidR="00765EAC" w:rsidRDefault="00765EAC" w:rsidP="00E41B46">
            <w:pPr>
              <w:pStyle w:val="NoSpacing"/>
            </w:pPr>
            <w:r>
              <w:t>15</w:t>
            </w:r>
          </w:p>
        </w:tc>
        <w:tc>
          <w:tcPr>
            <w:tcW w:w="440" w:type="dxa"/>
            <w:shd w:val="clear" w:color="auto" w:fill="BFBFBF" w:themeFill="background1" w:themeFillShade="BF"/>
          </w:tcPr>
          <w:p w:rsidR="00765EAC" w:rsidRDefault="00765EAC" w:rsidP="00E41B46">
            <w:pPr>
              <w:pStyle w:val="NoSpacing"/>
            </w:pPr>
            <w:r>
              <w:t>16</w:t>
            </w:r>
          </w:p>
        </w:tc>
        <w:tc>
          <w:tcPr>
            <w:tcW w:w="440" w:type="dxa"/>
            <w:shd w:val="clear" w:color="auto" w:fill="BFBFBF" w:themeFill="background1" w:themeFillShade="BF"/>
          </w:tcPr>
          <w:p w:rsidR="00765EAC" w:rsidRDefault="00765EAC" w:rsidP="00E41B46">
            <w:pPr>
              <w:pStyle w:val="NoSpacing"/>
            </w:pPr>
            <w:r>
              <w:t>17</w:t>
            </w:r>
          </w:p>
        </w:tc>
        <w:tc>
          <w:tcPr>
            <w:tcW w:w="440" w:type="dxa"/>
            <w:shd w:val="clear" w:color="auto" w:fill="BFBFBF" w:themeFill="background1" w:themeFillShade="BF"/>
          </w:tcPr>
          <w:p w:rsidR="00765EAC" w:rsidRDefault="00765EAC" w:rsidP="00E41B46">
            <w:pPr>
              <w:pStyle w:val="NoSpacing"/>
            </w:pPr>
            <w:r>
              <w:t>18</w:t>
            </w:r>
          </w:p>
        </w:tc>
        <w:tc>
          <w:tcPr>
            <w:tcW w:w="440" w:type="dxa"/>
            <w:shd w:val="clear" w:color="auto" w:fill="BFBFBF" w:themeFill="background1" w:themeFillShade="BF"/>
          </w:tcPr>
          <w:p w:rsidR="00765EAC" w:rsidRDefault="00765EAC" w:rsidP="00E41B46">
            <w:pPr>
              <w:pStyle w:val="NoSpacing"/>
            </w:pPr>
            <w:r>
              <w:t>19</w:t>
            </w:r>
          </w:p>
        </w:tc>
        <w:tc>
          <w:tcPr>
            <w:tcW w:w="440" w:type="dxa"/>
            <w:shd w:val="clear" w:color="auto" w:fill="BFBFBF" w:themeFill="background1" w:themeFillShade="BF"/>
          </w:tcPr>
          <w:p w:rsidR="00765EAC" w:rsidRDefault="00765EAC" w:rsidP="00E41B46">
            <w:pPr>
              <w:pStyle w:val="NoSpacing"/>
            </w:pPr>
            <w:r>
              <w:t>20</w:t>
            </w:r>
          </w:p>
        </w:tc>
      </w:tr>
      <w:tr w:rsidR="00765EAC" w:rsidTr="00E41B46">
        <w:tc>
          <w:tcPr>
            <w:tcW w:w="423" w:type="dxa"/>
            <w:shd w:val="clear" w:color="auto" w:fill="BFBFBF" w:themeFill="background1" w:themeFillShade="BF"/>
          </w:tcPr>
          <w:p w:rsidR="00765EAC" w:rsidRDefault="00765EAC" w:rsidP="00E41B46">
            <w:pPr>
              <w:pStyle w:val="NoSpacing"/>
            </w:pPr>
            <w:r>
              <w:t>1</w:t>
            </w:r>
          </w:p>
        </w:tc>
        <w:tc>
          <w:tcPr>
            <w:tcW w:w="422" w:type="dxa"/>
            <w:shd w:val="clear" w:color="auto" w:fill="CCFF66"/>
          </w:tcPr>
          <w:p w:rsidR="00765EAC" w:rsidRPr="00C928FC" w:rsidRDefault="00765EAC" w:rsidP="00E41B46">
            <w:pPr>
              <w:pStyle w:val="NoSpacing"/>
              <w:rPr>
                <w:rFonts w:ascii="LCD Display Grid" w:hAnsi="LCD Display Grid"/>
                <w:b/>
              </w:rPr>
            </w:pPr>
          </w:p>
        </w:tc>
        <w:tc>
          <w:tcPr>
            <w:tcW w:w="423" w:type="dxa"/>
            <w:shd w:val="clear" w:color="auto" w:fill="CCFF66"/>
          </w:tcPr>
          <w:p w:rsidR="00765EAC" w:rsidRPr="00C928FC" w:rsidRDefault="00D31AA8" w:rsidP="00E41B46">
            <w:pPr>
              <w:pStyle w:val="NoSpacing"/>
              <w:rPr>
                <w:rFonts w:ascii="LCD Display Grid" w:hAnsi="LCD Display Grid"/>
                <w:b/>
              </w:rPr>
            </w:pPr>
            <w:r>
              <w:rPr>
                <w:rFonts w:ascii="LCD Display Grid" w:hAnsi="LCD Display Grid"/>
                <w:b/>
              </w:rPr>
              <w:t>1</w:t>
            </w:r>
          </w:p>
        </w:tc>
        <w:tc>
          <w:tcPr>
            <w:tcW w:w="423" w:type="dxa"/>
            <w:shd w:val="clear" w:color="auto" w:fill="CCFF66"/>
          </w:tcPr>
          <w:p w:rsidR="00765EAC" w:rsidRPr="00C928FC" w:rsidRDefault="00D31AA8" w:rsidP="00E41B46">
            <w:pPr>
              <w:pStyle w:val="NoSpacing"/>
              <w:rPr>
                <w:rFonts w:ascii="LCD Display Grid" w:hAnsi="LCD Display Grid"/>
                <w:b/>
              </w:rPr>
            </w:pPr>
            <w:r>
              <w:rPr>
                <w:rFonts w:ascii="LCD Display Grid" w:hAnsi="LCD Display Grid"/>
                <w:b/>
              </w:rPr>
              <w:t>6</w:t>
            </w:r>
          </w:p>
        </w:tc>
        <w:tc>
          <w:tcPr>
            <w:tcW w:w="422" w:type="dxa"/>
            <w:shd w:val="clear" w:color="auto" w:fill="CCFF66"/>
          </w:tcPr>
          <w:p w:rsidR="00765EAC" w:rsidRPr="00C928FC" w:rsidRDefault="00D31AA8" w:rsidP="00E41B46">
            <w:pPr>
              <w:pStyle w:val="NoSpacing"/>
              <w:rPr>
                <w:rFonts w:ascii="LCD Display Grid" w:hAnsi="LCD Display Grid"/>
                <w:b/>
              </w:rPr>
            </w:pPr>
            <w:r>
              <w:rPr>
                <w:rFonts w:ascii="LCD Display Grid" w:hAnsi="LCD Display Grid"/>
                <w:b/>
              </w:rPr>
              <w:t>h</w:t>
            </w:r>
          </w:p>
        </w:tc>
        <w:tc>
          <w:tcPr>
            <w:tcW w:w="422" w:type="dxa"/>
            <w:shd w:val="clear" w:color="auto" w:fill="CCFF66"/>
          </w:tcPr>
          <w:p w:rsidR="00765EAC" w:rsidRPr="00C928FC" w:rsidRDefault="00D31AA8" w:rsidP="00E41B46">
            <w:pPr>
              <w:pStyle w:val="NoSpacing"/>
              <w:rPr>
                <w:rFonts w:ascii="LCD Display Grid" w:hAnsi="LCD Display Grid"/>
                <w:b/>
              </w:rPr>
            </w:pPr>
            <w:r>
              <w:rPr>
                <w:rFonts w:ascii="LCD Display Grid" w:hAnsi="LCD Display Grid"/>
                <w:b/>
              </w:rPr>
              <w:t>r</w:t>
            </w:r>
          </w:p>
        </w:tc>
        <w:tc>
          <w:tcPr>
            <w:tcW w:w="422" w:type="dxa"/>
            <w:shd w:val="clear" w:color="auto" w:fill="CCFF66"/>
          </w:tcPr>
          <w:p w:rsidR="00765EAC" w:rsidRPr="00C928FC" w:rsidRDefault="00D31AA8" w:rsidP="00E41B46">
            <w:pPr>
              <w:pStyle w:val="NoSpacing"/>
              <w:rPr>
                <w:rFonts w:ascii="LCD Display Grid" w:hAnsi="LCD Display Grid"/>
                <w:b/>
              </w:rPr>
            </w:pPr>
            <w:r>
              <w:rPr>
                <w:rFonts w:ascii="LCD Display Grid" w:hAnsi="LCD Display Grid"/>
                <w:b/>
              </w:rPr>
              <w:t>s</w:t>
            </w:r>
          </w:p>
        </w:tc>
        <w:tc>
          <w:tcPr>
            <w:tcW w:w="422" w:type="dxa"/>
            <w:shd w:val="clear" w:color="auto" w:fill="CCFF66"/>
          </w:tcPr>
          <w:p w:rsidR="00765EAC" w:rsidRPr="00C928FC" w:rsidRDefault="00765EAC" w:rsidP="00E41B46">
            <w:pPr>
              <w:pStyle w:val="NoSpacing"/>
              <w:rPr>
                <w:rFonts w:ascii="LCD Display Grid" w:hAnsi="LCD Display Grid"/>
                <w:b/>
              </w:rPr>
            </w:pPr>
          </w:p>
        </w:tc>
        <w:tc>
          <w:tcPr>
            <w:tcW w:w="422" w:type="dxa"/>
            <w:shd w:val="clear" w:color="auto" w:fill="CCFF66"/>
          </w:tcPr>
          <w:p w:rsidR="00765EAC" w:rsidRPr="00C928FC" w:rsidRDefault="00D31AA8" w:rsidP="00E41B46">
            <w:pPr>
              <w:pStyle w:val="NoSpacing"/>
              <w:rPr>
                <w:rFonts w:ascii="LCD Display Grid" w:hAnsi="LCD Display Grid"/>
                <w:b/>
              </w:rPr>
            </w:pPr>
            <w:r>
              <w:rPr>
                <w:rFonts w:ascii="LCD Display Grid" w:hAnsi="LCD Display Grid"/>
                <w:b/>
              </w:rPr>
              <w:t>r</w:t>
            </w:r>
          </w:p>
        </w:tc>
        <w:tc>
          <w:tcPr>
            <w:tcW w:w="421" w:type="dxa"/>
            <w:shd w:val="clear" w:color="auto" w:fill="CCFF66"/>
          </w:tcPr>
          <w:p w:rsidR="00765EAC" w:rsidRPr="00C928FC" w:rsidRDefault="00D31AA8" w:rsidP="00E41B46">
            <w:pPr>
              <w:pStyle w:val="NoSpacing"/>
              <w:rPr>
                <w:rFonts w:ascii="LCD Display Grid" w:hAnsi="LCD Display Grid"/>
                <w:b/>
              </w:rPr>
            </w:pPr>
            <w:r>
              <w:rPr>
                <w:rFonts w:ascii="LCD Display Grid" w:hAnsi="LCD Display Grid"/>
                <w:b/>
              </w:rPr>
              <w:t>e</w:t>
            </w:r>
          </w:p>
        </w:tc>
        <w:tc>
          <w:tcPr>
            <w:tcW w:w="440" w:type="dxa"/>
            <w:shd w:val="clear" w:color="auto" w:fill="CCFF66"/>
          </w:tcPr>
          <w:p w:rsidR="00765EAC" w:rsidRPr="00C928FC" w:rsidRDefault="00D31AA8" w:rsidP="00E41B46">
            <w:pPr>
              <w:pStyle w:val="NoSpacing"/>
              <w:rPr>
                <w:rFonts w:ascii="LCD Display Grid" w:hAnsi="LCD Display Grid"/>
                <w:b/>
              </w:rPr>
            </w:pPr>
            <w:r>
              <w:rPr>
                <w:rFonts w:ascii="LCD Display Grid" w:hAnsi="LCD Display Grid"/>
                <w:b/>
              </w:rPr>
              <w:t>p</w:t>
            </w:r>
          </w:p>
        </w:tc>
        <w:tc>
          <w:tcPr>
            <w:tcW w:w="440" w:type="dxa"/>
            <w:shd w:val="clear" w:color="auto" w:fill="CCFF66"/>
          </w:tcPr>
          <w:p w:rsidR="00765EAC" w:rsidRPr="00C928FC" w:rsidRDefault="00D31AA8" w:rsidP="00E41B46">
            <w:pPr>
              <w:pStyle w:val="NoSpacing"/>
              <w:rPr>
                <w:rFonts w:ascii="LCD Display Grid" w:hAnsi="LCD Display Grid"/>
                <w:b/>
              </w:rPr>
            </w:pPr>
            <w:r>
              <w:rPr>
                <w:rFonts w:ascii="LCD Display Grid" w:hAnsi="LCD Display Grid"/>
                <w:b/>
              </w:rPr>
              <w:t>a</w:t>
            </w:r>
          </w:p>
        </w:tc>
        <w:tc>
          <w:tcPr>
            <w:tcW w:w="440" w:type="dxa"/>
            <w:shd w:val="clear" w:color="auto" w:fill="CCFF66"/>
          </w:tcPr>
          <w:p w:rsidR="00765EAC" w:rsidRPr="00C928FC" w:rsidRDefault="00D31AA8" w:rsidP="00E41B46">
            <w:pPr>
              <w:pStyle w:val="NoSpacing"/>
              <w:rPr>
                <w:rFonts w:ascii="LCD Display Grid" w:hAnsi="LCD Display Grid"/>
                <w:b/>
              </w:rPr>
            </w:pPr>
            <w:r>
              <w:rPr>
                <w:rFonts w:ascii="LCD Display Grid" w:hAnsi="LCD Display Grid"/>
                <w:b/>
              </w:rPr>
              <w:t>i</w:t>
            </w:r>
          </w:p>
        </w:tc>
        <w:tc>
          <w:tcPr>
            <w:tcW w:w="440" w:type="dxa"/>
            <w:shd w:val="clear" w:color="auto" w:fill="CCFF66"/>
          </w:tcPr>
          <w:p w:rsidR="00765EAC" w:rsidRPr="00C928FC" w:rsidRDefault="00D31AA8" w:rsidP="00E41B46">
            <w:pPr>
              <w:pStyle w:val="NoSpacing"/>
              <w:rPr>
                <w:rFonts w:ascii="LCD Display Grid" w:hAnsi="LCD Display Grid"/>
                <w:b/>
              </w:rPr>
            </w:pPr>
            <w:r>
              <w:rPr>
                <w:rFonts w:ascii="LCD Display Grid" w:hAnsi="LCD Display Grid"/>
                <w:b/>
              </w:rPr>
              <w:t>r</w:t>
            </w:r>
          </w:p>
        </w:tc>
        <w:tc>
          <w:tcPr>
            <w:tcW w:w="440" w:type="dxa"/>
            <w:shd w:val="clear" w:color="auto" w:fill="CCFF66"/>
          </w:tcPr>
          <w:p w:rsidR="00765EAC" w:rsidRPr="00C928FC" w:rsidRDefault="00765EAC" w:rsidP="00E41B46">
            <w:pPr>
              <w:pStyle w:val="NoSpacing"/>
              <w:rPr>
                <w:rFonts w:ascii="LCD Display Grid" w:hAnsi="LCD Display Grid"/>
                <w:b/>
              </w:rPr>
            </w:pPr>
          </w:p>
        </w:tc>
        <w:tc>
          <w:tcPr>
            <w:tcW w:w="440" w:type="dxa"/>
            <w:shd w:val="clear" w:color="auto" w:fill="CCFF66"/>
          </w:tcPr>
          <w:p w:rsidR="00765EAC" w:rsidRPr="00C928FC" w:rsidRDefault="00765EAC" w:rsidP="00E41B46">
            <w:pPr>
              <w:pStyle w:val="NoSpacing"/>
              <w:rPr>
                <w:rFonts w:ascii="LCD Display Grid" w:hAnsi="LCD Display Grid"/>
                <w:b/>
              </w:rPr>
            </w:pPr>
          </w:p>
        </w:tc>
        <w:tc>
          <w:tcPr>
            <w:tcW w:w="440" w:type="dxa"/>
            <w:shd w:val="clear" w:color="auto" w:fill="CCFF66"/>
          </w:tcPr>
          <w:p w:rsidR="00765EAC" w:rsidRPr="00C928FC" w:rsidRDefault="00765EAC" w:rsidP="00E41B46">
            <w:pPr>
              <w:pStyle w:val="NoSpacing"/>
              <w:rPr>
                <w:rFonts w:ascii="LCD Display Grid" w:hAnsi="LCD Display Grid"/>
                <w:b/>
              </w:rPr>
            </w:pPr>
          </w:p>
        </w:tc>
        <w:tc>
          <w:tcPr>
            <w:tcW w:w="440" w:type="dxa"/>
            <w:shd w:val="clear" w:color="auto" w:fill="CCFF66"/>
          </w:tcPr>
          <w:p w:rsidR="00765EAC" w:rsidRPr="00C928FC" w:rsidRDefault="00765EAC" w:rsidP="00E41B46">
            <w:pPr>
              <w:pStyle w:val="NoSpacing"/>
              <w:rPr>
                <w:rFonts w:ascii="LCD Display Grid" w:hAnsi="LCD Display Grid"/>
                <w:b/>
              </w:rPr>
            </w:pPr>
          </w:p>
        </w:tc>
        <w:tc>
          <w:tcPr>
            <w:tcW w:w="440" w:type="dxa"/>
            <w:shd w:val="clear" w:color="auto" w:fill="CCFF66"/>
          </w:tcPr>
          <w:p w:rsidR="00765EAC" w:rsidRPr="00C928FC" w:rsidRDefault="00765EAC" w:rsidP="00E41B46">
            <w:pPr>
              <w:pStyle w:val="NoSpacing"/>
              <w:rPr>
                <w:rFonts w:ascii="LCD Display Grid" w:hAnsi="LCD Display Grid"/>
                <w:b/>
              </w:rPr>
            </w:pPr>
          </w:p>
        </w:tc>
        <w:tc>
          <w:tcPr>
            <w:tcW w:w="440" w:type="dxa"/>
            <w:shd w:val="clear" w:color="auto" w:fill="CCFF66"/>
          </w:tcPr>
          <w:p w:rsidR="00765EAC" w:rsidRPr="00C928FC" w:rsidRDefault="00765EAC" w:rsidP="00E41B46">
            <w:pPr>
              <w:pStyle w:val="NoSpacing"/>
              <w:rPr>
                <w:rFonts w:ascii="LCD Display Grid" w:hAnsi="LCD Display Grid"/>
                <w:b/>
              </w:rPr>
            </w:pPr>
          </w:p>
        </w:tc>
        <w:tc>
          <w:tcPr>
            <w:tcW w:w="440" w:type="dxa"/>
            <w:shd w:val="clear" w:color="auto" w:fill="CCFF66"/>
          </w:tcPr>
          <w:p w:rsidR="00765EAC" w:rsidRPr="00C928FC" w:rsidRDefault="00765EAC" w:rsidP="00E41B46">
            <w:pPr>
              <w:pStyle w:val="NoSpacing"/>
              <w:rPr>
                <w:rFonts w:ascii="LCD Display Grid" w:hAnsi="LCD Display Grid"/>
                <w:b/>
              </w:rPr>
            </w:pPr>
          </w:p>
        </w:tc>
      </w:tr>
      <w:tr w:rsidR="00765EAC" w:rsidTr="00E41B46">
        <w:tc>
          <w:tcPr>
            <w:tcW w:w="423" w:type="dxa"/>
            <w:shd w:val="clear" w:color="auto" w:fill="BFBFBF" w:themeFill="background1" w:themeFillShade="BF"/>
          </w:tcPr>
          <w:p w:rsidR="00765EAC" w:rsidRDefault="00765EAC" w:rsidP="00E41B46">
            <w:pPr>
              <w:pStyle w:val="NoSpacing"/>
            </w:pPr>
            <w:r>
              <w:t>2</w:t>
            </w:r>
          </w:p>
        </w:tc>
        <w:tc>
          <w:tcPr>
            <w:tcW w:w="422" w:type="dxa"/>
            <w:shd w:val="clear" w:color="auto" w:fill="CCFF66"/>
          </w:tcPr>
          <w:p w:rsidR="00765EAC" w:rsidRPr="00C928FC" w:rsidRDefault="00765EAC" w:rsidP="00E41B46">
            <w:pPr>
              <w:pStyle w:val="NoSpacing"/>
              <w:rPr>
                <w:rFonts w:ascii="LCD Display Grid" w:hAnsi="LCD Display Grid"/>
                <w:b/>
              </w:rPr>
            </w:pPr>
          </w:p>
        </w:tc>
        <w:tc>
          <w:tcPr>
            <w:tcW w:w="423" w:type="dxa"/>
            <w:shd w:val="clear" w:color="auto" w:fill="CCFF66"/>
          </w:tcPr>
          <w:p w:rsidR="00765EAC" w:rsidRPr="00C928FC" w:rsidRDefault="00765EAC" w:rsidP="00E41B46">
            <w:pPr>
              <w:pStyle w:val="NoSpacing"/>
              <w:rPr>
                <w:rFonts w:ascii="LCD Display Grid" w:hAnsi="LCD Display Grid"/>
                <w:b/>
              </w:rPr>
            </w:pPr>
          </w:p>
        </w:tc>
        <w:tc>
          <w:tcPr>
            <w:tcW w:w="423" w:type="dxa"/>
            <w:shd w:val="clear" w:color="auto" w:fill="CCFF66"/>
          </w:tcPr>
          <w:p w:rsidR="00765EAC" w:rsidRPr="00C928FC" w:rsidRDefault="00765EAC" w:rsidP="00E41B46">
            <w:pPr>
              <w:pStyle w:val="NoSpacing"/>
              <w:rPr>
                <w:rFonts w:ascii="LCD Display Grid" w:hAnsi="LCD Display Grid"/>
                <w:b/>
              </w:rPr>
            </w:pPr>
          </w:p>
        </w:tc>
        <w:tc>
          <w:tcPr>
            <w:tcW w:w="422" w:type="dxa"/>
            <w:shd w:val="clear" w:color="auto" w:fill="CCFF66"/>
          </w:tcPr>
          <w:p w:rsidR="00765EAC" w:rsidRPr="00C928FC" w:rsidRDefault="00765EAC" w:rsidP="00E41B46">
            <w:pPr>
              <w:pStyle w:val="NoSpacing"/>
              <w:rPr>
                <w:rFonts w:ascii="LCD Display Grid" w:hAnsi="LCD Display Grid"/>
                <w:b/>
              </w:rPr>
            </w:pPr>
          </w:p>
        </w:tc>
        <w:tc>
          <w:tcPr>
            <w:tcW w:w="422" w:type="dxa"/>
            <w:shd w:val="clear" w:color="auto" w:fill="CCFF66"/>
          </w:tcPr>
          <w:p w:rsidR="00765EAC" w:rsidRPr="00C928FC" w:rsidRDefault="00765EAC" w:rsidP="00E41B46">
            <w:pPr>
              <w:pStyle w:val="NoSpacing"/>
              <w:rPr>
                <w:rFonts w:ascii="LCD Display Grid" w:hAnsi="LCD Display Grid"/>
                <w:b/>
              </w:rPr>
            </w:pPr>
          </w:p>
        </w:tc>
        <w:tc>
          <w:tcPr>
            <w:tcW w:w="422" w:type="dxa"/>
            <w:shd w:val="clear" w:color="auto" w:fill="CCFF66"/>
          </w:tcPr>
          <w:p w:rsidR="00765EAC" w:rsidRPr="00C928FC" w:rsidRDefault="00837299" w:rsidP="00E41B46">
            <w:pPr>
              <w:pStyle w:val="NoSpacing"/>
              <w:rPr>
                <w:rFonts w:ascii="LCD Display Grid" w:hAnsi="LCD Display Grid"/>
                <w:b/>
              </w:rPr>
            </w:pPr>
            <w:r>
              <w:rPr>
                <w:rFonts w:ascii="LCD Display Grid" w:hAnsi="LCD Display Grid"/>
                <w:b/>
              </w:rPr>
              <w:t>!</w:t>
            </w:r>
          </w:p>
        </w:tc>
        <w:tc>
          <w:tcPr>
            <w:tcW w:w="422" w:type="dxa"/>
            <w:shd w:val="clear" w:color="auto" w:fill="CCFF66"/>
          </w:tcPr>
          <w:p w:rsidR="00765EAC" w:rsidRPr="00C928FC" w:rsidRDefault="00837299" w:rsidP="00E41B46">
            <w:pPr>
              <w:pStyle w:val="NoSpacing"/>
              <w:rPr>
                <w:rFonts w:ascii="LCD Display Grid" w:hAnsi="LCD Display Grid"/>
                <w:b/>
              </w:rPr>
            </w:pPr>
            <w:r>
              <w:rPr>
                <w:rFonts w:ascii="LCD Display Grid" w:hAnsi="LCD Display Grid"/>
                <w:b/>
              </w:rPr>
              <w:t>!</w:t>
            </w:r>
          </w:p>
        </w:tc>
        <w:tc>
          <w:tcPr>
            <w:tcW w:w="422" w:type="dxa"/>
            <w:shd w:val="clear" w:color="auto" w:fill="CCFF66"/>
          </w:tcPr>
          <w:p w:rsidR="00765EAC" w:rsidRPr="00C928FC" w:rsidRDefault="00837299" w:rsidP="00E41B46">
            <w:pPr>
              <w:pStyle w:val="NoSpacing"/>
              <w:rPr>
                <w:rFonts w:ascii="LCD Display Grid" w:hAnsi="LCD Display Grid"/>
                <w:b/>
              </w:rPr>
            </w:pPr>
            <w:r>
              <w:rPr>
                <w:rFonts w:ascii="LCD Display Grid" w:hAnsi="LCD Display Grid"/>
                <w:b/>
              </w:rPr>
              <w:t>P</w:t>
            </w:r>
          </w:p>
        </w:tc>
        <w:tc>
          <w:tcPr>
            <w:tcW w:w="421" w:type="dxa"/>
            <w:shd w:val="clear" w:color="auto" w:fill="CCFF66"/>
          </w:tcPr>
          <w:p w:rsidR="00765EAC" w:rsidRPr="00C928FC" w:rsidRDefault="00837299" w:rsidP="00E41B46">
            <w:pPr>
              <w:pStyle w:val="NoSpacing"/>
              <w:rPr>
                <w:rFonts w:ascii="LCD Display Grid" w:hAnsi="LCD Display Grid"/>
                <w:b/>
              </w:rPr>
            </w:pPr>
            <w:r>
              <w:rPr>
                <w:rFonts w:ascii="LCD Display Grid" w:hAnsi="LCD Display Grid"/>
                <w:b/>
              </w:rPr>
              <w:t>A</w:t>
            </w:r>
          </w:p>
        </w:tc>
        <w:tc>
          <w:tcPr>
            <w:tcW w:w="440" w:type="dxa"/>
            <w:shd w:val="clear" w:color="auto" w:fill="CCFF66"/>
          </w:tcPr>
          <w:p w:rsidR="00765EAC" w:rsidRPr="00C928FC" w:rsidRDefault="00837299" w:rsidP="00E41B46">
            <w:pPr>
              <w:pStyle w:val="NoSpacing"/>
              <w:rPr>
                <w:rFonts w:ascii="LCD Display Grid" w:hAnsi="LCD Display Grid"/>
                <w:b/>
              </w:rPr>
            </w:pPr>
            <w:r>
              <w:rPr>
                <w:rFonts w:ascii="LCD Display Grid" w:hAnsi="LCD Display Grid"/>
                <w:b/>
              </w:rPr>
              <w:t>U</w:t>
            </w:r>
          </w:p>
        </w:tc>
        <w:tc>
          <w:tcPr>
            <w:tcW w:w="440" w:type="dxa"/>
            <w:shd w:val="clear" w:color="auto" w:fill="CCFF66"/>
          </w:tcPr>
          <w:p w:rsidR="00765EAC" w:rsidRPr="00C928FC" w:rsidRDefault="00837299" w:rsidP="00E41B46">
            <w:pPr>
              <w:pStyle w:val="NoSpacing"/>
              <w:rPr>
                <w:rFonts w:ascii="LCD Display Grid" w:hAnsi="LCD Display Grid"/>
                <w:b/>
              </w:rPr>
            </w:pPr>
            <w:r>
              <w:rPr>
                <w:rFonts w:ascii="LCD Display Grid" w:hAnsi="LCD Display Grid"/>
                <w:b/>
              </w:rPr>
              <w:t>S</w:t>
            </w:r>
          </w:p>
        </w:tc>
        <w:tc>
          <w:tcPr>
            <w:tcW w:w="440" w:type="dxa"/>
            <w:shd w:val="clear" w:color="auto" w:fill="CCFF66"/>
          </w:tcPr>
          <w:p w:rsidR="00765EAC" w:rsidRPr="00C928FC" w:rsidRDefault="00837299" w:rsidP="00E41B46">
            <w:pPr>
              <w:pStyle w:val="NoSpacing"/>
              <w:rPr>
                <w:rFonts w:ascii="LCD Display Grid" w:hAnsi="LCD Display Grid"/>
                <w:b/>
              </w:rPr>
            </w:pPr>
            <w:r>
              <w:rPr>
                <w:rFonts w:ascii="LCD Display Grid" w:hAnsi="LCD Display Grid"/>
                <w:b/>
              </w:rPr>
              <w:t>E</w:t>
            </w:r>
          </w:p>
        </w:tc>
        <w:tc>
          <w:tcPr>
            <w:tcW w:w="440" w:type="dxa"/>
            <w:shd w:val="clear" w:color="auto" w:fill="CCFF66"/>
          </w:tcPr>
          <w:p w:rsidR="00765EAC" w:rsidRPr="00C928FC" w:rsidRDefault="00837299" w:rsidP="00E41B46">
            <w:pPr>
              <w:pStyle w:val="NoSpacing"/>
              <w:rPr>
                <w:rFonts w:ascii="LCD Display Grid" w:hAnsi="LCD Display Grid"/>
                <w:b/>
              </w:rPr>
            </w:pPr>
            <w:r>
              <w:rPr>
                <w:rFonts w:ascii="LCD Display Grid" w:hAnsi="LCD Display Grid"/>
                <w:b/>
              </w:rPr>
              <w:t>D</w:t>
            </w:r>
          </w:p>
        </w:tc>
        <w:tc>
          <w:tcPr>
            <w:tcW w:w="440" w:type="dxa"/>
            <w:shd w:val="clear" w:color="auto" w:fill="CCFF66"/>
          </w:tcPr>
          <w:p w:rsidR="00765EAC" w:rsidRPr="00C928FC" w:rsidRDefault="00837299" w:rsidP="00E41B46">
            <w:pPr>
              <w:pStyle w:val="NoSpacing"/>
              <w:rPr>
                <w:rFonts w:ascii="LCD Display Grid" w:hAnsi="LCD Display Grid"/>
                <w:b/>
              </w:rPr>
            </w:pPr>
            <w:r>
              <w:rPr>
                <w:rFonts w:ascii="LCD Display Grid" w:hAnsi="LCD Display Grid"/>
                <w:b/>
              </w:rPr>
              <w:t>!</w:t>
            </w:r>
          </w:p>
        </w:tc>
        <w:tc>
          <w:tcPr>
            <w:tcW w:w="440" w:type="dxa"/>
            <w:shd w:val="clear" w:color="auto" w:fill="CCFF66"/>
          </w:tcPr>
          <w:p w:rsidR="00765EAC" w:rsidRPr="00C928FC" w:rsidRDefault="00837299" w:rsidP="00E41B46">
            <w:pPr>
              <w:pStyle w:val="NoSpacing"/>
              <w:rPr>
                <w:rFonts w:ascii="LCD Display Grid" w:hAnsi="LCD Display Grid"/>
                <w:b/>
              </w:rPr>
            </w:pPr>
            <w:r>
              <w:rPr>
                <w:rFonts w:ascii="LCD Display Grid" w:hAnsi="LCD Display Grid"/>
                <w:b/>
              </w:rPr>
              <w:t>!</w:t>
            </w:r>
          </w:p>
        </w:tc>
        <w:tc>
          <w:tcPr>
            <w:tcW w:w="440" w:type="dxa"/>
            <w:shd w:val="clear" w:color="auto" w:fill="CCFF66"/>
          </w:tcPr>
          <w:p w:rsidR="00765EAC" w:rsidRPr="00C928FC" w:rsidRDefault="00765EAC" w:rsidP="00E41B46">
            <w:pPr>
              <w:pStyle w:val="NoSpacing"/>
              <w:rPr>
                <w:rFonts w:ascii="LCD Display Grid" w:hAnsi="LCD Display Grid"/>
                <w:b/>
              </w:rPr>
            </w:pPr>
          </w:p>
        </w:tc>
        <w:tc>
          <w:tcPr>
            <w:tcW w:w="440" w:type="dxa"/>
            <w:shd w:val="clear" w:color="auto" w:fill="CCFF66"/>
          </w:tcPr>
          <w:p w:rsidR="00765EAC" w:rsidRPr="00C928FC" w:rsidRDefault="00765EAC" w:rsidP="00E41B46">
            <w:pPr>
              <w:pStyle w:val="NoSpacing"/>
              <w:rPr>
                <w:rFonts w:ascii="LCD Display Grid" w:hAnsi="LCD Display Grid"/>
                <w:b/>
              </w:rPr>
            </w:pPr>
          </w:p>
        </w:tc>
        <w:tc>
          <w:tcPr>
            <w:tcW w:w="440" w:type="dxa"/>
            <w:shd w:val="clear" w:color="auto" w:fill="CCFF66"/>
          </w:tcPr>
          <w:p w:rsidR="00765EAC" w:rsidRPr="00C928FC" w:rsidRDefault="00765EAC" w:rsidP="00E41B46">
            <w:pPr>
              <w:pStyle w:val="NoSpacing"/>
              <w:rPr>
                <w:rFonts w:ascii="LCD Display Grid" w:hAnsi="LCD Display Grid"/>
                <w:b/>
              </w:rPr>
            </w:pPr>
          </w:p>
        </w:tc>
        <w:tc>
          <w:tcPr>
            <w:tcW w:w="440" w:type="dxa"/>
            <w:shd w:val="clear" w:color="auto" w:fill="CCFF66"/>
          </w:tcPr>
          <w:p w:rsidR="00765EAC" w:rsidRPr="00C928FC" w:rsidRDefault="00765EAC" w:rsidP="00E41B46">
            <w:pPr>
              <w:pStyle w:val="NoSpacing"/>
              <w:rPr>
                <w:rFonts w:ascii="LCD Display Grid" w:hAnsi="LCD Display Grid"/>
                <w:b/>
              </w:rPr>
            </w:pPr>
          </w:p>
        </w:tc>
        <w:tc>
          <w:tcPr>
            <w:tcW w:w="440" w:type="dxa"/>
            <w:shd w:val="clear" w:color="auto" w:fill="CCFF66"/>
          </w:tcPr>
          <w:p w:rsidR="00765EAC" w:rsidRPr="00C928FC" w:rsidRDefault="00765EAC" w:rsidP="00E41B46">
            <w:pPr>
              <w:pStyle w:val="NoSpacing"/>
              <w:rPr>
                <w:rFonts w:ascii="LCD Display Grid" w:hAnsi="LCD Display Grid"/>
                <w:b/>
              </w:rPr>
            </w:pPr>
          </w:p>
        </w:tc>
      </w:tr>
      <w:tr w:rsidR="00765EAC" w:rsidTr="00E41B46">
        <w:tc>
          <w:tcPr>
            <w:tcW w:w="423" w:type="dxa"/>
            <w:shd w:val="clear" w:color="auto" w:fill="BFBFBF" w:themeFill="background1" w:themeFillShade="BF"/>
          </w:tcPr>
          <w:p w:rsidR="00765EAC" w:rsidRDefault="00765EAC" w:rsidP="00E41B46">
            <w:pPr>
              <w:pStyle w:val="NoSpacing"/>
            </w:pPr>
            <w:r>
              <w:t>3</w:t>
            </w:r>
          </w:p>
        </w:tc>
        <w:tc>
          <w:tcPr>
            <w:tcW w:w="422" w:type="dxa"/>
            <w:shd w:val="clear" w:color="auto" w:fill="CCFF66"/>
          </w:tcPr>
          <w:p w:rsidR="00765EAC" w:rsidRPr="00C928FC" w:rsidRDefault="00765EAC" w:rsidP="00E41B46">
            <w:pPr>
              <w:pStyle w:val="NoSpacing"/>
              <w:rPr>
                <w:rFonts w:ascii="LCD Display Grid" w:hAnsi="LCD Display Grid"/>
                <w:b/>
              </w:rPr>
            </w:pPr>
          </w:p>
        </w:tc>
        <w:tc>
          <w:tcPr>
            <w:tcW w:w="423" w:type="dxa"/>
            <w:shd w:val="clear" w:color="auto" w:fill="CCFF66"/>
          </w:tcPr>
          <w:p w:rsidR="00765EAC" w:rsidRPr="00C928FC" w:rsidRDefault="00D31AA8" w:rsidP="00E41B46">
            <w:pPr>
              <w:pStyle w:val="NoSpacing"/>
              <w:rPr>
                <w:rFonts w:ascii="LCD Display Grid" w:hAnsi="LCD Display Grid"/>
                <w:b/>
              </w:rPr>
            </w:pPr>
            <w:r>
              <w:rPr>
                <w:rFonts w:ascii="LCD Display Grid" w:hAnsi="LCD Display Grid"/>
                <w:b/>
              </w:rPr>
              <w:t>H</w:t>
            </w:r>
          </w:p>
        </w:tc>
        <w:tc>
          <w:tcPr>
            <w:tcW w:w="423" w:type="dxa"/>
            <w:shd w:val="clear" w:color="auto" w:fill="CCFF66"/>
          </w:tcPr>
          <w:p w:rsidR="00765EAC" w:rsidRPr="00C928FC" w:rsidRDefault="00D31AA8" w:rsidP="00E41B46">
            <w:pPr>
              <w:pStyle w:val="NoSpacing"/>
              <w:rPr>
                <w:rFonts w:ascii="LCD Display Grid" w:hAnsi="LCD Display Grid"/>
                <w:b/>
              </w:rPr>
            </w:pPr>
            <w:r>
              <w:rPr>
                <w:rFonts w:ascii="LCD Display Grid" w:hAnsi="LCD Display Grid"/>
                <w:b/>
              </w:rPr>
              <w:t>i</w:t>
            </w:r>
          </w:p>
        </w:tc>
        <w:tc>
          <w:tcPr>
            <w:tcW w:w="422" w:type="dxa"/>
            <w:shd w:val="clear" w:color="auto" w:fill="CCFF66"/>
          </w:tcPr>
          <w:p w:rsidR="00765EAC" w:rsidRPr="00C928FC" w:rsidRDefault="00D31AA8" w:rsidP="00E41B46">
            <w:pPr>
              <w:pStyle w:val="NoSpacing"/>
              <w:rPr>
                <w:rFonts w:ascii="LCD Display Grid" w:hAnsi="LCD Display Grid"/>
                <w:b/>
              </w:rPr>
            </w:pPr>
            <w:r>
              <w:rPr>
                <w:rFonts w:ascii="LCD Display Grid" w:hAnsi="LCD Display Grid"/>
                <w:b/>
              </w:rPr>
              <w:t>t</w:t>
            </w:r>
          </w:p>
        </w:tc>
        <w:tc>
          <w:tcPr>
            <w:tcW w:w="422" w:type="dxa"/>
            <w:shd w:val="clear" w:color="auto" w:fill="CCFF66"/>
          </w:tcPr>
          <w:p w:rsidR="00765EAC" w:rsidRPr="00C928FC" w:rsidRDefault="00765EAC" w:rsidP="00E41B46">
            <w:pPr>
              <w:pStyle w:val="NoSpacing"/>
              <w:rPr>
                <w:rFonts w:ascii="LCD Display Grid" w:hAnsi="LCD Display Grid"/>
                <w:b/>
              </w:rPr>
            </w:pPr>
          </w:p>
        </w:tc>
        <w:tc>
          <w:tcPr>
            <w:tcW w:w="422" w:type="dxa"/>
            <w:shd w:val="clear" w:color="auto" w:fill="CCFF66"/>
          </w:tcPr>
          <w:p w:rsidR="00765EAC" w:rsidRPr="00C928FC" w:rsidRDefault="00D31AA8" w:rsidP="00E41B46">
            <w:pPr>
              <w:pStyle w:val="NoSpacing"/>
              <w:rPr>
                <w:rFonts w:ascii="LCD Display Grid" w:hAnsi="LCD Display Grid"/>
                <w:b/>
              </w:rPr>
            </w:pPr>
            <w:r>
              <w:rPr>
                <w:rFonts w:ascii="LCD Display Grid" w:hAnsi="LCD Display Grid"/>
                <w:b/>
              </w:rPr>
              <w:t>E</w:t>
            </w:r>
          </w:p>
        </w:tc>
        <w:tc>
          <w:tcPr>
            <w:tcW w:w="422" w:type="dxa"/>
            <w:shd w:val="clear" w:color="auto" w:fill="CCFF66"/>
          </w:tcPr>
          <w:p w:rsidR="00765EAC" w:rsidRPr="00C928FC" w:rsidRDefault="00D31AA8" w:rsidP="00E41B46">
            <w:pPr>
              <w:pStyle w:val="NoSpacing"/>
              <w:rPr>
                <w:rFonts w:ascii="LCD Display Grid" w:hAnsi="LCD Display Grid"/>
                <w:b/>
              </w:rPr>
            </w:pPr>
            <w:r>
              <w:rPr>
                <w:rFonts w:ascii="LCD Display Grid" w:hAnsi="LCD Display Grid"/>
                <w:b/>
              </w:rPr>
              <w:t>N</w:t>
            </w:r>
          </w:p>
        </w:tc>
        <w:tc>
          <w:tcPr>
            <w:tcW w:w="422" w:type="dxa"/>
            <w:shd w:val="clear" w:color="auto" w:fill="CCFF66"/>
          </w:tcPr>
          <w:p w:rsidR="00765EAC" w:rsidRPr="00C928FC" w:rsidRDefault="00D31AA8" w:rsidP="00E41B46">
            <w:pPr>
              <w:pStyle w:val="NoSpacing"/>
              <w:rPr>
                <w:rFonts w:ascii="LCD Display Grid" w:hAnsi="LCD Display Grid"/>
                <w:b/>
              </w:rPr>
            </w:pPr>
            <w:r>
              <w:rPr>
                <w:rFonts w:ascii="LCD Display Grid" w:hAnsi="LCD Display Grid"/>
                <w:b/>
              </w:rPr>
              <w:t>T</w:t>
            </w:r>
          </w:p>
        </w:tc>
        <w:tc>
          <w:tcPr>
            <w:tcW w:w="421" w:type="dxa"/>
            <w:shd w:val="clear" w:color="auto" w:fill="CCFF66"/>
          </w:tcPr>
          <w:p w:rsidR="00765EAC" w:rsidRPr="00C928FC" w:rsidRDefault="00765EAC" w:rsidP="00E41B46">
            <w:pPr>
              <w:pStyle w:val="NoSpacing"/>
              <w:rPr>
                <w:rFonts w:ascii="LCD Display Grid" w:hAnsi="LCD Display Grid"/>
                <w:b/>
              </w:rPr>
            </w:pPr>
          </w:p>
        </w:tc>
        <w:tc>
          <w:tcPr>
            <w:tcW w:w="440" w:type="dxa"/>
            <w:shd w:val="clear" w:color="auto" w:fill="CCFF66"/>
          </w:tcPr>
          <w:p w:rsidR="00765EAC" w:rsidRPr="00C928FC" w:rsidRDefault="00D31AA8" w:rsidP="00E41B46">
            <w:pPr>
              <w:pStyle w:val="NoSpacing"/>
              <w:rPr>
                <w:rFonts w:ascii="LCD Display Grid" w:hAnsi="LCD Display Grid"/>
                <w:b/>
              </w:rPr>
            </w:pPr>
            <w:r>
              <w:rPr>
                <w:rFonts w:ascii="LCD Display Grid" w:hAnsi="LCD Display Grid"/>
                <w:b/>
              </w:rPr>
              <w:t>t</w:t>
            </w:r>
          </w:p>
        </w:tc>
        <w:tc>
          <w:tcPr>
            <w:tcW w:w="440" w:type="dxa"/>
            <w:shd w:val="clear" w:color="auto" w:fill="CCFF66"/>
          </w:tcPr>
          <w:p w:rsidR="00765EAC" w:rsidRPr="00C928FC" w:rsidRDefault="00D31AA8" w:rsidP="00E41B46">
            <w:pPr>
              <w:pStyle w:val="NoSpacing"/>
              <w:rPr>
                <w:rFonts w:ascii="LCD Display Grid" w:hAnsi="LCD Display Grid"/>
                <w:b/>
              </w:rPr>
            </w:pPr>
            <w:r>
              <w:rPr>
                <w:rFonts w:ascii="LCD Display Grid" w:hAnsi="LCD Display Grid"/>
                <w:b/>
              </w:rPr>
              <w:t>o</w:t>
            </w:r>
          </w:p>
        </w:tc>
        <w:tc>
          <w:tcPr>
            <w:tcW w:w="440" w:type="dxa"/>
            <w:shd w:val="clear" w:color="auto" w:fill="CCFF66"/>
          </w:tcPr>
          <w:p w:rsidR="00765EAC" w:rsidRPr="00C928FC" w:rsidRDefault="00765EAC" w:rsidP="00E41B46">
            <w:pPr>
              <w:pStyle w:val="NoSpacing"/>
              <w:rPr>
                <w:rFonts w:ascii="LCD Display Grid" w:hAnsi="LCD Display Grid"/>
                <w:b/>
              </w:rPr>
            </w:pPr>
          </w:p>
        </w:tc>
        <w:tc>
          <w:tcPr>
            <w:tcW w:w="440" w:type="dxa"/>
            <w:shd w:val="clear" w:color="auto" w:fill="CCFF66"/>
          </w:tcPr>
          <w:p w:rsidR="00765EAC" w:rsidRPr="00C928FC" w:rsidRDefault="00D31AA8" w:rsidP="00E41B46">
            <w:pPr>
              <w:pStyle w:val="NoSpacing"/>
              <w:rPr>
                <w:rFonts w:ascii="LCD Display Grid" w:hAnsi="LCD Display Grid"/>
                <w:b/>
              </w:rPr>
            </w:pPr>
            <w:r>
              <w:rPr>
                <w:rFonts w:ascii="LCD Display Grid" w:hAnsi="LCD Display Grid"/>
                <w:b/>
              </w:rPr>
              <w:t>c</w:t>
            </w:r>
          </w:p>
        </w:tc>
        <w:tc>
          <w:tcPr>
            <w:tcW w:w="440" w:type="dxa"/>
            <w:shd w:val="clear" w:color="auto" w:fill="CCFF66"/>
          </w:tcPr>
          <w:p w:rsidR="00765EAC" w:rsidRPr="00C928FC" w:rsidRDefault="00D31AA8" w:rsidP="00E41B46">
            <w:pPr>
              <w:pStyle w:val="NoSpacing"/>
              <w:rPr>
                <w:rFonts w:ascii="LCD Display Grid" w:hAnsi="LCD Display Grid"/>
                <w:b/>
              </w:rPr>
            </w:pPr>
            <w:r>
              <w:rPr>
                <w:rFonts w:ascii="LCD Display Grid" w:hAnsi="LCD Display Grid"/>
                <w:b/>
              </w:rPr>
              <w:t>o</w:t>
            </w:r>
          </w:p>
        </w:tc>
        <w:tc>
          <w:tcPr>
            <w:tcW w:w="440" w:type="dxa"/>
            <w:shd w:val="clear" w:color="auto" w:fill="CCFF66"/>
          </w:tcPr>
          <w:p w:rsidR="00765EAC" w:rsidRPr="00C928FC" w:rsidRDefault="00D31AA8" w:rsidP="00E41B46">
            <w:pPr>
              <w:pStyle w:val="NoSpacing"/>
              <w:rPr>
                <w:rFonts w:ascii="LCD Display Grid" w:hAnsi="LCD Display Grid"/>
                <w:b/>
              </w:rPr>
            </w:pPr>
            <w:r>
              <w:rPr>
                <w:rFonts w:ascii="LCD Display Grid" w:hAnsi="LCD Display Grid"/>
                <w:b/>
              </w:rPr>
              <w:t>n</w:t>
            </w:r>
          </w:p>
        </w:tc>
        <w:tc>
          <w:tcPr>
            <w:tcW w:w="440" w:type="dxa"/>
            <w:shd w:val="clear" w:color="auto" w:fill="CCFF66"/>
          </w:tcPr>
          <w:p w:rsidR="00765EAC" w:rsidRPr="00C928FC" w:rsidRDefault="00D31AA8" w:rsidP="00E41B46">
            <w:pPr>
              <w:pStyle w:val="NoSpacing"/>
              <w:rPr>
                <w:rFonts w:ascii="LCD Display Grid" w:hAnsi="LCD Display Grid"/>
                <w:b/>
              </w:rPr>
            </w:pPr>
            <w:r>
              <w:rPr>
                <w:rFonts w:ascii="LCD Display Grid" w:hAnsi="LCD Display Grid"/>
                <w:b/>
              </w:rPr>
              <w:t>t</w:t>
            </w:r>
          </w:p>
        </w:tc>
        <w:tc>
          <w:tcPr>
            <w:tcW w:w="440" w:type="dxa"/>
            <w:shd w:val="clear" w:color="auto" w:fill="CCFF66"/>
          </w:tcPr>
          <w:p w:rsidR="00765EAC" w:rsidRPr="00C928FC" w:rsidRDefault="00D31AA8" w:rsidP="00E41B46">
            <w:pPr>
              <w:pStyle w:val="NoSpacing"/>
              <w:rPr>
                <w:rFonts w:ascii="LCD Display Grid" w:hAnsi="LCD Display Grid"/>
                <w:b/>
              </w:rPr>
            </w:pPr>
            <w:r>
              <w:rPr>
                <w:rFonts w:ascii="LCD Display Grid" w:hAnsi="LCD Display Grid"/>
                <w:b/>
              </w:rPr>
              <w:t>i</w:t>
            </w:r>
          </w:p>
        </w:tc>
        <w:tc>
          <w:tcPr>
            <w:tcW w:w="440" w:type="dxa"/>
            <w:shd w:val="clear" w:color="auto" w:fill="CCFF66"/>
          </w:tcPr>
          <w:p w:rsidR="00765EAC" w:rsidRPr="00C928FC" w:rsidRDefault="00D31AA8" w:rsidP="00E41B46">
            <w:pPr>
              <w:pStyle w:val="NoSpacing"/>
              <w:rPr>
                <w:rFonts w:ascii="LCD Display Grid" w:hAnsi="LCD Display Grid"/>
                <w:b/>
              </w:rPr>
            </w:pPr>
            <w:r>
              <w:rPr>
                <w:rFonts w:ascii="LCD Display Grid" w:hAnsi="LCD Display Grid"/>
                <w:b/>
              </w:rPr>
              <w:t>n</w:t>
            </w:r>
          </w:p>
        </w:tc>
        <w:tc>
          <w:tcPr>
            <w:tcW w:w="440" w:type="dxa"/>
            <w:shd w:val="clear" w:color="auto" w:fill="CCFF66"/>
          </w:tcPr>
          <w:p w:rsidR="00765EAC" w:rsidRPr="00C928FC" w:rsidRDefault="00D31AA8" w:rsidP="00E41B46">
            <w:pPr>
              <w:pStyle w:val="NoSpacing"/>
              <w:rPr>
                <w:rFonts w:ascii="LCD Display Grid" w:hAnsi="LCD Display Grid"/>
                <w:b/>
              </w:rPr>
            </w:pPr>
            <w:r>
              <w:rPr>
                <w:rFonts w:ascii="LCD Display Grid" w:hAnsi="LCD Display Grid"/>
                <w:b/>
              </w:rPr>
              <w:t>u</w:t>
            </w:r>
          </w:p>
        </w:tc>
        <w:tc>
          <w:tcPr>
            <w:tcW w:w="440" w:type="dxa"/>
            <w:shd w:val="clear" w:color="auto" w:fill="CCFF66"/>
          </w:tcPr>
          <w:p w:rsidR="00765EAC" w:rsidRPr="00C928FC" w:rsidRDefault="00D31AA8" w:rsidP="00E41B46">
            <w:pPr>
              <w:pStyle w:val="NoSpacing"/>
              <w:rPr>
                <w:rFonts w:ascii="LCD Display Grid" w:hAnsi="LCD Display Grid"/>
                <w:b/>
              </w:rPr>
            </w:pPr>
            <w:r>
              <w:rPr>
                <w:rFonts w:ascii="LCD Display Grid" w:hAnsi="LCD Display Grid"/>
                <w:b/>
              </w:rPr>
              <w:t>e</w:t>
            </w:r>
          </w:p>
        </w:tc>
      </w:tr>
      <w:tr w:rsidR="00765EAC" w:rsidTr="00E41B46">
        <w:tc>
          <w:tcPr>
            <w:tcW w:w="423" w:type="dxa"/>
            <w:shd w:val="clear" w:color="auto" w:fill="BFBFBF" w:themeFill="background1" w:themeFillShade="BF"/>
          </w:tcPr>
          <w:p w:rsidR="00765EAC" w:rsidRDefault="00765EAC" w:rsidP="00E41B46">
            <w:pPr>
              <w:pStyle w:val="NoSpacing"/>
            </w:pPr>
            <w:r>
              <w:t>4</w:t>
            </w:r>
          </w:p>
        </w:tc>
        <w:tc>
          <w:tcPr>
            <w:tcW w:w="422" w:type="dxa"/>
            <w:shd w:val="clear" w:color="auto" w:fill="CCFF66"/>
          </w:tcPr>
          <w:p w:rsidR="00765EAC" w:rsidRPr="00C928FC" w:rsidRDefault="00765EAC" w:rsidP="00E41B46">
            <w:pPr>
              <w:pStyle w:val="NoSpacing"/>
              <w:rPr>
                <w:rFonts w:ascii="LCD Display Grid" w:hAnsi="LCD Display Grid"/>
                <w:b/>
              </w:rPr>
            </w:pPr>
          </w:p>
        </w:tc>
        <w:tc>
          <w:tcPr>
            <w:tcW w:w="423" w:type="dxa"/>
            <w:shd w:val="clear" w:color="auto" w:fill="CCFF66"/>
          </w:tcPr>
          <w:p w:rsidR="00765EAC" w:rsidRPr="00C928FC" w:rsidRDefault="00D31AA8" w:rsidP="00E41B46">
            <w:pPr>
              <w:pStyle w:val="NoSpacing"/>
              <w:rPr>
                <w:rFonts w:ascii="LCD Display Grid" w:hAnsi="LCD Display Grid"/>
                <w:b/>
              </w:rPr>
            </w:pPr>
            <w:r>
              <w:rPr>
                <w:rFonts w:ascii="LCD Display Grid" w:hAnsi="LCD Display Grid"/>
                <w:b/>
              </w:rPr>
              <w:t>H</w:t>
            </w:r>
          </w:p>
        </w:tc>
        <w:tc>
          <w:tcPr>
            <w:tcW w:w="423" w:type="dxa"/>
            <w:shd w:val="clear" w:color="auto" w:fill="CCFF66"/>
          </w:tcPr>
          <w:p w:rsidR="00765EAC" w:rsidRPr="00C928FC" w:rsidRDefault="00D31AA8" w:rsidP="00E41B46">
            <w:pPr>
              <w:pStyle w:val="NoSpacing"/>
              <w:rPr>
                <w:rFonts w:ascii="LCD Display Grid" w:hAnsi="LCD Display Grid"/>
                <w:b/>
              </w:rPr>
            </w:pPr>
            <w:r>
              <w:rPr>
                <w:rFonts w:ascii="LCD Display Grid" w:hAnsi="LCD Display Grid"/>
                <w:b/>
              </w:rPr>
              <w:t>i</w:t>
            </w:r>
          </w:p>
        </w:tc>
        <w:tc>
          <w:tcPr>
            <w:tcW w:w="422" w:type="dxa"/>
            <w:shd w:val="clear" w:color="auto" w:fill="CCFF66"/>
          </w:tcPr>
          <w:p w:rsidR="00765EAC" w:rsidRPr="00C928FC" w:rsidRDefault="00D31AA8" w:rsidP="00E41B46">
            <w:pPr>
              <w:pStyle w:val="NoSpacing"/>
              <w:rPr>
                <w:rFonts w:ascii="LCD Display Grid" w:hAnsi="LCD Display Grid"/>
                <w:b/>
              </w:rPr>
            </w:pPr>
            <w:r>
              <w:rPr>
                <w:rFonts w:ascii="LCD Display Grid" w:hAnsi="LCD Display Grid"/>
                <w:b/>
              </w:rPr>
              <w:t>t</w:t>
            </w:r>
          </w:p>
        </w:tc>
        <w:tc>
          <w:tcPr>
            <w:tcW w:w="422" w:type="dxa"/>
            <w:shd w:val="clear" w:color="auto" w:fill="CCFF66"/>
          </w:tcPr>
          <w:p w:rsidR="00765EAC" w:rsidRPr="00C928FC" w:rsidRDefault="00765EAC" w:rsidP="00E41B46">
            <w:pPr>
              <w:pStyle w:val="NoSpacing"/>
              <w:rPr>
                <w:rFonts w:ascii="LCD Display Grid" w:hAnsi="LCD Display Grid"/>
                <w:b/>
              </w:rPr>
            </w:pPr>
          </w:p>
        </w:tc>
        <w:tc>
          <w:tcPr>
            <w:tcW w:w="422" w:type="dxa"/>
            <w:shd w:val="clear" w:color="auto" w:fill="CCFF66"/>
          </w:tcPr>
          <w:p w:rsidR="00765EAC" w:rsidRPr="00C928FC" w:rsidRDefault="00D31AA8" w:rsidP="00E41B46">
            <w:pPr>
              <w:pStyle w:val="NoSpacing"/>
              <w:rPr>
                <w:rFonts w:ascii="LCD Display Grid" w:hAnsi="LCD Display Grid"/>
                <w:b/>
              </w:rPr>
            </w:pPr>
            <w:r>
              <w:rPr>
                <w:rFonts w:ascii="LCD Display Grid" w:hAnsi="LCD Display Grid"/>
                <w:b/>
              </w:rPr>
              <w:t>E</w:t>
            </w:r>
          </w:p>
        </w:tc>
        <w:tc>
          <w:tcPr>
            <w:tcW w:w="422" w:type="dxa"/>
            <w:shd w:val="clear" w:color="auto" w:fill="CCFF66"/>
          </w:tcPr>
          <w:p w:rsidR="00765EAC" w:rsidRPr="00C928FC" w:rsidRDefault="00D31AA8" w:rsidP="00E41B46">
            <w:pPr>
              <w:pStyle w:val="NoSpacing"/>
              <w:rPr>
                <w:rFonts w:ascii="LCD Display Grid" w:hAnsi="LCD Display Grid"/>
                <w:b/>
              </w:rPr>
            </w:pPr>
            <w:r>
              <w:rPr>
                <w:rFonts w:ascii="LCD Display Grid" w:hAnsi="LCD Display Grid"/>
                <w:b/>
              </w:rPr>
              <w:t>S</w:t>
            </w:r>
          </w:p>
        </w:tc>
        <w:tc>
          <w:tcPr>
            <w:tcW w:w="422" w:type="dxa"/>
            <w:shd w:val="clear" w:color="auto" w:fill="CCFF66"/>
          </w:tcPr>
          <w:p w:rsidR="00765EAC" w:rsidRPr="00C928FC" w:rsidRDefault="00D31AA8" w:rsidP="00E41B46">
            <w:pPr>
              <w:pStyle w:val="NoSpacing"/>
              <w:rPr>
                <w:rFonts w:ascii="LCD Display Grid" w:hAnsi="LCD Display Grid"/>
                <w:b/>
              </w:rPr>
            </w:pPr>
            <w:r>
              <w:rPr>
                <w:rFonts w:ascii="LCD Display Grid" w:hAnsi="LCD Display Grid"/>
                <w:b/>
              </w:rPr>
              <w:t>C</w:t>
            </w:r>
          </w:p>
        </w:tc>
        <w:tc>
          <w:tcPr>
            <w:tcW w:w="421" w:type="dxa"/>
            <w:shd w:val="clear" w:color="auto" w:fill="CCFF66"/>
          </w:tcPr>
          <w:p w:rsidR="00765EAC" w:rsidRPr="00C928FC" w:rsidRDefault="00765EAC" w:rsidP="00E41B46">
            <w:pPr>
              <w:pStyle w:val="NoSpacing"/>
              <w:rPr>
                <w:rFonts w:ascii="LCD Display Grid" w:hAnsi="LCD Display Grid"/>
                <w:b/>
              </w:rPr>
            </w:pPr>
          </w:p>
        </w:tc>
        <w:tc>
          <w:tcPr>
            <w:tcW w:w="440" w:type="dxa"/>
            <w:shd w:val="clear" w:color="auto" w:fill="CCFF66"/>
          </w:tcPr>
          <w:p w:rsidR="00765EAC" w:rsidRPr="00C928FC" w:rsidRDefault="00D31AA8" w:rsidP="00E41B46">
            <w:pPr>
              <w:pStyle w:val="NoSpacing"/>
              <w:rPr>
                <w:rFonts w:ascii="LCD Display Grid" w:hAnsi="LCD Display Grid"/>
                <w:b/>
              </w:rPr>
            </w:pPr>
            <w:r>
              <w:rPr>
                <w:rFonts w:ascii="LCD Display Grid" w:hAnsi="LCD Display Grid"/>
                <w:b/>
              </w:rPr>
              <w:t>t</w:t>
            </w:r>
          </w:p>
        </w:tc>
        <w:tc>
          <w:tcPr>
            <w:tcW w:w="440" w:type="dxa"/>
            <w:shd w:val="clear" w:color="auto" w:fill="CCFF66"/>
          </w:tcPr>
          <w:p w:rsidR="00765EAC" w:rsidRPr="00C928FC" w:rsidRDefault="00D31AA8" w:rsidP="00E41B46">
            <w:pPr>
              <w:pStyle w:val="NoSpacing"/>
              <w:rPr>
                <w:rFonts w:ascii="LCD Display Grid" w:hAnsi="LCD Display Grid"/>
                <w:b/>
              </w:rPr>
            </w:pPr>
            <w:r>
              <w:rPr>
                <w:rFonts w:ascii="LCD Display Grid" w:hAnsi="LCD Display Grid"/>
                <w:b/>
              </w:rPr>
              <w:t>o</w:t>
            </w:r>
          </w:p>
        </w:tc>
        <w:tc>
          <w:tcPr>
            <w:tcW w:w="440" w:type="dxa"/>
            <w:shd w:val="clear" w:color="auto" w:fill="CCFF66"/>
          </w:tcPr>
          <w:p w:rsidR="00765EAC" w:rsidRPr="00C928FC" w:rsidRDefault="00765EAC" w:rsidP="00E41B46">
            <w:pPr>
              <w:pStyle w:val="NoSpacing"/>
              <w:rPr>
                <w:rFonts w:ascii="LCD Display Grid" w:hAnsi="LCD Display Grid"/>
                <w:b/>
              </w:rPr>
            </w:pPr>
          </w:p>
        </w:tc>
        <w:tc>
          <w:tcPr>
            <w:tcW w:w="440" w:type="dxa"/>
            <w:shd w:val="clear" w:color="auto" w:fill="CCFF66"/>
          </w:tcPr>
          <w:p w:rsidR="00765EAC" w:rsidRPr="00C928FC" w:rsidRDefault="00D31AA8" w:rsidP="00E41B46">
            <w:pPr>
              <w:pStyle w:val="NoSpacing"/>
              <w:rPr>
                <w:rFonts w:ascii="LCD Display Grid" w:hAnsi="LCD Display Grid"/>
                <w:b/>
              </w:rPr>
            </w:pPr>
            <w:r>
              <w:rPr>
                <w:rFonts w:ascii="LCD Display Grid" w:hAnsi="LCD Display Grid"/>
                <w:b/>
              </w:rPr>
              <w:t>R</w:t>
            </w:r>
          </w:p>
        </w:tc>
        <w:tc>
          <w:tcPr>
            <w:tcW w:w="440" w:type="dxa"/>
            <w:shd w:val="clear" w:color="auto" w:fill="CCFF66"/>
          </w:tcPr>
          <w:p w:rsidR="00765EAC" w:rsidRPr="00C928FC" w:rsidRDefault="00D31AA8" w:rsidP="00E41B46">
            <w:pPr>
              <w:pStyle w:val="NoSpacing"/>
              <w:rPr>
                <w:rFonts w:ascii="LCD Display Grid" w:hAnsi="LCD Display Grid"/>
                <w:b/>
              </w:rPr>
            </w:pPr>
            <w:r>
              <w:rPr>
                <w:rFonts w:ascii="LCD Display Grid" w:hAnsi="LCD Display Grid"/>
                <w:b/>
              </w:rPr>
              <w:t>E</w:t>
            </w:r>
          </w:p>
        </w:tc>
        <w:tc>
          <w:tcPr>
            <w:tcW w:w="440" w:type="dxa"/>
            <w:shd w:val="clear" w:color="auto" w:fill="CCFF66"/>
          </w:tcPr>
          <w:p w:rsidR="00765EAC" w:rsidRPr="00C928FC" w:rsidRDefault="00D31AA8" w:rsidP="00E41B46">
            <w:pPr>
              <w:pStyle w:val="NoSpacing"/>
              <w:rPr>
                <w:rFonts w:ascii="LCD Display Grid" w:hAnsi="LCD Display Grid"/>
                <w:b/>
              </w:rPr>
            </w:pPr>
            <w:r>
              <w:rPr>
                <w:rFonts w:ascii="LCD Display Grid" w:hAnsi="LCD Display Grid"/>
                <w:b/>
              </w:rPr>
              <w:t>S</w:t>
            </w:r>
          </w:p>
        </w:tc>
        <w:tc>
          <w:tcPr>
            <w:tcW w:w="440" w:type="dxa"/>
            <w:shd w:val="clear" w:color="auto" w:fill="CCFF66"/>
          </w:tcPr>
          <w:p w:rsidR="00765EAC" w:rsidRPr="00C928FC" w:rsidRDefault="00D31AA8" w:rsidP="00E41B46">
            <w:pPr>
              <w:pStyle w:val="NoSpacing"/>
              <w:rPr>
                <w:rFonts w:ascii="LCD Display Grid" w:hAnsi="LCD Display Grid"/>
                <w:b/>
              </w:rPr>
            </w:pPr>
            <w:r>
              <w:rPr>
                <w:rFonts w:ascii="LCD Display Grid" w:hAnsi="LCD Display Grid"/>
                <w:b/>
              </w:rPr>
              <w:t>E</w:t>
            </w:r>
          </w:p>
        </w:tc>
        <w:tc>
          <w:tcPr>
            <w:tcW w:w="440" w:type="dxa"/>
            <w:shd w:val="clear" w:color="auto" w:fill="CCFF66"/>
          </w:tcPr>
          <w:p w:rsidR="00765EAC" w:rsidRPr="00C928FC" w:rsidRDefault="00D31AA8" w:rsidP="00E41B46">
            <w:pPr>
              <w:pStyle w:val="NoSpacing"/>
              <w:rPr>
                <w:rFonts w:ascii="LCD Display Grid" w:hAnsi="LCD Display Grid"/>
                <w:b/>
              </w:rPr>
            </w:pPr>
            <w:r>
              <w:rPr>
                <w:rFonts w:ascii="LCD Display Grid" w:hAnsi="LCD Display Grid"/>
                <w:b/>
              </w:rPr>
              <w:t>T</w:t>
            </w:r>
          </w:p>
        </w:tc>
        <w:tc>
          <w:tcPr>
            <w:tcW w:w="440" w:type="dxa"/>
            <w:shd w:val="clear" w:color="auto" w:fill="CCFF66"/>
          </w:tcPr>
          <w:p w:rsidR="00765EAC" w:rsidRPr="00C928FC" w:rsidRDefault="00765EAC" w:rsidP="00E41B46">
            <w:pPr>
              <w:pStyle w:val="NoSpacing"/>
              <w:rPr>
                <w:rFonts w:ascii="LCD Display Grid" w:hAnsi="LCD Display Grid"/>
                <w:b/>
              </w:rPr>
            </w:pPr>
          </w:p>
        </w:tc>
        <w:tc>
          <w:tcPr>
            <w:tcW w:w="440" w:type="dxa"/>
            <w:shd w:val="clear" w:color="auto" w:fill="CCFF66"/>
          </w:tcPr>
          <w:p w:rsidR="00765EAC" w:rsidRPr="00C928FC" w:rsidRDefault="00765EAC" w:rsidP="00E41B46">
            <w:pPr>
              <w:pStyle w:val="NoSpacing"/>
              <w:rPr>
                <w:rFonts w:ascii="LCD Display Grid" w:hAnsi="LCD Display Grid"/>
                <w:b/>
              </w:rPr>
            </w:pPr>
          </w:p>
        </w:tc>
        <w:tc>
          <w:tcPr>
            <w:tcW w:w="440" w:type="dxa"/>
            <w:shd w:val="clear" w:color="auto" w:fill="CCFF66"/>
          </w:tcPr>
          <w:p w:rsidR="00765EAC" w:rsidRPr="00C928FC" w:rsidRDefault="00765EAC" w:rsidP="00E41B46">
            <w:pPr>
              <w:pStyle w:val="NoSpacing"/>
              <w:rPr>
                <w:rFonts w:ascii="LCD Display Grid" w:hAnsi="LCD Display Grid"/>
                <w:b/>
              </w:rPr>
            </w:pPr>
          </w:p>
        </w:tc>
      </w:tr>
    </w:tbl>
    <w:p w:rsidR="00765EAC" w:rsidRDefault="00765EAC" w:rsidP="00765EAC"/>
    <w:tbl>
      <w:tblPr>
        <w:tblStyle w:val="TableGrid"/>
        <w:tblW w:w="0" w:type="auto"/>
        <w:tblLook w:val="04A0" w:firstRow="1" w:lastRow="0" w:firstColumn="1" w:lastColumn="0" w:noHBand="0" w:noVBand="1"/>
      </w:tblPr>
      <w:tblGrid>
        <w:gridCol w:w="1413"/>
        <w:gridCol w:w="7654"/>
      </w:tblGrid>
      <w:tr w:rsidR="00765EAC" w:rsidTr="00E41B46">
        <w:tc>
          <w:tcPr>
            <w:tcW w:w="1413" w:type="dxa"/>
          </w:tcPr>
          <w:p w:rsidR="00765EAC" w:rsidRDefault="00765EAC" w:rsidP="00E41B46">
            <w:pPr>
              <w:pStyle w:val="NoSpacing"/>
              <w:rPr>
                <w:rFonts w:cstheme="minorHAnsi"/>
                <w:lang w:val="en-GB"/>
              </w:rPr>
            </w:pPr>
            <w:r>
              <w:rPr>
                <w:rFonts w:cstheme="minorHAnsi"/>
                <w:lang w:val="en-GB"/>
              </w:rPr>
              <w:t>E</w:t>
            </w:r>
            <w:r w:rsidR="00837299">
              <w:rPr>
                <w:rFonts w:cstheme="minorHAnsi"/>
                <w:lang w:val="en-GB"/>
              </w:rPr>
              <w:t>NT</w:t>
            </w:r>
          </w:p>
        </w:tc>
        <w:tc>
          <w:tcPr>
            <w:tcW w:w="7654" w:type="dxa"/>
          </w:tcPr>
          <w:p w:rsidR="00765EAC" w:rsidRDefault="00837299" w:rsidP="00E41B46">
            <w:pPr>
              <w:pStyle w:val="NoSpacing"/>
              <w:rPr>
                <w:lang w:val="en-GB"/>
              </w:rPr>
            </w:pPr>
            <w:r>
              <w:rPr>
                <w:lang w:val="en-GB"/>
              </w:rPr>
              <w:t>Continue the current repair</w:t>
            </w:r>
          </w:p>
        </w:tc>
      </w:tr>
      <w:tr w:rsidR="00E41B46" w:rsidTr="00E41B46">
        <w:tc>
          <w:tcPr>
            <w:tcW w:w="1413" w:type="dxa"/>
          </w:tcPr>
          <w:p w:rsidR="00E41B46" w:rsidRDefault="00F5017F" w:rsidP="00E41B46">
            <w:pPr>
              <w:pStyle w:val="NoSpacing"/>
              <w:rPr>
                <w:rFonts w:cstheme="minorHAnsi"/>
                <w:lang w:val="en-GB"/>
              </w:rPr>
            </w:pPr>
            <w:r>
              <w:rPr>
                <w:rFonts w:cstheme="minorHAnsi"/>
                <w:lang w:val="en-GB"/>
              </w:rPr>
              <w:t>X</w:t>
            </w:r>
          </w:p>
        </w:tc>
        <w:tc>
          <w:tcPr>
            <w:tcW w:w="7654" w:type="dxa"/>
          </w:tcPr>
          <w:p w:rsidR="00E41B46" w:rsidRDefault="00E41B46" w:rsidP="00E41B46">
            <w:pPr>
              <w:pStyle w:val="NoSpacing"/>
              <w:rPr>
                <w:lang w:val="en-GB"/>
              </w:rPr>
            </w:pPr>
            <w:r>
              <w:rPr>
                <w:lang w:val="en-GB"/>
              </w:rPr>
              <w:t>Reset/quit the treatment and return to the tube repair menu</w:t>
            </w:r>
          </w:p>
        </w:tc>
      </w:tr>
      <w:tr w:rsidR="00765EAC" w:rsidTr="00E41B46">
        <w:tc>
          <w:tcPr>
            <w:tcW w:w="1413" w:type="dxa"/>
          </w:tcPr>
          <w:p w:rsidR="00765EAC" w:rsidRDefault="00765EAC" w:rsidP="00E41B46">
            <w:pPr>
              <w:pStyle w:val="NoSpacing"/>
              <w:rPr>
                <w:rFonts w:cstheme="minorHAnsi"/>
                <w:lang w:val="en-GB"/>
              </w:rPr>
            </w:pPr>
            <w:r>
              <w:rPr>
                <w:rFonts w:cstheme="minorHAnsi"/>
                <w:lang w:val="en-GB"/>
              </w:rPr>
              <w:t>others</w:t>
            </w:r>
          </w:p>
        </w:tc>
        <w:tc>
          <w:tcPr>
            <w:tcW w:w="7654" w:type="dxa"/>
          </w:tcPr>
          <w:p w:rsidR="00765EAC" w:rsidRDefault="00765EAC" w:rsidP="00E41B46">
            <w:pPr>
              <w:pStyle w:val="NoSpacing"/>
              <w:rPr>
                <w:lang w:val="en-GB"/>
              </w:rPr>
            </w:pPr>
            <w:r>
              <w:rPr>
                <w:lang w:val="en-GB"/>
              </w:rPr>
              <w:t>No function</w:t>
            </w:r>
          </w:p>
        </w:tc>
      </w:tr>
    </w:tbl>
    <w:p w:rsidR="00CB039C" w:rsidRDefault="00CB039C" w:rsidP="00765EAC">
      <w:pPr>
        <w:pStyle w:val="Heading4"/>
      </w:pPr>
      <w:r>
        <w:br w:type="page"/>
      </w:r>
    </w:p>
    <w:p w:rsidR="00CB039C" w:rsidRPr="00CB039C" w:rsidRDefault="00CB039C" w:rsidP="00CB039C"/>
    <w:p w:rsidR="00E41B46" w:rsidRDefault="001A2023" w:rsidP="00E41B46">
      <w:pPr>
        <w:pStyle w:val="Heading3"/>
      </w:pPr>
      <w:bookmarkStart w:id="85" w:name="_Toc492547815"/>
      <w:r>
        <w:t>Cathode/MCP repair - Tube repair menu</w:t>
      </w:r>
      <w:bookmarkEnd w:id="85"/>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E41B46" w:rsidTr="00E41B46">
        <w:tc>
          <w:tcPr>
            <w:tcW w:w="423" w:type="dxa"/>
            <w:shd w:val="clear" w:color="auto" w:fill="BFBFBF" w:themeFill="background1" w:themeFillShade="BF"/>
          </w:tcPr>
          <w:p w:rsidR="00E41B46" w:rsidRDefault="00E41B46" w:rsidP="00E41B46">
            <w:pPr>
              <w:pStyle w:val="NoSpacing"/>
            </w:pPr>
            <w:r>
              <w:t>/</w:t>
            </w:r>
          </w:p>
        </w:tc>
        <w:tc>
          <w:tcPr>
            <w:tcW w:w="422" w:type="dxa"/>
            <w:shd w:val="clear" w:color="auto" w:fill="BFBFBF" w:themeFill="background1" w:themeFillShade="BF"/>
          </w:tcPr>
          <w:p w:rsidR="00E41B46" w:rsidRDefault="00E41B46" w:rsidP="00E41B46">
            <w:pPr>
              <w:pStyle w:val="NoSpacing"/>
            </w:pPr>
            <w:r>
              <w:t>1</w:t>
            </w:r>
          </w:p>
        </w:tc>
        <w:tc>
          <w:tcPr>
            <w:tcW w:w="423" w:type="dxa"/>
            <w:shd w:val="clear" w:color="auto" w:fill="BFBFBF" w:themeFill="background1" w:themeFillShade="BF"/>
          </w:tcPr>
          <w:p w:rsidR="00E41B46" w:rsidRDefault="00E41B46" w:rsidP="00E41B46">
            <w:pPr>
              <w:pStyle w:val="NoSpacing"/>
            </w:pPr>
            <w:r>
              <w:t>2</w:t>
            </w:r>
          </w:p>
        </w:tc>
        <w:tc>
          <w:tcPr>
            <w:tcW w:w="423" w:type="dxa"/>
            <w:shd w:val="clear" w:color="auto" w:fill="BFBFBF" w:themeFill="background1" w:themeFillShade="BF"/>
          </w:tcPr>
          <w:p w:rsidR="00E41B46" w:rsidRDefault="00E41B46" w:rsidP="00E41B46">
            <w:pPr>
              <w:pStyle w:val="NoSpacing"/>
            </w:pPr>
            <w:r>
              <w:t>3</w:t>
            </w:r>
          </w:p>
        </w:tc>
        <w:tc>
          <w:tcPr>
            <w:tcW w:w="422" w:type="dxa"/>
            <w:shd w:val="clear" w:color="auto" w:fill="BFBFBF" w:themeFill="background1" w:themeFillShade="BF"/>
          </w:tcPr>
          <w:p w:rsidR="00E41B46" w:rsidRDefault="00E41B46" w:rsidP="00E41B46">
            <w:pPr>
              <w:pStyle w:val="NoSpacing"/>
            </w:pPr>
            <w:r>
              <w:t>4</w:t>
            </w:r>
          </w:p>
        </w:tc>
        <w:tc>
          <w:tcPr>
            <w:tcW w:w="422" w:type="dxa"/>
            <w:shd w:val="clear" w:color="auto" w:fill="BFBFBF" w:themeFill="background1" w:themeFillShade="BF"/>
          </w:tcPr>
          <w:p w:rsidR="00E41B46" w:rsidRDefault="00E41B46" w:rsidP="00E41B46">
            <w:pPr>
              <w:pStyle w:val="NoSpacing"/>
            </w:pPr>
            <w:r>
              <w:t>5</w:t>
            </w:r>
          </w:p>
        </w:tc>
        <w:tc>
          <w:tcPr>
            <w:tcW w:w="422" w:type="dxa"/>
            <w:shd w:val="clear" w:color="auto" w:fill="BFBFBF" w:themeFill="background1" w:themeFillShade="BF"/>
          </w:tcPr>
          <w:p w:rsidR="00E41B46" w:rsidRDefault="00E41B46" w:rsidP="00E41B46">
            <w:pPr>
              <w:pStyle w:val="NoSpacing"/>
            </w:pPr>
            <w:r>
              <w:t>6</w:t>
            </w:r>
          </w:p>
        </w:tc>
        <w:tc>
          <w:tcPr>
            <w:tcW w:w="422" w:type="dxa"/>
            <w:shd w:val="clear" w:color="auto" w:fill="BFBFBF" w:themeFill="background1" w:themeFillShade="BF"/>
          </w:tcPr>
          <w:p w:rsidR="00E41B46" w:rsidRDefault="00E41B46" w:rsidP="00E41B46">
            <w:pPr>
              <w:pStyle w:val="NoSpacing"/>
            </w:pPr>
            <w:r>
              <w:t>7</w:t>
            </w:r>
          </w:p>
        </w:tc>
        <w:tc>
          <w:tcPr>
            <w:tcW w:w="422" w:type="dxa"/>
            <w:shd w:val="clear" w:color="auto" w:fill="BFBFBF" w:themeFill="background1" w:themeFillShade="BF"/>
          </w:tcPr>
          <w:p w:rsidR="00E41B46" w:rsidRDefault="00E41B46" w:rsidP="00E41B46">
            <w:pPr>
              <w:pStyle w:val="NoSpacing"/>
            </w:pPr>
            <w:r>
              <w:t>8</w:t>
            </w:r>
          </w:p>
        </w:tc>
        <w:tc>
          <w:tcPr>
            <w:tcW w:w="421" w:type="dxa"/>
            <w:shd w:val="clear" w:color="auto" w:fill="BFBFBF" w:themeFill="background1" w:themeFillShade="BF"/>
          </w:tcPr>
          <w:p w:rsidR="00E41B46" w:rsidRDefault="00E41B46" w:rsidP="00E41B46">
            <w:pPr>
              <w:pStyle w:val="NoSpacing"/>
            </w:pPr>
            <w:r>
              <w:t>9</w:t>
            </w:r>
          </w:p>
        </w:tc>
        <w:tc>
          <w:tcPr>
            <w:tcW w:w="440" w:type="dxa"/>
            <w:shd w:val="clear" w:color="auto" w:fill="BFBFBF" w:themeFill="background1" w:themeFillShade="BF"/>
          </w:tcPr>
          <w:p w:rsidR="00E41B46" w:rsidRDefault="00E41B46" w:rsidP="00E41B46">
            <w:pPr>
              <w:pStyle w:val="NoSpacing"/>
            </w:pPr>
            <w:r>
              <w:t>10</w:t>
            </w:r>
          </w:p>
        </w:tc>
        <w:tc>
          <w:tcPr>
            <w:tcW w:w="440" w:type="dxa"/>
            <w:shd w:val="clear" w:color="auto" w:fill="BFBFBF" w:themeFill="background1" w:themeFillShade="BF"/>
          </w:tcPr>
          <w:p w:rsidR="00E41B46" w:rsidRDefault="00E41B46" w:rsidP="00E41B46">
            <w:pPr>
              <w:pStyle w:val="NoSpacing"/>
            </w:pPr>
            <w:r>
              <w:t>11</w:t>
            </w:r>
          </w:p>
        </w:tc>
        <w:tc>
          <w:tcPr>
            <w:tcW w:w="440" w:type="dxa"/>
            <w:shd w:val="clear" w:color="auto" w:fill="BFBFBF" w:themeFill="background1" w:themeFillShade="BF"/>
          </w:tcPr>
          <w:p w:rsidR="00E41B46" w:rsidRDefault="00E41B46" w:rsidP="00E41B46">
            <w:pPr>
              <w:pStyle w:val="NoSpacing"/>
            </w:pPr>
            <w:r>
              <w:t>12</w:t>
            </w:r>
          </w:p>
        </w:tc>
        <w:tc>
          <w:tcPr>
            <w:tcW w:w="440" w:type="dxa"/>
            <w:shd w:val="clear" w:color="auto" w:fill="BFBFBF" w:themeFill="background1" w:themeFillShade="BF"/>
          </w:tcPr>
          <w:p w:rsidR="00E41B46" w:rsidRDefault="00E41B46" w:rsidP="00E41B46">
            <w:pPr>
              <w:pStyle w:val="NoSpacing"/>
            </w:pPr>
            <w:r>
              <w:t>13</w:t>
            </w:r>
          </w:p>
        </w:tc>
        <w:tc>
          <w:tcPr>
            <w:tcW w:w="440" w:type="dxa"/>
            <w:shd w:val="clear" w:color="auto" w:fill="BFBFBF" w:themeFill="background1" w:themeFillShade="BF"/>
          </w:tcPr>
          <w:p w:rsidR="00E41B46" w:rsidRDefault="00E41B46" w:rsidP="00E41B46">
            <w:pPr>
              <w:pStyle w:val="NoSpacing"/>
            </w:pPr>
            <w:r>
              <w:t>14</w:t>
            </w:r>
          </w:p>
        </w:tc>
        <w:tc>
          <w:tcPr>
            <w:tcW w:w="440" w:type="dxa"/>
            <w:shd w:val="clear" w:color="auto" w:fill="BFBFBF" w:themeFill="background1" w:themeFillShade="BF"/>
          </w:tcPr>
          <w:p w:rsidR="00E41B46" w:rsidRDefault="00E41B46" w:rsidP="00E41B46">
            <w:pPr>
              <w:pStyle w:val="NoSpacing"/>
            </w:pPr>
            <w:r>
              <w:t>15</w:t>
            </w:r>
          </w:p>
        </w:tc>
        <w:tc>
          <w:tcPr>
            <w:tcW w:w="440" w:type="dxa"/>
            <w:shd w:val="clear" w:color="auto" w:fill="BFBFBF" w:themeFill="background1" w:themeFillShade="BF"/>
          </w:tcPr>
          <w:p w:rsidR="00E41B46" w:rsidRDefault="00E41B46" w:rsidP="00E41B46">
            <w:pPr>
              <w:pStyle w:val="NoSpacing"/>
            </w:pPr>
            <w:r>
              <w:t>16</w:t>
            </w:r>
          </w:p>
        </w:tc>
        <w:tc>
          <w:tcPr>
            <w:tcW w:w="440" w:type="dxa"/>
            <w:shd w:val="clear" w:color="auto" w:fill="BFBFBF" w:themeFill="background1" w:themeFillShade="BF"/>
          </w:tcPr>
          <w:p w:rsidR="00E41B46" w:rsidRDefault="00E41B46" w:rsidP="00E41B46">
            <w:pPr>
              <w:pStyle w:val="NoSpacing"/>
            </w:pPr>
            <w:r>
              <w:t>17</w:t>
            </w:r>
          </w:p>
        </w:tc>
        <w:tc>
          <w:tcPr>
            <w:tcW w:w="440" w:type="dxa"/>
            <w:shd w:val="clear" w:color="auto" w:fill="BFBFBF" w:themeFill="background1" w:themeFillShade="BF"/>
          </w:tcPr>
          <w:p w:rsidR="00E41B46" w:rsidRDefault="00E41B46" w:rsidP="00E41B46">
            <w:pPr>
              <w:pStyle w:val="NoSpacing"/>
            </w:pPr>
            <w:r>
              <w:t>18</w:t>
            </w:r>
          </w:p>
        </w:tc>
        <w:tc>
          <w:tcPr>
            <w:tcW w:w="440" w:type="dxa"/>
            <w:shd w:val="clear" w:color="auto" w:fill="BFBFBF" w:themeFill="background1" w:themeFillShade="BF"/>
          </w:tcPr>
          <w:p w:rsidR="00E41B46" w:rsidRDefault="00E41B46" w:rsidP="00E41B46">
            <w:pPr>
              <w:pStyle w:val="NoSpacing"/>
            </w:pPr>
            <w:r>
              <w:t>19</w:t>
            </w:r>
          </w:p>
        </w:tc>
        <w:tc>
          <w:tcPr>
            <w:tcW w:w="440" w:type="dxa"/>
            <w:shd w:val="clear" w:color="auto" w:fill="BFBFBF" w:themeFill="background1" w:themeFillShade="BF"/>
          </w:tcPr>
          <w:p w:rsidR="00E41B46" w:rsidRDefault="00E41B46" w:rsidP="00E41B46">
            <w:pPr>
              <w:pStyle w:val="NoSpacing"/>
            </w:pPr>
            <w:r>
              <w:t>20</w:t>
            </w:r>
          </w:p>
        </w:tc>
      </w:tr>
      <w:tr w:rsidR="00E41B46" w:rsidTr="00E41B46">
        <w:tc>
          <w:tcPr>
            <w:tcW w:w="423" w:type="dxa"/>
            <w:shd w:val="clear" w:color="auto" w:fill="BFBFBF" w:themeFill="background1" w:themeFillShade="BF"/>
          </w:tcPr>
          <w:p w:rsidR="00E41B46" w:rsidRDefault="00E41B46" w:rsidP="00E41B46">
            <w:pPr>
              <w:pStyle w:val="NoSpacing"/>
            </w:pPr>
            <w:r>
              <w:t>1</w:t>
            </w:r>
          </w:p>
        </w:tc>
        <w:tc>
          <w:tcPr>
            <w:tcW w:w="422" w:type="dxa"/>
            <w:shd w:val="clear" w:color="auto" w:fill="CCFF66"/>
          </w:tcPr>
          <w:p w:rsidR="00E41B46" w:rsidRPr="00C928FC" w:rsidRDefault="00E41B46" w:rsidP="00E41B46">
            <w:pPr>
              <w:pStyle w:val="NoSpacing"/>
              <w:rPr>
                <w:rFonts w:ascii="LCD Display Grid" w:hAnsi="LCD Display Grid"/>
                <w:b/>
              </w:rPr>
            </w:pPr>
            <w:r>
              <w:rPr>
                <w:rFonts w:ascii="LCD Display Grid" w:hAnsi="LCD Display Grid"/>
                <w:b/>
              </w:rPr>
              <w:t>T</w:t>
            </w:r>
          </w:p>
        </w:tc>
        <w:tc>
          <w:tcPr>
            <w:tcW w:w="423" w:type="dxa"/>
            <w:shd w:val="clear" w:color="auto" w:fill="CCFF66"/>
          </w:tcPr>
          <w:p w:rsidR="00E41B46" w:rsidRPr="00C928FC" w:rsidRDefault="00E41B46" w:rsidP="00E41B46">
            <w:pPr>
              <w:pStyle w:val="NoSpacing"/>
              <w:rPr>
                <w:rFonts w:ascii="LCD Display Grid" w:hAnsi="LCD Display Grid"/>
                <w:b/>
              </w:rPr>
            </w:pPr>
            <w:r>
              <w:rPr>
                <w:rFonts w:ascii="LCD Display Grid" w:hAnsi="LCD Display Grid"/>
                <w:b/>
              </w:rPr>
              <w:t>u</w:t>
            </w:r>
          </w:p>
        </w:tc>
        <w:tc>
          <w:tcPr>
            <w:tcW w:w="423" w:type="dxa"/>
            <w:shd w:val="clear" w:color="auto" w:fill="CCFF66"/>
          </w:tcPr>
          <w:p w:rsidR="00E41B46" w:rsidRPr="00C928FC" w:rsidRDefault="00E41B46" w:rsidP="00E41B46">
            <w:pPr>
              <w:pStyle w:val="NoSpacing"/>
              <w:rPr>
                <w:rFonts w:ascii="LCD Display Grid" w:hAnsi="LCD Display Grid"/>
                <w:b/>
              </w:rPr>
            </w:pPr>
            <w:r>
              <w:rPr>
                <w:rFonts w:ascii="LCD Display Grid" w:hAnsi="LCD Display Grid"/>
                <w:b/>
              </w:rPr>
              <w:t>b</w:t>
            </w:r>
          </w:p>
        </w:tc>
        <w:tc>
          <w:tcPr>
            <w:tcW w:w="422" w:type="dxa"/>
            <w:shd w:val="clear" w:color="auto" w:fill="CCFF66"/>
          </w:tcPr>
          <w:p w:rsidR="00E41B46" w:rsidRPr="00C928FC" w:rsidRDefault="00E41B46" w:rsidP="00E41B46">
            <w:pPr>
              <w:pStyle w:val="NoSpacing"/>
              <w:rPr>
                <w:rFonts w:ascii="LCD Display Grid" w:hAnsi="LCD Display Grid"/>
                <w:b/>
              </w:rPr>
            </w:pPr>
            <w:r>
              <w:rPr>
                <w:rFonts w:ascii="LCD Display Grid" w:hAnsi="LCD Display Grid"/>
                <w:b/>
              </w:rPr>
              <w:t>e</w:t>
            </w:r>
          </w:p>
        </w:tc>
        <w:tc>
          <w:tcPr>
            <w:tcW w:w="422" w:type="dxa"/>
            <w:shd w:val="clear" w:color="auto" w:fill="CCFF66"/>
          </w:tcPr>
          <w:p w:rsidR="00E41B46" w:rsidRPr="00C928FC" w:rsidRDefault="00E41B46" w:rsidP="00E41B46">
            <w:pPr>
              <w:pStyle w:val="NoSpacing"/>
              <w:rPr>
                <w:rFonts w:ascii="LCD Display Grid" w:hAnsi="LCD Display Grid"/>
                <w:b/>
              </w:rPr>
            </w:pPr>
          </w:p>
        </w:tc>
        <w:tc>
          <w:tcPr>
            <w:tcW w:w="422" w:type="dxa"/>
            <w:shd w:val="clear" w:color="auto" w:fill="CCFF66"/>
          </w:tcPr>
          <w:p w:rsidR="00E41B46" w:rsidRPr="00C928FC" w:rsidRDefault="00E41B46" w:rsidP="00E41B46">
            <w:pPr>
              <w:pStyle w:val="NoSpacing"/>
              <w:rPr>
                <w:rFonts w:ascii="LCD Display Grid" w:hAnsi="LCD Display Grid"/>
                <w:b/>
              </w:rPr>
            </w:pPr>
            <w:r>
              <w:rPr>
                <w:rFonts w:ascii="LCD Display Grid" w:hAnsi="LCD Display Grid"/>
                <w:b/>
              </w:rPr>
              <w:t>r</w:t>
            </w:r>
          </w:p>
        </w:tc>
        <w:tc>
          <w:tcPr>
            <w:tcW w:w="422" w:type="dxa"/>
            <w:shd w:val="clear" w:color="auto" w:fill="CCFF66"/>
          </w:tcPr>
          <w:p w:rsidR="00E41B46" w:rsidRPr="00C928FC" w:rsidRDefault="00E41B46" w:rsidP="00E41B46">
            <w:pPr>
              <w:pStyle w:val="NoSpacing"/>
              <w:rPr>
                <w:rFonts w:ascii="LCD Display Grid" w:hAnsi="LCD Display Grid"/>
                <w:b/>
              </w:rPr>
            </w:pPr>
            <w:r>
              <w:rPr>
                <w:rFonts w:ascii="LCD Display Grid" w:hAnsi="LCD Display Grid"/>
                <w:b/>
              </w:rPr>
              <w:t>e</w:t>
            </w:r>
          </w:p>
        </w:tc>
        <w:tc>
          <w:tcPr>
            <w:tcW w:w="422" w:type="dxa"/>
            <w:shd w:val="clear" w:color="auto" w:fill="CCFF66"/>
          </w:tcPr>
          <w:p w:rsidR="00E41B46" w:rsidRPr="00C928FC" w:rsidRDefault="00E41B46" w:rsidP="00E41B46">
            <w:pPr>
              <w:pStyle w:val="NoSpacing"/>
              <w:rPr>
                <w:rFonts w:ascii="LCD Display Grid" w:hAnsi="LCD Display Grid"/>
                <w:b/>
              </w:rPr>
            </w:pPr>
            <w:r>
              <w:rPr>
                <w:rFonts w:ascii="LCD Display Grid" w:hAnsi="LCD Display Grid"/>
                <w:b/>
              </w:rPr>
              <w:t>p</w:t>
            </w:r>
          </w:p>
        </w:tc>
        <w:tc>
          <w:tcPr>
            <w:tcW w:w="421" w:type="dxa"/>
            <w:shd w:val="clear" w:color="auto" w:fill="CCFF66"/>
          </w:tcPr>
          <w:p w:rsidR="00E41B46" w:rsidRPr="00C928FC" w:rsidRDefault="00E41B46" w:rsidP="00E41B46">
            <w:pPr>
              <w:pStyle w:val="NoSpacing"/>
              <w:rPr>
                <w:rFonts w:ascii="LCD Display Grid" w:hAnsi="LCD Display Grid"/>
                <w:b/>
              </w:rPr>
            </w:pPr>
            <w:r>
              <w:rPr>
                <w:rFonts w:ascii="LCD Display Grid" w:hAnsi="LCD Display Grid"/>
                <w:b/>
              </w:rPr>
              <w:t>a</w:t>
            </w:r>
          </w:p>
        </w:tc>
        <w:tc>
          <w:tcPr>
            <w:tcW w:w="440" w:type="dxa"/>
            <w:shd w:val="clear" w:color="auto" w:fill="CCFF66"/>
          </w:tcPr>
          <w:p w:rsidR="00E41B46" w:rsidRPr="00C928FC" w:rsidRDefault="00E41B46" w:rsidP="00E41B46">
            <w:pPr>
              <w:pStyle w:val="NoSpacing"/>
              <w:rPr>
                <w:rFonts w:ascii="LCD Display Grid" w:hAnsi="LCD Display Grid"/>
                <w:b/>
              </w:rPr>
            </w:pPr>
            <w:r>
              <w:rPr>
                <w:rFonts w:ascii="LCD Display Grid" w:hAnsi="LCD Display Grid"/>
                <w:b/>
              </w:rPr>
              <w:t>i</w:t>
            </w:r>
          </w:p>
        </w:tc>
        <w:tc>
          <w:tcPr>
            <w:tcW w:w="440" w:type="dxa"/>
            <w:shd w:val="clear" w:color="auto" w:fill="CCFF66"/>
          </w:tcPr>
          <w:p w:rsidR="00E41B46" w:rsidRPr="00C928FC" w:rsidRDefault="00E41B46" w:rsidP="00E41B46">
            <w:pPr>
              <w:pStyle w:val="NoSpacing"/>
              <w:rPr>
                <w:rFonts w:ascii="LCD Display Grid" w:hAnsi="LCD Display Grid"/>
                <w:b/>
              </w:rPr>
            </w:pPr>
            <w:r>
              <w:rPr>
                <w:rFonts w:ascii="LCD Display Grid" w:hAnsi="LCD Display Grid"/>
                <w:b/>
              </w:rPr>
              <w:t>r</w:t>
            </w:r>
          </w:p>
        </w:tc>
        <w:tc>
          <w:tcPr>
            <w:tcW w:w="440" w:type="dxa"/>
            <w:shd w:val="clear" w:color="auto" w:fill="CCFF66"/>
          </w:tcPr>
          <w:p w:rsidR="00E41B46" w:rsidRPr="00C928FC" w:rsidRDefault="00E41B46" w:rsidP="00E41B46">
            <w:pPr>
              <w:pStyle w:val="NoSpacing"/>
              <w:rPr>
                <w:rFonts w:ascii="LCD Display Grid" w:hAnsi="LCD Display Grid"/>
                <w:b/>
              </w:rPr>
            </w:pPr>
          </w:p>
        </w:tc>
        <w:tc>
          <w:tcPr>
            <w:tcW w:w="440" w:type="dxa"/>
            <w:shd w:val="clear" w:color="auto" w:fill="CCFF66"/>
          </w:tcPr>
          <w:p w:rsidR="00E41B46" w:rsidRPr="00C928FC" w:rsidRDefault="00E41B46" w:rsidP="00E41B46">
            <w:pPr>
              <w:pStyle w:val="NoSpacing"/>
              <w:rPr>
                <w:rFonts w:ascii="LCD Display Grid" w:hAnsi="LCD Display Grid"/>
                <w:b/>
              </w:rPr>
            </w:pPr>
          </w:p>
        </w:tc>
        <w:tc>
          <w:tcPr>
            <w:tcW w:w="440" w:type="dxa"/>
            <w:shd w:val="clear" w:color="auto" w:fill="CCFF66"/>
          </w:tcPr>
          <w:p w:rsidR="00E41B46" w:rsidRPr="00C928FC" w:rsidRDefault="00E41B46" w:rsidP="00E41B46">
            <w:pPr>
              <w:pStyle w:val="NoSpacing"/>
              <w:rPr>
                <w:rFonts w:ascii="LCD Display Grid" w:hAnsi="LCD Display Grid"/>
                <w:b/>
              </w:rPr>
            </w:pPr>
          </w:p>
        </w:tc>
        <w:tc>
          <w:tcPr>
            <w:tcW w:w="440" w:type="dxa"/>
            <w:shd w:val="clear" w:color="auto" w:fill="CCFF66"/>
          </w:tcPr>
          <w:p w:rsidR="00E41B46" w:rsidRPr="00C928FC" w:rsidRDefault="00E41B46" w:rsidP="00E41B46">
            <w:pPr>
              <w:pStyle w:val="NoSpacing"/>
              <w:rPr>
                <w:rFonts w:ascii="LCD Display Grid" w:hAnsi="LCD Display Grid"/>
                <w:b/>
              </w:rPr>
            </w:pPr>
          </w:p>
        </w:tc>
        <w:tc>
          <w:tcPr>
            <w:tcW w:w="440" w:type="dxa"/>
            <w:shd w:val="clear" w:color="auto" w:fill="CCFF66"/>
          </w:tcPr>
          <w:p w:rsidR="00E41B46" w:rsidRPr="00C928FC" w:rsidRDefault="00E41B46" w:rsidP="00E41B46">
            <w:pPr>
              <w:pStyle w:val="NoSpacing"/>
              <w:rPr>
                <w:rFonts w:ascii="LCD Display Grid" w:hAnsi="LCD Display Grid"/>
                <w:b/>
              </w:rPr>
            </w:pPr>
          </w:p>
        </w:tc>
        <w:tc>
          <w:tcPr>
            <w:tcW w:w="440" w:type="dxa"/>
            <w:shd w:val="clear" w:color="auto" w:fill="CCFF66"/>
          </w:tcPr>
          <w:p w:rsidR="00E41B46" w:rsidRPr="00C928FC" w:rsidRDefault="00E41B46" w:rsidP="00E41B46">
            <w:pPr>
              <w:pStyle w:val="NoSpacing"/>
              <w:rPr>
                <w:rFonts w:ascii="LCD Display Grid" w:hAnsi="LCD Display Grid"/>
                <w:b/>
              </w:rPr>
            </w:pPr>
          </w:p>
        </w:tc>
        <w:tc>
          <w:tcPr>
            <w:tcW w:w="440" w:type="dxa"/>
            <w:shd w:val="clear" w:color="auto" w:fill="CCFF66"/>
          </w:tcPr>
          <w:p w:rsidR="00E41B46" w:rsidRPr="00C928FC" w:rsidRDefault="00E41B46" w:rsidP="00E41B46">
            <w:pPr>
              <w:pStyle w:val="NoSpacing"/>
              <w:rPr>
                <w:rFonts w:ascii="LCD Display Grid" w:hAnsi="LCD Display Grid"/>
                <w:b/>
              </w:rPr>
            </w:pPr>
          </w:p>
        </w:tc>
        <w:tc>
          <w:tcPr>
            <w:tcW w:w="440" w:type="dxa"/>
            <w:shd w:val="clear" w:color="auto" w:fill="CCFF66"/>
          </w:tcPr>
          <w:p w:rsidR="00E41B46" w:rsidRPr="00C928FC" w:rsidRDefault="00E41B46" w:rsidP="00E41B46">
            <w:pPr>
              <w:pStyle w:val="NoSpacing"/>
              <w:rPr>
                <w:rFonts w:ascii="LCD Display Grid" w:hAnsi="LCD Display Grid"/>
                <w:b/>
              </w:rPr>
            </w:pPr>
          </w:p>
        </w:tc>
        <w:tc>
          <w:tcPr>
            <w:tcW w:w="440" w:type="dxa"/>
            <w:shd w:val="clear" w:color="auto" w:fill="CCFF66"/>
          </w:tcPr>
          <w:p w:rsidR="00E41B46" w:rsidRPr="00C928FC" w:rsidRDefault="00E41B46" w:rsidP="00E41B46">
            <w:pPr>
              <w:pStyle w:val="NoSpacing"/>
              <w:rPr>
                <w:rFonts w:ascii="LCD Display Grid" w:hAnsi="LCD Display Grid"/>
                <w:b/>
              </w:rPr>
            </w:pPr>
          </w:p>
        </w:tc>
      </w:tr>
      <w:tr w:rsidR="00E41B46" w:rsidTr="00E41B46">
        <w:tc>
          <w:tcPr>
            <w:tcW w:w="423" w:type="dxa"/>
            <w:shd w:val="clear" w:color="auto" w:fill="BFBFBF" w:themeFill="background1" w:themeFillShade="BF"/>
          </w:tcPr>
          <w:p w:rsidR="00E41B46" w:rsidRDefault="00E41B46" w:rsidP="00E41B46">
            <w:pPr>
              <w:pStyle w:val="NoSpacing"/>
            </w:pPr>
            <w:r>
              <w:t>2</w:t>
            </w:r>
          </w:p>
        </w:tc>
        <w:tc>
          <w:tcPr>
            <w:tcW w:w="422" w:type="dxa"/>
            <w:shd w:val="clear" w:color="auto" w:fill="CCFF66"/>
          </w:tcPr>
          <w:p w:rsidR="00E41B46" w:rsidRPr="00C928FC" w:rsidRDefault="00E41B46" w:rsidP="00E41B46">
            <w:pPr>
              <w:pStyle w:val="NoSpacing"/>
              <w:rPr>
                <w:rFonts w:ascii="LCD Display Grid" w:hAnsi="LCD Display Grid"/>
                <w:b/>
              </w:rPr>
            </w:pPr>
            <w:r>
              <w:rPr>
                <w:rFonts w:ascii="LCD Display Grid" w:hAnsi="LCD Display Grid"/>
                <w:b/>
              </w:rPr>
              <w:t>&gt;</w:t>
            </w:r>
          </w:p>
        </w:tc>
        <w:tc>
          <w:tcPr>
            <w:tcW w:w="423" w:type="dxa"/>
            <w:shd w:val="clear" w:color="auto" w:fill="CCFF66"/>
          </w:tcPr>
          <w:p w:rsidR="00E41B46" w:rsidRPr="00C928FC" w:rsidRDefault="00E41B46" w:rsidP="00E41B46">
            <w:pPr>
              <w:pStyle w:val="NoSpacing"/>
              <w:rPr>
                <w:rFonts w:ascii="LCD Display Grid" w:hAnsi="LCD Display Grid"/>
                <w:b/>
              </w:rPr>
            </w:pPr>
          </w:p>
        </w:tc>
        <w:tc>
          <w:tcPr>
            <w:tcW w:w="423" w:type="dxa"/>
            <w:shd w:val="clear" w:color="auto" w:fill="CCFF66"/>
          </w:tcPr>
          <w:p w:rsidR="00E41B46" w:rsidRPr="00C928FC" w:rsidRDefault="00E41B46" w:rsidP="00E41B46">
            <w:pPr>
              <w:pStyle w:val="NoSpacing"/>
              <w:rPr>
                <w:rFonts w:ascii="LCD Display Grid" w:hAnsi="LCD Display Grid"/>
                <w:b/>
              </w:rPr>
            </w:pPr>
            <w:r>
              <w:rPr>
                <w:rFonts w:ascii="LCD Display Grid" w:hAnsi="LCD Display Grid"/>
                <w:b/>
              </w:rPr>
              <w:t>1</w:t>
            </w:r>
          </w:p>
        </w:tc>
        <w:tc>
          <w:tcPr>
            <w:tcW w:w="422" w:type="dxa"/>
            <w:shd w:val="clear" w:color="auto" w:fill="CCFF66"/>
          </w:tcPr>
          <w:p w:rsidR="00E41B46" w:rsidRPr="00C928FC" w:rsidRDefault="00E41B46" w:rsidP="00E41B46">
            <w:pPr>
              <w:pStyle w:val="NoSpacing"/>
              <w:rPr>
                <w:rFonts w:ascii="LCD Display Grid" w:hAnsi="LCD Display Grid"/>
                <w:b/>
              </w:rPr>
            </w:pPr>
            <w:r>
              <w:rPr>
                <w:rFonts w:ascii="LCD Display Grid" w:hAnsi="LCD Display Grid"/>
                <w:b/>
              </w:rPr>
              <w:t>.</w:t>
            </w:r>
          </w:p>
        </w:tc>
        <w:tc>
          <w:tcPr>
            <w:tcW w:w="422" w:type="dxa"/>
            <w:shd w:val="clear" w:color="auto" w:fill="CCFF66"/>
          </w:tcPr>
          <w:p w:rsidR="00E41B46" w:rsidRPr="00C928FC" w:rsidRDefault="00E41B46" w:rsidP="00E41B46">
            <w:pPr>
              <w:pStyle w:val="NoSpacing"/>
              <w:rPr>
                <w:rFonts w:ascii="LCD Display Grid" w:hAnsi="LCD Display Grid"/>
                <w:b/>
              </w:rPr>
            </w:pPr>
          </w:p>
        </w:tc>
        <w:tc>
          <w:tcPr>
            <w:tcW w:w="422" w:type="dxa"/>
            <w:shd w:val="clear" w:color="auto" w:fill="CCFF66"/>
          </w:tcPr>
          <w:p w:rsidR="00E41B46" w:rsidRPr="00C928FC" w:rsidRDefault="00E41B46" w:rsidP="00E41B46">
            <w:pPr>
              <w:pStyle w:val="NoSpacing"/>
              <w:rPr>
                <w:rFonts w:ascii="LCD Display Grid" w:hAnsi="LCD Display Grid"/>
                <w:b/>
              </w:rPr>
            </w:pPr>
            <w:r>
              <w:rPr>
                <w:rFonts w:ascii="LCD Display Grid" w:hAnsi="LCD Display Grid"/>
                <w:b/>
              </w:rPr>
              <w:t>M</w:t>
            </w:r>
          </w:p>
        </w:tc>
        <w:tc>
          <w:tcPr>
            <w:tcW w:w="422" w:type="dxa"/>
            <w:shd w:val="clear" w:color="auto" w:fill="CCFF66"/>
          </w:tcPr>
          <w:p w:rsidR="00E41B46" w:rsidRPr="00C928FC" w:rsidRDefault="00E41B46" w:rsidP="00E41B46">
            <w:pPr>
              <w:pStyle w:val="NoSpacing"/>
              <w:rPr>
                <w:rFonts w:ascii="LCD Display Grid" w:hAnsi="LCD Display Grid"/>
                <w:b/>
              </w:rPr>
            </w:pPr>
            <w:r>
              <w:rPr>
                <w:rFonts w:ascii="LCD Display Grid" w:hAnsi="LCD Display Grid"/>
                <w:b/>
              </w:rPr>
              <w:t>C</w:t>
            </w:r>
          </w:p>
        </w:tc>
        <w:tc>
          <w:tcPr>
            <w:tcW w:w="422" w:type="dxa"/>
            <w:shd w:val="clear" w:color="auto" w:fill="CCFF66"/>
          </w:tcPr>
          <w:p w:rsidR="00E41B46" w:rsidRPr="00C928FC" w:rsidRDefault="00E41B46" w:rsidP="00E41B46">
            <w:pPr>
              <w:pStyle w:val="NoSpacing"/>
              <w:rPr>
                <w:rFonts w:ascii="LCD Display Grid" w:hAnsi="LCD Display Grid"/>
                <w:b/>
              </w:rPr>
            </w:pPr>
            <w:r>
              <w:rPr>
                <w:rFonts w:ascii="LCD Display Grid" w:hAnsi="LCD Display Grid"/>
                <w:b/>
              </w:rPr>
              <w:t>P</w:t>
            </w:r>
          </w:p>
        </w:tc>
        <w:tc>
          <w:tcPr>
            <w:tcW w:w="421" w:type="dxa"/>
            <w:shd w:val="clear" w:color="auto" w:fill="CCFF66"/>
          </w:tcPr>
          <w:p w:rsidR="00E41B46" w:rsidRPr="00C928FC" w:rsidRDefault="00E41B46" w:rsidP="00E41B46">
            <w:pPr>
              <w:pStyle w:val="NoSpacing"/>
              <w:rPr>
                <w:rFonts w:ascii="LCD Display Grid" w:hAnsi="LCD Display Grid"/>
                <w:b/>
              </w:rPr>
            </w:pPr>
          </w:p>
        </w:tc>
        <w:tc>
          <w:tcPr>
            <w:tcW w:w="440" w:type="dxa"/>
            <w:shd w:val="clear" w:color="auto" w:fill="CCFF66"/>
          </w:tcPr>
          <w:p w:rsidR="00E41B46" w:rsidRPr="00C928FC" w:rsidRDefault="00E41B46" w:rsidP="00E41B46">
            <w:pPr>
              <w:pStyle w:val="NoSpacing"/>
              <w:rPr>
                <w:rFonts w:ascii="LCD Display Grid" w:hAnsi="LCD Display Grid"/>
                <w:b/>
              </w:rPr>
            </w:pPr>
            <w:r>
              <w:rPr>
                <w:rFonts w:ascii="LCD Display Grid" w:hAnsi="LCD Display Grid"/>
                <w:b/>
              </w:rPr>
              <w:t>r</w:t>
            </w:r>
          </w:p>
        </w:tc>
        <w:tc>
          <w:tcPr>
            <w:tcW w:w="440" w:type="dxa"/>
            <w:shd w:val="clear" w:color="auto" w:fill="CCFF66"/>
          </w:tcPr>
          <w:p w:rsidR="00E41B46" w:rsidRPr="00C928FC" w:rsidRDefault="00E41B46" w:rsidP="00E41B46">
            <w:pPr>
              <w:pStyle w:val="NoSpacing"/>
              <w:rPr>
                <w:rFonts w:ascii="LCD Display Grid" w:hAnsi="LCD Display Grid"/>
                <w:b/>
              </w:rPr>
            </w:pPr>
            <w:r>
              <w:rPr>
                <w:rFonts w:ascii="LCD Display Grid" w:hAnsi="LCD Display Grid"/>
                <w:b/>
              </w:rPr>
              <w:t>e</w:t>
            </w:r>
          </w:p>
        </w:tc>
        <w:tc>
          <w:tcPr>
            <w:tcW w:w="440" w:type="dxa"/>
            <w:shd w:val="clear" w:color="auto" w:fill="CCFF66"/>
          </w:tcPr>
          <w:p w:rsidR="00E41B46" w:rsidRPr="00C928FC" w:rsidRDefault="00E41B46" w:rsidP="00E41B46">
            <w:pPr>
              <w:pStyle w:val="NoSpacing"/>
              <w:rPr>
                <w:rFonts w:ascii="LCD Display Grid" w:hAnsi="LCD Display Grid"/>
                <w:b/>
              </w:rPr>
            </w:pPr>
            <w:r>
              <w:rPr>
                <w:rFonts w:ascii="LCD Display Grid" w:hAnsi="LCD Display Grid"/>
                <w:b/>
              </w:rPr>
              <w:t>p</w:t>
            </w:r>
          </w:p>
        </w:tc>
        <w:tc>
          <w:tcPr>
            <w:tcW w:w="440" w:type="dxa"/>
            <w:shd w:val="clear" w:color="auto" w:fill="CCFF66"/>
          </w:tcPr>
          <w:p w:rsidR="00E41B46" w:rsidRPr="00C928FC" w:rsidRDefault="00E41B46" w:rsidP="00E41B46">
            <w:pPr>
              <w:pStyle w:val="NoSpacing"/>
              <w:rPr>
                <w:rFonts w:ascii="LCD Display Grid" w:hAnsi="LCD Display Grid"/>
                <w:b/>
              </w:rPr>
            </w:pPr>
            <w:r>
              <w:rPr>
                <w:rFonts w:ascii="LCD Display Grid" w:hAnsi="LCD Display Grid"/>
                <w:b/>
              </w:rPr>
              <w:t>a</w:t>
            </w:r>
          </w:p>
        </w:tc>
        <w:tc>
          <w:tcPr>
            <w:tcW w:w="440" w:type="dxa"/>
            <w:shd w:val="clear" w:color="auto" w:fill="CCFF66"/>
          </w:tcPr>
          <w:p w:rsidR="00E41B46" w:rsidRPr="00C928FC" w:rsidRDefault="00E41B46" w:rsidP="00E41B46">
            <w:pPr>
              <w:pStyle w:val="NoSpacing"/>
              <w:rPr>
                <w:rFonts w:ascii="LCD Display Grid" w:hAnsi="LCD Display Grid"/>
                <w:b/>
              </w:rPr>
            </w:pPr>
            <w:r>
              <w:rPr>
                <w:rFonts w:ascii="LCD Display Grid" w:hAnsi="LCD Display Grid"/>
                <w:b/>
              </w:rPr>
              <w:t>i</w:t>
            </w:r>
          </w:p>
        </w:tc>
        <w:tc>
          <w:tcPr>
            <w:tcW w:w="440" w:type="dxa"/>
            <w:shd w:val="clear" w:color="auto" w:fill="CCFF66"/>
          </w:tcPr>
          <w:p w:rsidR="00E41B46" w:rsidRPr="00C928FC" w:rsidRDefault="00E41B46" w:rsidP="00E41B46">
            <w:pPr>
              <w:pStyle w:val="NoSpacing"/>
              <w:rPr>
                <w:rFonts w:ascii="LCD Display Grid" w:hAnsi="LCD Display Grid"/>
                <w:b/>
              </w:rPr>
            </w:pPr>
            <w:r>
              <w:rPr>
                <w:rFonts w:ascii="LCD Display Grid" w:hAnsi="LCD Display Grid"/>
                <w:b/>
              </w:rPr>
              <w:t>r</w:t>
            </w:r>
          </w:p>
        </w:tc>
        <w:tc>
          <w:tcPr>
            <w:tcW w:w="440" w:type="dxa"/>
            <w:shd w:val="clear" w:color="auto" w:fill="CCFF66"/>
          </w:tcPr>
          <w:p w:rsidR="00E41B46" w:rsidRPr="00C928FC" w:rsidRDefault="00E41B46" w:rsidP="00E41B46">
            <w:pPr>
              <w:pStyle w:val="NoSpacing"/>
              <w:rPr>
                <w:rFonts w:ascii="LCD Display Grid" w:hAnsi="LCD Display Grid"/>
                <w:b/>
              </w:rPr>
            </w:pPr>
          </w:p>
        </w:tc>
        <w:tc>
          <w:tcPr>
            <w:tcW w:w="440" w:type="dxa"/>
            <w:shd w:val="clear" w:color="auto" w:fill="CCFF66"/>
          </w:tcPr>
          <w:p w:rsidR="00E41B46" w:rsidRPr="00C928FC" w:rsidRDefault="00E41B46" w:rsidP="00E41B46">
            <w:pPr>
              <w:pStyle w:val="NoSpacing"/>
              <w:rPr>
                <w:rFonts w:ascii="LCD Display Grid" w:hAnsi="LCD Display Grid"/>
                <w:b/>
              </w:rPr>
            </w:pPr>
          </w:p>
        </w:tc>
        <w:tc>
          <w:tcPr>
            <w:tcW w:w="440" w:type="dxa"/>
            <w:shd w:val="clear" w:color="auto" w:fill="CCFF66"/>
          </w:tcPr>
          <w:p w:rsidR="00E41B46" w:rsidRPr="00C928FC" w:rsidRDefault="00E41B46" w:rsidP="00E41B46">
            <w:pPr>
              <w:pStyle w:val="NoSpacing"/>
              <w:rPr>
                <w:rFonts w:ascii="LCD Display Grid" w:hAnsi="LCD Display Grid"/>
                <w:b/>
              </w:rPr>
            </w:pPr>
          </w:p>
        </w:tc>
        <w:tc>
          <w:tcPr>
            <w:tcW w:w="440" w:type="dxa"/>
            <w:shd w:val="clear" w:color="auto" w:fill="CCFF66"/>
          </w:tcPr>
          <w:p w:rsidR="00E41B46" w:rsidRPr="00C928FC" w:rsidRDefault="00E41B46" w:rsidP="00E41B46">
            <w:pPr>
              <w:pStyle w:val="NoSpacing"/>
              <w:rPr>
                <w:rFonts w:ascii="LCD Display Grid" w:hAnsi="LCD Display Grid"/>
                <w:b/>
              </w:rPr>
            </w:pPr>
          </w:p>
        </w:tc>
        <w:tc>
          <w:tcPr>
            <w:tcW w:w="440" w:type="dxa"/>
            <w:shd w:val="clear" w:color="auto" w:fill="CCFF66"/>
          </w:tcPr>
          <w:p w:rsidR="00E41B46" w:rsidRPr="00C928FC" w:rsidRDefault="00E41B46" w:rsidP="00E41B46">
            <w:pPr>
              <w:pStyle w:val="NoSpacing"/>
              <w:rPr>
                <w:rFonts w:ascii="LCD Display Grid" w:hAnsi="LCD Display Grid"/>
                <w:b/>
              </w:rPr>
            </w:pPr>
          </w:p>
        </w:tc>
      </w:tr>
      <w:tr w:rsidR="00E41B46" w:rsidTr="00E41B46">
        <w:tc>
          <w:tcPr>
            <w:tcW w:w="423" w:type="dxa"/>
            <w:shd w:val="clear" w:color="auto" w:fill="BFBFBF" w:themeFill="background1" w:themeFillShade="BF"/>
          </w:tcPr>
          <w:p w:rsidR="00E41B46" w:rsidRDefault="00E41B46" w:rsidP="00E41B46">
            <w:pPr>
              <w:pStyle w:val="NoSpacing"/>
            </w:pPr>
            <w:r>
              <w:t>3</w:t>
            </w:r>
          </w:p>
        </w:tc>
        <w:tc>
          <w:tcPr>
            <w:tcW w:w="422" w:type="dxa"/>
            <w:shd w:val="clear" w:color="auto" w:fill="CCFF66"/>
          </w:tcPr>
          <w:p w:rsidR="00E41B46" w:rsidRPr="00C928FC" w:rsidRDefault="00E41B46" w:rsidP="00E41B46">
            <w:pPr>
              <w:pStyle w:val="NoSpacing"/>
              <w:rPr>
                <w:rFonts w:ascii="LCD Display Grid" w:hAnsi="LCD Display Grid"/>
                <w:b/>
              </w:rPr>
            </w:pPr>
          </w:p>
        </w:tc>
        <w:tc>
          <w:tcPr>
            <w:tcW w:w="423" w:type="dxa"/>
            <w:shd w:val="clear" w:color="auto" w:fill="CCFF66"/>
          </w:tcPr>
          <w:p w:rsidR="00E41B46" w:rsidRPr="00C928FC" w:rsidRDefault="00E41B46" w:rsidP="00E41B46">
            <w:pPr>
              <w:pStyle w:val="NoSpacing"/>
              <w:rPr>
                <w:rFonts w:ascii="LCD Display Grid" w:hAnsi="LCD Display Grid"/>
                <w:b/>
              </w:rPr>
            </w:pPr>
          </w:p>
        </w:tc>
        <w:tc>
          <w:tcPr>
            <w:tcW w:w="423" w:type="dxa"/>
            <w:shd w:val="clear" w:color="auto" w:fill="CCFF66"/>
          </w:tcPr>
          <w:p w:rsidR="00E41B46" w:rsidRPr="00C928FC" w:rsidRDefault="00E41B46" w:rsidP="00E41B46">
            <w:pPr>
              <w:pStyle w:val="NoSpacing"/>
              <w:rPr>
                <w:rFonts w:ascii="LCD Display Grid" w:hAnsi="LCD Display Grid"/>
                <w:b/>
              </w:rPr>
            </w:pPr>
            <w:r>
              <w:rPr>
                <w:rFonts w:ascii="LCD Display Grid" w:hAnsi="LCD Display Grid"/>
                <w:b/>
              </w:rPr>
              <w:t>2</w:t>
            </w:r>
          </w:p>
        </w:tc>
        <w:tc>
          <w:tcPr>
            <w:tcW w:w="422" w:type="dxa"/>
            <w:shd w:val="clear" w:color="auto" w:fill="CCFF66"/>
          </w:tcPr>
          <w:p w:rsidR="00E41B46" w:rsidRPr="00C928FC" w:rsidRDefault="00E41B46" w:rsidP="00E41B46">
            <w:pPr>
              <w:pStyle w:val="NoSpacing"/>
              <w:rPr>
                <w:rFonts w:ascii="LCD Display Grid" w:hAnsi="LCD Display Grid"/>
                <w:b/>
              </w:rPr>
            </w:pPr>
            <w:r>
              <w:rPr>
                <w:rFonts w:ascii="LCD Display Grid" w:hAnsi="LCD Display Grid"/>
                <w:b/>
              </w:rPr>
              <w:t>.</w:t>
            </w:r>
          </w:p>
        </w:tc>
        <w:tc>
          <w:tcPr>
            <w:tcW w:w="422" w:type="dxa"/>
            <w:shd w:val="clear" w:color="auto" w:fill="CCFF66"/>
          </w:tcPr>
          <w:p w:rsidR="00E41B46" w:rsidRPr="00C928FC" w:rsidRDefault="00E41B46" w:rsidP="00E41B46">
            <w:pPr>
              <w:pStyle w:val="NoSpacing"/>
              <w:rPr>
                <w:rFonts w:ascii="LCD Display Grid" w:hAnsi="LCD Display Grid"/>
                <w:b/>
              </w:rPr>
            </w:pPr>
          </w:p>
        </w:tc>
        <w:tc>
          <w:tcPr>
            <w:tcW w:w="422" w:type="dxa"/>
            <w:shd w:val="clear" w:color="auto" w:fill="CCFF66"/>
          </w:tcPr>
          <w:p w:rsidR="00E41B46" w:rsidRPr="00C928FC" w:rsidRDefault="00E41B46" w:rsidP="00E41B46">
            <w:pPr>
              <w:pStyle w:val="NoSpacing"/>
              <w:rPr>
                <w:rFonts w:ascii="LCD Display Grid" w:hAnsi="LCD Display Grid"/>
                <w:b/>
              </w:rPr>
            </w:pPr>
            <w:r>
              <w:rPr>
                <w:rFonts w:ascii="LCD Display Grid" w:hAnsi="LCD Display Grid"/>
                <w:b/>
              </w:rPr>
              <w:t>C</w:t>
            </w:r>
          </w:p>
        </w:tc>
        <w:tc>
          <w:tcPr>
            <w:tcW w:w="422" w:type="dxa"/>
            <w:shd w:val="clear" w:color="auto" w:fill="CCFF66"/>
          </w:tcPr>
          <w:p w:rsidR="00E41B46" w:rsidRPr="00C928FC" w:rsidRDefault="00E41B46" w:rsidP="00E41B46">
            <w:pPr>
              <w:pStyle w:val="NoSpacing"/>
              <w:rPr>
                <w:rFonts w:ascii="LCD Display Grid" w:hAnsi="LCD Display Grid"/>
                <w:b/>
              </w:rPr>
            </w:pPr>
            <w:r>
              <w:rPr>
                <w:rFonts w:ascii="LCD Display Grid" w:hAnsi="LCD Display Grid"/>
                <w:b/>
              </w:rPr>
              <w:t>a</w:t>
            </w:r>
          </w:p>
        </w:tc>
        <w:tc>
          <w:tcPr>
            <w:tcW w:w="422" w:type="dxa"/>
            <w:shd w:val="clear" w:color="auto" w:fill="CCFF66"/>
          </w:tcPr>
          <w:p w:rsidR="00E41B46" w:rsidRPr="00C928FC" w:rsidRDefault="00E41B46" w:rsidP="00E41B46">
            <w:pPr>
              <w:pStyle w:val="NoSpacing"/>
              <w:rPr>
                <w:rFonts w:ascii="LCD Display Grid" w:hAnsi="LCD Display Grid"/>
                <w:b/>
              </w:rPr>
            </w:pPr>
            <w:r>
              <w:rPr>
                <w:rFonts w:ascii="LCD Display Grid" w:hAnsi="LCD Display Grid"/>
                <w:b/>
              </w:rPr>
              <w:t>t</w:t>
            </w:r>
          </w:p>
        </w:tc>
        <w:tc>
          <w:tcPr>
            <w:tcW w:w="421" w:type="dxa"/>
            <w:shd w:val="clear" w:color="auto" w:fill="CCFF66"/>
          </w:tcPr>
          <w:p w:rsidR="00E41B46" w:rsidRPr="00C928FC" w:rsidRDefault="00E41B46" w:rsidP="00E41B46">
            <w:pPr>
              <w:pStyle w:val="NoSpacing"/>
              <w:rPr>
                <w:rFonts w:ascii="LCD Display Grid" w:hAnsi="LCD Display Grid"/>
                <w:b/>
              </w:rPr>
            </w:pPr>
            <w:r>
              <w:rPr>
                <w:rFonts w:ascii="LCD Display Grid" w:hAnsi="LCD Display Grid"/>
                <w:b/>
              </w:rPr>
              <w:t>h</w:t>
            </w:r>
          </w:p>
        </w:tc>
        <w:tc>
          <w:tcPr>
            <w:tcW w:w="440" w:type="dxa"/>
            <w:shd w:val="clear" w:color="auto" w:fill="CCFF66"/>
          </w:tcPr>
          <w:p w:rsidR="00E41B46" w:rsidRPr="00C928FC" w:rsidRDefault="00E41B46" w:rsidP="00E41B46">
            <w:pPr>
              <w:pStyle w:val="NoSpacing"/>
              <w:rPr>
                <w:rFonts w:ascii="LCD Display Grid" w:hAnsi="LCD Display Grid"/>
                <w:b/>
              </w:rPr>
            </w:pPr>
            <w:r>
              <w:rPr>
                <w:rFonts w:ascii="LCD Display Grid" w:hAnsi="LCD Display Grid"/>
                <w:b/>
              </w:rPr>
              <w:t>o</w:t>
            </w:r>
          </w:p>
        </w:tc>
        <w:tc>
          <w:tcPr>
            <w:tcW w:w="440" w:type="dxa"/>
            <w:shd w:val="clear" w:color="auto" w:fill="CCFF66"/>
          </w:tcPr>
          <w:p w:rsidR="00E41B46" w:rsidRPr="00C928FC" w:rsidRDefault="00E41B46" w:rsidP="00E41B46">
            <w:pPr>
              <w:pStyle w:val="NoSpacing"/>
              <w:rPr>
                <w:rFonts w:ascii="LCD Display Grid" w:hAnsi="LCD Display Grid"/>
                <w:b/>
              </w:rPr>
            </w:pPr>
            <w:r>
              <w:rPr>
                <w:rFonts w:ascii="LCD Display Grid" w:hAnsi="LCD Display Grid"/>
                <w:b/>
              </w:rPr>
              <w:t>d</w:t>
            </w:r>
          </w:p>
        </w:tc>
        <w:tc>
          <w:tcPr>
            <w:tcW w:w="440" w:type="dxa"/>
            <w:shd w:val="clear" w:color="auto" w:fill="CCFF66"/>
          </w:tcPr>
          <w:p w:rsidR="00E41B46" w:rsidRPr="00C928FC" w:rsidRDefault="00E41B46" w:rsidP="00E41B46">
            <w:pPr>
              <w:pStyle w:val="NoSpacing"/>
              <w:rPr>
                <w:rFonts w:ascii="LCD Display Grid" w:hAnsi="LCD Display Grid"/>
                <w:b/>
              </w:rPr>
            </w:pPr>
            <w:r>
              <w:rPr>
                <w:rFonts w:ascii="LCD Display Grid" w:hAnsi="LCD Display Grid"/>
                <w:b/>
              </w:rPr>
              <w:t>e</w:t>
            </w:r>
          </w:p>
        </w:tc>
        <w:tc>
          <w:tcPr>
            <w:tcW w:w="440" w:type="dxa"/>
            <w:shd w:val="clear" w:color="auto" w:fill="CCFF66"/>
          </w:tcPr>
          <w:p w:rsidR="00E41B46" w:rsidRPr="00C928FC" w:rsidRDefault="00E41B46" w:rsidP="00E41B46">
            <w:pPr>
              <w:pStyle w:val="NoSpacing"/>
              <w:rPr>
                <w:rFonts w:ascii="LCD Display Grid" w:hAnsi="LCD Display Grid"/>
                <w:b/>
              </w:rPr>
            </w:pPr>
          </w:p>
        </w:tc>
        <w:tc>
          <w:tcPr>
            <w:tcW w:w="440" w:type="dxa"/>
            <w:shd w:val="clear" w:color="auto" w:fill="CCFF66"/>
          </w:tcPr>
          <w:p w:rsidR="00E41B46" w:rsidRPr="00C928FC" w:rsidRDefault="00E41B46" w:rsidP="00E41B46">
            <w:pPr>
              <w:pStyle w:val="NoSpacing"/>
              <w:rPr>
                <w:rFonts w:ascii="LCD Display Grid" w:hAnsi="LCD Display Grid"/>
                <w:b/>
              </w:rPr>
            </w:pPr>
            <w:r>
              <w:rPr>
                <w:rFonts w:ascii="LCD Display Grid" w:hAnsi="LCD Display Grid"/>
                <w:b/>
              </w:rPr>
              <w:t>r</w:t>
            </w:r>
          </w:p>
        </w:tc>
        <w:tc>
          <w:tcPr>
            <w:tcW w:w="440" w:type="dxa"/>
            <w:shd w:val="clear" w:color="auto" w:fill="CCFF66"/>
          </w:tcPr>
          <w:p w:rsidR="00E41B46" w:rsidRPr="00C928FC" w:rsidRDefault="00E41B46" w:rsidP="00E41B46">
            <w:pPr>
              <w:pStyle w:val="NoSpacing"/>
              <w:rPr>
                <w:rFonts w:ascii="LCD Display Grid" w:hAnsi="LCD Display Grid"/>
                <w:b/>
              </w:rPr>
            </w:pPr>
            <w:r>
              <w:rPr>
                <w:rFonts w:ascii="LCD Display Grid" w:hAnsi="LCD Display Grid"/>
                <w:b/>
              </w:rPr>
              <w:t>e</w:t>
            </w:r>
          </w:p>
        </w:tc>
        <w:tc>
          <w:tcPr>
            <w:tcW w:w="440" w:type="dxa"/>
            <w:shd w:val="clear" w:color="auto" w:fill="CCFF66"/>
          </w:tcPr>
          <w:p w:rsidR="00E41B46" w:rsidRPr="00C928FC" w:rsidRDefault="00E41B46" w:rsidP="00E41B46">
            <w:pPr>
              <w:pStyle w:val="NoSpacing"/>
              <w:rPr>
                <w:rFonts w:ascii="LCD Display Grid" w:hAnsi="LCD Display Grid"/>
                <w:b/>
              </w:rPr>
            </w:pPr>
            <w:r>
              <w:rPr>
                <w:rFonts w:ascii="LCD Display Grid" w:hAnsi="LCD Display Grid"/>
                <w:b/>
              </w:rPr>
              <w:t>p</w:t>
            </w:r>
          </w:p>
        </w:tc>
        <w:tc>
          <w:tcPr>
            <w:tcW w:w="440" w:type="dxa"/>
            <w:shd w:val="clear" w:color="auto" w:fill="CCFF66"/>
          </w:tcPr>
          <w:p w:rsidR="00E41B46" w:rsidRPr="00C928FC" w:rsidRDefault="00E41B46" w:rsidP="00E41B46">
            <w:pPr>
              <w:pStyle w:val="NoSpacing"/>
              <w:rPr>
                <w:rFonts w:ascii="LCD Display Grid" w:hAnsi="LCD Display Grid"/>
                <w:b/>
              </w:rPr>
            </w:pPr>
            <w:r>
              <w:rPr>
                <w:rFonts w:ascii="LCD Display Grid" w:hAnsi="LCD Display Grid"/>
                <w:b/>
              </w:rPr>
              <w:t>a</w:t>
            </w:r>
          </w:p>
        </w:tc>
        <w:tc>
          <w:tcPr>
            <w:tcW w:w="440" w:type="dxa"/>
            <w:shd w:val="clear" w:color="auto" w:fill="CCFF66"/>
          </w:tcPr>
          <w:p w:rsidR="00E41B46" w:rsidRPr="00C928FC" w:rsidRDefault="00E41B46" w:rsidP="00E41B46">
            <w:pPr>
              <w:pStyle w:val="NoSpacing"/>
              <w:rPr>
                <w:rFonts w:ascii="LCD Display Grid" w:hAnsi="LCD Display Grid"/>
                <w:b/>
              </w:rPr>
            </w:pPr>
            <w:r>
              <w:rPr>
                <w:rFonts w:ascii="LCD Display Grid" w:hAnsi="LCD Display Grid"/>
                <w:b/>
              </w:rPr>
              <w:t>i</w:t>
            </w:r>
          </w:p>
        </w:tc>
        <w:tc>
          <w:tcPr>
            <w:tcW w:w="440" w:type="dxa"/>
            <w:shd w:val="clear" w:color="auto" w:fill="CCFF66"/>
          </w:tcPr>
          <w:p w:rsidR="00E41B46" w:rsidRPr="00C928FC" w:rsidRDefault="00E41B46" w:rsidP="00E41B46">
            <w:pPr>
              <w:pStyle w:val="NoSpacing"/>
              <w:rPr>
                <w:rFonts w:ascii="LCD Display Grid" w:hAnsi="LCD Display Grid"/>
                <w:b/>
              </w:rPr>
            </w:pPr>
            <w:r>
              <w:rPr>
                <w:rFonts w:ascii="LCD Display Grid" w:hAnsi="LCD Display Grid"/>
                <w:b/>
              </w:rPr>
              <w:t>r</w:t>
            </w:r>
          </w:p>
        </w:tc>
        <w:tc>
          <w:tcPr>
            <w:tcW w:w="440" w:type="dxa"/>
            <w:shd w:val="clear" w:color="auto" w:fill="CCFF66"/>
          </w:tcPr>
          <w:p w:rsidR="00E41B46" w:rsidRPr="00C928FC" w:rsidRDefault="00E41B46" w:rsidP="00E41B46">
            <w:pPr>
              <w:pStyle w:val="NoSpacing"/>
              <w:rPr>
                <w:rFonts w:ascii="LCD Display Grid" w:hAnsi="LCD Display Grid"/>
                <w:b/>
              </w:rPr>
            </w:pPr>
          </w:p>
        </w:tc>
      </w:tr>
      <w:tr w:rsidR="00E41B46" w:rsidTr="00E41B46">
        <w:tc>
          <w:tcPr>
            <w:tcW w:w="423" w:type="dxa"/>
            <w:shd w:val="clear" w:color="auto" w:fill="BFBFBF" w:themeFill="background1" w:themeFillShade="BF"/>
          </w:tcPr>
          <w:p w:rsidR="00E41B46" w:rsidRDefault="00E41B46" w:rsidP="00E41B46">
            <w:pPr>
              <w:pStyle w:val="NoSpacing"/>
            </w:pPr>
            <w:r>
              <w:t>4</w:t>
            </w:r>
          </w:p>
        </w:tc>
        <w:tc>
          <w:tcPr>
            <w:tcW w:w="422" w:type="dxa"/>
            <w:shd w:val="clear" w:color="auto" w:fill="CCFF66"/>
          </w:tcPr>
          <w:p w:rsidR="00E41B46" w:rsidRPr="00C928FC" w:rsidRDefault="00E41B46" w:rsidP="00E41B46">
            <w:pPr>
              <w:pStyle w:val="NoSpacing"/>
              <w:rPr>
                <w:rFonts w:ascii="LCD Display Grid" w:hAnsi="LCD Display Grid"/>
                <w:b/>
              </w:rPr>
            </w:pPr>
          </w:p>
        </w:tc>
        <w:tc>
          <w:tcPr>
            <w:tcW w:w="423" w:type="dxa"/>
            <w:shd w:val="clear" w:color="auto" w:fill="CCFF66"/>
          </w:tcPr>
          <w:p w:rsidR="00E41B46" w:rsidRPr="00C928FC" w:rsidRDefault="00E41B46" w:rsidP="00E41B46">
            <w:pPr>
              <w:pStyle w:val="NoSpacing"/>
              <w:rPr>
                <w:rFonts w:ascii="LCD Display Grid" w:hAnsi="LCD Display Grid"/>
                <w:b/>
              </w:rPr>
            </w:pPr>
          </w:p>
        </w:tc>
        <w:tc>
          <w:tcPr>
            <w:tcW w:w="423" w:type="dxa"/>
            <w:shd w:val="clear" w:color="auto" w:fill="CCFF66"/>
          </w:tcPr>
          <w:p w:rsidR="00E41B46" w:rsidRPr="00C928FC" w:rsidRDefault="00E41B46" w:rsidP="00E41B46">
            <w:pPr>
              <w:pStyle w:val="NoSpacing"/>
              <w:rPr>
                <w:rFonts w:ascii="LCD Display Grid" w:hAnsi="LCD Display Grid"/>
                <w:b/>
              </w:rPr>
            </w:pPr>
          </w:p>
        </w:tc>
        <w:tc>
          <w:tcPr>
            <w:tcW w:w="422" w:type="dxa"/>
            <w:shd w:val="clear" w:color="auto" w:fill="CCFF66"/>
          </w:tcPr>
          <w:p w:rsidR="00E41B46" w:rsidRPr="00C928FC" w:rsidRDefault="00E41B46" w:rsidP="00E41B46">
            <w:pPr>
              <w:pStyle w:val="NoSpacing"/>
              <w:rPr>
                <w:rFonts w:ascii="LCD Display Grid" w:hAnsi="LCD Display Grid"/>
                <w:b/>
              </w:rPr>
            </w:pPr>
          </w:p>
        </w:tc>
        <w:tc>
          <w:tcPr>
            <w:tcW w:w="422" w:type="dxa"/>
            <w:shd w:val="clear" w:color="auto" w:fill="CCFF66"/>
          </w:tcPr>
          <w:p w:rsidR="00E41B46" w:rsidRPr="00C928FC" w:rsidRDefault="00E41B46" w:rsidP="00E41B46">
            <w:pPr>
              <w:pStyle w:val="NoSpacing"/>
              <w:rPr>
                <w:rFonts w:ascii="LCD Display Grid" w:hAnsi="LCD Display Grid"/>
                <w:b/>
              </w:rPr>
            </w:pPr>
          </w:p>
        </w:tc>
        <w:tc>
          <w:tcPr>
            <w:tcW w:w="422" w:type="dxa"/>
            <w:shd w:val="clear" w:color="auto" w:fill="CCFF66"/>
          </w:tcPr>
          <w:p w:rsidR="00E41B46" w:rsidRPr="00C928FC" w:rsidRDefault="00E41B46" w:rsidP="00E41B46">
            <w:pPr>
              <w:pStyle w:val="NoSpacing"/>
              <w:rPr>
                <w:rFonts w:ascii="LCD Display Grid" w:hAnsi="LCD Display Grid"/>
                <w:b/>
              </w:rPr>
            </w:pPr>
          </w:p>
        </w:tc>
        <w:tc>
          <w:tcPr>
            <w:tcW w:w="422" w:type="dxa"/>
            <w:shd w:val="clear" w:color="auto" w:fill="CCFF66"/>
          </w:tcPr>
          <w:p w:rsidR="00E41B46" w:rsidRPr="00C928FC" w:rsidRDefault="00E41B46" w:rsidP="00E41B46">
            <w:pPr>
              <w:pStyle w:val="NoSpacing"/>
              <w:rPr>
                <w:rFonts w:ascii="LCD Display Grid" w:hAnsi="LCD Display Grid"/>
                <w:b/>
              </w:rPr>
            </w:pPr>
          </w:p>
        </w:tc>
        <w:tc>
          <w:tcPr>
            <w:tcW w:w="422" w:type="dxa"/>
            <w:shd w:val="clear" w:color="auto" w:fill="CCFF66"/>
          </w:tcPr>
          <w:p w:rsidR="00E41B46" w:rsidRPr="00C928FC" w:rsidRDefault="00E41B46" w:rsidP="00E41B46">
            <w:pPr>
              <w:pStyle w:val="NoSpacing"/>
              <w:rPr>
                <w:rFonts w:ascii="LCD Display Grid" w:hAnsi="LCD Display Grid"/>
                <w:b/>
              </w:rPr>
            </w:pPr>
          </w:p>
        </w:tc>
        <w:tc>
          <w:tcPr>
            <w:tcW w:w="421" w:type="dxa"/>
            <w:shd w:val="clear" w:color="auto" w:fill="CCFF66"/>
          </w:tcPr>
          <w:p w:rsidR="00E41B46" w:rsidRPr="00C928FC" w:rsidRDefault="00E41B46" w:rsidP="00E41B46">
            <w:pPr>
              <w:pStyle w:val="NoSpacing"/>
              <w:rPr>
                <w:rFonts w:ascii="LCD Display Grid" w:hAnsi="LCD Display Grid"/>
                <w:b/>
              </w:rPr>
            </w:pPr>
          </w:p>
        </w:tc>
        <w:tc>
          <w:tcPr>
            <w:tcW w:w="440" w:type="dxa"/>
            <w:shd w:val="clear" w:color="auto" w:fill="CCFF66"/>
          </w:tcPr>
          <w:p w:rsidR="00E41B46" w:rsidRPr="00C928FC" w:rsidRDefault="00E41B46" w:rsidP="00E41B46">
            <w:pPr>
              <w:pStyle w:val="NoSpacing"/>
              <w:rPr>
                <w:rFonts w:ascii="LCD Display Grid" w:hAnsi="LCD Display Grid"/>
                <w:b/>
              </w:rPr>
            </w:pPr>
          </w:p>
        </w:tc>
        <w:tc>
          <w:tcPr>
            <w:tcW w:w="440" w:type="dxa"/>
            <w:shd w:val="clear" w:color="auto" w:fill="CCFF66"/>
          </w:tcPr>
          <w:p w:rsidR="00E41B46" w:rsidRPr="00C928FC" w:rsidRDefault="00E41B46" w:rsidP="00E41B46">
            <w:pPr>
              <w:pStyle w:val="NoSpacing"/>
              <w:rPr>
                <w:rFonts w:ascii="LCD Display Grid" w:hAnsi="LCD Display Grid"/>
                <w:b/>
              </w:rPr>
            </w:pPr>
          </w:p>
        </w:tc>
        <w:tc>
          <w:tcPr>
            <w:tcW w:w="440" w:type="dxa"/>
            <w:shd w:val="clear" w:color="auto" w:fill="CCFF66"/>
          </w:tcPr>
          <w:p w:rsidR="00E41B46" w:rsidRPr="00C928FC" w:rsidRDefault="00E41B46" w:rsidP="00E41B46">
            <w:pPr>
              <w:pStyle w:val="NoSpacing"/>
              <w:rPr>
                <w:rFonts w:ascii="LCD Display Grid" w:hAnsi="LCD Display Grid"/>
                <w:b/>
              </w:rPr>
            </w:pPr>
          </w:p>
        </w:tc>
        <w:tc>
          <w:tcPr>
            <w:tcW w:w="440" w:type="dxa"/>
            <w:shd w:val="clear" w:color="auto" w:fill="CCFF66"/>
          </w:tcPr>
          <w:p w:rsidR="00E41B46" w:rsidRPr="00C928FC" w:rsidRDefault="00E41B46" w:rsidP="00E41B46">
            <w:pPr>
              <w:pStyle w:val="NoSpacing"/>
              <w:rPr>
                <w:rFonts w:ascii="LCD Display Grid" w:hAnsi="LCD Display Grid"/>
                <w:b/>
              </w:rPr>
            </w:pPr>
          </w:p>
        </w:tc>
        <w:tc>
          <w:tcPr>
            <w:tcW w:w="440" w:type="dxa"/>
            <w:shd w:val="clear" w:color="auto" w:fill="CCFF66"/>
          </w:tcPr>
          <w:p w:rsidR="00E41B46" w:rsidRPr="00C928FC" w:rsidRDefault="00E41B46" w:rsidP="00E41B46">
            <w:pPr>
              <w:pStyle w:val="NoSpacing"/>
              <w:rPr>
                <w:rFonts w:ascii="LCD Display Grid" w:hAnsi="LCD Display Grid"/>
                <w:b/>
              </w:rPr>
            </w:pPr>
          </w:p>
        </w:tc>
        <w:tc>
          <w:tcPr>
            <w:tcW w:w="440" w:type="dxa"/>
            <w:shd w:val="clear" w:color="auto" w:fill="CCFF66"/>
          </w:tcPr>
          <w:p w:rsidR="00E41B46" w:rsidRPr="00C928FC" w:rsidRDefault="00E41B46" w:rsidP="00E41B46">
            <w:pPr>
              <w:pStyle w:val="NoSpacing"/>
              <w:rPr>
                <w:rFonts w:ascii="LCD Display Grid" w:hAnsi="LCD Display Grid"/>
                <w:b/>
              </w:rPr>
            </w:pPr>
          </w:p>
        </w:tc>
        <w:tc>
          <w:tcPr>
            <w:tcW w:w="440" w:type="dxa"/>
            <w:shd w:val="clear" w:color="auto" w:fill="CCFF66"/>
          </w:tcPr>
          <w:p w:rsidR="00E41B46" w:rsidRPr="00C928FC" w:rsidRDefault="00E41B46" w:rsidP="00E41B46">
            <w:pPr>
              <w:pStyle w:val="NoSpacing"/>
              <w:rPr>
                <w:rFonts w:ascii="LCD Display Grid" w:hAnsi="LCD Display Grid"/>
                <w:b/>
              </w:rPr>
            </w:pPr>
          </w:p>
        </w:tc>
        <w:tc>
          <w:tcPr>
            <w:tcW w:w="440" w:type="dxa"/>
            <w:shd w:val="clear" w:color="auto" w:fill="CCFF66"/>
          </w:tcPr>
          <w:p w:rsidR="00E41B46" w:rsidRPr="00C928FC" w:rsidRDefault="00E41B46" w:rsidP="00E41B46">
            <w:pPr>
              <w:pStyle w:val="NoSpacing"/>
              <w:rPr>
                <w:rFonts w:ascii="LCD Display Grid" w:hAnsi="LCD Display Grid"/>
                <w:b/>
              </w:rPr>
            </w:pPr>
          </w:p>
        </w:tc>
        <w:tc>
          <w:tcPr>
            <w:tcW w:w="440" w:type="dxa"/>
            <w:shd w:val="clear" w:color="auto" w:fill="CCFF66"/>
          </w:tcPr>
          <w:p w:rsidR="00E41B46" w:rsidRPr="00C928FC" w:rsidRDefault="00E41B46" w:rsidP="00E41B46">
            <w:pPr>
              <w:pStyle w:val="NoSpacing"/>
              <w:rPr>
                <w:rFonts w:ascii="LCD Display Grid" w:hAnsi="LCD Display Grid"/>
                <w:b/>
              </w:rPr>
            </w:pPr>
          </w:p>
        </w:tc>
        <w:tc>
          <w:tcPr>
            <w:tcW w:w="440" w:type="dxa"/>
            <w:shd w:val="clear" w:color="auto" w:fill="CCFF66"/>
          </w:tcPr>
          <w:p w:rsidR="00E41B46" w:rsidRPr="00C928FC" w:rsidRDefault="00E41B46" w:rsidP="00E41B46">
            <w:pPr>
              <w:pStyle w:val="NoSpacing"/>
              <w:rPr>
                <w:rFonts w:ascii="LCD Display Grid" w:hAnsi="LCD Display Grid"/>
                <w:b/>
              </w:rPr>
            </w:pPr>
          </w:p>
        </w:tc>
        <w:tc>
          <w:tcPr>
            <w:tcW w:w="440" w:type="dxa"/>
            <w:shd w:val="clear" w:color="auto" w:fill="CCFF66"/>
          </w:tcPr>
          <w:p w:rsidR="00E41B46" w:rsidRPr="00C928FC" w:rsidRDefault="00E41B46" w:rsidP="00E41B46">
            <w:pPr>
              <w:pStyle w:val="NoSpacing"/>
              <w:rPr>
                <w:rFonts w:ascii="LCD Display Grid" w:hAnsi="LCD Display Grid"/>
                <w:b/>
              </w:rPr>
            </w:pPr>
          </w:p>
        </w:tc>
      </w:tr>
    </w:tbl>
    <w:p w:rsidR="00E41B46" w:rsidRDefault="00E41B46" w:rsidP="00E41B46"/>
    <w:tbl>
      <w:tblPr>
        <w:tblStyle w:val="TableGrid"/>
        <w:tblW w:w="0" w:type="auto"/>
        <w:tblLook w:val="04A0" w:firstRow="1" w:lastRow="0" w:firstColumn="1" w:lastColumn="0" w:noHBand="0" w:noVBand="1"/>
      </w:tblPr>
      <w:tblGrid>
        <w:gridCol w:w="1413"/>
        <w:gridCol w:w="4961"/>
      </w:tblGrid>
      <w:tr w:rsidR="00E41B46" w:rsidTr="00E41B46">
        <w:tc>
          <w:tcPr>
            <w:tcW w:w="1413" w:type="dxa"/>
          </w:tcPr>
          <w:p w:rsidR="00E41B46" w:rsidRDefault="00E41B46" w:rsidP="00E41B46">
            <w:pPr>
              <w:pStyle w:val="NoSpacing"/>
              <w:rPr>
                <w:lang w:val="en-GB"/>
              </w:rPr>
            </w:pPr>
            <w:r>
              <w:rPr>
                <w:rFonts w:cstheme="minorHAnsi"/>
                <w:lang w:val="en-GB"/>
              </w:rPr>
              <w:t>↑</w:t>
            </w:r>
          </w:p>
        </w:tc>
        <w:tc>
          <w:tcPr>
            <w:tcW w:w="4961" w:type="dxa"/>
          </w:tcPr>
          <w:p w:rsidR="00E41B46" w:rsidRDefault="00E41B46" w:rsidP="00E41B46">
            <w:pPr>
              <w:pStyle w:val="NoSpacing"/>
              <w:rPr>
                <w:lang w:val="en-GB"/>
              </w:rPr>
            </w:pPr>
            <w:r>
              <w:rPr>
                <w:lang w:val="en-GB"/>
              </w:rPr>
              <w:t>Move cursor up one line</w:t>
            </w:r>
          </w:p>
        </w:tc>
      </w:tr>
      <w:tr w:rsidR="00E41B46" w:rsidTr="00E41B46">
        <w:tc>
          <w:tcPr>
            <w:tcW w:w="1413" w:type="dxa"/>
          </w:tcPr>
          <w:p w:rsidR="00E41B46" w:rsidRDefault="00E41B46" w:rsidP="00E41B46">
            <w:pPr>
              <w:pStyle w:val="NoSpacing"/>
              <w:rPr>
                <w:lang w:val="en-GB"/>
              </w:rPr>
            </w:pPr>
            <w:r>
              <w:rPr>
                <w:rFonts w:cstheme="minorHAnsi"/>
                <w:lang w:val="en-GB"/>
              </w:rPr>
              <w:t>↓</w:t>
            </w:r>
          </w:p>
        </w:tc>
        <w:tc>
          <w:tcPr>
            <w:tcW w:w="4961" w:type="dxa"/>
          </w:tcPr>
          <w:p w:rsidR="00E41B46" w:rsidRDefault="00E41B46" w:rsidP="00E41B46">
            <w:pPr>
              <w:pStyle w:val="NoSpacing"/>
              <w:rPr>
                <w:lang w:val="en-GB"/>
              </w:rPr>
            </w:pPr>
            <w:r>
              <w:rPr>
                <w:lang w:val="en-GB"/>
              </w:rPr>
              <w:t>Move cursor down one line</w:t>
            </w:r>
          </w:p>
        </w:tc>
      </w:tr>
      <w:tr w:rsidR="00E41B46" w:rsidTr="00E41B46">
        <w:tc>
          <w:tcPr>
            <w:tcW w:w="1413" w:type="dxa"/>
          </w:tcPr>
          <w:p w:rsidR="00E41B46" w:rsidRDefault="00E41B46" w:rsidP="00E41B46">
            <w:pPr>
              <w:pStyle w:val="NoSpacing"/>
              <w:rPr>
                <w:rFonts w:cstheme="minorHAnsi"/>
                <w:lang w:val="en-GB"/>
              </w:rPr>
            </w:pPr>
            <w:r>
              <w:rPr>
                <w:rFonts w:cstheme="minorHAnsi"/>
                <w:lang w:val="en-GB"/>
              </w:rPr>
              <w:t>ENT</w:t>
            </w:r>
          </w:p>
        </w:tc>
        <w:tc>
          <w:tcPr>
            <w:tcW w:w="4961" w:type="dxa"/>
          </w:tcPr>
          <w:p w:rsidR="00E41B46" w:rsidRDefault="00E41B46" w:rsidP="00E41B46">
            <w:pPr>
              <w:pStyle w:val="NoSpacing"/>
              <w:rPr>
                <w:lang w:val="en-GB"/>
              </w:rPr>
            </w:pPr>
            <w:r>
              <w:rPr>
                <w:lang w:val="en-GB"/>
              </w:rPr>
              <w:t>Select currently current item</w:t>
            </w:r>
          </w:p>
        </w:tc>
      </w:tr>
      <w:tr w:rsidR="00E41B46" w:rsidTr="00E41B46">
        <w:tc>
          <w:tcPr>
            <w:tcW w:w="1413" w:type="dxa"/>
          </w:tcPr>
          <w:p w:rsidR="00E41B46" w:rsidRDefault="00E41B46" w:rsidP="00E41B46">
            <w:pPr>
              <w:pStyle w:val="NoSpacing"/>
              <w:rPr>
                <w:rFonts w:cstheme="minorHAnsi"/>
                <w:lang w:val="en-GB"/>
              </w:rPr>
            </w:pPr>
            <w:r>
              <w:rPr>
                <w:rFonts w:cstheme="minorHAnsi"/>
                <w:lang w:val="en-GB"/>
              </w:rPr>
              <w:t>others</w:t>
            </w:r>
          </w:p>
        </w:tc>
        <w:tc>
          <w:tcPr>
            <w:tcW w:w="4961" w:type="dxa"/>
          </w:tcPr>
          <w:p w:rsidR="00E41B46" w:rsidRDefault="00E41B46" w:rsidP="00E41B46">
            <w:pPr>
              <w:pStyle w:val="NoSpacing"/>
              <w:rPr>
                <w:lang w:val="en-GB"/>
              </w:rPr>
            </w:pPr>
            <w:r>
              <w:rPr>
                <w:lang w:val="en-GB"/>
              </w:rPr>
              <w:t>No function</w:t>
            </w:r>
          </w:p>
        </w:tc>
      </w:tr>
    </w:tbl>
    <w:p w:rsidR="00E41B46" w:rsidRDefault="00E41B46" w:rsidP="00E41B46"/>
    <w:p w:rsidR="00E41B46" w:rsidRDefault="00FF1EE1" w:rsidP="00FF1EE1">
      <w:pPr>
        <w:pStyle w:val="Heading4"/>
      </w:pPr>
      <w:r>
        <w:t>MCP repair menu</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FF1EE1" w:rsidTr="008B501D">
        <w:tc>
          <w:tcPr>
            <w:tcW w:w="423" w:type="dxa"/>
            <w:shd w:val="clear" w:color="auto" w:fill="BFBFBF" w:themeFill="background1" w:themeFillShade="BF"/>
          </w:tcPr>
          <w:p w:rsidR="00FF1EE1" w:rsidRDefault="00FF1EE1" w:rsidP="008B501D">
            <w:pPr>
              <w:pStyle w:val="NoSpacing"/>
            </w:pPr>
            <w:r>
              <w:t>/</w:t>
            </w:r>
          </w:p>
        </w:tc>
        <w:tc>
          <w:tcPr>
            <w:tcW w:w="422" w:type="dxa"/>
            <w:shd w:val="clear" w:color="auto" w:fill="BFBFBF" w:themeFill="background1" w:themeFillShade="BF"/>
          </w:tcPr>
          <w:p w:rsidR="00FF1EE1" w:rsidRDefault="00FF1EE1" w:rsidP="008B501D">
            <w:pPr>
              <w:pStyle w:val="NoSpacing"/>
            </w:pPr>
            <w:r>
              <w:t>1</w:t>
            </w:r>
          </w:p>
        </w:tc>
        <w:tc>
          <w:tcPr>
            <w:tcW w:w="423" w:type="dxa"/>
            <w:shd w:val="clear" w:color="auto" w:fill="BFBFBF" w:themeFill="background1" w:themeFillShade="BF"/>
          </w:tcPr>
          <w:p w:rsidR="00FF1EE1" w:rsidRDefault="00FF1EE1" w:rsidP="008B501D">
            <w:pPr>
              <w:pStyle w:val="NoSpacing"/>
            </w:pPr>
            <w:r>
              <w:t>2</w:t>
            </w:r>
          </w:p>
        </w:tc>
        <w:tc>
          <w:tcPr>
            <w:tcW w:w="423" w:type="dxa"/>
            <w:shd w:val="clear" w:color="auto" w:fill="BFBFBF" w:themeFill="background1" w:themeFillShade="BF"/>
          </w:tcPr>
          <w:p w:rsidR="00FF1EE1" w:rsidRDefault="00FF1EE1" w:rsidP="008B501D">
            <w:pPr>
              <w:pStyle w:val="NoSpacing"/>
            </w:pPr>
            <w:r>
              <w:t>3</w:t>
            </w:r>
          </w:p>
        </w:tc>
        <w:tc>
          <w:tcPr>
            <w:tcW w:w="422" w:type="dxa"/>
            <w:shd w:val="clear" w:color="auto" w:fill="BFBFBF" w:themeFill="background1" w:themeFillShade="BF"/>
          </w:tcPr>
          <w:p w:rsidR="00FF1EE1" w:rsidRDefault="00FF1EE1" w:rsidP="008B501D">
            <w:pPr>
              <w:pStyle w:val="NoSpacing"/>
            </w:pPr>
            <w:r>
              <w:t>4</w:t>
            </w:r>
          </w:p>
        </w:tc>
        <w:tc>
          <w:tcPr>
            <w:tcW w:w="422" w:type="dxa"/>
            <w:shd w:val="clear" w:color="auto" w:fill="BFBFBF" w:themeFill="background1" w:themeFillShade="BF"/>
          </w:tcPr>
          <w:p w:rsidR="00FF1EE1" w:rsidRDefault="00FF1EE1" w:rsidP="008B501D">
            <w:pPr>
              <w:pStyle w:val="NoSpacing"/>
            </w:pPr>
            <w:r>
              <w:t>5</w:t>
            </w:r>
          </w:p>
        </w:tc>
        <w:tc>
          <w:tcPr>
            <w:tcW w:w="422" w:type="dxa"/>
            <w:shd w:val="clear" w:color="auto" w:fill="BFBFBF" w:themeFill="background1" w:themeFillShade="BF"/>
          </w:tcPr>
          <w:p w:rsidR="00FF1EE1" w:rsidRDefault="00FF1EE1" w:rsidP="008B501D">
            <w:pPr>
              <w:pStyle w:val="NoSpacing"/>
            </w:pPr>
            <w:r>
              <w:t>6</w:t>
            </w:r>
          </w:p>
        </w:tc>
        <w:tc>
          <w:tcPr>
            <w:tcW w:w="422" w:type="dxa"/>
            <w:shd w:val="clear" w:color="auto" w:fill="BFBFBF" w:themeFill="background1" w:themeFillShade="BF"/>
          </w:tcPr>
          <w:p w:rsidR="00FF1EE1" w:rsidRDefault="00FF1EE1" w:rsidP="008B501D">
            <w:pPr>
              <w:pStyle w:val="NoSpacing"/>
            </w:pPr>
            <w:r>
              <w:t>7</w:t>
            </w:r>
          </w:p>
        </w:tc>
        <w:tc>
          <w:tcPr>
            <w:tcW w:w="422" w:type="dxa"/>
            <w:shd w:val="clear" w:color="auto" w:fill="BFBFBF" w:themeFill="background1" w:themeFillShade="BF"/>
          </w:tcPr>
          <w:p w:rsidR="00FF1EE1" w:rsidRDefault="00FF1EE1" w:rsidP="008B501D">
            <w:pPr>
              <w:pStyle w:val="NoSpacing"/>
            </w:pPr>
            <w:r>
              <w:t>8</w:t>
            </w:r>
          </w:p>
        </w:tc>
        <w:tc>
          <w:tcPr>
            <w:tcW w:w="421" w:type="dxa"/>
            <w:shd w:val="clear" w:color="auto" w:fill="BFBFBF" w:themeFill="background1" w:themeFillShade="BF"/>
          </w:tcPr>
          <w:p w:rsidR="00FF1EE1" w:rsidRDefault="00FF1EE1" w:rsidP="008B501D">
            <w:pPr>
              <w:pStyle w:val="NoSpacing"/>
            </w:pPr>
            <w:r>
              <w:t>9</w:t>
            </w:r>
          </w:p>
        </w:tc>
        <w:tc>
          <w:tcPr>
            <w:tcW w:w="440" w:type="dxa"/>
            <w:shd w:val="clear" w:color="auto" w:fill="BFBFBF" w:themeFill="background1" w:themeFillShade="BF"/>
          </w:tcPr>
          <w:p w:rsidR="00FF1EE1" w:rsidRDefault="00FF1EE1" w:rsidP="008B501D">
            <w:pPr>
              <w:pStyle w:val="NoSpacing"/>
            </w:pPr>
            <w:r>
              <w:t>10</w:t>
            </w:r>
          </w:p>
        </w:tc>
        <w:tc>
          <w:tcPr>
            <w:tcW w:w="440" w:type="dxa"/>
            <w:shd w:val="clear" w:color="auto" w:fill="BFBFBF" w:themeFill="background1" w:themeFillShade="BF"/>
          </w:tcPr>
          <w:p w:rsidR="00FF1EE1" w:rsidRDefault="00FF1EE1" w:rsidP="008B501D">
            <w:pPr>
              <w:pStyle w:val="NoSpacing"/>
            </w:pPr>
            <w:r>
              <w:t>11</w:t>
            </w:r>
          </w:p>
        </w:tc>
        <w:tc>
          <w:tcPr>
            <w:tcW w:w="440" w:type="dxa"/>
            <w:shd w:val="clear" w:color="auto" w:fill="BFBFBF" w:themeFill="background1" w:themeFillShade="BF"/>
          </w:tcPr>
          <w:p w:rsidR="00FF1EE1" w:rsidRDefault="00FF1EE1" w:rsidP="008B501D">
            <w:pPr>
              <w:pStyle w:val="NoSpacing"/>
            </w:pPr>
            <w:r>
              <w:t>12</w:t>
            </w:r>
          </w:p>
        </w:tc>
        <w:tc>
          <w:tcPr>
            <w:tcW w:w="440" w:type="dxa"/>
            <w:shd w:val="clear" w:color="auto" w:fill="BFBFBF" w:themeFill="background1" w:themeFillShade="BF"/>
          </w:tcPr>
          <w:p w:rsidR="00FF1EE1" w:rsidRDefault="00FF1EE1" w:rsidP="008B501D">
            <w:pPr>
              <w:pStyle w:val="NoSpacing"/>
            </w:pPr>
            <w:r>
              <w:t>13</w:t>
            </w:r>
          </w:p>
        </w:tc>
        <w:tc>
          <w:tcPr>
            <w:tcW w:w="440" w:type="dxa"/>
            <w:shd w:val="clear" w:color="auto" w:fill="BFBFBF" w:themeFill="background1" w:themeFillShade="BF"/>
          </w:tcPr>
          <w:p w:rsidR="00FF1EE1" w:rsidRDefault="00FF1EE1" w:rsidP="008B501D">
            <w:pPr>
              <w:pStyle w:val="NoSpacing"/>
            </w:pPr>
            <w:r>
              <w:t>14</w:t>
            </w:r>
          </w:p>
        </w:tc>
        <w:tc>
          <w:tcPr>
            <w:tcW w:w="440" w:type="dxa"/>
            <w:shd w:val="clear" w:color="auto" w:fill="BFBFBF" w:themeFill="background1" w:themeFillShade="BF"/>
          </w:tcPr>
          <w:p w:rsidR="00FF1EE1" w:rsidRDefault="00FF1EE1" w:rsidP="008B501D">
            <w:pPr>
              <w:pStyle w:val="NoSpacing"/>
            </w:pPr>
            <w:r>
              <w:t>15</w:t>
            </w:r>
          </w:p>
        </w:tc>
        <w:tc>
          <w:tcPr>
            <w:tcW w:w="440" w:type="dxa"/>
            <w:shd w:val="clear" w:color="auto" w:fill="BFBFBF" w:themeFill="background1" w:themeFillShade="BF"/>
          </w:tcPr>
          <w:p w:rsidR="00FF1EE1" w:rsidRDefault="00FF1EE1" w:rsidP="008B501D">
            <w:pPr>
              <w:pStyle w:val="NoSpacing"/>
            </w:pPr>
            <w:r>
              <w:t>16</w:t>
            </w:r>
          </w:p>
        </w:tc>
        <w:tc>
          <w:tcPr>
            <w:tcW w:w="440" w:type="dxa"/>
            <w:shd w:val="clear" w:color="auto" w:fill="BFBFBF" w:themeFill="background1" w:themeFillShade="BF"/>
          </w:tcPr>
          <w:p w:rsidR="00FF1EE1" w:rsidRDefault="00FF1EE1" w:rsidP="008B501D">
            <w:pPr>
              <w:pStyle w:val="NoSpacing"/>
            </w:pPr>
            <w:r>
              <w:t>17</w:t>
            </w:r>
          </w:p>
        </w:tc>
        <w:tc>
          <w:tcPr>
            <w:tcW w:w="440" w:type="dxa"/>
            <w:shd w:val="clear" w:color="auto" w:fill="BFBFBF" w:themeFill="background1" w:themeFillShade="BF"/>
          </w:tcPr>
          <w:p w:rsidR="00FF1EE1" w:rsidRDefault="00FF1EE1" w:rsidP="008B501D">
            <w:pPr>
              <w:pStyle w:val="NoSpacing"/>
            </w:pPr>
            <w:r>
              <w:t>18</w:t>
            </w:r>
          </w:p>
        </w:tc>
        <w:tc>
          <w:tcPr>
            <w:tcW w:w="440" w:type="dxa"/>
            <w:shd w:val="clear" w:color="auto" w:fill="BFBFBF" w:themeFill="background1" w:themeFillShade="BF"/>
          </w:tcPr>
          <w:p w:rsidR="00FF1EE1" w:rsidRDefault="00FF1EE1" w:rsidP="008B501D">
            <w:pPr>
              <w:pStyle w:val="NoSpacing"/>
            </w:pPr>
            <w:r>
              <w:t>19</w:t>
            </w:r>
          </w:p>
        </w:tc>
        <w:tc>
          <w:tcPr>
            <w:tcW w:w="440" w:type="dxa"/>
            <w:shd w:val="clear" w:color="auto" w:fill="BFBFBF" w:themeFill="background1" w:themeFillShade="BF"/>
          </w:tcPr>
          <w:p w:rsidR="00FF1EE1" w:rsidRDefault="00FF1EE1" w:rsidP="008B501D">
            <w:pPr>
              <w:pStyle w:val="NoSpacing"/>
            </w:pPr>
            <w:r>
              <w:t>20</w:t>
            </w:r>
          </w:p>
        </w:tc>
      </w:tr>
      <w:tr w:rsidR="00FF1EE1" w:rsidTr="008B501D">
        <w:tc>
          <w:tcPr>
            <w:tcW w:w="423" w:type="dxa"/>
            <w:shd w:val="clear" w:color="auto" w:fill="BFBFBF" w:themeFill="background1" w:themeFillShade="BF"/>
          </w:tcPr>
          <w:p w:rsidR="00FF1EE1" w:rsidRDefault="004E7E73" w:rsidP="008B501D">
            <w:pPr>
              <w:pStyle w:val="NoSpacing"/>
            </w:pPr>
            <w:r>
              <w:t>1</w:t>
            </w:r>
          </w:p>
        </w:tc>
        <w:tc>
          <w:tcPr>
            <w:tcW w:w="422" w:type="dxa"/>
            <w:shd w:val="clear" w:color="auto" w:fill="CCFF66"/>
          </w:tcPr>
          <w:p w:rsidR="00FF1EE1" w:rsidRPr="00C928FC" w:rsidRDefault="004E7E73" w:rsidP="008B501D">
            <w:pPr>
              <w:pStyle w:val="NoSpacing"/>
              <w:rPr>
                <w:rFonts w:ascii="LCD Display Grid" w:hAnsi="LCD Display Grid"/>
                <w:b/>
              </w:rPr>
            </w:pPr>
            <w:r>
              <w:rPr>
                <w:rFonts w:ascii="LCD Display Grid" w:hAnsi="LCD Display Grid"/>
                <w:b/>
              </w:rPr>
              <w:t>M</w:t>
            </w:r>
          </w:p>
        </w:tc>
        <w:tc>
          <w:tcPr>
            <w:tcW w:w="423" w:type="dxa"/>
            <w:shd w:val="clear" w:color="auto" w:fill="CCFF66"/>
          </w:tcPr>
          <w:p w:rsidR="00FF1EE1" w:rsidRPr="00C928FC" w:rsidRDefault="004E7E73" w:rsidP="008B501D">
            <w:pPr>
              <w:pStyle w:val="NoSpacing"/>
              <w:rPr>
                <w:rFonts w:ascii="LCD Display Grid" w:hAnsi="LCD Display Grid"/>
                <w:b/>
              </w:rPr>
            </w:pPr>
            <w:r>
              <w:rPr>
                <w:rFonts w:ascii="LCD Display Grid" w:hAnsi="LCD Display Grid"/>
                <w:b/>
              </w:rPr>
              <w:t>C</w:t>
            </w:r>
          </w:p>
        </w:tc>
        <w:tc>
          <w:tcPr>
            <w:tcW w:w="423" w:type="dxa"/>
            <w:shd w:val="clear" w:color="auto" w:fill="CCFF66"/>
          </w:tcPr>
          <w:p w:rsidR="00FF1EE1" w:rsidRPr="00C928FC" w:rsidRDefault="004E7E73" w:rsidP="008B501D">
            <w:pPr>
              <w:pStyle w:val="NoSpacing"/>
              <w:rPr>
                <w:rFonts w:ascii="LCD Display Grid" w:hAnsi="LCD Display Grid"/>
                <w:b/>
              </w:rPr>
            </w:pPr>
            <w:r>
              <w:rPr>
                <w:rFonts w:ascii="LCD Display Grid" w:hAnsi="LCD Display Grid"/>
                <w:b/>
              </w:rPr>
              <w:t>P</w:t>
            </w: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2" w:type="dxa"/>
            <w:shd w:val="clear" w:color="auto" w:fill="CCFF66"/>
          </w:tcPr>
          <w:p w:rsidR="00FF1EE1" w:rsidRPr="00C928FC" w:rsidRDefault="004E7E73" w:rsidP="008B501D">
            <w:pPr>
              <w:pStyle w:val="NoSpacing"/>
              <w:rPr>
                <w:rFonts w:ascii="LCD Display Grid" w:hAnsi="LCD Display Grid"/>
                <w:b/>
              </w:rPr>
            </w:pPr>
            <w:r>
              <w:rPr>
                <w:rFonts w:ascii="LCD Display Grid" w:hAnsi="LCD Display Grid"/>
                <w:b/>
              </w:rPr>
              <w:t>r</w:t>
            </w:r>
          </w:p>
        </w:tc>
        <w:tc>
          <w:tcPr>
            <w:tcW w:w="422" w:type="dxa"/>
            <w:shd w:val="clear" w:color="auto" w:fill="CCFF66"/>
          </w:tcPr>
          <w:p w:rsidR="00FF1EE1" w:rsidRPr="00C928FC" w:rsidRDefault="004E7E73" w:rsidP="008B501D">
            <w:pPr>
              <w:pStyle w:val="NoSpacing"/>
              <w:rPr>
                <w:rFonts w:ascii="LCD Display Grid" w:hAnsi="LCD Display Grid"/>
                <w:b/>
              </w:rPr>
            </w:pPr>
            <w:r>
              <w:rPr>
                <w:rFonts w:ascii="LCD Display Grid" w:hAnsi="LCD Display Grid"/>
                <w:b/>
              </w:rPr>
              <w:t>e</w:t>
            </w:r>
          </w:p>
        </w:tc>
        <w:tc>
          <w:tcPr>
            <w:tcW w:w="422" w:type="dxa"/>
            <w:shd w:val="clear" w:color="auto" w:fill="CCFF66"/>
          </w:tcPr>
          <w:p w:rsidR="00FF1EE1" w:rsidRPr="00C928FC" w:rsidRDefault="004E7E73" w:rsidP="008B501D">
            <w:pPr>
              <w:pStyle w:val="NoSpacing"/>
              <w:rPr>
                <w:rFonts w:ascii="LCD Display Grid" w:hAnsi="LCD Display Grid"/>
                <w:b/>
              </w:rPr>
            </w:pPr>
            <w:r>
              <w:rPr>
                <w:rFonts w:ascii="LCD Display Grid" w:hAnsi="LCD Display Grid"/>
                <w:b/>
              </w:rPr>
              <w:t>p</w:t>
            </w:r>
          </w:p>
        </w:tc>
        <w:tc>
          <w:tcPr>
            <w:tcW w:w="422" w:type="dxa"/>
            <w:shd w:val="clear" w:color="auto" w:fill="CCFF66"/>
          </w:tcPr>
          <w:p w:rsidR="00FF1EE1" w:rsidRPr="00C928FC" w:rsidRDefault="004E7E73" w:rsidP="008B501D">
            <w:pPr>
              <w:pStyle w:val="NoSpacing"/>
              <w:rPr>
                <w:rFonts w:ascii="LCD Display Grid" w:hAnsi="LCD Display Grid"/>
                <w:b/>
              </w:rPr>
            </w:pPr>
            <w:r>
              <w:rPr>
                <w:rFonts w:ascii="LCD Display Grid" w:hAnsi="LCD Display Grid"/>
                <w:b/>
              </w:rPr>
              <w:t>a</w:t>
            </w:r>
          </w:p>
        </w:tc>
        <w:tc>
          <w:tcPr>
            <w:tcW w:w="421" w:type="dxa"/>
            <w:shd w:val="clear" w:color="auto" w:fill="CCFF66"/>
          </w:tcPr>
          <w:p w:rsidR="00FF1EE1" w:rsidRPr="00C928FC" w:rsidRDefault="004E7E73" w:rsidP="008B501D">
            <w:pPr>
              <w:pStyle w:val="NoSpacing"/>
              <w:rPr>
                <w:rFonts w:ascii="LCD Display Grid" w:hAnsi="LCD Display Grid"/>
                <w:b/>
              </w:rPr>
            </w:pPr>
            <w:r>
              <w:rPr>
                <w:rFonts w:ascii="LCD Display Grid" w:hAnsi="LCD Display Grid"/>
                <w:b/>
              </w:rPr>
              <w:t>i</w:t>
            </w:r>
          </w:p>
        </w:tc>
        <w:tc>
          <w:tcPr>
            <w:tcW w:w="440" w:type="dxa"/>
            <w:shd w:val="clear" w:color="auto" w:fill="CCFF66"/>
          </w:tcPr>
          <w:p w:rsidR="00FF1EE1" w:rsidRPr="00C928FC" w:rsidRDefault="004E7E73" w:rsidP="008B501D">
            <w:pPr>
              <w:pStyle w:val="NoSpacing"/>
              <w:rPr>
                <w:rFonts w:ascii="LCD Display Grid" w:hAnsi="LCD Display Grid"/>
                <w:b/>
              </w:rPr>
            </w:pPr>
            <w:r>
              <w:rPr>
                <w:rFonts w:ascii="LCD Display Grid" w:hAnsi="LCD Display Grid"/>
                <w:b/>
              </w:rPr>
              <w:t>r</w:t>
            </w: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r>
      <w:tr w:rsidR="00FF1EE1" w:rsidTr="008B501D">
        <w:tc>
          <w:tcPr>
            <w:tcW w:w="423" w:type="dxa"/>
            <w:shd w:val="clear" w:color="auto" w:fill="BFBFBF" w:themeFill="background1" w:themeFillShade="BF"/>
          </w:tcPr>
          <w:p w:rsidR="00FF1EE1" w:rsidRDefault="00FF1EE1" w:rsidP="008B501D">
            <w:pPr>
              <w:pStyle w:val="NoSpacing"/>
            </w:pPr>
            <w:r>
              <w:t>2</w:t>
            </w:r>
          </w:p>
        </w:tc>
        <w:tc>
          <w:tcPr>
            <w:tcW w:w="422"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&gt;</w:t>
            </w:r>
          </w:p>
        </w:tc>
        <w:tc>
          <w:tcPr>
            <w:tcW w:w="423" w:type="dxa"/>
            <w:shd w:val="clear" w:color="auto" w:fill="CCFF66"/>
          </w:tcPr>
          <w:p w:rsidR="00FF1EE1" w:rsidRPr="00C928FC" w:rsidRDefault="00FF1EE1" w:rsidP="008B501D">
            <w:pPr>
              <w:pStyle w:val="NoSpacing"/>
              <w:rPr>
                <w:rFonts w:ascii="LCD Display Grid" w:hAnsi="LCD Display Grid"/>
                <w:b/>
              </w:rPr>
            </w:pPr>
          </w:p>
        </w:tc>
        <w:tc>
          <w:tcPr>
            <w:tcW w:w="423"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1</w:t>
            </w:r>
          </w:p>
        </w:tc>
        <w:tc>
          <w:tcPr>
            <w:tcW w:w="422"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w:t>
            </w: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2" w:type="dxa"/>
            <w:shd w:val="clear" w:color="auto" w:fill="CCFF66"/>
          </w:tcPr>
          <w:p w:rsidR="00FF1EE1" w:rsidRPr="00C928FC" w:rsidRDefault="00D31AA8" w:rsidP="008B501D">
            <w:pPr>
              <w:pStyle w:val="NoSpacing"/>
              <w:rPr>
                <w:rFonts w:ascii="LCD Display Grid" w:hAnsi="LCD Display Grid"/>
                <w:b/>
              </w:rPr>
            </w:pPr>
            <w:r>
              <w:rPr>
                <w:rFonts w:ascii="LCD Display Grid" w:hAnsi="LCD Display Grid"/>
                <w:b/>
              </w:rPr>
              <w:t>V</w:t>
            </w:r>
          </w:p>
        </w:tc>
        <w:tc>
          <w:tcPr>
            <w:tcW w:w="422" w:type="dxa"/>
            <w:shd w:val="clear" w:color="auto" w:fill="CCFF66"/>
          </w:tcPr>
          <w:p w:rsidR="00FF1EE1" w:rsidRPr="00C928FC" w:rsidRDefault="00D31AA8" w:rsidP="008B501D">
            <w:pPr>
              <w:pStyle w:val="NoSpacing"/>
              <w:rPr>
                <w:rFonts w:ascii="LCD Display Grid" w:hAnsi="LCD Display Grid"/>
                <w:b/>
              </w:rPr>
            </w:pPr>
            <w:r>
              <w:rPr>
                <w:rFonts w:ascii="LCD Display Grid" w:hAnsi="LCD Display Grid"/>
                <w:b/>
              </w:rPr>
              <w:t>o</w:t>
            </w:r>
          </w:p>
        </w:tc>
        <w:tc>
          <w:tcPr>
            <w:tcW w:w="422" w:type="dxa"/>
            <w:shd w:val="clear" w:color="auto" w:fill="CCFF66"/>
          </w:tcPr>
          <w:p w:rsidR="00FF1EE1" w:rsidRPr="00C928FC" w:rsidRDefault="00D31AA8" w:rsidP="008B501D">
            <w:pPr>
              <w:pStyle w:val="NoSpacing"/>
              <w:rPr>
                <w:rFonts w:ascii="LCD Display Grid" w:hAnsi="LCD Display Grid"/>
                <w:b/>
              </w:rPr>
            </w:pPr>
            <w:r>
              <w:rPr>
                <w:rFonts w:ascii="LCD Display Grid" w:hAnsi="LCD Display Grid"/>
                <w:b/>
              </w:rPr>
              <w:t>l</w:t>
            </w:r>
          </w:p>
        </w:tc>
        <w:tc>
          <w:tcPr>
            <w:tcW w:w="421" w:type="dxa"/>
            <w:shd w:val="clear" w:color="auto" w:fill="CCFF66"/>
          </w:tcPr>
          <w:p w:rsidR="00FF1EE1" w:rsidRPr="00C928FC" w:rsidRDefault="00D31AA8" w:rsidP="008B501D">
            <w:pPr>
              <w:pStyle w:val="NoSpacing"/>
              <w:rPr>
                <w:rFonts w:ascii="LCD Display Grid" w:hAnsi="LCD Display Grid"/>
                <w:b/>
              </w:rPr>
            </w:pPr>
            <w:r>
              <w:rPr>
                <w:rFonts w:ascii="LCD Display Grid" w:hAnsi="LCD Display Grid"/>
                <w:b/>
              </w:rPr>
              <w:t>t</w:t>
            </w:r>
          </w:p>
        </w:tc>
        <w:tc>
          <w:tcPr>
            <w:tcW w:w="440" w:type="dxa"/>
            <w:shd w:val="clear" w:color="auto" w:fill="CCFF66"/>
          </w:tcPr>
          <w:p w:rsidR="00FF1EE1" w:rsidRPr="00C928FC" w:rsidRDefault="00D31AA8" w:rsidP="008B501D">
            <w:pPr>
              <w:pStyle w:val="NoSpacing"/>
              <w:rPr>
                <w:rFonts w:ascii="LCD Display Grid" w:hAnsi="LCD Display Grid"/>
                <w:b/>
              </w:rPr>
            </w:pPr>
            <w:r>
              <w:rPr>
                <w:rFonts w:ascii="LCD Display Grid" w:hAnsi="LCD Display Grid"/>
                <w:b/>
              </w:rPr>
              <w:t>a</w:t>
            </w:r>
          </w:p>
        </w:tc>
        <w:tc>
          <w:tcPr>
            <w:tcW w:w="440" w:type="dxa"/>
            <w:shd w:val="clear" w:color="auto" w:fill="CCFF66"/>
          </w:tcPr>
          <w:p w:rsidR="00FF1EE1" w:rsidRPr="00C928FC" w:rsidRDefault="00D31AA8" w:rsidP="008B501D">
            <w:pPr>
              <w:pStyle w:val="NoSpacing"/>
              <w:rPr>
                <w:rFonts w:ascii="LCD Display Grid" w:hAnsi="LCD Display Grid"/>
                <w:b/>
              </w:rPr>
            </w:pPr>
            <w:r>
              <w:rPr>
                <w:rFonts w:ascii="LCD Display Grid" w:hAnsi="LCD Display Grid"/>
                <w:b/>
              </w:rPr>
              <w:t>g</w:t>
            </w:r>
          </w:p>
        </w:tc>
        <w:tc>
          <w:tcPr>
            <w:tcW w:w="440" w:type="dxa"/>
            <w:shd w:val="clear" w:color="auto" w:fill="CCFF66"/>
          </w:tcPr>
          <w:p w:rsidR="00FF1EE1" w:rsidRPr="00C928FC" w:rsidRDefault="00D31AA8" w:rsidP="008B501D">
            <w:pPr>
              <w:pStyle w:val="NoSpacing"/>
              <w:rPr>
                <w:rFonts w:ascii="LCD Display Grid" w:hAnsi="LCD Display Grid"/>
                <w:b/>
              </w:rPr>
            </w:pPr>
            <w:r>
              <w:rPr>
                <w:rFonts w:ascii="LCD Display Grid" w:hAnsi="LCD Display Grid"/>
                <w:b/>
              </w:rPr>
              <w:t>e</w:t>
            </w: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7436A" w:rsidP="008B501D">
            <w:pPr>
              <w:pStyle w:val="NoSpacing"/>
              <w:rPr>
                <w:rFonts w:ascii="LCD Display Grid" w:hAnsi="LCD Display Grid"/>
                <w:b/>
              </w:rPr>
            </w:pPr>
            <w:r>
              <w:rPr>
                <w:rFonts w:ascii="LCD Display Grid" w:hAnsi="LCD Display Grid"/>
                <w:b/>
              </w:rPr>
              <w:t>1</w:t>
            </w:r>
          </w:p>
        </w:tc>
        <w:tc>
          <w:tcPr>
            <w:tcW w:w="440" w:type="dxa"/>
            <w:shd w:val="clear" w:color="auto" w:fill="CCFF66"/>
          </w:tcPr>
          <w:p w:rsidR="00FF1EE1" w:rsidRPr="00C928FC" w:rsidRDefault="00F7436A" w:rsidP="008B501D">
            <w:pPr>
              <w:pStyle w:val="NoSpacing"/>
              <w:rPr>
                <w:rFonts w:ascii="LCD Display Grid" w:hAnsi="LCD Display Grid"/>
                <w:b/>
              </w:rPr>
            </w:pPr>
            <w:r>
              <w:rPr>
                <w:rFonts w:ascii="LCD Display Grid" w:hAnsi="LCD Display Grid"/>
                <w:b/>
              </w:rPr>
              <w:t>8</w:t>
            </w:r>
          </w:p>
        </w:tc>
        <w:tc>
          <w:tcPr>
            <w:tcW w:w="440" w:type="dxa"/>
            <w:shd w:val="clear" w:color="auto" w:fill="CCFF66"/>
          </w:tcPr>
          <w:p w:rsidR="00FF1EE1" w:rsidRPr="00C928FC" w:rsidRDefault="00F7436A" w:rsidP="008B501D">
            <w:pPr>
              <w:pStyle w:val="NoSpacing"/>
              <w:rPr>
                <w:rFonts w:ascii="LCD Display Grid" w:hAnsi="LCD Display Grid"/>
                <w:b/>
              </w:rPr>
            </w:pPr>
            <w:r>
              <w:rPr>
                <w:rFonts w:ascii="LCD Display Grid" w:hAnsi="LCD Display Grid"/>
                <w:b/>
              </w:rPr>
              <w:t>0</w:t>
            </w:r>
          </w:p>
        </w:tc>
        <w:tc>
          <w:tcPr>
            <w:tcW w:w="440" w:type="dxa"/>
            <w:shd w:val="clear" w:color="auto" w:fill="CCFF66"/>
          </w:tcPr>
          <w:p w:rsidR="00FF1EE1" w:rsidRPr="00C928FC" w:rsidRDefault="00F7436A" w:rsidP="008B501D">
            <w:pPr>
              <w:pStyle w:val="NoSpacing"/>
              <w:rPr>
                <w:rFonts w:ascii="LCD Display Grid" w:hAnsi="LCD Display Grid"/>
                <w:b/>
              </w:rPr>
            </w:pPr>
            <w:r>
              <w:rPr>
                <w:rFonts w:ascii="LCD Display Grid" w:hAnsi="LCD Display Grid"/>
                <w:b/>
              </w:rPr>
              <w:t>0</w:t>
            </w: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7436A" w:rsidP="008B501D">
            <w:pPr>
              <w:pStyle w:val="NoSpacing"/>
              <w:rPr>
                <w:rFonts w:ascii="LCD Display Grid" w:hAnsi="LCD Display Grid"/>
                <w:b/>
              </w:rPr>
            </w:pPr>
            <w:r>
              <w:rPr>
                <w:rFonts w:ascii="LCD Display Grid" w:hAnsi="LCD Display Grid"/>
                <w:b/>
              </w:rPr>
              <w:t>V</w:t>
            </w:r>
          </w:p>
        </w:tc>
      </w:tr>
      <w:tr w:rsidR="00FF1EE1" w:rsidTr="008B501D">
        <w:tc>
          <w:tcPr>
            <w:tcW w:w="423" w:type="dxa"/>
            <w:shd w:val="clear" w:color="auto" w:fill="BFBFBF" w:themeFill="background1" w:themeFillShade="BF"/>
          </w:tcPr>
          <w:p w:rsidR="00FF1EE1" w:rsidRDefault="00FF1EE1" w:rsidP="008B501D">
            <w:pPr>
              <w:pStyle w:val="NoSpacing"/>
            </w:pPr>
            <w:r>
              <w:t>3</w:t>
            </w: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3" w:type="dxa"/>
            <w:shd w:val="clear" w:color="auto" w:fill="CCFF66"/>
          </w:tcPr>
          <w:p w:rsidR="00FF1EE1" w:rsidRPr="00C928FC" w:rsidRDefault="00FF1EE1" w:rsidP="008B501D">
            <w:pPr>
              <w:pStyle w:val="NoSpacing"/>
              <w:rPr>
                <w:rFonts w:ascii="LCD Display Grid" w:hAnsi="LCD Display Grid"/>
                <w:b/>
              </w:rPr>
            </w:pPr>
          </w:p>
        </w:tc>
        <w:tc>
          <w:tcPr>
            <w:tcW w:w="423"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2</w:t>
            </w:r>
          </w:p>
        </w:tc>
        <w:tc>
          <w:tcPr>
            <w:tcW w:w="422"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w:t>
            </w: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2"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T</w:t>
            </w:r>
          </w:p>
        </w:tc>
        <w:tc>
          <w:tcPr>
            <w:tcW w:w="422"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i</w:t>
            </w:r>
          </w:p>
        </w:tc>
        <w:tc>
          <w:tcPr>
            <w:tcW w:w="422"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m</w:t>
            </w:r>
          </w:p>
        </w:tc>
        <w:tc>
          <w:tcPr>
            <w:tcW w:w="421"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e</w:t>
            </w: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7436A" w:rsidP="008B501D">
            <w:pPr>
              <w:pStyle w:val="NoSpacing"/>
              <w:rPr>
                <w:rFonts w:ascii="LCD Display Grid" w:hAnsi="LCD Display Grid"/>
                <w:b/>
              </w:rPr>
            </w:pPr>
            <w:r>
              <w:rPr>
                <w:rFonts w:ascii="LCD Display Grid" w:hAnsi="LCD Display Grid"/>
                <w:b/>
              </w:rPr>
              <w:t>8</w:t>
            </w: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7436A" w:rsidP="008B501D">
            <w:pPr>
              <w:pStyle w:val="NoSpacing"/>
              <w:rPr>
                <w:rFonts w:ascii="LCD Display Grid" w:hAnsi="LCD Display Grid"/>
                <w:b/>
              </w:rPr>
            </w:pPr>
            <w:r>
              <w:rPr>
                <w:rFonts w:ascii="LCD Display Grid" w:hAnsi="LCD Display Grid"/>
                <w:b/>
              </w:rPr>
              <w:t>h</w:t>
            </w:r>
          </w:p>
        </w:tc>
      </w:tr>
      <w:tr w:rsidR="00FF1EE1" w:rsidTr="008B501D">
        <w:tc>
          <w:tcPr>
            <w:tcW w:w="423" w:type="dxa"/>
            <w:shd w:val="clear" w:color="auto" w:fill="BFBFBF" w:themeFill="background1" w:themeFillShade="BF"/>
          </w:tcPr>
          <w:p w:rsidR="00FF1EE1" w:rsidRDefault="00FF1EE1" w:rsidP="008B501D">
            <w:pPr>
              <w:pStyle w:val="NoSpacing"/>
            </w:pPr>
            <w:r>
              <w:t>4</w:t>
            </w: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3" w:type="dxa"/>
            <w:shd w:val="clear" w:color="auto" w:fill="CCFF66"/>
          </w:tcPr>
          <w:p w:rsidR="00FF1EE1" w:rsidRPr="00C928FC" w:rsidRDefault="00FF1EE1" w:rsidP="008B501D">
            <w:pPr>
              <w:pStyle w:val="NoSpacing"/>
              <w:rPr>
                <w:rFonts w:ascii="LCD Display Grid" w:hAnsi="LCD Display Grid"/>
                <w:b/>
              </w:rPr>
            </w:pPr>
          </w:p>
        </w:tc>
        <w:tc>
          <w:tcPr>
            <w:tcW w:w="423"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3</w:t>
            </w:r>
          </w:p>
        </w:tc>
        <w:tc>
          <w:tcPr>
            <w:tcW w:w="422"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w:t>
            </w: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2"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S</w:t>
            </w:r>
          </w:p>
        </w:tc>
        <w:tc>
          <w:tcPr>
            <w:tcW w:w="422"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t</w:t>
            </w:r>
          </w:p>
        </w:tc>
        <w:tc>
          <w:tcPr>
            <w:tcW w:w="422"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a</w:t>
            </w:r>
          </w:p>
        </w:tc>
        <w:tc>
          <w:tcPr>
            <w:tcW w:w="421"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r</w:t>
            </w:r>
          </w:p>
        </w:tc>
        <w:tc>
          <w:tcPr>
            <w:tcW w:w="440"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t</w:t>
            </w: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r>
    </w:tbl>
    <w:p w:rsidR="00FF1EE1" w:rsidRDefault="00FF1EE1" w:rsidP="00FF1EE1"/>
    <w:tbl>
      <w:tblPr>
        <w:tblStyle w:val="TableGrid"/>
        <w:tblW w:w="0" w:type="auto"/>
        <w:tblLook w:val="04A0" w:firstRow="1" w:lastRow="0" w:firstColumn="1" w:lastColumn="0" w:noHBand="0" w:noVBand="1"/>
      </w:tblPr>
      <w:tblGrid>
        <w:gridCol w:w="1413"/>
        <w:gridCol w:w="4961"/>
      </w:tblGrid>
      <w:tr w:rsidR="00FF1EE1" w:rsidTr="008B501D">
        <w:tc>
          <w:tcPr>
            <w:tcW w:w="1413" w:type="dxa"/>
          </w:tcPr>
          <w:p w:rsidR="00FF1EE1" w:rsidRDefault="00FF1EE1" w:rsidP="008B501D">
            <w:pPr>
              <w:pStyle w:val="NoSpacing"/>
              <w:rPr>
                <w:lang w:val="en-GB"/>
              </w:rPr>
            </w:pPr>
            <w:r>
              <w:rPr>
                <w:rFonts w:cstheme="minorHAnsi"/>
                <w:lang w:val="en-GB"/>
              </w:rPr>
              <w:t>↑</w:t>
            </w:r>
          </w:p>
        </w:tc>
        <w:tc>
          <w:tcPr>
            <w:tcW w:w="4961" w:type="dxa"/>
          </w:tcPr>
          <w:p w:rsidR="00FF1EE1" w:rsidRDefault="00FF1EE1" w:rsidP="008B501D">
            <w:pPr>
              <w:pStyle w:val="NoSpacing"/>
              <w:rPr>
                <w:lang w:val="en-GB"/>
              </w:rPr>
            </w:pPr>
            <w:r>
              <w:rPr>
                <w:lang w:val="en-GB"/>
              </w:rPr>
              <w:t>Move cursor up one line</w:t>
            </w:r>
          </w:p>
        </w:tc>
      </w:tr>
      <w:tr w:rsidR="00FF1EE1" w:rsidTr="008B501D">
        <w:tc>
          <w:tcPr>
            <w:tcW w:w="1413" w:type="dxa"/>
          </w:tcPr>
          <w:p w:rsidR="00FF1EE1" w:rsidRDefault="00FF1EE1" w:rsidP="008B501D">
            <w:pPr>
              <w:pStyle w:val="NoSpacing"/>
              <w:rPr>
                <w:lang w:val="en-GB"/>
              </w:rPr>
            </w:pPr>
            <w:r>
              <w:rPr>
                <w:rFonts w:cstheme="minorHAnsi"/>
                <w:lang w:val="en-GB"/>
              </w:rPr>
              <w:t>↓</w:t>
            </w:r>
          </w:p>
        </w:tc>
        <w:tc>
          <w:tcPr>
            <w:tcW w:w="4961" w:type="dxa"/>
          </w:tcPr>
          <w:p w:rsidR="00FF1EE1" w:rsidRDefault="00FF1EE1" w:rsidP="008B501D">
            <w:pPr>
              <w:pStyle w:val="NoSpacing"/>
              <w:rPr>
                <w:lang w:val="en-GB"/>
              </w:rPr>
            </w:pPr>
            <w:r>
              <w:rPr>
                <w:lang w:val="en-GB"/>
              </w:rPr>
              <w:t>Move cursor down one line</w:t>
            </w:r>
          </w:p>
        </w:tc>
      </w:tr>
      <w:tr w:rsidR="00FF1EE1" w:rsidTr="008B501D">
        <w:tc>
          <w:tcPr>
            <w:tcW w:w="1413" w:type="dxa"/>
          </w:tcPr>
          <w:p w:rsidR="00FF1EE1" w:rsidRDefault="00FF1EE1" w:rsidP="008B501D">
            <w:pPr>
              <w:pStyle w:val="NoSpacing"/>
              <w:rPr>
                <w:rFonts w:cstheme="minorHAnsi"/>
                <w:lang w:val="en-GB"/>
              </w:rPr>
            </w:pPr>
            <w:r>
              <w:rPr>
                <w:rFonts w:cstheme="minorHAnsi"/>
                <w:lang w:val="en-GB"/>
              </w:rPr>
              <w:t>ENT</w:t>
            </w:r>
          </w:p>
        </w:tc>
        <w:tc>
          <w:tcPr>
            <w:tcW w:w="4961" w:type="dxa"/>
          </w:tcPr>
          <w:p w:rsidR="00FF1EE1" w:rsidRDefault="00FF1EE1" w:rsidP="008B501D">
            <w:pPr>
              <w:pStyle w:val="NoSpacing"/>
              <w:rPr>
                <w:lang w:val="en-GB"/>
              </w:rPr>
            </w:pPr>
            <w:r>
              <w:rPr>
                <w:lang w:val="en-GB"/>
              </w:rPr>
              <w:t>Select currently current item</w:t>
            </w:r>
          </w:p>
        </w:tc>
      </w:tr>
      <w:tr w:rsidR="00FF1EE1" w:rsidTr="008B501D">
        <w:tc>
          <w:tcPr>
            <w:tcW w:w="1413" w:type="dxa"/>
          </w:tcPr>
          <w:p w:rsidR="00FF1EE1" w:rsidRDefault="00F5017F" w:rsidP="008B501D">
            <w:pPr>
              <w:pStyle w:val="NoSpacing"/>
              <w:rPr>
                <w:rFonts w:cstheme="minorHAnsi"/>
                <w:lang w:val="en-GB"/>
              </w:rPr>
            </w:pPr>
            <w:r>
              <w:rPr>
                <w:rFonts w:cstheme="minorHAnsi"/>
                <w:lang w:val="en-GB"/>
              </w:rPr>
              <w:t>X</w:t>
            </w:r>
          </w:p>
        </w:tc>
        <w:tc>
          <w:tcPr>
            <w:tcW w:w="4961" w:type="dxa"/>
          </w:tcPr>
          <w:p w:rsidR="00FF1EE1" w:rsidRDefault="00FF1EE1" w:rsidP="008B501D">
            <w:pPr>
              <w:pStyle w:val="NoSpacing"/>
              <w:rPr>
                <w:lang w:val="en-GB"/>
              </w:rPr>
            </w:pPr>
            <w:r>
              <w:rPr>
                <w:lang w:val="en-GB"/>
              </w:rPr>
              <w:t>Leave current menu level and return to main menu</w:t>
            </w:r>
          </w:p>
        </w:tc>
      </w:tr>
      <w:tr w:rsidR="00FF1EE1" w:rsidTr="008B501D">
        <w:tc>
          <w:tcPr>
            <w:tcW w:w="1413" w:type="dxa"/>
          </w:tcPr>
          <w:p w:rsidR="00FF1EE1" w:rsidRDefault="00FF1EE1" w:rsidP="008B501D">
            <w:pPr>
              <w:pStyle w:val="NoSpacing"/>
              <w:rPr>
                <w:rFonts w:cstheme="minorHAnsi"/>
                <w:lang w:val="en-GB"/>
              </w:rPr>
            </w:pPr>
            <w:r>
              <w:rPr>
                <w:rFonts w:cstheme="minorHAnsi"/>
                <w:lang w:val="en-GB"/>
              </w:rPr>
              <w:t>others</w:t>
            </w:r>
          </w:p>
        </w:tc>
        <w:tc>
          <w:tcPr>
            <w:tcW w:w="4961" w:type="dxa"/>
          </w:tcPr>
          <w:p w:rsidR="00FF1EE1" w:rsidRDefault="00FF1EE1" w:rsidP="008B501D">
            <w:pPr>
              <w:pStyle w:val="NoSpacing"/>
              <w:rPr>
                <w:lang w:val="en-GB"/>
              </w:rPr>
            </w:pPr>
            <w:r>
              <w:rPr>
                <w:lang w:val="en-GB"/>
              </w:rPr>
              <w:t>No function</w:t>
            </w:r>
          </w:p>
        </w:tc>
      </w:tr>
    </w:tbl>
    <w:p w:rsidR="00FF1EE1" w:rsidRDefault="00FF1EE1" w:rsidP="00FF1EE1"/>
    <w:p w:rsidR="00FF1EE1" w:rsidRDefault="00FF1EE1" w:rsidP="00FF1EE1">
      <w:r>
        <w:t>The pre-set and the timer menu item both show the current selection, which is always the first item available after each system (re)start.</w:t>
      </w:r>
    </w:p>
    <w:p w:rsidR="00FF1EE1" w:rsidRDefault="004E7E73" w:rsidP="004E7E73">
      <w:pPr>
        <w:pStyle w:val="Heading5"/>
      </w:pPr>
      <w:r>
        <w:t>Pre-set</w:t>
      </w:r>
      <w:r w:rsidR="00FF1EE1">
        <w:t xml:space="preserve"> menu</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FF1EE1" w:rsidTr="008B501D">
        <w:tc>
          <w:tcPr>
            <w:tcW w:w="423" w:type="dxa"/>
            <w:shd w:val="clear" w:color="auto" w:fill="BFBFBF" w:themeFill="background1" w:themeFillShade="BF"/>
          </w:tcPr>
          <w:p w:rsidR="00FF1EE1" w:rsidRDefault="00FF1EE1" w:rsidP="008B501D">
            <w:pPr>
              <w:pStyle w:val="NoSpacing"/>
            </w:pPr>
            <w:r>
              <w:t>/</w:t>
            </w:r>
          </w:p>
        </w:tc>
        <w:tc>
          <w:tcPr>
            <w:tcW w:w="422" w:type="dxa"/>
            <w:shd w:val="clear" w:color="auto" w:fill="BFBFBF" w:themeFill="background1" w:themeFillShade="BF"/>
          </w:tcPr>
          <w:p w:rsidR="00FF1EE1" w:rsidRDefault="00FF1EE1" w:rsidP="008B501D">
            <w:pPr>
              <w:pStyle w:val="NoSpacing"/>
            </w:pPr>
            <w:r>
              <w:t>1</w:t>
            </w:r>
          </w:p>
        </w:tc>
        <w:tc>
          <w:tcPr>
            <w:tcW w:w="423" w:type="dxa"/>
            <w:shd w:val="clear" w:color="auto" w:fill="BFBFBF" w:themeFill="background1" w:themeFillShade="BF"/>
          </w:tcPr>
          <w:p w:rsidR="00FF1EE1" w:rsidRDefault="00FF1EE1" w:rsidP="008B501D">
            <w:pPr>
              <w:pStyle w:val="NoSpacing"/>
            </w:pPr>
            <w:r>
              <w:t>2</w:t>
            </w:r>
          </w:p>
        </w:tc>
        <w:tc>
          <w:tcPr>
            <w:tcW w:w="423" w:type="dxa"/>
            <w:shd w:val="clear" w:color="auto" w:fill="BFBFBF" w:themeFill="background1" w:themeFillShade="BF"/>
          </w:tcPr>
          <w:p w:rsidR="00FF1EE1" w:rsidRDefault="00FF1EE1" w:rsidP="008B501D">
            <w:pPr>
              <w:pStyle w:val="NoSpacing"/>
            </w:pPr>
            <w:r>
              <w:t>3</w:t>
            </w:r>
          </w:p>
        </w:tc>
        <w:tc>
          <w:tcPr>
            <w:tcW w:w="422" w:type="dxa"/>
            <w:shd w:val="clear" w:color="auto" w:fill="BFBFBF" w:themeFill="background1" w:themeFillShade="BF"/>
          </w:tcPr>
          <w:p w:rsidR="00FF1EE1" w:rsidRDefault="00FF1EE1" w:rsidP="008B501D">
            <w:pPr>
              <w:pStyle w:val="NoSpacing"/>
            </w:pPr>
            <w:r>
              <w:t>4</w:t>
            </w:r>
          </w:p>
        </w:tc>
        <w:tc>
          <w:tcPr>
            <w:tcW w:w="422" w:type="dxa"/>
            <w:shd w:val="clear" w:color="auto" w:fill="BFBFBF" w:themeFill="background1" w:themeFillShade="BF"/>
          </w:tcPr>
          <w:p w:rsidR="00FF1EE1" w:rsidRDefault="00FF1EE1" w:rsidP="008B501D">
            <w:pPr>
              <w:pStyle w:val="NoSpacing"/>
            </w:pPr>
            <w:r>
              <w:t>5</w:t>
            </w:r>
          </w:p>
        </w:tc>
        <w:tc>
          <w:tcPr>
            <w:tcW w:w="422" w:type="dxa"/>
            <w:shd w:val="clear" w:color="auto" w:fill="BFBFBF" w:themeFill="background1" w:themeFillShade="BF"/>
          </w:tcPr>
          <w:p w:rsidR="00FF1EE1" w:rsidRDefault="00FF1EE1" w:rsidP="008B501D">
            <w:pPr>
              <w:pStyle w:val="NoSpacing"/>
            </w:pPr>
            <w:r>
              <w:t>6</w:t>
            </w:r>
          </w:p>
        </w:tc>
        <w:tc>
          <w:tcPr>
            <w:tcW w:w="422" w:type="dxa"/>
            <w:shd w:val="clear" w:color="auto" w:fill="BFBFBF" w:themeFill="background1" w:themeFillShade="BF"/>
          </w:tcPr>
          <w:p w:rsidR="00FF1EE1" w:rsidRDefault="00FF1EE1" w:rsidP="008B501D">
            <w:pPr>
              <w:pStyle w:val="NoSpacing"/>
            </w:pPr>
            <w:r>
              <w:t>7</w:t>
            </w:r>
          </w:p>
        </w:tc>
        <w:tc>
          <w:tcPr>
            <w:tcW w:w="422" w:type="dxa"/>
            <w:shd w:val="clear" w:color="auto" w:fill="BFBFBF" w:themeFill="background1" w:themeFillShade="BF"/>
          </w:tcPr>
          <w:p w:rsidR="00FF1EE1" w:rsidRDefault="00FF1EE1" w:rsidP="008B501D">
            <w:pPr>
              <w:pStyle w:val="NoSpacing"/>
            </w:pPr>
            <w:r>
              <w:t>8</w:t>
            </w:r>
          </w:p>
        </w:tc>
        <w:tc>
          <w:tcPr>
            <w:tcW w:w="421" w:type="dxa"/>
            <w:shd w:val="clear" w:color="auto" w:fill="BFBFBF" w:themeFill="background1" w:themeFillShade="BF"/>
          </w:tcPr>
          <w:p w:rsidR="00FF1EE1" w:rsidRDefault="00FF1EE1" w:rsidP="008B501D">
            <w:pPr>
              <w:pStyle w:val="NoSpacing"/>
            </w:pPr>
            <w:r>
              <w:t>9</w:t>
            </w:r>
          </w:p>
        </w:tc>
        <w:tc>
          <w:tcPr>
            <w:tcW w:w="440" w:type="dxa"/>
            <w:shd w:val="clear" w:color="auto" w:fill="BFBFBF" w:themeFill="background1" w:themeFillShade="BF"/>
          </w:tcPr>
          <w:p w:rsidR="00FF1EE1" w:rsidRDefault="00FF1EE1" w:rsidP="008B501D">
            <w:pPr>
              <w:pStyle w:val="NoSpacing"/>
            </w:pPr>
            <w:r>
              <w:t>10</w:t>
            </w:r>
          </w:p>
        </w:tc>
        <w:tc>
          <w:tcPr>
            <w:tcW w:w="440" w:type="dxa"/>
            <w:shd w:val="clear" w:color="auto" w:fill="BFBFBF" w:themeFill="background1" w:themeFillShade="BF"/>
          </w:tcPr>
          <w:p w:rsidR="00FF1EE1" w:rsidRDefault="00FF1EE1" w:rsidP="008B501D">
            <w:pPr>
              <w:pStyle w:val="NoSpacing"/>
            </w:pPr>
            <w:r>
              <w:t>11</w:t>
            </w:r>
          </w:p>
        </w:tc>
        <w:tc>
          <w:tcPr>
            <w:tcW w:w="440" w:type="dxa"/>
            <w:shd w:val="clear" w:color="auto" w:fill="BFBFBF" w:themeFill="background1" w:themeFillShade="BF"/>
          </w:tcPr>
          <w:p w:rsidR="00FF1EE1" w:rsidRDefault="00FF1EE1" w:rsidP="008B501D">
            <w:pPr>
              <w:pStyle w:val="NoSpacing"/>
            </w:pPr>
            <w:r>
              <w:t>12</w:t>
            </w:r>
          </w:p>
        </w:tc>
        <w:tc>
          <w:tcPr>
            <w:tcW w:w="440" w:type="dxa"/>
            <w:shd w:val="clear" w:color="auto" w:fill="BFBFBF" w:themeFill="background1" w:themeFillShade="BF"/>
          </w:tcPr>
          <w:p w:rsidR="00FF1EE1" w:rsidRDefault="00FF1EE1" w:rsidP="008B501D">
            <w:pPr>
              <w:pStyle w:val="NoSpacing"/>
            </w:pPr>
            <w:r>
              <w:t>13</w:t>
            </w:r>
          </w:p>
        </w:tc>
        <w:tc>
          <w:tcPr>
            <w:tcW w:w="440" w:type="dxa"/>
            <w:shd w:val="clear" w:color="auto" w:fill="BFBFBF" w:themeFill="background1" w:themeFillShade="BF"/>
          </w:tcPr>
          <w:p w:rsidR="00FF1EE1" w:rsidRDefault="00FF1EE1" w:rsidP="008B501D">
            <w:pPr>
              <w:pStyle w:val="NoSpacing"/>
            </w:pPr>
            <w:r>
              <w:t>14</w:t>
            </w:r>
          </w:p>
        </w:tc>
        <w:tc>
          <w:tcPr>
            <w:tcW w:w="440" w:type="dxa"/>
            <w:shd w:val="clear" w:color="auto" w:fill="BFBFBF" w:themeFill="background1" w:themeFillShade="BF"/>
          </w:tcPr>
          <w:p w:rsidR="00FF1EE1" w:rsidRDefault="00FF1EE1" w:rsidP="008B501D">
            <w:pPr>
              <w:pStyle w:val="NoSpacing"/>
            </w:pPr>
            <w:r>
              <w:t>15</w:t>
            </w:r>
          </w:p>
        </w:tc>
        <w:tc>
          <w:tcPr>
            <w:tcW w:w="440" w:type="dxa"/>
            <w:shd w:val="clear" w:color="auto" w:fill="BFBFBF" w:themeFill="background1" w:themeFillShade="BF"/>
          </w:tcPr>
          <w:p w:rsidR="00FF1EE1" w:rsidRDefault="00FF1EE1" w:rsidP="008B501D">
            <w:pPr>
              <w:pStyle w:val="NoSpacing"/>
            </w:pPr>
            <w:r>
              <w:t>16</w:t>
            </w:r>
          </w:p>
        </w:tc>
        <w:tc>
          <w:tcPr>
            <w:tcW w:w="440" w:type="dxa"/>
            <w:shd w:val="clear" w:color="auto" w:fill="BFBFBF" w:themeFill="background1" w:themeFillShade="BF"/>
          </w:tcPr>
          <w:p w:rsidR="00FF1EE1" w:rsidRDefault="00FF1EE1" w:rsidP="008B501D">
            <w:pPr>
              <w:pStyle w:val="NoSpacing"/>
            </w:pPr>
            <w:r>
              <w:t>17</w:t>
            </w:r>
          </w:p>
        </w:tc>
        <w:tc>
          <w:tcPr>
            <w:tcW w:w="440" w:type="dxa"/>
            <w:shd w:val="clear" w:color="auto" w:fill="BFBFBF" w:themeFill="background1" w:themeFillShade="BF"/>
          </w:tcPr>
          <w:p w:rsidR="00FF1EE1" w:rsidRDefault="00FF1EE1" w:rsidP="008B501D">
            <w:pPr>
              <w:pStyle w:val="NoSpacing"/>
            </w:pPr>
            <w:r>
              <w:t>18</w:t>
            </w:r>
          </w:p>
        </w:tc>
        <w:tc>
          <w:tcPr>
            <w:tcW w:w="440" w:type="dxa"/>
            <w:shd w:val="clear" w:color="auto" w:fill="BFBFBF" w:themeFill="background1" w:themeFillShade="BF"/>
          </w:tcPr>
          <w:p w:rsidR="00FF1EE1" w:rsidRDefault="00FF1EE1" w:rsidP="008B501D">
            <w:pPr>
              <w:pStyle w:val="NoSpacing"/>
            </w:pPr>
            <w:r>
              <w:t>19</w:t>
            </w:r>
          </w:p>
        </w:tc>
        <w:tc>
          <w:tcPr>
            <w:tcW w:w="440" w:type="dxa"/>
            <w:shd w:val="clear" w:color="auto" w:fill="BFBFBF" w:themeFill="background1" w:themeFillShade="BF"/>
          </w:tcPr>
          <w:p w:rsidR="00FF1EE1" w:rsidRDefault="00FF1EE1" w:rsidP="008B501D">
            <w:pPr>
              <w:pStyle w:val="NoSpacing"/>
            </w:pPr>
            <w:r>
              <w:t>20</w:t>
            </w:r>
          </w:p>
        </w:tc>
      </w:tr>
      <w:tr w:rsidR="00FF1EE1" w:rsidTr="008B501D">
        <w:tc>
          <w:tcPr>
            <w:tcW w:w="423" w:type="dxa"/>
            <w:shd w:val="clear" w:color="auto" w:fill="BFBFBF" w:themeFill="background1" w:themeFillShade="BF"/>
          </w:tcPr>
          <w:p w:rsidR="00FF1EE1" w:rsidRDefault="00FF1EE1" w:rsidP="008B501D">
            <w:pPr>
              <w:pStyle w:val="NoSpacing"/>
            </w:pPr>
            <w:r>
              <w:t>1</w:t>
            </w:r>
          </w:p>
        </w:tc>
        <w:tc>
          <w:tcPr>
            <w:tcW w:w="422" w:type="dxa"/>
            <w:shd w:val="clear" w:color="auto" w:fill="CCFF66"/>
          </w:tcPr>
          <w:p w:rsidR="00FF1EE1" w:rsidRPr="00C928FC" w:rsidRDefault="00D31AA8" w:rsidP="008B501D">
            <w:pPr>
              <w:pStyle w:val="NoSpacing"/>
              <w:rPr>
                <w:rFonts w:ascii="LCD Display Grid" w:hAnsi="LCD Display Grid"/>
                <w:b/>
              </w:rPr>
            </w:pPr>
            <w:r>
              <w:rPr>
                <w:rFonts w:ascii="LCD Display Grid" w:hAnsi="LCD Display Grid"/>
                <w:b/>
              </w:rPr>
              <w:t>V</w:t>
            </w:r>
          </w:p>
        </w:tc>
        <w:tc>
          <w:tcPr>
            <w:tcW w:w="423" w:type="dxa"/>
            <w:shd w:val="clear" w:color="auto" w:fill="CCFF66"/>
          </w:tcPr>
          <w:p w:rsidR="00FF1EE1" w:rsidRPr="00C928FC" w:rsidRDefault="00D31AA8" w:rsidP="008B501D">
            <w:pPr>
              <w:pStyle w:val="NoSpacing"/>
              <w:rPr>
                <w:rFonts w:ascii="LCD Display Grid" w:hAnsi="LCD Display Grid"/>
                <w:b/>
              </w:rPr>
            </w:pPr>
            <w:r>
              <w:rPr>
                <w:rFonts w:ascii="LCD Display Grid" w:hAnsi="LCD Display Grid"/>
                <w:b/>
              </w:rPr>
              <w:t>o</w:t>
            </w:r>
          </w:p>
        </w:tc>
        <w:tc>
          <w:tcPr>
            <w:tcW w:w="423" w:type="dxa"/>
            <w:shd w:val="clear" w:color="auto" w:fill="CCFF66"/>
          </w:tcPr>
          <w:p w:rsidR="00FF1EE1" w:rsidRPr="00C928FC" w:rsidRDefault="00D31AA8" w:rsidP="008B501D">
            <w:pPr>
              <w:pStyle w:val="NoSpacing"/>
              <w:rPr>
                <w:rFonts w:ascii="LCD Display Grid" w:hAnsi="LCD Display Grid"/>
                <w:b/>
              </w:rPr>
            </w:pPr>
            <w:r>
              <w:rPr>
                <w:rFonts w:ascii="LCD Display Grid" w:hAnsi="LCD Display Grid"/>
                <w:b/>
              </w:rPr>
              <w:t>l</w:t>
            </w:r>
          </w:p>
        </w:tc>
        <w:tc>
          <w:tcPr>
            <w:tcW w:w="422" w:type="dxa"/>
            <w:shd w:val="clear" w:color="auto" w:fill="CCFF66"/>
          </w:tcPr>
          <w:p w:rsidR="00FF1EE1" w:rsidRPr="00C928FC" w:rsidRDefault="00D31AA8" w:rsidP="008B501D">
            <w:pPr>
              <w:pStyle w:val="NoSpacing"/>
              <w:rPr>
                <w:rFonts w:ascii="LCD Display Grid" w:hAnsi="LCD Display Grid"/>
                <w:b/>
              </w:rPr>
            </w:pPr>
            <w:r>
              <w:rPr>
                <w:rFonts w:ascii="LCD Display Grid" w:hAnsi="LCD Display Grid"/>
                <w:b/>
              </w:rPr>
              <w:t>t</w:t>
            </w:r>
          </w:p>
        </w:tc>
        <w:tc>
          <w:tcPr>
            <w:tcW w:w="422" w:type="dxa"/>
            <w:shd w:val="clear" w:color="auto" w:fill="CCFF66"/>
          </w:tcPr>
          <w:p w:rsidR="00FF1EE1" w:rsidRPr="00C928FC" w:rsidRDefault="00D31AA8" w:rsidP="008B501D">
            <w:pPr>
              <w:pStyle w:val="NoSpacing"/>
              <w:rPr>
                <w:rFonts w:ascii="LCD Display Grid" w:hAnsi="LCD Display Grid"/>
                <w:b/>
              </w:rPr>
            </w:pPr>
            <w:r>
              <w:rPr>
                <w:rFonts w:ascii="LCD Display Grid" w:hAnsi="LCD Display Grid"/>
                <w:b/>
              </w:rPr>
              <w:t>a</w:t>
            </w:r>
          </w:p>
        </w:tc>
        <w:tc>
          <w:tcPr>
            <w:tcW w:w="422" w:type="dxa"/>
            <w:shd w:val="clear" w:color="auto" w:fill="CCFF66"/>
          </w:tcPr>
          <w:p w:rsidR="00FF1EE1" w:rsidRPr="00C928FC" w:rsidRDefault="00D31AA8" w:rsidP="008B501D">
            <w:pPr>
              <w:pStyle w:val="NoSpacing"/>
              <w:rPr>
                <w:rFonts w:ascii="LCD Display Grid" w:hAnsi="LCD Display Grid"/>
                <w:b/>
              </w:rPr>
            </w:pPr>
            <w:r>
              <w:rPr>
                <w:rFonts w:ascii="LCD Display Grid" w:hAnsi="LCD Display Grid"/>
                <w:b/>
              </w:rPr>
              <w:t>g</w:t>
            </w:r>
          </w:p>
        </w:tc>
        <w:tc>
          <w:tcPr>
            <w:tcW w:w="422" w:type="dxa"/>
            <w:shd w:val="clear" w:color="auto" w:fill="CCFF66"/>
          </w:tcPr>
          <w:p w:rsidR="00FF1EE1" w:rsidRPr="00C928FC" w:rsidRDefault="00D31AA8" w:rsidP="008B501D">
            <w:pPr>
              <w:pStyle w:val="NoSpacing"/>
              <w:rPr>
                <w:rFonts w:ascii="LCD Display Grid" w:hAnsi="LCD Display Grid"/>
                <w:b/>
              </w:rPr>
            </w:pPr>
            <w:r>
              <w:rPr>
                <w:rFonts w:ascii="LCD Display Grid" w:hAnsi="LCD Display Grid"/>
                <w:b/>
              </w:rPr>
              <w:t>e</w:t>
            </w: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1" w:type="dxa"/>
            <w:shd w:val="clear" w:color="auto" w:fill="CCFF66"/>
          </w:tcPr>
          <w:p w:rsidR="00FF1EE1" w:rsidRPr="00C928FC" w:rsidRDefault="00D31AA8" w:rsidP="008B501D">
            <w:pPr>
              <w:pStyle w:val="NoSpacing"/>
              <w:rPr>
                <w:rFonts w:ascii="LCD Display Grid" w:hAnsi="LCD Display Grid"/>
                <w:b/>
              </w:rPr>
            </w:pPr>
            <w:r>
              <w:rPr>
                <w:rFonts w:ascii="LCD Display Grid" w:hAnsi="LCD Display Grid"/>
                <w:b/>
              </w:rPr>
              <w:t>s</w:t>
            </w:r>
          </w:p>
        </w:tc>
        <w:tc>
          <w:tcPr>
            <w:tcW w:w="440" w:type="dxa"/>
            <w:shd w:val="clear" w:color="auto" w:fill="CCFF66"/>
          </w:tcPr>
          <w:p w:rsidR="00FF1EE1" w:rsidRPr="00C928FC" w:rsidRDefault="00D31AA8" w:rsidP="008B501D">
            <w:pPr>
              <w:pStyle w:val="NoSpacing"/>
              <w:rPr>
                <w:rFonts w:ascii="LCD Display Grid" w:hAnsi="LCD Display Grid"/>
                <w:b/>
              </w:rPr>
            </w:pPr>
            <w:r>
              <w:rPr>
                <w:rFonts w:ascii="LCD Display Grid" w:hAnsi="LCD Display Grid"/>
                <w:b/>
              </w:rPr>
              <w:t>e</w:t>
            </w:r>
          </w:p>
        </w:tc>
        <w:tc>
          <w:tcPr>
            <w:tcW w:w="440" w:type="dxa"/>
            <w:shd w:val="clear" w:color="auto" w:fill="CCFF66"/>
          </w:tcPr>
          <w:p w:rsidR="00FF1EE1" w:rsidRPr="00C928FC" w:rsidRDefault="00D31AA8" w:rsidP="008B501D">
            <w:pPr>
              <w:pStyle w:val="NoSpacing"/>
              <w:rPr>
                <w:rFonts w:ascii="LCD Display Grid" w:hAnsi="LCD Display Grid"/>
                <w:b/>
              </w:rPr>
            </w:pPr>
            <w:r>
              <w:rPr>
                <w:rFonts w:ascii="LCD Display Grid" w:hAnsi="LCD Display Grid"/>
                <w:b/>
              </w:rPr>
              <w:t>l</w:t>
            </w:r>
          </w:p>
        </w:tc>
        <w:tc>
          <w:tcPr>
            <w:tcW w:w="440" w:type="dxa"/>
            <w:shd w:val="clear" w:color="auto" w:fill="CCFF66"/>
          </w:tcPr>
          <w:p w:rsidR="00FF1EE1" w:rsidRPr="00C928FC" w:rsidRDefault="00D31AA8" w:rsidP="008B501D">
            <w:pPr>
              <w:pStyle w:val="NoSpacing"/>
              <w:rPr>
                <w:rFonts w:ascii="LCD Display Grid" w:hAnsi="LCD Display Grid"/>
                <w:b/>
              </w:rPr>
            </w:pPr>
            <w:r>
              <w:rPr>
                <w:rFonts w:ascii="LCD Display Grid" w:hAnsi="LCD Display Grid"/>
                <w:b/>
              </w:rPr>
              <w:t>e</w:t>
            </w:r>
          </w:p>
        </w:tc>
        <w:tc>
          <w:tcPr>
            <w:tcW w:w="440" w:type="dxa"/>
            <w:shd w:val="clear" w:color="auto" w:fill="CCFF66"/>
          </w:tcPr>
          <w:p w:rsidR="00FF1EE1" w:rsidRPr="00C928FC" w:rsidRDefault="00D31AA8" w:rsidP="008B501D">
            <w:pPr>
              <w:pStyle w:val="NoSpacing"/>
              <w:rPr>
                <w:rFonts w:ascii="LCD Display Grid" w:hAnsi="LCD Display Grid"/>
                <w:b/>
              </w:rPr>
            </w:pPr>
            <w:r>
              <w:rPr>
                <w:rFonts w:ascii="LCD Display Grid" w:hAnsi="LCD Display Grid"/>
                <w:b/>
              </w:rPr>
              <w:t>c</w:t>
            </w:r>
          </w:p>
        </w:tc>
        <w:tc>
          <w:tcPr>
            <w:tcW w:w="440" w:type="dxa"/>
            <w:shd w:val="clear" w:color="auto" w:fill="CCFF66"/>
          </w:tcPr>
          <w:p w:rsidR="00FF1EE1" w:rsidRPr="00C928FC" w:rsidRDefault="00D31AA8" w:rsidP="008B501D">
            <w:pPr>
              <w:pStyle w:val="NoSpacing"/>
              <w:rPr>
                <w:rFonts w:ascii="LCD Display Grid" w:hAnsi="LCD Display Grid"/>
                <w:b/>
              </w:rPr>
            </w:pPr>
            <w:r>
              <w:rPr>
                <w:rFonts w:ascii="LCD Display Grid" w:hAnsi="LCD Display Grid"/>
                <w:b/>
              </w:rPr>
              <w:t>t</w:t>
            </w:r>
          </w:p>
        </w:tc>
        <w:tc>
          <w:tcPr>
            <w:tcW w:w="440" w:type="dxa"/>
            <w:shd w:val="clear" w:color="auto" w:fill="CCFF66"/>
          </w:tcPr>
          <w:p w:rsidR="00FF1EE1" w:rsidRPr="00C928FC" w:rsidRDefault="00D31AA8" w:rsidP="008B501D">
            <w:pPr>
              <w:pStyle w:val="NoSpacing"/>
              <w:rPr>
                <w:rFonts w:ascii="LCD Display Grid" w:hAnsi="LCD Display Grid"/>
                <w:b/>
              </w:rPr>
            </w:pPr>
            <w:r>
              <w:rPr>
                <w:rFonts w:ascii="LCD Display Grid" w:hAnsi="LCD Display Grid"/>
                <w:b/>
              </w:rPr>
              <w:t>i</w:t>
            </w:r>
          </w:p>
        </w:tc>
        <w:tc>
          <w:tcPr>
            <w:tcW w:w="440" w:type="dxa"/>
            <w:shd w:val="clear" w:color="auto" w:fill="CCFF66"/>
          </w:tcPr>
          <w:p w:rsidR="00FF1EE1" w:rsidRPr="00C928FC" w:rsidRDefault="00D31AA8" w:rsidP="008B501D">
            <w:pPr>
              <w:pStyle w:val="NoSpacing"/>
              <w:rPr>
                <w:rFonts w:ascii="LCD Display Grid" w:hAnsi="LCD Display Grid"/>
                <w:b/>
              </w:rPr>
            </w:pPr>
            <w:r>
              <w:rPr>
                <w:rFonts w:ascii="LCD Display Grid" w:hAnsi="LCD Display Grid"/>
                <w:b/>
              </w:rPr>
              <w:t>o</w:t>
            </w:r>
          </w:p>
        </w:tc>
        <w:tc>
          <w:tcPr>
            <w:tcW w:w="440" w:type="dxa"/>
            <w:shd w:val="clear" w:color="auto" w:fill="CCFF66"/>
          </w:tcPr>
          <w:p w:rsidR="00FF1EE1" w:rsidRPr="00C928FC" w:rsidRDefault="00D31AA8" w:rsidP="008B501D">
            <w:pPr>
              <w:pStyle w:val="NoSpacing"/>
              <w:rPr>
                <w:rFonts w:ascii="LCD Display Grid" w:hAnsi="LCD Display Grid"/>
                <w:b/>
              </w:rPr>
            </w:pPr>
            <w:r>
              <w:rPr>
                <w:rFonts w:ascii="LCD Display Grid" w:hAnsi="LCD Display Grid"/>
                <w:b/>
              </w:rPr>
              <w:t>n</w:t>
            </w: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r>
      <w:tr w:rsidR="00FF1EE1" w:rsidTr="008B501D">
        <w:tc>
          <w:tcPr>
            <w:tcW w:w="423" w:type="dxa"/>
            <w:shd w:val="clear" w:color="auto" w:fill="BFBFBF" w:themeFill="background1" w:themeFillShade="BF"/>
          </w:tcPr>
          <w:p w:rsidR="00FF1EE1" w:rsidRDefault="00FF1EE1" w:rsidP="008B501D">
            <w:pPr>
              <w:pStyle w:val="NoSpacing"/>
            </w:pPr>
            <w:r>
              <w:t>2</w:t>
            </w:r>
          </w:p>
        </w:tc>
        <w:tc>
          <w:tcPr>
            <w:tcW w:w="422"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&gt;</w:t>
            </w:r>
          </w:p>
        </w:tc>
        <w:tc>
          <w:tcPr>
            <w:tcW w:w="423" w:type="dxa"/>
            <w:shd w:val="clear" w:color="auto" w:fill="CCFF66"/>
          </w:tcPr>
          <w:p w:rsidR="00FF1EE1" w:rsidRPr="00C928FC" w:rsidRDefault="00FF1EE1" w:rsidP="008B501D">
            <w:pPr>
              <w:pStyle w:val="NoSpacing"/>
              <w:rPr>
                <w:rFonts w:ascii="LCD Display Grid" w:hAnsi="LCD Display Grid"/>
                <w:b/>
              </w:rPr>
            </w:pPr>
          </w:p>
        </w:tc>
        <w:tc>
          <w:tcPr>
            <w:tcW w:w="423"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1</w:t>
            </w:r>
          </w:p>
        </w:tc>
        <w:tc>
          <w:tcPr>
            <w:tcW w:w="422"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w:t>
            </w: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2"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P</w:t>
            </w:r>
          </w:p>
        </w:tc>
        <w:tc>
          <w:tcPr>
            <w:tcW w:w="422"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r</w:t>
            </w:r>
          </w:p>
        </w:tc>
        <w:tc>
          <w:tcPr>
            <w:tcW w:w="422"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e</w:t>
            </w:r>
          </w:p>
        </w:tc>
        <w:tc>
          <w:tcPr>
            <w:tcW w:w="421"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s</w:t>
            </w:r>
          </w:p>
        </w:tc>
        <w:tc>
          <w:tcPr>
            <w:tcW w:w="440"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e</w:t>
            </w:r>
          </w:p>
        </w:tc>
        <w:tc>
          <w:tcPr>
            <w:tcW w:w="440"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t</w:t>
            </w:r>
          </w:p>
        </w:tc>
        <w:tc>
          <w:tcPr>
            <w:tcW w:w="440"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1</w:t>
            </w: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4E7E73" w:rsidP="008B501D">
            <w:pPr>
              <w:pStyle w:val="NoSpacing"/>
              <w:rPr>
                <w:rFonts w:ascii="LCD Display Grid" w:hAnsi="LCD Display Grid"/>
                <w:b/>
              </w:rPr>
            </w:pPr>
            <w:r>
              <w:rPr>
                <w:rFonts w:ascii="LCD Display Grid" w:hAnsi="LCD Display Grid"/>
                <w:b/>
              </w:rPr>
              <w:t>1</w:t>
            </w:r>
          </w:p>
        </w:tc>
        <w:tc>
          <w:tcPr>
            <w:tcW w:w="440" w:type="dxa"/>
            <w:shd w:val="clear" w:color="auto" w:fill="CCFF66"/>
          </w:tcPr>
          <w:p w:rsidR="00FF1EE1" w:rsidRPr="00C928FC" w:rsidRDefault="004E7E73" w:rsidP="008B501D">
            <w:pPr>
              <w:pStyle w:val="NoSpacing"/>
              <w:rPr>
                <w:rFonts w:ascii="LCD Display Grid" w:hAnsi="LCD Display Grid"/>
                <w:b/>
              </w:rPr>
            </w:pPr>
            <w:r>
              <w:rPr>
                <w:rFonts w:ascii="LCD Display Grid" w:hAnsi="LCD Display Grid"/>
                <w:b/>
              </w:rPr>
              <w:t>8</w:t>
            </w:r>
          </w:p>
        </w:tc>
        <w:tc>
          <w:tcPr>
            <w:tcW w:w="440" w:type="dxa"/>
            <w:shd w:val="clear" w:color="auto" w:fill="CCFF66"/>
          </w:tcPr>
          <w:p w:rsidR="00FF1EE1" w:rsidRPr="00C928FC" w:rsidRDefault="004E7E73" w:rsidP="008B501D">
            <w:pPr>
              <w:pStyle w:val="NoSpacing"/>
              <w:rPr>
                <w:rFonts w:ascii="LCD Display Grid" w:hAnsi="LCD Display Grid"/>
                <w:b/>
              </w:rPr>
            </w:pPr>
            <w:r>
              <w:rPr>
                <w:rFonts w:ascii="LCD Display Grid" w:hAnsi="LCD Display Grid"/>
                <w:b/>
              </w:rPr>
              <w:t>0</w:t>
            </w:r>
          </w:p>
        </w:tc>
        <w:tc>
          <w:tcPr>
            <w:tcW w:w="440" w:type="dxa"/>
            <w:shd w:val="clear" w:color="auto" w:fill="CCFF66"/>
          </w:tcPr>
          <w:p w:rsidR="00FF1EE1" w:rsidRPr="00C928FC" w:rsidRDefault="004E7E73" w:rsidP="008B501D">
            <w:pPr>
              <w:pStyle w:val="NoSpacing"/>
              <w:rPr>
                <w:rFonts w:ascii="LCD Display Grid" w:hAnsi="LCD Display Grid"/>
                <w:b/>
              </w:rPr>
            </w:pPr>
            <w:r>
              <w:rPr>
                <w:rFonts w:ascii="LCD Display Grid" w:hAnsi="LCD Display Grid"/>
                <w:b/>
              </w:rPr>
              <w:t>0</w:t>
            </w: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4E7E73" w:rsidP="008B501D">
            <w:pPr>
              <w:pStyle w:val="NoSpacing"/>
              <w:rPr>
                <w:rFonts w:ascii="LCD Display Grid" w:hAnsi="LCD Display Grid"/>
                <w:b/>
              </w:rPr>
            </w:pPr>
            <w:r>
              <w:rPr>
                <w:rFonts w:ascii="LCD Display Grid" w:hAnsi="LCD Display Grid"/>
                <w:b/>
              </w:rPr>
              <w:t>V</w:t>
            </w:r>
          </w:p>
        </w:tc>
      </w:tr>
      <w:tr w:rsidR="00FF1EE1" w:rsidTr="008B501D">
        <w:tc>
          <w:tcPr>
            <w:tcW w:w="423" w:type="dxa"/>
            <w:shd w:val="clear" w:color="auto" w:fill="BFBFBF" w:themeFill="background1" w:themeFillShade="BF"/>
          </w:tcPr>
          <w:p w:rsidR="00FF1EE1" w:rsidRDefault="00FF1EE1" w:rsidP="008B501D">
            <w:pPr>
              <w:pStyle w:val="NoSpacing"/>
            </w:pPr>
            <w:r>
              <w:t>3</w:t>
            </w: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3" w:type="dxa"/>
            <w:shd w:val="clear" w:color="auto" w:fill="CCFF66"/>
          </w:tcPr>
          <w:p w:rsidR="00FF1EE1" w:rsidRPr="00C928FC" w:rsidRDefault="00FF1EE1" w:rsidP="008B501D">
            <w:pPr>
              <w:pStyle w:val="NoSpacing"/>
              <w:rPr>
                <w:rFonts w:ascii="LCD Display Grid" w:hAnsi="LCD Display Grid"/>
                <w:b/>
              </w:rPr>
            </w:pPr>
          </w:p>
        </w:tc>
        <w:tc>
          <w:tcPr>
            <w:tcW w:w="423"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2</w:t>
            </w:r>
          </w:p>
        </w:tc>
        <w:tc>
          <w:tcPr>
            <w:tcW w:w="422"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w:t>
            </w: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2"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P</w:t>
            </w:r>
          </w:p>
        </w:tc>
        <w:tc>
          <w:tcPr>
            <w:tcW w:w="422"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r</w:t>
            </w:r>
          </w:p>
        </w:tc>
        <w:tc>
          <w:tcPr>
            <w:tcW w:w="422"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e</w:t>
            </w:r>
          </w:p>
        </w:tc>
        <w:tc>
          <w:tcPr>
            <w:tcW w:w="421"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s</w:t>
            </w:r>
          </w:p>
        </w:tc>
        <w:tc>
          <w:tcPr>
            <w:tcW w:w="440"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e</w:t>
            </w:r>
          </w:p>
        </w:tc>
        <w:tc>
          <w:tcPr>
            <w:tcW w:w="440"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t</w:t>
            </w:r>
          </w:p>
        </w:tc>
        <w:tc>
          <w:tcPr>
            <w:tcW w:w="440"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2</w:t>
            </w: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4E7E73" w:rsidP="008B501D">
            <w:pPr>
              <w:pStyle w:val="NoSpacing"/>
              <w:rPr>
                <w:rFonts w:ascii="LCD Display Grid" w:hAnsi="LCD Display Grid"/>
                <w:b/>
              </w:rPr>
            </w:pPr>
            <w:r>
              <w:rPr>
                <w:rFonts w:ascii="LCD Display Grid" w:hAnsi="LCD Display Grid"/>
                <w:b/>
              </w:rPr>
              <w:t>2</w:t>
            </w:r>
          </w:p>
        </w:tc>
        <w:tc>
          <w:tcPr>
            <w:tcW w:w="440" w:type="dxa"/>
            <w:shd w:val="clear" w:color="auto" w:fill="CCFF66"/>
          </w:tcPr>
          <w:p w:rsidR="00FF1EE1" w:rsidRPr="00C928FC" w:rsidRDefault="004E7E73" w:rsidP="008B501D">
            <w:pPr>
              <w:pStyle w:val="NoSpacing"/>
              <w:rPr>
                <w:rFonts w:ascii="LCD Display Grid" w:hAnsi="LCD Display Grid"/>
                <w:b/>
              </w:rPr>
            </w:pPr>
            <w:r>
              <w:rPr>
                <w:rFonts w:ascii="LCD Display Grid" w:hAnsi="LCD Display Grid"/>
                <w:b/>
              </w:rPr>
              <w:t>0</w:t>
            </w:r>
          </w:p>
        </w:tc>
        <w:tc>
          <w:tcPr>
            <w:tcW w:w="440" w:type="dxa"/>
            <w:shd w:val="clear" w:color="auto" w:fill="CCFF66"/>
          </w:tcPr>
          <w:p w:rsidR="00FF1EE1" w:rsidRPr="00C928FC" w:rsidRDefault="004E7E73" w:rsidP="008B501D">
            <w:pPr>
              <w:pStyle w:val="NoSpacing"/>
              <w:rPr>
                <w:rFonts w:ascii="LCD Display Grid" w:hAnsi="LCD Display Grid"/>
                <w:b/>
              </w:rPr>
            </w:pPr>
            <w:r>
              <w:rPr>
                <w:rFonts w:ascii="LCD Display Grid" w:hAnsi="LCD Display Grid"/>
                <w:b/>
              </w:rPr>
              <w:t>0</w:t>
            </w:r>
          </w:p>
        </w:tc>
        <w:tc>
          <w:tcPr>
            <w:tcW w:w="440" w:type="dxa"/>
            <w:shd w:val="clear" w:color="auto" w:fill="CCFF66"/>
          </w:tcPr>
          <w:p w:rsidR="00FF1EE1" w:rsidRPr="00C928FC" w:rsidRDefault="004E7E73" w:rsidP="008B501D">
            <w:pPr>
              <w:pStyle w:val="NoSpacing"/>
              <w:rPr>
                <w:rFonts w:ascii="LCD Display Grid" w:hAnsi="LCD Display Grid"/>
                <w:b/>
              </w:rPr>
            </w:pPr>
            <w:r>
              <w:rPr>
                <w:rFonts w:ascii="LCD Display Grid" w:hAnsi="LCD Display Grid"/>
                <w:b/>
              </w:rPr>
              <w:t>0</w:t>
            </w: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4E7E73" w:rsidP="008B501D">
            <w:pPr>
              <w:pStyle w:val="NoSpacing"/>
              <w:rPr>
                <w:rFonts w:ascii="LCD Display Grid" w:hAnsi="LCD Display Grid"/>
                <w:b/>
              </w:rPr>
            </w:pPr>
            <w:r>
              <w:rPr>
                <w:rFonts w:ascii="LCD Display Grid" w:hAnsi="LCD Display Grid"/>
                <w:b/>
              </w:rPr>
              <w:t>V</w:t>
            </w:r>
          </w:p>
        </w:tc>
      </w:tr>
      <w:tr w:rsidR="00FF1EE1" w:rsidTr="008B501D">
        <w:tc>
          <w:tcPr>
            <w:tcW w:w="423" w:type="dxa"/>
            <w:shd w:val="clear" w:color="auto" w:fill="BFBFBF" w:themeFill="background1" w:themeFillShade="BF"/>
          </w:tcPr>
          <w:p w:rsidR="00FF1EE1" w:rsidRDefault="00FF1EE1" w:rsidP="008B501D">
            <w:pPr>
              <w:pStyle w:val="NoSpacing"/>
            </w:pPr>
            <w:r>
              <w:t>4</w:t>
            </w: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3" w:type="dxa"/>
            <w:shd w:val="clear" w:color="auto" w:fill="CCFF66"/>
          </w:tcPr>
          <w:p w:rsidR="00FF1EE1" w:rsidRPr="00C928FC" w:rsidRDefault="00FF1EE1" w:rsidP="008B501D">
            <w:pPr>
              <w:pStyle w:val="NoSpacing"/>
              <w:rPr>
                <w:rFonts w:ascii="LCD Display Grid" w:hAnsi="LCD Display Grid"/>
                <w:b/>
              </w:rPr>
            </w:pPr>
          </w:p>
        </w:tc>
        <w:tc>
          <w:tcPr>
            <w:tcW w:w="423"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3</w:t>
            </w:r>
          </w:p>
        </w:tc>
        <w:tc>
          <w:tcPr>
            <w:tcW w:w="422"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w:t>
            </w: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2" w:type="dxa"/>
            <w:shd w:val="clear" w:color="auto" w:fill="CCFF66"/>
          </w:tcPr>
          <w:p w:rsidR="00FF1EE1" w:rsidRPr="00C928FC" w:rsidRDefault="00F7436A" w:rsidP="008B501D">
            <w:pPr>
              <w:pStyle w:val="NoSpacing"/>
              <w:rPr>
                <w:rFonts w:ascii="LCD Display Grid" w:hAnsi="LCD Display Grid"/>
                <w:b/>
              </w:rPr>
            </w:pPr>
            <w:r>
              <w:rPr>
                <w:rFonts w:ascii="LCD Display Grid" w:hAnsi="LCD Display Grid"/>
                <w:b/>
              </w:rPr>
              <w:t>U</w:t>
            </w:r>
          </w:p>
        </w:tc>
        <w:tc>
          <w:tcPr>
            <w:tcW w:w="422" w:type="dxa"/>
            <w:shd w:val="clear" w:color="auto" w:fill="CCFF66"/>
          </w:tcPr>
          <w:p w:rsidR="00FF1EE1" w:rsidRPr="00C928FC" w:rsidRDefault="00F7436A" w:rsidP="008B501D">
            <w:pPr>
              <w:pStyle w:val="NoSpacing"/>
              <w:rPr>
                <w:rFonts w:ascii="LCD Display Grid" w:hAnsi="LCD Display Grid"/>
                <w:b/>
              </w:rPr>
            </w:pPr>
            <w:r>
              <w:rPr>
                <w:rFonts w:ascii="LCD Display Grid" w:hAnsi="LCD Display Grid"/>
                <w:b/>
              </w:rPr>
              <w:t>s</w:t>
            </w:r>
          </w:p>
        </w:tc>
        <w:tc>
          <w:tcPr>
            <w:tcW w:w="422" w:type="dxa"/>
            <w:shd w:val="clear" w:color="auto" w:fill="CCFF66"/>
          </w:tcPr>
          <w:p w:rsidR="00FF1EE1" w:rsidRPr="00C928FC" w:rsidRDefault="00F7436A" w:rsidP="008B501D">
            <w:pPr>
              <w:pStyle w:val="NoSpacing"/>
              <w:rPr>
                <w:rFonts w:ascii="LCD Display Grid" w:hAnsi="LCD Display Grid"/>
                <w:b/>
              </w:rPr>
            </w:pPr>
            <w:r>
              <w:rPr>
                <w:rFonts w:ascii="LCD Display Grid" w:hAnsi="LCD Display Grid"/>
                <w:b/>
              </w:rPr>
              <w:t>e</w:t>
            </w:r>
          </w:p>
        </w:tc>
        <w:tc>
          <w:tcPr>
            <w:tcW w:w="421" w:type="dxa"/>
            <w:shd w:val="clear" w:color="auto" w:fill="CCFF66"/>
          </w:tcPr>
          <w:p w:rsidR="00FF1EE1" w:rsidRPr="00C928FC" w:rsidRDefault="00F7436A" w:rsidP="008B501D">
            <w:pPr>
              <w:pStyle w:val="NoSpacing"/>
              <w:rPr>
                <w:rFonts w:ascii="LCD Display Grid" w:hAnsi="LCD Display Grid"/>
                <w:b/>
              </w:rPr>
            </w:pPr>
            <w:r>
              <w:rPr>
                <w:rFonts w:ascii="LCD Display Grid" w:hAnsi="LCD Display Grid"/>
                <w:b/>
              </w:rPr>
              <w:t>r</w:t>
            </w: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4E7E73" w:rsidP="008B501D">
            <w:pPr>
              <w:pStyle w:val="NoSpacing"/>
              <w:rPr>
                <w:rFonts w:ascii="LCD Display Grid" w:hAnsi="LCD Display Grid"/>
                <w:b/>
              </w:rPr>
            </w:pPr>
            <w:r>
              <w:rPr>
                <w:rFonts w:ascii="LCD Display Grid" w:hAnsi="LCD Display Grid"/>
                <w:b/>
              </w:rPr>
              <w:t>0</w:t>
            </w: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4E7E73" w:rsidP="008B501D">
            <w:pPr>
              <w:pStyle w:val="NoSpacing"/>
              <w:rPr>
                <w:rFonts w:ascii="LCD Display Grid" w:hAnsi="LCD Display Grid"/>
                <w:b/>
              </w:rPr>
            </w:pPr>
            <w:r>
              <w:rPr>
                <w:rFonts w:ascii="LCD Display Grid" w:hAnsi="LCD Display Grid"/>
                <w:b/>
              </w:rPr>
              <w:t>V</w:t>
            </w:r>
          </w:p>
        </w:tc>
      </w:tr>
    </w:tbl>
    <w:p w:rsidR="00FF1EE1" w:rsidRDefault="00FF1EE1" w:rsidP="00FF1EE1"/>
    <w:tbl>
      <w:tblPr>
        <w:tblStyle w:val="TableGrid"/>
        <w:tblW w:w="0" w:type="auto"/>
        <w:tblLook w:val="04A0" w:firstRow="1" w:lastRow="0" w:firstColumn="1" w:lastColumn="0" w:noHBand="0" w:noVBand="1"/>
      </w:tblPr>
      <w:tblGrid>
        <w:gridCol w:w="1413"/>
        <w:gridCol w:w="7654"/>
      </w:tblGrid>
      <w:tr w:rsidR="00FF1EE1" w:rsidTr="008B501D">
        <w:tc>
          <w:tcPr>
            <w:tcW w:w="1413" w:type="dxa"/>
          </w:tcPr>
          <w:p w:rsidR="00FF1EE1" w:rsidRDefault="00FF1EE1" w:rsidP="008B501D">
            <w:pPr>
              <w:pStyle w:val="NoSpacing"/>
              <w:rPr>
                <w:lang w:val="en-GB"/>
              </w:rPr>
            </w:pPr>
            <w:r>
              <w:rPr>
                <w:rFonts w:cstheme="minorHAnsi"/>
                <w:lang w:val="en-GB"/>
              </w:rPr>
              <w:t>↑</w:t>
            </w:r>
          </w:p>
        </w:tc>
        <w:tc>
          <w:tcPr>
            <w:tcW w:w="7654" w:type="dxa"/>
          </w:tcPr>
          <w:p w:rsidR="00FF1EE1" w:rsidRDefault="00FF1EE1" w:rsidP="008B501D">
            <w:pPr>
              <w:pStyle w:val="NoSpacing"/>
              <w:rPr>
                <w:lang w:val="en-GB"/>
              </w:rPr>
            </w:pPr>
            <w:r>
              <w:rPr>
                <w:lang w:val="en-GB"/>
              </w:rPr>
              <w:t>Move cursor up one line</w:t>
            </w:r>
          </w:p>
        </w:tc>
      </w:tr>
      <w:tr w:rsidR="00FF1EE1" w:rsidTr="008B501D">
        <w:tc>
          <w:tcPr>
            <w:tcW w:w="1413" w:type="dxa"/>
          </w:tcPr>
          <w:p w:rsidR="00FF1EE1" w:rsidRDefault="00FF1EE1" w:rsidP="008B501D">
            <w:pPr>
              <w:pStyle w:val="NoSpacing"/>
              <w:rPr>
                <w:lang w:val="en-GB"/>
              </w:rPr>
            </w:pPr>
            <w:r>
              <w:rPr>
                <w:rFonts w:cstheme="minorHAnsi"/>
                <w:lang w:val="en-GB"/>
              </w:rPr>
              <w:t>↓</w:t>
            </w:r>
          </w:p>
        </w:tc>
        <w:tc>
          <w:tcPr>
            <w:tcW w:w="7654" w:type="dxa"/>
          </w:tcPr>
          <w:p w:rsidR="00FF1EE1" w:rsidRDefault="00FF1EE1" w:rsidP="008B501D">
            <w:pPr>
              <w:pStyle w:val="NoSpacing"/>
              <w:rPr>
                <w:lang w:val="en-GB"/>
              </w:rPr>
            </w:pPr>
            <w:r>
              <w:rPr>
                <w:lang w:val="en-GB"/>
              </w:rPr>
              <w:t>Move cursor down one line</w:t>
            </w:r>
          </w:p>
        </w:tc>
      </w:tr>
      <w:tr w:rsidR="00FF1EE1" w:rsidTr="008B501D">
        <w:tc>
          <w:tcPr>
            <w:tcW w:w="1413" w:type="dxa"/>
          </w:tcPr>
          <w:p w:rsidR="00FF1EE1" w:rsidRDefault="00FF1EE1" w:rsidP="008B501D">
            <w:pPr>
              <w:pStyle w:val="NoSpacing"/>
              <w:rPr>
                <w:rFonts w:cstheme="minorHAnsi"/>
                <w:lang w:val="en-GB"/>
              </w:rPr>
            </w:pPr>
            <w:r>
              <w:rPr>
                <w:rFonts w:cstheme="minorHAnsi"/>
                <w:lang w:val="en-GB"/>
              </w:rPr>
              <w:t>ENT</w:t>
            </w:r>
          </w:p>
        </w:tc>
        <w:tc>
          <w:tcPr>
            <w:tcW w:w="7654" w:type="dxa"/>
          </w:tcPr>
          <w:p w:rsidR="00FF1EE1" w:rsidRDefault="00FF1EE1" w:rsidP="008B501D">
            <w:pPr>
              <w:pStyle w:val="NoSpacing"/>
              <w:rPr>
                <w:lang w:val="en-GB"/>
              </w:rPr>
            </w:pPr>
            <w:r>
              <w:rPr>
                <w:lang w:val="en-GB"/>
              </w:rPr>
              <w:t>Select current pre-set (see list below for more details)</w:t>
            </w:r>
          </w:p>
        </w:tc>
      </w:tr>
      <w:tr w:rsidR="00FF1EE1" w:rsidTr="008B501D">
        <w:tc>
          <w:tcPr>
            <w:tcW w:w="1413" w:type="dxa"/>
          </w:tcPr>
          <w:p w:rsidR="00FF1EE1" w:rsidRDefault="00F5017F" w:rsidP="008B501D">
            <w:pPr>
              <w:pStyle w:val="NoSpacing"/>
              <w:rPr>
                <w:rFonts w:cstheme="minorHAnsi"/>
                <w:lang w:val="en-GB"/>
              </w:rPr>
            </w:pPr>
            <w:r>
              <w:rPr>
                <w:rFonts w:cstheme="minorHAnsi"/>
                <w:lang w:val="en-GB"/>
              </w:rPr>
              <w:t>X</w:t>
            </w:r>
          </w:p>
        </w:tc>
        <w:tc>
          <w:tcPr>
            <w:tcW w:w="7654" w:type="dxa"/>
          </w:tcPr>
          <w:p w:rsidR="00FF1EE1" w:rsidRPr="007C2F68" w:rsidRDefault="00FF1EE1" w:rsidP="008B501D">
            <w:pPr>
              <w:pStyle w:val="NoSpacing"/>
              <w:rPr>
                <w:lang w:val="en-GB"/>
              </w:rPr>
            </w:pPr>
            <w:r>
              <w:rPr>
                <w:lang w:val="en-GB"/>
              </w:rPr>
              <w:t>Leave current menu level and return to t</w:t>
            </w:r>
            <w:r w:rsidRPr="007C2F68">
              <w:rPr>
                <w:lang w:val="en-GB"/>
              </w:rPr>
              <w:t>ube repair menu</w:t>
            </w:r>
            <w:r>
              <w:rPr>
                <w:lang w:val="en-GB"/>
              </w:rPr>
              <w:t xml:space="preserve"> without selecting a (new) pre-set</w:t>
            </w:r>
          </w:p>
        </w:tc>
      </w:tr>
      <w:tr w:rsidR="00FF1EE1" w:rsidTr="008B501D">
        <w:tc>
          <w:tcPr>
            <w:tcW w:w="1413" w:type="dxa"/>
          </w:tcPr>
          <w:p w:rsidR="00FF1EE1" w:rsidRDefault="00FF1EE1" w:rsidP="008B501D">
            <w:pPr>
              <w:pStyle w:val="NoSpacing"/>
              <w:rPr>
                <w:rFonts w:cstheme="minorHAnsi"/>
                <w:lang w:val="en-GB"/>
              </w:rPr>
            </w:pPr>
            <w:r>
              <w:rPr>
                <w:rFonts w:cstheme="minorHAnsi"/>
                <w:lang w:val="en-GB"/>
              </w:rPr>
              <w:t>others</w:t>
            </w:r>
          </w:p>
        </w:tc>
        <w:tc>
          <w:tcPr>
            <w:tcW w:w="7654" w:type="dxa"/>
          </w:tcPr>
          <w:p w:rsidR="00FF1EE1" w:rsidRDefault="00FF1EE1" w:rsidP="008B501D">
            <w:pPr>
              <w:pStyle w:val="NoSpacing"/>
              <w:rPr>
                <w:lang w:val="en-GB"/>
              </w:rPr>
            </w:pPr>
            <w:r>
              <w:rPr>
                <w:lang w:val="en-GB"/>
              </w:rPr>
              <w:t>No function</w:t>
            </w:r>
          </w:p>
        </w:tc>
      </w:tr>
    </w:tbl>
    <w:p w:rsidR="00FF1EE1" w:rsidRDefault="00FF1EE1" w:rsidP="00FF1EE1"/>
    <w:p w:rsidR="00FF1EE1" w:rsidRDefault="00FF1EE1" w:rsidP="00FF1EE1">
      <w:r>
        <w:t>Selecting defined pre-sets results in:</w:t>
      </w:r>
    </w:p>
    <w:p w:rsidR="00FF1EE1" w:rsidRDefault="00FF1EE1" w:rsidP="00FF1EE1">
      <w:pPr>
        <w:pStyle w:val="ListParagraph"/>
        <w:numPr>
          <w:ilvl w:val="0"/>
          <w:numId w:val="48"/>
        </w:numPr>
      </w:pPr>
      <w:r>
        <w:t>Selection of the desired voltage for repair</w:t>
      </w:r>
    </w:p>
    <w:p w:rsidR="00FF1EE1" w:rsidRDefault="00FF1EE1" w:rsidP="00FF1EE1">
      <w:pPr>
        <w:pStyle w:val="ListParagraph"/>
        <w:numPr>
          <w:ilvl w:val="0"/>
          <w:numId w:val="48"/>
        </w:numPr>
      </w:pPr>
      <w:r>
        <w:t>Return to tube repair menu, where the selected pre-set is mentioned.</w:t>
      </w:r>
    </w:p>
    <w:p w:rsidR="00FF1EE1" w:rsidRDefault="00FF1EE1" w:rsidP="00FF1EE1"/>
    <w:p w:rsidR="00FF1EE1" w:rsidRDefault="00FF1EE1" w:rsidP="00FF1EE1">
      <w:r>
        <w:t>Selecting the variable option results in:</w:t>
      </w:r>
    </w:p>
    <w:p w:rsidR="00FF1EE1" w:rsidRDefault="00FF1EE1" w:rsidP="00FF1EE1">
      <w:pPr>
        <w:pStyle w:val="ListParagraph"/>
        <w:numPr>
          <w:ilvl w:val="0"/>
          <w:numId w:val="49"/>
        </w:numPr>
      </w:pPr>
      <w:r>
        <w:t>Enter variable voltage menu</w:t>
      </w:r>
    </w:p>
    <w:p w:rsidR="00FF1EE1" w:rsidRDefault="00F7436A" w:rsidP="004E7E73">
      <w:pPr>
        <w:pStyle w:val="Heading6"/>
      </w:pPr>
      <w:r>
        <w:lastRenderedPageBreak/>
        <w:t>User v</w:t>
      </w:r>
      <w:r w:rsidR="00FF1EE1">
        <w:t>ariable voltage menu</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FF1EE1" w:rsidTr="008B501D">
        <w:tc>
          <w:tcPr>
            <w:tcW w:w="423" w:type="dxa"/>
            <w:shd w:val="clear" w:color="auto" w:fill="BFBFBF" w:themeFill="background1" w:themeFillShade="BF"/>
          </w:tcPr>
          <w:p w:rsidR="00FF1EE1" w:rsidRDefault="00FF1EE1" w:rsidP="008B501D">
            <w:pPr>
              <w:pStyle w:val="NoSpacing"/>
            </w:pPr>
            <w:r>
              <w:t>/</w:t>
            </w:r>
          </w:p>
        </w:tc>
        <w:tc>
          <w:tcPr>
            <w:tcW w:w="422" w:type="dxa"/>
            <w:shd w:val="clear" w:color="auto" w:fill="BFBFBF" w:themeFill="background1" w:themeFillShade="BF"/>
          </w:tcPr>
          <w:p w:rsidR="00FF1EE1" w:rsidRDefault="00FF1EE1" w:rsidP="008B501D">
            <w:pPr>
              <w:pStyle w:val="NoSpacing"/>
            </w:pPr>
            <w:r>
              <w:t>1</w:t>
            </w:r>
          </w:p>
        </w:tc>
        <w:tc>
          <w:tcPr>
            <w:tcW w:w="423" w:type="dxa"/>
            <w:shd w:val="clear" w:color="auto" w:fill="BFBFBF" w:themeFill="background1" w:themeFillShade="BF"/>
          </w:tcPr>
          <w:p w:rsidR="00FF1EE1" w:rsidRDefault="00FF1EE1" w:rsidP="008B501D">
            <w:pPr>
              <w:pStyle w:val="NoSpacing"/>
            </w:pPr>
            <w:r>
              <w:t>2</w:t>
            </w:r>
          </w:p>
        </w:tc>
        <w:tc>
          <w:tcPr>
            <w:tcW w:w="423" w:type="dxa"/>
            <w:shd w:val="clear" w:color="auto" w:fill="BFBFBF" w:themeFill="background1" w:themeFillShade="BF"/>
          </w:tcPr>
          <w:p w:rsidR="00FF1EE1" w:rsidRDefault="00FF1EE1" w:rsidP="008B501D">
            <w:pPr>
              <w:pStyle w:val="NoSpacing"/>
            </w:pPr>
            <w:r>
              <w:t>3</w:t>
            </w:r>
          </w:p>
        </w:tc>
        <w:tc>
          <w:tcPr>
            <w:tcW w:w="422" w:type="dxa"/>
            <w:shd w:val="clear" w:color="auto" w:fill="BFBFBF" w:themeFill="background1" w:themeFillShade="BF"/>
          </w:tcPr>
          <w:p w:rsidR="00FF1EE1" w:rsidRDefault="00FF1EE1" w:rsidP="008B501D">
            <w:pPr>
              <w:pStyle w:val="NoSpacing"/>
            </w:pPr>
            <w:r>
              <w:t>4</w:t>
            </w:r>
          </w:p>
        </w:tc>
        <w:tc>
          <w:tcPr>
            <w:tcW w:w="422" w:type="dxa"/>
            <w:shd w:val="clear" w:color="auto" w:fill="BFBFBF" w:themeFill="background1" w:themeFillShade="BF"/>
          </w:tcPr>
          <w:p w:rsidR="00FF1EE1" w:rsidRDefault="00FF1EE1" w:rsidP="008B501D">
            <w:pPr>
              <w:pStyle w:val="NoSpacing"/>
            </w:pPr>
            <w:r>
              <w:t>5</w:t>
            </w:r>
          </w:p>
        </w:tc>
        <w:tc>
          <w:tcPr>
            <w:tcW w:w="422" w:type="dxa"/>
            <w:shd w:val="clear" w:color="auto" w:fill="BFBFBF" w:themeFill="background1" w:themeFillShade="BF"/>
          </w:tcPr>
          <w:p w:rsidR="00FF1EE1" w:rsidRDefault="00FF1EE1" w:rsidP="008B501D">
            <w:pPr>
              <w:pStyle w:val="NoSpacing"/>
            </w:pPr>
            <w:r>
              <w:t>6</w:t>
            </w:r>
          </w:p>
        </w:tc>
        <w:tc>
          <w:tcPr>
            <w:tcW w:w="422" w:type="dxa"/>
            <w:shd w:val="clear" w:color="auto" w:fill="BFBFBF" w:themeFill="background1" w:themeFillShade="BF"/>
          </w:tcPr>
          <w:p w:rsidR="00FF1EE1" w:rsidRDefault="00FF1EE1" w:rsidP="008B501D">
            <w:pPr>
              <w:pStyle w:val="NoSpacing"/>
            </w:pPr>
            <w:r>
              <w:t>7</w:t>
            </w:r>
          </w:p>
        </w:tc>
        <w:tc>
          <w:tcPr>
            <w:tcW w:w="422" w:type="dxa"/>
            <w:shd w:val="clear" w:color="auto" w:fill="BFBFBF" w:themeFill="background1" w:themeFillShade="BF"/>
          </w:tcPr>
          <w:p w:rsidR="00FF1EE1" w:rsidRDefault="00FF1EE1" w:rsidP="008B501D">
            <w:pPr>
              <w:pStyle w:val="NoSpacing"/>
            </w:pPr>
            <w:r>
              <w:t>8</w:t>
            </w:r>
          </w:p>
        </w:tc>
        <w:tc>
          <w:tcPr>
            <w:tcW w:w="421" w:type="dxa"/>
            <w:shd w:val="clear" w:color="auto" w:fill="BFBFBF" w:themeFill="background1" w:themeFillShade="BF"/>
          </w:tcPr>
          <w:p w:rsidR="00FF1EE1" w:rsidRDefault="00FF1EE1" w:rsidP="008B501D">
            <w:pPr>
              <w:pStyle w:val="NoSpacing"/>
            </w:pPr>
            <w:r>
              <w:t>9</w:t>
            </w:r>
          </w:p>
        </w:tc>
        <w:tc>
          <w:tcPr>
            <w:tcW w:w="440" w:type="dxa"/>
            <w:shd w:val="clear" w:color="auto" w:fill="BFBFBF" w:themeFill="background1" w:themeFillShade="BF"/>
          </w:tcPr>
          <w:p w:rsidR="00FF1EE1" w:rsidRDefault="00FF1EE1" w:rsidP="008B501D">
            <w:pPr>
              <w:pStyle w:val="NoSpacing"/>
            </w:pPr>
            <w:r>
              <w:t>10</w:t>
            </w:r>
          </w:p>
        </w:tc>
        <w:tc>
          <w:tcPr>
            <w:tcW w:w="440" w:type="dxa"/>
            <w:shd w:val="clear" w:color="auto" w:fill="BFBFBF" w:themeFill="background1" w:themeFillShade="BF"/>
          </w:tcPr>
          <w:p w:rsidR="00FF1EE1" w:rsidRDefault="00FF1EE1" w:rsidP="008B501D">
            <w:pPr>
              <w:pStyle w:val="NoSpacing"/>
            </w:pPr>
            <w:r>
              <w:t>11</w:t>
            </w:r>
          </w:p>
        </w:tc>
        <w:tc>
          <w:tcPr>
            <w:tcW w:w="440" w:type="dxa"/>
            <w:shd w:val="clear" w:color="auto" w:fill="BFBFBF" w:themeFill="background1" w:themeFillShade="BF"/>
          </w:tcPr>
          <w:p w:rsidR="00FF1EE1" w:rsidRDefault="00FF1EE1" w:rsidP="008B501D">
            <w:pPr>
              <w:pStyle w:val="NoSpacing"/>
            </w:pPr>
            <w:r>
              <w:t>12</w:t>
            </w:r>
          </w:p>
        </w:tc>
        <w:tc>
          <w:tcPr>
            <w:tcW w:w="440" w:type="dxa"/>
            <w:shd w:val="clear" w:color="auto" w:fill="BFBFBF" w:themeFill="background1" w:themeFillShade="BF"/>
          </w:tcPr>
          <w:p w:rsidR="00FF1EE1" w:rsidRDefault="00FF1EE1" w:rsidP="008B501D">
            <w:pPr>
              <w:pStyle w:val="NoSpacing"/>
            </w:pPr>
            <w:r>
              <w:t>13</w:t>
            </w:r>
          </w:p>
        </w:tc>
        <w:tc>
          <w:tcPr>
            <w:tcW w:w="440" w:type="dxa"/>
            <w:shd w:val="clear" w:color="auto" w:fill="BFBFBF" w:themeFill="background1" w:themeFillShade="BF"/>
          </w:tcPr>
          <w:p w:rsidR="00FF1EE1" w:rsidRDefault="00FF1EE1" w:rsidP="008B501D">
            <w:pPr>
              <w:pStyle w:val="NoSpacing"/>
            </w:pPr>
            <w:r>
              <w:t>14</w:t>
            </w:r>
          </w:p>
        </w:tc>
        <w:tc>
          <w:tcPr>
            <w:tcW w:w="440" w:type="dxa"/>
            <w:shd w:val="clear" w:color="auto" w:fill="BFBFBF" w:themeFill="background1" w:themeFillShade="BF"/>
          </w:tcPr>
          <w:p w:rsidR="00FF1EE1" w:rsidRDefault="00FF1EE1" w:rsidP="008B501D">
            <w:pPr>
              <w:pStyle w:val="NoSpacing"/>
            </w:pPr>
            <w:r>
              <w:t>15</w:t>
            </w:r>
          </w:p>
        </w:tc>
        <w:tc>
          <w:tcPr>
            <w:tcW w:w="440" w:type="dxa"/>
            <w:shd w:val="clear" w:color="auto" w:fill="BFBFBF" w:themeFill="background1" w:themeFillShade="BF"/>
          </w:tcPr>
          <w:p w:rsidR="00FF1EE1" w:rsidRDefault="00FF1EE1" w:rsidP="008B501D">
            <w:pPr>
              <w:pStyle w:val="NoSpacing"/>
            </w:pPr>
            <w:r>
              <w:t>16</w:t>
            </w:r>
          </w:p>
        </w:tc>
        <w:tc>
          <w:tcPr>
            <w:tcW w:w="440" w:type="dxa"/>
            <w:shd w:val="clear" w:color="auto" w:fill="BFBFBF" w:themeFill="background1" w:themeFillShade="BF"/>
          </w:tcPr>
          <w:p w:rsidR="00FF1EE1" w:rsidRDefault="00FF1EE1" w:rsidP="008B501D">
            <w:pPr>
              <w:pStyle w:val="NoSpacing"/>
            </w:pPr>
            <w:r>
              <w:t>17</w:t>
            </w:r>
          </w:p>
        </w:tc>
        <w:tc>
          <w:tcPr>
            <w:tcW w:w="440" w:type="dxa"/>
            <w:shd w:val="clear" w:color="auto" w:fill="BFBFBF" w:themeFill="background1" w:themeFillShade="BF"/>
          </w:tcPr>
          <w:p w:rsidR="00FF1EE1" w:rsidRDefault="00FF1EE1" w:rsidP="008B501D">
            <w:pPr>
              <w:pStyle w:val="NoSpacing"/>
            </w:pPr>
            <w:r>
              <w:t>18</w:t>
            </w:r>
          </w:p>
        </w:tc>
        <w:tc>
          <w:tcPr>
            <w:tcW w:w="440" w:type="dxa"/>
            <w:shd w:val="clear" w:color="auto" w:fill="BFBFBF" w:themeFill="background1" w:themeFillShade="BF"/>
          </w:tcPr>
          <w:p w:rsidR="00FF1EE1" w:rsidRDefault="00FF1EE1" w:rsidP="008B501D">
            <w:pPr>
              <w:pStyle w:val="NoSpacing"/>
            </w:pPr>
            <w:r>
              <w:t>19</w:t>
            </w:r>
          </w:p>
        </w:tc>
        <w:tc>
          <w:tcPr>
            <w:tcW w:w="440" w:type="dxa"/>
            <w:shd w:val="clear" w:color="auto" w:fill="BFBFBF" w:themeFill="background1" w:themeFillShade="BF"/>
          </w:tcPr>
          <w:p w:rsidR="00FF1EE1" w:rsidRDefault="00FF1EE1" w:rsidP="008B501D">
            <w:pPr>
              <w:pStyle w:val="NoSpacing"/>
            </w:pPr>
            <w:r>
              <w:t>20</w:t>
            </w:r>
          </w:p>
        </w:tc>
      </w:tr>
      <w:tr w:rsidR="00FF1EE1" w:rsidTr="008B501D">
        <w:tc>
          <w:tcPr>
            <w:tcW w:w="423" w:type="dxa"/>
            <w:shd w:val="clear" w:color="auto" w:fill="BFBFBF" w:themeFill="background1" w:themeFillShade="BF"/>
          </w:tcPr>
          <w:p w:rsidR="00FF1EE1" w:rsidRDefault="00FF1EE1" w:rsidP="008B501D">
            <w:pPr>
              <w:pStyle w:val="NoSpacing"/>
            </w:pPr>
            <w:r>
              <w:t>1</w:t>
            </w:r>
          </w:p>
        </w:tc>
        <w:tc>
          <w:tcPr>
            <w:tcW w:w="422" w:type="dxa"/>
            <w:shd w:val="clear" w:color="auto" w:fill="CCFF66"/>
          </w:tcPr>
          <w:p w:rsidR="00FF1EE1" w:rsidRPr="00C928FC" w:rsidRDefault="00F7436A" w:rsidP="008B501D">
            <w:pPr>
              <w:pStyle w:val="NoSpacing"/>
              <w:rPr>
                <w:rFonts w:ascii="LCD Display Grid" w:hAnsi="LCD Display Grid"/>
                <w:b/>
              </w:rPr>
            </w:pPr>
            <w:r>
              <w:rPr>
                <w:rFonts w:ascii="LCD Display Grid" w:hAnsi="LCD Display Grid"/>
                <w:b/>
              </w:rPr>
              <w:t>U</w:t>
            </w:r>
          </w:p>
        </w:tc>
        <w:tc>
          <w:tcPr>
            <w:tcW w:w="423" w:type="dxa"/>
            <w:shd w:val="clear" w:color="auto" w:fill="CCFF66"/>
          </w:tcPr>
          <w:p w:rsidR="00FF1EE1" w:rsidRPr="00C928FC" w:rsidRDefault="00F7436A" w:rsidP="008B501D">
            <w:pPr>
              <w:pStyle w:val="NoSpacing"/>
              <w:rPr>
                <w:rFonts w:ascii="LCD Display Grid" w:hAnsi="LCD Display Grid"/>
                <w:b/>
              </w:rPr>
            </w:pPr>
            <w:r>
              <w:rPr>
                <w:rFonts w:ascii="LCD Display Grid" w:hAnsi="LCD Display Grid"/>
                <w:b/>
              </w:rPr>
              <w:t>s</w:t>
            </w:r>
          </w:p>
        </w:tc>
        <w:tc>
          <w:tcPr>
            <w:tcW w:w="423" w:type="dxa"/>
            <w:shd w:val="clear" w:color="auto" w:fill="CCFF66"/>
          </w:tcPr>
          <w:p w:rsidR="00FF1EE1" w:rsidRPr="00C928FC" w:rsidRDefault="00F7436A" w:rsidP="008B501D">
            <w:pPr>
              <w:pStyle w:val="NoSpacing"/>
              <w:rPr>
                <w:rFonts w:ascii="LCD Display Grid" w:hAnsi="LCD Display Grid"/>
                <w:b/>
              </w:rPr>
            </w:pPr>
            <w:r>
              <w:rPr>
                <w:rFonts w:ascii="LCD Display Grid" w:hAnsi="LCD Display Grid"/>
                <w:b/>
              </w:rPr>
              <w:t>e</w:t>
            </w:r>
          </w:p>
        </w:tc>
        <w:tc>
          <w:tcPr>
            <w:tcW w:w="422" w:type="dxa"/>
            <w:shd w:val="clear" w:color="auto" w:fill="CCFF66"/>
          </w:tcPr>
          <w:p w:rsidR="00FF1EE1" w:rsidRPr="00C928FC" w:rsidRDefault="00F7436A" w:rsidP="008B501D">
            <w:pPr>
              <w:pStyle w:val="NoSpacing"/>
              <w:rPr>
                <w:rFonts w:ascii="LCD Display Grid" w:hAnsi="LCD Display Grid"/>
                <w:b/>
              </w:rPr>
            </w:pPr>
            <w:r>
              <w:rPr>
                <w:rFonts w:ascii="LCD Display Grid" w:hAnsi="LCD Display Grid"/>
                <w:b/>
              </w:rPr>
              <w:t>r</w:t>
            </w: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2" w:type="dxa"/>
            <w:shd w:val="clear" w:color="auto" w:fill="CCFF66"/>
          </w:tcPr>
          <w:p w:rsidR="00FF1EE1" w:rsidRPr="00C928FC" w:rsidRDefault="00F7436A" w:rsidP="008B501D">
            <w:pPr>
              <w:pStyle w:val="NoSpacing"/>
              <w:rPr>
                <w:rFonts w:ascii="LCD Display Grid" w:hAnsi="LCD Display Grid"/>
                <w:b/>
              </w:rPr>
            </w:pPr>
            <w:r>
              <w:rPr>
                <w:rFonts w:ascii="LCD Display Grid" w:hAnsi="LCD Display Grid"/>
                <w:b/>
              </w:rPr>
              <w:t>v</w:t>
            </w:r>
          </w:p>
        </w:tc>
        <w:tc>
          <w:tcPr>
            <w:tcW w:w="422" w:type="dxa"/>
            <w:shd w:val="clear" w:color="auto" w:fill="CCFF66"/>
          </w:tcPr>
          <w:p w:rsidR="00FF1EE1" w:rsidRPr="00C928FC" w:rsidRDefault="00F7436A" w:rsidP="008B501D">
            <w:pPr>
              <w:pStyle w:val="NoSpacing"/>
              <w:rPr>
                <w:rFonts w:ascii="LCD Display Grid" w:hAnsi="LCD Display Grid"/>
                <w:b/>
              </w:rPr>
            </w:pPr>
            <w:r>
              <w:rPr>
                <w:rFonts w:ascii="LCD Display Grid" w:hAnsi="LCD Display Grid"/>
                <w:b/>
              </w:rPr>
              <w:t>o</w:t>
            </w:r>
          </w:p>
        </w:tc>
        <w:tc>
          <w:tcPr>
            <w:tcW w:w="422" w:type="dxa"/>
            <w:shd w:val="clear" w:color="auto" w:fill="CCFF66"/>
          </w:tcPr>
          <w:p w:rsidR="00FF1EE1" w:rsidRPr="00C928FC" w:rsidRDefault="00F7436A" w:rsidP="008B501D">
            <w:pPr>
              <w:pStyle w:val="NoSpacing"/>
              <w:rPr>
                <w:rFonts w:ascii="LCD Display Grid" w:hAnsi="LCD Display Grid"/>
                <w:b/>
              </w:rPr>
            </w:pPr>
            <w:r>
              <w:rPr>
                <w:rFonts w:ascii="LCD Display Grid" w:hAnsi="LCD Display Grid"/>
                <w:b/>
              </w:rPr>
              <w:t>l</w:t>
            </w:r>
          </w:p>
        </w:tc>
        <w:tc>
          <w:tcPr>
            <w:tcW w:w="421" w:type="dxa"/>
            <w:shd w:val="clear" w:color="auto" w:fill="CCFF66"/>
          </w:tcPr>
          <w:p w:rsidR="00FF1EE1" w:rsidRPr="00C928FC" w:rsidRDefault="00F7436A" w:rsidP="008B501D">
            <w:pPr>
              <w:pStyle w:val="NoSpacing"/>
              <w:rPr>
                <w:rFonts w:ascii="LCD Display Grid" w:hAnsi="LCD Display Grid"/>
                <w:b/>
              </w:rPr>
            </w:pPr>
            <w:r>
              <w:rPr>
                <w:rFonts w:ascii="LCD Display Grid" w:hAnsi="LCD Display Grid"/>
                <w:b/>
              </w:rPr>
              <w:t>t</w:t>
            </w:r>
          </w:p>
        </w:tc>
        <w:tc>
          <w:tcPr>
            <w:tcW w:w="440" w:type="dxa"/>
            <w:shd w:val="clear" w:color="auto" w:fill="CCFF66"/>
          </w:tcPr>
          <w:p w:rsidR="00FF1EE1" w:rsidRPr="00C928FC" w:rsidRDefault="00F7436A" w:rsidP="008B501D">
            <w:pPr>
              <w:pStyle w:val="NoSpacing"/>
              <w:rPr>
                <w:rFonts w:ascii="LCD Display Grid" w:hAnsi="LCD Display Grid"/>
                <w:b/>
              </w:rPr>
            </w:pPr>
            <w:r>
              <w:rPr>
                <w:rFonts w:ascii="LCD Display Grid" w:hAnsi="LCD Display Grid"/>
                <w:b/>
              </w:rPr>
              <w:t>a</w:t>
            </w:r>
          </w:p>
        </w:tc>
        <w:tc>
          <w:tcPr>
            <w:tcW w:w="440" w:type="dxa"/>
            <w:shd w:val="clear" w:color="auto" w:fill="CCFF66"/>
          </w:tcPr>
          <w:p w:rsidR="00FF1EE1" w:rsidRPr="00C928FC" w:rsidRDefault="00F7436A" w:rsidP="008B501D">
            <w:pPr>
              <w:pStyle w:val="NoSpacing"/>
              <w:rPr>
                <w:rFonts w:ascii="LCD Display Grid" w:hAnsi="LCD Display Grid"/>
                <w:b/>
              </w:rPr>
            </w:pPr>
            <w:r>
              <w:rPr>
                <w:rFonts w:ascii="LCD Display Grid" w:hAnsi="LCD Display Grid"/>
                <w:b/>
              </w:rPr>
              <w:t>g</w:t>
            </w:r>
          </w:p>
        </w:tc>
        <w:tc>
          <w:tcPr>
            <w:tcW w:w="440" w:type="dxa"/>
            <w:shd w:val="clear" w:color="auto" w:fill="CCFF66"/>
          </w:tcPr>
          <w:p w:rsidR="00FF1EE1" w:rsidRPr="00C928FC" w:rsidRDefault="00F7436A" w:rsidP="008B501D">
            <w:pPr>
              <w:pStyle w:val="NoSpacing"/>
              <w:rPr>
                <w:rFonts w:ascii="LCD Display Grid" w:hAnsi="LCD Display Grid"/>
                <w:b/>
              </w:rPr>
            </w:pPr>
            <w:r>
              <w:rPr>
                <w:rFonts w:ascii="LCD Display Grid" w:hAnsi="LCD Display Grid"/>
                <w:b/>
              </w:rPr>
              <w:t>e</w:t>
            </w: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r>
      <w:tr w:rsidR="00FF1EE1" w:rsidTr="008B501D">
        <w:tc>
          <w:tcPr>
            <w:tcW w:w="423" w:type="dxa"/>
            <w:shd w:val="clear" w:color="auto" w:fill="BFBFBF" w:themeFill="background1" w:themeFillShade="BF"/>
          </w:tcPr>
          <w:p w:rsidR="00FF1EE1" w:rsidRDefault="00FF1EE1" w:rsidP="008B501D">
            <w:pPr>
              <w:pStyle w:val="NoSpacing"/>
            </w:pPr>
            <w:r>
              <w:t>2</w:t>
            </w:r>
          </w:p>
        </w:tc>
        <w:tc>
          <w:tcPr>
            <w:tcW w:w="422"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I</w:t>
            </w:r>
          </w:p>
        </w:tc>
        <w:tc>
          <w:tcPr>
            <w:tcW w:w="423"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n</w:t>
            </w:r>
          </w:p>
        </w:tc>
        <w:tc>
          <w:tcPr>
            <w:tcW w:w="423"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s</w:t>
            </w:r>
          </w:p>
        </w:tc>
        <w:tc>
          <w:tcPr>
            <w:tcW w:w="422"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e</w:t>
            </w:r>
          </w:p>
        </w:tc>
        <w:tc>
          <w:tcPr>
            <w:tcW w:w="422"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r</w:t>
            </w:r>
          </w:p>
        </w:tc>
        <w:tc>
          <w:tcPr>
            <w:tcW w:w="422"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t</w:t>
            </w: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2"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v</w:t>
            </w:r>
          </w:p>
        </w:tc>
        <w:tc>
          <w:tcPr>
            <w:tcW w:w="421"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o</w:t>
            </w:r>
          </w:p>
        </w:tc>
        <w:tc>
          <w:tcPr>
            <w:tcW w:w="440"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l</w:t>
            </w:r>
          </w:p>
        </w:tc>
        <w:tc>
          <w:tcPr>
            <w:tcW w:w="440"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t</w:t>
            </w:r>
          </w:p>
        </w:tc>
        <w:tc>
          <w:tcPr>
            <w:tcW w:w="440"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a</w:t>
            </w:r>
          </w:p>
        </w:tc>
        <w:tc>
          <w:tcPr>
            <w:tcW w:w="440"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g</w:t>
            </w:r>
          </w:p>
        </w:tc>
        <w:tc>
          <w:tcPr>
            <w:tcW w:w="440"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e</w:t>
            </w: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i</w:t>
            </w:r>
          </w:p>
        </w:tc>
        <w:tc>
          <w:tcPr>
            <w:tcW w:w="440"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n</w:t>
            </w: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V</w:t>
            </w:r>
          </w:p>
        </w:tc>
        <w:tc>
          <w:tcPr>
            <w:tcW w:w="440" w:type="dxa"/>
            <w:shd w:val="clear" w:color="auto" w:fill="CCFF66"/>
          </w:tcPr>
          <w:p w:rsidR="00FF1EE1" w:rsidRPr="00C928FC" w:rsidRDefault="00FF1EE1" w:rsidP="008B501D">
            <w:pPr>
              <w:pStyle w:val="NoSpacing"/>
              <w:rPr>
                <w:rFonts w:ascii="LCD Display Grid" w:hAnsi="LCD Display Grid"/>
                <w:b/>
              </w:rPr>
            </w:pPr>
          </w:p>
        </w:tc>
      </w:tr>
      <w:tr w:rsidR="00FF1EE1" w:rsidTr="008B501D">
        <w:tc>
          <w:tcPr>
            <w:tcW w:w="423" w:type="dxa"/>
            <w:shd w:val="clear" w:color="auto" w:fill="BFBFBF" w:themeFill="background1" w:themeFillShade="BF"/>
          </w:tcPr>
          <w:p w:rsidR="00FF1EE1" w:rsidRDefault="00FF1EE1" w:rsidP="008B501D">
            <w:pPr>
              <w:pStyle w:val="NoSpacing"/>
            </w:pPr>
            <w:r>
              <w:t>3</w:t>
            </w: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3" w:type="dxa"/>
            <w:shd w:val="clear" w:color="auto" w:fill="CCFF66"/>
          </w:tcPr>
          <w:p w:rsidR="00FF1EE1" w:rsidRPr="00C928FC" w:rsidRDefault="00FF1EE1" w:rsidP="008B501D">
            <w:pPr>
              <w:pStyle w:val="NoSpacing"/>
              <w:rPr>
                <w:rFonts w:ascii="LCD Display Grid" w:hAnsi="LCD Display Grid"/>
                <w:b/>
              </w:rPr>
            </w:pPr>
          </w:p>
        </w:tc>
        <w:tc>
          <w:tcPr>
            <w:tcW w:w="423" w:type="dxa"/>
            <w:shd w:val="clear" w:color="auto" w:fill="CCFF66"/>
          </w:tcPr>
          <w:p w:rsidR="00FF1EE1" w:rsidRPr="00C928FC" w:rsidRDefault="00FF1EE1" w:rsidP="008B501D">
            <w:pPr>
              <w:pStyle w:val="NoSpacing"/>
              <w:rPr>
                <w:rFonts w:ascii="LCD Display Grid" w:hAnsi="LCD Display Grid"/>
                <w:b/>
              </w:rPr>
            </w:pP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1"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r>
      <w:tr w:rsidR="00FF1EE1" w:rsidTr="008B501D">
        <w:tc>
          <w:tcPr>
            <w:tcW w:w="423" w:type="dxa"/>
            <w:shd w:val="clear" w:color="auto" w:fill="BFBFBF" w:themeFill="background1" w:themeFillShade="BF"/>
          </w:tcPr>
          <w:p w:rsidR="00FF1EE1" w:rsidRDefault="00FF1EE1" w:rsidP="008B501D">
            <w:pPr>
              <w:pStyle w:val="NoSpacing"/>
            </w:pPr>
            <w:r>
              <w:t>4</w:t>
            </w: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3" w:type="dxa"/>
            <w:shd w:val="clear" w:color="auto" w:fill="CCFF66"/>
          </w:tcPr>
          <w:p w:rsidR="00FF1EE1" w:rsidRPr="00C928FC" w:rsidRDefault="00FF1EE1" w:rsidP="008B501D">
            <w:pPr>
              <w:pStyle w:val="NoSpacing"/>
              <w:rPr>
                <w:rFonts w:ascii="LCD Display Grid" w:hAnsi="LCD Display Grid"/>
                <w:b/>
              </w:rPr>
            </w:pPr>
          </w:p>
        </w:tc>
        <w:tc>
          <w:tcPr>
            <w:tcW w:w="423" w:type="dxa"/>
            <w:shd w:val="clear" w:color="auto" w:fill="CCFF66"/>
          </w:tcPr>
          <w:p w:rsidR="00FF1EE1" w:rsidRPr="00C928FC" w:rsidRDefault="00FF1EE1" w:rsidP="008B501D">
            <w:pPr>
              <w:pStyle w:val="NoSpacing"/>
              <w:rPr>
                <w:rFonts w:ascii="LCD Display Grid" w:hAnsi="LCD Display Grid"/>
                <w:b/>
              </w:rPr>
            </w:pP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1"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0</w:t>
            </w: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V</w:t>
            </w: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r>
    </w:tbl>
    <w:p w:rsidR="00FF1EE1" w:rsidRPr="00AF07FE" w:rsidRDefault="00FF1EE1" w:rsidP="00FF1EE1"/>
    <w:p w:rsidR="00FF1EE1" w:rsidRPr="00AF07FE" w:rsidRDefault="00FF1EE1" w:rsidP="00FF1EE1">
      <w:r>
        <w:t xml:space="preserve">This menu allows insertion of a desired voltage differently from the pre-defined presets. When entering this menu, the insertion cursor will appear and allow insertion of the desired value. </w:t>
      </w:r>
    </w:p>
    <w:tbl>
      <w:tblPr>
        <w:tblStyle w:val="TableGrid"/>
        <w:tblW w:w="0" w:type="auto"/>
        <w:tblLook w:val="04A0" w:firstRow="1" w:lastRow="0" w:firstColumn="1" w:lastColumn="0" w:noHBand="0" w:noVBand="1"/>
      </w:tblPr>
      <w:tblGrid>
        <w:gridCol w:w="1413"/>
        <w:gridCol w:w="7654"/>
      </w:tblGrid>
      <w:tr w:rsidR="00D31AA8" w:rsidTr="008B501D">
        <w:tc>
          <w:tcPr>
            <w:tcW w:w="1413" w:type="dxa"/>
          </w:tcPr>
          <w:p w:rsidR="00D31AA8" w:rsidRDefault="00D31AA8" w:rsidP="00D31AA8">
            <w:pPr>
              <w:pStyle w:val="NoSpacing"/>
              <w:rPr>
                <w:lang w:val="en-GB"/>
              </w:rPr>
            </w:pPr>
            <w:r>
              <w:rPr>
                <w:rFonts w:cstheme="minorHAnsi"/>
                <w:lang w:val="en-GB"/>
              </w:rPr>
              <w:t>←</w:t>
            </w:r>
          </w:p>
        </w:tc>
        <w:tc>
          <w:tcPr>
            <w:tcW w:w="7654" w:type="dxa"/>
          </w:tcPr>
          <w:p w:rsidR="00D31AA8" w:rsidRDefault="00D31AA8" w:rsidP="00D31AA8">
            <w:pPr>
              <w:pStyle w:val="NoSpacing"/>
              <w:rPr>
                <w:lang w:val="en-GB"/>
              </w:rPr>
            </w:pPr>
            <w:r>
              <w:rPr>
                <w:lang w:val="en-GB"/>
              </w:rPr>
              <w:t>Backspace – delete last entered digit</w:t>
            </w:r>
          </w:p>
        </w:tc>
      </w:tr>
      <w:tr w:rsidR="00D31AA8" w:rsidTr="008B501D">
        <w:tc>
          <w:tcPr>
            <w:tcW w:w="1413" w:type="dxa"/>
          </w:tcPr>
          <w:p w:rsidR="00D31AA8" w:rsidRDefault="00D31AA8" w:rsidP="00D31AA8">
            <w:pPr>
              <w:pStyle w:val="NoSpacing"/>
              <w:rPr>
                <w:rFonts w:cstheme="minorHAnsi"/>
                <w:lang w:val="en-GB"/>
              </w:rPr>
            </w:pPr>
            <w:r>
              <w:rPr>
                <w:rFonts w:cstheme="minorHAnsi"/>
                <w:lang w:val="en-GB"/>
              </w:rPr>
              <w:t>ENT</w:t>
            </w:r>
          </w:p>
        </w:tc>
        <w:tc>
          <w:tcPr>
            <w:tcW w:w="7654" w:type="dxa"/>
          </w:tcPr>
          <w:p w:rsidR="00D31AA8" w:rsidRDefault="00D31AA8" w:rsidP="00D31AA8">
            <w:pPr>
              <w:pStyle w:val="NoSpacing"/>
              <w:rPr>
                <w:lang w:val="en-GB"/>
              </w:rPr>
            </w:pPr>
            <w:r>
              <w:rPr>
                <w:lang w:val="en-GB"/>
              </w:rPr>
              <w:t>Confirm inserted value, leave menu and return to tube repair menu</w:t>
            </w:r>
          </w:p>
        </w:tc>
      </w:tr>
      <w:tr w:rsidR="00D31AA8" w:rsidTr="008B501D">
        <w:tc>
          <w:tcPr>
            <w:tcW w:w="1413" w:type="dxa"/>
          </w:tcPr>
          <w:p w:rsidR="00D31AA8" w:rsidRDefault="00F5017F" w:rsidP="00D31AA8">
            <w:pPr>
              <w:pStyle w:val="NoSpacing"/>
              <w:rPr>
                <w:rFonts w:cstheme="minorHAnsi"/>
                <w:lang w:val="en-GB"/>
              </w:rPr>
            </w:pPr>
            <w:r>
              <w:rPr>
                <w:rFonts w:cstheme="minorHAnsi"/>
                <w:lang w:val="en-GB"/>
              </w:rPr>
              <w:t>X</w:t>
            </w:r>
          </w:p>
        </w:tc>
        <w:tc>
          <w:tcPr>
            <w:tcW w:w="7654" w:type="dxa"/>
          </w:tcPr>
          <w:p w:rsidR="00D31AA8" w:rsidRPr="007C2F68" w:rsidRDefault="00D31AA8" w:rsidP="00D31AA8">
            <w:pPr>
              <w:pStyle w:val="NoSpacing"/>
              <w:rPr>
                <w:lang w:val="en-GB"/>
              </w:rPr>
            </w:pPr>
            <w:r>
              <w:rPr>
                <w:lang w:val="en-GB"/>
              </w:rPr>
              <w:t>Leave current menu level and return to pre-set</w:t>
            </w:r>
            <w:r w:rsidRPr="007C2F68">
              <w:rPr>
                <w:lang w:val="en-GB"/>
              </w:rPr>
              <w:t xml:space="preserve"> menu</w:t>
            </w:r>
            <w:r>
              <w:rPr>
                <w:lang w:val="en-GB"/>
              </w:rPr>
              <w:t xml:space="preserve"> without entering a new value</w:t>
            </w:r>
          </w:p>
        </w:tc>
      </w:tr>
      <w:tr w:rsidR="00D31AA8" w:rsidTr="008B501D">
        <w:tc>
          <w:tcPr>
            <w:tcW w:w="1413" w:type="dxa"/>
          </w:tcPr>
          <w:p w:rsidR="00D31AA8" w:rsidRDefault="00D31AA8" w:rsidP="00D31AA8">
            <w:pPr>
              <w:pStyle w:val="NoSpacing"/>
              <w:rPr>
                <w:rFonts w:cstheme="minorHAnsi"/>
                <w:lang w:val="en-GB"/>
              </w:rPr>
            </w:pPr>
            <w:r>
              <w:rPr>
                <w:rFonts w:cstheme="minorHAnsi"/>
                <w:lang w:val="en-GB"/>
              </w:rPr>
              <w:t>0-9</w:t>
            </w:r>
          </w:p>
        </w:tc>
        <w:tc>
          <w:tcPr>
            <w:tcW w:w="7654" w:type="dxa"/>
          </w:tcPr>
          <w:p w:rsidR="00D31AA8" w:rsidRDefault="00D31AA8" w:rsidP="00D31AA8">
            <w:pPr>
              <w:pStyle w:val="NoSpacing"/>
              <w:rPr>
                <w:lang w:val="en-GB"/>
              </w:rPr>
            </w:pPr>
            <w:r>
              <w:rPr>
                <w:lang w:val="en-GB"/>
              </w:rPr>
              <w:t>Value insertion</w:t>
            </w:r>
          </w:p>
        </w:tc>
      </w:tr>
      <w:tr w:rsidR="00D31AA8" w:rsidTr="008B501D">
        <w:tc>
          <w:tcPr>
            <w:tcW w:w="1413" w:type="dxa"/>
          </w:tcPr>
          <w:p w:rsidR="00D31AA8" w:rsidRDefault="00D31AA8" w:rsidP="00D31AA8">
            <w:pPr>
              <w:pStyle w:val="NoSpacing"/>
              <w:rPr>
                <w:rFonts w:cstheme="minorHAnsi"/>
                <w:lang w:val="en-GB"/>
              </w:rPr>
            </w:pPr>
            <w:r>
              <w:rPr>
                <w:rFonts w:cstheme="minorHAnsi"/>
                <w:lang w:val="en-GB"/>
              </w:rPr>
              <w:t>others</w:t>
            </w:r>
          </w:p>
        </w:tc>
        <w:tc>
          <w:tcPr>
            <w:tcW w:w="7654" w:type="dxa"/>
          </w:tcPr>
          <w:p w:rsidR="00D31AA8" w:rsidRDefault="00D31AA8" w:rsidP="00D31AA8">
            <w:pPr>
              <w:pStyle w:val="NoSpacing"/>
              <w:rPr>
                <w:lang w:val="en-GB"/>
              </w:rPr>
            </w:pPr>
            <w:r>
              <w:rPr>
                <w:lang w:val="en-GB"/>
              </w:rPr>
              <w:t>No function</w:t>
            </w:r>
          </w:p>
        </w:tc>
      </w:tr>
    </w:tbl>
    <w:p w:rsidR="00FF1EE1" w:rsidRDefault="00FF1EE1" w:rsidP="00FF1EE1"/>
    <w:p w:rsidR="00FF1EE1" w:rsidRDefault="00FF1EE1" w:rsidP="00FF1EE1"/>
    <w:p w:rsidR="00FF1EE1" w:rsidRDefault="00FF1EE1" w:rsidP="004E7E73">
      <w:pPr>
        <w:pStyle w:val="Heading5"/>
      </w:pPr>
      <w:r>
        <w:t>Timer menu</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FF1EE1" w:rsidTr="008B501D">
        <w:tc>
          <w:tcPr>
            <w:tcW w:w="423" w:type="dxa"/>
            <w:shd w:val="clear" w:color="auto" w:fill="BFBFBF" w:themeFill="background1" w:themeFillShade="BF"/>
          </w:tcPr>
          <w:p w:rsidR="00FF1EE1" w:rsidRDefault="00FF1EE1" w:rsidP="008B501D">
            <w:pPr>
              <w:pStyle w:val="NoSpacing"/>
            </w:pPr>
            <w:r>
              <w:t>/</w:t>
            </w:r>
          </w:p>
        </w:tc>
        <w:tc>
          <w:tcPr>
            <w:tcW w:w="422" w:type="dxa"/>
            <w:shd w:val="clear" w:color="auto" w:fill="BFBFBF" w:themeFill="background1" w:themeFillShade="BF"/>
          </w:tcPr>
          <w:p w:rsidR="00FF1EE1" w:rsidRDefault="00FF1EE1" w:rsidP="008B501D">
            <w:pPr>
              <w:pStyle w:val="NoSpacing"/>
            </w:pPr>
            <w:r>
              <w:t>1</w:t>
            </w:r>
          </w:p>
        </w:tc>
        <w:tc>
          <w:tcPr>
            <w:tcW w:w="423" w:type="dxa"/>
            <w:shd w:val="clear" w:color="auto" w:fill="BFBFBF" w:themeFill="background1" w:themeFillShade="BF"/>
          </w:tcPr>
          <w:p w:rsidR="00FF1EE1" w:rsidRDefault="00FF1EE1" w:rsidP="008B501D">
            <w:pPr>
              <w:pStyle w:val="NoSpacing"/>
            </w:pPr>
            <w:r>
              <w:t>2</w:t>
            </w:r>
          </w:p>
        </w:tc>
        <w:tc>
          <w:tcPr>
            <w:tcW w:w="423" w:type="dxa"/>
            <w:shd w:val="clear" w:color="auto" w:fill="BFBFBF" w:themeFill="background1" w:themeFillShade="BF"/>
          </w:tcPr>
          <w:p w:rsidR="00FF1EE1" w:rsidRDefault="00FF1EE1" w:rsidP="008B501D">
            <w:pPr>
              <w:pStyle w:val="NoSpacing"/>
            </w:pPr>
            <w:r>
              <w:t>3</w:t>
            </w:r>
          </w:p>
        </w:tc>
        <w:tc>
          <w:tcPr>
            <w:tcW w:w="422" w:type="dxa"/>
            <w:shd w:val="clear" w:color="auto" w:fill="BFBFBF" w:themeFill="background1" w:themeFillShade="BF"/>
          </w:tcPr>
          <w:p w:rsidR="00FF1EE1" w:rsidRDefault="00FF1EE1" w:rsidP="008B501D">
            <w:pPr>
              <w:pStyle w:val="NoSpacing"/>
            </w:pPr>
            <w:r>
              <w:t>4</w:t>
            </w:r>
          </w:p>
        </w:tc>
        <w:tc>
          <w:tcPr>
            <w:tcW w:w="422" w:type="dxa"/>
            <w:shd w:val="clear" w:color="auto" w:fill="BFBFBF" w:themeFill="background1" w:themeFillShade="BF"/>
          </w:tcPr>
          <w:p w:rsidR="00FF1EE1" w:rsidRDefault="00FF1EE1" w:rsidP="008B501D">
            <w:pPr>
              <w:pStyle w:val="NoSpacing"/>
            </w:pPr>
            <w:r>
              <w:t>5</w:t>
            </w:r>
          </w:p>
        </w:tc>
        <w:tc>
          <w:tcPr>
            <w:tcW w:w="422" w:type="dxa"/>
            <w:shd w:val="clear" w:color="auto" w:fill="BFBFBF" w:themeFill="background1" w:themeFillShade="BF"/>
          </w:tcPr>
          <w:p w:rsidR="00FF1EE1" w:rsidRDefault="00FF1EE1" w:rsidP="008B501D">
            <w:pPr>
              <w:pStyle w:val="NoSpacing"/>
            </w:pPr>
            <w:r>
              <w:t>6</w:t>
            </w:r>
          </w:p>
        </w:tc>
        <w:tc>
          <w:tcPr>
            <w:tcW w:w="422" w:type="dxa"/>
            <w:shd w:val="clear" w:color="auto" w:fill="BFBFBF" w:themeFill="background1" w:themeFillShade="BF"/>
          </w:tcPr>
          <w:p w:rsidR="00FF1EE1" w:rsidRDefault="00FF1EE1" w:rsidP="008B501D">
            <w:pPr>
              <w:pStyle w:val="NoSpacing"/>
            </w:pPr>
            <w:r>
              <w:t>7</w:t>
            </w:r>
          </w:p>
        </w:tc>
        <w:tc>
          <w:tcPr>
            <w:tcW w:w="422" w:type="dxa"/>
            <w:shd w:val="clear" w:color="auto" w:fill="BFBFBF" w:themeFill="background1" w:themeFillShade="BF"/>
          </w:tcPr>
          <w:p w:rsidR="00FF1EE1" w:rsidRDefault="00FF1EE1" w:rsidP="008B501D">
            <w:pPr>
              <w:pStyle w:val="NoSpacing"/>
            </w:pPr>
            <w:r>
              <w:t>8</w:t>
            </w:r>
          </w:p>
        </w:tc>
        <w:tc>
          <w:tcPr>
            <w:tcW w:w="421" w:type="dxa"/>
            <w:shd w:val="clear" w:color="auto" w:fill="BFBFBF" w:themeFill="background1" w:themeFillShade="BF"/>
          </w:tcPr>
          <w:p w:rsidR="00FF1EE1" w:rsidRDefault="00FF1EE1" w:rsidP="008B501D">
            <w:pPr>
              <w:pStyle w:val="NoSpacing"/>
            </w:pPr>
            <w:r>
              <w:t>9</w:t>
            </w:r>
          </w:p>
        </w:tc>
        <w:tc>
          <w:tcPr>
            <w:tcW w:w="440" w:type="dxa"/>
            <w:shd w:val="clear" w:color="auto" w:fill="BFBFBF" w:themeFill="background1" w:themeFillShade="BF"/>
          </w:tcPr>
          <w:p w:rsidR="00FF1EE1" w:rsidRDefault="00FF1EE1" w:rsidP="008B501D">
            <w:pPr>
              <w:pStyle w:val="NoSpacing"/>
            </w:pPr>
            <w:r>
              <w:t>10</w:t>
            </w:r>
          </w:p>
        </w:tc>
        <w:tc>
          <w:tcPr>
            <w:tcW w:w="440" w:type="dxa"/>
            <w:shd w:val="clear" w:color="auto" w:fill="BFBFBF" w:themeFill="background1" w:themeFillShade="BF"/>
          </w:tcPr>
          <w:p w:rsidR="00FF1EE1" w:rsidRDefault="00FF1EE1" w:rsidP="008B501D">
            <w:pPr>
              <w:pStyle w:val="NoSpacing"/>
            </w:pPr>
            <w:r>
              <w:t>11</w:t>
            </w:r>
          </w:p>
        </w:tc>
        <w:tc>
          <w:tcPr>
            <w:tcW w:w="440" w:type="dxa"/>
            <w:shd w:val="clear" w:color="auto" w:fill="BFBFBF" w:themeFill="background1" w:themeFillShade="BF"/>
          </w:tcPr>
          <w:p w:rsidR="00FF1EE1" w:rsidRDefault="00FF1EE1" w:rsidP="008B501D">
            <w:pPr>
              <w:pStyle w:val="NoSpacing"/>
            </w:pPr>
            <w:r>
              <w:t>12</w:t>
            </w:r>
          </w:p>
        </w:tc>
        <w:tc>
          <w:tcPr>
            <w:tcW w:w="440" w:type="dxa"/>
            <w:shd w:val="clear" w:color="auto" w:fill="BFBFBF" w:themeFill="background1" w:themeFillShade="BF"/>
          </w:tcPr>
          <w:p w:rsidR="00FF1EE1" w:rsidRDefault="00FF1EE1" w:rsidP="008B501D">
            <w:pPr>
              <w:pStyle w:val="NoSpacing"/>
            </w:pPr>
            <w:r>
              <w:t>13</w:t>
            </w:r>
          </w:p>
        </w:tc>
        <w:tc>
          <w:tcPr>
            <w:tcW w:w="440" w:type="dxa"/>
            <w:shd w:val="clear" w:color="auto" w:fill="BFBFBF" w:themeFill="background1" w:themeFillShade="BF"/>
          </w:tcPr>
          <w:p w:rsidR="00FF1EE1" w:rsidRDefault="00FF1EE1" w:rsidP="008B501D">
            <w:pPr>
              <w:pStyle w:val="NoSpacing"/>
            </w:pPr>
            <w:r>
              <w:t>14</w:t>
            </w:r>
          </w:p>
        </w:tc>
        <w:tc>
          <w:tcPr>
            <w:tcW w:w="440" w:type="dxa"/>
            <w:shd w:val="clear" w:color="auto" w:fill="BFBFBF" w:themeFill="background1" w:themeFillShade="BF"/>
          </w:tcPr>
          <w:p w:rsidR="00FF1EE1" w:rsidRDefault="00FF1EE1" w:rsidP="008B501D">
            <w:pPr>
              <w:pStyle w:val="NoSpacing"/>
            </w:pPr>
            <w:r>
              <w:t>15</w:t>
            </w:r>
          </w:p>
        </w:tc>
        <w:tc>
          <w:tcPr>
            <w:tcW w:w="440" w:type="dxa"/>
            <w:shd w:val="clear" w:color="auto" w:fill="BFBFBF" w:themeFill="background1" w:themeFillShade="BF"/>
          </w:tcPr>
          <w:p w:rsidR="00FF1EE1" w:rsidRDefault="00FF1EE1" w:rsidP="008B501D">
            <w:pPr>
              <w:pStyle w:val="NoSpacing"/>
            </w:pPr>
            <w:r>
              <w:t>16</w:t>
            </w:r>
          </w:p>
        </w:tc>
        <w:tc>
          <w:tcPr>
            <w:tcW w:w="440" w:type="dxa"/>
            <w:shd w:val="clear" w:color="auto" w:fill="BFBFBF" w:themeFill="background1" w:themeFillShade="BF"/>
          </w:tcPr>
          <w:p w:rsidR="00FF1EE1" w:rsidRDefault="00FF1EE1" w:rsidP="008B501D">
            <w:pPr>
              <w:pStyle w:val="NoSpacing"/>
            </w:pPr>
            <w:r>
              <w:t>17</w:t>
            </w:r>
          </w:p>
        </w:tc>
        <w:tc>
          <w:tcPr>
            <w:tcW w:w="440" w:type="dxa"/>
            <w:shd w:val="clear" w:color="auto" w:fill="BFBFBF" w:themeFill="background1" w:themeFillShade="BF"/>
          </w:tcPr>
          <w:p w:rsidR="00FF1EE1" w:rsidRDefault="00FF1EE1" w:rsidP="008B501D">
            <w:pPr>
              <w:pStyle w:val="NoSpacing"/>
            </w:pPr>
            <w:r>
              <w:t>18</w:t>
            </w:r>
          </w:p>
        </w:tc>
        <w:tc>
          <w:tcPr>
            <w:tcW w:w="440" w:type="dxa"/>
            <w:shd w:val="clear" w:color="auto" w:fill="BFBFBF" w:themeFill="background1" w:themeFillShade="BF"/>
          </w:tcPr>
          <w:p w:rsidR="00FF1EE1" w:rsidRDefault="00FF1EE1" w:rsidP="008B501D">
            <w:pPr>
              <w:pStyle w:val="NoSpacing"/>
            </w:pPr>
            <w:r>
              <w:t>19</w:t>
            </w:r>
          </w:p>
        </w:tc>
        <w:tc>
          <w:tcPr>
            <w:tcW w:w="440" w:type="dxa"/>
            <w:shd w:val="clear" w:color="auto" w:fill="BFBFBF" w:themeFill="background1" w:themeFillShade="BF"/>
          </w:tcPr>
          <w:p w:rsidR="00FF1EE1" w:rsidRDefault="00FF1EE1" w:rsidP="008B501D">
            <w:pPr>
              <w:pStyle w:val="NoSpacing"/>
            </w:pPr>
            <w:r>
              <w:t>20</w:t>
            </w:r>
          </w:p>
        </w:tc>
      </w:tr>
      <w:tr w:rsidR="00FF1EE1" w:rsidTr="008B501D">
        <w:tc>
          <w:tcPr>
            <w:tcW w:w="423" w:type="dxa"/>
            <w:shd w:val="clear" w:color="auto" w:fill="BFBFBF" w:themeFill="background1" w:themeFillShade="BF"/>
          </w:tcPr>
          <w:p w:rsidR="00FF1EE1" w:rsidRDefault="00FF1EE1" w:rsidP="008B501D">
            <w:pPr>
              <w:pStyle w:val="NoSpacing"/>
            </w:pPr>
            <w:r>
              <w:t>1</w:t>
            </w:r>
          </w:p>
        </w:tc>
        <w:tc>
          <w:tcPr>
            <w:tcW w:w="422"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T</w:t>
            </w:r>
          </w:p>
        </w:tc>
        <w:tc>
          <w:tcPr>
            <w:tcW w:w="423" w:type="dxa"/>
            <w:shd w:val="clear" w:color="auto" w:fill="CCFF66"/>
          </w:tcPr>
          <w:p w:rsidR="00FF1EE1" w:rsidRPr="00C928FC" w:rsidRDefault="00D31AA8" w:rsidP="008B501D">
            <w:pPr>
              <w:pStyle w:val="NoSpacing"/>
              <w:rPr>
                <w:rFonts w:ascii="LCD Display Grid" w:hAnsi="LCD Display Grid"/>
                <w:b/>
              </w:rPr>
            </w:pPr>
            <w:r>
              <w:rPr>
                <w:rFonts w:ascii="LCD Display Grid" w:hAnsi="LCD Display Grid"/>
                <w:b/>
              </w:rPr>
              <w:t>i</w:t>
            </w:r>
          </w:p>
        </w:tc>
        <w:tc>
          <w:tcPr>
            <w:tcW w:w="423" w:type="dxa"/>
            <w:shd w:val="clear" w:color="auto" w:fill="CCFF66"/>
          </w:tcPr>
          <w:p w:rsidR="00FF1EE1" w:rsidRPr="00C928FC" w:rsidRDefault="00D31AA8" w:rsidP="008B501D">
            <w:pPr>
              <w:pStyle w:val="NoSpacing"/>
              <w:rPr>
                <w:rFonts w:ascii="LCD Display Grid" w:hAnsi="LCD Display Grid"/>
                <w:b/>
              </w:rPr>
            </w:pPr>
            <w:r>
              <w:rPr>
                <w:rFonts w:ascii="LCD Display Grid" w:hAnsi="LCD Display Grid"/>
                <w:b/>
              </w:rPr>
              <w:t>m</w:t>
            </w:r>
          </w:p>
        </w:tc>
        <w:tc>
          <w:tcPr>
            <w:tcW w:w="422" w:type="dxa"/>
            <w:shd w:val="clear" w:color="auto" w:fill="CCFF66"/>
          </w:tcPr>
          <w:p w:rsidR="00FF1EE1" w:rsidRPr="00C928FC" w:rsidRDefault="00D31AA8" w:rsidP="008B501D">
            <w:pPr>
              <w:pStyle w:val="NoSpacing"/>
              <w:rPr>
                <w:rFonts w:ascii="LCD Display Grid" w:hAnsi="LCD Display Grid"/>
                <w:b/>
              </w:rPr>
            </w:pPr>
            <w:r>
              <w:rPr>
                <w:rFonts w:ascii="LCD Display Grid" w:hAnsi="LCD Display Grid"/>
                <w:b/>
              </w:rPr>
              <w:t>e</w:t>
            </w: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2" w:type="dxa"/>
            <w:shd w:val="clear" w:color="auto" w:fill="CCFF66"/>
          </w:tcPr>
          <w:p w:rsidR="00FF1EE1" w:rsidRPr="00C928FC" w:rsidRDefault="00D31AA8" w:rsidP="008B501D">
            <w:pPr>
              <w:pStyle w:val="NoSpacing"/>
              <w:rPr>
                <w:rFonts w:ascii="LCD Display Grid" w:hAnsi="LCD Display Grid"/>
                <w:b/>
              </w:rPr>
            </w:pPr>
            <w:r>
              <w:rPr>
                <w:rFonts w:ascii="LCD Display Grid" w:hAnsi="LCD Display Grid"/>
                <w:b/>
              </w:rPr>
              <w:t>s</w:t>
            </w:r>
          </w:p>
        </w:tc>
        <w:tc>
          <w:tcPr>
            <w:tcW w:w="422" w:type="dxa"/>
            <w:shd w:val="clear" w:color="auto" w:fill="CCFF66"/>
          </w:tcPr>
          <w:p w:rsidR="00FF1EE1" w:rsidRPr="00C928FC" w:rsidRDefault="00D31AA8" w:rsidP="008B501D">
            <w:pPr>
              <w:pStyle w:val="NoSpacing"/>
              <w:rPr>
                <w:rFonts w:ascii="LCD Display Grid" w:hAnsi="LCD Display Grid"/>
                <w:b/>
              </w:rPr>
            </w:pPr>
            <w:r>
              <w:rPr>
                <w:rFonts w:ascii="LCD Display Grid" w:hAnsi="LCD Display Grid"/>
                <w:b/>
              </w:rPr>
              <w:t>e</w:t>
            </w:r>
          </w:p>
        </w:tc>
        <w:tc>
          <w:tcPr>
            <w:tcW w:w="422" w:type="dxa"/>
            <w:shd w:val="clear" w:color="auto" w:fill="CCFF66"/>
          </w:tcPr>
          <w:p w:rsidR="00FF1EE1" w:rsidRPr="00C928FC" w:rsidRDefault="00D31AA8" w:rsidP="008B501D">
            <w:pPr>
              <w:pStyle w:val="NoSpacing"/>
              <w:rPr>
                <w:rFonts w:ascii="LCD Display Grid" w:hAnsi="LCD Display Grid"/>
                <w:b/>
              </w:rPr>
            </w:pPr>
            <w:r>
              <w:rPr>
                <w:rFonts w:ascii="LCD Display Grid" w:hAnsi="LCD Display Grid"/>
                <w:b/>
              </w:rPr>
              <w:t>l</w:t>
            </w:r>
          </w:p>
        </w:tc>
        <w:tc>
          <w:tcPr>
            <w:tcW w:w="421" w:type="dxa"/>
            <w:shd w:val="clear" w:color="auto" w:fill="CCFF66"/>
          </w:tcPr>
          <w:p w:rsidR="00FF1EE1" w:rsidRPr="00C928FC" w:rsidRDefault="00D31AA8" w:rsidP="008B501D">
            <w:pPr>
              <w:pStyle w:val="NoSpacing"/>
              <w:rPr>
                <w:rFonts w:ascii="LCD Display Grid" w:hAnsi="LCD Display Grid"/>
                <w:b/>
              </w:rPr>
            </w:pPr>
            <w:r>
              <w:rPr>
                <w:rFonts w:ascii="LCD Display Grid" w:hAnsi="LCD Display Grid"/>
                <w:b/>
              </w:rPr>
              <w:t>e</w:t>
            </w:r>
          </w:p>
        </w:tc>
        <w:tc>
          <w:tcPr>
            <w:tcW w:w="440" w:type="dxa"/>
            <w:shd w:val="clear" w:color="auto" w:fill="CCFF66"/>
          </w:tcPr>
          <w:p w:rsidR="00FF1EE1" w:rsidRPr="00C928FC" w:rsidRDefault="00D31AA8" w:rsidP="008B501D">
            <w:pPr>
              <w:pStyle w:val="NoSpacing"/>
              <w:rPr>
                <w:rFonts w:ascii="LCD Display Grid" w:hAnsi="LCD Display Grid"/>
                <w:b/>
              </w:rPr>
            </w:pPr>
            <w:r>
              <w:rPr>
                <w:rFonts w:ascii="LCD Display Grid" w:hAnsi="LCD Display Grid"/>
                <w:b/>
              </w:rPr>
              <w:t>c</w:t>
            </w:r>
          </w:p>
        </w:tc>
        <w:tc>
          <w:tcPr>
            <w:tcW w:w="440" w:type="dxa"/>
            <w:shd w:val="clear" w:color="auto" w:fill="CCFF66"/>
          </w:tcPr>
          <w:p w:rsidR="00FF1EE1" w:rsidRPr="00C928FC" w:rsidRDefault="00D31AA8" w:rsidP="008B501D">
            <w:pPr>
              <w:pStyle w:val="NoSpacing"/>
              <w:rPr>
                <w:rFonts w:ascii="LCD Display Grid" w:hAnsi="LCD Display Grid"/>
                <w:b/>
              </w:rPr>
            </w:pPr>
            <w:r>
              <w:rPr>
                <w:rFonts w:ascii="LCD Display Grid" w:hAnsi="LCD Display Grid"/>
                <w:b/>
              </w:rPr>
              <w:t>t</w:t>
            </w:r>
          </w:p>
        </w:tc>
        <w:tc>
          <w:tcPr>
            <w:tcW w:w="440" w:type="dxa"/>
            <w:shd w:val="clear" w:color="auto" w:fill="CCFF66"/>
          </w:tcPr>
          <w:p w:rsidR="00FF1EE1" w:rsidRPr="00C928FC" w:rsidRDefault="00D31AA8" w:rsidP="008B501D">
            <w:pPr>
              <w:pStyle w:val="NoSpacing"/>
              <w:rPr>
                <w:rFonts w:ascii="LCD Display Grid" w:hAnsi="LCD Display Grid"/>
                <w:b/>
              </w:rPr>
            </w:pPr>
            <w:r>
              <w:rPr>
                <w:rFonts w:ascii="LCD Display Grid" w:hAnsi="LCD Display Grid"/>
                <w:b/>
              </w:rPr>
              <w:t>i</w:t>
            </w:r>
          </w:p>
        </w:tc>
        <w:tc>
          <w:tcPr>
            <w:tcW w:w="440" w:type="dxa"/>
            <w:shd w:val="clear" w:color="auto" w:fill="CCFF66"/>
          </w:tcPr>
          <w:p w:rsidR="00FF1EE1" w:rsidRPr="00C928FC" w:rsidRDefault="00D31AA8" w:rsidP="008B501D">
            <w:pPr>
              <w:pStyle w:val="NoSpacing"/>
              <w:rPr>
                <w:rFonts w:ascii="LCD Display Grid" w:hAnsi="LCD Display Grid"/>
                <w:b/>
              </w:rPr>
            </w:pPr>
            <w:r>
              <w:rPr>
                <w:rFonts w:ascii="LCD Display Grid" w:hAnsi="LCD Display Grid"/>
                <w:b/>
              </w:rPr>
              <w:t>o</w:t>
            </w:r>
          </w:p>
        </w:tc>
        <w:tc>
          <w:tcPr>
            <w:tcW w:w="440" w:type="dxa"/>
            <w:shd w:val="clear" w:color="auto" w:fill="CCFF66"/>
          </w:tcPr>
          <w:p w:rsidR="00FF1EE1" w:rsidRPr="00C928FC" w:rsidRDefault="00D31AA8" w:rsidP="008B501D">
            <w:pPr>
              <w:pStyle w:val="NoSpacing"/>
              <w:rPr>
                <w:rFonts w:ascii="LCD Display Grid" w:hAnsi="LCD Display Grid"/>
                <w:b/>
              </w:rPr>
            </w:pPr>
            <w:r>
              <w:rPr>
                <w:rFonts w:ascii="LCD Display Grid" w:hAnsi="LCD Display Grid"/>
                <w:b/>
              </w:rPr>
              <w:t>n</w:t>
            </w: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r>
      <w:tr w:rsidR="00FF1EE1" w:rsidTr="008B501D">
        <w:tc>
          <w:tcPr>
            <w:tcW w:w="423" w:type="dxa"/>
            <w:shd w:val="clear" w:color="auto" w:fill="BFBFBF" w:themeFill="background1" w:themeFillShade="BF"/>
          </w:tcPr>
          <w:p w:rsidR="00FF1EE1" w:rsidRDefault="00FF1EE1" w:rsidP="008B501D">
            <w:pPr>
              <w:pStyle w:val="NoSpacing"/>
            </w:pPr>
            <w:r>
              <w:t>2</w:t>
            </w:r>
          </w:p>
        </w:tc>
        <w:tc>
          <w:tcPr>
            <w:tcW w:w="422"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&gt;</w:t>
            </w:r>
          </w:p>
        </w:tc>
        <w:tc>
          <w:tcPr>
            <w:tcW w:w="423" w:type="dxa"/>
            <w:shd w:val="clear" w:color="auto" w:fill="CCFF66"/>
          </w:tcPr>
          <w:p w:rsidR="00FF1EE1" w:rsidRPr="00C928FC" w:rsidRDefault="00FF1EE1" w:rsidP="008B501D">
            <w:pPr>
              <w:pStyle w:val="NoSpacing"/>
              <w:rPr>
                <w:rFonts w:ascii="LCD Display Grid" w:hAnsi="LCD Display Grid"/>
                <w:b/>
              </w:rPr>
            </w:pPr>
          </w:p>
        </w:tc>
        <w:tc>
          <w:tcPr>
            <w:tcW w:w="423"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1</w:t>
            </w:r>
          </w:p>
        </w:tc>
        <w:tc>
          <w:tcPr>
            <w:tcW w:w="422"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w:t>
            </w: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2"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8</w:t>
            </w: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1"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h</w:t>
            </w:r>
          </w:p>
        </w:tc>
        <w:tc>
          <w:tcPr>
            <w:tcW w:w="440"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o</w:t>
            </w:r>
          </w:p>
        </w:tc>
        <w:tc>
          <w:tcPr>
            <w:tcW w:w="440"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u</w:t>
            </w:r>
          </w:p>
        </w:tc>
        <w:tc>
          <w:tcPr>
            <w:tcW w:w="440"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r</w:t>
            </w:r>
          </w:p>
        </w:tc>
        <w:tc>
          <w:tcPr>
            <w:tcW w:w="440"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s</w:t>
            </w: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r>
      <w:tr w:rsidR="00FF1EE1" w:rsidTr="008B501D">
        <w:tc>
          <w:tcPr>
            <w:tcW w:w="423" w:type="dxa"/>
            <w:shd w:val="clear" w:color="auto" w:fill="BFBFBF" w:themeFill="background1" w:themeFillShade="BF"/>
          </w:tcPr>
          <w:p w:rsidR="00FF1EE1" w:rsidRDefault="00FF1EE1" w:rsidP="008B501D">
            <w:pPr>
              <w:pStyle w:val="NoSpacing"/>
            </w:pPr>
            <w:r>
              <w:t>3</w:t>
            </w: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3" w:type="dxa"/>
            <w:shd w:val="clear" w:color="auto" w:fill="CCFF66"/>
          </w:tcPr>
          <w:p w:rsidR="00FF1EE1" w:rsidRPr="00C928FC" w:rsidRDefault="00FF1EE1" w:rsidP="008B501D">
            <w:pPr>
              <w:pStyle w:val="NoSpacing"/>
              <w:rPr>
                <w:rFonts w:ascii="LCD Display Grid" w:hAnsi="LCD Display Grid"/>
                <w:b/>
              </w:rPr>
            </w:pPr>
          </w:p>
        </w:tc>
        <w:tc>
          <w:tcPr>
            <w:tcW w:w="423"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2</w:t>
            </w:r>
          </w:p>
        </w:tc>
        <w:tc>
          <w:tcPr>
            <w:tcW w:w="422"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w:t>
            </w: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2"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1</w:t>
            </w:r>
          </w:p>
        </w:tc>
        <w:tc>
          <w:tcPr>
            <w:tcW w:w="422"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6</w:t>
            </w: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1"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h</w:t>
            </w:r>
          </w:p>
        </w:tc>
        <w:tc>
          <w:tcPr>
            <w:tcW w:w="440"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o</w:t>
            </w:r>
          </w:p>
        </w:tc>
        <w:tc>
          <w:tcPr>
            <w:tcW w:w="440"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u</w:t>
            </w:r>
          </w:p>
        </w:tc>
        <w:tc>
          <w:tcPr>
            <w:tcW w:w="440"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r</w:t>
            </w:r>
          </w:p>
        </w:tc>
        <w:tc>
          <w:tcPr>
            <w:tcW w:w="440"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s</w:t>
            </w: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r>
      <w:tr w:rsidR="00FF1EE1" w:rsidTr="008B501D">
        <w:tc>
          <w:tcPr>
            <w:tcW w:w="423" w:type="dxa"/>
            <w:shd w:val="clear" w:color="auto" w:fill="BFBFBF" w:themeFill="background1" w:themeFillShade="BF"/>
          </w:tcPr>
          <w:p w:rsidR="00FF1EE1" w:rsidRDefault="00FF1EE1" w:rsidP="008B501D">
            <w:pPr>
              <w:pStyle w:val="NoSpacing"/>
            </w:pPr>
            <w:r>
              <w:t>4</w:t>
            </w: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3" w:type="dxa"/>
            <w:shd w:val="clear" w:color="auto" w:fill="CCFF66"/>
          </w:tcPr>
          <w:p w:rsidR="00FF1EE1" w:rsidRPr="00C928FC" w:rsidRDefault="00FF1EE1" w:rsidP="008B501D">
            <w:pPr>
              <w:pStyle w:val="NoSpacing"/>
              <w:rPr>
                <w:rFonts w:ascii="LCD Display Grid" w:hAnsi="LCD Display Grid"/>
                <w:b/>
              </w:rPr>
            </w:pPr>
          </w:p>
        </w:tc>
        <w:tc>
          <w:tcPr>
            <w:tcW w:w="423" w:type="dxa"/>
            <w:shd w:val="clear" w:color="auto" w:fill="CCFF66"/>
          </w:tcPr>
          <w:p w:rsidR="00FF1EE1" w:rsidRPr="00C928FC" w:rsidRDefault="00FF1EE1" w:rsidP="008B501D">
            <w:pPr>
              <w:pStyle w:val="NoSpacing"/>
              <w:rPr>
                <w:rFonts w:ascii="LCD Display Grid" w:hAnsi="LCD Display Grid"/>
                <w:b/>
              </w:rPr>
            </w:pP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1"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r>
    </w:tbl>
    <w:p w:rsidR="00FF1EE1" w:rsidRDefault="00FF1EE1" w:rsidP="00FF1EE1"/>
    <w:tbl>
      <w:tblPr>
        <w:tblStyle w:val="TableGrid"/>
        <w:tblW w:w="0" w:type="auto"/>
        <w:tblLook w:val="04A0" w:firstRow="1" w:lastRow="0" w:firstColumn="1" w:lastColumn="0" w:noHBand="0" w:noVBand="1"/>
      </w:tblPr>
      <w:tblGrid>
        <w:gridCol w:w="1413"/>
        <w:gridCol w:w="7654"/>
      </w:tblGrid>
      <w:tr w:rsidR="00FF1EE1" w:rsidTr="008B501D">
        <w:tc>
          <w:tcPr>
            <w:tcW w:w="1413" w:type="dxa"/>
          </w:tcPr>
          <w:p w:rsidR="00FF1EE1" w:rsidRDefault="00FF1EE1" w:rsidP="008B501D">
            <w:pPr>
              <w:pStyle w:val="NoSpacing"/>
              <w:rPr>
                <w:lang w:val="en-GB"/>
              </w:rPr>
            </w:pPr>
            <w:r>
              <w:rPr>
                <w:rFonts w:cstheme="minorHAnsi"/>
                <w:lang w:val="en-GB"/>
              </w:rPr>
              <w:t>↑</w:t>
            </w:r>
          </w:p>
        </w:tc>
        <w:tc>
          <w:tcPr>
            <w:tcW w:w="7654" w:type="dxa"/>
          </w:tcPr>
          <w:p w:rsidR="00FF1EE1" w:rsidRDefault="00FF1EE1" w:rsidP="008B501D">
            <w:pPr>
              <w:pStyle w:val="NoSpacing"/>
              <w:rPr>
                <w:lang w:val="en-GB"/>
              </w:rPr>
            </w:pPr>
            <w:r>
              <w:rPr>
                <w:lang w:val="en-GB"/>
              </w:rPr>
              <w:t>Move cursor up one line</w:t>
            </w:r>
          </w:p>
        </w:tc>
      </w:tr>
      <w:tr w:rsidR="00FF1EE1" w:rsidTr="008B501D">
        <w:tc>
          <w:tcPr>
            <w:tcW w:w="1413" w:type="dxa"/>
          </w:tcPr>
          <w:p w:rsidR="00FF1EE1" w:rsidRDefault="00FF1EE1" w:rsidP="008B501D">
            <w:pPr>
              <w:pStyle w:val="NoSpacing"/>
              <w:rPr>
                <w:lang w:val="en-GB"/>
              </w:rPr>
            </w:pPr>
            <w:r>
              <w:rPr>
                <w:rFonts w:cstheme="minorHAnsi"/>
                <w:lang w:val="en-GB"/>
              </w:rPr>
              <w:t>↓</w:t>
            </w:r>
          </w:p>
        </w:tc>
        <w:tc>
          <w:tcPr>
            <w:tcW w:w="7654" w:type="dxa"/>
          </w:tcPr>
          <w:p w:rsidR="00FF1EE1" w:rsidRDefault="00FF1EE1" w:rsidP="008B501D">
            <w:pPr>
              <w:pStyle w:val="NoSpacing"/>
              <w:rPr>
                <w:lang w:val="en-GB"/>
              </w:rPr>
            </w:pPr>
            <w:r>
              <w:rPr>
                <w:lang w:val="en-GB"/>
              </w:rPr>
              <w:t>Move cursor down one line</w:t>
            </w:r>
          </w:p>
        </w:tc>
      </w:tr>
      <w:tr w:rsidR="00FF1EE1" w:rsidTr="008B501D">
        <w:tc>
          <w:tcPr>
            <w:tcW w:w="1413" w:type="dxa"/>
          </w:tcPr>
          <w:p w:rsidR="00FF1EE1" w:rsidRDefault="00FF1EE1" w:rsidP="008B501D">
            <w:pPr>
              <w:pStyle w:val="NoSpacing"/>
              <w:rPr>
                <w:rFonts w:cstheme="minorHAnsi"/>
                <w:lang w:val="en-GB"/>
              </w:rPr>
            </w:pPr>
            <w:r>
              <w:rPr>
                <w:rFonts w:cstheme="minorHAnsi"/>
                <w:lang w:val="en-GB"/>
              </w:rPr>
              <w:t>ENT</w:t>
            </w:r>
          </w:p>
        </w:tc>
        <w:tc>
          <w:tcPr>
            <w:tcW w:w="7654" w:type="dxa"/>
          </w:tcPr>
          <w:p w:rsidR="00FF1EE1" w:rsidRDefault="00FF1EE1" w:rsidP="008B501D">
            <w:pPr>
              <w:pStyle w:val="NoSpacing"/>
              <w:rPr>
                <w:lang w:val="en-GB"/>
              </w:rPr>
            </w:pPr>
            <w:r>
              <w:rPr>
                <w:lang w:val="en-GB"/>
              </w:rPr>
              <w:t>Select current timer and return to tube repair menu</w:t>
            </w:r>
          </w:p>
        </w:tc>
      </w:tr>
      <w:tr w:rsidR="00FF1EE1" w:rsidTr="008B501D">
        <w:tc>
          <w:tcPr>
            <w:tcW w:w="1413" w:type="dxa"/>
          </w:tcPr>
          <w:p w:rsidR="00FF1EE1" w:rsidRDefault="00F5017F" w:rsidP="008B501D">
            <w:pPr>
              <w:pStyle w:val="NoSpacing"/>
              <w:rPr>
                <w:rFonts w:cstheme="minorHAnsi"/>
                <w:lang w:val="en-GB"/>
              </w:rPr>
            </w:pPr>
            <w:r>
              <w:rPr>
                <w:rFonts w:cstheme="minorHAnsi"/>
                <w:lang w:val="en-GB"/>
              </w:rPr>
              <w:t>X</w:t>
            </w:r>
          </w:p>
        </w:tc>
        <w:tc>
          <w:tcPr>
            <w:tcW w:w="7654" w:type="dxa"/>
          </w:tcPr>
          <w:p w:rsidR="00FF1EE1" w:rsidRDefault="00FF1EE1" w:rsidP="008B501D">
            <w:pPr>
              <w:pStyle w:val="NoSpacing"/>
              <w:rPr>
                <w:lang w:val="en-GB"/>
              </w:rPr>
            </w:pPr>
            <w:r>
              <w:rPr>
                <w:lang w:val="en-GB"/>
              </w:rPr>
              <w:t>Leave current menu level and return to tube repair menu without selecting a (new) timer</w:t>
            </w:r>
          </w:p>
        </w:tc>
      </w:tr>
      <w:tr w:rsidR="00FF1EE1" w:rsidTr="008B501D">
        <w:tc>
          <w:tcPr>
            <w:tcW w:w="1413" w:type="dxa"/>
          </w:tcPr>
          <w:p w:rsidR="00FF1EE1" w:rsidRDefault="00FF1EE1" w:rsidP="008B501D">
            <w:pPr>
              <w:pStyle w:val="NoSpacing"/>
              <w:rPr>
                <w:rFonts w:cstheme="minorHAnsi"/>
                <w:lang w:val="en-GB"/>
              </w:rPr>
            </w:pPr>
            <w:r>
              <w:rPr>
                <w:rFonts w:cstheme="minorHAnsi"/>
                <w:lang w:val="en-GB"/>
              </w:rPr>
              <w:t>others</w:t>
            </w:r>
          </w:p>
        </w:tc>
        <w:tc>
          <w:tcPr>
            <w:tcW w:w="7654" w:type="dxa"/>
          </w:tcPr>
          <w:p w:rsidR="00FF1EE1" w:rsidRDefault="00FF1EE1" w:rsidP="008B501D">
            <w:pPr>
              <w:pStyle w:val="NoSpacing"/>
              <w:rPr>
                <w:lang w:val="en-GB"/>
              </w:rPr>
            </w:pPr>
            <w:r>
              <w:rPr>
                <w:lang w:val="en-GB"/>
              </w:rPr>
              <w:t>No function</w:t>
            </w:r>
          </w:p>
        </w:tc>
      </w:tr>
    </w:tbl>
    <w:p w:rsidR="00FF1EE1" w:rsidRPr="00CB039C" w:rsidRDefault="00FF1EE1" w:rsidP="00FF1EE1"/>
    <w:p w:rsidR="004E7E73" w:rsidRDefault="004E7E73">
      <w:pPr>
        <w:jc w:val="left"/>
      </w:pPr>
      <w:r>
        <w:br w:type="page"/>
      </w:r>
    </w:p>
    <w:p w:rsidR="004E7E73" w:rsidRDefault="004E7E73" w:rsidP="004E7E73">
      <w:pPr>
        <w:pStyle w:val="Heading4"/>
      </w:pPr>
      <w:r>
        <w:lastRenderedPageBreak/>
        <w:t>Cathode repair menu</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4E7E73" w:rsidTr="008B501D">
        <w:tc>
          <w:tcPr>
            <w:tcW w:w="423" w:type="dxa"/>
            <w:shd w:val="clear" w:color="auto" w:fill="BFBFBF" w:themeFill="background1" w:themeFillShade="BF"/>
          </w:tcPr>
          <w:p w:rsidR="004E7E73" w:rsidRDefault="004E7E73" w:rsidP="008B501D">
            <w:pPr>
              <w:pStyle w:val="NoSpacing"/>
            </w:pPr>
            <w:r>
              <w:t>/</w:t>
            </w:r>
          </w:p>
        </w:tc>
        <w:tc>
          <w:tcPr>
            <w:tcW w:w="422" w:type="dxa"/>
            <w:shd w:val="clear" w:color="auto" w:fill="BFBFBF" w:themeFill="background1" w:themeFillShade="BF"/>
          </w:tcPr>
          <w:p w:rsidR="004E7E73" w:rsidRDefault="004E7E73" w:rsidP="008B501D">
            <w:pPr>
              <w:pStyle w:val="NoSpacing"/>
            </w:pPr>
            <w:r>
              <w:t>1</w:t>
            </w:r>
          </w:p>
        </w:tc>
        <w:tc>
          <w:tcPr>
            <w:tcW w:w="423" w:type="dxa"/>
            <w:shd w:val="clear" w:color="auto" w:fill="BFBFBF" w:themeFill="background1" w:themeFillShade="BF"/>
          </w:tcPr>
          <w:p w:rsidR="004E7E73" w:rsidRDefault="004E7E73" w:rsidP="008B501D">
            <w:pPr>
              <w:pStyle w:val="NoSpacing"/>
            </w:pPr>
            <w:r>
              <w:t>2</w:t>
            </w:r>
          </w:p>
        </w:tc>
        <w:tc>
          <w:tcPr>
            <w:tcW w:w="423" w:type="dxa"/>
            <w:shd w:val="clear" w:color="auto" w:fill="BFBFBF" w:themeFill="background1" w:themeFillShade="BF"/>
          </w:tcPr>
          <w:p w:rsidR="004E7E73" w:rsidRDefault="004E7E73" w:rsidP="008B501D">
            <w:pPr>
              <w:pStyle w:val="NoSpacing"/>
            </w:pPr>
            <w:r>
              <w:t>3</w:t>
            </w:r>
          </w:p>
        </w:tc>
        <w:tc>
          <w:tcPr>
            <w:tcW w:w="422" w:type="dxa"/>
            <w:shd w:val="clear" w:color="auto" w:fill="BFBFBF" w:themeFill="background1" w:themeFillShade="BF"/>
          </w:tcPr>
          <w:p w:rsidR="004E7E73" w:rsidRDefault="004E7E73" w:rsidP="008B501D">
            <w:pPr>
              <w:pStyle w:val="NoSpacing"/>
            </w:pPr>
            <w:r>
              <w:t>4</w:t>
            </w:r>
          </w:p>
        </w:tc>
        <w:tc>
          <w:tcPr>
            <w:tcW w:w="422" w:type="dxa"/>
            <w:shd w:val="clear" w:color="auto" w:fill="BFBFBF" w:themeFill="background1" w:themeFillShade="BF"/>
          </w:tcPr>
          <w:p w:rsidR="004E7E73" w:rsidRDefault="004E7E73" w:rsidP="008B501D">
            <w:pPr>
              <w:pStyle w:val="NoSpacing"/>
            </w:pPr>
            <w:r>
              <w:t>5</w:t>
            </w:r>
          </w:p>
        </w:tc>
        <w:tc>
          <w:tcPr>
            <w:tcW w:w="422" w:type="dxa"/>
            <w:shd w:val="clear" w:color="auto" w:fill="BFBFBF" w:themeFill="background1" w:themeFillShade="BF"/>
          </w:tcPr>
          <w:p w:rsidR="004E7E73" w:rsidRDefault="004E7E73" w:rsidP="008B501D">
            <w:pPr>
              <w:pStyle w:val="NoSpacing"/>
            </w:pPr>
            <w:r>
              <w:t>6</w:t>
            </w:r>
          </w:p>
        </w:tc>
        <w:tc>
          <w:tcPr>
            <w:tcW w:w="422" w:type="dxa"/>
            <w:shd w:val="clear" w:color="auto" w:fill="BFBFBF" w:themeFill="background1" w:themeFillShade="BF"/>
          </w:tcPr>
          <w:p w:rsidR="004E7E73" w:rsidRDefault="004E7E73" w:rsidP="008B501D">
            <w:pPr>
              <w:pStyle w:val="NoSpacing"/>
            </w:pPr>
            <w:r>
              <w:t>7</w:t>
            </w:r>
          </w:p>
        </w:tc>
        <w:tc>
          <w:tcPr>
            <w:tcW w:w="422" w:type="dxa"/>
            <w:shd w:val="clear" w:color="auto" w:fill="BFBFBF" w:themeFill="background1" w:themeFillShade="BF"/>
          </w:tcPr>
          <w:p w:rsidR="004E7E73" w:rsidRDefault="004E7E73" w:rsidP="008B501D">
            <w:pPr>
              <w:pStyle w:val="NoSpacing"/>
            </w:pPr>
            <w:r>
              <w:t>8</w:t>
            </w:r>
          </w:p>
        </w:tc>
        <w:tc>
          <w:tcPr>
            <w:tcW w:w="421" w:type="dxa"/>
            <w:shd w:val="clear" w:color="auto" w:fill="BFBFBF" w:themeFill="background1" w:themeFillShade="BF"/>
          </w:tcPr>
          <w:p w:rsidR="004E7E73" w:rsidRDefault="004E7E73" w:rsidP="008B501D">
            <w:pPr>
              <w:pStyle w:val="NoSpacing"/>
            </w:pPr>
            <w:r>
              <w:t>9</w:t>
            </w:r>
          </w:p>
        </w:tc>
        <w:tc>
          <w:tcPr>
            <w:tcW w:w="440" w:type="dxa"/>
            <w:shd w:val="clear" w:color="auto" w:fill="BFBFBF" w:themeFill="background1" w:themeFillShade="BF"/>
          </w:tcPr>
          <w:p w:rsidR="004E7E73" w:rsidRDefault="004E7E73" w:rsidP="008B501D">
            <w:pPr>
              <w:pStyle w:val="NoSpacing"/>
            </w:pPr>
            <w:r>
              <w:t>10</w:t>
            </w:r>
          </w:p>
        </w:tc>
        <w:tc>
          <w:tcPr>
            <w:tcW w:w="440" w:type="dxa"/>
            <w:shd w:val="clear" w:color="auto" w:fill="BFBFBF" w:themeFill="background1" w:themeFillShade="BF"/>
          </w:tcPr>
          <w:p w:rsidR="004E7E73" w:rsidRDefault="004E7E73" w:rsidP="008B501D">
            <w:pPr>
              <w:pStyle w:val="NoSpacing"/>
            </w:pPr>
            <w:r>
              <w:t>11</w:t>
            </w:r>
          </w:p>
        </w:tc>
        <w:tc>
          <w:tcPr>
            <w:tcW w:w="440" w:type="dxa"/>
            <w:shd w:val="clear" w:color="auto" w:fill="BFBFBF" w:themeFill="background1" w:themeFillShade="BF"/>
          </w:tcPr>
          <w:p w:rsidR="004E7E73" w:rsidRDefault="004E7E73" w:rsidP="008B501D">
            <w:pPr>
              <w:pStyle w:val="NoSpacing"/>
            </w:pPr>
            <w:r>
              <w:t>12</w:t>
            </w:r>
          </w:p>
        </w:tc>
        <w:tc>
          <w:tcPr>
            <w:tcW w:w="440" w:type="dxa"/>
            <w:shd w:val="clear" w:color="auto" w:fill="BFBFBF" w:themeFill="background1" w:themeFillShade="BF"/>
          </w:tcPr>
          <w:p w:rsidR="004E7E73" w:rsidRDefault="004E7E73" w:rsidP="008B501D">
            <w:pPr>
              <w:pStyle w:val="NoSpacing"/>
            </w:pPr>
            <w:r>
              <w:t>13</w:t>
            </w:r>
          </w:p>
        </w:tc>
        <w:tc>
          <w:tcPr>
            <w:tcW w:w="440" w:type="dxa"/>
            <w:shd w:val="clear" w:color="auto" w:fill="BFBFBF" w:themeFill="background1" w:themeFillShade="BF"/>
          </w:tcPr>
          <w:p w:rsidR="004E7E73" w:rsidRDefault="004E7E73" w:rsidP="008B501D">
            <w:pPr>
              <w:pStyle w:val="NoSpacing"/>
            </w:pPr>
            <w:r>
              <w:t>14</w:t>
            </w:r>
          </w:p>
        </w:tc>
        <w:tc>
          <w:tcPr>
            <w:tcW w:w="440" w:type="dxa"/>
            <w:shd w:val="clear" w:color="auto" w:fill="BFBFBF" w:themeFill="background1" w:themeFillShade="BF"/>
          </w:tcPr>
          <w:p w:rsidR="004E7E73" w:rsidRDefault="004E7E73" w:rsidP="008B501D">
            <w:pPr>
              <w:pStyle w:val="NoSpacing"/>
            </w:pPr>
            <w:r>
              <w:t>15</w:t>
            </w:r>
          </w:p>
        </w:tc>
        <w:tc>
          <w:tcPr>
            <w:tcW w:w="440" w:type="dxa"/>
            <w:shd w:val="clear" w:color="auto" w:fill="BFBFBF" w:themeFill="background1" w:themeFillShade="BF"/>
          </w:tcPr>
          <w:p w:rsidR="004E7E73" w:rsidRDefault="004E7E73" w:rsidP="008B501D">
            <w:pPr>
              <w:pStyle w:val="NoSpacing"/>
            </w:pPr>
            <w:r>
              <w:t>16</w:t>
            </w:r>
          </w:p>
        </w:tc>
        <w:tc>
          <w:tcPr>
            <w:tcW w:w="440" w:type="dxa"/>
            <w:shd w:val="clear" w:color="auto" w:fill="BFBFBF" w:themeFill="background1" w:themeFillShade="BF"/>
          </w:tcPr>
          <w:p w:rsidR="004E7E73" w:rsidRDefault="004E7E73" w:rsidP="008B501D">
            <w:pPr>
              <w:pStyle w:val="NoSpacing"/>
            </w:pPr>
            <w:r>
              <w:t>17</w:t>
            </w:r>
          </w:p>
        </w:tc>
        <w:tc>
          <w:tcPr>
            <w:tcW w:w="440" w:type="dxa"/>
            <w:shd w:val="clear" w:color="auto" w:fill="BFBFBF" w:themeFill="background1" w:themeFillShade="BF"/>
          </w:tcPr>
          <w:p w:rsidR="004E7E73" w:rsidRDefault="004E7E73" w:rsidP="008B501D">
            <w:pPr>
              <w:pStyle w:val="NoSpacing"/>
            </w:pPr>
            <w:r>
              <w:t>18</w:t>
            </w:r>
          </w:p>
        </w:tc>
        <w:tc>
          <w:tcPr>
            <w:tcW w:w="440" w:type="dxa"/>
            <w:shd w:val="clear" w:color="auto" w:fill="BFBFBF" w:themeFill="background1" w:themeFillShade="BF"/>
          </w:tcPr>
          <w:p w:rsidR="004E7E73" w:rsidRDefault="004E7E73" w:rsidP="008B501D">
            <w:pPr>
              <w:pStyle w:val="NoSpacing"/>
            </w:pPr>
            <w:r>
              <w:t>19</w:t>
            </w:r>
          </w:p>
        </w:tc>
        <w:tc>
          <w:tcPr>
            <w:tcW w:w="440" w:type="dxa"/>
            <w:shd w:val="clear" w:color="auto" w:fill="BFBFBF" w:themeFill="background1" w:themeFillShade="BF"/>
          </w:tcPr>
          <w:p w:rsidR="004E7E73" w:rsidRDefault="004E7E73" w:rsidP="008B501D">
            <w:pPr>
              <w:pStyle w:val="NoSpacing"/>
            </w:pPr>
            <w:r>
              <w:t>20</w:t>
            </w:r>
          </w:p>
        </w:tc>
      </w:tr>
      <w:tr w:rsidR="004E7E73" w:rsidTr="008B501D">
        <w:tc>
          <w:tcPr>
            <w:tcW w:w="423" w:type="dxa"/>
            <w:shd w:val="clear" w:color="auto" w:fill="BFBFBF" w:themeFill="background1" w:themeFillShade="BF"/>
          </w:tcPr>
          <w:p w:rsidR="004E7E73" w:rsidRDefault="004E7E73" w:rsidP="008B501D">
            <w:pPr>
              <w:pStyle w:val="NoSpacing"/>
            </w:pPr>
            <w:r>
              <w:t>1</w:t>
            </w: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C</w:t>
            </w:r>
          </w:p>
        </w:tc>
        <w:tc>
          <w:tcPr>
            <w:tcW w:w="423"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a</w:t>
            </w:r>
          </w:p>
        </w:tc>
        <w:tc>
          <w:tcPr>
            <w:tcW w:w="423"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t</w:t>
            </w: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h</w:t>
            </w: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o</w:t>
            </w: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d</w:t>
            </w: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e</w:t>
            </w: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1"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r</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e</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p</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a</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i</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r</w:t>
            </w: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r>
      <w:tr w:rsidR="004E7E73" w:rsidTr="008B501D">
        <w:tc>
          <w:tcPr>
            <w:tcW w:w="423" w:type="dxa"/>
            <w:shd w:val="clear" w:color="auto" w:fill="BFBFBF" w:themeFill="background1" w:themeFillShade="BF"/>
          </w:tcPr>
          <w:p w:rsidR="004E7E73" w:rsidRDefault="004E7E73" w:rsidP="008B501D">
            <w:pPr>
              <w:pStyle w:val="NoSpacing"/>
            </w:pPr>
            <w:r>
              <w:t>2</w:t>
            </w: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&gt;</w:t>
            </w:r>
          </w:p>
        </w:tc>
        <w:tc>
          <w:tcPr>
            <w:tcW w:w="423" w:type="dxa"/>
            <w:shd w:val="clear" w:color="auto" w:fill="CCFF66"/>
          </w:tcPr>
          <w:p w:rsidR="004E7E73" w:rsidRPr="00C928FC" w:rsidRDefault="004E7E73" w:rsidP="008B501D">
            <w:pPr>
              <w:pStyle w:val="NoSpacing"/>
              <w:rPr>
                <w:rFonts w:ascii="LCD Display Grid" w:hAnsi="LCD Display Grid"/>
                <w:b/>
              </w:rPr>
            </w:pPr>
          </w:p>
        </w:tc>
        <w:tc>
          <w:tcPr>
            <w:tcW w:w="423"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1</w:t>
            </w: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w:t>
            </w: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2" w:type="dxa"/>
            <w:shd w:val="clear" w:color="auto" w:fill="CCFF66"/>
          </w:tcPr>
          <w:p w:rsidR="004E7E73" w:rsidRPr="00C928FC" w:rsidRDefault="00D31AA8" w:rsidP="008B501D">
            <w:pPr>
              <w:pStyle w:val="NoSpacing"/>
              <w:rPr>
                <w:rFonts w:ascii="LCD Display Grid" w:hAnsi="LCD Display Grid"/>
                <w:b/>
              </w:rPr>
            </w:pPr>
            <w:r>
              <w:rPr>
                <w:rFonts w:ascii="LCD Display Grid" w:hAnsi="LCD Display Grid"/>
                <w:b/>
              </w:rPr>
              <w:t>V</w:t>
            </w:r>
          </w:p>
        </w:tc>
        <w:tc>
          <w:tcPr>
            <w:tcW w:w="422" w:type="dxa"/>
            <w:shd w:val="clear" w:color="auto" w:fill="CCFF66"/>
          </w:tcPr>
          <w:p w:rsidR="004E7E73" w:rsidRPr="00C928FC" w:rsidRDefault="00D31AA8" w:rsidP="008B501D">
            <w:pPr>
              <w:pStyle w:val="NoSpacing"/>
              <w:rPr>
                <w:rFonts w:ascii="LCD Display Grid" w:hAnsi="LCD Display Grid"/>
                <w:b/>
              </w:rPr>
            </w:pPr>
            <w:r>
              <w:rPr>
                <w:rFonts w:ascii="LCD Display Grid" w:hAnsi="LCD Display Grid"/>
                <w:b/>
              </w:rPr>
              <w:t>o</w:t>
            </w:r>
          </w:p>
        </w:tc>
        <w:tc>
          <w:tcPr>
            <w:tcW w:w="422" w:type="dxa"/>
            <w:shd w:val="clear" w:color="auto" w:fill="CCFF66"/>
          </w:tcPr>
          <w:p w:rsidR="004E7E73" w:rsidRPr="00C928FC" w:rsidRDefault="00D31AA8" w:rsidP="008B501D">
            <w:pPr>
              <w:pStyle w:val="NoSpacing"/>
              <w:rPr>
                <w:rFonts w:ascii="LCD Display Grid" w:hAnsi="LCD Display Grid"/>
                <w:b/>
              </w:rPr>
            </w:pPr>
            <w:r>
              <w:rPr>
                <w:rFonts w:ascii="LCD Display Grid" w:hAnsi="LCD Display Grid"/>
                <w:b/>
              </w:rPr>
              <w:t>l</w:t>
            </w:r>
          </w:p>
        </w:tc>
        <w:tc>
          <w:tcPr>
            <w:tcW w:w="421" w:type="dxa"/>
            <w:shd w:val="clear" w:color="auto" w:fill="CCFF66"/>
          </w:tcPr>
          <w:p w:rsidR="004E7E73" w:rsidRPr="00C928FC" w:rsidRDefault="00D31AA8" w:rsidP="008B501D">
            <w:pPr>
              <w:pStyle w:val="NoSpacing"/>
              <w:rPr>
                <w:rFonts w:ascii="LCD Display Grid" w:hAnsi="LCD Display Grid"/>
                <w:b/>
              </w:rPr>
            </w:pPr>
            <w:r>
              <w:rPr>
                <w:rFonts w:ascii="LCD Display Grid" w:hAnsi="LCD Display Grid"/>
                <w:b/>
              </w:rPr>
              <w:t>t</w:t>
            </w:r>
          </w:p>
        </w:tc>
        <w:tc>
          <w:tcPr>
            <w:tcW w:w="440" w:type="dxa"/>
            <w:shd w:val="clear" w:color="auto" w:fill="CCFF66"/>
          </w:tcPr>
          <w:p w:rsidR="004E7E73" w:rsidRPr="00C928FC" w:rsidRDefault="00D31AA8" w:rsidP="008B501D">
            <w:pPr>
              <w:pStyle w:val="NoSpacing"/>
              <w:rPr>
                <w:rFonts w:ascii="LCD Display Grid" w:hAnsi="LCD Display Grid"/>
                <w:b/>
              </w:rPr>
            </w:pPr>
            <w:r>
              <w:rPr>
                <w:rFonts w:ascii="LCD Display Grid" w:hAnsi="LCD Display Grid"/>
                <w:b/>
              </w:rPr>
              <w:t>a</w:t>
            </w:r>
          </w:p>
        </w:tc>
        <w:tc>
          <w:tcPr>
            <w:tcW w:w="440" w:type="dxa"/>
            <w:shd w:val="clear" w:color="auto" w:fill="CCFF66"/>
          </w:tcPr>
          <w:p w:rsidR="004E7E73" w:rsidRPr="00C928FC" w:rsidRDefault="00D31AA8" w:rsidP="008B501D">
            <w:pPr>
              <w:pStyle w:val="NoSpacing"/>
              <w:rPr>
                <w:rFonts w:ascii="LCD Display Grid" w:hAnsi="LCD Display Grid"/>
                <w:b/>
              </w:rPr>
            </w:pPr>
            <w:r>
              <w:rPr>
                <w:rFonts w:ascii="LCD Display Grid" w:hAnsi="LCD Display Grid"/>
                <w:b/>
              </w:rPr>
              <w:t>g</w:t>
            </w:r>
          </w:p>
        </w:tc>
        <w:tc>
          <w:tcPr>
            <w:tcW w:w="440" w:type="dxa"/>
            <w:shd w:val="clear" w:color="auto" w:fill="CCFF66"/>
          </w:tcPr>
          <w:p w:rsidR="004E7E73" w:rsidRPr="00C928FC" w:rsidRDefault="00F7436A" w:rsidP="008B501D">
            <w:pPr>
              <w:pStyle w:val="NoSpacing"/>
              <w:rPr>
                <w:rFonts w:ascii="LCD Display Grid" w:hAnsi="LCD Display Grid"/>
                <w:b/>
              </w:rPr>
            </w:pPr>
            <w:r>
              <w:rPr>
                <w:rFonts w:ascii="LCD Display Grid" w:hAnsi="LCD Display Grid"/>
                <w:b/>
              </w:rPr>
              <w:t>e</w:t>
            </w: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F7436A" w:rsidP="008B501D">
            <w:pPr>
              <w:pStyle w:val="NoSpacing"/>
              <w:rPr>
                <w:rFonts w:ascii="LCD Display Grid" w:hAnsi="LCD Display Grid"/>
                <w:b/>
              </w:rPr>
            </w:pPr>
            <w:r>
              <w:rPr>
                <w:rFonts w:ascii="LCD Display Grid" w:hAnsi="LCD Display Grid"/>
                <w:b/>
              </w:rPr>
              <w:t>6</w:t>
            </w:r>
          </w:p>
        </w:tc>
        <w:tc>
          <w:tcPr>
            <w:tcW w:w="440" w:type="dxa"/>
            <w:shd w:val="clear" w:color="auto" w:fill="CCFF66"/>
          </w:tcPr>
          <w:p w:rsidR="004E7E73" w:rsidRPr="00C928FC" w:rsidRDefault="00F7436A" w:rsidP="008B501D">
            <w:pPr>
              <w:pStyle w:val="NoSpacing"/>
              <w:rPr>
                <w:rFonts w:ascii="LCD Display Grid" w:hAnsi="LCD Display Grid"/>
                <w:b/>
              </w:rPr>
            </w:pPr>
            <w:r>
              <w:rPr>
                <w:rFonts w:ascii="LCD Display Grid" w:hAnsi="LCD Display Grid"/>
                <w:b/>
              </w:rPr>
              <w:t>0</w:t>
            </w:r>
          </w:p>
        </w:tc>
        <w:tc>
          <w:tcPr>
            <w:tcW w:w="440" w:type="dxa"/>
            <w:shd w:val="clear" w:color="auto" w:fill="CCFF66"/>
          </w:tcPr>
          <w:p w:rsidR="004E7E73" w:rsidRPr="00C928FC" w:rsidRDefault="00F7436A" w:rsidP="008B501D">
            <w:pPr>
              <w:pStyle w:val="NoSpacing"/>
              <w:rPr>
                <w:rFonts w:ascii="LCD Display Grid" w:hAnsi="LCD Display Grid"/>
                <w:b/>
              </w:rPr>
            </w:pPr>
            <w:r>
              <w:rPr>
                <w:rFonts w:ascii="LCD Display Grid" w:hAnsi="LCD Display Grid"/>
                <w:b/>
              </w:rPr>
              <w:t>0</w:t>
            </w: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F7436A" w:rsidP="008B501D">
            <w:pPr>
              <w:pStyle w:val="NoSpacing"/>
              <w:rPr>
                <w:rFonts w:ascii="LCD Display Grid" w:hAnsi="LCD Display Grid"/>
                <w:b/>
              </w:rPr>
            </w:pPr>
            <w:r>
              <w:rPr>
                <w:rFonts w:ascii="LCD Display Grid" w:hAnsi="LCD Display Grid"/>
                <w:b/>
              </w:rPr>
              <w:t>V</w:t>
            </w:r>
          </w:p>
        </w:tc>
      </w:tr>
      <w:tr w:rsidR="004E7E73" w:rsidTr="008B501D">
        <w:tc>
          <w:tcPr>
            <w:tcW w:w="423" w:type="dxa"/>
            <w:shd w:val="clear" w:color="auto" w:fill="BFBFBF" w:themeFill="background1" w:themeFillShade="BF"/>
          </w:tcPr>
          <w:p w:rsidR="004E7E73" w:rsidRDefault="004E7E73" w:rsidP="008B501D">
            <w:pPr>
              <w:pStyle w:val="NoSpacing"/>
            </w:pPr>
            <w:r>
              <w:t>3</w:t>
            </w: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3" w:type="dxa"/>
            <w:shd w:val="clear" w:color="auto" w:fill="CCFF66"/>
          </w:tcPr>
          <w:p w:rsidR="004E7E73" w:rsidRPr="00C928FC" w:rsidRDefault="004E7E73" w:rsidP="008B501D">
            <w:pPr>
              <w:pStyle w:val="NoSpacing"/>
              <w:rPr>
                <w:rFonts w:ascii="LCD Display Grid" w:hAnsi="LCD Display Grid"/>
                <w:b/>
              </w:rPr>
            </w:pPr>
          </w:p>
        </w:tc>
        <w:tc>
          <w:tcPr>
            <w:tcW w:w="423"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2</w:t>
            </w: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w:t>
            </w: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T</w:t>
            </w: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i</w:t>
            </w: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m</w:t>
            </w:r>
          </w:p>
        </w:tc>
        <w:tc>
          <w:tcPr>
            <w:tcW w:w="421"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e</w:t>
            </w: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F7436A" w:rsidP="008B501D">
            <w:pPr>
              <w:pStyle w:val="NoSpacing"/>
              <w:rPr>
                <w:rFonts w:ascii="LCD Display Grid" w:hAnsi="LCD Display Grid"/>
                <w:b/>
              </w:rPr>
            </w:pPr>
            <w:r>
              <w:rPr>
                <w:rFonts w:ascii="LCD Display Grid" w:hAnsi="LCD Display Grid"/>
                <w:b/>
              </w:rPr>
              <w:t>8</w:t>
            </w: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F7436A" w:rsidP="008B501D">
            <w:pPr>
              <w:pStyle w:val="NoSpacing"/>
              <w:rPr>
                <w:rFonts w:ascii="LCD Display Grid" w:hAnsi="LCD Display Grid"/>
                <w:b/>
              </w:rPr>
            </w:pPr>
            <w:r>
              <w:rPr>
                <w:rFonts w:ascii="LCD Display Grid" w:hAnsi="LCD Display Grid"/>
                <w:b/>
              </w:rPr>
              <w:t>h</w:t>
            </w:r>
          </w:p>
        </w:tc>
      </w:tr>
      <w:tr w:rsidR="004E7E73" w:rsidTr="008B501D">
        <w:tc>
          <w:tcPr>
            <w:tcW w:w="423" w:type="dxa"/>
            <w:shd w:val="clear" w:color="auto" w:fill="BFBFBF" w:themeFill="background1" w:themeFillShade="BF"/>
          </w:tcPr>
          <w:p w:rsidR="004E7E73" w:rsidRDefault="004E7E73" w:rsidP="008B501D">
            <w:pPr>
              <w:pStyle w:val="NoSpacing"/>
            </w:pPr>
            <w:r>
              <w:t>4</w:t>
            </w: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3" w:type="dxa"/>
            <w:shd w:val="clear" w:color="auto" w:fill="CCFF66"/>
          </w:tcPr>
          <w:p w:rsidR="004E7E73" w:rsidRPr="00C928FC" w:rsidRDefault="004E7E73" w:rsidP="008B501D">
            <w:pPr>
              <w:pStyle w:val="NoSpacing"/>
              <w:rPr>
                <w:rFonts w:ascii="LCD Display Grid" w:hAnsi="LCD Display Grid"/>
                <w:b/>
              </w:rPr>
            </w:pPr>
          </w:p>
        </w:tc>
        <w:tc>
          <w:tcPr>
            <w:tcW w:w="423"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3</w:t>
            </w: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w:t>
            </w: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S</w:t>
            </w: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t</w:t>
            </w: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a</w:t>
            </w:r>
          </w:p>
        </w:tc>
        <w:tc>
          <w:tcPr>
            <w:tcW w:w="421"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r</w:t>
            </w:r>
          </w:p>
        </w:tc>
        <w:tc>
          <w:tcPr>
            <w:tcW w:w="440" w:type="dxa"/>
            <w:shd w:val="clear" w:color="auto" w:fill="CCFF66"/>
          </w:tcPr>
          <w:p w:rsidR="004E7E73" w:rsidRPr="00C928FC" w:rsidRDefault="00F7436A" w:rsidP="008B501D">
            <w:pPr>
              <w:pStyle w:val="NoSpacing"/>
              <w:rPr>
                <w:rFonts w:ascii="LCD Display Grid" w:hAnsi="LCD Display Grid"/>
                <w:b/>
              </w:rPr>
            </w:pPr>
            <w:r>
              <w:rPr>
                <w:rFonts w:ascii="LCD Display Grid" w:hAnsi="LCD Display Grid"/>
                <w:b/>
              </w:rPr>
              <w:t>t</w:t>
            </w: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r>
    </w:tbl>
    <w:p w:rsidR="004E7E73" w:rsidRDefault="004E7E73" w:rsidP="004E7E73"/>
    <w:tbl>
      <w:tblPr>
        <w:tblStyle w:val="TableGrid"/>
        <w:tblW w:w="0" w:type="auto"/>
        <w:tblLook w:val="04A0" w:firstRow="1" w:lastRow="0" w:firstColumn="1" w:lastColumn="0" w:noHBand="0" w:noVBand="1"/>
      </w:tblPr>
      <w:tblGrid>
        <w:gridCol w:w="1413"/>
        <w:gridCol w:w="4961"/>
      </w:tblGrid>
      <w:tr w:rsidR="004E7E73" w:rsidTr="008B501D">
        <w:tc>
          <w:tcPr>
            <w:tcW w:w="1413" w:type="dxa"/>
          </w:tcPr>
          <w:p w:rsidR="004E7E73" w:rsidRDefault="004E7E73" w:rsidP="008B501D">
            <w:pPr>
              <w:pStyle w:val="NoSpacing"/>
              <w:rPr>
                <w:lang w:val="en-GB"/>
              </w:rPr>
            </w:pPr>
            <w:r>
              <w:rPr>
                <w:rFonts w:cstheme="minorHAnsi"/>
                <w:lang w:val="en-GB"/>
              </w:rPr>
              <w:t>↑</w:t>
            </w:r>
          </w:p>
        </w:tc>
        <w:tc>
          <w:tcPr>
            <w:tcW w:w="4961" w:type="dxa"/>
          </w:tcPr>
          <w:p w:rsidR="004E7E73" w:rsidRDefault="004E7E73" w:rsidP="008B501D">
            <w:pPr>
              <w:pStyle w:val="NoSpacing"/>
              <w:rPr>
                <w:lang w:val="en-GB"/>
              </w:rPr>
            </w:pPr>
            <w:r>
              <w:rPr>
                <w:lang w:val="en-GB"/>
              </w:rPr>
              <w:t>Move cursor up one line</w:t>
            </w:r>
          </w:p>
        </w:tc>
      </w:tr>
      <w:tr w:rsidR="004E7E73" w:rsidTr="008B501D">
        <w:tc>
          <w:tcPr>
            <w:tcW w:w="1413" w:type="dxa"/>
          </w:tcPr>
          <w:p w:rsidR="004E7E73" w:rsidRDefault="004E7E73" w:rsidP="008B501D">
            <w:pPr>
              <w:pStyle w:val="NoSpacing"/>
              <w:rPr>
                <w:lang w:val="en-GB"/>
              </w:rPr>
            </w:pPr>
            <w:r>
              <w:rPr>
                <w:rFonts w:cstheme="minorHAnsi"/>
                <w:lang w:val="en-GB"/>
              </w:rPr>
              <w:t>↓</w:t>
            </w:r>
          </w:p>
        </w:tc>
        <w:tc>
          <w:tcPr>
            <w:tcW w:w="4961" w:type="dxa"/>
          </w:tcPr>
          <w:p w:rsidR="004E7E73" w:rsidRDefault="004E7E73" w:rsidP="008B501D">
            <w:pPr>
              <w:pStyle w:val="NoSpacing"/>
              <w:rPr>
                <w:lang w:val="en-GB"/>
              </w:rPr>
            </w:pPr>
            <w:r>
              <w:rPr>
                <w:lang w:val="en-GB"/>
              </w:rPr>
              <w:t>Move cursor down one line</w:t>
            </w:r>
          </w:p>
        </w:tc>
      </w:tr>
      <w:tr w:rsidR="004E7E73" w:rsidTr="008B501D">
        <w:tc>
          <w:tcPr>
            <w:tcW w:w="1413" w:type="dxa"/>
          </w:tcPr>
          <w:p w:rsidR="004E7E73" w:rsidRDefault="004E7E73" w:rsidP="008B501D">
            <w:pPr>
              <w:pStyle w:val="NoSpacing"/>
              <w:rPr>
                <w:rFonts w:cstheme="minorHAnsi"/>
                <w:lang w:val="en-GB"/>
              </w:rPr>
            </w:pPr>
            <w:r>
              <w:rPr>
                <w:rFonts w:cstheme="minorHAnsi"/>
                <w:lang w:val="en-GB"/>
              </w:rPr>
              <w:t>ENT</w:t>
            </w:r>
          </w:p>
        </w:tc>
        <w:tc>
          <w:tcPr>
            <w:tcW w:w="4961" w:type="dxa"/>
          </w:tcPr>
          <w:p w:rsidR="004E7E73" w:rsidRDefault="004E7E73" w:rsidP="008B501D">
            <w:pPr>
              <w:pStyle w:val="NoSpacing"/>
              <w:rPr>
                <w:lang w:val="en-GB"/>
              </w:rPr>
            </w:pPr>
            <w:r>
              <w:rPr>
                <w:lang w:val="en-GB"/>
              </w:rPr>
              <w:t>Select currently current item</w:t>
            </w:r>
          </w:p>
        </w:tc>
      </w:tr>
      <w:tr w:rsidR="004E7E73" w:rsidTr="008B501D">
        <w:tc>
          <w:tcPr>
            <w:tcW w:w="1413" w:type="dxa"/>
          </w:tcPr>
          <w:p w:rsidR="004E7E73" w:rsidRDefault="00F5017F" w:rsidP="008B501D">
            <w:pPr>
              <w:pStyle w:val="NoSpacing"/>
              <w:rPr>
                <w:rFonts w:cstheme="minorHAnsi"/>
                <w:lang w:val="en-GB"/>
              </w:rPr>
            </w:pPr>
            <w:r>
              <w:rPr>
                <w:rFonts w:cstheme="minorHAnsi"/>
                <w:lang w:val="en-GB"/>
              </w:rPr>
              <w:t>X</w:t>
            </w:r>
          </w:p>
        </w:tc>
        <w:tc>
          <w:tcPr>
            <w:tcW w:w="4961" w:type="dxa"/>
          </w:tcPr>
          <w:p w:rsidR="004E7E73" w:rsidRDefault="004E7E73" w:rsidP="008B501D">
            <w:pPr>
              <w:pStyle w:val="NoSpacing"/>
              <w:rPr>
                <w:lang w:val="en-GB"/>
              </w:rPr>
            </w:pPr>
            <w:r>
              <w:rPr>
                <w:lang w:val="en-GB"/>
              </w:rPr>
              <w:t>Leave current menu level and return to main menu</w:t>
            </w:r>
          </w:p>
        </w:tc>
      </w:tr>
      <w:tr w:rsidR="004E7E73" w:rsidTr="008B501D">
        <w:tc>
          <w:tcPr>
            <w:tcW w:w="1413" w:type="dxa"/>
          </w:tcPr>
          <w:p w:rsidR="004E7E73" w:rsidRDefault="004E7E73" w:rsidP="008B501D">
            <w:pPr>
              <w:pStyle w:val="NoSpacing"/>
              <w:rPr>
                <w:rFonts w:cstheme="minorHAnsi"/>
                <w:lang w:val="en-GB"/>
              </w:rPr>
            </w:pPr>
            <w:r>
              <w:rPr>
                <w:rFonts w:cstheme="minorHAnsi"/>
                <w:lang w:val="en-GB"/>
              </w:rPr>
              <w:t>others</w:t>
            </w:r>
          </w:p>
        </w:tc>
        <w:tc>
          <w:tcPr>
            <w:tcW w:w="4961" w:type="dxa"/>
          </w:tcPr>
          <w:p w:rsidR="004E7E73" w:rsidRDefault="004E7E73" w:rsidP="008B501D">
            <w:pPr>
              <w:pStyle w:val="NoSpacing"/>
              <w:rPr>
                <w:lang w:val="en-GB"/>
              </w:rPr>
            </w:pPr>
            <w:r>
              <w:rPr>
                <w:lang w:val="en-GB"/>
              </w:rPr>
              <w:t>No function</w:t>
            </w:r>
          </w:p>
        </w:tc>
      </w:tr>
    </w:tbl>
    <w:p w:rsidR="004E7E73" w:rsidRDefault="004E7E73" w:rsidP="004E7E73"/>
    <w:p w:rsidR="004E7E73" w:rsidRDefault="004E7E73" w:rsidP="004E7E73">
      <w:r>
        <w:t>The pre-set and the timer menu item both show the current selection, which is always the first item available after each system (re)start.</w:t>
      </w:r>
    </w:p>
    <w:p w:rsidR="004E7E73" w:rsidRDefault="004E7E73" w:rsidP="004E7E73">
      <w:pPr>
        <w:pStyle w:val="Heading5"/>
      </w:pPr>
      <w:r>
        <w:t>Pre-set menu</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4E7E73" w:rsidTr="008B501D">
        <w:tc>
          <w:tcPr>
            <w:tcW w:w="423" w:type="dxa"/>
            <w:shd w:val="clear" w:color="auto" w:fill="BFBFBF" w:themeFill="background1" w:themeFillShade="BF"/>
          </w:tcPr>
          <w:p w:rsidR="004E7E73" w:rsidRDefault="004E7E73" w:rsidP="008B501D">
            <w:pPr>
              <w:pStyle w:val="NoSpacing"/>
            </w:pPr>
            <w:r>
              <w:t>/</w:t>
            </w:r>
          </w:p>
        </w:tc>
        <w:tc>
          <w:tcPr>
            <w:tcW w:w="422" w:type="dxa"/>
            <w:shd w:val="clear" w:color="auto" w:fill="BFBFBF" w:themeFill="background1" w:themeFillShade="BF"/>
          </w:tcPr>
          <w:p w:rsidR="004E7E73" w:rsidRDefault="004E7E73" w:rsidP="008B501D">
            <w:pPr>
              <w:pStyle w:val="NoSpacing"/>
            </w:pPr>
            <w:r>
              <w:t>1</w:t>
            </w:r>
          </w:p>
        </w:tc>
        <w:tc>
          <w:tcPr>
            <w:tcW w:w="423" w:type="dxa"/>
            <w:shd w:val="clear" w:color="auto" w:fill="BFBFBF" w:themeFill="background1" w:themeFillShade="BF"/>
          </w:tcPr>
          <w:p w:rsidR="004E7E73" w:rsidRDefault="004E7E73" w:rsidP="008B501D">
            <w:pPr>
              <w:pStyle w:val="NoSpacing"/>
            </w:pPr>
            <w:r>
              <w:t>2</w:t>
            </w:r>
          </w:p>
        </w:tc>
        <w:tc>
          <w:tcPr>
            <w:tcW w:w="423" w:type="dxa"/>
            <w:shd w:val="clear" w:color="auto" w:fill="BFBFBF" w:themeFill="background1" w:themeFillShade="BF"/>
          </w:tcPr>
          <w:p w:rsidR="004E7E73" w:rsidRDefault="004E7E73" w:rsidP="008B501D">
            <w:pPr>
              <w:pStyle w:val="NoSpacing"/>
            </w:pPr>
            <w:r>
              <w:t>3</w:t>
            </w:r>
          </w:p>
        </w:tc>
        <w:tc>
          <w:tcPr>
            <w:tcW w:w="422" w:type="dxa"/>
            <w:shd w:val="clear" w:color="auto" w:fill="BFBFBF" w:themeFill="background1" w:themeFillShade="BF"/>
          </w:tcPr>
          <w:p w:rsidR="004E7E73" w:rsidRDefault="004E7E73" w:rsidP="008B501D">
            <w:pPr>
              <w:pStyle w:val="NoSpacing"/>
            </w:pPr>
            <w:r>
              <w:t>4</w:t>
            </w:r>
          </w:p>
        </w:tc>
        <w:tc>
          <w:tcPr>
            <w:tcW w:w="422" w:type="dxa"/>
            <w:shd w:val="clear" w:color="auto" w:fill="BFBFBF" w:themeFill="background1" w:themeFillShade="BF"/>
          </w:tcPr>
          <w:p w:rsidR="004E7E73" w:rsidRDefault="004E7E73" w:rsidP="008B501D">
            <w:pPr>
              <w:pStyle w:val="NoSpacing"/>
            </w:pPr>
            <w:r>
              <w:t>5</w:t>
            </w:r>
          </w:p>
        </w:tc>
        <w:tc>
          <w:tcPr>
            <w:tcW w:w="422" w:type="dxa"/>
            <w:shd w:val="clear" w:color="auto" w:fill="BFBFBF" w:themeFill="background1" w:themeFillShade="BF"/>
          </w:tcPr>
          <w:p w:rsidR="004E7E73" w:rsidRDefault="004E7E73" w:rsidP="008B501D">
            <w:pPr>
              <w:pStyle w:val="NoSpacing"/>
            </w:pPr>
            <w:r>
              <w:t>6</w:t>
            </w:r>
          </w:p>
        </w:tc>
        <w:tc>
          <w:tcPr>
            <w:tcW w:w="422" w:type="dxa"/>
            <w:shd w:val="clear" w:color="auto" w:fill="BFBFBF" w:themeFill="background1" w:themeFillShade="BF"/>
          </w:tcPr>
          <w:p w:rsidR="004E7E73" w:rsidRDefault="004E7E73" w:rsidP="008B501D">
            <w:pPr>
              <w:pStyle w:val="NoSpacing"/>
            </w:pPr>
            <w:r>
              <w:t>7</w:t>
            </w:r>
          </w:p>
        </w:tc>
        <w:tc>
          <w:tcPr>
            <w:tcW w:w="422" w:type="dxa"/>
            <w:shd w:val="clear" w:color="auto" w:fill="BFBFBF" w:themeFill="background1" w:themeFillShade="BF"/>
          </w:tcPr>
          <w:p w:rsidR="004E7E73" w:rsidRDefault="004E7E73" w:rsidP="008B501D">
            <w:pPr>
              <w:pStyle w:val="NoSpacing"/>
            </w:pPr>
            <w:r>
              <w:t>8</w:t>
            </w:r>
          </w:p>
        </w:tc>
        <w:tc>
          <w:tcPr>
            <w:tcW w:w="421" w:type="dxa"/>
            <w:shd w:val="clear" w:color="auto" w:fill="BFBFBF" w:themeFill="background1" w:themeFillShade="BF"/>
          </w:tcPr>
          <w:p w:rsidR="004E7E73" w:rsidRDefault="004E7E73" w:rsidP="008B501D">
            <w:pPr>
              <w:pStyle w:val="NoSpacing"/>
            </w:pPr>
            <w:r>
              <w:t>9</w:t>
            </w:r>
          </w:p>
        </w:tc>
        <w:tc>
          <w:tcPr>
            <w:tcW w:w="440" w:type="dxa"/>
            <w:shd w:val="clear" w:color="auto" w:fill="BFBFBF" w:themeFill="background1" w:themeFillShade="BF"/>
          </w:tcPr>
          <w:p w:rsidR="004E7E73" w:rsidRDefault="004E7E73" w:rsidP="008B501D">
            <w:pPr>
              <w:pStyle w:val="NoSpacing"/>
            </w:pPr>
            <w:r>
              <w:t>10</w:t>
            </w:r>
          </w:p>
        </w:tc>
        <w:tc>
          <w:tcPr>
            <w:tcW w:w="440" w:type="dxa"/>
            <w:shd w:val="clear" w:color="auto" w:fill="BFBFBF" w:themeFill="background1" w:themeFillShade="BF"/>
          </w:tcPr>
          <w:p w:rsidR="004E7E73" w:rsidRDefault="004E7E73" w:rsidP="008B501D">
            <w:pPr>
              <w:pStyle w:val="NoSpacing"/>
            </w:pPr>
            <w:r>
              <w:t>11</w:t>
            </w:r>
          </w:p>
        </w:tc>
        <w:tc>
          <w:tcPr>
            <w:tcW w:w="440" w:type="dxa"/>
            <w:shd w:val="clear" w:color="auto" w:fill="BFBFBF" w:themeFill="background1" w:themeFillShade="BF"/>
          </w:tcPr>
          <w:p w:rsidR="004E7E73" w:rsidRDefault="004E7E73" w:rsidP="008B501D">
            <w:pPr>
              <w:pStyle w:val="NoSpacing"/>
            </w:pPr>
            <w:r>
              <w:t>12</w:t>
            </w:r>
          </w:p>
        </w:tc>
        <w:tc>
          <w:tcPr>
            <w:tcW w:w="440" w:type="dxa"/>
            <w:shd w:val="clear" w:color="auto" w:fill="BFBFBF" w:themeFill="background1" w:themeFillShade="BF"/>
          </w:tcPr>
          <w:p w:rsidR="004E7E73" w:rsidRDefault="004E7E73" w:rsidP="008B501D">
            <w:pPr>
              <w:pStyle w:val="NoSpacing"/>
            </w:pPr>
            <w:r>
              <w:t>13</w:t>
            </w:r>
          </w:p>
        </w:tc>
        <w:tc>
          <w:tcPr>
            <w:tcW w:w="440" w:type="dxa"/>
            <w:shd w:val="clear" w:color="auto" w:fill="BFBFBF" w:themeFill="background1" w:themeFillShade="BF"/>
          </w:tcPr>
          <w:p w:rsidR="004E7E73" w:rsidRDefault="004E7E73" w:rsidP="008B501D">
            <w:pPr>
              <w:pStyle w:val="NoSpacing"/>
            </w:pPr>
            <w:r>
              <w:t>14</w:t>
            </w:r>
          </w:p>
        </w:tc>
        <w:tc>
          <w:tcPr>
            <w:tcW w:w="440" w:type="dxa"/>
            <w:shd w:val="clear" w:color="auto" w:fill="BFBFBF" w:themeFill="background1" w:themeFillShade="BF"/>
          </w:tcPr>
          <w:p w:rsidR="004E7E73" w:rsidRDefault="004E7E73" w:rsidP="008B501D">
            <w:pPr>
              <w:pStyle w:val="NoSpacing"/>
            </w:pPr>
            <w:r>
              <w:t>15</w:t>
            </w:r>
          </w:p>
        </w:tc>
        <w:tc>
          <w:tcPr>
            <w:tcW w:w="440" w:type="dxa"/>
            <w:shd w:val="clear" w:color="auto" w:fill="BFBFBF" w:themeFill="background1" w:themeFillShade="BF"/>
          </w:tcPr>
          <w:p w:rsidR="004E7E73" w:rsidRDefault="004E7E73" w:rsidP="008B501D">
            <w:pPr>
              <w:pStyle w:val="NoSpacing"/>
            </w:pPr>
            <w:r>
              <w:t>16</w:t>
            </w:r>
          </w:p>
        </w:tc>
        <w:tc>
          <w:tcPr>
            <w:tcW w:w="440" w:type="dxa"/>
            <w:shd w:val="clear" w:color="auto" w:fill="BFBFBF" w:themeFill="background1" w:themeFillShade="BF"/>
          </w:tcPr>
          <w:p w:rsidR="004E7E73" w:rsidRDefault="004E7E73" w:rsidP="008B501D">
            <w:pPr>
              <w:pStyle w:val="NoSpacing"/>
            </w:pPr>
            <w:r>
              <w:t>17</w:t>
            </w:r>
          </w:p>
        </w:tc>
        <w:tc>
          <w:tcPr>
            <w:tcW w:w="440" w:type="dxa"/>
            <w:shd w:val="clear" w:color="auto" w:fill="BFBFBF" w:themeFill="background1" w:themeFillShade="BF"/>
          </w:tcPr>
          <w:p w:rsidR="004E7E73" w:rsidRDefault="004E7E73" w:rsidP="008B501D">
            <w:pPr>
              <w:pStyle w:val="NoSpacing"/>
            </w:pPr>
            <w:r>
              <w:t>18</w:t>
            </w:r>
          </w:p>
        </w:tc>
        <w:tc>
          <w:tcPr>
            <w:tcW w:w="440" w:type="dxa"/>
            <w:shd w:val="clear" w:color="auto" w:fill="BFBFBF" w:themeFill="background1" w:themeFillShade="BF"/>
          </w:tcPr>
          <w:p w:rsidR="004E7E73" w:rsidRDefault="004E7E73" w:rsidP="008B501D">
            <w:pPr>
              <w:pStyle w:val="NoSpacing"/>
            </w:pPr>
            <w:r>
              <w:t>19</w:t>
            </w:r>
          </w:p>
        </w:tc>
        <w:tc>
          <w:tcPr>
            <w:tcW w:w="440" w:type="dxa"/>
            <w:shd w:val="clear" w:color="auto" w:fill="BFBFBF" w:themeFill="background1" w:themeFillShade="BF"/>
          </w:tcPr>
          <w:p w:rsidR="004E7E73" w:rsidRDefault="004E7E73" w:rsidP="008B501D">
            <w:pPr>
              <w:pStyle w:val="NoSpacing"/>
            </w:pPr>
            <w:r>
              <w:t>20</w:t>
            </w:r>
          </w:p>
        </w:tc>
      </w:tr>
      <w:tr w:rsidR="004E7E73" w:rsidTr="008B501D">
        <w:tc>
          <w:tcPr>
            <w:tcW w:w="423" w:type="dxa"/>
            <w:shd w:val="clear" w:color="auto" w:fill="BFBFBF" w:themeFill="background1" w:themeFillShade="BF"/>
          </w:tcPr>
          <w:p w:rsidR="004E7E73" w:rsidRDefault="00D31AA8" w:rsidP="008B501D">
            <w:pPr>
              <w:pStyle w:val="NoSpacing"/>
            </w:pPr>
            <w:r>
              <w:t>1</w:t>
            </w:r>
          </w:p>
        </w:tc>
        <w:tc>
          <w:tcPr>
            <w:tcW w:w="422" w:type="dxa"/>
            <w:shd w:val="clear" w:color="auto" w:fill="CCFF66"/>
          </w:tcPr>
          <w:p w:rsidR="004E7E73" w:rsidRPr="00C928FC" w:rsidRDefault="00D31AA8" w:rsidP="008B501D">
            <w:pPr>
              <w:pStyle w:val="NoSpacing"/>
              <w:rPr>
                <w:rFonts w:ascii="LCD Display Grid" w:hAnsi="LCD Display Grid"/>
                <w:b/>
              </w:rPr>
            </w:pPr>
            <w:r>
              <w:rPr>
                <w:rFonts w:ascii="LCD Display Grid" w:hAnsi="LCD Display Grid"/>
                <w:b/>
              </w:rPr>
              <w:t>V</w:t>
            </w:r>
          </w:p>
        </w:tc>
        <w:tc>
          <w:tcPr>
            <w:tcW w:w="423" w:type="dxa"/>
            <w:shd w:val="clear" w:color="auto" w:fill="CCFF66"/>
          </w:tcPr>
          <w:p w:rsidR="004E7E73" w:rsidRPr="00C928FC" w:rsidRDefault="00D31AA8" w:rsidP="008B501D">
            <w:pPr>
              <w:pStyle w:val="NoSpacing"/>
              <w:rPr>
                <w:rFonts w:ascii="LCD Display Grid" w:hAnsi="LCD Display Grid"/>
                <w:b/>
              </w:rPr>
            </w:pPr>
            <w:r>
              <w:rPr>
                <w:rFonts w:ascii="LCD Display Grid" w:hAnsi="LCD Display Grid"/>
                <w:b/>
              </w:rPr>
              <w:t>o</w:t>
            </w:r>
          </w:p>
        </w:tc>
        <w:tc>
          <w:tcPr>
            <w:tcW w:w="423" w:type="dxa"/>
            <w:shd w:val="clear" w:color="auto" w:fill="CCFF66"/>
          </w:tcPr>
          <w:p w:rsidR="004E7E73" w:rsidRPr="00C928FC" w:rsidRDefault="00D31AA8" w:rsidP="008B501D">
            <w:pPr>
              <w:pStyle w:val="NoSpacing"/>
              <w:rPr>
                <w:rFonts w:ascii="LCD Display Grid" w:hAnsi="LCD Display Grid"/>
                <w:b/>
              </w:rPr>
            </w:pPr>
            <w:r>
              <w:rPr>
                <w:rFonts w:ascii="LCD Display Grid" w:hAnsi="LCD Display Grid"/>
                <w:b/>
              </w:rPr>
              <w:t>l</w:t>
            </w:r>
          </w:p>
        </w:tc>
        <w:tc>
          <w:tcPr>
            <w:tcW w:w="422" w:type="dxa"/>
            <w:shd w:val="clear" w:color="auto" w:fill="CCFF66"/>
          </w:tcPr>
          <w:p w:rsidR="004E7E73" w:rsidRPr="00C928FC" w:rsidRDefault="00D31AA8" w:rsidP="008B501D">
            <w:pPr>
              <w:pStyle w:val="NoSpacing"/>
              <w:rPr>
                <w:rFonts w:ascii="LCD Display Grid" w:hAnsi="LCD Display Grid"/>
                <w:b/>
              </w:rPr>
            </w:pPr>
            <w:r>
              <w:rPr>
                <w:rFonts w:ascii="LCD Display Grid" w:hAnsi="LCD Display Grid"/>
                <w:b/>
              </w:rPr>
              <w:t>t</w:t>
            </w:r>
          </w:p>
        </w:tc>
        <w:tc>
          <w:tcPr>
            <w:tcW w:w="422" w:type="dxa"/>
            <w:shd w:val="clear" w:color="auto" w:fill="CCFF66"/>
          </w:tcPr>
          <w:p w:rsidR="004E7E73" w:rsidRPr="00C928FC" w:rsidRDefault="00D31AA8" w:rsidP="008B501D">
            <w:pPr>
              <w:pStyle w:val="NoSpacing"/>
              <w:rPr>
                <w:rFonts w:ascii="LCD Display Grid" w:hAnsi="LCD Display Grid"/>
                <w:b/>
              </w:rPr>
            </w:pPr>
            <w:r>
              <w:rPr>
                <w:rFonts w:ascii="LCD Display Grid" w:hAnsi="LCD Display Grid"/>
                <w:b/>
              </w:rPr>
              <w:t>a</w:t>
            </w:r>
          </w:p>
        </w:tc>
        <w:tc>
          <w:tcPr>
            <w:tcW w:w="422" w:type="dxa"/>
            <w:shd w:val="clear" w:color="auto" w:fill="CCFF66"/>
          </w:tcPr>
          <w:p w:rsidR="004E7E73" w:rsidRPr="00C928FC" w:rsidRDefault="00D31AA8" w:rsidP="008B501D">
            <w:pPr>
              <w:pStyle w:val="NoSpacing"/>
              <w:rPr>
                <w:rFonts w:ascii="LCD Display Grid" w:hAnsi="LCD Display Grid"/>
                <w:b/>
              </w:rPr>
            </w:pPr>
            <w:r>
              <w:rPr>
                <w:rFonts w:ascii="LCD Display Grid" w:hAnsi="LCD Display Grid"/>
                <w:b/>
              </w:rPr>
              <w:t>g</w:t>
            </w:r>
          </w:p>
        </w:tc>
        <w:tc>
          <w:tcPr>
            <w:tcW w:w="422" w:type="dxa"/>
            <w:shd w:val="clear" w:color="auto" w:fill="CCFF66"/>
          </w:tcPr>
          <w:p w:rsidR="004E7E73" w:rsidRPr="00C928FC" w:rsidRDefault="00D31AA8" w:rsidP="008B501D">
            <w:pPr>
              <w:pStyle w:val="NoSpacing"/>
              <w:rPr>
                <w:rFonts w:ascii="LCD Display Grid" w:hAnsi="LCD Display Grid"/>
                <w:b/>
              </w:rPr>
            </w:pPr>
            <w:r>
              <w:rPr>
                <w:rFonts w:ascii="LCD Display Grid" w:hAnsi="LCD Display Grid"/>
                <w:b/>
              </w:rPr>
              <w:t>e</w:t>
            </w: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1" w:type="dxa"/>
            <w:shd w:val="clear" w:color="auto" w:fill="CCFF66"/>
          </w:tcPr>
          <w:p w:rsidR="004E7E73" w:rsidRPr="00C928FC" w:rsidRDefault="00D31AA8" w:rsidP="008B501D">
            <w:pPr>
              <w:pStyle w:val="NoSpacing"/>
              <w:rPr>
                <w:rFonts w:ascii="LCD Display Grid" w:hAnsi="LCD Display Grid"/>
                <w:b/>
              </w:rPr>
            </w:pPr>
            <w:r>
              <w:rPr>
                <w:rFonts w:ascii="LCD Display Grid" w:hAnsi="LCD Display Grid"/>
                <w:b/>
              </w:rPr>
              <w:t>s</w:t>
            </w:r>
          </w:p>
        </w:tc>
        <w:tc>
          <w:tcPr>
            <w:tcW w:w="440" w:type="dxa"/>
            <w:shd w:val="clear" w:color="auto" w:fill="CCFF66"/>
          </w:tcPr>
          <w:p w:rsidR="004E7E73" w:rsidRPr="00C928FC" w:rsidRDefault="00D31AA8" w:rsidP="008B501D">
            <w:pPr>
              <w:pStyle w:val="NoSpacing"/>
              <w:rPr>
                <w:rFonts w:ascii="LCD Display Grid" w:hAnsi="LCD Display Grid"/>
                <w:b/>
              </w:rPr>
            </w:pPr>
            <w:r>
              <w:rPr>
                <w:rFonts w:ascii="LCD Display Grid" w:hAnsi="LCD Display Grid"/>
                <w:b/>
              </w:rPr>
              <w:t>e</w:t>
            </w:r>
          </w:p>
        </w:tc>
        <w:tc>
          <w:tcPr>
            <w:tcW w:w="440" w:type="dxa"/>
            <w:shd w:val="clear" w:color="auto" w:fill="CCFF66"/>
          </w:tcPr>
          <w:p w:rsidR="004E7E73" w:rsidRPr="00C928FC" w:rsidRDefault="00D31AA8" w:rsidP="008B501D">
            <w:pPr>
              <w:pStyle w:val="NoSpacing"/>
              <w:rPr>
                <w:rFonts w:ascii="LCD Display Grid" w:hAnsi="LCD Display Grid"/>
                <w:b/>
              </w:rPr>
            </w:pPr>
            <w:r>
              <w:rPr>
                <w:rFonts w:ascii="LCD Display Grid" w:hAnsi="LCD Display Grid"/>
                <w:b/>
              </w:rPr>
              <w:t>l</w:t>
            </w:r>
          </w:p>
        </w:tc>
        <w:tc>
          <w:tcPr>
            <w:tcW w:w="440" w:type="dxa"/>
            <w:shd w:val="clear" w:color="auto" w:fill="CCFF66"/>
          </w:tcPr>
          <w:p w:rsidR="004E7E73" w:rsidRPr="00C928FC" w:rsidRDefault="00D31AA8" w:rsidP="008B501D">
            <w:pPr>
              <w:pStyle w:val="NoSpacing"/>
              <w:rPr>
                <w:rFonts w:ascii="LCD Display Grid" w:hAnsi="LCD Display Grid"/>
                <w:b/>
              </w:rPr>
            </w:pPr>
            <w:r>
              <w:rPr>
                <w:rFonts w:ascii="LCD Display Grid" w:hAnsi="LCD Display Grid"/>
                <w:b/>
              </w:rPr>
              <w:t>e</w:t>
            </w:r>
          </w:p>
        </w:tc>
        <w:tc>
          <w:tcPr>
            <w:tcW w:w="440" w:type="dxa"/>
            <w:shd w:val="clear" w:color="auto" w:fill="CCFF66"/>
          </w:tcPr>
          <w:p w:rsidR="004E7E73" w:rsidRPr="00C928FC" w:rsidRDefault="00D31AA8" w:rsidP="008B501D">
            <w:pPr>
              <w:pStyle w:val="NoSpacing"/>
              <w:rPr>
                <w:rFonts w:ascii="LCD Display Grid" w:hAnsi="LCD Display Grid"/>
                <w:b/>
              </w:rPr>
            </w:pPr>
            <w:r>
              <w:rPr>
                <w:rFonts w:ascii="LCD Display Grid" w:hAnsi="LCD Display Grid"/>
                <w:b/>
              </w:rPr>
              <w:t>c</w:t>
            </w:r>
          </w:p>
        </w:tc>
        <w:tc>
          <w:tcPr>
            <w:tcW w:w="440" w:type="dxa"/>
            <w:shd w:val="clear" w:color="auto" w:fill="CCFF66"/>
          </w:tcPr>
          <w:p w:rsidR="004E7E73" w:rsidRPr="00C928FC" w:rsidRDefault="00D31AA8" w:rsidP="008B501D">
            <w:pPr>
              <w:pStyle w:val="NoSpacing"/>
              <w:rPr>
                <w:rFonts w:ascii="LCD Display Grid" w:hAnsi="LCD Display Grid"/>
                <w:b/>
              </w:rPr>
            </w:pPr>
            <w:r>
              <w:rPr>
                <w:rFonts w:ascii="LCD Display Grid" w:hAnsi="LCD Display Grid"/>
                <w:b/>
              </w:rPr>
              <w:t>t</w:t>
            </w:r>
          </w:p>
        </w:tc>
        <w:tc>
          <w:tcPr>
            <w:tcW w:w="440" w:type="dxa"/>
            <w:shd w:val="clear" w:color="auto" w:fill="CCFF66"/>
          </w:tcPr>
          <w:p w:rsidR="004E7E73" w:rsidRPr="00C928FC" w:rsidRDefault="00D31AA8" w:rsidP="008B501D">
            <w:pPr>
              <w:pStyle w:val="NoSpacing"/>
              <w:rPr>
                <w:rFonts w:ascii="LCD Display Grid" w:hAnsi="LCD Display Grid"/>
                <w:b/>
              </w:rPr>
            </w:pPr>
            <w:r>
              <w:rPr>
                <w:rFonts w:ascii="LCD Display Grid" w:hAnsi="LCD Display Grid"/>
                <w:b/>
              </w:rPr>
              <w:t>i</w:t>
            </w:r>
          </w:p>
        </w:tc>
        <w:tc>
          <w:tcPr>
            <w:tcW w:w="440" w:type="dxa"/>
            <w:shd w:val="clear" w:color="auto" w:fill="CCFF66"/>
          </w:tcPr>
          <w:p w:rsidR="004E7E73" w:rsidRPr="00C928FC" w:rsidRDefault="00D31AA8" w:rsidP="008B501D">
            <w:pPr>
              <w:pStyle w:val="NoSpacing"/>
              <w:rPr>
                <w:rFonts w:ascii="LCD Display Grid" w:hAnsi="LCD Display Grid"/>
                <w:b/>
              </w:rPr>
            </w:pPr>
            <w:r>
              <w:rPr>
                <w:rFonts w:ascii="LCD Display Grid" w:hAnsi="LCD Display Grid"/>
                <w:b/>
              </w:rPr>
              <w:t>o</w:t>
            </w:r>
          </w:p>
        </w:tc>
        <w:tc>
          <w:tcPr>
            <w:tcW w:w="440" w:type="dxa"/>
            <w:shd w:val="clear" w:color="auto" w:fill="CCFF66"/>
          </w:tcPr>
          <w:p w:rsidR="004E7E73" w:rsidRPr="00C928FC" w:rsidRDefault="00D31AA8" w:rsidP="008B501D">
            <w:pPr>
              <w:pStyle w:val="NoSpacing"/>
              <w:rPr>
                <w:rFonts w:ascii="LCD Display Grid" w:hAnsi="LCD Display Grid"/>
                <w:b/>
              </w:rPr>
            </w:pPr>
            <w:r>
              <w:rPr>
                <w:rFonts w:ascii="LCD Display Grid" w:hAnsi="LCD Display Grid"/>
                <w:b/>
              </w:rPr>
              <w:t>n</w:t>
            </w: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r>
      <w:tr w:rsidR="004E7E73" w:rsidTr="008B501D">
        <w:tc>
          <w:tcPr>
            <w:tcW w:w="423" w:type="dxa"/>
            <w:shd w:val="clear" w:color="auto" w:fill="BFBFBF" w:themeFill="background1" w:themeFillShade="BF"/>
          </w:tcPr>
          <w:p w:rsidR="004E7E73" w:rsidRDefault="004E7E73" w:rsidP="008B501D">
            <w:pPr>
              <w:pStyle w:val="NoSpacing"/>
            </w:pPr>
            <w:r>
              <w:t>2</w:t>
            </w: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&gt;</w:t>
            </w:r>
          </w:p>
        </w:tc>
        <w:tc>
          <w:tcPr>
            <w:tcW w:w="423" w:type="dxa"/>
            <w:shd w:val="clear" w:color="auto" w:fill="CCFF66"/>
          </w:tcPr>
          <w:p w:rsidR="004E7E73" w:rsidRPr="00C928FC" w:rsidRDefault="004E7E73" w:rsidP="008B501D">
            <w:pPr>
              <w:pStyle w:val="NoSpacing"/>
              <w:rPr>
                <w:rFonts w:ascii="LCD Display Grid" w:hAnsi="LCD Display Grid"/>
                <w:b/>
              </w:rPr>
            </w:pPr>
          </w:p>
        </w:tc>
        <w:tc>
          <w:tcPr>
            <w:tcW w:w="423"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1</w:t>
            </w: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w:t>
            </w: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P</w:t>
            </w: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r</w:t>
            </w: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e</w:t>
            </w:r>
          </w:p>
        </w:tc>
        <w:tc>
          <w:tcPr>
            <w:tcW w:w="421"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s</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e</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t</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1</w:t>
            </w: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FA24A0" w:rsidP="008B501D">
            <w:pPr>
              <w:pStyle w:val="NoSpacing"/>
              <w:rPr>
                <w:rFonts w:ascii="LCD Display Grid" w:hAnsi="LCD Display Grid"/>
                <w:b/>
              </w:rPr>
            </w:pPr>
            <w:r>
              <w:rPr>
                <w:rFonts w:ascii="LCD Display Grid" w:hAnsi="LCD Display Grid"/>
                <w:b/>
              </w:rPr>
              <w:t>6</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0</w:t>
            </w:r>
          </w:p>
        </w:tc>
        <w:tc>
          <w:tcPr>
            <w:tcW w:w="440" w:type="dxa"/>
            <w:shd w:val="clear" w:color="auto" w:fill="CCFF66"/>
          </w:tcPr>
          <w:p w:rsidR="004E7E73" w:rsidRPr="00C928FC" w:rsidRDefault="00FA24A0" w:rsidP="008B501D">
            <w:pPr>
              <w:pStyle w:val="NoSpacing"/>
              <w:rPr>
                <w:rFonts w:ascii="LCD Display Grid" w:hAnsi="LCD Display Grid"/>
                <w:b/>
              </w:rPr>
            </w:pPr>
            <w:r>
              <w:rPr>
                <w:rFonts w:ascii="LCD Display Grid" w:hAnsi="LCD Display Grid"/>
                <w:b/>
              </w:rPr>
              <w:t>0</w:t>
            </w: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FA24A0" w:rsidP="008B501D">
            <w:pPr>
              <w:pStyle w:val="NoSpacing"/>
              <w:rPr>
                <w:rFonts w:ascii="LCD Display Grid" w:hAnsi="LCD Display Grid"/>
                <w:b/>
              </w:rPr>
            </w:pPr>
            <w:r>
              <w:rPr>
                <w:rFonts w:ascii="LCD Display Grid" w:hAnsi="LCD Display Grid"/>
                <w:b/>
              </w:rPr>
              <w:t>V</w:t>
            </w:r>
          </w:p>
        </w:tc>
      </w:tr>
      <w:tr w:rsidR="004E7E73" w:rsidTr="008B501D">
        <w:tc>
          <w:tcPr>
            <w:tcW w:w="423" w:type="dxa"/>
            <w:shd w:val="clear" w:color="auto" w:fill="BFBFBF" w:themeFill="background1" w:themeFillShade="BF"/>
          </w:tcPr>
          <w:p w:rsidR="004E7E73" w:rsidRDefault="004E7E73" w:rsidP="008B501D">
            <w:pPr>
              <w:pStyle w:val="NoSpacing"/>
            </w:pPr>
            <w:r>
              <w:t>3</w:t>
            </w: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3" w:type="dxa"/>
            <w:shd w:val="clear" w:color="auto" w:fill="CCFF66"/>
          </w:tcPr>
          <w:p w:rsidR="004E7E73" w:rsidRPr="00C928FC" w:rsidRDefault="004E7E73" w:rsidP="008B501D">
            <w:pPr>
              <w:pStyle w:val="NoSpacing"/>
              <w:rPr>
                <w:rFonts w:ascii="LCD Display Grid" w:hAnsi="LCD Display Grid"/>
                <w:b/>
              </w:rPr>
            </w:pPr>
          </w:p>
        </w:tc>
        <w:tc>
          <w:tcPr>
            <w:tcW w:w="423"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2</w:t>
            </w: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w:t>
            </w: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P</w:t>
            </w: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r</w:t>
            </w: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e</w:t>
            </w:r>
          </w:p>
        </w:tc>
        <w:tc>
          <w:tcPr>
            <w:tcW w:w="421"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s</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e</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t</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2</w:t>
            </w: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FA24A0" w:rsidP="008B501D">
            <w:pPr>
              <w:pStyle w:val="NoSpacing"/>
              <w:rPr>
                <w:rFonts w:ascii="LCD Display Grid" w:hAnsi="LCD Display Grid"/>
                <w:b/>
              </w:rPr>
            </w:pPr>
            <w:r>
              <w:rPr>
                <w:rFonts w:ascii="LCD Display Grid" w:hAnsi="LCD Display Grid"/>
                <w:b/>
              </w:rPr>
              <w:t>8</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0</w:t>
            </w:r>
          </w:p>
        </w:tc>
        <w:tc>
          <w:tcPr>
            <w:tcW w:w="440" w:type="dxa"/>
            <w:shd w:val="clear" w:color="auto" w:fill="CCFF66"/>
          </w:tcPr>
          <w:p w:rsidR="004E7E73" w:rsidRPr="00C928FC" w:rsidRDefault="00FA24A0" w:rsidP="008B501D">
            <w:pPr>
              <w:pStyle w:val="NoSpacing"/>
              <w:rPr>
                <w:rFonts w:ascii="LCD Display Grid" w:hAnsi="LCD Display Grid"/>
                <w:b/>
              </w:rPr>
            </w:pPr>
            <w:r>
              <w:rPr>
                <w:rFonts w:ascii="LCD Display Grid" w:hAnsi="LCD Display Grid"/>
                <w:b/>
              </w:rPr>
              <w:t>0</w:t>
            </w: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FA24A0" w:rsidP="008B501D">
            <w:pPr>
              <w:pStyle w:val="NoSpacing"/>
              <w:rPr>
                <w:rFonts w:ascii="LCD Display Grid" w:hAnsi="LCD Display Grid"/>
                <w:b/>
              </w:rPr>
            </w:pPr>
            <w:r>
              <w:rPr>
                <w:rFonts w:ascii="LCD Display Grid" w:hAnsi="LCD Display Grid"/>
                <w:b/>
              </w:rPr>
              <w:t>V</w:t>
            </w:r>
          </w:p>
        </w:tc>
      </w:tr>
      <w:tr w:rsidR="004E7E73" w:rsidTr="008B501D">
        <w:tc>
          <w:tcPr>
            <w:tcW w:w="423" w:type="dxa"/>
            <w:shd w:val="clear" w:color="auto" w:fill="BFBFBF" w:themeFill="background1" w:themeFillShade="BF"/>
          </w:tcPr>
          <w:p w:rsidR="004E7E73" w:rsidRDefault="004E7E73" w:rsidP="008B501D">
            <w:pPr>
              <w:pStyle w:val="NoSpacing"/>
            </w:pPr>
            <w:r>
              <w:t>4</w:t>
            </w: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3" w:type="dxa"/>
            <w:shd w:val="clear" w:color="auto" w:fill="CCFF66"/>
          </w:tcPr>
          <w:p w:rsidR="004E7E73" w:rsidRPr="00C928FC" w:rsidRDefault="004E7E73" w:rsidP="008B501D">
            <w:pPr>
              <w:pStyle w:val="NoSpacing"/>
              <w:rPr>
                <w:rFonts w:ascii="LCD Display Grid" w:hAnsi="LCD Display Grid"/>
                <w:b/>
              </w:rPr>
            </w:pPr>
          </w:p>
        </w:tc>
        <w:tc>
          <w:tcPr>
            <w:tcW w:w="423"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3</w:t>
            </w: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w:t>
            </w: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2" w:type="dxa"/>
            <w:shd w:val="clear" w:color="auto" w:fill="CCFF66"/>
          </w:tcPr>
          <w:p w:rsidR="004E7E73" w:rsidRPr="00C928FC" w:rsidRDefault="00F7436A" w:rsidP="008B501D">
            <w:pPr>
              <w:pStyle w:val="NoSpacing"/>
              <w:rPr>
                <w:rFonts w:ascii="LCD Display Grid" w:hAnsi="LCD Display Grid"/>
                <w:b/>
              </w:rPr>
            </w:pPr>
            <w:r>
              <w:rPr>
                <w:rFonts w:ascii="LCD Display Grid" w:hAnsi="LCD Display Grid"/>
                <w:b/>
              </w:rPr>
              <w:t>U</w:t>
            </w:r>
          </w:p>
        </w:tc>
        <w:tc>
          <w:tcPr>
            <w:tcW w:w="422" w:type="dxa"/>
            <w:shd w:val="clear" w:color="auto" w:fill="CCFF66"/>
          </w:tcPr>
          <w:p w:rsidR="004E7E73" w:rsidRPr="00C928FC" w:rsidRDefault="00F7436A" w:rsidP="008B501D">
            <w:pPr>
              <w:pStyle w:val="NoSpacing"/>
              <w:rPr>
                <w:rFonts w:ascii="LCD Display Grid" w:hAnsi="LCD Display Grid"/>
                <w:b/>
              </w:rPr>
            </w:pPr>
            <w:r>
              <w:rPr>
                <w:rFonts w:ascii="LCD Display Grid" w:hAnsi="LCD Display Grid"/>
                <w:b/>
              </w:rPr>
              <w:t>s</w:t>
            </w:r>
          </w:p>
        </w:tc>
        <w:tc>
          <w:tcPr>
            <w:tcW w:w="422" w:type="dxa"/>
            <w:shd w:val="clear" w:color="auto" w:fill="CCFF66"/>
          </w:tcPr>
          <w:p w:rsidR="004E7E73" w:rsidRPr="00C928FC" w:rsidRDefault="00F7436A" w:rsidP="008B501D">
            <w:pPr>
              <w:pStyle w:val="NoSpacing"/>
              <w:rPr>
                <w:rFonts w:ascii="LCD Display Grid" w:hAnsi="LCD Display Grid"/>
                <w:b/>
              </w:rPr>
            </w:pPr>
            <w:r>
              <w:rPr>
                <w:rFonts w:ascii="LCD Display Grid" w:hAnsi="LCD Display Grid"/>
                <w:b/>
              </w:rPr>
              <w:t>e</w:t>
            </w:r>
          </w:p>
        </w:tc>
        <w:tc>
          <w:tcPr>
            <w:tcW w:w="421" w:type="dxa"/>
            <w:shd w:val="clear" w:color="auto" w:fill="CCFF66"/>
          </w:tcPr>
          <w:p w:rsidR="004E7E73" w:rsidRPr="00C928FC" w:rsidRDefault="00F7436A" w:rsidP="008B501D">
            <w:pPr>
              <w:pStyle w:val="NoSpacing"/>
              <w:rPr>
                <w:rFonts w:ascii="LCD Display Grid" w:hAnsi="LCD Display Grid"/>
                <w:b/>
              </w:rPr>
            </w:pPr>
            <w:r>
              <w:rPr>
                <w:rFonts w:ascii="LCD Display Grid" w:hAnsi="LCD Display Grid"/>
                <w:b/>
              </w:rPr>
              <w:t>r</w:t>
            </w: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FA24A0" w:rsidP="008B501D">
            <w:pPr>
              <w:pStyle w:val="NoSpacing"/>
              <w:rPr>
                <w:rFonts w:ascii="LCD Display Grid" w:hAnsi="LCD Display Grid"/>
                <w:b/>
              </w:rPr>
            </w:pPr>
            <w:r>
              <w:rPr>
                <w:rFonts w:ascii="LCD Display Grid" w:hAnsi="LCD Display Grid"/>
                <w:b/>
              </w:rPr>
              <w:t>0</w:t>
            </w: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FA24A0" w:rsidP="008B501D">
            <w:pPr>
              <w:pStyle w:val="NoSpacing"/>
              <w:rPr>
                <w:rFonts w:ascii="LCD Display Grid" w:hAnsi="LCD Display Grid"/>
                <w:b/>
              </w:rPr>
            </w:pPr>
            <w:r>
              <w:rPr>
                <w:rFonts w:ascii="LCD Display Grid" w:hAnsi="LCD Display Grid"/>
                <w:b/>
              </w:rPr>
              <w:t>V</w:t>
            </w:r>
          </w:p>
        </w:tc>
      </w:tr>
    </w:tbl>
    <w:p w:rsidR="004E7E73" w:rsidRDefault="004E7E73" w:rsidP="004E7E73"/>
    <w:tbl>
      <w:tblPr>
        <w:tblStyle w:val="TableGrid"/>
        <w:tblW w:w="0" w:type="auto"/>
        <w:tblLook w:val="04A0" w:firstRow="1" w:lastRow="0" w:firstColumn="1" w:lastColumn="0" w:noHBand="0" w:noVBand="1"/>
      </w:tblPr>
      <w:tblGrid>
        <w:gridCol w:w="1413"/>
        <w:gridCol w:w="7654"/>
      </w:tblGrid>
      <w:tr w:rsidR="004E7E73" w:rsidTr="008B501D">
        <w:tc>
          <w:tcPr>
            <w:tcW w:w="1413" w:type="dxa"/>
          </w:tcPr>
          <w:p w:rsidR="004E7E73" w:rsidRDefault="004E7E73" w:rsidP="008B501D">
            <w:pPr>
              <w:pStyle w:val="NoSpacing"/>
              <w:rPr>
                <w:lang w:val="en-GB"/>
              </w:rPr>
            </w:pPr>
            <w:r>
              <w:rPr>
                <w:rFonts w:cstheme="minorHAnsi"/>
                <w:lang w:val="en-GB"/>
              </w:rPr>
              <w:t>↑</w:t>
            </w:r>
          </w:p>
        </w:tc>
        <w:tc>
          <w:tcPr>
            <w:tcW w:w="7654" w:type="dxa"/>
          </w:tcPr>
          <w:p w:rsidR="004E7E73" w:rsidRDefault="004E7E73" w:rsidP="008B501D">
            <w:pPr>
              <w:pStyle w:val="NoSpacing"/>
              <w:rPr>
                <w:lang w:val="en-GB"/>
              </w:rPr>
            </w:pPr>
            <w:r>
              <w:rPr>
                <w:lang w:val="en-GB"/>
              </w:rPr>
              <w:t>Move cursor up one line</w:t>
            </w:r>
          </w:p>
        </w:tc>
      </w:tr>
      <w:tr w:rsidR="004E7E73" w:rsidTr="008B501D">
        <w:tc>
          <w:tcPr>
            <w:tcW w:w="1413" w:type="dxa"/>
          </w:tcPr>
          <w:p w:rsidR="004E7E73" w:rsidRDefault="004E7E73" w:rsidP="008B501D">
            <w:pPr>
              <w:pStyle w:val="NoSpacing"/>
              <w:rPr>
                <w:lang w:val="en-GB"/>
              </w:rPr>
            </w:pPr>
            <w:r>
              <w:rPr>
                <w:rFonts w:cstheme="minorHAnsi"/>
                <w:lang w:val="en-GB"/>
              </w:rPr>
              <w:t>↓</w:t>
            </w:r>
          </w:p>
        </w:tc>
        <w:tc>
          <w:tcPr>
            <w:tcW w:w="7654" w:type="dxa"/>
          </w:tcPr>
          <w:p w:rsidR="004E7E73" w:rsidRDefault="004E7E73" w:rsidP="008B501D">
            <w:pPr>
              <w:pStyle w:val="NoSpacing"/>
              <w:rPr>
                <w:lang w:val="en-GB"/>
              </w:rPr>
            </w:pPr>
            <w:r>
              <w:rPr>
                <w:lang w:val="en-GB"/>
              </w:rPr>
              <w:t>Move cursor down one line</w:t>
            </w:r>
          </w:p>
        </w:tc>
      </w:tr>
      <w:tr w:rsidR="004E7E73" w:rsidTr="008B501D">
        <w:tc>
          <w:tcPr>
            <w:tcW w:w="1413" w:type="dxa"/>
          </w:tcPr>
          <w:p w:rsidR="004E7E73" w:rsidRDefault="004E7E73" w:rsidP="008B501D">
            <w:pPr>
              <w:pStyle w:val="NoSpacing"/>
              <w:rPr>
                <w:rFonts w:cstheme="minorHAnsi"/>
                <w:lang w:val="en-GB"/>
              </w:rPr>
            </w:pPr>
            <w:r>
              <w:rPr>
                <w:rFonts w:cstheme="minorHAnsi"/>
                <w:lang w:val="en-GB"/>
              </w:rPr>
              <w:t>ENT</w:t>
            </w:r>
          </w:p>
        </w:tc>
        <w:tc>
          <w:tcPr>
            <w:tcW w:w="7654" w:type="dxa"/>
          </w:tcPr>
          <w:p w:rsidR="004E7E73" w:rsidRDefault="004E7E73" w:rsidP="008B501D">
            <w:pPr>
              <w:pStyle w:val="NoSpacing"/>
              <w:rPr>
                <w:lang w:val="en-GB"/>
              </w:rPr>
            </w:pPr>
            <w:r>
              <w:rPr>
                <w:lang w:val="en-GB"/>
              </w:rPr>
              <w:t>Select current pre-set (see list below for more details)</w:t>
            </w:r>
          </w:p>
        </w:tc>
      </w:tr>
      <w:tr w:rsidR="004E7E73" w:rsidTr="008B501D">
        <w:tc>
          <w:tcPr>
            <w:tcW w:w="1413" w:type="dxa"/>
          </w:tcPr>
          <w:p w:rsidR="004E7E73" w:rsidRDefault="00F5017F" w:rsidP="008B501D">
            <w:pPr>
              <w:pStyle w:val="NoSpacing"/>
              <w:rPr>
                <w:rFonts w:cstheme="minorHAnsi"/>
                <w:lang w:val="en-GB"/>
              </w:rPr>
            </w:pPr>
            <w:r>
              <w:rPr>
                <w:rFonts w:cstheme="minorHAnsi"/>
                <w:lang w:val="en-GB"/>
              </w:rPr>
              <w:t>X</w:t>
            </w:r>
          </w:p>
        </w:tc>
        <w:tc>
          <w:tcPr>
            <w:tcW w:w="7654" w:type="dxa"/>
          </w:tcPr>
          <w:p w:rsidR="004E7E73" w:rsidRPr="007C2F68" w:rsidRDefault="004E7E73" w:rsidP="008B501D">
            <w:pPr>
              <w:pStyle w:val="NoSpacing"/>
              <w:rPr>
                <w:lang w:val="en-GB"/>
              </w:rPr>
            </w:pPr>
            <w:r>
              <w:rPr>
                <w:lang w:val="en-GB"/>
              </w:rPr>
              <w:t>Leave current menu level and return to t</w:t>
            </w:r>
            <w:r w:rsidRPr="007C2F68">
              <w:rPr>
                <w:lang w:val="en-GB"/>
              </w:rPr>
              <w:t>ube repair menu</w:t>
            </w:r>
            <w:r>
              <w:rPr>
                <w:lang w:val="en-GB"/>
              </w:rPr>
              <w:t xml:space="preserve"> without selecting a (new) pre-set</w:t>
            </w:r>
          </w:p>
        </w:tc>
      </w:tr>
      <w:tr w:rsidR="004E7E73" w:rsidTr="008B501D">
        <w:tc>
          <w:tcPr>
            <w:tcW w:w="1413" w:type="dxa"/>
          </w:tcPr>
          <w:p w:rsidR="004E7E73" w:rsidRDefault="004E7E73" w:rsidP="008B501D">
            <w:pPr>
              <w:pStyle w:val="NoSpacing"/>
              <w:rPr>
                <w:rFonts w:cstheme="minorHAnsi"/>
                <w:lang w:val="en-GB"/>
              </w:rPr>
            </w:pPr>
            <w:r>
              <w:rPr>
                <w:rFonts w:cstheme="minorHAnsi"/>
                <w:lang w:val="en-GB"/>
              </w:rPr>
              <w:t>others</w:t>
            </w:r>
          </w:p>
        </w:tc>
        <w:tc>
          <w:tcPr>
            <w:tcW w:w="7654" w:type="dxa"/>
          </w:tcPr>
          <w:p w:rsidR="004E7E73" w:rsidRDefault="004E7E73" w:rsidP="008B501D">
            <w:pPr>
              <w:pStyle w:val="NoSpacing"/>
              <w:rPr>
                <w:lang w:val="en-GB"/>
              </w:rPr>
            </w:pPr>
            <w:r>
              <w:rPr>
                <w:lang w:val="en-GB"/>
              </w:rPr>
              <w:t>No function</w:t>
            </w:r>
          </w:p>
        </w:tc>
      </w:tr>
    </w:tbl>
    <w:p w:rsidR="004E7E73" w:rsidRDefault="004E7E73" w:rsidP="004E7E73"/>
    <w:p w:rsidR="004E7E73" w:rsidRDefault="004E7E73" w:rsidP="004E7E73">
      <w:r>
        <w:t>Selecting defined pre-sets results in:</w:t>
      </w:r>
    </w:p>
    <w:p w:rsidR="004E7E73" w:rsidRDefault="004E7E73" w:rsidP="004E7E73">
      <w:pPr>
        <w:pStyle w:val="ListParagraph"/>
        <w:numPr>
          <w:ilvl w:val="0"/>
          <w:numId w:val="48"/>
        </w:numPr>
      </w:pPr>
      <w:r>
        <w:t>Selection of the desired voltage for repair</w:t>
      </w:r>
    </w:p>
    <w:p w:rsidR="004E7E73" w:rsidRDefault="004E7E73" w:rsidP="004E7E73">
      <w:pPr>
        <w:pStyle w:val="ListParagraph"/>
        <w:numPr>
          <w:ilvl w:val="0"/>
          <w:numId w:val="48"/>
        </w:numPr>
      </w:pPr>
      <w:r>
        <w:t>Return to tube repair menu, where the selected pre-set is mentioned.</w:t>
      </w:r>
    </w:p>
    <w:p w:rsidR="004E7E73" w:rsidRDefault="004E7E73" w:rsidP="004E7E73"/>
    <w:p w:rsidR="004E7E73" w:rsidRDefault="004E7E73" w:rsidP="004E7E73">
      <w:r>
        <w:t>Selecting the variable option results in:</w:t>
      </w:r>
    </w:p>
    <w:p w:rsidR="004E7E73" w:rsidRDefault="004E7E73" w:rsidP="004E7E73">
      <w:pPr>
        <w:pStyle w:val="ListParagraph"/>
        <w:numPr>
          <w:ilvl w:val="0"/>
          <w:numId w:val="49"/>
        </w:numPr>
      </w:pPr>
      <w:r>
        <w:t>Enter variable voltage menu</w:t>
      </w:r>
    </w:p>
    <w:p w:rsidR="004E7E73" w:rsidRDefault="004E7E73" w:rsidP="004E7E73">
      <w:pPr>
        <w:pStyle w:val="Heading6"/>
      </w:pPr>
      <w:r>
        <w:t>Variable voltage menu</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4E7E73" w:rsidTr="008B501D">
        <w:tc>
          <w:tcPr>
            <w:tcW w:w="423" w:type="dxa"/>
            <w:shd w:val="clear" w:color="auto" w:fill="BFBFBF" w:themeFill="background1" w:themeFillShade="BF"/>
          </w:tcPr>
          <w:p w:rsidR="004E7E73" w:rsidRDefault="004E7E73" w:rsidP="008B501D">
            <w:pPr>
              <w:pStyle w:val="NoSpacing"/>
            </w:pPr>
            <w:r>
              <w:t>/</w:t>
            </w:r>
          </w:p>
        </w:tc>
        <w:tc>
          <w:tcPr>
            <w:tcW w:w="422" w:type="dxa"/>
            <w:shd w:val="clear" w:color="auto" w:fill="BFBFBF" w:themeFill="background1" w:themeFillShade="BF"/>
          </w:tcPr>
          <w:p w:rsidR="004E7E73" w:rsidRDefault="004E7E73" w:rsidP="008B501D">
            <w:pPr>
              <w:pStyle w:val="NoSpacing"/>
            </w:pPr>
            <w:r>
              <w:t>1</w:t>
            </w:r>
          </w:p>
        </w:tc>
        <w:tc>
          <w:tcPr>
            <w:tcW w:w="423" w:type="dxa"/>
            <w:shd w:val="clear" w:color="auto" w:fill="BFBFBF" w:themeFill="background1" w:themeFillShade="BF"/>
          </w:tcPr>
          <w:p w:rsidR="004E7E73" w:rsidRDefault="004E7E73" w:rsidP="008B501D">
            <w:pPr>
              <w:pStyle w:val="NoSpacing"/>
            </w:pPr>
            <w:r>
              <w:t>2</w:t>
            </w:r>
          </w:p>
        </w:tc>
        <w:tc>
          <w:tcPr>
            <w:tcW w:w="423" w:type="dxa"/>
            <w:shd w:val="clear" w:color="auto" w:fill="BFBFBF" w:themeFill="background1" w:themeFillShade="BF"/>
          </w:tcPr>
          <w:p w:rsidR="004E7E73" w:rsidRDefault="004E7E73" w:rsidP="008B501D">
            <w:pPr>
              <w:pStyle w:val="NoSpacing"/>
            </w:pPr>
            <w:r>
              <w:t>3</w:t>
            </w:r>
          </w:p>
        </w:tc>
        <w:tc>
          <w:tcPr>
            <w:tcW w:w="422" w:type="dxa"/>
            <w:shd w:val="clear" w:color="auto" w:fill="BFBFBF" w:themeFill="background1" w:themeFillShade="BF"/>
          </w:tcPr>
          <w:p w:rsidR="004E7E73" w:rsidRDefault="004E7E73" w:rsidP="008B501D">
            <w:pPr>
              <w:pStyle w:val="NoSpacing"/>
            </w:pPr>
            <w:r>
              <w:t>4</w:t>
            </w:r>
          </w:p>
        </w:tc>
        <w:tc>
          <w:tcPr>
            <w:tcW w:w="422" w:type="dxa"/>
            <w:shd w:val="clear" w:color="auto" w:fill="BFBFBF" w:themeFill="background1" w:themeFillShade="BF"/>
          </w:tcPr>
          <w:p w:rsidR="004E7E73" w:rsidRDefault="004E7E73" w:rsidP="008B501D">
            <w:pPr>
              <w:pStyle w:val="NoSpacing"/>
            </w:pPr>
            <w:r>
              <w:t>5</w:t>
            </w:r>
          </w:p>
        </w:tc>
        <w:tc>
          <w:tcPr>
            <w:tcW w:w="422" w:type="dxa"/>
            <w:shd w:val="clear" w:color="auto" w:fill="BFBFBF" w:themeFill="background1" w:themeFillShade="BF"/>
          </w:tcPr>
          <w:p w:rsidR="004E7E73" w:rsidRDefault="004E7E73" w:rsidP="008B501D">
            <w:pPr>
              <w:pStyle w:val="NoSpacing"/>
            </w:pPr>
            <w:r>
              <w:t>6</w:t>
            </w:r>
          </w:p>
        </w:tc>
        <w:tc>
          <w:tcPr>
            <w:tcW w:w="422" w:type="dxa"/>
            <w:shd w:val="clear" w:color="auto" w:fill="BFBFBF" w:themeFill="background1" w:themeFillShade="BF"/>
          </w:tcPr>
          <w:p w:rsidR="004E7E73" w:rsidRDefault="004E7E73" w:rsidP="008B501D">
            <w:pPr>
              <w:pStyle w:val="NoSpacing"/>
            </w:pPr>
            <w:r>
              <w:t>7</w:t>
            </w:r>
          </w:p>
        </w:tc>
        <w:tc>
          <w:tcPr>
            <w:tcW w:w="422" w:type="dxa"/>
            <w:shd w:val="clear" w:color="auto" w:fill="BFBFBF" w:themeFill="background1" w:themeFillShade="BF"/>
          </w:tcPr>
          <w:p w:rsidR="004E7E73" w:rsidRDefault="004E7E73" w:rsidP="008B501D">
            <w:pPr>
              <w:pStyle w:val="NoSpacing"/>
            </w:pPr>
            <w:r>
              <w:t>8</w:t>
            </w:r>
          </w:p>
        </w:tc>
        <w:tc>
          <w:tcPr>
            <w:tcW w:w="421" w:type="dxa"/>
            <w:shd w:val="clear" w:color="auto" w:fill="BFBFBF" w:themeFill="background1" w:themeFillShade="BF"/>
          </w:tcPr>
          <w:p w:rsidR="004E7E73" w:rsidRDefault="004E7E73" w:rsidP="008B501D">
            <w:pPr>
              <w:pStyle w:val="NoSpacing"/>
            </w:pPr>
            <w:r>
              <w:t>9</w:t>
            </w:r>
          </w:p>
        </w:tc>
        <w:tc>
          <w:tcPr>
            <w:tcW w:w="440" w:type="dxa"/>
            <w:shd w:val="clear" w:color="auto" w:fill="BFBFBF" w:themeFill="background1" w:themeFillShade="BF"/>
          </w:tcPr>
          <w:p w:rsidR="004E7E73" w:rsidRDefault="004E7E73" w:rsidP="008B501D">
            <w:pPr>
              <w:pStyle w:val="NoSpacing"/>
            </w:pPr>
            <w:r>
              <w:t>10</w:t>
            </w:r>
          </w:p>
        </w:tc>
        <w:tc>
          <w:tcPr>
            <w:tcW w:w="440" w:type="dxa"/>
            <w:shd w:val="clear" w:color="auto" w:fill="BFBFBF" w:themeFill="background1" w:themeFillShade="BF"/>
          </w:tcPr>
          <w:p w:rsidR="004E7E73" w:rsidRDefault="004E7E73" w:rsidP="008B501D">
            <w:pPr>
              <w:pStyle w:val="NoSpacing"/>
            </w:pPr>
            <w:r>
              <w:t>11</w:t>
            </w:r>
          </w:p>
        </w:tc>
        <w:tc>
          <w:tcPr>
            <w:tcW w:w="440" w:type="dxa"/>
            <w:shd w:val="clear" w:color="auto" w:fill="BFBFBF" w:themeFill="background1" w:themeFillShade="BF"/>
          </w:tcPr>
          <w:p w:rsidR="004E7E73" w:rsidRDefault="004E7E73" w:rsidP="008B501D">
            <w:pPr>
              <w:pStyle w:val="NoSpacing"/>
            </w:pPr>
            <w:r>
              <w:t>12</w:t>
            </w:r>
          </w:p>
        </w:tc>
        <w:tc>
          <w:tcPr>
            <w:tcW w:w="440" w:type="dxa"/>
            <w:shd w:val="clear" w:color="auto" w:fill="BFBFBF" w:themeFill="background1" w:themeFillShade="BF"/>
          </w:tcPr>
          <w:p w:rsidR="004E7E73" w:rsidRDefault="004E7E73" w:rsidP="008B501D">
            <w:pPr>
              <w:pStyle w:val="NoSpacing"/>
            </w:pPr>
            <w:r>
              <w:t>13</w:t>
            </w:r>
          </w:p>
        </w:tc>
        <w:tc>
          <w:tcPr>
            <w:tcW w:w="440" w:type="dxa"/>
            <w:shd w:val="clear" w:color="auto" w:fill="BFBFBF" w:themeFill="background1" w:themeFillShade="BF"/>
          </w:tcPr>
          <w:p w:rsidR="004E7E73" w:rsidRDefault="004E7E73" w:rsidP="008B501D">
            <w:pPr>
              <w:pStyle w:val="NoSpacing"/>
            </w:pPr>
            <w:r>
              <w:t>14</w:t>
            </w:r>
          </w:p>
        </w:tc>
        <w:tc>
          <w:tcPr>
            <w:tcW w:w="440" w:type="dxa"/>
            <w:shd w:val="clear" w:color="auto" w:fill="BFBFBF" w:themeFill="background1" w:themeFillShade="BF"/>
          </w:tcPr>
          <w:p w:rsidR="004E7E73" w:rsidRDefault="004E7E73" w:rsidP="008B501D">
            <w:pPr>
              <w:pStyle w:val="NoSpacing"/>
            </w:pPr>
            <w:r>
              <w:t>15</w:t>
            </w:r>
          </w:p>
        </w:tc>
        <w:tc>
          <w:tcPr>
            <w:tcW w:w="440" w:type="dxa"/>
            <w:shd w:val="clear" w:color="auto" w:fill="BFBFBF" w:themeFill="background1" w:themeFillShade="BF"/>
          </w:tcPr>
          <w:p w:rsidR="004E7E73" w:rsidRDefault="004E7E73" w:rsidP="008B501D">
            <w:pPr>
              <w:pStyle w:val="NoSpacing"/>
            </w:pPr>
            <w:r>
              <w:t>16</w:t>
            </w:r>
          </w:p>
        </w:tc>
        <w:tc>
          <w:tcPr>
            <w:tcW w:w="440" w:type="dxa"/>
            <w:shd w:val="clear" w:color="auto" w:fill="BFBFBF" w:themeFill="background1" w:themeFillShade="BF"/>
          </w:tcPr>
          <w:p w:rsidR="004E7E73" w:rsidRDefault="004E7E73" w:rsidP="008B501D">
            <w:pPr>
              <w:pStyle w:val="NoSpacing"/>
            </w:pPr>
            <w:r>
              <w:t>17</w:t>
            </w:r>
          </w:p>
        </w:tc>
        <w:tc>
          <w:tcPr>
            <w:tcW w:w="440" w:type="dxa"/>
            <w:shd w:val="clear" w:color="auto" w:fill="BFBFBF" w:themeFill="background1" w:themeFillShade="BF"/>
          </w:tcPr>
          <w:p w:rsidR="004E7E73" w:rsidRDefault="004E7E73" w:rsidP="008B501D">
            <w:pPr>
              <w:pStyle w:val="NoSpacing"/>
            </w:pPr>
            <w:r>
              <w:t>18</w:t>
            </w:r>
          </w:p>
        </w:tc>
        <w:tc>
          <w:tcPr>
            <w:tcW w:w="440" w:type="dxa"/>
            <w:shd w:val="clear" w:color="auto" w:fill="BFBFBF" w:themeFill="background1" w:themeFillShade="BF"/>
          </w:tcPr>
          <w:p w:rsidR="004E7E73" w:rsidRDefault="004E7E73" w:rsidP="008B501D">
            <w:pPr>
              <w:pStyle w:val="NoSpacing"/>
            </w:pPr>
            <w:r>
              <w:t>19</w:t>
            </w:r>
          </w:p>
        </w:tc>
        <w:tc>
          <w:tcPr>
            <w:tcW w:w="440" w:type="dxa"/>
            <w:shd w:val="clear" w:color="auto" w:fill="BFBFBF" w:themeFill="background1" w:themeFillShade="BF"/>
          </w:tcPr>
          <w:p w:rsidR="004E7E73" w:rsidRDefault="004E7E73" w:rsidP="008B501D">
            <w:pPr>
              <w:pStyle w:val="NoSpacing"/>
            </w:pPr>
            <w:r>
              <w:t>20</w:t>
            </w:r>
          </w:p>
        </w:tc>
      </w:tr>
      <w:tr w:rsidR="004E7E73" w:rsidTr="008B501D">
        <w:tc>
          <w:tcPr>
            <w:tcW w:w="423" w:type="dxa"/>
            <w:shd w:val="clear" w:color="auto" w:fill="BFBFBF" w:themeFill="background1" w:themeFillShade="BF"/>
          </w:tcPr>
          <w:p w:rsidR="004E7E73" w:rsidRDefault="004E7E73" w:rsidP="008B501D">
            <w:pPr>
              <w:pStyle w:val="NoSpacing"/>
            </w:pPr>
            <w:r>
              <w:t>1</w:t>
            </w:r>
          </w:p>
        </w:tc>
        <w:tc>
          <w:tcPr>
            <w:tcW w:w="422" w:type="dxa"/>
            <w:shd w:val="clear" w:color="auto" w:fill="CCFF66"/>
          </w:tcPr>
          <w:p w:rsidR="004E7E73" w:rsidRPr="00C928FC" w:rsidRDefault="00F7436A" w:rsidP="008B501D">
            <w:pPr>
              <w:pStyle w:val="NoSpacing"/>
              <w:rPr>
                <w:rFonts w:ascii="LCD Display Grid" w:hAnsi="LCD Display Grid"/>
                <w:b/>
              </w:rPr>
            </w:pPr>
            <w:r>
              <w:rPr>
                <w:rFonts w:ascii="LCD Display Grid" w:hAnsi="LCD Display Grid"/>
                <w:b/>
              </w:rPr>
              <w:t>U</w:t>
            </w:r>
          </w:p>
        </w:tc>
        <w:tc>
          <w:tcPr>
            <w:tcW w:w="423" w:type="dxa"/>
            <w:shd w:val="clear" w:color="auto" w:fill="CCFF66"/>
          </w:tcPr>
          <w:p w:rsidR="004E7E73" w:rsidRPr="00C928FC" w:rsidRDefault="00F7436A" w:rsidP="008B501D">
            <w:pPr>
              <w:pStyle w:val="NoSpacing"/>
              <w:rPr>
                <w:rFonts w:ascii="LCD Display Grid" w:hAnsi="LCD Display Grid"/>
                <w:b/>
              </w:rPr>
            </w:pPr>
            <w:r>
              <w:rPr>
                <w:rFonts w:ascii="LCD Display Grid" w:hAnsi="LCD Display Grid"/>
                <w:b/>
              </w:rPr>
              <w:t>s</w:t>
            </w:r>
          </w:p>
        </w:tc>
        <w:tc>
          <w:tcPr>
            <w:tcW w:w="423" w:type="dxa"/>
            <w:shd w:val="clear" w:color="auto" w:fill="CCFF66"/>
          </w:tcPr>
          <w:p w:rsidR="004E7E73" w:rsidRPr="00C928FC" w:rsidRDefault="00F7436A" w:rsidP="008B501D">
            <w:pPr>
              <w:pStyle w:val="NoSpacing"/>
              <w:rPr>
                <w:rFonts w:ascii="LCD Display Grid" w:hAnsi="LCD Display Grid"/>
                <w:b/>
              </w:rPr>
            </w:pPr>
            <w:r>
              <w:rPr>
                <w:rFonts w:ascii="LCD Display Grid" w:hAnsi="LCD Display Grid"/>
                <w:b/>
              </w:rPr>
              <w:t>e</w:t>
            </w:r>
          </w:p>
        </w:tc>
        <w:tc>
          <w:tcPr>
            <w:tcW w:w="422" w:type="dxa"/>
            <w:shd w:val="clear" w:color="auto" w:fill="CCFF66"/>
          </w:tcPr>
          <w:p w:rsidR="004E7E73" w:rsidRPr="00C928FC" w:rsidRDefault="00F7436A" w:rsidP="008B501D">
            <w:pPr>
              <w:pStyle w:val="NoSpacing"/>
              <w:rPr>
                <w:rFonts w:ascii="LCD Display Grid" w:hAnsi="LCD Display Grid"/>
                <w:b/>
              </w:rPr>
            </w:pPr>
            <w:r>
              <w:rPr>
                <w:rFonts w:ascii="LCD Display Grid" w:hAnsi="LCD Display Grid"/>
                <w:b/>
              </w:rPr>
              <w:t>r</w:t>
            </w: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2" w:type="dxa"/>
            <w:shd w:val="clear" w:color="auto" w:fill="CCFF66"/>
          </w:tcPr>
          <w:p w:rsidR="004E7E73" w:rsidRPr="00C928FC" w:rsidRDefault="00F7436A" w:rsidP="008B501D">
            <w:pPr>
              <w:pStyle w:val="NoSpacing"/>
              <w:rPr>
                <w:rFonts w:ascii="LCD Display Grid" w:hAnsi="LCD Display Grid"/>
                <w:b/>
              </w:rPr>
            </w:pPr>
            <w:r>
              <w:rPr>
                <w:rFonts w:ascii="LCD Display Grid" w:hAnsi="LCD Display Grid"/>
                <w:b/>
              </w:rPr>
              <w:t>v</w:t>
            </w:r>
          </w:p>
        </w:tc>
        <w:tc>
          <w:tcPr>
            <w:tcW w:w="422" w:type="dxa"/>
            <w:shd w:val="clear" w:color="auto" w:fill="CCFF66"/>
          </w:tcPr>
          <w:p w:rsidR="004E7E73" w:rsidRPr="00C928FC" w:rsidRDefault="00F7436A" w:rsidP="008B501D">
            <w:pPr>
              <w:pStyle w:val="NoSpacing"/>
              <w:rPr>
                <w:rFonts w:ascii="LCD Display Grid" w:hAnsi="LCD Display Grid"/>
                <w:b/>
              </w:rPr>
            </w:pPr>
            <w:r>
              <w:rPr>
                <w:rFonts w:ascii="LCD Display Grid" w:hAnsi="LCD Display Grid"/>
                <w:b/>
              </w:rPr>
              <w:t>o</w:t>
            </w:r>
          </w:p>
        </w:tc>
        <w:tc>
          <w:tcPr>
            <w:tcW w:w="422" w:type="dxa"/>
            <w:shd w:val="clear" w:color="auto" w:fill="CCFF66"/>
          </w:tcPr>
          <w:p w:rsidR="004E7E73" w:rsidRPr="00C928FC" w:rsidRDefault="00F7436A" w:rsidP="008B501D">
            <w:pPr>
              <w:pStyle w:val="NoSpacing"/>
              <w:rPr>
                <w:rFonts w:ascii="LCD Display Grid" w:hAnsi="LCD Display Grid"/>
                <w:b/>
              </w:rPr>
            </w:pPr>
            <w:r>
              <w:rPr>
                <w:rFonts w:ascii="LCD Display Grid" w:hAnsi="LCD Display Grid"/>
                <w:b/>
              </w:rPr>
              <w:t>l</w:t>
            </w:r>
          </w:p>
        </w:tc>
        <w:tc>
          <w:tcPr>
            <w:tcW w:w="421" w:type="dxa"/>
            <w:shd w:val="clear" w:color="auto" w:fill="CCFF66"/>
          </w:tcPr>
          <w:p w:rsidR="004E7E73" w:rsidRPr="00C928FC" w:rsidRDefault="00F7436A" w:rsidP="008B501D">
            <w:pPr>
              <w:pStyle w:val="NoSpacing"/>
              <w:rPr>
                <w:rFonts w:ascii="LCD Display Grid" w:hAnsi="LCD Display Grid"/>
                <w:b/>
              </w:rPr>
            </w:pPr>
            <w:r>
              <w:rPr>
                <w:rFonts w:ascii="LCD Display Grid" w:hAnsi="LCD Display Grid"/>
                <w:b/>
              </w:rPr>
              <w:t>t</w:t>
            </w:r>
          </w:p>
        </w:tc>
        <w:tc>
          <w:tcPr>
            <w:tcW w:w="440" w:type="dxa"/>
            <w:shd w:val="clear" w:color="auto" w:fill="CCFF66"/>
          </w:tcPr>
          <w:p w:rsidR="004E7E73" w:rsidRPr="00C928FC" w:rsidRDefault="00F7436A" w:rsidP="008B501D">
            <w:pPr>
              <w:pStyle w:val="NoSpacing"/>
              <w:rPr>
                <w:rFonts w:ascii="LCD Display Grid" w:hAnsi="LCD Display Grid"/>
                <w:b/>
              </w:rPr>
            </w:pPr>
            <w:r>
              <w:rPr>
                <w:rFonts w:ascii="LCD Display Grid" w:hAnsi="LCD Display Grid"/>
                <w:b/>
              </w:rPr>
              <w:t>a</w:t>
            </w:r>
          </w:p>
        </w:tc>
        <w:tc>
          <w:tcPr>
            <w:tcW w:w="440" w:type="dxa"/>
            <w:shd w:val="clear" w:color="auto" w:fill="CCFF66"/>
          </w:tcPr>
          <w:p w:rsidR="004E7E73" w:rsidRPr="00C928FC" w:rsidRDefault="00F7436A" w:rsidP="008B501D">
            <w:pPr>
              <w:pStyle w:val="NoSpacing"/>
              <w:rPr>
                <w:rFonts w:ascii="LCD Display Grid" w:hAnsi="LCD Display Grid"/>
                <w:b/>
              </w:rPr>
            </w:pPr>
            <w:r>
              <w:rPr>
                <w:rFonts w:ascii="LCD Display Grid" w:hAnsi="LCD Display Grid"/>
                <w:b/>
              </w:rPr>
              <w:t>g</w:t>
            </w:r>
          </w:p>
        </w:tc>
        <w:tc>
          <w:tcPr>
            <w:tcW w:w="440" w:type="dxa"/>
            <w:shd w:val="clear" w:color="auto" w:fill="CCFF66"/>
          </w:tcPr>
          <w:p w:rsidR="004E7E73" w:rsidRPr="00C928FC" w:rsidRDefault="00F7436A" w:rsidP="008B501D">
            <w:pPr>
              <w:pStyle w:val="NoSpacing"/>
              <w:rPr>
                <w:rFonts w:ascii="LCD Display Grid" w:hAnsi="LCD Display Grid"/>
                <w:b/>
              </w:rPr>
            </w:pPr>
            <w:r>
              <w:rPr>
                <w:rFonts w:ascii="LCD Display Grid" w:hAnsi="LCD Display Grid"/>
                <w:b/>
              </w:rPr>
              <w:t>e</w:t>
            </w: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r>
      <w:tr w:rsidR="004E7E73" w:rsidTr="008B501D">
        <w:tc>
          <w:tcPr>
            <w:tcW w:w="423" w:type="dxa"/>
            <w:shd w:val="clear" w:color="auto" w:fill="BFBFBF" w:themeFill="background1" w:themeFillShade="BF"/>
          </w:tcPr>
          <w:p w:rsidR="004E7E73" w:rsidRDefault="004E7E73" w:rsidP="008B501D">
            <w:pPr>
              <w:pStyle w:val="NoSpacing"/>
            </w:pPr>
            <w:r>
              <w:t>2</w:t>
            </w: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I</w:t>
            </w:r>
          </w:p>
        </w:tc>
        <w:tc>
          <w:tcPr>
            <w:tcW w:w="423"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n</w:t>
            </w:r>
          </w:p>
        </w:tc>
        <w:tc>
          <w:tcPr>
            <w:tcW w:w="423"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s</w:t>
            </w: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e</w:t>
            </w: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r</w:t>
            </w: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t</w:t>
            </w: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v</w:t>
            </w:r>
          </w:p>
        </w:tc>
        <w:tc>
          <w:tcPr>
            <w:tcW w:w="421"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o</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l</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t</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a</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g</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e</w:t>
            </w: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i</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n</w:t>
            </w: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V</w:t>
            </w:r>
          </w:p>
        </w:tc>
        <w:tc>
          <w:tcPr>
            <w:tcW w:w="440" w:type="dxa"/>
            <w:shd w:val="clear" w:color="auto" w:fill="CCFF66"/>
          </w:tcPr>
          <w:p w:rsidR="004E7E73" w:rsidRPr="00C928FC" w:rsidRDefault="004E7E73" w:rsidP="008B501D">
            <w:pPr>
              <w:pStyle w:val="NoSpacing"/>
              <w:rPr>
                <w:rFonts w:ascii="LCD Display Grid" w:hAnsi="LCD Display Grid"/>
                <w:b/>
              </w:rPr>
            </w:pPr>
          </w:p>
        </w:tc>
      </w:tr>
      <w:tr w:rsidR="004E7E73" w:rsidTr="008B501D">
        <w:tc>
          <w:tcPr>
            <w:tcW w:w="423" w:type="dxa"/>
            <w:shd w:val="clear" w:color="auto" w:fill="BFBFBF" w:themeFill="background1" w:themeFillShade="BF"/>
          </w:tcPr>
          <w:p w:rsidR="004E7E73" w:rsidRDefault="004E7E73" w:rsidP="008B501D">
            <w:pPr>
              <w:pStyle w:val="NoSpacing"/>
            </w:pPr>
            <w:r>
              <w:t>3</w:t>
            </w: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3" w:type="dxa"/>
            <w:shd w:val="clear" w:color="auto" w:fill="CCFF66"/>
          </w:tcPr>
          <w:p w:rsidR="004E7E73" w:rsidRPr="00C928FC" w:rsidRDefault="004E7E73" w:rsidP="008B501D">
            <w:pPr>
              <w:pStyle w:val="NoSpacing"/>
              <w:rPr>
                <w:rFonts w:ascii="LCD Display Grid" w:hAnsi="LCD Display Grid"/>
                <w:b/>
              </w:rPr>
            </w:pPr>
          </w:p>
        </w:tc>
        <w:tc>
          <w:tcPr>
            <w:tcW w:w="423" w:type="dxa"/>
            <w:shd w:val="clear" w:color="auto" w:fill="CCFF66"/>
          </w:tcPr>
          <w:p w:rsidR="004E7E73" w:rsidRPr="00C928FC" w:rsidRDefault="004E7E73" w:rsidP="008B501D">
            <w:pPr>
              <w:pStyle w:val="NoSpacing"/>
              <w:rPr>
                <w:rFonts w:ascii="LCD Display Grid" w:hAnsi="LCD Display Grid"/>
                <w:b/>
              </w:rPr>
            </w:pP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1"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r>
      <w:tr w:rsidR="004E7E73" w:rsidTr="008B501D">
        <w:tc>
          <w:tcPr>
            <w:tcW w:w="423" w:type="dxa"/>
            <w:shd w:val="clear" w:color="auto" w:fill="BFBFBF" w:themeFill="background1" w:themeFillShade="BF"/>
          </w:tcPr>
          <w:p w:rsidR="004E7E73" w:rsidRDefault="004E7E73" w:rsidP="008B501D">
            <w:pPr>
              <w:pStyle w:val="NoSpacing"/>
            </w:pPr>
            <w:r>
              <w:t>4</w:t>
            </w: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3" w:type="dxa"/>
            <w:shd w:val="clear" w:color="auto" w:fill="CCFF66"/>
          </w:tcPr>
          <w:p w:rsidR="004E7E73" w:rsidRPr="00C928FC" w:rsidRDefault="004E7E73" w:rsidP="008B501D">
            <w:pPr>
              <w:pStyle w:val="NoSpacing"/>
              <w:rPr>
                <w:rFonts w:ascii="LCD Display Grid" w:hAnsi="LCD Display Grid"/>
                <w:b/>
              </w:rPr>
            </w:pPr>
          </w:p>
        </w:tc>
        <w:tc>
          <w:tcPr>
            <w:tcW w:w="423" w:type="dxa"/>
            <w:shd w:val="clear" w:color="auto" w:fill="CCFF66"/>
          </w:tcPr>
          <w:p w:rsidR="004E7E73" w:rsidRPr="00C928FC" w:rsidRDefault="004E7E73" w:rsidP="008B501D">
            <w:pPr>
              <w:pStyle w:val="NoSpacing"/>
              <w:rPr>
                <w:rFonts w:ascii="LCD Display Grid" w:hAnsi="LCD Display Grid"/>
                <w:b/>
              </w:rPr>
            </w:pP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1"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0</w:t>
            </w: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V</w:t>
            </w: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r>
    </w:tbl>
    <w:p w:rsidR="004E7E73" w:rsidRPr="00AF07FE" w:rsidRDefault="004E7E73" w:rsidP="004E7E73">
      <w:r>
        <w:t xml:space="preserve">This menu allows insertion of a desired voltage differently from the pre-defined presets. When entering this menu, the insertion cursor will appear and allow insertion of the desired value. </w:t>
      </w:r>
    </w:p>
    <w:tbl>
      <w:tblPr>
        <w:tblStyle w:val="TableGrid"/>
        <w:tblW w:w="0" w:type="auto"/>
        <w:tblLook w:val="04A0" w:firstRow="1" w:lastRow="0" w:firstColumn="1" w:lastColumn="0" w:noHBand="0" w:noVBand="1"/>
      </w:tblPr>
      <w:tblGrid>
        <w:gridCol w:w="1413"/>
        <w:gridCol w:w="7654"/>
      </w:tblGrid>
      <w:tr w:rsidR="00D31AA8" w:rsidTr="008B501D">
        <w:tc>
          <w:tcPr>
            <w:tcW w:w="1413" w:type="dxa"/>
          </w:tcPr>
          <w:p w:rsidR="00D31AA8" w:rsidRDefault="00D31AA8" w:rsidP="00D31AA8">
            <w:pPr>
              <w:pStyle w:val="NoSpacing"/>
              <w:rPr>
                <w:lang w:val="en-GB"/>
              </w:rPr>
            </w:pPr>
            <w:r>
              <w:rPr>
                <w:rFonts w:cstheme="minorHAnsi"/>
                <w:lang w:val="en-GB"/>
              </w:rPr>
              <w:t>←</w:t>
            </w:r>
          </w:p>
        </w:tc>
        <w:tc>
          <w:tcPr>
            <w:tcW w:w="7654" w:type="dxa"/>
          </w:tcPr>
          <w:p w:rsidR="00D31AA8" w:rsidRDefault="00D31AA8" w:rsidP="00D31AA8">
            <w:pPr>
              <w:pStyle w:val="NoSpacing"/>
              <w:rPr>
                <w:lang w:val="en-GB"/>
              </w:rPr>
            </w:pPr>
            <w:r>
              <w:rPr>
                <w:lang w:val="en-GB"/>
              </w:rPr>
              <w:t>Backspace – delete last entered digit</w:t>
            </w:r>
          </w:p>
        </w:tc>
      </w:tr>
      <w:tr w:rsidR="00D31AA8" w:rsidTr="008B501D">
        <w:tc>
          <w:tcPr>
            <w:tcW w:w="1413" w:type="dxa"/>
          </w:tcPr>
          <w:p w:rsidR="00D31AA8" w:rsidRDefault="00D31AA8" w:rsidP="00D31AA8">
            <w:pPr>
              <w:pStyle w:val="NoSpacing"/>
              <w:rPr>
                <w:rFonts w:cstheme="minorHAnsi"/>
                <w:lang w:val="en-GB"/>
              </w:rPr>
            </w:pPr>
            <w:r>
              <w:rPr>
                <w:rFonts w:cstheme="minorHAnsi"/>
                <w:lang w:val="en-GB"/>
              </w:rPr>
              <w:t>ENT</w:t>
            </w:r>
          </w:p>
        </w:tc>
        <w:tc>
          <w:tcPr>
            <w:tcW w:w="7654" w:type="dxa"/>
          </w:tcPr>
          <w:p w:rsidR="00D31AA8" w:rsidRDefault="00D31AA8" w:rsidP="00D31AA8">
            <w:pPr>
              <w:pStyle w:val="NoSpacing"/>
              <w:rPr>
                <w:lang w:val="en-GB"/>
              </w:rPr>
            </w:pPr>
            <w:r>
              <w:rPr>
                <w:lang w:val="en-GB"/>
              </w:rPr>
              <w:t>Confirm inserted value, leave menu and return to tube repair menu</w:t>
            </w:r>
          </w:p>
        </w:tc>
      </w:tr>
      <w:tr w:rsidR="00D31AA8" w:rsidTr="008B501D">
        <w:tc>
          <w:tcPr>
            <w:tcW w:w="1413" w:type="dxa"/>
          </w:tcPr>
          <w:p w:rsidR="00D31AA8" w:rsidRDefault="00F5017F" w:rsidP="00D31AA8">
            <w:pPr>
              <w:pStyle w:val="NoSpacing"/>
              <w:rPr>
                <w:rFonts w:cstheme="minorHAnsi"/>
                <w:lang w:val="en-GB"/>
              </w:rPr>
            </w:pPr>
            <w:r>
              <w:rPr>
                <w:rFonts w:cstheme="minorHAnsi"/>
                <w:lang w:val="en-GB"/>
              </w:rPr>
              <w:t>X</w:t>
            </w:r>
          </w:p>
        </w:tc>
        <w:tc>
          <w:tcPr>
            <w:tcW w:w="7654" w:type="dxa"/>
          </w:tcPr>
          <w:p w:rsidR="00D31AA8" w:rsidRPr="007C2F68" w:rsidRDefault="00D31AA8" w:rsidP="00D31AA8">
            <w:pPr>
              <w:pStyle w:val="NoSpacing"/>
              <w:rPr>
                <w:lang w:val="en-GB"/>
              </w:rPr>
            </w:pPr>
            <w:r>
              <w:rPr>
                <w:lang w:val="en-GB"/>
              </w:rPr>
              <w:t>Leave current menu level and return to pre-set</w:t>
            </w:r>
            <w:r w:rsidRPr="007C2F68">
              <w:rPr>
                <w:lang w:val="en-GB"/>
              </w:rPr>
              <w:t xml:space="preserve"> menu</w:t>
            </w:r>
            <w:r>
              <w:rPr>
                <w:lang w:val="en-GB"/>
              </w:rPr>
              <w:t xml:space="preserve"> without entering a new value</w:t>
            </w:r>
          </w:p>
        </w:tc>
      </w:tr>
      <w:tr w:rsidR="00D31AA8" w:rsidTr="008B501D">
        <w:tc>
          <w:tcPr>
            <w:tcW w:w="1413" w:type="dxa"/>
          </w:tcPr>
          <w:p w:rsidR="00D31AA8" w:rsidRDefault="00D31AA8" w:rsidP="00D31AA8">
            <w:pPr>
              <w:pStyle w:val="NoSpacing"/>
              <w:rPr>
                <w:rFonts w:cstheme="minorHAnsi"/>
                <w:lang w:val="en-GB"/>
              </w:rPr>
            </w:pPr>
            <w:r>
              <w:rPr>
                <w:rFonts w:cstheme="minorHAnsi"/>
                <w:lang w:val="en-GB"/>
              </w:rPr>
              <w:t>0-9</w:t>
            </w:r>
          </w:p>
        </w:tc>
        <w:tc>
          <w:tcPr>
            <w:tcW w:w="7654" w:type="dxa"/>
          </w:tcPr>
          <w:p w:rsidR="00D31AA8" w:rsidRDefault="00D31AA8" w:rsidP="00D31AA8">
            <w:pPr>
              <w:pStyle w:val="NoSpacing"/>
              <w:rPr>
                <w:lang w:val="en-GB"/>
              </w:rPr>
            </w:pPr>
            <w:r>
              <w:rPr>
                <w:lang w:val="en-GB"/>
              </w:rPr>
              <w:t>Value insertion</w:t>
            </w:r>
          </w:p>
        </w:tc>
      </w:tr>
      <w:tr w:rsidR="00D31AA8" w:rsidTr="008B501D">
        <w:tc>
          <w:tcPr>
            <w:tcW w:w="1413" w:type="dxa"/>
          </w:tcPr>
          <w:p w:rsidR="00D31AA8" w:rsidRDefault="00D31AA8" w:rsidP="00D31AA8">
            <w:pPr>
              <w:pStyle w:val="NoSpacing"/>
              <w:rPr>
                <w:rFonts w:cstheme="minorHAnsi"/>
                <w:lang w:val="en-GB"/>
              </w:rPr>
            </w:pPr>
            <w:r>
              <w:rPr>
                <w:rFonts w:cstheme="minorHAnsi"/>
                <w:lang w:val="en-GB"/>
              </w:rPr>
              <w:t>others</w:t>
            </w:r>
          </w:p>
        </w:tc>
        <w:tc>
          <w:tcPr>
            <w:tcW w:w="7654" w:type="dxa"/>
          </w:tcPr>
          <w:p w:rsidR="00D31AA8" w:rsidRDefault="00D31AA8" w:rsidP="00D31AA8">
            <w:pPr>
              <w:pStyle w:val="NoSpacing"/>
              <w:rPr>
                <w:lang w:val="en-GB"/>
              </w:rPr>
            </w:pPr>
            <w:r>
              <w:rPr>
                <w:lang w:val="en-GB"/>
              </w:rPr>
              <w:t>No function</w:t>
            </w:r>
          </w:p>
        </w:tc>
      </w:tr>
    </w:tbl>
    <w:p w:rsidR="00D31AA8" w:rsidRDefault="00D31AA8">
      <w:pPr>
        <w:jc w:val="left"/>
      </w:pPr>
    </w:p>
    <w:p w:rsidR="004E7E73" w:rsidRDefault="004E7E73" w:rsidP="004E7E73">
      <w:pPr>
        <w:pStyle w:val="Heading5"/>
      </w:pPr>
      <w:r>
        <w:lastRenderedPageBreak/>
        <w:t>Timer menu</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4E7E73" w:rsidTr="008B501D">
        <w:tc>
          <w:tcPr>
            <w:tcW w:w="423" w:type="dxa"/>
            <w:shd w:val="clear" w:color="auto" w:fill="BFBFBF" w:themeFill="background1" w:themeFillShade="BF"/>
          </w:tcPr>
          <w:p w:rsidR="004E7E73" w:rsidRDefault="004E7E73" w:rsidP="008B501D">
            <w:pPr>
              <w:pStyle w:val="NoSpacing"/>
            </w:pPr>
            <w:r>
              <w:t>/</w:t>
            </w:r>
          </w:p>
        </w:tc>
        <w:tc>
          <w:tcPr>
            <w:tcW w:w="422" w:type="dxa"/>
            <w:shd w:val="clear" w:color="auto" w:fill="BFBFBF" w:themeFill="background1" w:themeFillShade="BF"/>
          </w:tcPr>
          <w:p w:rsidR="004E7E73" w:rsidRDefault="004E7E73" w:rsidP="008B501D">
            <w:pPr>
              <w:pStyle w:val="NoSpacing"/>
            </w:pPr>
            <w:r>
              <w:t>1</w:t>
            </w:r>
          </w:p>
        </w:tc>
        <w:tc>
          <w:tcPr>
            <w:tcW w:w="423" w:type="dxa"/>
            <w:shd w:val="clear" w:color="auto" w:fill="BFBFBF" w:themeFill="background1" w:themeFillShade="BF"/>
          </w:tcPr>
          <w:p w:rsidR="004E7E73" w:rsidRDefault="004E7E73" w:rsidP="008B501D">
            <w:pPr>
              <w:pStyle w:val="NoSpacing"/>
            </w:pPr>
            <w:r>
              <w:t>2</w:t>
            </w:r>
          </w:p>
        </w:tc>
        <w:tc>
          <w:tcPr>
            <w:tcW w:w="423" w:type="dxa"/>
            <w:shd w:val="clear" w:color="auto" w:fill="BFBFBF" w:themeFill="background1" w:themeFillShade="BF"/>
          </w:tcPr>
          <w:p w:rsidR="004E7E73" w:rsidRDefault="004E7E73" w:rsidP="008B501D">
            <w:pPr>
              <w:pStyle w:val="NoSpacing"/>
            </w:pPr>
            <w:r>
              <w:t>3</w:t>
            </w:r>
          </w:p>
        </w:tc>
        <w:tc>
          <w:tcPr>
            <w:tcW w:w="422" w:type="dxa"/>
            <w:shd w:val="clear" w:color="auto" w:fill="BFBFBF" w:themeFill="background1" w:themeFillShade="BF"/>
          </w:tcPr>
          <w:p w:rsidR="004E7E73" w:rsidRDefault="004E7E73" w:rsidP="008B501D">
            <w:pPr>
              <w:pStyle w:val="NoSpacing"/>
            </w:pPr>
            <w:r>
              <w:t>4</w:t>
            </w:r>
          </w:p>
        </w:tc>
        <w:tc>
          <w:tcPr>
            <w:tcW w:w="422" w:type="dxa"/>
            <w:shd w:val="clear" w:color="auto" w:fill="BFBFBF" w:themeFill="background1" w:themeFillShade="BF"/>
          </w:tcPr>
          <w:p w:rsidR="004E7E73" w:rsidRDefault="004E7E73" w:rsidP="008B501D">
            <w:pPr>
              <w:pStyle w:val="NoSpacing"/>
            </w:pPr>
            <w:r>
              <w:t>5</w:t>
            </w:r>
          </w:p>
        </w:tc>
        <w:tc>
          <w:tcPr>
            <w:tcW w:w="422" w:type="dxa"/>
            <w:shd w:val="clear" w:color="auto" w:fill="BFBFBF" w:themeFill="background1" w:themeFillShade="BF"/>
          </w:tcPr>
          <w:p w:rsidR="004E7E73" w:rsidRDefault="004E7E73" w:rsidP="008B501D">
            <w:pPr>
              <w:pStyle w:val="NoSpacing"/>
            </w:pPr>
            <w:r>
              <w:t>6</w:t>
            </w:r>
          </w:p>
        </w:tc>
        <w:tc>
          <w:tcPr>
            <w:tcW w:w="422" w:type="dxa"/>
            <w:shd w:val="clear" w:color="auto" w:fill="BFBFBF" w:themeFill="background1" w:themeFillShade="BF"/>
          </w:tcPr>
          <w:p w:rsidR="004E7E73" w:rsidRDefault="004E7E73" w:rsidP="008B501D">
            <w:pPr>
              <w:pStyle w:val="NoSpacing"/>
            </w:pPr>
            <w:r>
              <w:t>7</w:t>
            </w:r>
          </w:p>
        </w:tc>
        <w:tc>
          <w:tcPr>
            <w:tcW w:w="422" w:type="dxa"/>
            <w:shd w:val="clear" w:color="auto" w:fill="BFBFBF" w:themeFill="background1" w:themeFillShade="BF"/>
          </w:tcPr>
          <w:p w:rsidR="004E7E73" w:rsidRDefault="004E7E73" w:rsidP="008B501D">
            <w:pPr>
              <w:pStyle w:val="NoSpacing"/>
            </w:pPr>
            <w:r>
              <w:t>8</w:t>
            </w:r>
          </w:p>
        </w:tc>
        <w:tc>
          <w:tcPr>
            <w:tcW w:w="421" w:type="dxa"/>
            <w:shd w:val="clear" w:color="auto" w:fill="BFBFBF" w:themeFill="background1" w:themeFillShade="BF"/>
          </w:tcPr>
          <w:p w:rsidR="004E7E73" w:rsidRDefault="004E7E73" w:rsidP="008B501D">
            <w:pPr>
              <w:pStyle w:val="NoSpacing"/>
            </w:pPr>
            <w:r>
              <w:t>9</w:t>
            </w:r>
          </w:p>
        </w:tc>
        <w:tc>
          <w:tcPr>
            <w:tcW w:w="440" w:type="dxa"/>
            <w:shd w:val="clear" w:color="auto" w:fill="BFBFBF" w:themeFill="background1" w:themeFillShade="BF"/>
          </w:tcPr>
          <w:p w:rsidR="004E7E73" w:rsidRDefault="004E7E73" w:rsidP="008B501D">
            <w:pPr>
              <w:pStyle w:val="NoSpacing"/>
            </w:pPr>
            <w:r>
              <w:t>10</w:t>
            </w:r>
          </w:p>
        </w:tc>
        <w:tc>
          <w:tcPr>
            <w:tcW w:w="440" w:type="dxa"/>
            <w:shd w:val="clear" w:color="auto" w:fill="BFBFBF" w:themeFill="background1" w:themeFillShade="BF"/>
          </w:tcPr>
          <w:p w:rsidR="004E7E73" w:rsidRDefault="004E7E73" w:rsidP="008B501D">
            <w:pPr>
              <w:pStyle w:val="NoSpacing"/>
            </w:pPr>
            <w:r>
              <w:t>11</w:t>
            </w:r>
          </w:p>
        </w:tc>
        <w:tc>
          <w:tcPr>
            <w:tcW w:w="440" w:type="dxa"/>
            <w:shd w:val="clear" w:color="auto" w:fill="BFBFBF" w:themeFill="background1" w:themeFillShade="BF"/>
          </w:tcPr>
          <w:p w:rsidR="004E7E73" w:rsidRDefault="004E7E73" w:rsidP="008B501D">
            <w:pPr>
              <w:pStyle w:val="NoSpacing"/>
            </w:pPr>
            <w:r>
              <w:t>12</w:t>
            </w:r>
          </w:p>
        </w:tc>
        <w:tc>
          <w:tcPr>
            <w:tcW w:w="440" w:type="dxa"/>
            <w:shd w:val="clear" w:color="auto" w:fill="BFBFBF" w:themeFill="background1" w:themeFillShade="BF"/>
          </w:tcPr>
          <w:p w:rsidR="004E7E73" w:rsidRDefault="004E7E73" w:rsidP="008B501D">
            <w:pPr>
              <w:pStyle w:val="NoSpacing"/>
            </w:pPr>
            <w:r>
              <w:t>13</w:t>
            </w:r>
          </w:p>
        </w:tc>
        <w:tc>
          <w:tcPr>
            <w:tcW w:w="440" w:type="dxa"/>
            <w:shd w:val="clear" w:color="auto" w:fill="BFBFBF" w:themeFill="background1" w:themeFillShade="BF"/>
          </w:tcPr>
          <w:p w:rsidR="004E7E73" w:rsidRDefault="004E7E73" w:rsidP="008B501D">
            <w:pPr>
              <w:pStyle w:val="NoSpacing"/>
            </w:pPr>
            <w:r>
              <w:t>14</w:t>
            </w:r>
          </w:p>
        </w:tc>
        <w:tc>
          <w:tcPr>
            <w:tcW w:w="440" w:type="dxa"/>
            <w:shd w:val="clear" w:color="auto" w:fill="BFBFBF" w:themeFill="background1" w:themeFillShade="BF"/>
          </w:tcPr>
          <w:p w:rsidR="004E7E73" w:rsidRDefault="004E7E73" w:rsidP="008B501D">
            <w:pPr>
              <w:pStyle w:val="NoSpacing"/>
            </w:pPr>
            <w:r>
              <w:t>15</w:t>
            </w:r>
          </w:p>
        </w:tc>
        <w:tc>
          <w:tcPr>
            <w:tcW w:w="440" w:type="dxa"/>
            <w:shd w:val="clear" w:color="auto" w:fill="BFBFBF" w:themeFill="background1" w:themeFillShade="BF"/>
          </w:tcPr>
          <w:p w:rsidR="004E7E73" w:rsidRDefault="004E7E73" w:rsidP="008B501D">
            <w:pPr>
              <w:pStyle w:val="NoSpacing"/>
            </w:pPr>
            <w:r>
              <w:t>16</w:t>
            </w:r>
          </w:p>
        </w:tc>
        <w:tc>
          <w:tcPr>
            <w:tcW w:w="440" w:type="dxa"/>
            <w:shd w:val="clear" w:color="auto" w:fill="BFBFBF" w:themeFill="background1" w:themeFillShade="BF"/>
          </w:tcPr>
          <w:p w:rsidR="004E7E73" w:rsidRDefault="004E7E73" w:rsidP="008B501D">
            <w:pPr>
              <w:pStyle w:val="NoSpacing"/>
            </w:pPr>
            <w:r>
              <w:t>17</w:t>
            </w:r>
          </w:p>
        </w:tc>
        <w:tc>
          <w:tcPr>
            <w:tcW w:w="440" w:type="dxa"/>
            <w:shd w:val="clear" w:color="auto" w:fill="BFBFBF" w:themeFill="background1" w:themeFillShade="BF"/>
          </w:tcPr>
          <w:p w:rsidR="004E7E73" w:rsidRDefault="004E7E73" w:rsidP="008B501D">
            <w:pPr>
              <w:pStyle w:val="NoSpacing"/>
            </w:pPr>
            <w:r>
              <w:t>18</w:t>
            </w:r>
          </w:p>
        </w:tc>
        <w:tc>
          <w:tcPr>
            <w:tcW w:w="440" w:type="dxa"/>
            <w:shd w:val="clear" w:color="auto" w:fill="BFBFBF" w:themeFill="background1" w:themeFillShade="BF"/>
          </w:tcPr>
          <w:p w:rsidR="004E7E73" w:rsidRDefault="004E7E73" w:rsidP="008B501D">
            <w:pPr>
              <w:pStyle w:val="NoSpacing"/>
            </w:pPr>
            <w:r>
              <w:t>19</w:t>
            </w:r>
          </w:p>
        </w:tc>
        <w:tc>
          <w:tcPr>
            <w:tcW w:w="440" w:type="dxa"/>
            <w:shd w:val="clear" w:color="auto" w:fill="BFBFBF" w:themeFill="background1" w:themeFillShade="BF"/>
          </w:tcPr>
          <w:p w:rsidR="004E7E73" w:rsidRDefault="004E7E73" w:rsidP="008B501D">
            <w:pPr>
              <w:pStyle w:val="NoSpacing"/>
            </w:pPr>
            <w:r>
              <w:t>20</w:t>
            </w:r>
          </w:p>
        </w:tc>
      </w:tr>
      <w:tr w:rsidR="004E7E73" w:rsidTr="008B501D">
        <w:tc>
          <w:tcPr>
            <w:tcW w:w="423" w:type="dxa"/>
            <w:shd w:val="clear" w:color="auto" w:fill="BFBFBF" w:themeFill="background1" w:themeFillShade="BF"/>
          </w:tcPr>
          <w:p w:rsidR="004E7E73" w:rsidRDefault="004E7E73" w:rsidP="008B501D">
            <w:pPr>
              <w:pStyle w:val="NoSpacing"/>
            </w:pPr>
            <w:r>
              <w:t>1</w:t>
            </w:r>
          </w:p>
        </w:tc>
        <w:tc>
          <w:tcPr>
            <w:tcW w:w="422" w:type="dxa"/>
            <w:shd w:val="clear" w:color="auto" w:fill="CCFF66"/>
          </w:tcPr>
          <w:p w:rsidR="004E7E73" w:rsidRPr="00C928FC" w:rsidRDefault="00D31AA8" w:rsidP="008B501D">
            <w:pPr>
              <w:pStyle w:val="NoSpacing"/>
              <w:rPr>
                <w:rFonts w:ascii="LCD Display Grid" w:hAnsi="LCD Display Grid"/>
                <w:b/>
              </w:rPr>
            </w:pPr>
            <w:r>
              <w:rPr>
                <w:rFonts w:ascii="LCD Display Grid" w:hAnsi="LCD Display Grid"/>
                <w:b/>
              </w:rPr>
              <w:t>T</w:t>
            </w:r>
          </w:p>
        </w:tc>
        <w:tc>
          <w:tcPr>
            <w:tcW w:w="423" w:type="dxa"/>
            <w:shd w:val="clear" w:color="auto" w:fill="CCFF66"/>
          </w:tcPr>
          <w:p w:rsidR="004E7E73" w:rsidRPr="00C928FC" w:rsidRDefault="00D31AA8" w:rsidP="008B501D">
            <w:pPr>
              <w:pStyle w:val="NoSpacing"/>
              <w:rPr>
                <w:rFonts w:ascii="LCD Display Grid" w:hAnsi="LCD Display Grid"/>
                <w:b/>
              </w:rPr>
            </w:pPr>
            <w:r>
              <w:rPr>
                <w:rFonts w:ascii="LCD Display Grid" w:hAnsi="LCD Display Grid"/>
                <w:b/>
              </w:rPr>
              <w:t>i</w:t>
            </w:r>
          </w:p>
        </w:tc>
        <w:tc>
          <w:tcPr>
            <w:tcW w:w="423" w:type="dxa"/>
            <w:shd w:val="clear" w:color="auto" w:fill="CCFF66"/>
          </w:tcPr>
          <w:p w:rsidR="004E7E73" w:rsidRPr="00C928FC" w:rsidRDefault="00D31AA8" w:rsidP="008B501D">
            <w:pPr>
              <w:pStyle w:val="NoSpacing"/>
              <w:rPr>
                <w:rFonts w:ascii="LCD Display Grid" w:hAnsi="LCD Display Grid"/>
                <w:b/>
              </w:rPr>
            </w:pPr>
            <w:r>
              <w:rPr>
                <w:rFonts w:ascii="LCD Display Grid" w:hAnsi="LCD Display Grid"/>
                <w:b/>
              </w:rPr>
              <w:t>m</w:t>
            </w:r>
          </w:p>
        </w:tc>
        <w:tc>
          <w:tcPr>
            <w:tcW w:w="422" w:type="dxa"/>
            <w:shd w:val="clear" w:color="auto" w:fill="CCFF66"/>
          </w:tcPr>
          <w:p w:rsidR="004E7E73" w:rsidRPr="00C928FC" w:rsidRDefault="00D31AA8" w:rsidP="008B501D">
            <w:pPr>
              <w:pStyle w:val="NoSpacing"/>
              <w:rPr>
                <w:rFonts w:ascii="LCD Display Grid" w:hAnsi="LCD Display Grid"/>
                <w:b/>
              </w:rPr>
            </w:pPr>
            <w:r>
              <w:rPr>
                <w:rFonts w:ascii="LCD Display Grid" w:hAnsi="LCD Display Grid"/>
                <w:b/>
              </w:rPr>
              <w:t>e</w:t>
            </w: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2" w:type="dxa"/>
            <w:shd w:val="clear" w:color="auto" w:fill="CCFF66"/>
          </w:tcPr>
          <w:p w:rsidR="004E7E73" w:rsidRPr="00C928FC" w:rsidRDefault="00D31AA8" w:rsidP="008B501D">
            <w:pPr>
              <w:pStyle w:val="NoSpacing"/>
              <w:rPr>
                <w:rFonts w:ascii="LCD Display Grid" w:hAnsi="LCD Display Grid"/>
                <w:b/>
              </w:rPr>
            </w:pPr>
            <w:r>
              <w:rPr>
                <w:rFonts w:ascii="LCD Display Grid" w:hAnsi="LCD Display Grid"/>
                <w:b/>
              </w:rPr>
              <w:t>s</w:t>
            </w:r>
          </w:p>
        </w:tc>
        <w:tc>
          <w:tcPr>
            <w:tcW w:w="422" w:type="dxa"/>
            <w:shd w:val="clear" w:color="auto" w:fill="CCFF66"/>
          </w:tcPr>
          <w:p w:rsidR="004E7E73" w:rsidRPr="00C928FC" w:rsidRDefault="00D31AA8" w:rsidP="008B501D">
            <w:pPr>
              <w:pStyle w:val="NoSpacing"/>
              <w:rPr>
                <w:rFonts w:ascii="LCD Display Grid" w:hAnsi="LCD Display Grid"/>
                <w:b/>
              </w:rPr>
            </w:pPr>
            <w:r>
              <w:rPr>
                <w:rFonts w:ascii="LCD Display Grid" w:hAnsi="LCD Display Grid"/>
                <w:b/>
              </w:rPr>
              <w:t>e</w:t>
            </w:r>
          </w:p>
        </w:tc>
        <w:tc>
          <w:tcPr>
            <w:tcW w:w="422" w:type="dxa"/>
            <w:shd w:val="clear" w:color="auto" w:fill="CCFF66"/>
          </w:tcPr>
          <w:p w:rsidR="004E7E73" w:rsidRPr="00C928FC" w:rsidRDefault="00D31AA8" w:rsidP="008B501D">
            <w:pPr>
              <w:pStyle w:val="NoSpacing"/>
              <w:rPr>
                <w:rFonts w:ascii="LCD Display Grid" w:hAnsi="LCD Display Grid"/>
                <w:b/>
              </w:rPr>
            </w:pPr>
            <w:r>
              <w:rPr>
                <w:rFonts w:ascii="LCD Display Grid" w:hAnsi="LCD Display Grid"/>
                <w:b/>
              </w:rPr>
              <w:t>l</w:t>
            </w:r>
          </w:p>
        </w:tc>
        <w:tc>
          <w:tcPr>
            <w:tcW w:w="421" w:type="dxa"/>
            <w:shd w:val="clear" w:color="auto" w:fill="CCFF66"/>
          </w:tcPr>
          <w:p w:rsidR="004E7E73" w:rsidRPr="00C928FC" w:rsidRDefault="00D31AA8" w:rsidP="008B501D">
            <w:pPr>
              <w:pStyle w:val="NoSpacing"/>
              <w:rPr>
                <w:rFonts w:ascii="LCD Display Grid" w:hAnsi="LCD Display Grid"/>
                <w:b/>
              </w:rPr>
            </w:pPr>
            <w:r>
              <w:rPr>
                <w:rFonts w:ascii="LCD Display Grid" w:hAnsi="LCD Display Grid"/>
                <w:b/>
              </w:rPr>
              <w:t>e</w:t>
            </w:r>
          </w:p>
        </w:tc>
        <w:tc>
          <w:tcPr>
            <w:tcW w:w="440" w:type="dxa"/>
            <w:shd w:val="clear" w:color="auto" w:fill="CCFF66"/>
          </w:tcPr>
          <w:p w:rsidR="004E7E73" w:rsidRPr="00C928FC" w:rsidRDefault="00D31AA8" w:rsidP="008B501D">
            <w:pPr>
              <w:pStyle w:val="NoSpacing"/>
              <w:rPr>
                <w:rFonts w:ascii="LCD Display Grid" w:hAnsi="LCD Display Grid"/>
                <w:b/>
              </w:rPr>
            </w:pPr>
            <w:r>
              <w:rPr>
                <w:rFonts w:ascii="LCD Display Grid" w:hAnsi="LCD Display Grid"/>
                <w:b/>
              </w:rPr>
              <w:t>c</w:t>
            </w:r>
          </w:p>
        </w:tc>
        <w:tc>
          <w:tcPr>
            <w:tcW w:w="440" w:type="dxa"/>
            <w:shd w:val="clear" w:color="auto" w:fill="CCFF66"/>
          </w:tcPr>
          <w:p w:rsidR="004E7E73" w:rsidRPr="00C928FC" w:rsidRDefault="00D31AA8" w:rsidP="008B501D">
            <w:pPr>
              <w:pStyle w:val="NoSpacing"/>
              <w:rPr>
                <w:rFonts w:ascii="LCD Display Grid" w:hAnsi="LCD Display Grid"/>
                <w:b/>
              </w:rPr>
            </w:pPr>
            <w:r>
              <w:rPr>
                <w:rFonts w:ascii="LCD Display Grid" w:hAnsi="LCD Display Grid"/>
                <w:b/>
              </w:rPr>
              <w:t>t</w:t>
            </w:r>
          </w:p>
        </w:tc>
        <w:tc>
          <w:tcPr>
            <w:tcW w:w="440" w:type="dxa"/>
            <w:shd w:val="clear" w:color="auto" w:fill="CCFF66"/>
          </w:tcPr>
          <w:p w:rsidR="004E7E73" w:rsidRPr="00C928FC" w:rsidRDefault="00D31AA8" w:rsidP="008B501D">
            <w:pPr>
              <w:pStyle w:val="NoSpacing"/>
              <w:rPr>
                <w:rFonts w:ascii="LCD Display Grid" w:hAnsi="LCD Display Grid"/>
                <w:b/>
              </w:rPr>
            </w:pPr>
            <w:r>
              <w:rPr>
                <w:rFonts w:ascii="LCD Display Grid" w:hAnsi="LCD Display Grid"/>
                <w:b/>
              </w:rPr>
              <w:t>i</w:t>
            </w:r>
          </w:p>
        </w:tc>
        <w:tc>
          <w:tcPr>
            <w:tcW w:w="440" w:type="dxa"/>
            <w:shd w:val="clear" w:color="auto" w:fill="CCFF66"/>
          </w:tcPr>
          <w:p w:rsidR="004E7E73" w:rsidRPr="00C928FC" w:rsidRDefault="00D31AA8" w:rsidP="008B501D">
            <w:pPr>
              <w:pStyle w:val="NoSpacing"/>
              <w:rPr>
                <w:rFonts w:ascii="LCD Display Grid" w:hAnsi="LCD Display Grid"/>
                <w:b/>
              </w:rPr>
            </w:pPr>
            <w:r>
              <w:rPr>
                <w:rFonts w:ascii="LCD Display Grid" w:hAnsi="LCD Display Grid"/>
                <w:b/>
              </w:rPr>
              <w:t>o</w:t>
            </w:r>
          </w:p>
        </w:tc>
        <w:tc>
          <w:tcPr>
            <w:tcW w:w="440" w:type="dxa"/>
            <w:shd w:val="clear" w:color="auto" w:fill="CCFF66"/>
          </w:tcPr>
          <w:p w:rsidR="004E7E73" w:rsidRPr="00C928FC" w:rsidRDefault="00D31AA8" w:rsidP="008B501D">
            <w:pPr>
              <w:pStyle w:val="NoSpacing"/>
              <w:rPr>
                <w:rFonts w:ascii="LCD Display Grid" w:hAnsi="LCD Display Grid"/>
                <w:b/>
              </w:rPr>
            </w:pPr>
            <w:r>
              <w:rPr>
                <w:rFonts w:ascii="LCD Display Grid" w:hAnsi="LCD Display Grid"/>
                <w:b/>
              </w:rPr>
              <w:t>n</w:t>
            </w: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r>
      <w:tr w:rsidR="004E7E73" w:rsidTr="008B501D">
        <w:tc>
          <w:tcPr>
            <w:tcW w:w="423" w:type="dxa"/>
            <w:shd w:val="clear" w:color="auto" w:fill="BFBFBF" w:themeFill="background1" w:themeFillShade="BF"/>
          </w:tcPr>
          <w:p w:rsidR="004E7E73" w:rsidRDefault="004E7E73" w:rsidP="008B501D">
            <w:pPr>
              <w:pStyle w:val="NoSpacing"/>
            </w:pPr>
            <w:r>
              <w:t>2</w:t>
            </w: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&gt;</w:t>
            </w:r>
          </w:p>
        </w:tc>
        <w:tc>
          <w:tcPr>
            <w:tcW w:w="423" w:type="dxa"/>
            <w:shd w:val="clear" w:color="auto" w:fill="CCFF66"/>
          </w:tcPr>
          <w:p w:rsidR="004E7E73" w:rsidRPr="00C928FC" w:rsidRDefault="004E7E73" w:rsidP="008B501D">
            <w:pPr>
              <w:pStyle w:val="NoSpacing"/>
              <w:rPr>
                <w:rFonts w:ascii="LCD Display Grid" w:hAnsi="LCD Display Grid"/>
                <w:b/>
              </w:rPr>
            </w:pPr>
          </w:p>
        </w:tc>
        <w:tc>
          <w:tcPr>
            <w:tcW w:w="423"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1</w:t>
            </w: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w:t>
            </w: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8</w:t>
            </w: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1"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h</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o</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u</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r</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s</w:t>
            </w: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r>
      <w:tr w:rsidR="004E7E73" w:rsidTr="008B501D">
        <w:tc>
          <w:tcPr>
            <w:tcW w:w="423" w:type="dxa"/>
            <w:shd w:val="clear" w:color="auto" w:fill="BFBFBF" w:themeFill="background1" w:themeFillShade="BF"/>
          </w:tcPr>
          <w:p w:rsidR="004E7E73" w:rsidRDefault="004E7E73" w:rsidP="008B501D">
            <w:pPr>
              <w:pStyle w:val="NoSpacing"/>
            </w:pPr>
            <w:r>
              <w:t>3</w:t>
            </w: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3" w:type="dxa"/>
            <w:shd w:val="clear" w:color="auto" w:fill="CCFF66"/>
          </w:tcPr>
          <w:p w:rsidR="004E7E73" w:rsidRPr="00C928FC" w:rsidRDefault="004E7E73" w:rsidP="008B501D">
            <w:pPr>
              <w:pStyle w:val="NoSpacing"/>
              <w:rPr>
                <w:rFonts w:ascii="LCD Display Grid" w:hAnsi="LCD Display Grid"/>
                <w:b/>
              </w:rPr>
            </w:pPr>
          </w:p>
        </w:tc>
        <w:tc>
          <w:tcPr>
            <w:tcW w:w="423"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2</w:t>
            </w: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w:t>
            </w: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1</w:t>
            </w: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6</w:t>
            </w: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1"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h</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o</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u</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r</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s</w:t>
            </w: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r>
      <w:tr w:rsidR="004E7E73" w:rsidTr="008B501D">
        <w:tc>
          <w:tcPr>
            <w:tcW w:w="423" w:type="dxa"/>
            <w:shd w:val="clear" w:color="auto" w:fill="BFBFBF" w:themeFill="background1" w:themeFillShade="BF"/>
          </w:tcPr>
          <w:p w:rsidR="004E7E73" w:rsidRDefault="004E7E73" w:rsidP="008B501D">
            <w:pPr>
              <w:pStyle w:val="NoSpacing"/>
            </w:pPr>
            <w:r>
              <w:t>4</w:t>
            </w: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3" w:type="dxa"/>
            <w:shd w:val="clear" w:color="auto" w:fill="CCFF66"/>
          </w:tcPr>
          <w:p w:rsidR="004E7E73" w:rsidRPr="00C928FC" w:rsidRDefault="004E7E73" w:rsidP="008B501D">
            <w:pPr>
              <w:pStyle w:val="NoSpacing"/>
              <w:rPr>
                <w:rFonts w:ascii="LCD Display Grid" w:hAnsi="LCD Display Grid"/>
                <w:b/>
              </w:rPr>
            </w:pPr>
          </w:p>
        </w:tc>
        <w:tc>
          <w:tcPr>
            <w:tcW w:w="423" w:type="dxa"/>
            <w:shd w:val="clear" w:color="auto" w:fill="CCFF66"/>
          </w:tcPr>
          <w:p w:rsidR="004E7E73" w:rsidRPr="00C928FC" w:rsidRDefault="004E7E73" w:rsidP="008B501D">
            <w:pPr>
              <w:pStyle w:val="NoSpacing"/>
              <w:rPr>
                <w:rFonts w:ascii="LCD Display Grid" w:hAnsi="LCD Display Grid"/>
                <w:b/>
              </w:rPr>
            </w:pP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1"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r>
    </w:tbl>
    <w:p w:rsidR="004E7E73" w:rsidRDefault="004E7E73" w:rsidP="004E7E73"/>
    <w:tbl>
      <w:tblPr>
        <w:tblStyle w:val="TableGrid"/>
        <w:tblW w:w="0" w:type="auto"/>
        <w:tblLook w:val="04A0" w:firstRow="1" w:lastRow="0" w:firstColumn="1" w:lastColumn="0" w:noHBand="0" w:noVBand="1"/>
      </w:tblPr>
      <w:tblGrid>
        <w:gridCol w:w="1413"/>
        <w:gridCol w:w="7654"/>
      </w:tblGrid>
      <w:tr w:rsidR="004E7E73" w:rsidTr="008B501D">
        <w:tc>
          <w:tcPr>
            <w:tcW w:w="1413" w:type="dxa"/>
          </w:tcPr>
          <w:p w:rsidR="004E7E73" w:rsidRDefault="004E7E73" w:rsidP="008B501D">
            <w:pPr>
              <w:pStyle w:val="NoSpacing"/>
              <w:rPr>
                <w:lang w:val="en-GB"/>
              </w:rPr>
            </w:pPr>
            <w:r>
              <w:rPr>
                <w:rFonts w:cstheme="minorHAnsi"/>
                <w:lang w:val="en-GB"/>
              </w:rPr>
              <w:t>↑</w:t>
            </w:r>
          </w:p>
        </w:tc>
        <w:tc>
          <w:tcPr>
            <w:tcW w:w="7654" w:type="dxa"/>
          </w:tcPr>
          <w:p w:rsidR="004E7E73" w:rsidRDefault="004E7E73" w:rsidP="008B501D">
            <w:pPr>
              <w:pStyle w:val="NoSpacing"/>
              <w:rPr>
                <w:lang w:val="en-GB"/>
              </w:rPr>
            </w:pPr>
            <w:r>
              <w:rPr>
                <w:lang w:val="en-GB"/>
              </w:rPr>
              <w:t>Move cursor up one line</w:t>
            </w:r>
          </w:p>
        </w:tc>
      </w:tr>
      <w:tr w:rsidR="004E7E73" w:rsidTr="008B501D">
        <w:tc>
          <w:tcPr>
            <w:tcW w:w="1413" w:type="dxa"/>
          </w:tcPr>
          <w:p w:rsidR="004E7E73" w:rsidRDefault="004E7E73" w:rsidP="008B501D">
            <w:pPr>
              <w:pStyle w:val="NoSpacing"/>
              <w:rPr>
                <w:lang w:val="en-GB"/>
              </w:rPr>
            </w:pPr>
            <w:r>
              <w:rPr>
                <w:rFonts w:cstheme="minorHAnsi"/>
                <w:lang w:val="en-GB"/>
              </w:rPr>
              <w:t>↓</w:t>
            </w:r>
          </w:p>
        </w:tc>
        <w:tc>
          <w:tcPr>
            <w:tcW w:w="7654" w:type="dxa"/>
          </w:tcPr>
          <w:p w:rsidR="004E7E73" w:rsidRDefault="004E7E73" w:rsidP="008B501D">
            <w:pPr>
              <w:pStyle w:val="NoSpacing"/>
              <w:rPr>
                <w:lang w:val="en-GB"/>
              </w:rPr>
            </w:pPr>
            <w:r>
              <w:rPr>
                <w:lang w:val="en-GB"/>
              </w:rPr>
              <w:t>Move cursor down one line</w:t>
            </w:r>
          </w:p>
        </w:tc>
      </w:tr>
      <w:tr w:rsidR="004E7E73" w:rsidTr="008B501D">
        <w:tc>
          <w:tcPr>
            <w:tcW w:w="1413" w:type="dxa"/>
          </w:tcPr>
          <w:p w:rsidR="004E7E73" w:rsidRDefault="004E7E73" w:rsidP="008B501D">
            <w:pPr>
              <w:pStyle w:val="NoSpacing"/>
              <w:rPr>
                <w:rFonts w:cstheme="minorHAnsi"/>
                <w:lang w:val="en-GB"/>
              </w:rPr>
            </w:pPr>
            <w:r>
              <w:rPr>
                <w:rFonts w:cstheme="minorHAnsi"/>
                <w:lang w:val="en-GB"/>
              </w:rPr>
              <w:t>ENT</w:t>
            </w:r>
          </w:p>
        </w:tc>
        <w:tc>
          <w:tcPr>
            <w:tcW w:w="7654" w:type="dxa"/>
          </w:tcPr>
          <w:p w:rsidR="004E7E73" w:rsidRDefault="004E7E73" w:rsidP="008B501D">
            <w:pPr>
              <w:pStyle w:val="NoSpacing"/>
              <w:rPr>
                <w:lang w:val="en-GB"/>
              </w:rPr>
            </w:pPr>
            <w:r>
              <w:rPr>
                <w:lang w:val="en-GB"/>
              </w:rPr>
              <w:t>Select current timer and return to tube repair menu</w:t>
            </w:r>
          </w:p>
        </w:tc>
      </w:tr>
      <w:tr w:rsidR="004E7E73" w:rsidTr="008B501D">
        <w:tc>
          <w:tcPr>
            <w:tcW w:w="1413" w:type="dxa"/>
          </w:tcPr>
          <w:p w:rsidR="004E7E73" w:rsidRDefault="00F5017F" w:rsidP="008B501D">
            <w:pPr>
              <w:pStyle w:val="NoSpacing"/>
              <w:rPr>
                <w:rFonts w:cstheme="minorHAnsi"/>
                <w:lang w:val="en-GB"/>
              </w:rPr>
            </w:pPr>
            <w:r>
              <w:rPr>
                <w:rFonts w:cstheme="minorHAnsi"/>
                <w:lang w:val="en-GB"/>
              </w:rPr>
              <w:t>X</w:t>
            </w:r>
          </w:p>
        </w:tc>
        <w:tc>
          <w:tcPr>
            <w:tcW w:w="7654" w:type="dxa"/>
          </w:tcPr>
          <w:p w:rsidR="004E7E73" w:rsidRDefault="004E7E73" w:rsidP="008B501D">
            <w:pPr>
              <w:pStyle w:val="NoSpacing"/>
              <w:rPr>
                <w:lang w:val="en-GB"/>
              </w:rPr>
            </w:pPr>
            <w:r>
              <w:rPr>
                <w:lang w:val="en-GB"/>
              </w:rPr>
              <w:t>Leave current menu level and return to tube repair menu without selecting a (new) timer</w:t>
            </w:r>
          </w:p>
        </w:tc>
      </w:tr>
      <w:tr w:rsidR="004E7E73" w:rsidTr="008B501D">
        <w:tc>
          <w:tcPr>
            <w:tcW w:w="1413" w:type="dxa"/>
          </w:tcPr>
          <w:p w:rsidR="004E7E73" w:rsidRDefault="004E7E73" w:rsidP="008B501D">
            <w:pPr>
              <w:pStyle w:val="NoSpacing"/>
              <w:rPr>
                <w:rFonts w:cstheme="minorHAnsi"/>
                <w:lang w:val="en-GB"/>
              </w:rPr>
            </w:pPr>
            <w:r>
              <w:rPr>
                <w:rFonts w:cstheme="minorHAnsi"/>
                <w:lang w:val="en-GB"/>
              </w:rPr>
              <w:t>others</w:t>
            </w:r>
          </w:p>
        </w:tc>
        <w:tc>
          <w:tcPr>
            <w:tcW w:w="7654" w:type="dxa"/>
          </w:tcPr>
          <w:p w:rsidR="004E7E73" w:rsidRDefault="004E7E73" w:rsidP="008B501D">
            <w:pPr>
              <w:pStyle w:val="NoSpacing"/>
              <w:rPr>
                <w:lang w:val="en-GB"/>
              </w:rPr>
            </w:pPr>
            <w:r>
              <w:rPr>
                <w:lang w:val="en-GB"/>
              </w:rPr>
              <w:t>No function</w:t>
            </w:r>
          </w:p>
        </w:tc>
      </w:tr>
    </w:tbl>
    <w:p w:rsidR="004E7E73" w:rsidRPr="00CB039C" w:rsidRDefault="004E7E73" w:rsidP="004E7E73"/>
    <w:p w:rsidR="004E7E73" w:rsidRDefault="004E7E73">
      <w:pPr>
        <w:jc w:val="left"/>
      </w:pPr>
      <w:r>
        <w:br w:type="page"/>
      </w:r>
    </w:p>
    <w:p w:rsidR="004E7E73" w:rsidRDefault="004E7E73" w:rsidP="009F5B70">
      <w:pPr>
        <w:pStyle w:val="Heading4"/>
      </w:pPr>
      <w:r>
        <w:lastRenderedPageBreak/>
        <w:t>Start repair menu</w:t>
      </w:r>
    </w:p>
    <w:p w:rsidR="00EA16F2" w:rsidRDefault="00EA16F2" w:rsidP="00EA16F2">
      <w:pPr>
        <w:pStyle w:val="Heading5"/>
      </w:pPr>
      <w:r>
        <w:t>Error messages based on safety</w:t>
      </w:r>
    </w:p>
    <w:p w:rsidR="00EA16F2" w:rsidRDefault="00EA16F2" w:rsidP="00EA16F2">
      <w:r>
        <w:t xml:space="preserve">Before starting the repair treatment, it will be verified that the cover of the drawer is closed correctly. For safety reason the cover must be closed before the repair treatment can be started. </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EA16F2" w:rsidTr="00EA16F2">
        <w:tc>
          <w:tcPr>
            <w:tcW w:w="423" w:type="dxa"/>
            <w:shd w:val="clear" w:color="auto" w:fill="BFBFBF" w:themeFill="background1" w:themeFillShade="BF"/>
          </w:tcPr>
          <w:p w:rsidR="00EA16F2" w:rsidRDefault="00EA16F2" w:rsidP="00EA16F2">
            <w:pPr>
              <w:pStyle w:val="NoSpacing"/>
            </w:pPr>
            <w:r>
              <w:t>/</w:t>
            </w:r>
          </w:p>
        </w:tc>
        <w:tc>
          <w:tcPr>
            <w:tcW w:w="422" w:type="dxa"/>
            <w:shd w:val="clear" w:color="auto" w:fill="BFBFBF" w:themeFill="background1" w:themeFillShade="BF"/>
          </w:tcPr>
          <w:p w:rsidR="00EA16F2" w:rsidRDefault="00EA16F2" w:rsidP="00EA16F2">
            <w:pPr>
              <w:pStyle w:val="NoSpacing"/>
            </w:pPr>
            <w:r>
              <w:t>1</w:t>
            </w:r>
          </w:p>
        </w:tc>
        <w:tc>
          <w:tcPr>
            <w:tcW w:w="423" w:type="dxa"/>
            <w:shd w:val="clear" w:color="auto" w:fill="BFBFBF" w:themeFill="background1" w:themeFillShade="BF"/>
          </w:tcPr>
          <w:p w:rsidR="00EA16F2" w:rsidRDefault="00EA16F2" w:rsidP="00EA16F2">
            <w:pPr>
              <w:pStyle w:val="NoSpacing"/>
            </w:pPr>
            <w:r>
              <w:t>2</w:t>
            </w:r>
          </w:p>
        </w:tc>
        <w:tc>
          <w:tcPr>
            <w:tcW w:w="423" w:type="dxa"/>
            <w:shd w:val="clear" w:color="auto" w:fill="BFBFBF" w:themeFill="background1" w:themeFillShade="BF"/>
          </w:tcPr>
          <w:p w:rsidR="00EA16F2" w:rsidRDefault="00EA16F2" w:rsidP="00EA16F2">
            <w:pPr>
              <w:pStyle w:val="NoSpacing"/>
            </w:pPr>
            <w:r>
              <w:t>3</w:t>
            </w:r>
          </w:p>
        </w:tc>
        <w:tc>
          <w:tcPr>
            <w:tcW w:w="422" w:type="dxa"/>
            <w:shd w:val="clear" w:color="auto" w:fill="BFBFBF" w:themeFill="background1" w:themeFillShade="BF"/>
          </w:tcPr>
          <w:p w:rsidR="00EA16F2" w:rsidRDefault="00EA16F2" w:rsidP="00EA16F2">
            <w:pPr>
              <w:pStyle w:val="NoSpacing"/>
            </w:pPr>
            <w:r>
              <w:t>4</w:t>
            </w:r>
          </w:p>
        </w:tc>
        <w:tc>
          <w:tcPr>
            <w:tcW w:w="422" w:type="dxa"/>
            <w:shd w:val="clear" w:color="auto" w:fill="BFBFBF" w:themeFill="background1" w:themeFillShade="BF"/>
          </w:tcPr>
          <w:p w:rsidR="00EA16F2" w:rsidRDefault="00EA16F2" w:rsidP="00EA16F2">
            <w:pPr>
              <w:pStyle w:val="NoSpacing"/>
            </w:pPr>
            <w:r>
              <w:t>5</w:t>
            </w:r>
          </w:p>
        </w:tc>
        <w:tc>
          <w:tcPr>
            <w:tcW w:w="422" w:type="dxa"/>
            <w:shd w:val="clear" w:color="auto" w:fill="BFBFBF" w:themeFill="background1" w:themeFillShade="BF"/>
          </w:tcPr>
          <w:p w:rsidR="00EA16F2" w:rsidRDefault="00EA16F2" w:rsidP="00EA16F2">
            <w:pPr>
              <w:pStyle w:val="NoSpacing"/>
            </w:pPr>
            <w:r>
              <w:t>6</w:t>
            </w:r>
          </w:p>
        </w:tc>
        <w:tc>
          <w:tcPr>
            <w:tcW w:w="422" w:type="dxa"/>
            <w:shd w:val="clear" w:color="auto" w:fill="BFBFBF" w:themeFill="background1" w:themeFillShade="BF"/>
          </w:tcPr>
          <w:p w:rsidR="00EA16F2" w:rsidRDefault="00EA16F2" w:rsidP="00EA16F2">
            <w:pPr>
              <w:pStyle w:val="NoSpacing"/>
            </w:pPr>
            <w:r>
              <w:t>7</w:t>
            </w:r>
          </w:p>
        </w:tc>
        <w:tc>
          <w:tcPr>
            <w:tcW w:w="422" w:type="dxa"/>
            <w:shd w:val="clear" w:color="auto" w:fill="BFBFBF" w:themeFill="background1" w:themeFillShade="BF"/>
          </w:tcPr>
          <w:p w:rsidR="00EA16F2" w:rsidRDefault="00EA16F2" w:rsidP="00EA16F2">
            <w:pPr>
              <w:pStyle w:val="NoSpacing"/>
            </w:pPr>
            <w:r>
              <w:t>8</w:t>
            </w:r>
          </w:p>
        </w:tc>
        <w:tc>
          <w:tcPr>
            <w:tcW w:w="421" w:type="dxa"/>
            <w:shd w:val="clear" w:color="auto" w:fill="BFBFBF" w:themeFill="background1" w:themeFillShade="BF"/>
          </w:tcPr>
          <w:p w:rsidR="00EA16F2" w:rsidRDefault="00EA16F2" w:rsidP="00EA16F2">
            <w:pPr>
              <w:pStyle w:val="NoSpacing"/>
            </w:pPr>
            <w:r>
              <w:t>9</w:t>
            </w:r>
          </w:p>
        </w:tc>
        <w:tc>
          <w:tcPr>
            <w:tcW w:w="440" w:type="dxa"/>
            <w:shd w:val="clear" w:color="auto" w:fill="BFBFBF" w:themeFill="background1" w:themeFillShade="BF"/>
          </w:tcPr>
          <w:p w:rsidR="00EA16F2" w:rsidRDefault="00EA16F2" w:rsidP="00EA16F2">
            <w:pPr>
              <w:pStyle w:val="NoSpacing"/>
            </w:pPr>
            <w:r>
              <w:t>10</w:t>
            </w:r>
          </w:p>
        </w:tc>
        <w:tc>
          <w:tcPr>
            <w:tcW w:w="440" w:type="dxa"/>
            <w:shd w:val="clear" w:color="auto" w:fill="BFBFBF" w:themeFill="background1" w:themeFillShade="BF"/>
          </w:tcPr>
          <w:p w:rsidR="00EA16F2" w:rsidRDefault="00EA16F2" w:rsidP="00EA16F2">
            <w:pPr>
              <w:pStyle w:val="NoSpacing"/>
            </w:pPr>
            <w:r>
              <w:t>11</w:t>
            </w:r>
          </w:p>
        </w:tc>
        <w:tc>
          <w:tcPr>
            <w:tcW w:w="440" w:type="dxa"/>
            <w:shd w:val="clear" w:color="auto" w:fill="BFBFBF" w:themeFill="background1" w:themeFillShade="BF"/>
          </w:tcPr>
          <w:p w:rsidR="00EA16F2" w:rsidRDefault="00EA16F2" w:rsidP="00EA16F2">
            <w:pPr>
              <w:pStyle w:val="NoSpacing"/>
            </w:pPr>
            <w:r>
              <w:t>12</w:t>
            </w:r>
          </w:p>
        </w:tc>
        <w:tc>
          <w:tcPr>
            <w:tcW w:w="440" w:type="dxa"/>
            <w:shd w:val="clear" w:color="auto" w:fill="BFBFBF" w:themeFill="background1" w:themeFillShade="BF"/>
          </w:tcPr>
          <w:p w:rsidR="00EA16F2" w:rsidRDefault="00EA16F2" w:rsidP="00EA16F2">
            <w:pPr>
              <w:pStyle w:val="NoSpacing"/>
            </w:pPr>
            <w:r>
              <w:t>13</w:t>
            </w:r>
          </w:p>
        </w:tc>
        <w:tc>
          <w:tcPr>
            <w:tcW w:w="440" w:type="dxa"/>
            <w:shd w:val="clear" w:color="auto" w:fill="BFBFBF" w:themeFill="background1" w:themeFillShade="BF"/>
          </w:tcPr>
          <w:p w:rsidR="00EA16F2" w:rsidRDefault="00EA16F2" w:rsidP="00EA16F2">
            <w:pPr>
              <w:pStyle w:val="NoSpacing"/>
            </w:pPr>
            <w:r>
              <w:t>14</w:t>
            </w:r>
          </w:p>
        </w:tc>
        <w:tc>
          <w:tcPr>
            <w:tcW w:w="440" w:type="dxa"/>
            <w:shd w:val="clear" w:color="auto" w:fill="BFBFBF" w:themeFill="background1" w:themeFillShade="BF"/>
          </w:tcPr>
          <w:p w:rsidR="00EA16F2" w:rsidRDefault="00EA16F2" w:rsidP="00EA16F2">
            <w:pPr>
              <w:pStyle w:val="NoSpacing"/>
            </w:pPr>
            <w:r>
              <w:t>15</w:t>
            </w:r>
          </w:p>
        </w:tc>
        <w:tc>
          <w:tcPr>
            <w:tcW w:w="440" w:type="dxa"/>
            <w:shd w:val="clear" w:color="auto" w:fill="BFBFBF" w:themeFill="background1" w:themeFillShade="BF"/>
          </w:tcPr>
          <w:p w:rsidR="00EA16F2" w:rsidRDefault="00EA16F2" w:rsidP="00EA16F2">
            <w:pPr>
              <w:pStyle w:val="NoSpacing"/>
            </w:pPr>
            <w:r>
              <w:t>16</w:t>
            </w:r>
          </w:p>
        </w:tc>
        <w:tc>
          <w:tcPr>
            <w:tcW w:w="440" w:type="dxa"/>
            <w:shd w:val="clear" w:color="auto" w:fill="BFBFBF" w:themeFill="background1" w:themeFillShade="BF"/>
          </w:tcPr>
          <w:p w:rsidR="00EA16F2" w:rsidRDefault="00EA16F2" w:rsidP="00EA16F2">
            <w:pPr>
              <w:pStyle w:val="NoSpacing"/>
            </w:pPr>
            <w:r>
              <w:t>17</w:t>
            </w:r>
          </w:p>
        </w:tc>
        <w:tc>
          <w:tcPr>
            <w:tcW w:w="440" w:type="dxa"/>
            <w:shd w:val="clear" w:color="auto" w:fill="BFBFBF" w:themeFill="background1" w:themeFillShade="BF"/>
          </w:tcPr>
          <w:p w:rsidR="00EA16F2" w:rsidRDefault="00EA16F2" w:rsidP="00EA16F2">
            <w:pPr>
              <w:pStyle w:val="NoSpacing"/>
            </w:pPr>
            <w:r>
              <w:t>18</w:t>
            </w:r>
          </w:p>
        </w:tc>
        <w:tc>
          <w:tcPr>
            <w:tcW w:w="440" w:type="dxa"/>
            <w:shd w:val="clear" w:color="auto" w:fill="BFBFBF" w:themeFill="background1" w:themeFillShade="BF"/>
          </w:tcPr>
          <w:p w:rsidR="00EA16F2" w:rsidRDefault="00EA16F2" w:rsidP="00EA16F2">
            <w:pPr>
              <w:pStyle w:val="NoSpacing"/>
            </w:pPr>
            <w:r>
              <w:t>19</w:t>
            </w:r>
          </w:p>
        </w:tc>
        <w:tc>
          <w:tcPr>
            <w:tcW w:w="440" w:type="dxa"/>
            <w:shd w:val="clear" w:color="auto" w:fill="BFBFBF" w:themeFill="background1" w:themeFillShade="BF"/>
          </w:tcPr>
          <w:p w:rsidR="00EA16F2" w:rsidRDefault="00EA16F2" w:rsidP="00EA16F2">
            <w:pPr>
              <w:pStyle w:val="NoSpacing"/>
            </w:pPr>
            <w:r>
              <w:t>20</w:t>
            </w:r>
          </w:p>
        </w:tc>
      </w:tr>
      <w:tr w:rsidR="00EA16F2" w:rsidTr="00EA16F2">
        <w:tc>
          <w:tcPr>
            <w:tcW w:w="423" w:type="dxa"/>
            <w:shd w:val="clear" w:color="auto" w:fill="BFBFBF" w:themeFill="background1" w:themeFillShade="BF"/>
          </w:tcPr>
          <w:p w:rsidR="00EA16F2" w:rsidRDefault="00EA16F2" w:rsidP="00EA16F2">
            <w:pPr>
              <w:pStyle w:val="NoSpacing"/>
            </w:pPr>
            <w:r>
              <w:t>1</w:t>
            </w:r>
          </w:p>
        </w:tc>
        <w:tc>
          <w:tcPr>
            <w:tcW w:w="422"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S</w:t>
            </w:r>
          </w:p>
        </w:tc>
        <w:tc>
          <w:tcPr>
            <w:tcW w:w="423"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t</w:t>
            </w:r>
          </w:p>
        </w:tc>
        <w:tc>
          <w:tcPr>
            <w:tcW w:w="423"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a</w:t>
            </w:r>
          </w:p>
        </w:tc>
        <w:tc>
          <w:tcPr>
            <w:tcW w:w="422"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r</w:t>
            </w:r>
          </w:p>
        </w:tc>
        <w:tc>
          <w:tcPr>
            <w:tcW w:w="422"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t</w:t>
            </w:r>
          </w:p>
        </w:tc>
        <w:tc>
          <w:tcPr>
            <w:tcW w:w="422" w:type="dxa"/>
            <w:shd w:val="clear" w:color="auto" w:fill="CCFF66"/>
          </w:tcPr>
          <w:p w:rsidR="00EA16F2" w:rsidRPr="00C928FC" w:rsidRDefault="00EA16F2" w:rsidP="00EA16F2">
            <w:pPr>
              <w:pStyle w:val="NoSpacing"/>
              <w:rPr>
                <w:rFonts w:ascii="LCD Display Grid" w:hAnsi="LCD Display Grid"/>
                <w:b/>
              </w:rPr>
            </w:pPr>
          </w:p>
        </w:tc>
        <w:tc>
          <w:tcPr>
            <w:tcW w:w="422"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r</w:t>
            </w:r>
          </w:p>
        </w:tc>
        <w:tc>
          <w:tcPr>
            <w:tcW w:w="422"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e</w:t>
            </w:r>
          </w:p>
        </w:tc>
        <w:tc>
          <w:tcPr>
            <w:tcW w:w="421"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p</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a</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i</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r</w:t>
            </w: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p>
        </w:tc>
      </w:tr>
      <w:tr w:rsidR="00EA16F2" w:rsidTr="00EA16F2">
        <w:tc>
          <w:tcPr>
            <w:tcW w:w="423" w:type="dxa"/>
            <w:shd w:val="clear" w:color="auto" w:fill="BFBFBF" w:themeFill="background1" w:themeFillShade="BF"/>
          </w:tcPr>
          <w:p w:rsidR="00EA16F2" w:rsidRDefault="00EA16F2" w:rsidP="00EA16F2">
            <w:pPr>
              <w:pStyle w:val="NoSpacing"/>
            </w:pPr>
            <w:r>
              <w:t>2</w:t>
            </w:r>
          </w:p>
        </w:tc>
        <w:tc>
          <w:tcPr>
            <w:tcW w:w="422" w:type="dxa"/>
            <w:shd w:val="clear" w:color="auto" w:fill="CCFF66"/>
          </w:tcPr>
          <w:p w:rsidR="00EA16F2" w:rsidRPr="00C928FC" w:rsidRDefault="00EA16F2" w:rsidP="00EA16F2">
            <w:pPr>
              <w:pStyle w:val="NoSpacing"/>
              <w:rPr>
                <w:rFonts w:ascii="LCD Display Grid" w:hAnsi="LCD Display Grid"/>
                <w:b/>
              </w:rPr>
            </w:pPr>
          </w:p>
        </w:tc>
        <w:tc>
          <w:tcPr>
            <w:tcW w:w="423" w:type="dxa"/>
            <w:shd w:val="clear" w:color="auto" w:fill="CCFF66"/>
          </w:tcPr>
          <w:p w:rsidR="00EA16F2" w:rsidRPr="00C928FC" w:rsidRDefault="00EA16F2" w:rsidP="00EA16F2">
            <w:pPr>
              <w:pStyle w:val="NoSpacing"/>
              <w:rPr>
                <w:rFonts w:ascii="LCD Display Grid" w:hAnsi="LCD Display Grid"/>
                <w:b/>
              </w:rPr>
            </w:pPr>
          </w:p>
        </w:tc>
        <w:tc>
          <w:tcPr>
            <w:tcW w:w="423" w:type="dxa"/>
            <w:shd w:val="clear" w:color="auto" w:fill="CCFF66"/>
          </w:tcPr>
          <w:p w:rsidR="00EA16F2" w:rsidRPr="00C928FC" w:rsidRDefault="00EA16F2" w:rsidP="00EA16F2">
            <w:pPr>
              <w:pStyle w:val="NoSpacing"/>
              <w:rPr>
                <w:rFonts w:ascii="LCD Display Grid" w:hAnsi="LCD Display Grid"/>
                <w:b/>
              </w:rPr>
            </w:pPr>
          </w:p>
        </w:tc>
        <w:tc>
          <w:tcPr>
            <w:tcW w:w="422" w:type="dxa"/>
            <w:shd w:val="clear" w:color="auto" w:fill="CCFF66"/>
          </w:tcPr>
          <w:p w:rsidR="00EA16F2" w:rsidRPr="00C928FC" w:rsidRDefault="00EA16F2" w:rsidP="00EA16F2">
            <w:pPr>
              <w:pStyle w:val="NoSpacing"/>
              <w:rPr>
                <w:rFonts w:ascii="LCD Display Grid" w:hAnsi="LCD Display Grid"/>
                <w:b/>
              </w:rPr>
            </w:pPr>
          </w:p>
        </w:tc>
        <w:tc>
          <w:tcPr>
            <w:tcW w:w="422" w:type="dxa"/>
            <w:shd w:val="clear" w:color="auto" w:fill="CCFF66"/>
          </w:tcPr>
          <w:p w:rsidR="00EA16F2" w:rsidRPr="00C928FC" w:rsidRDefault="00EA16F2" w:rsidP="00EA16F2">
            <w:pPr>
              <w:pStyle w:val="NoSpacing"/>
              <w:rPr>
                <w:rFonts w:ascii="LCD Display Grid" w:hAnsi="LCD Display Grid"/>
                <w:b/>
              </w:rPr>
            </w:pPr>
          </w:p>
        </w:tc>
        <w:tc>
          <w:tcPr>
            <w:tcW w:w="422"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w:t>
            </w:r>
          </w:p>
        </w:tc>
        <w:tc>
          <w:tcPr>
            <w:tcW w:w="422"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w:t>
            </w:r>
          </w:p>
        </w:tc>
        <w:tc>
          <w:tcPr>
            <w:tcW w:w="422"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E</w:t>
            </w:r>
          </w:p>
        </w:tc>
        <w:tc>
          <w:tcPr>
            <w:tcW w:w="421"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R</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R</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O</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R</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w:t>
            </w: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p>
        </w:tc>
      </w:tr>
      <w:tr w:rsidR="00EA16F2" w:rsidTr="00EA16F2">
        <w:tc>
          <w:tcPr>
            <w:tcW w:w="423" w:type="dxa"/>
            <w:shd w:val="clear" w:color="auto" w:fill="BFBFBF" w:themeFill="background1" w:themeFillShade="BF"/>
          </w:tcPr>
          <w:p w:rsidR="00EA16F2" w:rsidRDefault="00EA16F2" w:rsidP="00EA16F2">
            <w:pPr>
              <w:pStyle w:val="NoSpacing"/>
            </w:pPr>
            <w:r>
              <w:t>3</w:t>
            </w:r>
          </w:p>
        </w:tc>
        <w:tc>
          <w:tcPr>
            <w:tcW w:w="422" w:type="dxa"/>
            <w:shd w:val="clear" w:color="auto" w:fill="CCFF66"/>
          </w:tcPr>
          <w:p w:rsidR="00EA16F2" w:rsidRPr="00C928FC" w:rsidRDefault="00EA16F2" w:rsidP="00EA16F2">
            <w:pPr>
              <w:pStyle w:val="NoSpacing"/>
              <w:rPr>
                <w:rFonts w:ascii="LCD Display Grid" w:hAnsi="LCD Display Grid"/>
                <w:b/>
              </w:rPr>
            </w:pPr>
          </w:p>
        </w:tc>
        <w:tc>
          <w:tcPr>
            <w:tcW w:w="423" w:type="dxa"/>
            <w:shd w:val="clear" w:color="auto" w:fill="CCFF66"/>
          </w:tcPr>
          <w:p w:rsidR="00EA16F2" w:rsidRPr="00C928FC" w:rsidRDefault="00EA16F2" w:rsidP="00EA16F2">
            <w:pPr>
              <w:pStyle w:val="NoSpacing"/>
              <w:rPr>
                <w:rFonts w:ascii="LCD Display Grid" w:hAnsi="LCD Display Grid"/>
                <w:b/>
              </w:rPr>
            </w:pPr>
          </w:p>
        </w:tc>
        <w:tc>
          <w:tcPr>
            <w:tcW w:w="423" w:type="dxa"/>
            <w:shd w:val="clear" w:color="auto" w:fill="CCFF66"/>
          </w:tcPr>
          <w:p w:rsidR="00EA16F2" w:rsidRPr="00C928FC" w:rsidRDefault="00EA16F2" w:rsidP="00EA16F2">
            <w:pPr>
              <w:pStyle w:val="NoSpacing"/>
              <w:rPr>
                <w:rFonts w:ascii="LCD Display Grid" w:hAnsi="LCD Display Grid"/>
                <w:b/>
              </w:rPr>
            </w:pPr>
          </w:p>
        </w:tc>
        <w:tc>
          <w:tcPr>
            <w:tcW w:w="422" w:type="dxa"/>
            <w:shd w:val="clear" w:color="auto" w:fill="CCFF66"/>
          </w:tcPr>
          <w:p w:rsidR="00EA16F2" w:rsidRPr="00C928FC" w:rsidRDefault="00EA16F2" w:rsidP="00EA16F2">
            <w:pPr>
              <w:pStyle w:val="NoSpacing"/>
              <w:rPr>
                <w:rFonts w:ascii="LCD Display Grid" w:hAnsi="LCD Display Grid"/>
                <w:b/>
              </w:rPr>
            </w:pPr>
          </w:p>
        </w:tc>
        <w:tc>
          <w:tcPr>
            <w:tcW w:w="422" w:type="dxa"/>
            <w:shd w:val="clear" w:color="auto" w:fill="CCFF66"/>
          </w:tcPr>
          <w:p w:rsidR="00EA16F2" w:rsidRPr="00C928FC" w:rsidRDefault="00EA16F2" w:rsidP="00EA16F2">
            <w:pPr>
              <w:pStyle w:val="NoSpacing"/>
              <w:rPr>
                <w:rFonts w:ascii="LCD Display Grid" w:hAnsi="LCD Display Grid"/>
                <w:b/>
              </w:rPr>
            </w:pPr>
          </w:p>
        </w:tc>
        <w:tc>
          <w:tcPr>
            <w:tcW w:w="422" w:type="dxa"/>
            <w:shd w:val="clear" w:color="auto" w:fill="CCFF66"/>
          </w:tcPr>
          <w:p w:rsidR="00EA16F2" w:rsidRPr="00C928FC" w:rsidRDefault="00EA16F2" w:rsidP="00EA16F2">
            <w:pPr>
              <w:pStyle w:val="NoSpacing"/>
              <w:rPr>
                <w:rFonts w:ascii="LCD Display Grid" w:hAnsi="LCD Display Grid"/>
                <w:b/>
              </w:rPr>
            </w:pPr>
          </w:p>
        </w:tc>
        <w:tc>
          <w:tcPr>
            <w:tcW w:w="422" w:type="dxa"/>
            <w:shd w:val="clear" w:color="auto" w:fill="CCFF66"/>
          </w:tcPr>
          <w:p w:rsidR="00EA16F2" w:rsidRPr="00C928FC" w:rsidRDefault="00EA16F2" w:rsidP="00EA16F2">
            <w:pPr>
              <w:pStyle w:val="NoSpacing"/>
              <w:rPr>
                <w:rFonts w:ascii="LCD Display Grid" w:hAnsi="LCD Display Grid"/>
                <w:b/>
              </w:rPr>
            </w:pPr>
          </w:p>
        </w:tc>
        <w:tc>
          <w:tcPr>
            <w:tcW w:w="422" w:type="dxa"/>
            <w:shd w:val="clear" w:color="auto" w:fill="CCFF66"/>
          </w:tcPr>
          <w:p w:rsidR="00EA16F2" w:rsidRPr="00C928FC" w:rsidRDefault="00EA16F2" w:rsidP="00EA16F2">
            <w:pPr>
              <w:pStyle w:val="NoSpacing"/>
              <w:rPr>
                <w:rFonts w:ascii="LCD Display Grid" w:hAnsi="LCD Display Grid"/>
                <w:b/>
              </w:rPr>
            </w:pPr>
          </w:p>
        </w:tc>
        <w:tc>
          <w:tcPr>
            <w:tcW w:w="421"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p>
        </w:tc>
      </w:tr>
      <w:tr w:rsidR="00EA16F2" w:rsidTr="00EA16F2">
        <w:tc>
          <w:tcPr>
            <w:tcW w:w="423" w:type="dxa"/>
            <w:shd w:val="clear" w:color="auto" w:fill="BFBFBF" w:themeFill="background1" w:themeFillShade="BF"/>
          </w:tcPr>
          <w:p w:rsidR="00EA16F2" w:rsidRDefault="00EA16F2" w:rsidP="00EA16F2">
            <w:pPr>
              <w:pStyle w:val="NoSpacing"/>
            </w:pPr>
            <w:r>
              <w:t>4</w:t>
            </w:r>
          </w:p>
        </w:tc>
        <w:tc>
          <w:tcPr>
            <w:tcW w:w="422" w:type="dxa"/>
            <w:shd w:val="clear" w:color="auto" w:fill="CCFF66"/>
          </w:tcPr>
          <w:p w:rsidR="00EA16F2" w:rsidRPr="00C928FC" w:rsidRDefault="00EA16F2" w:rsidP="00EA16F2">
            <w:pPr>
              <w:pStyle w:val="NoSpacing"/>
              <w:rPr>
                <w:rFonts w:ascii="LCD Display Grid" w:hAnsi="LCD Display Grid"/>
                <w:b/>
              </w:rPr>
            </w:pPr>
          </w:p>
        </w:tc>
        <w:tc>
          <w:tcPr>
            <w:tcW w:w="423" w:type="dxa"/>
            <w:shd w:val="clear" w:color="auto" w:fill="CCFF66"/>
          </w:tcPr>
          <w:p w:rsidR="00EA16F2" w:rsidRPr="00C928FC" w:rsidRDefault="00EA16F2" w:rsidP="00EA16F2">
            <w:pPr>
              <w:pStyle w:val="NoSpacing"/>
              <w:rPr>
                <w:rFonts w:ascii="LCD Display Grid" w:hAnsi="LCD Display Grid"/>
                <w:b/>
              </w:rPr>
            </w:pPr>
          </w:p>
        </w:tc>
        <w:tc>
          <w:tcPr>
            <w:tcW w:w="423" w:type="dxa"/>
            <w:shd w:val="clear" w:color="auto" w:fill="CCFF66"/>
          </w:tcPr>
          <w:p w:rsidR="00EA16F2" w:rsidRPr="00C928FC" w:rsidRDefault="00EA16F2" w:rsidP="00EA16F2">
            <w:pPr>
              <w:pStyle w:val="NoSpacing"/>
              <w:rPr>
                <w:rFonts w:ascii="LCD Display Grid" w:hAnsi="LCD Display Grid"/>
                <w:b/>
              </w:rPr>
            </w:pPr>
          </w:p>
        </w:tc>
        <w:tc>
          <w:tcPr>
            <w:tcW w:w="422" w:type="dxa"/>
            <w:shd w:val="clear" w:color="auto" w:fill="CCFF66"/>
          </w:tcPr>
          <w:p w:rsidR="00EA16F2" w:rsidRPr="00C928FC" w:rsidRDefault="00EA16F2" w:rsidP="00EA16F2">
            <w:pPr>
              <w:pStyle w:val="NoSpacing"/>
              <w:rPr>
                <w:rFonts w:ascii="LCD Display Grid" w:hAnsi="LCD Display Grid"/>
                <w:b/>
              </w:rPr>
            </w:pPr>
          </w:p>
        </w:tc>
        <w:tc>
          <w:tcPr>
            <w:tcW w:w="422" w:type="dxa"/>
            <w:shd w:val="clear" w:color="auto" w:fill="CCFF66"/>
          </w:tcPr>
          <w:p w:rsidR="00EA16F2" w:rsidRPr="00C928FC" w:rsidRDefault="00EA16F2" w:rsidP="00EA16F2">
            <w:pPr>
              <w:pStyle w:val="NoSpacing"/>
              <w:rPr>
                <w:rFonts w:ascii="LCD Display Grid" w:hAnsi="LCD Display Grid"/>
                <w:b/>
              </w:rPr>
            </w:pPr>
          </w:p>
        </w:tc>
        <w:tc>
          <w:tcPr>
            <w:tcW w:w="422"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C</w:t>
            </w:r>
          </w:p>
        </w:tc>
        <w:tc>
          <w:tcPr>
            <w:tcW w:w="422"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O</w:t>
            </w:r>
          </w:p>
        </w:tc>
        <w:tc>
          <w:tcPr>
            <w:tcW w:w="422"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V</w:t>
            </w:r>
          </w:p>
        </w:tc>
        <w:tc>
          <w:tcPr>
            <w:tcW w:w="421"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E</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R</w:t>
            </w: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O</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P</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E</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N</w:t>
            </w: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p>
        </w:tc>
      </w:tr>
    </w:tbl>
    <w:p w:rsidR="00EA16F2" w:rsidRDefault="00EA16F2" w:rsidP="00EA16F2"/>
    <w:tbl>
      <w:tblPr>
        <w:tblStyle w:val="TableGrid"/>
        <w:tblW w:w="0" w:type="auto"/>
        <w:tblLook w:val="04A0" w:firstRow="1" w:lastRow="0" w:firstColumn="1" w:lastColumn="0" w:noHBand="0" w:noVBand="1"/>
      </w:tblPr>
      <w:tblGrid>
        <w:gridCol w:w="1413"/>
        <w:gridCol w:w="7654"/>
      </w:tblGrid>
      <w:tr w:rsidR="00EA16F2" w:rsidTr="00EA16F2">
        <w:tc>
          <w:tcPr>
            <w:tcW w:w="1413" w:type="dxa"/>
          </w:tcPr>
          <w:p w:rsidR="00EA16F2" w:rsidRDefault="00EA16F2" w:rsidP="00EA16F2">
            <w:pPr>
              <w:pStyle w:val="NoSpacing"/>
              <w:rPr>
                <w:rFonts w:cstheme="minorHAnsi"/>
                <w:lang w:val="en-GB"/>
              </w:rPr>
            </w:pPr>
            <w:r>
              <w:rPr>
                <w:rFonts w:cstheme="minorHAnsi"/>
                <w:lang w:val="en-GB"/>
              </w:rPr>
              <w:t>ENT</w:t>
            </w:r>
          </w:p>
        </w:tc>
        <w:tc>
          <w:tcPr>
            <w:tcW w:w="7654" w:type="dxa"/>
          </w:tcPr>
          <w:p w:rsidR="00EA16F2" w:rsidRDefault="00EA16F2" w:rsidP="00EA16F2">
            <w:pPr>
              <w:pStyle w:val="NoSpacing"/>
              <w:rPr>
                <w:lang w:val="en-GB"/>
              </w:rPr>
            </w:pPr>
            <w:r>
              <w:rPr>
                <w:lang w:val="en-GB"/>
              </w:rPr>
              <w:t>Acknowledge error and return to main menu</w:t>
            </w:r>
          </w:p>
        </w:tc>
      </w:tr>
      <w:tr w:rsidR="00EA16F2" w:rsidTr="00EA16F2">
        <w:tc>
          <w:tcPr>
            <w:tcW w:w="1413" w:type="dxa"/>
          </w:tcPr>
          <w:p w:rsidR="00EA16F2" w:rsidRDefault="00EA16F2" w:rsidP="00EA16F2">
            <w:pPr>
              <w:pStyle w:val="NoSpacing"/>
              <w:rPr>
                <w:rFonts w:cstheme="minorHAnsi"/>
                <w:lang w:val="en-GB"/>
              </w:rPr>
            </w:pPr>
            <w:r>
              <w:rPr>
                <w:rFonts w:cstheme="minorHAnsi"/>
                <w:lang w:val="en-GB"/>
              </w:rPr>
              <w:t>others</w:t>
            </w:r>
          </w:p>
        </w:tc>
        <w:tc>
          <w:tcPr>
            <w:tcW w:w="7654" w:type="dxa"/>
          </w:tcPr>
          <w:p w:rsidR="00EA16F2" w:rsidRDefault="00EA16F2" w:rsidP="00EA16F2">
            <w:pPr>
              <w:pStyle w:val="NoSpacing"/>
              <w:rPr>
                <w:lang w:val="en-GB"/>
              </w:rPr>
            </w:pPr>
            <w:r>
              <w:rPr>
                <w:lang w:val="en-GB"/>
              </w:rPr>
              <w:t>No function</w:t>
            </w:r>
          </w:p>
        </w:tc>
      </w:tr>
    </w:tbl>
    <w:p w:rsidR="00EA16F2" w:rsidRDefault="00EA16F2" w:rsidP="00EA16F2"/>
    <w:p w:rsidR="00EA16F2" w:rsidRPr="00065C9C" w:rsidRDefault="00EA16F2" w:rsidP="00EA16F2">
      <w:r>
        <w:t>Note: it is not sufficient to close the cover. The system will only react to the ENT key and return to the main menu. Closing the cover is, however, mandatory before starting a new repair.</w:t>
      </w:r>
    </w:p>
    <w:p w:rsidR="00EA16F2" w:rsidRDefault="00EA16F2" w:rsidP="00EA16F2"/>
    <w:p w:rsidR="00EA16F2" w:rsidRDefault="00EA16F2" w:rsidP="00EA16F2"/>
    <w:p w:rsidR="00EA16F2" w:rsidRDefault="00EA16F2" w:rsidP="00EA16F2">
      <w:pPr>
        <w:pStyle w:val="Heading5"/>
      </w:pPr>
      <w:r>
        <w:t>Repair in progress</w:t>
      </w:r>
    </w:p>
    <w:p w:rsidR="00EA16F2" w:rsidRDefault="00EA16F2" w:rsidP="00EA16F2">
      <w:r>
        <w:t xml:space="preserve">When all conditions are met, the repair treatment starts. The display now acts as feedback </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EA16F2" w:rsidTr="00EA16F2">
        <w:tc>
          <w:tcPr>
            <w:tcW w:w="423" w:type="dxa"/>
            <w:shd w:val="clear" w:color="auto" w:fill="BFBFBF" w:themeFill="background1" w:themeFillShade="BF"/>
          </w:tcPr>
          <w:p w:rsidR="00EA16F2" w:rsidRDefault="00EA16F2" w:rsidP="00EA16F2">
            <w:pPr>
              <w:pStyle w:val="NoSpacing"/>
            </w:pPr>
            <w:r>
              <w:t>/</w:t>
            </w:r>
          </w:p>
        </w:tc>
        <w:tc>
          <w:tcPr>
            <w:tcW w:w="422" w:type="dxa"/>
            <w:shd w:val="clear" w:color="auto" w:fill="BFBFBF" w:themeFill="background1" w:themeFillShade="BF"/>
          </w:tcPr>
          <w:p w:rsidR="00EA16F2" w:rsidRDefault="00EA16F2" w:rsidP="00EA16F2">
            <w:pPr>
              <w:pStyle w:val="NoSpacing"/>
            </w:pPr>
            <w:r>
              <w:t>1</w:t>
            </w:r>
          </w:p>
        </w:tc>
        <w:tc>
          <w:tcPr>
            <w:tcW w:w="423" w:type="dxa"/>
            <w:shd w:val="clear" w:color="auto" w:fill="BFBFBF" w:themeFill="background1" w:themeFillShade="BF"/>
          </w:tcPr>
          <w:p w:rsidR="00EA16F2" w:rsidRDefault="00EA16F2" w:rsidP="00EA16F2">
            <w:pPr>
              <w:pStyle w:val="NoSpacing"/>
            </w:pPr>
            <w:r>
              <w:t>2</w:t>
            </w:r>
          </w:p>
        </w:tc>
        <w:tc>
          <w:tcPr>
            <w:tcW w:w="423" w:type="dxa"/>
            <w:shd w:val="clear" w:color="auto" w:fill="BFBFBF" w:themeFill="background1" w:themeFillShade="BF"/>
          </w:tcPr>
          <w:p w:rsidR="00EA16F2" w:rsidRDefault="00EA16F2" w:rsidP="00EA16F2">
            <w:pPr>
              <w:pStyle w:val="NoSpacing"/>
            </w:pPr>
            <w:r>
              <w:t>3</w:t>
            </w:r>
          </w:p>
        </w:tc>
        <w:tc>
          <w:tcPr>
            <w:tcW w:w="422" w:type="dxa"/>
            <w:shd w:val="clear" w:color="auto" w:fill="BFBFBF" w:themeFill="background1" w:themeFillShade="BF"/>
          </w:tcPr>
          <w:p w:rsidR="00EA16F2" w:rsidRDefault="00EA16F2" w:rsidP="00EA16F2">
            <w:pPr>
              <w:pStyle w:val="NoSpacing"/>
            </w:pPr>
            <w:r>
              <w:t>4</w:t>
            </w:r>
          </w:p>
        </w:tc>
        <w:tc>
          <w:tcPr>
            <w:tcW w:w="422" w:type="dxa"/>
            <w:shd w:val="clear" w:color="auto" w:fill="BFBFBF" w:themeFill="background1" w:themeFillShade="BF"/>
          </w:tcPr>
          <w:p w:rsidR="00EA16F2" w:rsidRDefault="00EA16F2" w:rsidP="00EA16F2">
            <w:pPr>
              <w:pStyle w:val="NoSpacing"/>
            </w:pPr>
            <w:r>
              <w:t>5</w:t>
            </w:r>
          </w:p>
        </w:tc>
        <w:tc>
          <w:tcPr>
            <w:tcW w:w="422" w:type="dxa"/>
            <w:shd w:val="clear" w:color="auto" w:fill="BFBFBF" w:themeFill="background1" w:themeFillShade="BF"/>
          </w:tcPr>
          <w:p w:rsidR="00EA16F2" w:rsidRDefault="00EA16F2" w:rsidP="00EA16F2">
            <w:pPr>
              <w:pStyle w:val="NoSpacing"/>
            </w:pPr>
            <w:r>
              <w:t>6</w:t>
            </w:r>
          </w:p>
        </w:tc>
        <w:tc>
          <w:tcPr>
            <w:tcW w:w="422" w:type="dxa"/>
            <w:shd w:val="clear" w:color="auto" w:fill="BFBFBF" w:themeFill="background1" w:themeFillShade="BF"/>
          </w:tcPr>
          <w:p w:rsidR="00EA16F2" w:rsidRDefault="00EA16F2" w:rsidP="00EA16F2">
            <w:pPr>
              <w:pStyle w:val="NoSpacing"/>
            </w:pPr>
            <w:r>
              <w:t>7</w:t>
            </w:r>
          </w:p>
        </w:tc>
        <w:tc>
          <w:tcPr>
            <w:tcW w:w="422" w:type="dxa"/>
            <w:shd w:val="clear" w:color="auto" w:fill="BFBFBF" w:themeFill="background1" w:themeFillShade="BF"/>
          </w:tcPr>
          <w:p w:rsidR="00EA16F2" w:rsidRDefault="00EA16F2" w:rsidP="00EA16F2">
            <w:pPr>
              <w:pStyle w:val="NoSpacing"/>
            </w:pPr>
            <w:r>
              <w:t>8</w:t>
            </w:r>
          </w:p>
        </w:tc>
        <w:tc>
          <w:tcPr>
            <w:tcW w:w="421" w:type="dxa"/>
            <w:shd w:val="clear" w:color="auto" w:fill="BFBFBF" w:themeFill="background1" w:themeFillShade="BF"/>
          </w:tcPr>
          <w:p w:rsidR="00EA16F2" w:rsidRDefault="00EA16F2" w:rsidP="00EA16F2">
            <w:pPr>
              <w:pStyle w:val="NoSpacing"/>
            </w:pPr>
            <w:r>
              <w:t>9</w:t>
            </w:r>
          </w:p>
        </w:tc>
        <w:tc>
          <w:tcPr>
            <w:tcW w:w="440" w:type="dxa"/>
            <w:shd w:val="clear" w:color="auto" w:fill="BFBFBF" w:themeFill="background1" w:themeFillShade="BF"/>
          </w:tcPr>
          <w:p w:rsidR="00EA16F2" w:rsidRDefault="00EA16F2" w:rsidP="00EA16F2">
            <w:pPr>
              <w:pStyle w:val="NoSpacing"/>
            </w:pPr>
            <w:r>
              <w:t>10</w:t>
            </w:r>
          </w:p>
        </w:tc>
        <w:tc>
          <w:tcPr>
            <w:tcW w:w="440" w:type="dxa"/>
            <w:shd w:val="clear" w:color="auto" w:fill="BFBFBF" w:themeFill="background1" w:themeFillShade="BF"/>
          </w:tcPr>
          <w:p w:rsidR="00EA16F2" w:rsidRDefault="00EA16F2" w:rsidP="00EA16F2">
            <w:pPr>
              <w:pStyle w:val="NoSpacing"/>
            </w:pPr>
            <w:r>
              <w:t>11</w:t>
            </w:r>
          </w:p>
        </w:tc>
        <w:tc>
          <w:tcPr>
            <w:tcW w:w="440" w:type="dxa"/>
            <w:shd w:val="clear" w:color="auto" w:fill="BFBFBF" w:themeFill="background1" w:themeFillShade="BF"/>
          </w:tcPr>
          <w:p w:rsidR="00EA16F2" w:rsidRDefault="00EA16F2" w:rsidP="00EA16F2">
            <w:pPr>
              <w:pStyle w:val="NoSpacing"/>
            </w:pPr>
            <w:r>
              <w:t>12</w:t>
            </w:r>
          </w:p>
        </w:tc>
        <w:tc>
          <w:tcPr>
            <w:tcW w:w="440" w:type="dxa"/>
            <w:shd w:val="clear" w:color="auto" w:fill="BFBFBF" w:themeFill="background1" w:themeFillShade="BF"/>
          </w:tcPr>
          <w:p w:rsidR="00EA16F2" w:rsidRDefault="00EA16F2" w:rsidP="00EA16F2">
            <w:pPr>
              <w:pStyle w:val="NoSpacing"/>
            </w:pPr>
            <w:r>
              <w:t>13</w:t>
            </w:r>
          </w:p>
        </w:tc>
        <w:tc>
          <w:tcPr>
            <w:tcW w:w="440" w:type="dxa"/>
            <w:shd w:val="clear" w:color="auto" w:fill="BFBFBF" w:themeFill="background1" w:themeFillShade="BF"/>
          </w:tcPr>
          <w:p w:rsidR="00EA16F2" w:rsidRDefault="00EA16F2" w:rsidP="00EA16F2">
            <w:pPr>
              <w:pStyle w:val="NoSpacing"/>
            </w:pPr>
            <w:r>
              <w:t>14</w:t>
            </w:r>
          </w:p>
        </w:tc>
        <w:tc>
          <w:tcPr>
            <w:tcW w:w="440" w:type="dxa"/>
            <w:shd w:val="clear" w:color="auto" w:fill="BFBFBF" w:themeFill="background1" w:themeFillShade="BF"/>
          </w:tcPr>
          <w:p w:rsidR="00EA16F2" w:rsidRDefault="00EA16F2" w:rsidP="00EA16F2">
            <w:pPr>
              <w:pStyle w:val="NoSpacing"/>
            </w:pPr>
            <w:r>
              <w:t>15</w:t>
            </w:r>
          </w:p>
        </w:tc>
        <w:tc>
          <w:tcPr>
            <w:tcW w:w="440" w:type="dxa"/>
            <w:shd w:val="clear" w:color="auto" w:fill="BFBFBF" w:themeFill="background1" w:themeFillShade="BF"/>
          </w:tcPr>
          <w:p w:rsidR="00EA16F2" w:rsidRDefault="00EA16F2" w:rsidP="00EA16F2">
            <w:pPr>
              <w:pStyle w:val="NoSpacing"/>
            </w:pPr>
            <w:r>
              <w:t>16</w:t>
            </w:r>
          </w:p>
        </w:tc>
        <w:tc>
          <w:tcPr>
            <w:tcW w:w="440" w:type="dxa"/>
            <w:shd w:val="clear" w:color="auto" w:fill="BFBFBF" w:themeFill="background1" w:themeFillShade="BF"/>
          </w:tcPr>
          <w:p w:rsidR="00EA16F2" w:rsidRDefault="00EA16F2" w:rsidP="00EA16F2">
            <w:pPr>
              <w:pStyle w:val="NoSpacing"/>
            </w:pPr>
            <w:r>
              <w:t>17</w:t>
            </w:r>
          </w:p>
        </w:tc>
        <w:tc>
          <w:tcPr>
            <w:tcW w:w="440" w:type="dxa"/>
            <w:shd w:val="clear" w:color="auto" w:fill="BFBFBF" w:themeFill="background1" w:themeFillShade="BF"/>
          </w:tcPr>
          <w:p w:rsidR="00EA16F2" w:rsidRDefault="00EA16F2" w:rsidP="00EA16F2">
            <w:pPr>
              <w:pStyle w:val="NoSpacing"/>
            </w:pPr>
            <w:r>
              <w:t>18</w:t>
            </w:r>
          </w:p>
        </w:tc>
        <w:tc>
          <w:tcPr>
            <w:tcW w:w="440" w:type="dxa"/>
            <w:shd w:val="clear" w:color="auto" w:fill="BFBFBF" w:themeFill="background1" w:themeFillShade="BF"/>
          </w:tcPr>
          <w:p w:rsidR="00EA16F2" w:rsidRDefault="00EA16F2" w:rsidP="00EA16F2">
            <w:pPr>
              <w:pStyle w:val="NoSpacing"/>
            </w:pPr>
            <w:r>
              <w:t>19</w:t>
            </w:r>
          </w:p>
        </w:tc>
        <w:tc>
          <w:tcPr>
            <w:tcW w:w="440" w:type="dxa"/>
            <w:shd w:val="clear" w:color="auto" w:fill="BFBFBF" w:themeFill="background1" w:themeFillShade="BF"/>
          </w:tcPr>
          <w:p w:rsidR="00EA16F2" w:rsidRDefault="00EA16F2" w:rsidP="00EA16F2">
            <w:pPr>
              <w:pStyle w:val="NoSpacing"/>
            </w:pPr>
            <w:r>
              <w:t>20</w:t>
            </w:r>
          </w:p>
        </w:tc>
      </w:tr>
      <w:tr w:rsidR="00EA16F2" w:rsidTr="00EA16F2">
        <w:tc>
          <w:tcPr>
            <w:tcW w:w="423" w:type="dxa"/>
            <w:shd w:val="clear" w:color="auto" w:fill="BFBFBF" w:themeFill="background1" w:themeFillShade="BF"/>
          </w:tcPr>
          <w:p w:rsidR="00EA16F2" w:rsidRDefault="00EA16F2" w:rsidP="00EA16F2">
            <w:pPr>
              <w:pStyle w:val="NoSpacing"/>
            </w:pPr>
            <w:r>
              <w:t>1</w:t>
            </w:r>
          </w:p>
        </w:tc>
        <w:tc>
          <w:tcPr>
            <w:tcW w:w="422" w:type="dxa"/>
            <w:shd w:val="clear" w:color="auto" w:fill="CCFF66"/>
          </w:tcPr>
          <w:p w:rsidR="00EA16F2" w:rsidRPr="00C928FC" w:rsidRDefault="00EA16F2" w:rsidP="00EA16F2">
            <w:pPr>
              <w:pStyle w:val="NoSpacing"/>
              <w:rPr>
                <w:rFonts w:ascii="LCD Display Grid" w:hAnsi="LCD Display Grid"/>
                <w:b/>
              </w:rPr>
            </w:pPr>
          </w:p>
        </w:tc>
        <w:tc>
          <w:tcPr>
            <w:tcW w:w="423"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1</w:t>
            </w:r>
          </w:p>
        </w:tc>
        <w:tc>
          <w:tcPr>
            <w:tcW w:w="423"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6</w:t>
            </w:r>
          </w:p>
        </w:tc>
        <w:tc>
          <w:tcPr>
            <w:tcW w:w="422"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h</w:t>
            </w:r>
          </w:p>
        </w:tc>
        <w:tc>
          <w:tcPr>
            <w:tcW w:w="422"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r</w:t>
            </w:r>
          </w:p>
        </w:tc>
        <w:tc>
          <w:tcPr>
            <w:tcW w:w="422"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s</w:t>
            </w:r>
          </w:p>
        </w:tc>
        <w:tc>
          <w:tcPr>
            <w:tcW w:w="422" w:type="dxa"/>
            <w:shd w:val="clear" w:color="auto" w:fill="CCFF66"/>
          </w:tcPr>
          <w:p w:rsidR="00EA16F2" w:rsidRPr="00C928FC" w:rsidRDefault="00EA16F2" w:rsidP="00EA16F2">
            <w:pPr>
              <w:pStyle w:val="NoSpacing"/>
              <w:rPr>
                <w:rFonts w:ascii="LCD Display Grid" w:hAnsi="LCD Display Grid"/>
                <w:b/>
              </w:rPr>
            </w:pPr>
          </w:p>
        </w:tc>
        <w:tc>
          <w:tcPr>
            <w:tcW w:w="422"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r</w:t>
            </w:r>
          </w:p>
        </w:tc>
        <w:tc>
          <w:tcPr>
            <w:tcW w:w="421"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e</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p</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a</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i</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r</w:t>
            </w: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B</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U</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S</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Y</w:t>
            </w: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p>
        </w:tc>
      </w:tr>
      <w:tr w:rsidR="00EA16F2" w:rsidTr="00EA16F2">
        <w:tc>
          <w:tcPr>
            <w:tcW w:w="423" w:type="dxa"/>
            <w:shd w:val="clear" w:color="auto" w:fill="BFBFBF" w:themeFill="background1" w:themeFillShade="BF"/>
          </w:tcPr>
          <w:p w:rsidR="00EA16F2" w:rsidRDefault="00EA16F2" w:rsidP="00EA16F2">
            <w:pPr>
              <w:pStyle w:val="NoSpacing"/>
            </w:pPr>
            <w:r>
              <w:t>2</w:t>
            </w:r>
          </w:p>
        </w:tc>
        <w:tc>
          <w:tcPr>
            <w:tcW w:w="422" w:type="dxa"/>
            <w:shd w:val="clear" w:color="auto" w:fill="CCFF66"/>
          </w:tcPr>
          <w:p w:rsidR="00EA16F2" w:rsidRPr="00C928FC" w:rsidRDefault="00EA16F2" w:rsidP="00EA16F2">
            <w:pPr>
              <w:pStyle w:val="NoSpacing"/>
              <w:rPr>
                <w:rFonts w:ascii="LCD Display Grid" w:hAnsi="LCD Display Grid"/>
                <w:b/>
              </w:rPr>
            </w:pPr>
          </w:p>
        </w:tc>
        <w:tc>
          <w:tcPr>
            <w:tcW w:w="423" w:type="dxa"/>
            <w:shd w:val="clear" w:color="auto" w:fill="CCFF66"/>
          </w:tcPr>
          <w:p w:rsidR="00EA16F2" w:rsidRPr="00C928FC" w:rsidRDefault="00EA16F2" w:rsidP="00EA16F2">
            <w:pPr>
              <w:pStyle w:val="NoSpacing"/>
              <w:rPr>
                <w:rFonts w:ascii="LCD Display Grid" w:hAnsi="LCD Display Grid"/>
                <w:b/>
              </w:rPr>
            </w:pPr>
          </w:p>
        </w:tc>
        <w:tc>
          <w:tcPr>
            <w:tcW w:w="423" w:type="dxa"/>
            <w:shd w:val="clear" w:color="auto" w:fill="CCFF66"/>
          </w:tcPr>
          <w:p w:rsidR="00EA16F2" w:rsidRPr="00C928FC" w:rsidRDefault="00EA16F2" w:rsidP="00EA16F2">
            <w:pPr>
              <w:pStyle w:val="NoSpacing"/>
              <w:rPr>
                <w:rFonts w:ascii="LCD Display Grid" w:hAnsi="LCD Display Grid"/>
                <w:b/>
              </w:rPr>
            </w:pPr>
          </w:p>
        </w:tc>
        <w:tc>
          <w:tcPr>
            <w:tcW w:w="422" w:type="dxa"/>
            <w:shd w:val="clear" w:color="auto" w:fill="CCFF66"/>
          </w:tcPr>
          <w:p w:rsidR="00EA16F2" w:rsidRPr="00C928FC" w:rsidRDefault="00EA16F2" w:rsidP="00EA16F2">
            <w:pPr>
              <w:pStyle w:val="NoSpacing"/>
              <w:rPr>
                <w:rFonts w:ascii="LCD Display Grid" w:hAnsi="LCD Display Grid"/>
                <w:b/>
              </w:rPr>
            </w:pPr>
          </w:p>
        </w:tc>
        <w:tc>
          <w:tcPr>
            <w:tcW w:w="422"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h</w:t>
            </w:r>
          </w:p>
        </w:tc>
        <w:tc>
          <w:tcPr>
            <w:tcW w:w="422"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h</w:t>
            </w:r>
          </w:p>
        </w:tc>
        <w:tc>
          <w:tcPr>
            <w:tcW w:w="422"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w:t>
            </w:r>
          </w:p>
        </w:tc>
        <w:tc>
          <w:tcPr>
            <w:tcW w:w="422"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m</w:t>
            </w:r>
          </w:p>
        </w:tc>
        <w:tc>
          <w:tcPr>
            <w:tcW w:w="421"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m</w:t>
            </w: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r</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e</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m</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a</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i</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n</w:t>
            </w: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p>
        </w:tc>
      </w:tr>
      <w:tr w:rsidR="00EA16F2" w:rsidTr="00EA16F2">
        <w:tc>
          <w:tcPr>
            <w:tcW w:w="423" w:type="dxa"/>
            <w:shd w:val="clear" w:color="auto" w:fill="BFBFBF" w:themeFill="background1" w:themeFillShade="BF"/>
          </w:tcPr>
          <w:p w:rsidR="00EA16F2" w:rsidRDefault="00EA16F2" w:rsidP="00EA16F2">
            <w:pPr>
              <w:pStyle w:val="NoSpacing"/>
            </w:pPr>
            <w:r>
              <w:t>3</w:t>
            </w:r>
          </w:p>
        </w:tc>
        <w:tc>
          <w:tcPr>
            <w:tcW w:w="422" w:type="dxa"/>
            <w:shd w:val="clear" w:color="auto" w:fill="CCFF66"/>
          </w:tcPr>
          <w:p w:rsidR="00EA16F2" w:rsidRPr="00C928FC" w:rsidRDefault="00EA16F2" w:rsidP="00EA16F2">
            <w:pPr>
              <w:pStyle w:val="NoSpacing"/>
              <w:rPr>
                <w:rFonts w:ascii="LCD Display Grid" w:hAnsi="LCD Display Grid"/>
                <w:b/>
              </w:rPr>
            </w:pPr>
          </w:p>
        </w:tc>
        <w:tc>
          <w:tcPr>
            <w:tcW w:w="423" w:type="dxa"/>
            <w:shd w:val="clear" w:color="auto" w:fill="CCFF66"/>
          </w:tcPr>
          <w:p w:rsidR="00EA16F2" w:rsidRPr="00C928FC" w:rsidRDefault="00EA16F2" w:rsidP="00EA16F2">
            <w:pPr>
              <w:pStyle w:val="NoSpacing"/>
              <w:rPr>
                <w:rFonts w:ascii="LCD Display Grid" w:hAnsi="LCD Display Grid"/>
                <w:b/>
              </w:rPr>
            </w:pPr>
          </w:p>
        </w:tc>
        <w:tc>
          <w:tcPr>
            <w:tcW w:w="423"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R</w:t>
            </w:r>
          </w:p>
        </w:tc>
        <w:tc>
          <w:tcPr>
            <w:tcW w:w="422"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1</w:t>
            </w:r>
          </w:p>
        </w:tc>
        <w:tc>
          <w:tcPr>
            <w:tcW w:w="422" w:type="dxa"/>
            <w:shd w:val="clear" w:color="auto" w:fill="CCFF66"/>
          </w:tcPr>
          <w:p w:rsidR="00EA16F2" w:rsidRPr="00C928FC" w:rsidRDefault="00EA16F2" w:rsidP="00EA16F2">
            <w:pPr>
              <w:pStyle w:val="NoSpacing"/>
              <w:rPr>
                <w:rFonts w:ascii="LCD Display Grid" w:hAnsi="LCD Display Grid"/>
                <w:b/>
              </w:rPr>
            </w:pPr>
          </w:p>
        </w:tc>
        <w:tc>
          <w:tcPr>
            <w:tcW w:w="422" w:type="dxa"/>
            <w:shd w:val="clear" w:color="auto" w:fill="CCFF66"/>
          </w:tcPr>
          <w:p w:rsidR="00EA16F2" w:rsidRPr="00C928FC" w:rsidRDefault="00EA16F2" w:rsidP="00EA16F2">
            <w:pPr>
              <w:pStyle w:val="NoSpacing"/>
              <w:rPr>
                <w:rFonts w:ascii="LCD Display Grid" w:hAnsi="LCD Display Grid"/>
                <w:b/>
              </w:rPr>
            </w:pPr>
          </w:p>
        </w:tc>
        <w:tc>
          <w:tcPr>
            <w:tcW w:w="422" w:type="dxa"/>
            <w:shd w:val="clear" w:color="auto" w:fill="CCFF66"/>
          </w:tcPr>
          <w:p w:rsidR="00EA16F2" w:rsidRPr="00C928FC" w:rsidRDefault="00EA16F2" w:rsidP="00EA16F2">
            <w:pPr>
              <w:pStyle w:val="NoSpacing"/>
              <w:rPr>
                <w:rFonts w:ascii="LCD Display Grid" w:hAnsi="LCD Display Grid"/>
                <w:b/>
              </w:rPr>
            </w:pPr>
          </w:p>
        </w:tc>
        <w:tc>
          <w:tcPr>
            <w:tcW w:w="422" w:type="dxa"/>
            <w:shd w:val="clear" w:color="auto" w:fill="CCFF66"/>
          </w:tcPr>
          <w:p w:rsidR="00EA16F2" w:rsidRPr="00C928FC" w:rsidRDefault="00EA16F2" w:rsidP="00EA16F2">
            <w:pPr>
              <w:pStyle w:val="NoSpacing"/>
              <w:rPr>
                <w:rFonts w:ascii="LCD Display Grid" w:hAnsi="LCD Display Grid"/>
                <w:b/>
              </w:rPr>
            </w:pPr>
          </w:p>
        </w:tc>
        <w:tc>
          <w:tcPr>
            <w:tcW w:w="421"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R</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2</w:t>
            </w: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R</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3</w:t>
            </w: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p>
        </w:tc>
      </w:tr>
      <w:tr w:rsidR="00EA16F2" w:rsidTr="00EA16F2">
        <w:tc>
          <w:tcPr>
            <w:tcW w:w="423" w:type="dxa"/>
            <w:shd w:val="clear" w:color="auto" w:fill="BFBFBF" w:themeFill="background1" w:themeFillShade="BF"/>
          </w:tcPr>
          <w:p w:rsidR="00EA16F2" w:rsidRDefault="00EA16F2" w:rsidP="00EA16F2">
            <w:pPr>
              <w:pStyle w:val="NoSpacing"/>
            </w:pPr>
            <w:r>
              <w:t>4</w:t>
            </w:r>
          </w:p>
        </w:tc>
        <w:tc>
          <w:tcPr>
            <w:tcW w:w="422"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a</w:t>
            </w:r>
          </w:p>
        </w:tc>
        <w:tc>
          <w:tcPr>
            <w:tcW w:w="423"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b</w:t>
            </w:r>
          </w:p>
        </w:tc>
        <w:tc>
          <w:tcPr>
            <w:tcW w:w="423"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w:t>
            </w:r>
          </w:p>
        </w:tc>
        <w:tc>
          <w:tcPr>
            <w:tcW w:w="422"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c</w:t>
            </w:r>
          </w:p>
        </w:tc>
        <w:tc>
          <w:tcPr>
            <w:tcW w:w="422"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k</w:t>
            </w:r>
          </w:p>
        </w:tc>
        <w:tc>
          <w:tcPr>
            <w:tcW w:w="422"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V</w:t>
            </w:r>
          </w:p>
        </w:tc>
        <w:tc>
          <w:tcPr>
            <w:tcW w:w="422" w:type="dxa"/>
            <w:shd w:val="clear" w:color="auto" w:fill="CCFF66"/>
          </w:tcPr>
          <w:p w:rsidR="00EA16F2" w:rsidRPr="00C928FC" w:rsidRDefault="00EA16F2" w:rsidP="00EA16F2">
            <w:pPr>
              <w:pStyle w:val="NoSpacing"/>
              <w:rPr>
                <w:rFonts w:ascii="LCD Display Grid" w:hAnsi="LCD Display Grid"/>
                <w:b/>
              </w:rPr>
            </w:pPr>
          </w:p>
        </w:tc>
        <w:tc>
          <w:tcPr>
            <w:tcW w:w="422"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a</w:t>
            </w:r>
          </w:p>
        </w:tc>
        <w:tc>
          <w:tcPr>
            <w:tcW w:w="421"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b</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c</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k</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V</w:t>
            </w: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a</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b</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c</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k</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V</w:t>
            </w:r>
          </w:p>
        </w:tc>
      </w:tr>
    </w:tbl>
    <w:p w:rsidR="00EA16F2" w:rsidRDefault="00EA16F2" w:rsidP="00EA16F2"/>
    <w:tbl>
      <w:tblPr>
        <w:tblStyle w:val="TableGrid"/>
        <w:tblW w:w="0" w:type="auto"/>
        <w:tblLook w:val="04A0" w:firstRow="1" w:lastRow="0" w:firstColumn="1" w:lastColumn="0" w:noHBand="0" w:noVBand="1"/>
      </w:tblPr>
      <w:tblGrid>
        <w:gridCol w:w="1413"/>
        <w:gridCol w:w="7654"/>
      </w:tblGrid>
      <w:tr w:rsidR="00EA16F2" w:rsidTr="00EA16F2">
        <w:tc>
          <w:tcPr>
            <w:tcW w:w="1413" w:type="dxa"/>
          </w:tcPr>
          <w:p w:rsidR="00EA16F2" w:rsidRDefault="00F5017F" w:rsidP="00EA16F2">
            <w:pPr>
              <w:pStyle w:val="NoSpacing"/>
              <w:rPr>
                <w:rFonts w:cstheme="minorHAnsi"/>
                <w:lang w:val="en-GB"/>
              </w:rPr>
            </w:pPr>
            <w:r>
              <w:rPr>
                <w:rFonts w:cstheme="minorHAnsi"/>
                <w:lang w:val="en-GB"/>
              </w:rPr>
              <w:t>X</w:t>
            </w:r>
          </w:p>
        </w:tc>
        <w:tc>
          <w:tcPr>
            <w:tcW w:w="7654" w:type="dxa"/>
          </w:tcPr>
          <w:p w:rsidR="00EA16F2" w:rsidRDefault="00EA16F2" w:rsidP="00EA16F2">
            <w:pPr>
              <w:pStyle w:val="NoSpacing"/>
              <w:rPr>
                <w:lang w:val="en-GB"/>
              </w:rPr>
            </w:pPr>
            <w:r>
              <w:rPr>
                <w:lang w:val="en-GB"/>
              </w:rPr>
              <w:t>Pause the current repair action</w:t>
            </w:r>
          </w:p>
        </w:tc>
      </w:tr>
      <w:tr w:rsidR="00EA16F2" w:rsidTr="00EA16F2">
        <w:tc>
          <w:tcPr>
            <w:tcW w:w="1413" w:type="dxa"/>
          </w:tcPr>
          <w:p w:rsidR="00EA16F2" w:rsidRDefault="00EA16F2" w:rsidP="00EA16F2">
            <w:pPr>
              <w:pStyle w:val="NoSpacing"/>
              <w:rPr>
                <w:rFonts w:cstheme="minorHAnsi"/>
                <w:lang w:val="en-GB"/>
              </w:rPr>
            </w:pPr>
            <w:r>
              <w:rPr>
                <w:rFonts w:cstheme="minorHAnsi"/>
                <w:lang w:val="en-GB"/>
              </w:rPr>
              <w:t>others</w:t>
            </w:r>
          </w:p>
        </w:tc>
        <w:tc>
          <w:tcPr>
            <w:tcW w:w="7654" w:type="dxa"/>
          </w:tcPr>
          <w:p w:rsidR="00EA16F2" w:rsidRDefault="00EA16F2" w:rsidP="00EA16F2">
            <w:pPr>
              <w:pStyle w:val="NoSpacing"/>
              <w:rPr>
                <w:lang w:val="en-GB"/>
              </w:rPr>
            </w:pPr>
            <w:r>
              <w:rPr>
                <w:lang w:val="en-GB"/>
              </w:rPr>
              <w:t>No function</w:t>
            </w:r>
          </w:p>
        </w:tc>
      </w:tr>
    </w:tbl>
    <w:p w:rsidR="00EA16F2" w:rsidRPr="00C32065" w:rsidRDefault="00EA16F2" w:rsidP="00EA16F2"/>
    <w:p w:rsidR="00EA16F2" w:rsidRPr="00BC4B92" w:rsidRDefault="00EA16F2" w:rsidP="00EA16F2"/>
    <w:p w:rsidR="00EA16F2" w:rsidRDefault="00EA16F2" w:rsidP="00EA16F2">
      <w:pPr>
        <w:pStyle w:val="Heading5"/>
      </w:pPr>
      <w:r>
        <w:t>Repair paused</w:t>
      </w:r>
    </w:p>
    <w:p w:rsidR="00EA16F2" w:rsidRDefault="00EA16F2" w:rsidP="00EA16F2">
      <w:r>
        <w:t>When treatment is paused, the display will change its output to:</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EA16F2" w:rsidTr="00EA16F2">
        <w:tc>
          <w:tcPr>
            <w:tcW w:w="423" w:type="dxa"/>
            <w:shd w:val="clear" w:color="auto" w:fill="BFBFBF" w:themeFill="background1" w:themeFillShade="BF"/>
          </w:tcPr>
          <w:p w:rsidR="00EA16F2" w:rsidRDefault="00EA16F2" w:rsidP="00EA16F2">
            <w:pPr>
              <w:pStyle w:val="NoSpacing"/>
            </w:pPr>
            <w:r>
              <w:t>/</w:t>
            </w:r>
          </w:p>
        </w:tc>
        <w:tc>
          <w:tcPr>
            <w:tcW w:w="422" w:type="dxa"/>
            <w:shd w:val="clear" w:color="auto" w:fill="BFBFBF" w:themeFill="background1" w:themeFillShade="BF"/>
          </w:tcPr>
          <w:p w:rsidR="00EA16F2" w:rsidRDefault="00EA16F2" w:rsidP="00EA16F2">
            <w:pPr>
              <w:pStyle w:val="NoSpacing"/>
            </w:pPr>
            <w:r>
              <w:t>1</w:t>
            </w:r>
          </w:p>
        </w:tc>
        <w:tc>
          <w:tcPr>
            <w:tcW w:w="423" w:type="dxa"/>
            <w:shd w:val="clear" w:color="auto" w:fill="BFBFBF" w:themeFill="background1" w:themeFillShade="BF"/>
          </w:tcPr>
          <w:p w:rsidR="00EA16F2" w:rsidRDefault="00EA16F2" w:rsidP="00EA16F2">
            <w:pPr>
              <w:pStyle w:val="NoSpacing"/>
            </w:pPr>
            <w:r>
              <w:t>2</w:t>
            </w:r>
          </w:p>
        </w:tc>
        <w:tc>
          <w:tcPr>
            <w:tcW w:w="423" w:type="dxa"/>
            <w:shd w:val="clear" w:color="auto" w:fill="BFBFBF" w:themeFill="background1" w:themeFillShade="BF"/>
          </w:tcPr>
          <w:p w:rsidR="00EA16F2" w:rsidRDefault="00EA16F2" w:rsidP="00EA16F2">
            <w:pPr>
              <w:pStyle w:val="NoSpacing"/>
            </w:pPr>
            <w:r>
              <w:t>3</w:t>
            </w:r>
          </w:p>
        </w:tc>
        <w:tc>
          <w:tcPr>
            <w:tcW w:w="422" w:type="dxa"/>
            <w:shd w:val="clear" w:color="auto" w:fill="BFBFBF" w:themeFill="background1" w:themeFillShade="BF"/>
          </w:tcPr>
          <w:p w:rsidR="00EA16F2" w:rsidRDefault="00EA16F2" w:rsidP="00EA16F2">
            <w:pPr>
              <w:pStyle w:val="NoSpacing"/>
            </w:pPr>
            <w:r>
              <w:t>4</w:t>
            </w:r>
          </w:p>
        </w:tc>
        <w:tc>
          <w:tcPr>
            <w:tcW w:w="422" w:type="dxa"/>
            <w:shd w:val="clear" w:color="auto" w:fill="BFBFBF" w:themeFill="background1" w:themeFillShade="BF"/>
          </w:tcPr>
          <w:p w:rsidR="00EA16F2" w:rsidRDefault="00EA16F2" w:rsidP="00EA16F2">
            <w:pPr>
              <w:pStyle w:val="NoSpacing"/>
            </w:pPr>
            <w:r>
              <w:t>5</w:t>
            </w:r>
          </w:p>
        </w:tc>
        <w:tc>
          <w:tcPr>
            <w:tcW w:w="422" w:type="dxa"/>
            <w:shd w:val="clear" w:color="auto" w:fill="BFBFBF" w:themeFill="background1" w:themeFillShade="BF"/>
          </w:tcPr>
          <w:p w:rsidR="00EA16F2" w:rsidRDefault="00EA16F2" w:rsidP="00EA16F2">
            <w:pPr>
              <w:pStyle w:val="NoSpacing"/>
            </w:pPr>
            <w:r>
              <w:t>6</w:t>
            </w:r>
          </w:p>
        </w:tc>
        <w:tc>
          <w:tcPr>
            <w:tcW w:w="422" w:type="dxa"/>
            <w:shd w:val="clear" w:color="auto" w:fill="BFBFBF" w:themeFill="background1" w:themeFillShade="BF"/>
          </w:tcPr>
          <w:p w:rsidR="00EA16F2" w:rsidRDefault="00EA16F2" w:rsidP="00EA16F2">
            <w:pPr>
              <w:pStyle w:val="NoSpacing"/>
            </w:pPr>
            <w:r>
              <w:t>7</w:t>
            </w:r>
          </w:p>
        </w:tc>
        <w:tc>
          <w:tcPr>
            <w:tcW w:w="422" w:type="dxa"/>
            <w:shd w:val="clear" w:color="auto" w:fill="BFBFBF" w:themeFill="background1" w:themeFillShade="BF"/>
          </w:tcPr>
          <w:p w:rsidR="00EA16F2" w:rsidRDefault="00EA16F2" w:rsidP="00EA16F2">
            <w:pPr>
              <w:pStyle w:val="NoSpacing"/>
            </w:pPr>
            <w:r>
              <w:t>8</w:t>
            </w:r>
          </w:p>
        </w:tc>
        <w:tc>
          <w:tcPr>
            <w:tcW w:w="421" w:type="dxa"/>
            <w:shd w:val="clear" w:color="auto" w:fill="BFBFBF" w:themeFill="background1" w:themeFillShade="BF"/>
          </w:tcPr>
          <w:p w:rsidR="00EA16F2" w:rsidRDefault="00EA16F2" w:rsidP="00EA16F2">
            <w:pPr>
              <w:pStyle w:val="NoSpacing"/>
            </w:pPr>
            <w:r>
              <w:t>9</w:t>
            </w:r>
          </w:p>
        </w:tc>
        <w:tc>
          <w:tcPr>
            <w:tcW w:w="440" w:type="dxa"/>
            <w:shd w:val="clear" w:color="auto" w:fill="BFBFBF" w:themeFill="background1" w:themeFillShade="BF"/>
          </w:tcPr>
          <w:p w:rsidR="00EA16F2" w:rsidRDefault="00EA16F2" w:rsidP="00EA16F2">
            <w:pPr>
              <w:pStyle w:val="NoSpacing"/>
            </w:pPr>
            <w:r>
              <w:t>10</w:t>
            </w:r>
          </w:p>
        </w:tc>
        <w:tc>
          <w:tcPr>
            <w:tcW w:w="440" w:type="dxa"/>
            <w:shd w:val="clear" w:color="auto" w:fill="BFBFBF" w:themeFill="background1" w:themeFillShade="BF"/>
          </w:tcPr>
          <w:p w:rsidR="00EA16F2" w:rsidRDefault="00EA16F2" w:rsidP="00EA16F2">
            <w:pPr>
              <w:pStyle w:val="NoSpacing"/>
            </w:pPr>
            <w:r>
              <w:t>11</w:t>
            </w:r>
          </w:p>
        </w:tc>
        <w:tc>
          <w:tcPr>
            <w:tcW w:w="440" w:type="dxa"/>
            <w:shd w:val="clear" w:color="auto" w:fill="BFBFBF" w:themeFill="background1" w:themeFillShade="BF"/>
          </w:tcPr>
          <w:p w:rsidR="00EA16F2" w:rsidRDefault="00EA16F2" w:rsidP="00EA16F2">
            <w:pPr>
              <w:pStyle w:val="NoSpacing"/>
            </w:pPr>
            <w:r>
              <w:t>12</w:t>
            </w:r>
          </w:p>
        </w:tc>
        <w:tc>
          <w:tcPr>
            <w:tcW w:w="440" w:type="dxa"/>
            <w:shd w:val="clear" w:color="auto" w:fill="BFBFBF" w:themeFill="background1" w:themeFillShade="BF"/>
          </w:tcPr>
          <w:p w:rsidR="00EA16F2" w:rsidRDefault="00EA16F2" w:rsidP="00EA16F2">
            <w:pPr>
              <w:pStyle w:val="NoSpacing"/>
            </w:pPr>
            <w:r>
              <w:t>13</w:t>
            </w:r>
          </w:p>
        </w:tc>
        <w:tc>
          <w:tcPr>
            <w:tcW w:w="440" w:type="dxa"/>
            <w:shd w:val="clear" w:color="auto" w:fill="BFBFBF" w:themeFill="background1" w:themeFillShade="BF"/>
          </w:tcPr>
          <w:p w:rsidR="00EA16F2" w:rsidRDefault="00EA16F2" w:rsidP="00EA16F2">
            <w:pPr>
              <w:pStyle w:val="NoSpacing"/>
            </w:pPr>
            <w:r>
              <w:t>14</w:t>
            </w:r>
          </w:p>
        </w:tc>
        <w:tc>
          <w:tcPr>
            <w:tcW w:w="440" w:type="dxa"/>
            <w:shd w:val="clear" w:color="auto" w:fill="BFBFBF" w:themeFill="background1" w:themeFillShade="BF"/>
          </w:tcPr>
          <w:p w:rsidR="00EA16F2" w:rsidRDefault="00EA16F2" w:rsidP="00EA16F2">
            <w:pPr>
              <w:pStyle w:val="NoSpacing"/>
            </w:pPr>
            <w:r>
              <w:t>15</w:t>
            </w:r>
          </w:p>
        </w:tc>
        <w:tc>
          <w:tcPr>
            <w:tcW w:w="440" w:type="dxa"/>
            <w:shd w:val="clear" w:color="auto" w:fill="BFBFBF" w:themeFill="background1" w:themeFillShade="BF"/>
          </w:tcPr>
          <w:p w:rsidR="00EA16F2" w:rsidRDefault="00EA16F2" w:rsidP="00EA16F2">
            <w:pPr>
              <w:pStyle w:val="NoSpacing"/>
            </w:pPr>
            <w:r>
              <w:t>16</w:t>
            </w:r>
          </w:p>
        </w:tc>
        <w:tc>
          <w:tcPr>
            <w:tcW w:w="440" w:type="dxa"/>
            <w:shd w:val="clear" w:color="auto" w:fill="BFBFBF" w:themeFill="background1" w:themeFillShade="BF"/>
          </w:tcPr>
          <w:p w:rsidR="00EA16F2" w:rsidRDefault="00EA16F2" w:rsidP="00EA16F2">
            <w:pPr>
              <w:pStyle w:val="NoSpacing"/>
            </w:pPr>
            <w:r>
              <w:t>17</w:t>
            </w:r>
          </w:p>
        </w:tc>
        <w:tc>
          <w:tcPr>
            <w:tcW w:w="440" w:type="dxa"/>
            <w:shd w:val="clear" w:color="auto" w:fill="BFBFBF" w:themeFill="background1" w:themeFillShade="BF"/>
          </w:tcPr>
          <w:p w:rsidR="00EA16F2" w:rsidRDefault="00EA16F2" w:rsidP="00EA16F2">
            <w:pPr>
              <w:pStyle w:val="NoSpacing"/>
            </w:pPr>
            <w:r>
              <w:t>18</w:t>
            </w:r>
          </w:p>
        </w:tc>
        <w:tc>
          <w:tcPr>
            <w:tcW w:w="440" w:type="dxa"/>
            <w:shd w:val="clear" w:color="auto" w:fill="BFBFBF" w:themeFill="background1" w:themeFillShade="BF"/>
          </w:tcPr>
          <w:p w:rsidR="00EA16F2" w:rsidRDefault="00EA16F2" w:rsidP="00EA16F2">
            <w:pPr>
              <w:pStyle w:val="NoSpacing"/>
            </w:pPr>
            <w:r>
              <w:t>19</w:t>
            </w:r>
          </w:p>
        </w:tc>
        <w:tc>
          <w:tcPr>
            <w:tcW w:w="440" w:type="dxa"/>
            <w:shd w:val="clear" w:color="auto" w:fill="BFBFBF" w:themeFill="background1" w:themeFillShade="BF"/>
          </w:tcPr>
          <w:p w:rsidR="00EA16F2" w:rsidRDefault="00EA16F2" w:rsidP="00EA16F2">
            <w:pPr>
              <w:pStyle w:val="NoSpacing"/>
            </w:pPr>
            <w:r>
              <w:t>20</w:t>
            </w:r>
          </w:p>
        </w:tc>
      </w:tr>
      <w:tr w:rsidR="00EA16F2" w:rsidTr="00EA16F2">
        <w:tc>
          <w:tcPr>
            <w:tcW w:w="423" w:type="dxa"/>
            <w:shd w:val="clear" w:color="auto" w:fill="BFBFBF" w:themeFill="background1" w:themeFillShade="BF"/>
          </w:tcPr>
          <w:p w:rsidR="00EA16F2" w:rsidRDefault="00EA16F2" w:rsidP="00EA16F2">
            <w:pPr>
              <w:pStyle w:val="NoSpacing"/>
            </w:pPr>
            <w:r>
              <w:t>1</w:t>
            </w:r>
          </w:p>
        </w:tc>
        <w:tc>
          <w:tcPr>
            <w:tcW w:w="422" w:type="dxa"/>
            <w:shd w:val="clear" w:color="auto" w:fill="CCFF66"/>
          </w:tcPr>
          <w:p w:rsidR="00EA16F2" w:rsidRPr="00C928FC" w:rsidRDefault="00EA16F2" w:rsidP="00EA16F2">
            <w:pPr>
              <w:pStyle w:val="NoSpacing"/>
              <w:rPr>
                <w:rFonts w:ascii="LCD Display Grid" w:hAnsi="LCD Display Grid"/>
                <w:b/>
              </w:rPr>
            </w:pPr>
          </w:p>
        </w:tc>
        <w:tc>
          <w:tcPr>
            <w:tcW w:w="423"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1</w:t>
            </w:r>
          </w:p>
        </w:tc>
        <w:tc>
          <w:tcPr>
            <w:tcW w:w="423"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6</w:t>
            </w:r>
          </w:p>
        </w:tc>
        <w:tc>
          <w:tcPr>
            <w:tcW w:w="422"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h</w:t>
            </w:r>
          </w:p>
        </w:tc>
        <w:tc>
          <w:tcPr>
            <w:tcW w:w="422"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r</w:t>
            </w:r>
          </w:p>
        </w:tc>
        <w:tc>
          <w:tcPr>
            <w:tcW w:w="422"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s</w:t>
            </w:r>
          </w:p>
        </w:tc>
        <w:tc>
          <w:tcPr>
            <w:tcW w:w="422" w:type="dxa"/>
            <w:shd w:val="clear" w:color="auto" w:fill="CCFF66"/>
          </w:tcPr>
          <w:p w:rsidR="00EA16F2" w:rsidRPr="00C928FC" w:rsidRDefault="00EA16F2" w:rsidP="00EA16F2">
            <w:pPr>
              <w:pStyle w:val="NoSpacing"/>
              <w:rPr>
                <w:rFonts w:ascii="LCD Display Grid" w:hAnsi="LCD Display Grid"/>
                <w:b/>
              </w:rPr>
            </w:pPr>
          </w:p>
        </w:tc>
        <w:tc>
          <w:tcPr>
            <w:tcW w:w="422"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r</w:t>
            </w:r>
          </w:p>
        </w:tc>
        <w:tc>
          <w:tcPr>
            <w:tcW w:w="421"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e</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p</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a</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i</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r</w:t>
            </w: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p>
        </w:tc>
      </w:tr>
      <w:tr w:rsidR="00EA16F2" w:rsidTr="00EA16F2">
        <w:tc>
          <w:tcPr>
            <w:tcW w:w="423" w:type="dxa"/>
            <w:shd w:val="clear" w:color="auto" w:fill="BFBFBF" w:themeFill="background1" w:themeFillShade="BF"/>
          </w:tcPr>
          <w:p w:rsidR="00EA16F2" w:rsidRDefault="00EA16F2" w:rsidP="00EA16F2">
            <w:pPr>
              <w:pStyle w:val="NoSpacing"/>
            </w:pPr>
            <w:r>
              <w:t>2</w:t>
            </w:r>
          </w:p>
        </w:tc>
        <w:tc>
          <w:tcPr>
            <w:tcW w:w="422" w:type="dxa"/>
            <w:shd w:val="clear" w:color="auto" w:fill="CCFF66"/>
          </w:tcPr>
          <w:p w:rsidR="00EA16F2" w:rsidRPr="00C928FC" w:rsidRDefault="00EA16F2" w:rsidP="00EA16F2">
            <w:pPr>
              <w:pStyle w:val="NoSpacing"/>
              <w:rPr>
                <w:rFonts w:ascii="LCD Display Grid" w:hAnsi="LCD Display Grid"/>
                <w:b/>
              </w:rPr>
            </w:pPr>
          </w:p>
        </w:tc>
        <w:tc>
          <w:tcPr>
            <w:tcW w:w="423" w:type="dxa"/>
            <w:shd w:val="clear" w:color="auto" w:fill="CCFF66"/>
          </w:tcPr>
          <w:p w:rsidR="00EA16F2" w:rsidRPr="00C928FC" w:rsidRDefault="00EA16F2" w:rsidP="00EA16F2">
            <w:pPr>
              <w:pStyle w:val="NoSpacing"/>
              <w:rPr>
                <w:rFonts w:ascii="LCD Display Grid" w:hAnsi="LCD Display Grid"/>
                <w:b/>
              </w:rPr>
            </w:pPr>
          </w:p>
        </w:tc>
        <w:tc>
          <w:tcPr>
            <w:tcW w:w="423" w:type="dxa"/>
            <w:shd w:val="clear" w:color="auto" w:fill="CCFF66"/>
          </w:tcPr>
          <w:p w:rsidR="00EA16F2" w:rsidRPr="00C928FC" w:rsidRDefault="00EA16F2" w:rsidP="00EA16F2">
            <w:pPr>
              <w:pStyle w:val="NoSpacing"/>
              <w:rPr>
                <w:rFonts w:ascii="LCD Display Grid" w:hAnsi="LCD Display Grid"/>
                <w:b/>
              </w:rPr>
            </w:pPr>
          </w:p>
        </w:tc>
        <w:tc>
          <w:tcPr>
            <w:tcW w:w="422" w:type="dxa"/>
            <w:shd w:val="clear" w:color="auto" w:fill="CCFF66"/>
          </w:tcPr>
          <w:p w:rsidR="00EA16F2" w:rsidRPr="00C928FC" w:rsidRDefault="00EA16F2" w:rsidP="00EA16F2">
            <w:pPr>
              <w:pStyle w:val="NoSpacing"/>
              <w:rPr>
                <w:rFonts w:ascii="LCD Display Grid" w:hAnsi="LCD Display Grid"/>
                <w:b/>
              </w:rPr>
            </w:pPr>
          </w:p>
        </w:tc>
        <w:tc>
          <w:tcPr>
            <w:tcW w:w="422" w:type="dxa"/>
            <w:shd w:val="clear" w:color="auto" w:fill="CCFF66"/>
          </w:tcPr>
          <w:p w:rsidR="00EA16F2" w:rsidRPr="00C928FC" w:rsidRDefault="00EA16F2" w:rsidP="00EA16F2">
            <w:pPr>
              <w:pStyle w:val="NoSpacing"/>
              <w:rPr>
                <w:rFonts w:ascii="LCD Display Grid" w:hAnsi="LCD Display Grid"/>
                <w:b/>
              </w:rPr>
            </w:pPr>
          </w:p>
        </w:tc>
        <w:tc>
          <w:tcPr>
            <w:tcW w:w="422"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w:t>
            </w:r>
          </w:p>
        </w:tc>
        <w:tc>
          <w:tcPr>
            <w:tcW w:w="422"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w:t>
            </w:r>
          </w:p>
        </w:tc>
        <w:tc>
          <w:tcPr>
            <w:tcW w:w="422"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P</w:t>
            </w:r>
          </w:p>
        </w:tc>
        <w:tc>
          <w:tcPr>
            <w:tcW w:w="421"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A</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U</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S</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E</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D</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w:t>
            </w: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p>
        </w:tc>
      </w:tr>
      <w:tr w:rsidR="00EA16F2" w:rsidTr="00EA16F2">
        <w:tc>
          <w:tcPr>
            <w:tcW w:w="423" w:type="dxa"/>
            <w:shd w:val="clear" w:color="auto" w:fill="BFBFBF" w:themeFill="background1" w:themeFillShade="BF"/>
          </w:tcPr>
          <w:p w:rsidR="00EA16F2" w:rsidRDefault="00EA16F2" w:rsidP="00EA16F2">
            <w:pPr>
              <w:pStyle w:val="NoSpacing"/>
            </w:pPr>
            <w:r>
              <w:t>3</w:t>
            </w:r>
          </w:p>
        </w:tc>
        <w:tc>
          <w:tcPr>
            <w:tcW w:w="422" w:type="dxa"/>
            <w:shd w:val="clear" w:color="auto" w:fill="CCFF66"/>
          </w:tcPr>
          <w:p w:rsidR="00EA16F2" w:rsidRPr="00C928FC" w:rsidRDefault="00EA16F2" w:rsidP="00EA16F2">
            <w:pPr>
              <w:pStyle w:val="NoSpacing"/>
              <w:rPr>
                <w:rFonts w:ascii="LCD Display Grid" w:hAnsi="LCD Display Grid"/>
                <w:b/>
              </w:rPr>
            </w:pPr>
          </w:p>
        </w:tc>
        <w:tc>
          <w:tcPr>
            <w:tcW w:w="423"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H</w:t>
            </w:r>
          </w:p>
        </w:tc>
        <w:tc>
          <w:tcPr>
            <w:tcW w:w="423"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i</w:t>
            </w:r>
          </w:p>
        </w:tc>
        <w:tc>
          <w:tcPr>
            <w:tcW w:w="422"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t</w:t>
            </w:r>
          </w:p>
        </w:tc>
        <w:tc>
          <w:tcPr>
            <w:tcW w:w="422" w:type="dxa"/>
            <w:shd w:val="clear" w:color="auto" w:fill="CCFF66"/>
          </w:tcPr>
          <w:p w:rsidR="00EA16F2" w:rsidRPr="00C928FC" w:rsidRDefault="00EA16F2" w:rsidP="00EA16F2">
            <w:pPr>
              <w:pStyle w:val="NoSpacing"/>
              <w:rPr>
                <w:rFonts w:ascii="LCD Display Grid" w:hAnsi="LCD Display Grid"/>
                <w:b/>
              </w:rPr>
            </w:pPr>
          </w:p>
        </w:tc>
        <w:tc>
          <w:tcPr>
            <w:tcW w:w="422"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E</w:t>
            </w:r>
          </w:p>
        </w:tc>
        <w:tc>
          <w:tcPr>
            <w:tcW w:w="422"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N</w:t>
            </w:r>
          </w:p>
        </w:tc>
        <w:tc>
          <w:tcPr>
            <w:tcW w:w="422"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T</w:t>
            </w:r>
          </w:p>
        </w:tc>
        <w:tc>
          <w:tcPr>
            <w:tcW w:w="421"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t</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o</w:t>
            </w: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c</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o</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n</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t</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i</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n</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u</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e</w:t>
            </w:r>
          </w:p>
        </w:tc>
      </w:tr>
      <w:tr w:rsidR="00EA16F2" w:rsidTr="00EA16F2">
        <w:tc>
          <w:tcPr>
            <w:tcW w:w="423" w:type="dxa"/>
            <w:shd w:val="clear" w:color="auto" w:fill="BFBFBF" w:themeFill="background1" w:themeFillShade="BF"/>
          </w:tcPr>
          <w:p w:rsidR="00EA16F2" w:rsidRDefault="00EA16F2" w:rsidP="00EA16F2">
            <w:pPr>
              <w:pStyle w:val="NoSpacing"/>
            </w:pPr>
            <w:r>
              <w:t>4</w:t>
            </w:r>
          </w:p>
        </w:tc>
        <w:tc>
          <w:tcPr>
            <w:tcW w:w="422" w:type="dxa"/>
            <w:shd w:val="clear" w:color="auto" w:fill="CCFF66"/>
          </w:tcPr>
          <w:p w:rsidR="00EA16F2" w:rsidRPr="00C928FC" w:rsidRDefault="00EA16F2" w:rsidP="00EA16F2">
            <w:pPr>
              <w:pStyle w:val="NoSpacing"/>
              <w:rPr>
                <w:rFonts w:ascii="LCD Display Grid" w:hAnsi="LCD Display Grid"/>
                <w:b/>
              </w:rPr>
            </w:pPr>
          </w:p>
        </w:tc>
        <w:tc>
          <w:tcPr>
            <w:tcW w:w="423"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H</w:t>
            </w:r>
          </w:p>
        </w:tc>
        <w:tc>
          <w:tcPr>
            <w:tcW w:w="423"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i</w:t>
            </w:r>
          </w:p>
        </w:tc>
        <w:tc>
          <w:tcPr>
            <w:tcW w:w="422"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t</w:t>
            </w:r>
          </w:p>
        </w:tc>
        <w:tc>
          <w:tcPr>
            <w:tcW w:w="422" w:type="dxa"/>
            <w:shd w:val="clear" w:color="auto" w:fill="CCFF66"/>
          </w:tcPr>
          <w:p w:rsidR="00EA16F2" w:rsidRPr="00C928FC" w:rsidRDefault="00EA16F2" w:rsidP="00EA16F2">
            <w:pPr>
              <w:pStyle w:val="NoSpacing"/>
              <w:rPr>
                <w:rFonts w:ascii="LCD Display Grid" w:hAnsi="LCD Display Grid"/>
                <w:b/>
              </w:rPr>
            </w:pPr>
          </w:p>
        </w:tc>
        <w:tc>
          <w:tcPr>
            <w:tcW w:w="422"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E</w:t>
            </w:r>
          </w:p>
        </w:tc>
        <w:tc>
          <w:tcPr>
            <w:tcW w:w="422"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S</w:t>
            </w:r>
          </w:p>
        </w:tc>
        <w:tc>
          <w:tcPr>
            <w:tcW w:w="422"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C</w:t>
            </w:r>
          </w:p>
        </w:tc>
        <w:tc>
          <w:tcPr>
            <w:tcW w:w="421"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t</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o</w:t>
            </w: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R</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E</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S</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E</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T</w:t>
            </w: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p>
        </w:tc>
      </w:tr>
    </w:tbl>
    <w:p w:rsidR="00EA16F2" w:rsidRDefault="00EA16F2" w:rsidP="00EA16F2"/>
    <w:tbl>
      <w:tblPr>
        <w:tblStyle w:val="TableGrid"/>
        <w:tblW w:w="0" w:type="auto"/>
        <w:tblLook w:val="04A0" w:firstRow="1" w:lastRow="0" w:firstColumn="1" w:lastColumn="0" w:noHBand="0" w:noVBand="1"/>
      </w:tblPr>
      <w:tblGrid>
        <w:gridCol w:w="1413"/>
        <w:gridCol w:w="7654"/>
      </w:tblGrid>
      <w:tr w:rsidR="00EA16F2" w:rsidTr="00EA16F2">
        <w:tc>
          <w:tcPr>
            <w:tcW w:w="1413" w:type="dxa"/>
          </w:tcPr>
          <w:p w:rsidR="00EA16F2" w:rsidRDefault="00EA16F2" w:rsidP="00EA16F2">
            <w:pPr>
              <w:pStyle w:val="NoSpacing"/>
              <w:rPr>
                <w:rFonts w:cstheme="minorHAnsi"/>
                <w:lang w:val="en-GB"/>
              </w:rPr>
            </w:pPr>
            <w:r>
              <w:rPr>
                <w:rFonts w:cstheme="minorHAnsi"/>
                <w:lang w:val="en-GB"/>
              </w:rPr>
              <w:t>ENT</w:t>
            </w:r>
          </w:p>
        </w:tc>
        <w:tc>
          <w:tcPr>
            <w:tcW w:w="7654" w:type="dxa"/>
          </w:tcPr>
          <w:p w:rsidR="00EA16F2" w:rsidRDefault="00EA16F2" w:rsidP="00EA16F2">
            <w:pPr>
              <w:pStyle w:val="NoSpacing"/>
              <w:rPr>
                <w:lang w:val="en-GB"/>
              </w:rPr>
            </w:pPr>
            <w:r>
              <w:rPr>
                <w:lang w:val="en-GB"/>
              </w:rPr>
              <w:t>Continue the current repair</w:t>
            </w:r>
          </w:p>
        </w:tc>
      </w:tr>
      <w:tr w:rsidR="00EA16F2" w:rsidTr="00EA16F2">
        <w:tc>
          <w:tcPr>
            <w:tcW w:w="1413" w:type="dxa"/>
          </w:tcPr>
          <w:p w:rsidR="00EA16F2" w:rsidRDefault="00F5017F" w:rsidP="00EA16F2">
            <w:pPr>
              <w:pStyle w:val="NoSpacing"/>
              <w:rPr>
                <w:rFonts w:cstheme="minorHAnsi"/>
                <w:lang w:val="en-GB"/>
              </w:rPr>
            </w:pPr>
            <w:r>
              <w:rPr>
                <w:rFonts w:cstheme="minorHAnsi"/>
                <w:lang w:val="en-GB"/>
              </w:rPr>
              <w:t>X</w:t>
            </w:r>
          </w:p>
        </w:tc>
        <w:tc>
          <w:tcPr>
            <w:tcW w:w="7654" w:type="dxa"/>
          </w:tcPr>
          <w:p w:rsidR="00EA16F2" w:rsidRDefault="00EA16F2" w:rsidP="00EA16F2">
            <w:pPr>
              <w:pStyle w:val="NoSpacing"/>
              <w:rPr>
                <w:lang w:val="en-GB"/>
              </w:rPr>
            </w:pPr>
            <w:r>
              <w:rPr>
                <w:lang w:val="en-GB"/>
              </w:rPr>
              <w:t>Reset/quit the treatment and return to the tube repair menu</w:t>
            </w:r>
          </w:p>
        </w:tc>
      </w:tr>
      <w:tr w:rsidR="00EA16F2" w:rsidTr="00EA16F2">
        <w:tc>
          <w:tcPr>
            <w:tcW w:w="1413" w:type="dxa"/>
          </w:tcPr>
          <w:p w:rsidR="00EA16F2" w:rsidRDefault="00EA16F2" w:rsidP="00EA16F2">
            <w:pPr>
              <w:pStyle w:val="NoSpacing"/>
              <w:rPr>
                <w:rFonts w:cstheme="minorHAnsi"/>
                <w:lang w:val="en-GB"/>
              </w:rPr>
            </w:pPr>
            <w:r>
              <w:rPr>
                <w:rFonts w:cstheme="minorHAnsi"/>
                <w:lang w:val="en-GB"/>
              </w:rPr>
              <w:t>others</w:t>
            </w:r>
          </w:p>
        </w:tc>
        <w:tc>
          <w:tcPr>
            <w:tcW w:w="7654" w:type="dxa"/>
          </w:tcPr>
          <w:p w:rsidR="00EA16F2" w:rsidRDefault="00EA16F2" w:rsidP="00EA16F2">
            <w:pPr>
              <w:pStyle w:val="NoSpacing"/>
              <w:rPr>
                <w:lang w:val="en-GB"/>
              </w:rPr>
            </w:pPr>
            <w:r>
              <w:rPr>
                <w:lang w:val="en-GB"/>
              </w:rPr>
              <w:t>No function</w:t>
            </w:r>
          </w:p>
        </w:tc>
      </w:tr>
    </w:tbl>
    <w:p w:rsidR="00F7436A" w:rsidRDefault="00F7436A">
      <w:pPr>
        <w:jc w:val="left"/>
        <w:rPr>
          <w:b/>
        </w:rPr>
      </w:pPr>
    </w:p>
    <w:p w:rsidR="00F7436A" w:rsidRDefault="00F7436A">
      <w:pPr>
        <w:jc w:val="left"/>
        <w:rPr>
          <w:b/>
        </w:rPr>
      </w:pPr>
      <w:r>
        <w:rPr>
          <w:b/>
        </w:rPr>
        <w:br w:type="page"/>
      </w:r>
    </w:p>
    <w:p w:rsidR="008A0598" w:rsidRDefault="00D13817" w:rsidP="008A0598">
      <w:pPr>
        <w:pStyle w:val="Heading3"/>
      </w:pPr>
      <w:bookmarkStart w:id="86" w:name="_Toc492547816"/>
      <w:r>
        <w:lastRenderedPageBreak/>
        <w:t>Tesla repair</w:t>
      </w:r>
      <w:bookmarkEnd w:id="86"/>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8A0598" w:rsidTr="008B501D">
        <w:tc>
          <w:tcPr>
            <w:tcW w:w="423" w:type="dxa"/>
            <w:shd w:val="clear" w:color="auto" w:fill="BFBFBF" w:themeFill="background1" w:themeFillShade="BF"/>
          </w:tcPr>
          <w:p w:rsidR="008A0598" w:rsidRDefault="008A0598" w:rsidP="008B501D">
            <w:pPr>
              <w:pStyle w:val="NoSpacing"/>
            </w:pPr>
            <w:r>
              <w:t>/</w:t>
            </w:r>
          </w:p>
        </w:tc>
        <w:tc>
          <w:tcPr>
            <w:tcW w:w="422" w:type="dxa"/>
            <w:shd w:val="clear" w:color="auto" w:fill="BFBFBF" w:themeFill="background1" w:themeFillShade="BF"/>
          </w:tcPr>
          <w:p w:rsidR="008A0598" w:rsidRDefault="008A0598" w:rsidP="008B501D">
            <w:pPr>
              <w:pStyle w:val="NoSpacing"/>
            </w:pPr>
            <w:r>
              <w:t>1</w:t>
            </w:r>
          </w:p>
        </w:tc>
        <w:tc>
          <w:tcPr>
            <w:tcW w:w="423" w:type="dxa"/>
            <w:shd w:val="clear" w:color="auto" w:fill="BFBFBF" w:themeFill="background1" w:themeFillShade="BF"/>
          </w:tcPr>
          <w:p w:rsidR="008A0598" w:rsidRDefault="008A0598" w:rsidP="008B501D">
            <w:pPr>
              <w:pStyle w:val="NoSpacing"/>
            </w:pPr>
            <w:r>
              <w:t>2</w:t>
            </w:r>
          </w:p>
        </w:tc>
        <w:tc>
          <w:tcPr>
            <w:tcW w:w="423" w:type="dxa"/>
            <w:shd w:val="clear" w:color="auto" w:fill="BFBFBF" w:themeFill="background1" w:themeFillShade="BF"/>
          </w:tcPr>
          <w:p w:rsidR="008A0598" w:rsidRDefault="008A0598" w:rsidP="008B501D">
            <w:pPr>
              <w:pStyle w:val="NoSpacing"/>
            </w:pPr>
            <w:r>
              <w:t>3</w:t>
            </w:r>
          </w:p>
        </w:tc>
        <w:tc>
          <w:tcPr>
            <w:tcW w:w="422" w:type="dxa"/>
            <w:shd w:val="clear" w:color="auto" w:fill="BFBFBF" w:themeFill="background1" w:themeFillShade="BF"/>
          </w:tcPr>
          <w:p w:rsidR="008A0598" w:rsidRDefault="008A0598" w:rsidP="008B501D">
            <w:pPr>
              <w:pStyle w:val="NoSpacing"/>
            </w:pPr>
            <w:r>
              <w:t>4</w:t>
            </w:r>
          </w:p>
        </w:tc>
        <w:tc>
          <w:tcPr>
            <w:tcW w:w="422" w:type="dxa"/>
            <w:shd w:val="clear" w:color="auto" w:fill="BFBFBF" w:themeFill="background1" w:themeFillShade="BF"/>
          </w:tcPr>
          <w:p w:rsidR="008A0598" w:rsidRDefault="008A0598" w:rsidP="008B501D">
            <w:pPr>
              <w:pStyle w:val="NoSpacing"/>
            </w:pPr>
            <w:r>
              <w:t>5</w:t>
            </w:r>
          </w:p>
        </w:tc>
        <w:tc>
          <w:tcPr>
            <w:tcW w:w="422" w:type="dxa"/>
            <w:shd w:val="clear" w:color="auto" w:fill="BFBFBF" w:themeFill="background1" w:themeFillShade="BF"/>
          </w:tcPr>
          <w:p w:rsidR="008A0598" w:rsidRDefault="008A0598" w:rsidP="008B501D">
            <w:pPr>
              <w:pStyle w:val="NoSpacing"/>
            </w:pPr>
            <w:r>
              <w:t>6</w:t>
            </w:r>
          </w:p>
        </w:tc>
        <w:tc>
          <w:tcPr>
            <w:tcW w:w="422" w:type="dxa"/>
            <w:shd w:val="clear" w:color="auto" w:fill="BFBFBF" w:themeFill="background1" w:themeFillShade="BF"/>
          </w:tcPr>
          <w:p w:rsidR="008A0598" w:rsidRDefault="008A0598" w:rsidP="008B501D">
            <w:pPr>
              <w:pStyle w:val="NoSpacing"/>
            </w:pPr>
            <w:r>
              <w:t>7</w:t>
            </w:r>
          </w:p>
        </w:tc>
        <w:tc>
          <w:tcPr>
            <w:tcW w:w="422" w:type="dxa"/>
            <w:shd w:val="clear" w:color="auto" w:fill="BFBFBF" w:themeFill="background1" w:themeFillShade="BF"/>
          </w:tcPr>
          <w:p w:rsidR="008A0598" w:rsidRDefault="008A0598" w:rsidP="008B501D">
            <w:pPr>
              <w:pStyle w:val="NoSpacing"/>
            </w:pPr>
            <w:r>
              <w:t>8</w:t>
            </w:r>
          </w:p>
        </w:tc>
        <w:tc>
          <w:tcPr>
            <w:tcW w:w="421" w:type="dxa"/>
            <w:shd w:val="clear" w:color="auto" w:fill="BFBFBF" w:themeFill="background1" w:themeFillShade="BF"/>
          </w:tcPr>
          <w:p w:rsidR="008A0598" w:rsidRDefault="008A0598" w:rsidP="008B501D">
            <w:pPr>
              <w:pStyle w:val="NoSpacing"/>
            </w:pPr>
            <w:r>
              <w:t>9</w:t>
            </w:r>
          </w:p>
        </w:tc>
        <w:tc>
          <w:tcPr>
            <w:tcW w:w="440" w:type="dxa"/>
            <w:shd w:val="clear" w:color="auto" w:fill="BFBFBF" w:themeFill="background1" w:themeFillShade="BF"/>
          </w:tcPr>
          <w:p w:rsidR="008A0598" w:rsidRDefault="008A0598" w:rsidP="008B501D">
            <w:pPr>
              <w:pStyle w:val="NoSpacing"/>
            </w:pPr>
            <w:r>
              <w:t>10</w:t>
            </w:r>
          </w:p>
        </w:tc>
        <w:tc>
          <w:tcPr>
            <w:tcW w:w="440" w:type="dxa"/>
            <w:shd w:val="clear" w:color="auto" w:fill="BFBFBF" w:themeFill="background1" w:themeFillShade="BF"/>
          </w:tcPr>
          <w:p w:rsidR="008A0598" w:rsidRDefault="008A0598" w:rsidP="008B501D">
            <w:pPr>
              <w:pStyle w:val="NoSpacing"/>
            </w:pPr>
            <w:r>
              <w:t>11</w:t>
            </w:r>
          </w:p>
        </w:tc>
        <w:tc>
          <w:tcPr>
            <w:tcW w:w="440" w:type="dxa"/>
            <w:shd w:val="clear" w:color="auto" w:fill="BFBFBF" w:themeFill="background1" w:themeFillShade="BF"/>
          </w:tcPr>
          <w:p w:rsidR="008A0598" w:rsidRDefault="008A0598" w:rsidP="008B501D">
            <w:pPr>
              <w:pStyle w:val="NoSpacing"/>
            </w:pPr>
            <w:r>
              <w:t>12</w:t>
            </w:r>
          </w:p>
        </w:tc>
        <w:tc>
          <w:tcPr>
            <w:tcW w:w="440" w:type="dxa"/>
            <w:shd w:val="clear" w:color="auto" w:fill="BFBFBF" w:themeFill="background1" w:themeFillShade="BF"/>
          </w:tcPr>
          <w:p w:rsidR="008A0598" w:rsidRDefault="008A0598" w:rsidP="008B501D">
            <w:pPr>
              <w:pStyle w:val="NoSpacing"/>
            </w:pPr>
            <w:r>
              <w:t>13</w:t>
            </w:r>
          </w:p>
        </w:tc>
        <w:tc>
          <w:tcPr>
            <w:tcW w:w="440" w:type="dxa"/>
            <w:shd w:val="clear" w:color="auto" w:fill="BFBFBF" w:themeFill="background1" w:themeFillShade="BF"/>
          </w:tcPr>
          <w:p w:rsidR="008A0598" w:rsidRDefault="008A0598" w:rsidP="008B501D">
            <w:pPr>
              <w:pStyle w:val="NoSpacing"/>
            </w:pPr>
            <w:r>
              <w:t>14</w:t>
            </w:r>
          </w:p>
        </w:tc>
        <w:tc>
          <w:tcPr>
            <w:tcW w:w="440" w:type="dxa"/>
            <w:shd w:val="clear" w:color="auto" w:fill="BFBFBF" w:themeFill="background1" w:themeFillShade="BF"/>
          </w:tcPr>
          <w:p w:rsidR="008A0598" w:rsidRDefault="008A0598" w:rsidP="008B501D">
            <w:pPr>
              <w:pStyle w:val="NoSpacing"/>
            </w:pPr>
            <w:r>
              <w:t>15</w:t>
            </w:r>
          </w:p>
        </w:tc>
        <w:tc>
          <w:tcPr>
            <w:tcW w:w="440" w:type="dxa"/>
            <w:shd w:val="clear" w:color="auto" w:fill="BFBFBF" w:themeFill="background1" w:themeFillShade="BF"/>
          </w:tcPr>
          <w:p w:rsidR="008A0598" w:rsidRDefault="008A0598" w:rsidP="008B501D">
            <w:pPr>
              <w:pStyle w:val="NoSpacing"/>
            </w:pPr>
            <w:r>
              <w:t>16</w:t>
            </w:r>
          </w:p>
        </w:tc>
        <w:tc>
          <w:tcPr>
            <w:tcW w:w="440" w:type="dxa"/>
            <w:shd w:val="clear" w:color="auto" w:fill="BFBFBF" w:themeFill="background1" w:themeFillShade="BF"/>
          </w:tcPr>
          <w:p w:rsidR="008A0598" w:rsidRDefault="008A0598" w:rsidP="008B501D">
            <w:pPr>
              <w:pStyle w:val="NoSpacing"/>
            </w:pPr>
            <w:r>
              <w:t>17</w:t>
            </w:r>
          </w:p>
        </w:tc>
        <w:tc>
          <w:tcPr>
            <w:tcW w:w="440" w:type="dxa"/>
            <w:shd w:val="clear" w:color="auto" w:fill="BFBFBF" w:themeFill="background1" w:themeFillShade="BF"/>
          </w:tcPr>
          <w:p w:rsidR="008A0598" w:rsidRDefault="008A0598" w:rsidP="008B501D">
            <w:pPr>
              <w:pStyle w:val="NoSpacing"/>
            </w:pPr>
            <w:r>
              <w:t>18</w:t>
            </w:r>
          </w:p>
        </w:tc>
        <w:tc>
          <w:tcPr>
            <w:tcW w:w="440" w:type="dxa"/>
            <w:shd w:val="clear" w:color="auto" w:fill="BFBFBF" w:themeFill="background1" w:themeFillShade="BF"/>
          </w:tcPr>
          <w:p w:rsidR="008A0598" w:rsidRDefault="008A0598" w:rsidP="008B501D">
            <w:pPr>
              <w:pStyle w:val="NoSpacing"/>
            </w:pPr>
            <w:r>
              <w:t>19</w:t>
            </w:r>
          </w:p>
        </w:tc>
        <w:tc>
          <w:tcPr>
            <w:tcW w:w="440" w:type="dxa"/>
            <w:shd w:val="clear" w:color="auto" w:fill="BFBFBF" w:themeFill="background1" w:themeFillShade="BF"/>
          </w:tcPr>
          <w:p w:rsidR="008A0598" w:rsidRDefault="008A0598" w:rsidP="008B501D">
            <w:pPr>
              <w:pStyle w:val="NoSpacing"/>
            </w:pPr>
            <w:r>
              <w:t>20</w:t>
            </w:r>
          </w:p>
        </w:tc>
      </w:tr>
      <w:tr w:rsidR="008A0598" w:rsidTr="008B501D">
        <w:tc>
          <w:tcPr>
            <w:tcW w:w="423" w:type="dxa"/>
            <w:shd w:val="clear" w:color="auto" w:fill="BFBFBF" w:themeFill="background1" w:themeFillShade="BF"/>
          </w:tcPr>
          <w:p w:rsidR="008A0598" w:rsidRDefault="008A0598" w:rsidP="008B501D">
            <w:pPr>
              <w:pStyle w:val="NoSpacing"/>
            </w:pPr>
            <w:r>
              <w:t>1</w:t>
            </w:r>
          </w:p>
        </w:tc>
        <w:tc>
          <w:tcPr>
            <w:tcW w:w="422"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T</w:t>
            </w:r>
          </w:p>
        </w:tc>
        <w:tc>
          <w:tcPr>
            <w:tcW w:w="423"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u</w:t>
            </w:r>
          </w:p>
        </w:tc>
        <w:tc>
          <w:tcPr>
            <w:tcW w:w="423"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b</w:t>
            </w:r>
          </w:p>
        </w:tc>
        <w:tc>
          <w:tcPr>
            <w:tcW w:w="422"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e</w:t>
            </w:r>
          </w:p>
        </w:tc>
        <w:tc>
          <w:tcPr>
            <w:tcW w:w="422" w:type="dxa"/>
            <w:shd w:val="clear" w:color="auto" w:fill="CCFF66"/>
          </w:tcPr>
          <w:p w:rsidR="008A0598" w:rsidRPr="00C928FC" w:rsidRDefault="008A0598" w:rsidP="008B501D">
            <w:pPr>
              <w:pStyle w:val="NoSpacing"/>
              <w:rPr>
                <w:rFonts w:ascii="LCD Display Grid" w:hAnsi="LCD Display Grid"/>
                <w:b/>
              </w:rPr>
            </w:pPr>
          </w:p>
        </w:tc>
        <w:tc>
          <w:tcPr>
            <w:tcW w:w="422"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r</w:t>
            </w:r>
          </w:p>
        </w:tc>
        <w:tc>
          <w:tcPr>
            <w:tcW w:w="422"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e</w:t>
            </w:r>
          </w:p>
        </w:tc>
        <w:tc>
          <w:tcPr>
            <w:tcW w:w="422"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p</w:t>
            </w:r>
          </w:p>
        </w:tc>
        <w:tc>
          <w:tcPr>
            <w:tcW w:w="421"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a</w:t>
            </w:r>
          </w:p>
        </w:tc>
        <w:tc>
          <w:tcPr>
            <w:tcW w:w="440"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i</w:t>
            </w:r>
          </w:p>
        </w:tc>
        <w:tc>
          <w:tcPr>
            <w:tcW w:w="440"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r</w:t>
            </w: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r>
      <w:tr w:rsidR="008A0598" w:rsidTr="008B501D">
        <w:tc>
          <w:tcPr>
            <w:tcW w:w="423" w:type="dxa"/>
            <w:shd w:val="clear" w:color="auto" w:fill="BFBFBF" w:themeFill="background1" w:themeFillShade="BF"/>
          </w:tcPr>
          <w:p w:rsidR="008A0598" w:rsidRDefault="008A0598" w:rsidP="008B501D">
            <w:pPr>
              <w:pStyle w:val="NoSpacing"/>
            </w:pPr>
            <w:r>
              <w:t>2</w:t>
            </w:r>
          </w:p>
        </w:tc>
        <w:tc>
          <w:tcPr>
            <w:tcW w:w="422" w:type="dxa"/>
            <w:shd w:val="clear" w:color="auto" w:fill="CCFF66"/>
          </w:tcPr>
          <w:p w:rsidR="008A0598" w:rsidRPr="00C928FC" w:rsidRDefault="008A0598" w:rsidP="008B501D">
            <w:pPr>
              <w:pStyle w:val="NoSpacing"/>
              <w:rPr>
                <w:rFonts w:ascii="LCD Display Grid" w:hAnsi="LCD Display Grid"/>
                <w:b/>
              </w:rPr>
            </w:pPr>
          </w:p>
        </w:tc>
        <w:tc>
          <w:tcPr>
            <w:tcW w:w="423" w:type="dxa"/>
            <w:shd w:val="clear" w:color="auto" w:fill="CCFF66"/>
          </w:tcPr>
          <w:p w:rsidR="008A0598" w:rsidRPr="00C928FC" w:rsidRDefault="008A0598" w:rsidP="008B501D">
            <w:pPr>
              <w:pStyle w:val="NoSpacing"/>
              <w:rPr>
                <w:rFonts w:ascii="LCD Display Grid" w:hAnsi="LCD Display Grid"/>
                <w:b/>
              </w:rPr>
            </w:pPr>
          </w:p>
        </w:tc>
        <w:tc>
          <w:tcPr>
            <w:tcW w:w="423" w:type="dxa"/>
            <w:shd w:val="clear" w:color="auto" w:fill="CCFF66"/>
          </w:tcPr>
          <w:p w:rsidR="008A0598" w:rsidRPr="00C928FC" w:rsidRDefault="008A0598" w:rsidP="008B501D">
            <w:pPr>
              <w:pStyle w:val="NoSpacing"/>
              <w:rPr>
                <w:rFonts w:ascii="LCD Display Grid" w:hAnsi="LCD Display Grid"/>
                <w:b/>
              </w:rPr>
            </w:pPr>
          </w:p>
        </w:tc>
        <w:tc>
          <w:tcPr>
            <w:tcW w:w="422" w:type="dxa"/>
            <w:shd w:val="clear" w:color="auto" w:fill="CCFF66"/>
          </w:tcPr>
          <w:p w:rsidR="008A0598" w:rsidRPr="00C928FC" w:rsidRDefault="008A0598" w:rsidP="008B501D">
            <w:pPr>
              <w:pStyle w:val="NoSpacing"/>
              <w:rPr>
                <w:rFonts w:ascii="LCD Display Grid" w:hAnsi="LCD Display Grid"/>
                <w:b/>
              </w:rPr>
            </w:pPr>
          </w:p>
        </w:tc>
        <w:tc>
          <w:tcPr>
            <w:tcW w:w="422" w:type="dxa"/>
            <w:shd w:val="clear" w:color="auto" w:fill="CCFF66"/>
          </w:tcPr>
          <w:p w:rsidR="008A0598" w:rsidRPr="00C928FC" w:rsidRDefault="008A0598" w:rsidP="008B501D">
            <w:pPr>
              <w:pStyle w:val="NoSpacing"/>
              <w:rPr>
                <w:rFonts w:ascii="LCD Display Grid" w:hAnsi="LCD Display Grid"/>
                <w:b/>
              </w:rPr>
            </w:pPr>
          </w:p>
        </w:tc>
        <w:tc>
          <w:tcPr>
            <w:tcW w:w="422" w:type="dxa"/>
            <w:shd w:val="clear" w:color="auto" w:fill="CCFF66"/>
          </w:tcPr>
          <w:p w:rsidR="008A0598" w:rsidRPr="00C928FC" w:rsidRDefault="008A0598" w:rsidP="008B501D">
            <w:pPr>
              <w:pStyle w:val="NoSpacing"/>
              <w:rPr>
                <w:rFonts w:ascii="LCD Display Grid" w:hAnsi="LCD Display Grid"/>
                <w:b/>
              </w:rPr>
            </w:pPr>
          </w:p>
        </w:tc>
        <w:tc>
          <w:tcPr>
            <w:tcW w:w="422" w:type="dxa"/>
            <w:shd w:val="clear" w:color="auto" w:fill="CCFF66"/>
          </w:tcPr>
          <w:p w:rsidR="008A0598" w:rsidRPr="00C928FC" w:rsidRDefault="008A0598" w:rsidP="008B501D">
            <w:pPr>
              <w:pStyle w:val="NoSpacing"/>
              <w:rPr>
                <w:rFonts w:ascii="LCD Display Grid" w:hAnsi="LCD Display Grid"/>
                <w:b/>
              </w:rPr>
            </w:pPr>
          </w:p>
        </w:tc>
        <w:tc>
          <w:tcPr>
            <w:tcW w:w="422" w:type="dxa"/>
            <w:shd w:val="clear" w:color="auto" w:fill="CCFF66"/>
          </w:tcPr>
          <w:p w:rsidR="008A0598" w:rsidRPr="00C928FC" w:rsidRDefault="008A0598" w:rsidP="008B501D">
            <w:pPr>
              <w:pStyle w:val="NoSpacing"/>
              <w:rPr>
                <w:rFonts w:ascii="LCD Display Grid" w:hAnsi="LCD Display Grid"/>
                <w:b/>
              </w:rPr>
            </w:pPr>
          </w:p>
        </w:tc>
        <w:tc>
          <w:tcPr>
            <w:tcW w:w="421"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r>
      <w:tr w:rsidR="008A0598" w:rsidTr="008B501D">
        <w:tc>
          <w:tcPr>
            <w:tcW w:w="423" w:type="dxa"/>
            <w:shd w:val="clear" w:color="auto" w:fill="BFBFBF" w:themeFill="background1" w:themeFillShade="BF"/>
          </w:tcPr>
          <w:p w:rsidR="008A0598" w:rsidRDefault="008A0598" w:rsidP="008B501D">
            <w:pPr>
              <w:pStyle w:val="NoSpacing"/>
            </w:pPr>
            <w:r>
              <w:t>3</w:t>
            </w:r>
          </w:p>
        </w:tc>
        <w:tc>
          <w:tcPr>
            <w:tcW w:w="422"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&gt;</w:t>
            </w:r>
          </w:p>
        </w:tc>
        <w:tc>
          <w:tcPr>
            <w:tcW w:w="423" w:type="dxa"/>
            <w:shd w:val="clear" w:color="auto" w:fill="CCFF66"/>
          </w:tcPr>
          <w:p w:rsidR="008A0598" w:rsidRPr="00C928FC" w:rsidRDefault="008A0598" w:rsidP="008B501D">
            <w:pPr>
              <w:pStyle w:val="NoSpacing"/>
              <w:rPr>
                <w:rFonts w:ascii="LCD Display Grid" w:hAnsi="LCD Display Grid"/>
                <w:b/>
              </w:rPr>
            </w:pPr>
          </w:p>
        </w:tc>
        <w:tc>
          <w:tcPr>
            <w:tcW w:w="423"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S</w:t>
            </w:r>
          </w:p>
        </w:tc>
        <w:tc>
          <w:tcPr>
            <w:tcW w:w="422"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t</w:t>
            </w:r>
          </w:p>
        </w:tc>
        <w:tc>
          <w:tcPr>
            <w:tcW w:w="422"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a</w:t>
            </w:r>
          </w:p>
        </w:tc>
        <w:tc>
          <w:tcPr>
            <w:tcW w:w="422"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r</w:t>
            </w:r>
          </w:p>
        </w:tc>
        <w:tc>
          <w:tcPr>
            <w:tcW w:w="422" w:type="dxa"/>
            <w:shd w:val="clear" w:color="auto" w:fill="CCFF66"/>
          </w:tcPr>
          <w:p w:rsidR="008A0598" w:rsidRPr="00C928FC" w:rsidRDefault="00EA16F2" w:rsidP="008B501D">
            <w:pPr>
              <w:pStyle w:val="NoSpacing"/>
              <w:rPr>
                <w:rFonts w:ascii="LCD Display Grid" w:hAnsi="LCD Display Grid"/>
                <w:b/>
              </w:rPr>
            </w:pPr>
            <w:r>
              <w:rPr>
                <w:rFonts w:ascii="LCD Display Grid" w:hAnsi="LCD Display Grid"/>
                <w:b/>
              </w:rPr>
              <w:t>t</w:t>
            </w:r>
          </w:p>
        </w:tc>
        <w:tc>
          <w:tcPr>
            <w:tcW w:w="422" w:type="dxa"/>
            <w:shd w:val="clear" w:color="auto" w:fill="CCFF66"/>
          </w:tcPr>
          <w:p w:rsidR="008A0598" w:rsidRPr="00C928FC" w:rsidRDefault="008A0598" w:rsidP="008B501D">
            <w:pPr>
              <w:pStyle w:val="NoSpacing"/>
              <w:rPr>
                <w:rFonts w:ascii="LCD Display Grid" w:hAnsi="LCD Display Grid"/>
                <w:b/>
              </w:rPr>
            </w:pPr>
          </w:p>
        </w:tc>
        <w:tc>
          <w:tcPr>
            <w:tcW w:w="421"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r>
      <w:tr w:rsidR="008A0598" w:rsidTr="008B501D">
        <w:tc>
          <w:tcPr>
            <w:tcW w:w="423" w:type="dxa"/>
            <w:shd w:val="clear" w:color="auto" w:fill="BFBFBF" w:themeFill="background1" w:themeFillShade="BF"/>
          </w:tcPr>
          <w:p w:rsidR="008A0598" w:rsidRDefault="008A0598" w:rsidP="008B501D">
            <w:pPr>
              <w:pStyle w:val="NoSpacing"/>
            </w:pPr>
            <w:r>
              <w:t>4</w:t>
            </w:r>
          </w:p>
        </w:tc>
        <w:tc>
          <w:tcPr>
            <w:tcW w:w="422" w:type="dxa"/>
            <w:shd w:val="clear" w:color="auto" w:fill="CCFF66"/>
          </w:tcPr>
          <w:p w:rsidR="008A0598" w:rsidRPr="00C928FC" w:rsidRDefault="008A0598" w:rsidP="008B501D">
            <w:pPr>
              <w:pStyle w:val="NoSpacing"/>
              <w:rPr>
                <w:rFonts w:ascii="LCD Display Grid" w:hAnsi="LCD Display Grid"/>
                <w:b/>
              </w:rPr>
            </w:pPr>
          </w:p>
        </w:tc>
        <w:tc>
          <w:tcPr>
            <w:tcW w:w="423" w:type="dxa"/>
            <w:shd w:val="clear" w:color="auto" w:fill="CCFF66"/>
          </w:tcPr>
          <w:p w:rsidR="008A0598" w:rsidRPr="00C928FC" w:rsidRDefault="008A0598" w:rsidP="008B501D">
            <w:pPr>
              <w:pStyle w:val="NoSpacing"/>
              <w:rPr>
                <w:rFonts w:ascii="LCD Display Grid" w:hAnsi="LCD Display Grid"/>
                <w:b/>
              </w:rPr>
            </w:pPr>
          </w:p>
        </w:tc>
        <w:tc>
          <w:tcPr>
            <w:tcW w:w="423" w:type="dxa"/>
            <w:shd w:val="clear" w:color="auto" w:fill="CCFF66"/>
          </w:tcPr>
          <w:p w:rsidR="008A0598" w:rsidRPr="00C928FC" w:rsidRDefault="008A0598" w:rsidP="008B501D">
            <w:pPr>
              <w:pStyle w:val="NoSpacing"/>
              <w:rPr>
                <w:rFonts w:ascii="LCD Display Grid" w:hAnsi="LCD Display Grid"/>
                <w:b/>
              </w:rPr>
            </w:pPr>
          </w:p>
        </w:tc>
        <w:tc>
          <w:tcPr>
            <w:tcW w:w="422" w:type="dxa"/>
            <w:shd w:val="clear" w:color="auto" w:fill="CCFF66"/>
          </w:tcPr>
          <w:p w:rsidR="008A0598" w:rsidRPr="00C928FC" w:rsidRDefault="008A0598" w:rsidP="008B501D">
            <w:pPr>
              <w:pStyle w:val="NoSpacing"/>
              <w:rPr>
                <w:rFonts w:ascii="LCD Display Grid" w:hAnsi="LCD Display Grid"/>
                <w:b/>
              </w:rPr>
            </w:pPr>
          </w:p>
        </w:tc>
        <w:tc>
          <w:tcPr>
            <w:tcW w:w="422" w:type="dxa"/>
            <w:shd w:val="clear" w:color="auto" w:fill="CCFF66"/>
          </w:tcPr>
          <w:p w:rsidR="008A0598" w:rsidRPr="00C928FC" w:rsidRDefault="008A0598" w:rsidP="008B501D">
            <w:pPr>
              <w:pStyle w:val="NoSpacing"/>
              <w:rPr>
                <w:rFonts w:ascii="LCD Display Grid" w:hAnsi="LCD Display Grid"/>
                <w:b/>
              </w:rPr>
            </w:pPr>
          </w:p>
        </w:tc>
        <w:tc>
          <w:tcPr>
            <w:tcW w:w="422" w:type="dxa"/>
            <w:shd w:val="clear" w:color="auto" w:fill="CCFF66"/>
          </w:tcPr>
          <w:p w:rsidR="008A0598" w:rsidRPr="00C928FC" w:rsidRDefault="008A0598" w:rsidP="008B501D">
            <w:pPr>
              <w:pStyle w:val="NoSpacing"/>
              <w:rPr>
                <w:rFonts w:ascii="LCD Display Grid" w:hAnsi="LCD Display Grid"/>
                <w:b/>
              </w:rPr>
            </w:pPr>
          </w:p>
        </w:tc>
        <w:tc>
          <w:tcPr>
            <w:tcW w:w="422" w:type="dxa"/>
            <w:shd w:val="clear" w:color="auto" w:fill="CCFF66"/>
          </w:tcPr>
          <w:p w:rsidR="008A0598" w:rsidRPr="00C928FC" w:rsidRDefault="008A0598" w:rsidP="008B501D">
            <w:pPr>
              <w:pStyle w:val="NoSpacing"/>
              <w:rPr>
                <w:rFonts w:ascii="LCD Display Grid" w:hAnsi="LCD Display Grid"/>
                <w:b/>
              </w:rPr>
            </w:pPr>
          </w:p>
        </w:tc>
        <w:tc>
          <w:tcPr>
            <w:tcW w:w="422" w:type="dxa"/>
            <w:shd w:val="clear" w:color="auto" w:fill="CCFF66"/>
          </w:tcPr>
          <w:p w:rsidR="008A0598" w:rsidRPr="00C928FC" w:rsidRDefault="008A0598" w:rsidP="008B501D">
            <w:pPr>
              <w:pStyle w:val="NoSpacing"/>
              <w:rPr>
                <w:rFonts w:ascii="LCD Display Grid" w:hAnsi="LCD Display Grid"/>
                <w:b/>
              </w:rPr>
            </w:pPr>
          </w:p>
        </w:tc>
        <w:tc>
          <w:tcPr>
            <w:tcW w:w="421"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r>
    </w:tbl>
    <w:p w:rsidR="008A0598" w:rsidRDefault="008A0598" w:rsidP="008A0598"/>
    <w:tbl>
      <w:tblPr>
        <w:tblStyle w:val="TableGrid"/>
        <w:tblW w:w="0" w:type="auto"/>
        <w:tblLook w:val="04A0" w:firstRow="1" w:lastRow="0" w:firstColumn="1" w:lastColumn="0" w:noHBand="0" w:noVBand="1"/>
      </w:tblPr>
      <w:tblGrid>
        <w:gridCol w:w="1413"/>
        <w:gridCol w:w="4961"/>
      </w:tblGrid>
      <w:tr w:rsidR="008A0598" w:rsidTr="008B501D">
        <w:tc>
          <w:tcPr>
            <w:tcW w:w="1413" w:type="dxa"/>
          </w:tcPr>
          <w:p w:rsidR="008A0598" w:rsidRDefault="008A0598" w:rsidP="008B501D">
            <w:pPr>
              <w:pStyle w:val="NoSpacing"/>
              <w:rPr>
                <w:rFonts w:cstheme="minorHAnsi"/>
                <w:lang w:val="en-GB"/>
              </w:rPr>
            </w:pPr>
            <w:r>
              <w:rPr>
                <w:rFonts w:cstheme="minorHAnsi"/>
                <w:lang w:val="en-GB"/>
              </w:rPr>
              <w:t>ENT</w:t>
            </w:r>
          </w:p>
        </w:tc>
        <w:tc>
          <w:tcPr>
            <w:tcW w:w="4961" w:type="dxa"/>
          </w:tcPr>
          <w:p w:rsidR="008A0598" w:rsidRDefault="008A0598" w:rsidP="008B501D">
            <w:pPr>
              <w:pStyle w:val="NoSpacing"/>
              <w:rPr>
                <w:lang w:val="en-GB"/>
              </w:rPr>
            </w:pPr>
            <w:r>
              <w:rPr>
                <w:lang w:val="en-GB"/>
              </w:rPr>
              <w:t>Select currently current item</w:t>
            </w:r>
          </w:p>
        </w:tc>
      </w:tr>
      <w:tr w:rsidR="008A0598" w:rsidTr="008B501D">
        <w:tc>
          <w:tcPr>
            <w:tcW w:w="1413" w:type="dxa"/>
          </w:tcPr>
          <w:p w:rsidR="008A0598" w:rsidRDefault="00F5017F" w:rsidP="008B501D">
            <w:pPr>
              <w:pStyle w:val="NoSpacing"/>
              <w:rPr>
                <w:rFonts w:cstheme="minorHAnsi"/>
                <w:lang w:val="en-GB"/>
              </w:rPr>
            </w:pPr>
            <w:r>
              <w:rPr>
                <w:rFonts w:cstheme="minorHAnsi"/>
                <w:lang w:val="en-GB"/>
              </w:rPr>
              <w:t>X</w:t>
            </w:r>
          </w:p>
        </w:tc>
        <w:tc>
          <w:tcPr>
            <w:tcW w:w="4961" w:type="dxa"/>
          </w:tcPr>
          <w:p w:rsidR="008A0598" w:rsidRDefault="008A0598" w:rsidP="008B501D">
            <w:pPr>
              <w:pStyle w:val="NoSpacing"/>
              <w:rPr>
                <w:lang w:val="en-GB"/>
              </w:rPr>
            </w:pPr>
            <w:r>
              <w:rPr>
                <w:lang w:val="en-GB"/>
              </w:rPr>
              <w:t>Leave current menu level and return to main menu</w:t>
            </w:r>
          </w:p>
        </w:tc>
      </w:tr>
      <w:tr w:rsidR="008A0598" w:rsidTr="008B501D">
        <w:tc>
          <w:tcPr>
            <w:tcW w:w="1413" w:type="dxa"/>
          </w:tcPr>
          <w:p w:rsidR="008A0598" w:rsidRDefault="008A0598" w:rsidP="008B501D">
            <w:pPr>
              <w:pStyle w:val="NoSpacing"/>
              <w:rPr>
                <w:rFonts w:cstheme="minorHAnsi"/>
                <w:lang w:val="en-GB"/>
              </w:rPr>
            </w:pPr>
            <w:r>
              <w:rPr>
                <w:rFonts w:cstheme="minorHAnsi"/>
                <w:lang w:val="en-GB"/>
              </w:rPr>
              <w:t>others</w:t>
            </w:r>
          </w:p>
        </w:tc>
        <w:tc>
          <w:tcPr>
            <w:tcW w:w="4961" w:type="dxa"/>
          </w:tcPr>
          <w:p w:rsidR="008A0598" w:rsidRDefault="008A0598" w:rsidP="008B501D">
            <w:pPr>
              <w:pStyle w:val="NoSpacing"/>
              <w:rPr>
                <w:lang w:val="en-GB"/>
              </w:rPr>
            </w:pPr>
            <w:r>
              <w:rPr>
                <w:lang w:val="en-GB"/>
              </w:rPr>
              <w:t>No function</w:t>
            </w:r>
          </w:p>
        </w:tc>
      </w:tr>
    </w:tbl>
    <w:p w:rsidR="004E7E73" w:rsidRDefault="004E7E73" w:rsidP="008A0598">
      <w:pPr>
        <w:pStyle w:val="Heading3"/>
        <w:numPr>
          <w:ilvl w:val="0"/>
          <w:numId w:val="0"/>
        </w:numPr>
      </w:pPr>
    </w:p>
    <w:p w:rsidR="008A0598" w:rsidRDefault="008A0598" w:rsidP="008A0598">
      <w:r>
        <w:t>Note: For tesla repair, there are no parameters to adjust. The repair can only be started and, once running, stopped.</w:t>
      </w:r>
    </w:p>
    <w:p w:rsidR="008A0598" w:rsidRPr="008A0598" w:rsidRDefault="008A0598" w:rsidP="008A0598"/>
    <w:p w:rsidR="008A0598" w:rsidRDefault="008A0598" w:rsidP="009F5B70">
      <w:pPr>
        <w:pStyle w:val="Heading4"/>
      </w:pPr>
      <w:r>
        <w:t>Start repair menu</w:t>
      </w:r>
    </w:p>
    <w:p w:rsidR="008A0598" w:rsidRDefault="008A0598" w:rsidP="009F5B70">
      <w:pPr>
        <w:pStyle w:val="Heading5"/>
      </w:pPr>
      <w:r>
        <w:t>Error messages based on safety</w:t>
      </w:r>
    </w:p>
    <w:p w:rsidR="008A0598" w:rsidRDefault="008A0598" w:rsidP="008A0598">
      <w:r>
        <w:t>Before starting the repair treatment, it is crucial to verify that the system enclosure drawer is properly closed</w:t>
      </w:r>
      <w:r w:rsidR="009F5B70">
        <w:t xml:space="preserve"> and that the safety tube is in place</w:t>
      </w:r>
      <w:r>
        <w:t>. If that is not the case, an error message will be shown:</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8A0598" w:rsidTr="008B501D">
        <w:tc>
          <w:tcPr>
            <w:tcW w:w="423" w:type="dxa"/>
            <w:shd w:val="clear" w:color="auto" w:fill="BFBFBF" w:themeFill="background1" w:themeFillShade="BF"/>
          </w:tcPr>
          <w:p w:rsidR="008A0598" w:rsidRDefault="008A0598" w:rsidP="008B501D">
            <w:pPr>
              <w:pStyle w:val="NoSpacing"/>
            </w:pPr>
            <w:r>
              <w:t>/</w:t>
            </w:r>
          </w:p>
        </w:tc>
        <w:tc>
          <w:tcPr>
            <w:tcW w:w="422" w:type="dxa"/>
            <w:shd w:val="clear" w:color="auto" w:fill="BFBFBF" w:themeFill="background1" w:themeFillShade="BF"/>
          </w:tcPr>
          <w:p w:rsidR="008A0598" w:rsidRDefault="008A0598" w:rsidP="008B501D">
            <w:pPr>
              <w:pStyle w:val="NoSpacing"/>
            </w:pPr>
            <w:r>
              <w:t>1</w:t>
            </w:r>
          </w:p>
        </w:tc>
        <w:tc>
          <w:tcPr>
            <w:tcW w:w="423" w:type="dxa"/>
            <w:shd w:val="clear" w:color="auto" w:fill="BFBFBF" w:themeFill="background1" w:themeFillShade="BF"/>
          </w:tcPr>
          <w:p w:rsidR="008A0598" w:rsidRDefault="008A0598" w:rsidP="008B501D">
            <w:pPr>
              <w:pStyle w:val="NoSpacing"/>
            </w:pPr>
            <w:r>
              <w:t>2</w:t>
            </w:r>
          </w:p>
        </w:tc>
        <w:tc>
          <w:tcPr>
            <w:tcW w:w="423" w:type="dxa"/>
            <w:shd w:val="clear" w:color="auto" w:fill="BFBFBF" w:themeFill="background1" w:themeFillShade="BF"/>
          </w:tcPr>
          <w:p w:rsidR="008A0598" w:rsidRDefault="008A0598" w:rsidP="008B501D">
            <w:pPr>
              <w:pStyle w:val="NoSpacing"/>
            </w:pPr>
            <w:r>
              <w:t>3</w:t>
            </w:r>
          </w:p>
        </w:tc>
        <w:tc>
          <w:tcPr>
            <w:tcW w:w="422" w:type="dxa"/>
            <w:shd w:val="clear" w:color="auto" w:fill="BFBFBF" w:themeFill="background1" w:themeFillShade="BF"/>
          </w:tcPr>
          <w:p w:rsidR="008A0598" w:rsidRDefault="008A0598" w:rsidP="008B501D">
            <w:pPr>
              <w:pStyle w:val="NoSpacing"/>
            </w:pPr>
            <w:r>
              <w:t>4</w:t>
            </w:r>
          </w:p>
        </w:tc>
        <w:tc>
          <w:tcPr>
            <w:tcW w:w="422" w:type="dxa"/>
            <w:shd w:val="clear" w:color="auto" w:fill="BFBFBF" w:themeFill="background1" w:themeFillShade="BF"/>
          </w:tcPr>
          <w:p w:rsidR="008A0598" w:rsidRDefault="008A0598" w:rsidP="008B501D">
            <w:pPr>
              <w:pStyle w:val="NoSpacing"/>
            </w:pPr>
            <w:r>
              <w:t>5</w:t>
            </w:r>
          </w:p>
        </w:tc>
        <w:tc>
          <w:tcPr>
            <w:tcW w:w="422" w:type="dxa"/>
            <w:shd w:val="clear" w:color="auto" w:fill="BFBFBF" w:themeFill="background1" w:themeFillShade="BF"/>
          </w:tcPr>
          <w:p w:rsidR="008A0598" w:rsidRDefault="008A0598" w:rsidP="008B501D">
            <w:pPr>
              <w:pStyle w:val="NoSpacing"/>
            </w:pPr>
            <w:r>
              <w:t>6</w:t>
            </w:r>
          </w:p>
        </w:tc>
        <w:tc>
          <w:tcPr>
            <w:tcW w:w="422" w:type="dxa"/>
            <w:shd w:val="clear" w:color="auto" w:fill="BFBFBF" w:themeFill="background1" w:themeFillShade="BF"/>
          </w:tcPr>
          <w:p w:rsidR="008A0598" w:rsidRDefault="008A0598" w:rsidP="008B501D">
            <w:pPr>
              <w:pStyle w:val="NoSpacing"/>
            </w:pPr>
            <w:r>
              <w:t>7</w:t>
            </w:r>
          </w:p>
        </w:tc>
        <w:tc>
          <w:tcPr>
            <w:tcW w:w="422" w:type="dxa"/>
            <w:shd w:val="clear" w:color="auto" w:fill="BFBFBF" w:themeFill="background1" w:themeFillShade="BF"/>
          </w:tcPr>
          <w:p w:rsidR="008A0598" w:rsidRDefault="008A0598" w:rsidP="008B501D">
            <w:pPr>
              <w:pStyle w:val="NoSpacing"/>
            </w:pPr>
            <w:r>
              <w:t>8</w:t>
            </w:r>
          </w:p>
        </w:tc>
        <w:tc>
          <w:tcPr>
            <w:tcW w:w="421" w:type="dxa"/>
            <w:shd w:val="clear" w:color="auto" w:fill="BFBFBF" w:themeFill="background1" w:themeFillShade="BF"/>
          </w:tcPr>
          <w:p w:rsidR="008A0598" w:rsidRDefault="008A0598" w:rsidP="008B501D">
            <w:pPr>
              <w:pStyle w:val="NoSpacing"/>
            </w:pPr>
            <w:r>
              <w:t>9</w:t>
            </w:r>
          </w:p>
        </w:tc>
        <w:tc>
          <w:tcPr>
            <w:tcW w:w="440" w:type="dxa"/>
            <w:shd w:val="clear" w:color="auto" w:fill="BFBFBF" w:themeFill="background1" w:themeFillShade="BF"/>
          </w:tcPr>
          <w:p w:rsidR="008A0598" w:rsidRDefault="008A0598" w:rsidP="008B501D">
            <w:pPr>
              <w:pStyle w:val="NoSpacing"/>
            </w:pPr>
            <w:r>
              <w:t>10</w:t>
            </w:r>
          </w:p>
        </w:tc>
        <w:tc>
          <w:tcPr>
            <w:tcW w:w="440" w:type="dxa"/>
            <w:shd w:val="clear" w:color="auto" w:fill="BFBFBF" w:themeFill="background1" w:themeFillShade="BF"/>
          </w:tcPr>
          <w:p w:rsidR="008A0598" w:rsidRDefault="008A0598" w:rsidP="008B501D">
            <w:pPr>
              <w:pStyle w:val="NoSpacing"/>
            </w:pPr>
            <w:r>
              <w:t>11</w:t>
            </w:r>
          </w:p>
        </w:tc>
        <w:tc>
          <w:tcPr>
            <w:tcW w:w="440" w:type="dxa"/>
            <w:shd w:val="clear" w:color="auto" w:fill="BFBFBF" w:themeFill="background1" w:themeFillShade="BF"/>
          </w:tcPr>
          <w:p w:rsidR="008A0598" w:rsidRDefault="008A0598" w:rsidP="008B501D">
            <w:pPr>
              <w:pStyle w:val="NoSpacing"/>
            </w:pPr>
            <w:r>
              <w:t>12</w:t>
            </w:r>
          </w:p>
        </w:tc>
        <w:tc>
          <w:tcPr>
            <w:tcW w:w="440" w:type="dxa"/>
            <w:shd w:val="clear" w:color="auto" w:fill="BFBFBF" w:themeFill="background1" w:themeFillShade="BF"/>
          </w:tcPr>
          <w:p w:rsidR="008A0598" w:rsidRDefault="008A0598" w:rsidP="008B501D">
            <w:pPr>
              <w:pStyle w:val="NoSpacing"/>
            </w:pPr>
            <w:r>
              <w:t>13</w:t>
            </w:r>
          </w:p>
        </w:tc>
        <w:tc>
          <w:tcPr>
            <w:tcW w:w="440" w:type="dxa"/>
            <w:shd w:val="clear" w:color="auto" w:fill="BFBFBF" w:themeFill="background1" w:themeFillShade="BF"/>
          </w:tcPr>
          <w:p w:rsidR="008A0598" w:rsidRDefault="008A0598" w:rsidP="008B501D">
            <w:pPr>
              <w:pStyle w:val="NoSpacing"/>
            </w:pPr>
            <w:r>
              <w:t>14</w:t>
            </w:r>
          </w:p>
        </w:tc>
        <w:tc>
          <w:tcPr>
            <w:tcW w:w="440" w:type="dxa"/>
            <w:shd w:val="clear" w:color="auto" w:fill="BFBFBF" w:themeFill="background1" w:themeFillShade="BF"/>
          </w:tcPr>
          <w:p w:rsidR="008A0598" w:rsidRDefault="008A0598" w:rsidP="008B501D">
            <w:pPr>
              <w:pStyle w:val="NoSpacing"/>
            </w:pPr>
            <w:r>
              <w:t>15</w:t>
            </w:r>
          </w:p>
        </w:tc>
        <w:tc>
          <w:tcPr>
            <w:tcW w:w="440" w:type="dxa"/>
            <w:shd w:val="clear" w:color="auto" w:fill="BFBFBF" w:themeFill="background1" w:themeFillShade="BF"/>
          </w:tcPr>
          <w:p w:rsidR="008A0598" w:rsidRDefault="008A0598" w:rsidP="008B501D">
            <w:pPr>
              <w:pStyle w:val="NoSpacing"/>
            </w:pPr>
            <w:r>
              <w:t>16</w:t>
            </w:r>
          </w:p>
        </w:tc>
        <w:tc>
          <w:tcPr>
            <w:tcW w:w="440" w:type="dxa"/>
            <w:shd w:val="clear" w:color="auto" w:fill="BFBFBF" w:themeFill="background1" w:themeFillShade="BF"/>
          </w:tcPr>
          <w:p w:rsidR="008A0598" w:rsidRDefault="008A0598" w:rsidP="008B501D">
            <w:pPr>
              <w:pStyle w:val="NoSpacing"/>
            </w:pPr>
            <w:r>
              <w:t>17</w:t>
            </w:r>
          </w:p>
        </w:tc>
        <w:tc>
          <w:tcPr>
            <w:tcW w:w="440" w:type="dxa"/>
            <w:shd w:val="clear" w:color="auto" w:fill="BFBFBF" w:themeFill="background1" w:themeFillShade="BF"/>
          </w:tcPr>
          <w:p w:rsidR="008A0598" w:rsidRDefault="008A0598" w:rsidP="008B501D">
            <w:pPr>
              <w:pStyle w:val="NoSpacing"/>
            </w:pPr>
            <w:r>
              <w:t>18</w:t>
            </w:r>
          </w:p>
        </w:tc>
        <w:tc>
          <w:tcPr>
            <w:tcW w:w="440" w:type="dxa"/>
            <w:shd w:val="clear" w:color="auto" w:fill="BFBFBF" w:themeFill="background1" w:themeFillShade="BF"/>
          </w:tcPr>
          <w:p w:rsidR="008A0598" w:rsidRDefault="008A0598" w:rsidP="008B501D">
            <w:pPr>
              <w:pStyle w:val="NoSpacing"/>
            </w:pPr>
            <w:r>
              <w:t>19</w:t>
            </w:r>
          </w:p>
        </w:tc>
        <w:tc>
          <w:tcPr>
            <w:tcW w:w="440" w:type="dxa"/>
            <w:shd w:val="clear" w:color="auto" w:fill="BFBFBF" w:themeFill="background1" w:themeFillShade="BF"/>
          </w:tcPr>
          <w:p w:rsidR="008A0598" w:rsidRDefault="008A0598" w:rsidP="008B501D">
            <w:pPr>
              <w:pStyle w:val="NoSpacing"/>
            </w:pPr>
            <w:r>
              <w:t>20</w:t>
            </w:r>
          </w:p>
        </w:tc>
      </w:tr>
      <w:tr w:rsidR="008A0598" w:rsidTr="008B501D">
        <w:tc>
          <w:tcPr>
            <w:tcW w:w="423" w:type="dxa"/>
            <w:shd w:val="clear" w:color="auto" w:fill="BFBFBF" w:themeFill="background1" w:themeFillShade="BF"/>
          </w:tcPr>
          <w:p w:rsidR="008A0598" w:rsidRDefault="008A0598" w:rsidP="008B501D">
            <w:pPr>
              <w:pStyle w:val="NoSpacing"/>
            </w:pPr>
            <w:r>
              <w:t>1</w:t>
            </w:r>
          </w:p>
        </w:tc>
        <w:tc>
          <w:tcPr>
            <w:tcW w:w="422"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S</w:t>
            </w:r>
          </w:p>
        </w:tc>
        <w:tc>
          <w:tcPr>
            <w:tcW w:w="423"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t</w:t>
            </w:r>
          </w:p>
        </w:tc>
        <w:tc>
          <w:tcPr>
            <w:tcW w:w="423"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a</w:t>
            </w:r>
          </w:p>
        </w:tc>
        <w:tc>
          <w:tcPr>
            <w:tcW w:w="422"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r</w:t>
            </w:r>
          </w:p>
        </w:tc>
        <w:tc>
          <w:tcPr>
            <w:tcW w:w="422"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t</w:t>
            </w:r>
          </w:p>
        </w:tc>
        <w:tc>
          <w:tcPr>
            <w:tcW w:w="422" w:type="dxa"/>
            <w:shd w:val="clear" w:color="auto" w:fill="CCFF66"/>
          </w:tcPr>
          <w:p w:rsidR="008A0598" w:rsidRPr="00C928FC" w:rsidRDefault="008A0598" w:rsidP="008B501D">
            <w:pPr>
              <w:pStyle w:val="NoSpacing"/>
              <w:rPr>
                <w:rFonts w:ascii="LCD Display Grid" w:hAnsi="LCD Display Grid"/>
                <w:b/>
              </w:rPr>
            </w:pPr>
          </w:p>
        </w:tc>
        <w:tc>
          <w:tcPr>
            <w:tcW w:w="422"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r</w:t>
            </w:r>
          </w:p>
        </w:tc>
        <w:tc>
          <w:tcPr>
            <w:tcW w:w="422"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e</w:t>
            </w:r>
          </w:p>
        </w:tc>
        <w:tc>
          <w:tcPr>
            <w:tcW w:w="421"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p</w:t>
            </w:r>
          </w:p>
        </w:tc>
        <w:tc>
          <w:tcPr>
            <w:tcW w:w="440"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a</w:t>
            </w:r>
          </w:p>
        </w:tc>
        <w:tc>
          <w:tcPr>
            <w:tcW w:w="440"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i</w:t>
            </w:r>
          </w:p>
        </w:tc>
        <w:tc>
          <w:tcPr>
            <w:tcW w:w="440"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r</w:t>
            </w: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r>
      <w:tr w:rsidR="008A0598" w:rsidTr="008B501D">
        <w:tc>
          <w:tcPr>
            <w:tcW w:w="423" w:type="dxa"/>
            <w:shd w:val="clear" w:color="auto" w:fill="BFBFBF" w:themeFill="background1" w:themeFillShade="BF"/>
          </w:tcPr>
          <w:p w:rsidR="008A0598" w:rsidRDefault="008A0598" w:rsidP="008B501D">
            <w:pPr>
              <w:pStyle w:val="NoSpacing"/>
            </w:pPr>
            <w:r>
              <w:t>2</w:t>
            </w:r>
          </w:p>
        </w:tc>
        <w:tc>
          <w:tcPr>
            <w:tcW w:w="422" w:type="dxa"/>
            <w:shd w:val="clear" w:color="auto" w:fill="CCFF66"/>
          </w:tcPr>
          <w:p w:rsidR="008A0598" w:rsidRPr="00C928FC" w:rsidRDefault="008A0598" w:rsidP="008B501D">
            <w:pPr>
              <w:pStyle w:val="NoSpacing"/>
              <w:rPr>
                <w:rFonts w:ascii="LCD Display Grid" w:hAnsi="LCD Display Grid"/>
                <w:b/>
              </w:rPr>
            </w:pPr>
          </w:p>
        </w:tc>
        <w:tc>
          <w:tcPr>
            <w:tcW w:w="423" w:type="dxa"/>
            <w:shd w:val="clear" w:color="auto" w:fill="CCFF66"/>
          </w:tcPr>
          <w:p w:rsidR="008A0598" w:rsidRPr="00C928FC" w:rsidRDefault="008A0598" w:rsidP="008B501D">
            <w:pPr>
              <w:pStyle w:val="NoSpacing"/>
              <w:rPr>
                <w:rFonts w:ascii="LCD Display Grid" w:hAnsi="LCD Display Grid"/>
                <w:b/>
              </w:rPr>
            </w:pPr>
          </w:p>
        </w:tc>
        <w:tc>
          <w:tcPr>
            <w:tcW w:w="423" w:type="dxa"/>
            <w:shd w:val="clear" w:color="auto" w:fill="CCFF66"/>
          </w:tcPr>
          <w:p w:rsidR="008A0598" w:rsidRPr="00C928FC" w:rsidRDefault="008A0598" w:rsidP="008B501D">
            <w:pPr>
              <w:pStyle w:val="NoSpacing"/>
              <w:rPr>
                <w:rFonts w:ascii="LCD Display Grid" w:hAnsi="LCD Display Grid"/>
                <w:b/>
              </w:rPr>
            </w:pPr>
          </w:p>
        </w:tc>
        <w:tc>
          <w:tcPr>
            <w:tcW w:w="422" w:type="dxa"/>
            <w:shd w:val="clear" w:color="auto" w:fill="CCFF66"/>
          </w:tcPr>
          <w:p w:rsidR="008A0598" w:rsidRPr="00C928FC" w:rsidRDefault="008A0598" w:rsidP="008B501D">
            <w:pPr>
              <w:pStyle w:val="NoSpacing"/>
              <w:rPr>
                <w:rFonts w:ascii="LCD Display Grid" w:hAnsi="LCD Display Grid"/>
                <w:b/>
              </w:rPr>
            </w:pPr>
          </w:p>
        </w:tc>
        <w:tc>
          <w:tcPr>
            <w:tcW w:w="422" w:type="dxa"/>
            <w:shd w:val="clear" w:color="auto" w:fill="CCFF66"/>
          </w:tcPr>
          <w:p w:rsidR="008A0598" w:rsidRPr="00C928FC" w:rsidRDefault="008A0598" w:rsidP="008B501D">
            <w:pPr>
              <w:pStyle w:val="NoSpacing"/>
              <w:rPr>
                <w:rFonts w:ascii="LCD Display Grid" w:hAnsi="LCD Display Grid"/>
                <w:b/>
              </w:rPr>
            </w:pPr>
          </w:p>
        </w:tc>
        <w:tc>
          <w:tcPr>
            <w:tcW w:w="422"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w:t>
            </w:r>
          </w:p>
        </w:tc>
        <w:tc>
          <w:tcPr>
            <w:tcW w:w="422"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w:t>
            </w:r>
          </w:p>
        </w:tc>
        <w:tc>
          <w:tcPr>
            <w:tcW w:w="422"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E</w:t>
            </w:r>
          </w:p>
        </w:tc>
        <w:tc>
          <w:tcPr>
            <w:tcW w:w="421"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R</w:t>
            </w:r>
          </w:p>
        </w:tc>
        <w:tc>
          <w:tcPr>
            <w:tcW w:w="440"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R</w:t>
            </w:r>
          </w:p>
        </w:tc>
        <w:tc>
          <w:tcPr>
            <w:tcW w:w="440"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O</w:t>
            </w:r>
          </w:p>
        </w:tc>
        <w:tc>
          <w:tcPr>
            <w:tcW w:w="440"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R</w:t>
            </w:r>
          </w:p>
        </w:tc>
        <w:tc>
          <w:tcPr>
            <w:tcW w:w="440"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w:t>
            </w:r>
          </w:p>
        </w:tc>
        <w:tc>
          <w:tcPr>
            <w:tcW w:w="440"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w:t>
            </w: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r>
      <w:tr w:rsidR="008A0598" w:rsidTr="008B501D">
        <w:tc>
          <w:tcPr>
            <w:tcW w:w="423" w:type="dxa"/>
            <w:shd w:val="clear" w:color="auto" w:fill="BFBFBF" w:themeFill="background1" w:themeFillShade="BF"/>
          </w:tcPr>
          <w:p w:rsidR="008A0598" w:rsidRDefault="008A0598" w:rsidP="008B501D">
            <w:pPr>
              <w:pStyle w:val="NoSpacing"/>
            </w:pPr>
            <w:r>
              <w:t>3</w:t>
            </w:r>
          </w:p>
        </w:tc>
        <w:tc>
          <w:tcPr>
            <w:tcW w:w="422" w:type="dxa"/>
            <w:shd w:val="clear" w:color="auto" w:fill="CCFF66"/>
          </w:tcPr>
          <w:p w:rsidR="008A0598" w:rsidRPr="00C928FC" w:rsidRDefault="008A0598" w:rsidP="008B501D">
            <w:pPr>
              <w:pStyle w:val="NoSpacing"/>
              <w:rPr>
                <w:rFonts w:ascii="LCD Display Grid" w:hAnsi="LCD Display Grid"/>
                <w:b/>
              </w:rPr>
            </w:pPr>
          </w:p>
        </w:tc>
        <w:tc>
          <w:tcPr>
            <w:tcW w:w="423" w:type="dxa"/>
            <w:shd w:val="clear" w:color="auto" w:fill="CCFF66"/>
          </w:tcPr>
          <w:p w:rsidR="008A0598" w:rsidRPr="00C928FC" w:rsidRDefault="008A0598" w:rsidP="008B501D">
            <w:pPr>
              <w:pStyle w:val="NoSpacing"/>
              <w:rPr>
                <w:rFonts w:ascii="LCD Display Grid" w:hAnsi="LCD Display Grid"/>
                <w:b/>
              </w:rPr>
            </w:pPr>
          </w:p>
        </w:tc>
        <w:tc>
          <w:tcPr>
            <w:tcW w:w="423" w:type="dxa"/>
            <w:shd w:val="clear" w:color="auto" w:fill="CCFF66"/>
          </w:tcPr>
          <w:p w:rsidR="008A0598" w:rsidRPr="00C928FC" w:rsidRDefault="008A0598" w:rsidP="008B501D">
            <w:pPr>
              <w:pStyle w:val="NoSpacing"/>
              <w:rPr>
                <w:rFonts w:ascii="LCD Display Grid" w:hAnsi="LCD Display Grid"/>
                <w:b/>
              </w:rPr>
            </w:pPr>
          </w:p>
        </w:tc>
        <w:tc>
          <w:tcPr>
            <w:tcW w:w="422" w:type="dxa"/>
            <w:shd w:val="clear" w:color="auto" w:fill="CCFF66"/>
          </w:tcPr>
          <w:p w:rsidR="008A0598" w:rsidRPr="00C928FC" w:rsidRDefault="008A0598" w:rsidP="008B501D">
            <w:pPr>
              <w:pStyle w:val="NoSpacing"/>
              <w:rPr>
                <w:rFonts w:ascii="LCD Display Grid" w:hAnsi="LCD Display Grid"/>
                <w:b/>
              </w:rPr>
            </w:pPr>
          </w:p>
        </w:tc>
        <w:tc>
          <w:tcPr>
            <w:tcW w:w="422" w:type="dxa"/>
            <w:shd w:val="clear" w:color="auto" w:fill="CCFF66"/>
          </w:tcPr>
          <w:p w:rsidR="008A0598" w:rsidRPr="00C928FC" w:rsidRDefault="008A0598" w:rsidP="008B501D">
            <w:pPr>
              <w:pStyle w:val="NoSpacing"/>
              <w:rPr>
                <w:rFonts w:ascii="LCD Display Grid" w:hAnsi="LCD Display Grid"/>
                <w:b/>
              </w:rPr>
            </w:pPr>
          </w:p>
        </w:tc>
        <w:tc>
          <w:tcPr>
            <w:tcW w:w="422" w:type="dxa"/>
            <w:shd w:val="clear" w:color="auto" w:fill="CCFF66"/>
          </w:tcPr>
          <w:p w:rsidR="008A0598" w:rsidRPr="00C928FC" w:rsidRDefault="00EA16F2" w:rsidP="008B501D">
            <w:pPr>
              <w:pStyle w:val="NoSpacing"/>
              <w:rPr>
                <w:rFonts w:ascii="LCD Display Grid" w:hAnsi="LCD Display Grid"/>
                <w:b/>
              </w:rPr>
            </w:pPr>
            <w:r>
              <w:rPr>
                <w:rFonts w:ascii="LCD Display Grid" w:hAnsi="LCD Display Grid"/>
                <w:b/>
              </w:rPr>
              <w:t>C</w:t>
            </w:r>
          </w:p>
        </w:tc>
        <w:tc>
          <w:tcPr>
            <w:tcW w:w="422" w:type="dxa"/>
            <w:shd w:val="clear" w:color="auto" w:fill="CCFF66"/>
          </w:tcPr>
          <w:p w:rsidR="008A0598" w:rsidRPr="00C928FC" w:rsidRDefault="00EA16F2" w:rsidP="008B501D">
            <w:pPr>
              <w:pStyle w:val="NoSpacing"/>
              <w:rPr>
                <w:rFonts w:ascii="LCD Display Grid" w:hAnsi="LCD Display Grid"/>
                <w:b/>
              </w:rPr>
            </w:pPr>
            <w:r>
              <w:rPr>
                <w:rFonts w:ascii="LCD Display Grid" w:hAnsi="LCD Display Grid"/>
                <w:b/>
              </w:rPr>
              <w:t>O</w:t>
            </w:r>
          </w:p>
        </w:tc>
        <w:tc>
          <w:tcPr>
            <w:tcW w:w="422" w:type="dxa"/>
            <w:shd w:val="clear" w:color="auto" w:fill="CCFF66"/>
          </w:tcPr>
          <w:p w:rsidR="008A0598" w:rsidRPr="00C928FC" w:rsidRDefault="00EA16F2" w:rsidP="008B501D">
            <w:pPr>
              <w:pStyle w:val="NoSpacing"/>
              <w:rPr>
                <w:rFonts w:ascii="LCD Display Grid" w:hAnsi="LCD Display Grid"/>
                <w:b/>
              </w:rPr>
            </w:pPr>
            <w:r>
              <w:rPr>
                <w:rFonts w:ascii="LCD Display Grid" w:hAnsi="LCD Display Grid"/>
                <w:b/>
              </w:rPr>
              <w:t>V</w:t>
            </w:r>
          </w:p>
        </w:tc>
        <w:tc>
          <w:tcPr>
            <w:tcW w:w="421" w:type="dxa"/>
            <w:shd w:val="clear" w:color="auto" w:fill="CCFF66"/>
          </w:tcPr>
          <w:p w:rsidR="008A0598" w:rsidRPr="00C928FC" w:rsidRDefault="00EA16F2" w:rsidP="008B501D">
            <w:pPr>
              <w:pStyle w:val="NoSpacing"/>
              <w:rPr>
                <w:rFonts w:ascii="LCD Display Grid" w:hAnsi="LCD Display Grid"/>
                <w:b/>
              </w:rPr>
            </w:pPr>
            <w:r>
              <w:rPr>
                <w:rFonts w:ascii="LCD Display Grid" w:hAnsi="LCD Display Grid"/>
                <w:b/>
              </w:rPr>
              <w:t>E</w:t>
            </w:r>
          </w:p>
        </w:tc>
        <w:tc>
          <w:tcPr>
            <w:tcW w:w="440" w:type="dxa"/>
            <w:shd w:val="clear" w:color="auto" w:fill="CCFF66"/>
          </w:tcPr>
          <w:p w:rsidR="008A0598" w:rsidRPr="00C928FC" w:rsidRDefault="00EA16F2" w:rsidP="008B501D">
            <w:pPr>
              <w:pStyle w:val="NoSpacing"/>
              <w:rPr>
                <w:rFonts w:ascii="LCD Display Grid" w:hAnsi="LCD Display Grid"/>
                <w:b/>
              </w:rPr>
            </w:pPr>
            <w:r>
              <w:rPr>
                <w:rFonts w:ascii="LCD Display Grid" w:hAnsi="LCD Display Grid"/>
                <w:b/>
              </w:rPr>
              <w:t>R</w:t>
            </w: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EA16F2" w:rsidP="008B501D">
            <w:pPr>
              <w:pStyle w:val="NoSpacing"/>
              <w:rPr>
                <w:rFonts w:ascii="LCD Display Grid" w:hAnsi="LCD Display Grid"/>
                <w:b/>
              </w:rPr>
            </w:pPr>
            <w:r>
              <w:rPr>
                <w:rFonts w:ascii="LCD Display Grid" w:hAnsi="LCD Display Grid"/>
                <w:b/>
              </w:rPr>
              <w:t>O</w:t>
            </w:r>
          </w:p>
        </w:tc>
        <w:tc>
          <w:tcPr>
            <w:tcW w:w="440" w:type="dxa"/>
            <w:shd w:val="clear" w:color="auto" w:fill="CCFF66"/>
          </w:tcPr>
          <w:p w:rsidR="008A0598" w:rsidRPr="00C928FC" w:rsidRDefault="00EA16F2" w:rsidP="008B501D">
            <w:pPr>
              <w:pStyle w:val="NoSpacing"/>
              <w:rPr>
                <w:rFonts w:ascii="LCD Display Grid" w:hAnsi="LCD Display Grid"/>
                <w:b/>
              </w:rPr>
            </w:pPr>
            <w:r>
              <w:rPr>
                <w:rFonts w:ascii="LCD Display Grid" w:hAnsi="LCD Display Grid"/>
                <w:b/>
              </w:rPr>
              <w:t>P</w:t>
            </w:r>
          </w:p>
        </w:tc>
        <w:tc>
          <w:tcPr>
            <w:tcW w:w="440" w:type="dxa"/>
            <w:shd w:val="clear" w:color="auto" w:fill="CCFF66"/>
          </w:tcPr>
          <w:p w:rsidR="008A0598" w:rsidRPr="00C928FC" w:rsidRDefault="00EA16F2" w:rsidP="008B501D">
            <w:pPr>
              <w:pStyle w:val="NoSpacing"/>
              <w:rPr>
                <w:rFonts w:ascii="LCD Display Grid" w:hAnsi="LCD Display Grid"/>
                <w:b/>
              </w:rPr>
            </w:pPr>
            <w:r>
              <w:rPr>
                <w:rFonts w:ascii="LCD Display Grid" w:hAnsi="LCD Display Grid"/>
                <w:b/>
              </w:rPr>
              <w:t>E</w:t>
            </w:r>
          </w:p>
        </w:tc>
        <w:tc>
          <w:tcPr>
            <w:tcW w:w="440" w:type="dxa"/>
            <w:shd w:val="clear" w:color="auto" w:fill="CCFF66"/>
          </w:tcPr>
          <w:p w:rsidR="008A0598" w:rsidRPr="00C928FC" w:rsidRDefault="00EA16F2" w:rsidP="008B501D">
            <w:pPr>
              <w:pStyle w:val="NoSpacing"/>
              <w:rPr>
                <w:rFonts w:ascii="LCD Display Grid" w:hAnsi="LCD Display Grid"/>
                <w:b/>
              </w:rPr>
            </w:pPr>
            <w:r>
              <w:rPr>
                <w:rFonts w:ascii="LCD Display Grid" w:hAnsi="LCD Display Grid"/>
                <w:b/>
              </w:rPr>
              <w:t>N</w:t>
            </w: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r>
      <w:tr w:rsidR="008A0598" w:rsidTr="008B501D">
        <w:tc>
          <w:tcPr>
            <w:tcW w:w="423" w:type="dxa"/>
            <w:shd w:val="clear" w:color="auto" w:fill="BFBFBF" w:themeFill="background1" w:themeFillShade="BF"/>
          </w:tcPr>
          <w:p w:rsidR="008A0598" w:rsidRDefault="008A0598" w:rsidP="008B501D">
            <w:pPr>
              <w:pStyle w:val="NoSpacing"/>
            </w:pPr>
            <w:r>
              <w:t>4</w:t>
            </w:r>
          </w:p>
        </w:tc>
        <w:tc>
          <w:tcPr>
            <w:tcW w:w="422" w:type="dxa"/>
            <w:shd w:val="clear" w:color="auto" w:fill="CCFF66"/>
          </w:tcPr>
          <w:p w:rsidR="008A0598" w:rsidRPr="00C928FC" w:rsidRDefault="008A0598" w:rsidP="008B501D">
            <w:pPr>
              <w:pStyle w:val="NoSpacing"/>
              <w:rPr>
                <w:rFonts w:ascii="LCD Display Grid" w:hAnsi="LCD Display Grid"/>
                <w:b/>
              </w:rPr>
            </w:pPr>
          </w:p>
        </w:tc>
        <w:tc>
          <w:tcPr>
            <w:tcW w:w="423" w:type="dxa"/>
            <w:shd w:val="clear" w:color="auto" w:fill="CCFF66"/>
          </w:tcPr>
          <w:p w:rsidR="008A0598" w:rsidRPr="00C928FC" w:rsidRDefault="009F5B70" w:rsidP="008B501D">
            <w:pPr>
              <w:pStyle w:val="NoSpacing"/>
              <w:rPr>
                <w:rFonts w:ascii="LCD Display Grid" w:hAnsi="LCD Display Grid"/>
                <w:b/>
              </w:rPr>
            </w:pPr>
            <w:r>
              <w:rPr>
                <w:rFonts w:ascii="LCD Display Grid" w:hAnsi="LCD Display Grid"/>
                <w:b/>
              </w:rPr>
              <w:t>S</w:t>
            </w:r>
          </w:p>
        </w:tc>
        <w:tc>
          <w:tcPr>
            <w:tcW w:w="423" w:type="dxa"/>
            <w:shd w:val="clear" w:color="auto" w:fill="CCFF66"/>
          </w:tcPr>
          <w:p w:rsidR="008A0598" w:rsidRPr="00C928FC" w:rsidRDefault="009F5B70" w:rsidP="008B501D">
            <w:pPr>
              <w:pStyle w:val="NoSpacing"/>
              <w:rPr>
                <w:rFonts w:ascii="LCD Display Grid" w:hAnsi="LCD Display Grid"/>
                <w:b/>
              </w:rPr>
            </w:pPr>
            <w:r>
              <w:rPr>
                <w:rFonts w:ascii="LCD Display Grid" w:hAnsi="LCD Display Grid"/>
                <w:b/>
              </w:rPr>
              <w:t>A</w:t>
            </w:r>
          </w:p>
        </w:tc>
        <w:tc>
          <w:tcPr>
            <w:tcW w:w="422" w:type="dxa"/>
            <w:shd w:val="clear" w:color="auto" w:fill="CCFF66"/>
          </w:tcPr>
          <w:p w:rsidR="008A0598" w:rsidRPr="00C928FC" w:rsidRDefault="009F5B70" w:rsidP="008B501D">
            <w:pPr>
              <w:pStyle w:val="NoSpacing"/>
              <w:rPr>
                <w:rFonts w:ascii="LCD Display Grid" w:hAnsi="LCD Display Grid"/>
                <w:b/>
              </w:rPr>
            </w:pPr>
            <w:r>
              <w:rPr>
                <w:rFonts w:ascii="LCD Display Grid" w:hAnsi="LCD Display Grid"/>
                <w:b/>
              </w:rPr>
              <w:t>F</w:t>
            </w:r>
          </w:p>
        </w:tc>
        <w:tc>
          <w:tcPr>
            <w:tcW w:w="422" w:type="dxa"/>
            <w:shd w:val="clear" w:color="auto" w:fill="CCFF66"/>
          </w:tcPr>
          <w:p w:rsidR="008A0598" w:rsidRPr="00C928FC" w:rsidRDefault="009F5B70" w:rsidP="008B501D">
            <w:pPr>
              <w:pStyle w:val="NoSpacing"/>
              <w:rPr>
                <w:rFonts w:ascii="LCD Display Grid" w:hAnsi="LCD Display Grid"/>
                <w:b/>
              </w:rPr>
            </w:pPr>
            <w:r>
              <w:rPr>
                <w:rFonts w:ascii="LCD Display Grid" w:hAnsi="LCD Display Grid"/>
                <w:b/>
              </w:rPr>
              <w:t>E</w:t>
            </w:r>
          </w:p>
        </w:tc>
        <w:tc>
          <w:tcPr>
            <w:tcW w:w="422" w:type="dxa"/>
            <w:shd w:val="clear" w:color="auto" w:fill="CCFF66"/>
          </w:tcPr>
          <w:p w:rsidR="008A0598" w:rsidRPr="00C928FC" w:rsidRDefault="009F5B70" w:rsidP="008B501D">
            <w:pPr>
              <w:pStyle w:val="NoSpacing"/>
              <w:rPr>
                <w:rFonts w:ascii="LCD Display Grid" w:hAnsi="LCD Display Grid"/>
                <w:b/>
              </w:rPr>
            </w:pPr>
            <w:r>
              <w:rPr>
                <w:rFonts w:ascii="LCD Display Grid" w:hAnsi="LCD Display Grid"/>
                <w:b/>
              </w:rPr>
              <w:t>T</w:t>
            </w:r>
          </w:p>
        </w:tc>
        <w:tc>
          <w:tcPr>
            <w:tcW w:w="422" w:type="dxa"/>
            <w:shd w:val="clear" w:color="auto" w:fill="CCFF66"/>
          </w:tcPr>
          <w:p w:rsidR="008A0598" w:rsidRPr="00C928FC" w:rsidRDefault="009F5B70" w:rsidP="008B501D">
            <w:pPr>
              <w:pStyle w:val="NoSpacing"/>
              <w:rPr>
                <w:rFonts w:ascii="LCD Display Grid" w:hAnsi="LCD Display Grid"/>
                <w:b/>
              </w:rPr>
            </w:pPr>
            <w:r>
              <w:rPr>
                <w:rFonts w:ascii="LCD Display Grid" w:hAnsi="LCD Display Grid"/>
                <w:b/>
              </w:rPr>
              <w:t>Y</w:t>
            </w:r>
          </w:p>
        </w:tc>
        <w:tc>
          <w:tcPr>
            <w:tcW w:w="422" w:type="dxa"/>
            <w:shd w:val="clear" w:color="auto" w:fill="CCFF66"/>
          </w:tcPr>
          <w:p w:rsidR="008A0598" w:rsidRPr="00C928FC" w:rsidRDefault="008A0598" w:rsidP="008B501D">
            <w:pPr>
              <w:pStyle w:val="NoSpacing"/>
              <w:rPr>
                <w:rFonts w:ascii="LCD Display Grid" w:hAnsi="LCD Display Grid"/>
                <w:b/>
              </w:rPr>
            </w:pPr>
          </w:p>
        </w:tc>
        <w:tc>
          <w:tcPr>
            <w:tcW w:w="421" w:type="dxa"/>
            <w:shd w:val="clear" w:color="auto" w:fill="CCFF66"/>
          </w:tcPr>
          <w:p w:rsidR="008A0598" w:rsidRPr="00C928FC" w:rsidRDefault="009F5B70" w:rsidP="008B501D">
            <w:pPr>
              <w:pStyle w:val="NoSpacing"/>
              <w:rPr>
                <w:rFonts w:ascii="LCD Display Grid" w:hAnsi="LCD Display Grid"/>
                <w:b/>
              </w:rPr>
            </w:pPr>
            <w:r>
              <w:rPr>
                <w:rFonts w:ascii="LCD Display Grid" w:hAnsi="LCD Display Grid"/>
                <w:b/>
              </w:rPr>
              <w:t>T</w:t>
            </w:r>
          </w:p>
        </w:tc>
        <w:tc>
          <w:tcPr>
            <w:tcW w:w="440" w:type="dxa"/>
            <w:shd w:val="clear" w:color="auto" w:fill="CCFF66"/>
          </w:tcPr>
          <w:p w:rsidR="008A0598" w:rsidRPr="00C928FC" w:rsidRDefault="009F5B70" w:rsidP="008B501D">
            <w:pPr>
              <w:pStyle w:val="NoSpacing"/>
              <w:rPr>
                <w:rFonts w:ascii="LCD Display Grid" w:hAnsi="LCD Display Grid"/>
                <w:b/>
              </w:rPr>
            </w:pPr>
            <w:r>
              <w:rPr>
                <w:rFonts w:ascii="LCD Display Grid" w:hAnsi="LCD Display Grid"/>
                <w:b/>
              </w:rPr>
              <w:t>U</w:t>
            </w:r>
          </w:p>
        </w:tc>
        <w:tc>
          <w:tcPr>
            <w:tcW w:w="440" w:type="dxa"/>
            <w:shd w:val="clear" w:color="auto" w:fill="CCFF66"/>
          </w:tcPr>
          <w:p w:rsidR="008A0598" w:rsidRPr="00C928FC" w:rsidRDefault="009F5B70" w:rsidP="008B501D">
            <w:pPr>
              <w:pStyle w:val="NoSpacing"/>
              <w:rPr>
                <w:rFonts w:ascii="LCD Display Grid" w:hAnsi="LCD Display Grid"/>
                <w:b/>
              </w:rPr>
            </w:pPr>
            <w:r>
              <w:rPr>
                <w:rFonts w:ascii="LCD Display Grid" w:hAnsi="LCD Display Grid"/>
                <w:b/>
              </w:rPr>
              <w:t>B</w:t>
            </w:r>
          </w:p>
        </w:tc>
        <w:tc>
          <w:tcPr>
            <w:tcW w:w="440" w:type="dxa"/>
            <w:shd w:val="clear" w:color="auto" w:fill="CCFF66"/>
          </w:tcPr>
          <w:p w:rsidR="008A0598" w:rsidRPr="00C928FC" w:rsidRDefault="009F5B70" w:rsidP="008B501D">
            <w:pPr>
              <w:pStyle w:val="NoSpacing"/>
              <w:rPr>
                <w:rFonts w:ascii="LCD Display Grid" w:hAnsi="LCD Display Grid"/>
                <w:b/>
              </w:rPr>
            </w:pPr>
            <w:r>
              <w:rPr>
                <w:rFonts w:ascii="LCD Display Grid" w:hAnsi="LCD Display Grid"/>
                <w:b/>
              </w:rPr>
              <w:t>E</w:t>
            </w: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9F5B70" w:rsidP="008B501D">
            <w:pPr>
              <w:pStyle w:val="NoSpacing"/>
              <w:rPr>
                <w:rFonts w:ascii="LCD Display Grid" w:hAnsi="LCD Display Grid"/>
                <w:b/>
              </w:rPr>
            </w:pPr>
            <w:r>
              <w:rPr>
                <w:rFonts w:ascii="LCD Display Grid" w:hAnsi="LCD Display Grid"/>
                <w:b/>
              </w:rPr>
              <w:t>M</w:t>
            </w:r>
          </w:p>
        </w:tc>
        <w:tc>
          <w:tcPr>
            <w:tcW w:w="440" w:type="dxa"/>
            <w:shd w:val="clear" w:color="auto" w:fill="CCFF66"/>
          </w:tcPr>
          <w:p w:rsidR="008A0598" w:rsidRPr="00C928FC" w:rsidRDefault="009F5B70" w:rsidP="008B501D">
            <w:pPr>
              <w:pStyle w:val="NoSpacing"/>
              <w:rPr>
                <w:rFonts w:ascii="LCD Display Grid" w:hAnsi="LCD Display Grid"/>
                <w:b/>
              </w:rPr>
            </w:pPr>
            <w:r>
              <w:rPr>
                <w:rFonts w:ascii="LCD Display Grid" w:hAnsi="LCD Display Grid"/>
                <w:b/>
              </w:rPr>
              <w:t>I</w:t>
            </w:r>
          </w:p>
        </w:tc>
        <w:tc>
          <w:tcPr>
            <w:tcW w:w="440" w:type="dxa"/>
            <w:shd w:val="clear" w:color="auto" w:fill="CCFF66"/>
          </w:tcPr>
          <w:p w:rsidR="008A0598" w:rsidRPr="00C928FC" w:rsidRDefault="009F5B70" w:rsidP="008B501D">
            <w:pPr>
              <w:pStyle w:val="NoSpacing"/>
              <w:rPr>
                <w:rFonts w:ascii="LCD Display Grid" w:hAnsi="LCD Display Grid"/>
                <w:b/>
              </w:rPr>
            </w:pPr>
            <w:r>
              <w:rPr>
                <w:rFonts w:ascii="LCD Display Grid" w:hAnsi="LCD Display Grid"/>
                <w:b/>
              </w:rPr>
              <w:t>S</w:t>
            </w:r>
          </w:p>
        </w:tc>
        <w:tc>
          <w:tcPr>
            <w:tcW w:w="440" w:type="dxa"/>
            <w:shd w:val="clear" w:color="auto" w:fill="CCFF66"/>
          </w:tcPr>
          <w:p w:rsidR="008A0598" w:rsidRPr="00C928FC" w:rsidRDefault="009F5B70" w:rsidP="008B501D">
            <w:pPr>
              <w:pStyle w:val="NoSpacing"/>
              <w:rPr>
                <w:rFonts w:ascii="LCD Display Grid" w:hAnsi="LCD Display Grid"/>
                <w:b/>
              </w:rPr>
            </w:pPr>
            <w:r>
              <w:rPr>
                <w:rFonts w:ascii="LCD Display Grid" w:hAnsi="LCD Display Grid"/>
                <w:b/>
              </w:rPr>
              <w:t>S</w:t>
            </w:r>
          </w:p>
        </w:tc>
        <w:tc>
          <w:tcPr>
            <w:tcW w:w="440" w:type="dxa"/>
            <w:shd w:val="clear" w:color="auto" w:fill="CCFF66"/>
          </w:tcPr>
          <w:p w:rsidR="008A0598" w:rsidRPr="00C928FC" w:rsidRDefault="009F5B70" w:rsidP="008B501D">
            <w:pPr>
              <w:pStyle w:val="NoSpacing"/>
              <w:rPr>
                <w:rFonts w:ascii="LCD Display Grid" w:hAnsi="LCD Display Grid"/>
                <w:b/>
              </w:rPr>
            </w:pPr>
            <w:r>
              <w:rPr>
                <w:rFonts w:ascii="LCD Display Grid" w:hAnsi="LCD Display Grid"/>
                <w:b/>
              </w:rPr>
              <w:t>I</w:t>
            </w:r>
          </w:p>
        </w:tc>
        <w:tc>
          <w:tcPr>
            <w:tcW w:w="440" w:type="dxa"/>
            <w:shd w:val="clear" w:color="auto" w:fill="CCFF66"/>
          </w:tcPr>
          <w:p w:rsidR="008A0598" w:rsidRPr="00C928FC" w:rsidRDefault="009F5B70" w:rsidP="008B501D">
            <w:pPr>
              <w:pStyle w:val="NoSpacing"/>
              <w:rPr>
                <w:rFonts w:ascii="LCD Display Grid" w:hAnsi="LCD Display Grid"/>
                <w:b/>
              </w:rPr>
            </w:pPr>
            <w:r>
              <w:rPr>
                <w:rFonts w:ascii="LCD Display Grid" w:hAnsi="LCD Display Grid"/>
                <w:b/>
              </w:rPr>
              <w:t>N</w:t>
            </w:r>
          </w:p>
        </w:tc>
        <w:tc>
          <w:tcPr>
            <w:tcW w:w="440" w:type="dxa"/>
            <w:shd w:val="clear" w:color="auto" w:fill="CCFF66"/>
          </w:tcPr>
          <w:p w:rsidR="008A0598" w:rsidRPr="00C928FC" w:rsidRDefault="009F5B70" w:rsidP="008B501D">
            <w:pPr>
              <w:pStyle w:val="NoSpacing"/>
              <w:rPr>
                <w:rFonts w:ascii="LCD Display Grid" w:hAnsi="LCD Display Grid"/>
                <w:b/>
              </w:rPr>
            </w:pPr>
            <w:r>
              <w:rPr>
                <w:rFonts w:ascii="LCD Display Grid" w:hAnsi="LCD Display Grid"/>
                <w:b/>
              </w:rPr>
              <w:t>G</w:t>
            </w:r>
          </w:p>
        </w:tc>
      </w:tr>
    </w:tbl>
    <w:p w:rsidR="008A0598" w:rsidRDefault="008A0598" w:rsidP="008A0598"/>
    <w:tbl>
      <w:tblPr>
        <w:tblStyle w:val="TableGrid"/>
        <w:tblW w:w="0" w:type="auto"/>
        <w:tblLook w:val="04A0" w:firstRow="1" w:lastRow="0" w:firstColumn="1" w:lastColumn="0" w:noHBand="0" w:noVBand="1"/>
      </w:tblPr>
      <w:tblGrid>
        <w:gridCol w:w="1413"/>
        <w:gridCol w:w="7654"/>
      </w:tblGrid>
      <w:tr w:rsidR="008A0598" w:rsidTr="008B501D">
        <w:tc>
          <w:tcPr>
            <w:tcW w:w="1413" w:type="dxa"/>
          </w:tcPr>
          <w:p w:rsidR="008A0598" w:rsidRDefault="008A0598" w:rsidP="008B501D">
            <w:pPr>
              <w:pStyle w:val="NoSpacing"/>
              <w:rPr>
                <w:rFonts w:cstheme="minorHAnsi"/>
                <w:lang w:val="en-GB"/>
              </w:rPr>
            </w:pPr>
            <w:r>
              <w:rPr>
                <w:rFonts w:cstheme="minorHAnsi"/>
                <w:lang w:val="en-GB"/>
              </w:rPr>
              <w:t>ENT</w:t>
            </w:r>
          </w:p>
        </w:tc>
        <w:tc>
          <w:tcPr>
            <w:tcW w:w="7654" w:type="dxa"/>
          </w:tcPr>
          <w:p w:rsidR="008A0598" w:rsidRDefault="008A0598" w:rsidP="008B501D">
            <w:pPr>
              <w:pStyle w:val="NoSpacing"/>
              <w:rPr>
                <w:lang w:val="en-GB"/>
              </w:rPr>
            </w:pPr>
            <w:r>
              <w:rPr>
                <w:lang w:val="en-GB"/>
              </w:rPr>
              <w:t>Acknowledge error and return to main menu</w:t>
            </w:r>
          </w:p>
        </w:tc>
      </w:tr>
      <w:tr w:rsidR="008A0598" w:rsidTr="008B501D">
        <w:tc>
          <w:tcPr>
            <w:tcW w:w="1413" w:type="dxa"/>
          </w:tcPr>
          <w:p w:rsidR="008A0598" w:rsidRDefault="008A0598" w:rsidP="008B501D">
            <w:pPr>
              <w:pStyle w:val="NoSpacing"/>
              <w:rPr>
                <w:rFonts w:cstheme="minorHAnsi"/>
                <w:lang w:val="en-GB"/>
              </w:rPr>
            </w:pPr>
            <w:r>
              <w:rPr>
                <w:rFonts w:cstheme="minorHAnsi"/>
                <w:lang w:val="en-GB"/>
              </w:rPr>
              <w:t>others</w:t>
            </w:r>
          </w:p>
        </w:tc>
        <w:tc>
          <w:tcPr>
            <w:tcW w:w="7654" w:type="dxa"/>
          </w:tcPr>
          <w:p w:rsidR="008A0598" w:rsidRDefault="008A0598" w:rsidP="008B501D">
            <w:pPr>
              <w:pStyle w:val="NoSpacing"/>
              <w:rPr>
                <w:lang w:val="en-GB"/>
              </w:rPr>
            </w:pPr>
            <w:r>
              <w:rPr>
                <w:lang w:val="en-GB"/>
              </w:rPr>
              <w:t>No function</w:t>
            </w:r>
          </w:p>
        </w:tc>
      </w:tr>
    </w:tbl>
    <w:p w:rsidR="008A0598" w:rsidRDefault="008A0598" w:rsidP="008A0598"/>
    <w:p w:rsidR="008A0598" w:rsidRDefault="008A0598" w:rsidP="008A0598">
      <w:r>
        <w:t>Note: it is not sufficient to close the drawer</w:t>
      </w:r>
      <w:r w:rsidR="009F5B70">
        <w:t xml:space="preserve"> or place the tube</w:t>
      </w:r>
      <w:r>
        <w:t>. The system will only react to the ENT key and return to the</w:t>
      </w:r>
      <w:r w:rsidR="009F5B70">
        <w:t xml:space="preserve"> main menu. Closing the drawer and placing the safety tube is</w:t>
      </w:r>
      <w:r>
        <w:t>, however, mandatory before starting a new repair.</w:t>
      </w:r>
    </w:p>
    <w:p w:rsidR="009F5B70" w:rsidRDefault="009F5B70" w:rsidP="008A0598"/>
    <w:p w:rsidR="009F5B70" w:rsidRPr="00065C9C" w:rsidRDefault="009F5B70" w:rsidP="008A0598">
      <w:r>
        <w:t>Note: The screen above shows two different error messages at once. Only the appropriate message(s) will be shown.</w:t>
      </w:r>
    </w:p>
    <w:p w:rsidR="008A0598" w:rsidRDefault="008A0598" w:rsidP="008A0598"/>
    <w:p w:rsidR="008A0598" w:rsidRDefault="008A0598" w:rsidP="009F5B70">
      <w:pPr>
        <w:pStyle w:val="Heading5"/>
      </w:pPr>
      <w:r>
        <w:t>Repair in progress</w:t>
      </w:r>
    </w:p>
    <w:p w:rsidR="008A0598" w:rsidRDefault="008A0598" w:rsidP="008A0598">
      <w:r>
        <w:t xml:space="preserve">When all conditions are met, the repair treatment starts. The display now acts as feedback </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8A0598" w:rsidTr="008B501D">
        <w:tc>
          <w:tcPr>
            <w:tcW w:w="423" w:type="dxa"/>
            <w:shd w:val="clear" w:color="auto" w:fill="BFBFBF" w:themeFill="background1" w:themeFillShade="BF"/>
          </w:tcPr>
          <w:p w:rsidR="008A0598" w:rsidRDefault="008A0598" w:rsidP="008B501D">
            <w:pPr>
              <w:pStyle w:val="NoSpacing"/>
            </w:pPr>
            <w:r>
              <w:t>/</w:t>
            </w:r>
          </w:p>
        </w:tc>
        <w:tc>
          <w:tcPr>
            <w:tcW w:w="422" w:type="dxa"/>
            <w:shd w:val="clear" w:color="auto" w:fill="BFBFBF" w:themeFill="background1" w:themeFillShade="BF"/>
          </w:tcPr>
          <w:p w:rsidR="008A0598" w:rsidRDefault="008A0598" w:rsidP="008B501D">
            <w:pPr>
              <w:pStyle w:val="NoSpacing"/>
            </w:pPr>
            <w:r>
              <w:t>1</w:t>
            </w:r>
          </w:p>
        </w:tc>
        <w:tc>
          <w:tcPr>
            <w:tcW w:w="423" w:type="dxa"/>
            <w:shd w:val="clear" w:color="auto" w:fill="BFBFBF" w:themeFill="background1" w:themeFillShade="BF"/>
          </w:tcPr>
          <w:p w:rsidR="008A0598" w:rsidRDefault="008A0598" w:rsidP="008B501D">
            <w:pPr>
              <w:pStyle w:val="NoSpacing"/>
            </w:pPr>
            <w:r>
              <w:t>2</w:t>
            </w:r>
          </w:p>
        </w:tc>
        <w:tc>
          <w:tcPr>
            <w:tcW w:w="423" w:type="dxa"/>
            <w:shd w:val="clear" w:color="auto" w:fill="BFBFBF" w:themeFill="background1" w:themeFillShade="BF"/>
          </w:tcPr>
          <w:p w:rsidR="008A0598" w:rsidRDefault="008A0598" w:rsidP="008B501D">
            <w:pPr>
              <w:pStyle w:val="NoSpacing"/>
            </w:pPr>
            <w:r>
              <w:t>3</w:t>
            </w:r>
          </w:p>
        </w:tc>
        <w:tc>
          <w:tcPr>
            <w:tcW w:w="422" w:type="dxa"/>
            <w:shd w:val="clear" w:color="auto" w:fill="BFBFBF" w:themeFill="background1" w:themeFillShade="BF"/>
          </w:tcPr>
          <w:p w:rsidR="008A0598" w:rsidRDefault="008A0598" w:rsidP="008B501D">
            <w:pPr>
              <w:pStyle w:val="NoSpacing"/>
            </w:pPr>
            <w:r>
              <w:t>4</w:t>
            </w:r>
          </w:p>
        </w:tc>
        <w:tc>
          <w:tcPr>
            <w:tcW w:w="422" w:type="dxa"/>
            <w:shd w:val="clear" w:color="auto" w:fill="BFBFBF" w:themeFill="background1" w:themeFillShade="BF"/>
          </w:tcPr>
          <w:p w:rsidR="008A0598" w:rsidRDefault="008A0598" w:rsidP="008B501D">
            <w:pPr>
              <w:pStyle w:val="NoSpacing"/>
            </w:pPr>
            <w:r>
              <w:t>5</w:t>
            </w:r>
          </w:p>
        </w:tc>
        <w:tc>
          <w:tcPr>
            <w:tcW w:w="422" w:type="dxa"/>
            <w:shd w:val="clear" w:color="auto" w:fill="BFBFBF" w:themeFill="background1" w:themeFillShade="BF"/>
          </w:tcPr>
          <w:p w:rsidR="008A0598" w:rsidRDefault="008A0598" w:rsidP="008B501D">
            <w:pPr>
              <w:pStyle w:val="NoSpacing"/>
            </w:pPr>
            <w:r>
              <w:t>6</w:t>
            </w:r>
          </w:p>
        </w:tc>
        <w:tc>
          <w:tcPr>
            <w:tcW w:w="422" w:type="dxa"/>
            <w:shd w:val="clear" w:color="auto" w:fill="BFBFBF" w:themeFill="background1" w:themeFillShade="BF"/>
          </w:tcPr>
          <w:p w:rsidR="008A0598" w:rsidRDefault="008A0598" w:rsidP="008B501D">
            <w:pPr>
              <w:pStyle w:val="NoSpacing"/>
            </w:pPr>
            <w:r>
              <w:t>7</w:t>
            </w:r>
          </w:p>
        </w:tc>
        <w:tc>
          <w:tcPr>
            <w:tcW w:w="422" w:type="dxa"/>
            <w:shd w:val="clear" w:color="auto" w:fill="BFBFBF" w:themeFill="background1" w:themeFillShade="BF"/>
          </w:tcPr>
          <w:p w:rsidR="008A0598" w:rsidRDefault="008A0598" w:rsidP="008B501D">
            <w:pPr>
              <w:pStyle w:val="NoSpacing"/>
            </w:pPr>
            <w:r>
              <w:t>8</w:t>
            </w:r>
          </w:p>
        </w:tc>
        <w:tc>
          <w:tcPr>
            <w:tcW w:w="421" w:type="dxa"/>
            <w:shd w:val="clear" w:color="auto" w:fill="BFBFBF" w:themeFill="background1" w:themeFillShade="BF"/>
          </w:tcPr>
          <w:p w:rsidR="008A0598" w:rsidRDefault="008A0598" w:rsidP="008B501D">
            <w:pPr>
              <w:pStyle w:val="NoSpacing"/>
            </w:pPr>
            <w:r>
              <w:t>9</w:t>
            </w:r>
          </w:p>
        </w:tc>
        <w:tc>
          <w:tcPr>
            <w:tcW w:w="440" w:type="dxa"/>
            <w:shd w:val="clear" w:color="auto" w:fill="BFBFBF" w:themeFill="background1" w:themeFillShade="BF"/>
          </w:tcPr>
          <w:p w:rsidR="008A0598" w:rsidRDefault="008A0598" w:rsidP="008B501D">
            <w:pPr>
              <w:pStyle w:val="NoSpacing"/>
            </w:pPr>
            <w:r>
              <w:t>10</w:t>
            </w:r>
          </w:p>
        </w:tc>
        <w:tc>
          <w:tcPr>
            <w:tcW w:w="440" w:type="dxa"/>
            <w:shd w:val="clear" w:color="auto" w:fill="BFBFBF" w:themeFill="background1" w:themeFillShade="BF"/>
          </w:tcPr>
          <w:p w:rsidR="008A0598" w:rsidRDefault="008A0598" w:rsidP="008B501D">
            <w:pPr>
              <w:pStyle w:val="NoSpacing"/>
            </w:pPr>
            <w:r>
              <w:t>11</w:t>
            </w:r>
          </w:p>
        </w:tc>
        <w:tc>
          <w:tcPr>
            <w:tcW w:w="440" w:type="dxa"/>
            <w:shd w:val="clear" w:color="auto" w:fill="BFBFBF" w:themeFill="background1" w:themeFillShade="BF"/>
          </w:tcPr>
          <w:p w:rsidR="008A0598" w:rsidRDefault="008A0598" w:rsidP="008B501D">
            <w:pPr>
              <w:pStyle w:val="NoSpacing"/>
            </w:pPr>
            <w:r>
              <w:t>12</w:t>
            </w:r>
          </w:p>
        </w:tc>
        <w:tc>
          <w:tcPr>
            <w:tcW w:w="440" w:type="dxa"/>
            <w:shd w:val="clear" w:color="auto" w:fill="BFBFBF" w:themeFill="background1" w:themeFillShade="BF"/>
          </w:tcPr>
          <w:p w:rsidR="008A0598" w:rsidRDefault="008A0598" w:rsidP="008B501D">
            <w:pPr>
              <w:pStyle w:val="NoSpacing"/>
            </w:pPr>
            <w:r>
              <w:t>13</w:t>
            </w:r>
          </w:p>
        </w:tc>
        <w:tc>
          <w:tcPr>
            <w:tcW w:w="440" w:type="dxa"/>
            <w:shd w:val="clear" w:color="auto" w:fill="BFBFBF" w:themeFill="background1" w:themeFillShade="BF"/>
          </w:tcPr>
          <w:p w:rsidR="008A0598" w:rsidRDefault="008A0598" w:rsidP="008B501D">
            <w:pPr>
              <w:pStyle w:val="NoSpacing"/>
            </w:pPr>
            <w:r>
              <w:t>14</w:t>
            </w:r>
          </w:p>
        </w:tc>
        <w:tc>
          <w:tcPr>
            <w:tcW w:w="440" w:type="dxa"/>
            <w:shd w:val="clear" w:color="auto" w:fill="BFBFBF" w:themeFill="background1" w:themeFillShade="BF"/>
          </w:tcPr>
          <w:p w:rsidR="008A0598" w:rsidRDefault="008A0598" w:rsidP="008B501D">
            <w:pPr>
              <w:pStyle w:val="NoSpacing"/>
            </w:pPr>
            <w:r>
              <w:t>15</w:t>
            </w:r>
          </w:p>
        </w:tc>
        <w:tc>
          <w:tcPr>
            <w:tcW w:w="440" w:type="dxa"/>
            <w:shd w:val="clear" w:color="auto" w:fill="BFBFBF" w:themeFill="background1" w:themeFillShade="BF"/>
          </w:tcPr>
          <w:p w:rsidR="008A0598" w:rsidRDefault="008A0598" w:rsidP="008B501D">
            <w:pPr>
              <w:pStyle w:val="NoSpacing"/>
            </w:pPr>
            <w:r>
              <w:t>16</w:t>
            </w:r>
          </w:p>
        </w:tc>
        <w:tc>
          <w:tcPr>
            <w:tcW w:w="440" w:type="dxa"/>
            <w:shd w:val="clear" w:color="auto" w:fill="BFBFBF" w:themeFill="background1" w:themeFillShade="BF"/>
          </w:tcPr>
          <w:p w:rsidR="008A0598" w:rsidRDefault="008A0598" w:rsidP="008B501D">
            <w:pPr>
              <w:pStyle w:val="NoSpacing"/>
            </w:pPr>
            <w:r>
              <w:t>17</w:t>
            </w:r>
          </w:p>
        </w:tc>
        <w:tc>
          <w:tcPr>
            <w:tcW w:w="440" w:type="dxa"/>
            <w:shd w:val="clear" w:color="auto" w:fill="BFBFBF" w:themeFill="background1" w:themeFillShade="BF"/>
          </w:tcPr>
          <w:p w:rsidR="008A0598" w:rsidRDefault="008A0598" w:rsidP="008B501D">
            <w:pPr>
              <w:pStyle w:val="NoSpacing"/>
            </w:pPr>
            <w:r>
              <w:t>18</w:t>
            </w:r>
          </w:p>
        </w:tc>
        <w:tc>
          <w:tcPr>
            <w:tcW w:w="440" w:type="dxa"/>
            <w:shd w:val="clear" w:color="auto" w:fill="BFBFBF" w:themeFill="background1" w:themeFillShade="BF"/>
          </w:tcPr>
          <w:p w:rsidR="008A0598" w:rsidRDefault="008A0598" w:rsidP="008B501D">
            <w:pPr>
              <w:pStyle w:val="NoSpacing"/>
            </w:pPr>
            <w:r>
              <w:t>19</w:t>
            </w:r>
          </w:p>
        </w:tc>
        <w:tc>
          <w:tcPr>
            <w:tcW w:w="440" w:type="dxa"/>
            <w:shd w:val="clear" w:color="auto" w:fill="BFBFBF" w:themeFill="background1" w:themeFillShade="BF"/>
          </w:tcPr>
          <w:p w:rsidR="008A0598" w:rsidRDefault="008A0598" w:rsidP="008B501D">
            <w:pPr>
              <w:pStyle w:val="NoSpacing"/>
            </w:pPr>
            <w:r>
              <w:t>20</w:t>
            </w:r>
          </w:p>
        </w:tc>
      </w:tr>
      <w:tr w:rsidR="008A0598" w:rsidTr="008B501D">
        <w:tc>
          <w:tcPr>
            <w:tcW w:w="423" w:type="dxa"/>
            <w:shd w:val="clear" w:color="auto" w:fill="BFBFBF" w:themeFill="background1" w:themeFillShade="BF"/>
          </w:tcPr>
          <w:p w:rsidR="008A0598" w:rsidRDefault="008A0598" w:rsidP="008B501D">
            <w:pPr>
              <w:pStyle w:val="NoSpacing"/>
            </w:pPr>
            <w:r>
              <w:t>1</w:t>
            </w:r>
          </w:p>
        </w:tc>
        <w:tc>
          <w:tcPr>
            <w:tcW w:w="422" w:type="dxa"/>
            <w:shd w:val="clear" w:color="auto" w:fill="CCFF66"/>
          </w:tcPr>
          <w:p w:rsidR="008A0598" w:rsidRPr="00C928FC" w:rsidRDefault="008A0598" w:rsidP="008B501D">
            <w:pPr>
              <w:pStyle w:val="NoSpacing"/>
              <w:rPr>
                <w:rFonts w:ascii="LCD Display Grid" w:hAnsi="LCD Display Grid"/>
                <w:b/>
              </w:rPr>
            </w:pPr>
          </w:p>
        </w:tc>
        <w:tc>
          <w:tcPr>
            <w:tcW w:w="423"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T</w:t>
            </w:r>
          </w:p>
        </w:tc>
        <w:tc>
          <w:tcPr>
            <w:tcW w:w="423"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e</w:t>
            </w:r>
          </w:p>
        </w:tc>
        <w:tc>
          <w:tcPr>
            <w:tcW w:w="422"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s</w:t>
            </w:r>
          </w:p>
        </w:tc>
        <w:tc>
          <w:tcPr>
            <w:tcW w:w="422"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l</w:t>
            </w:r>
          </w:p>
        </w:tc>
        <w:tc>
          <w:tcPr>
            <w:tcW w:w="422"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a</w:t>
            </w:r>
          </w:p>
        </w:tc>
        <w:tc>
          <w:tcPr>
            <w:tcW w:w="422" w:type="dxa"/>
            <w:shd w:val="clear" w:color="auto" w:fill="CCFF66"/>
          </w:tcPr>
          <w:p w:rsidR="008A0598" w:rsidRPr="00C928FC" w:rsidRDefault="008A0598" w:rsidP="008B501D">
            <w:pPr>
              <w:pStyle w:val="NoSpacing"/>
              <w:rPr>
                <w:rFonts w:ascii="LCD Display Grid" w:hAnsi="LCD Display Grid"/>
                <w:b/>
              </w:rPr>
            </w:pPr>
          </w:p>
        </w:tc>
        <w:tc>
          <w:tcPr>
            <w:tcW w:w="422"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r</w:t>
            </w:r>
          </w:p>
        </w:tc>
        <w:tc>
          <w:tcPr>
            <w:tcW w:w="421"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e</w:t>
            </w:r>
          </w:p>
        </w:tc>
        <w:tc>
          <w:tcPr>
            <w:tcW w:w="440"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p</w:t>
            </w:r>
          </w:p>
        </w:tc>
        <w:tc>
          <w:tcPr>
            <w:tcW w:w="440"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a</w:t>
            </w:r>
          </w:p>
        </w:tc>
        <w:tc>
          <w:tcPr>
            <w:tcW w:w="440"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i</w:t>
            </w:r>
          </w:p>
        </w:tc>
        <w:tc>
          <w:tcPr>
            <w:tcW w:w="440"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r</w:t>
            </w: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B</w:t>
            </w:r>
          </w:p>
        </w:tc>
        <w:tc>
          <w:tcPr>
            <w:tcW w:w="440"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U</w:t>
            </w:r>
          </w:p>
        </w:tc>
        <w:tc>
          <w:tcPr>
            <w:tcW w:w="440"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S</w:t>
            </w:r>
          </w:p>
        </w:tc>
        <w:tc>
          <w:tcPr>
            <w:tcW w:w="440"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Y</w:t>
            </w: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r>
      <w:tr w:rsidR="008A0598" w:rsidTr="008B501D">
        <w:tc>
          <w:tcPr>
            <w:tcW w:w="423" w:type="dxa"/>
            <w:shd w:val="clear" w:color="auto" w:fill="BFBFBF" w:themeFill="background1" w:themeFillShade="BF"/>
          </w:tcPr>
          <w:p w:rsidR="008A0598" w:rsidRDefault="008A0598" w:rsidP="008B501D">
            <w:pPr>
              <w:pStyle w:val="NoSpacing"/>
            </w:pPr>
            <w:r>
              <w:t>2</w:t>
            </w:r>
          </w:p>
        </w:tc>
        <w:tc>
          <w:tcPr>
            <w:tcW w:w="422" w:type="dxa"/>
            <w:shd w:val="clear" w:color="auto" w:fill="CCFF66"/>
          </w:tcPr>
          <w:p w:rsidR="008A0598" w:rsidRPr="00C928FC" w:rsidRDefault="008A0598" w:rsidP="008B501D">
            <w:pPr>
              <w:pStyle w:val="NoSpacing"/>
              <w:rPr>
                <w:rFonts w:ascii="LCD Display Grid" w:hAnsi="LCD Display Grid"/>
                <w:b/>
              </w:rPr>
            </w:pPr>
          </w:p>
        </w:tc>
        <w:tc>
          <w:tcPr>
            <w:tcW w:w="423" w:type="dxa"/>
            <w:shd w:val="clear" w:color="auto" w:fill="CCFF66"/>
          </w:tcPr>
          <w:p w:rsidR="008A0598" w:rsidRPr="00C928FC" w:rsidRDefault="008A0598" w:rsidP="008B501D">
            <w:pPr>
              <w:pStyle w:val="NoSpacing"/>
              <w:rPr>
                <w:rFonts w:ascii="LCD Display Grid" w:hAnsi="LCD Display Grid"/>
                <w:b/>
              </w:rPr>
            </w:pPr>
          </w:p>
        </w:tc>
        <w:tc>
          <w:tcPr>
            <w:tcW w:w="423" w:type="dxa"/>
            <w:shd w:val="clear" w:color="auto" w:fill="CCFF66"/>
          </w:tcPr>
          <w:p w:rsidR="008A0598" w:rsidRPr="00C928FC" w:rsidRDefault="008A0598" w:rsidP="008B501D">
            <w:pPr>
              <w:pStyle w:val="NoSpacing"/>
              <w:rPr>
                <w:rFonts w:ascii="LCD Display Grid" w:hAnsi="LCD Display Grid"/>
                <w:b/>
              </w:rPr>
            </w:pPr>
          </w:p>
        </w:tc>
        <w:tc>
          <w:tcPr>
            <w:tcW w:w="422" w:type="dxa"/>
            <w:shd w:val="clear" w:color="auto" w:fill="CCFF66"/>
          </w:tcPr>
          <w:p w:rsidR="008A0598" w:rsidRPr="00C928FC" w:rsidRDefault="008A0598" w:rsidP="008B501D">
            <w:pPr>
              <w:pStyle w:val="NoSpacing"/>
              <w:rPr>
                <w:rFonts w:ascii="LCD Display Grid" w:hAnsi="LCD Display Grid"/>
                <w:b/>
              </w:rPr>
            </w:pPr>
          </w:p>
        </w:tc>
        <w:tc>
          <w:tcPr>
            <w:tcW w:w="422" w:type="dxa"/>
            <w:shd w:val="clear" w:color="auto" w:fill="CCFF66"/>
          </w:tcPr>
          <w:p w:rsidR="008A0598" w:rsidRPr="00C928FC" w:rsidRDefault="008A0598" w:rsidP="008B501D">
            <w:pPr>
              <w:pStyle w:val="NoSpacing"/>
              <w:rPr>
                <w:rFonts w:ascii="LCD Display Grid" w:hAnsi="LCD Display Grid"/>
                <w:b/>
              </w:rPr>
            </w:pPr>
          </w:p>
        </w:tc>
        <w:tc>
          <w:tcPr>
            <w:tcW w:w="422" w:type="dxa"/>
            <w:shd w:val="clear" w:color="auto" w:fill="CCFF66"/>
          </w:tcPr>
          <w:p w:rsidR="008A0598" w:rsidRPr="00C928FC" w:rsidRDefault="008A0598" w:rsidP="008B501D">
            <w:pPr>
              <w:pStyle w:val="NoSpacing"/>
              <w:rPr>
                <w:rFonts w:ascii="LCD Display Grid" w:hAnsi="LCD Display Grid"/>
                <w:b/>
              </w:rPr>
            </w:pPr>
          </w:p>
        </w:tc>
        <w:tc>
          <w:tcPr>
            <w:tcW w:w="422" w:type="dxa"/>
            <w:shd w:val="clear" w:color="auto" w:fill="CCFF66"/>
          </w:tcPr>
          <w:p w:rsidR="008A0598" w:rsidRPr="00C928FC" w:rsidRDefault="00EA16F2" w:rsidP="008B501D">
            <w:pPr>
              <w:pStyle w:val="NoSpacing"/>
              <w:rPr>
                <w:rFonts w:ascii="LCD Display Grid" w:hAnsi="LCD Display Grid"/>
                <w:b/>
              </w:rPr>
            </w:pPr>
            <w:r>
              <w:rPr>
                <w:rFonts w:ascii="LCD Display Grid" w:hAnsi="LCD Display Grid"/>
                <w:b/>
              </w:rPr>
              <w:t>V</w:t>
            </w:r>
          </w:p>
        </w:tc>
        <w:tc>
          <w:tcPr>
            <w:tcW w:w="422" w:type="dxa"/>
            <w:shd w:val="clear" w:color="auto" w:fill="CCFF66"/>
          </w:tcPr>
          <w:p w:rsidR="008A0598" w:rsidRPr="00C928FC" w:rsidRDefault="00EA16F2" w:rsidP="008B501D">
            <w:pPr>
              <w:pStyle w:val="NoSpacing"/>
              <w:rPr>
                <w:rFonts w:ascii="LCD Display Grid" w:hAnsi="LCD Display Grid"/>
                <w:b/>
              </w:rPr>
            </w:pPr>
            <w:r>
              <w:rPr>
                <w:rFonts w:ascii="LCD Display Grid" w:hAnsi="LCD Display Grid"/>
                <w:b/>
              </w:rPr>
              <w:t>o</w:t>
            </w:r>
          </w:p>
        </w:tc>
        <w:tc>
          <w:tcPr>
            <w:tcW w:w="421" w:type="dxa"/>
            <w:shd w:val="clear" w:color="auto" w:fill="CCFF66"/>
          </w:tcPr>
          <w:p w:rsidR="008A0598" w:rsidRPr="00C928FC" w:rsidRDefault="00EA16F2" w:rsidP="008B501D">
            <w:pPr>
              <w:pStyle w:val="NoSpacing"/>
              <w:rPr>
                <w:rFonts w:ascii="LCD Display Grid" w:hAnsi="LCD Display Grid"/>
                <w:b/>
              </w:rPr>
            </w:pPr>
            <w:r>
              <w:rPr>
                <w:rFonts w:ascii="LCD Display Grid" w:hAnsi="LCD Display Grid"/>
                <w:b/>
              </w:rPr>
              <w:t>l</w:t>
            </w:r>
          </w:p>
        </w:tc>
        <w:tc>
          <w:tcPr>
            <w:tcW w:w="440" w:type="dxa"/>
            <w:shd w:val="clear" w:color="auto" w:fill="CCFF66"/>
          </w:tcPr>
          <w:p w:rsidR="008A0598" w:rsidRPr="00C928FC" w:rsidRDefault="00EA16F2" w:rsidP="008B501D">
            <w:pPr>
              <w:pStyle w:val="NoSpacing"/>
              <w:rPr>
                <w:rFonts w:ascii="LCD Display Grid" w:hAnsi="LCD Display Grid"/>
                <w:b/>
              </w:rPr>
            </w:pPr>
            <w:r>
              <w:rPr>
                <w:rFonts w:ascii="LCD Display Grid" w:hAnsi="LCD Display Grid"/>
                <w:b/>
              </w:rPr>
              <w:t>t</w:t>
            </w:r>
          </w:p>
        </w:tc>
        <w:tc>
          <w:tcPr>
            <w:tcW w:w="440" w:type="dxa"/>
            <w:shd w:val="clear" w:color="auto" w:fill="CCFF66"/>
          </w:tcPr>
          <w:p w:rsidR="008A0598" w:rsidRPr="00C928FC" w:rsidRDefault="00EA16F2" w:rsidP="008B501D">
            <w:pPr>
              <w:pStyle w:val="NoSpacing"/>
              <w:rPr>
                <w:rFonts w:ascii="LCD Display Grid" w:hAnsi="LCD Display Grid"/>
                <w:b/>
              </w:rPr>
            </w:pPr>
            <w:r>
              <w:rPr>
                <w:rFonts w:ascii="LCD Display Grid" w:hAnsi="LCD Display Grid"/>
                <w:b/>
              </w:rPr>
              <w:t>a</w:t>
            </w:r>
          </w:p>
        </w:tc>
        <w:tc>
          <w:tcPr>
            <w:tcW w:w="440" w:type="dxa"/>
            <w:shd w:val="clear" w:color="auto" w:fill="CCFF66"/>
          </w:tcPr>
          <w:p w:rsidR="008A0598" w:rsidRPr="00C928FC" w:rsidRDefault="00EA16F2" w:rsidP="008B501D">
            <w:pPr>
              <w:pStyle w:val="NoSpacing"/>
              <w:rPr>
                <w:rFonts w:ascii="LCD Display Grid" w:hAnsi="LCD Display Grid"/>
                <w:b/>
              </w:rPr>
            </w:pPr>
            <w:r>
              <w:rPr>
                <w:rFonts w:ascii="LCD Display Grid" w:hAnsi="LCD Display Grid"/>
                <w:b/>
              </w:rPr>
              <w:t>g</w:t>
            </w:r>
          </w:p>
        </w:tc>
        <w:tc>
          <w:tcPr>
            <w:tcW w:w="440" w:type="dxa"/>
            <w:shd w:val="clear" w:color="auto" w:fill="CCFF66"/>
          </w:tcPr>
          <w:p w:rsidR="008A0598" w:rsidRPr="00C928FC" w:rsidRDefault="00EA16F2" w:rsidP="008B501D">
            <w:pPr>
              <w:pStyle w:val="NoSpacing"/>
              <w:rPr>
                <w:rFonts w:ascii="LCD Display Grid" w:hAnsi="LCD Display Grid"/>
                <w:b/>
              </w:rPr>
            </w:pPr>
            <w:r>
              <w:rPr>
                <w:rFonts w:ascii="LCD Display Grid" w:hAnsi="LCD Display Grid"/>
                <w:b/>
              </w:rPr>
              <w:t>e</w:t>
            </w: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r>
      <w:tr w:rsidR="008A0598" w:rsidTr="008B501D">
        <w:tc>
          <w:tcPr>
            <w:tcW w:w="423" w:type="dxa"/>
            <w:shd w:val="clear" w:color="auto" w:fill="BFBFBF" w:themeFill="background1" w:themeFillShade="BF"/>
          </w:tcPr>
          <w:p w:rsidR="008A0598" w:rsidRDefault="008A0598" w:rsidP="008B501D">
            <w:pPr>
              <w:pStyle w:val="NoSpacing"/>
            </w:pPr>
            <w:r>
              <w:t>3</w:t>
            </w:r>
          </w:p>
        </w:tc>
        <w:tc>
          <w:tcPr>
            <w:tcW w:w="422" w:type="dxa"/>
            <w:shd w:val="clear" w:color="auto" w:fill="CCFF66"/>
          </w:tcPr>
          <w:p w:rsidR="008A0598" w:rsidRPr="00C928FC" w:rsidRDefault="008A0598" w:rsidP="008B501D">
            <w:pPr>
              <w:pStyle w:val="NoSpacing"/>
              <w:rPr>
                <w:rFonts w:ascii="LCD Display Grid" w:hAnsi="LCD Display Grid"/>
                <w:b/>
              </w:rPr>
            </w:pPr>
          </w:p>
        </w:tc>
        <w:tc>
          <w:tcPr>
            <w:tcW w:w="423" w:type="dxa"/>
            <w:shd w:val="clear" w:color="auto" w:fill="CCFF66"/>
          </w:tcPr>
          <w:p w:rsidR="008A0598" w:rsidRPr="00C928FC" w:rsidRDefault="008A0598" w:rsidP="008B501D">
            <w:pPr>
              <w:pStyle w:val="NoSpacing"/>
              <w:rPr>
                <w:rFonts w:ascii="LCD Display Grid" w:hAnsi="LCD Display Grid"/>
                <w:b/>
              </w:rPr>
            </w:pPr>
          </w:p>
        </w:tc>
        <w:tc>
          <w:tcPr>
            <w:tcW w:w="423" w:type="dxa"/>
            <w:shd w:val="clear" w:color="auto" w:fill="CCFF66"/>
          </w:tcPr>
          <w:p w:rsidR="008A0598" w:rsidRPr="00C928FC" w:rsidRDefault="008A0598" w:rsidP="008B501D">
            <w:pPr>
              <w:pStyle w:val="NoSpacing"/>
              <w:rPr>
                <w:rFonts w:ascii="LCD Display Grid" w:hAnsi="LCD Display Grid"/>
                <w:b/>
              </w:rPr>
            </w:pPr>
          </w:p>
        </w:tc>
        <w:tc>
          <w:tcPr>
            <w:tcW w:w="422" w:type="dxa"/>
            <w:shd w:val="clear" w:color="auto" w:fill="CCFF66"/>
          </w:tcPr>
          <w:p w:rsidR="008A0598" w:rsidRPr="00C928FC" w:rsidRDefault="008A0598" w:rsidP="008B501D">
            <w:pPr>
              <w:pStyle w:val="NoSpacing"/>
              <w:rPr>
                <w:rFonts w:ascii="LCD Display Grid" w:hAnsi="LCD Display Grid"/>
                <w:b/>
              </w:rPr>
            </w:pPr>
          </w:p>
        </w:tc>
        <w:tc>
          <w:tcPr>
            <w:tcW w:w="422" w:type="dxa"/>
            <w:shd w:val="clear" w:color="auto" w:fill="CCFF66"/>
          </w:tcPr>
          <w:p w:rsidR="008A0598" w:rsidRPr="00C928FC" w:rsidRDefault="008A0598" w:rsidP="008B501D">
            <w:pPr>
              <w:pStyle w:val="NoSpacing"/>
              <w:rPr>
                <w:rFonts w:ascii="LCD Display Grid" w:hAnsi="LCD Display Grid"/>
                <w:b/>
              </w:rPr>
            </w:pPr>
          </w:p>
        </w:tc>
        <w:tc>
          <w:tcPr>
            <w:tcW w:w="422" w:type="dxa"/>
            <w:shd w:val="clear" w:color="auto" w:fill="CCFF66"/>
          </w:tcPr>
          <w:p w:rsidR="008A0598" w:rsidRPr="00C928FC" w:rsidRDefault="008A0598" w:rsidP="008B501D">
            <w:pPr>
              <w:pStyle w:val="NoSpacing"/>
              <w:rPr>
                <w:rFonts w:ascii="LCD Display Grid" w:hAnsi="LCD Display Grid"/>
                <w:b/>
              </w:rPr>
            </w:pPr>
          </w:p>
        </w:tc>
        <w:tc>
          <w:tcPr>
            <w:tcW w:w="422" w:type="dxa"/>
            <w:shd w:val="clear" w:color="auto" w:fill="CCFF66"/>
          </w:tcPr>
          <w:p w:rsidR="008A0598" w:rsidRPr="00C928FC" w:rsidRDefault="00EA16F2" w:rsidP="008B501D">
            <w:pPr>
              <w:pStyle w:val="NoSpacing"/>
              <w:rPr>
                <w:rFonts w:ascii="LCD Display Grid" w:hAnsi="LCD Display Grid"/>
                <w:b/>
              </w:rPr>
            </w:pPr>
            <w:r>
              <w:rPr>
                <w:rFonts w:ascii="LCD Display Grid" w:hAnsi="LCD Display Grid"/>
                <w:b/>
              </w:rPr>
              <w:t>a</w:t>
            </w:r>
          </w:p>
        </w:tc>
        <w:tc>
          <w:tcPr>
            <w:tcW w:w="422" w:type="dxa"/>
            <w:shd w:val="clear" w:color="auto" w:fill="CCFF66"/>
          </w:tcPr>
          <w:p w:rsidR="008A0598" w:rsidRPr="00C928FC" w:rsidRDefault="00EA16F2" w:rsidP="008B501D">
            <w:pPr>
              <w:pStyle w:val="NoSpacing"/>
              <w:rPr>
                <w:rFonts w:ascii="LCD Display Grid" w:hAnsi="LCD Display Grid"/>
                <w:b/>
              </w:rPr>
            </w:pPr>
            <w:r>
              <w:rPr>
                <w:rFonts w:ascii="LCD Display Grid" w:hAnsi="LCD Display Grid"/>
                <w:b/>
              </w:rPr>
              <w:t>,</w:t>
            </w:r>
          </w:p>
        </w:tc>
        <w:tc>
          <w:tcPr>
            <w:tcW w:w="421" w:type="dxa"/>
            <w:shd w:val="clear" w:color="auto" w:fill="CCFF66"/>
          </w:tcPr>
          <w:p w:rsidR="008A0598" w:rsidRPr="00C928FC" w:rsidRDefault="00EA16F2" w:rsidP="008B501D">
            <w:pPr>
              <w:pStyle w:val="NoSpacing"/>
              <w:rPr>
                <w:rFonts w:ascii="LCD Display Grid" w:hAnsi="LCD Display Grid"/>
                <w:b/>
              </w:rPr>
            </w:pPr>
            <w:r>
              <w:rPr>
                <w:rFonts w:ascii="LCD Display Grid" w:hAnsi="LCD Display Grid"/>
                <w:b/>
              </w:rPr>
              <w:t>b</w:t>
            </w:r>
          </w:p>
        </w:tc>
        <w:tc>
          <w:tcPr>
            <w:tcW w:w="440" w:type="dxa"/>
            <w:shd w:val="clear" w:color="auto" w:fill="CCFF66"/>
          </w:tcPr>
          <w:p w:rsidR="008A0598" w:rsidRPr="00C928FC" w:rsidRDefault="00EA16F2" w:rsidP="008B501D">
            <w:pPr>
              <w:pStyle w:val="NoSpacing"/>
              <w:rPr>
                <w:rFonts w:ascii="LCD Display Grid" w:hAnsi="LCD Display Grid"/>
                <w:b/>
              </w:rPr>
            </w:pPr>
            <w:r>
              <w:rPr>
                <w:rFonts w:ascii="LCD Display Grid" w:hAnsi="LCD Display Grid"/>
                <w:b/>
              </w:rPr>
              <w:t>c</w:t>
            </w: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EA16F2" w:rsidP="008B501D">
            <w:pPr>
              <w:pStyle w:val="NoSpacing"/>
              <w:rPr>
                <w:rFonts w:ascii="LCD Display Grid" w:hAnsi="LCD Display Grid"/>
                <w:b/>
              </w:rPr>
            </w:pPr>
            <w:r>
              <w:rPr>
                <w:rFonts w:ascii="LCD Display Grid" w:hAnsi="LCD Display Grid"/>
                <w:b/>
              </w:rPr>
              <w:t>k</w:t>
            </w:r>
          </w:p>
        </w:tc>
        <w:tc>
          <w:tcPr>
            <w:tcW w:w="440" w:type="dxa"/>
            <w:shd w:val="clear" w:color="auto" w:fill="CCFF66"/>
          </w:tcPr>
          <w:p w:rsidR="008A0598" w:rsidRPr="00C928FC" w:rsidRDefault="00EA16F2" w:rsidP="008B501D">
            <w:pPr>
              <w:pStyle w:val="NoSpacing"/>
              <w:rPr>
                <w:rFonts w:ascii="LCD Display Grid" w:hAnsi="LCD Display Grid"/>
                <w:b/>
              </w:rPr>
            </w:pPr>
            <w:r>
              <w:rPr>
                <w:rFonts w:ascii="LCD Display Grid" w:hAnsi="LCD Display Grid"/>
                <w:b/>
              </w:rPr>
              <w:t>V</w:t>
            </w: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r>
      <w:tr w:rsidR="008A0598" w:rsidTr="008B501D">
        <w:tc>
          <w:tcPr>
            <w:tcW w:w="423" w:type="dxa"/>
            <w:shd w:val="clear" w:color="auto" w:fill="BFBFBF" w:themeFill="background1" w:themeFillShade="BF"/>
          </w:tcPr>
          <w:p w:rsidR="008A0598" w:rsidRDefault="008A0598" w:rsidP="008B501D">
            <w:pPr>
              <w:pStyle w:val="NoSpacing"/>
            </w:pPr>
            <w:r>
              <w:t>4</w:t>
            </w:r>
          </w:p>
        </w:tc>
        <w:tc>
          <w:tcPr>
            <w:tcW w:w="422" w:type="dxa"/>
            <w:shd w:val="clear" w:color="auto" w:fill="CCFF66"/>
          </w:tcPr>
          <w:p w:rsidR="008A0598" w:rsidRPr="00C928FC" w:rsidRDefault="008A0598" w:rsidP="008B501D">
            <w:pPr>
              <w:pStyle w:val="NoSpacing"/>
              <w:rPr>
                <w:rFonts w:ascii="LCD Display Grid" w:hAnsi="LCD Display Grid"/>
                <w:b/>
              </w:rPr>
            </w:pPr>
          </w:p>
        </w:tc>
        <w:tc>
          <w:tcPr>
            <w:tcW w:w="423" w:type="dxa"/>
            <w:shd w:val="clear" w:color="auto" w:fill="CCFF66"/>
          </w:tcPr>
          <w:p w:rsidR="008A0598" w:rsidRPr="00C928FC" w:rsidRDefault="008A0598" w:rsidP="008B501D">
            <w:pPr>
              <w:pStyle w:val="NoSpacing"/>
              <w:rPr>
                <w:rFonts w:ascii="LCD Display Grid" w:hAnsi="LCD Display Grid"/>
                <w:b/>
              </w:rPr>
            </w:pPr>
          </w:p>
        </w:tc>
        <w:tc>
          <w:tcPr>
            <w:tcW w:w="423" w:type="dxa"/>
            <w:shd w:val="clear" w:color="auto" w:fill="CCFF66"/>
          </w:tcPr>
          <w:p w:rsidR="008A0598" w:rsidRPr="00C928FC" w:rsidRDefault="00EA16F2" w:rsidP="008B501D">
            <w:pPr>
              <w:pStyle w:val="NoSpacing"/>
              <w:rPr>
                <w:rFonts w:ascii="LCD Display Grid" w:hAnsi="LCD Display Grid"/>
                <w:b/>
              </w:rPr>
            </w:pPr>
            <w:r>
              <w:rPr>
                <w:rFonts w:ascii="LCD Display Grid" w:hAnsi="LCD Display Grid"/>
                <w:b/>
              </w:rPr>
              <w:t>H</w:t>
            </w:r>
          </w:p>
        </w:tc>
        <w:tc>
          <w:tcPr>
            <w:tcW w:w="422" w:type="dxa"/>
            <w:shd w:val="clear" w:color="auto" w:fill="CCFF66"/>
          </w:tcPr>
          <w:p w:rsidR="008A0598" w:rsidRPr="00C928FC" w:rsidRDefault="00EA16F2" w:rsidP="008B501D">
            <w:pPr>
              <w:pStyle w:val="NoSpacing"/>
              <w:rPr>
                <w:rFonts w:ascii="LCD Display Grid" w:hAnsi="LCD Display Grid"/>
                <w:b/>
              </w:rPr>
            </w:pPr>
            <w:r>
              <w:rPr>
                <w:rFonts w:ascii="LCD Display Grid" w:hAnsi="LCD Display Grid"/>
                <w:b/>
              </w:rPr>
              <w:t>i</w:t>
            </w:r>
          </w:p>
        </w:tc>
        <w:tc>
          <w:tcPr>
            <w:tcW w:w="422" w:type="dxa"/>
            <w:shd w:val="clear" w:color="auto" w:fill="CCFF66"/>
          </w:tcPr>
          <w:p w:rsidR="008A0598" w:rsidRPr="00C928FC" w:rsidRDefault="00EA16F2" w:rsidP="008B501D">
            <w:pPr>
              <w:pStyle w:val="NoSpacing"/>
              <w:rPr>
                <w:rFonts w:ascii="LCD Display Grid" w:hAnsi="LCD Display Grid"/>
                <w:b/>
              </w:rPr>
            </w:pPr>
            <w:r>
              <w:rPr>
                <w:rFonts w:ascii="LCD Display Grid" w:hAnsi="LCD Display Grid"/>
                <w:b/>
              </w:rPr>
              <w:t>t</w:t>
            </w:r>
          </w:p>
        </w:tc>
        <w:tc>
          <w:tcPr>
            <w:tcW w:w="422" w:type="dxa"/>
            <w:shd w:val="clear" w:color="auto" w:fill="CCFF66"/>
          </w:tcPr>
          <w:p w:rsidR="008A0598" w:rsidRPr="00C928FC" w:rsidRDefault="008A0598" w:rsidP="008B501D">
            <w:pPr>
              <w:pStyle w:val="NoSpacing"/>
              <w:rPr>
                <w:rFonts w:ascii="LCD Display Grid" w:hAnsi="LCD Display Grid"/>
                <w:b/>
              </w:rPr>
            </w:pPr>
          </w:p>
        </w:tc>
        <w:tc>
          <w:tcPr>
            <w:tcW w:w="422" w:type="dxa"/>
            <w:shd w:val="clear" w:color="auto" w:fill="CCFF66"/>
          </w:tcPr>
          <w:p w:rsidR="008A0598" w:rsidRPr="00C928FC" w:rsidRDefault="00EA16F2" w:rsidP="008B501D">
            <w:pPr>
              <w:pStyle w:val="NoSpacing"/>
              <w:rPr>
                <w:rFonts w:ascii="LCD Display Grid" w:hAnsi="LCD Display Grid"/>
                <w:b/>
              </w:rPr>
            </w:pPr>
            <w:r>
              <w:rPr>
                <w:rFonts w:ascii="LCD Display Grid" w:hAnsi="LCD Display Grid"/>
                <w:b/>
              </w:rPr>
              <w:t>E</w:t>
            </w:r>
          </w:p>
        </w:tc>
        <w:tc>
          <w:tcPr>
            <w:tcW w:w="422" w:type="dxa"/>
            <w:shd w:val="clear" w:color="auto" w:fill="CCFF66"/>
          </w:tcPr>
          <w:p w:rsidR="008A0598" w:rsidRPr="00C928FC" w:rsidRDefault="00EA16F2" w:rsidP="008B501D">
            <w:pPr>
              <w:pStyle w:val="NoSpacing"/>
              <w:rPr>
                <w:rFonts w:ascii="LCD Display Grid" w:hAnsi="LCD Display Grid"/>
                <w:b/>
              </w:rPr>
            </w:pPr>
            <w:r>
              <w:rPr>
                <w:rFonts w:ascii="LCD Display Grid" w:hAnsi="LCD Display Grid"/>
                <w:b/>
              </w:rPr>
              <w:t>S</w:t>
            </w:r>
          </w:p>
        </w:tc>
        <w:tc>
          <w:tcPr>
            <w:tcW w:w="421" w:type="dxa"/>
            <w:shd w:val="clear" w:color="auto" w:fill="CCFF66"/>
          </w:tcPr>
          <w:p w:rsidR="008A0598" w:rsidRPr="00C928FC" w:rsidRDefault="00EA16F2" w:rsidP="008B501D">
            <w:pPr>
              <w:pStyle w:val="NoSpacing"/>
              <w:rPr>
                <w:rFonts w:ascii="LCD Display Grid" w:hAnsi="LCD Display Grid"/>
                <w:b/>
              </w:rPr>
            </w:pPr>
            <w:r>
              <w:rPr>
                <w:rFonts w:ascii="LCD Display Grid" w:hAnsi="LCD Display Grid"/>
                <w:b/>
              </w:rPr>
              <w:t>C</w:t>
            </w: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EA16F2" w:rsidP="008B501D">
            <w:pPr>
              <w:pStyle w:val="NoSpacing"/>
              <w:rPr>
                <w:rFonts w:ascii="LCD Display Grid" w:hAnsi="LCD Display Grid"/>
                <w:b/>
              </w:rPr>
            </w:pPr>
            <w:r>
              <w:rPr>
                <w:rFonts w:ascii="LCD Display Grid" w:hAnsi="LCD Display Grid"/>
                <w:b/>
              </w:rPr>
              <w:t>t</w:t>
            </w:r>
          </w:p>
        </w:tc>
        <w:tc>
          <w:tcPr>
            <w:tcW w:w="440" w:type="dxa"/>
            <w:shd w:val="clear" w:color="auto" w:fill="CCFF66"/>
          </w:tcPr>
          <w:p w:rsidR="008A0598" w:rsidRPr="00C928FC" w:rsidRDefault="00EA16F2" w:rsidP="008B501D">
            <w:pPr>
              <w:pStyle w:val="NoSpacing"/>
              <w:rPr>
                <w:rFonts w:ascii="LCD Display Grid" w:hAnsi="LCD Display Grid"/>
                <w:b/>
              </w:rPr>
            </w:pPr>
            <w:r>
              <w:rPr>
                <w:rFonts w:ascii="LCD Display Grid" w:hAnsi="LCD Display Grid"/>
                <w:b/>
              </w:rPr>
              <w:t>o</w:t>
            </w: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EA16F2" w:rsidP="008B501D">
            <w:pPr>
              <w:pStyle w:val="NoSpacing"/>
              <w:rPr>
                <w:rFonts w:ascii="LCD Display Grid" w:hAnsi="LCD Display Grid"/>
                <w:b/>
              </w:rPr>
            </w:pPr>
            <w:r>
              <w:rPr>
                <w:rFonts w:ascii="LCD Display Grid" w:hAnsi="LCD Display Grid"/>
                <w:b/>
              </w:rPr>
              <w:t>s</w:t>
            </w:r>
          </w:p>
        </w:tc>
        <w:tc>
          <w:tcPr>
            <w:tcW w:w="440" w:type="dxa"/>
            <w:shd w:val="clear" w:color="auto" w:fill="CCFF66"/>
          </w:tcPr>
          <w:p w:rsidR="008A0598" w:rsidRPr="00C928FC" w:rsidRDefault="00EA16F2" w:rsidP="008B501D">
            <w:pPr>
              <w:pStyle w:val="NoSpacing"/>
              <w:rPr>
                <w:rFonts w:ascii="LCD Display Grid" w:hAnsi="LCD Display Grid"/>
                <w:b/>
              </w:rPr>
            </w:pPr>
            <w:r>
              <w:rPr>
                <w:rFonts w:ascii="LCD Display Grid" w:hAnsi="LCD Display Grid"/>
                <w:b/>
              </w:rPr>
              <w:t>t</w:t>
            </w:r>
          </w:p>
        </w:tc>
        <w:tc>
          <w:tcPr>
            <w:tcW w:w="440" w:type="dxa"/>
            <w:shd w:val="clear" w:color="auto" w:fill="CCFF66"/>
          </w:tcPr>
          <w:p w:rsidR="008A0598" w:rsidRPr="00C928FC" w:rsidRDefault="00EA16F2" w:rsidP="008B501D">
            <w:pPr>
              <w:pStyle w:val="NoSpacing"/>
              <w:rPr>
                <w:rFonts w:ascii="LCD Display Grid" w:hAnsi="LCD Display Grid"/>
                <w:b/>
              </w:rPr>
            </w:pPr>
            <w:r>
              <w:rPr>
                <w:rFonts w:ascii="LCD Display Grid" w:hAnsi="LCD Display Grid"/>
                <w:b/>
              </w:rPr>
              <w:t>o</w:t>
            </w:r>
          </w:p>
        </w:tc>
        <w:tc>
          <w:tcPr>
            <w:tcW w:w="440" w:type="dxa"/>
            <w:shd w:val="clear" w:color="auto" w:fill="CCFF66"/>
          </w:tcPr>
          <w:p w:rsidR="008A0598" w:rsidRPr="00C928FC" w:rsidRDefault="00EA16F2" w:rsidP="008B501D">
            <w:pPr>
              <w:pStyle w:val="NoSpacing"/>
              <w:rPr>
                <w:rFonts w:ascii="LCD Display Grid" w:hAnsi="LCD Display Grid"/>
                <w:b/>
              </w:rPr>
            </w:pPr>
            <w:r>
              <w:rPr>
                <w:rFonts w:ascii="LCD Display Grid" w:hAnsi="LCD Display Grid"/>
                <w:b/>
              </w:rPr>
              <w:t>p</w:t>
            </w: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r>
    </w:tbl>
    <w:p w:rsidR="008A0598" w:rsidRDefault="008A0598" w:rsidP="008A0598"/>
    <w:tbl>
      <w:tblPr>
        <w:tblStyle w:val="TableGrid"/>
        <w:tblW w:w="0" w:type="auto"/>
        <w:tblLook w:val="04A0" w:firstRow="1" w:lastRow="0" w:firstColumn="1" w:lastColumn="0" w:noHBand="0" w:noVBand="1"/>
      </w:tblPr>
      <w:tblGrid>
        <w:gridCol w:w="1413"/>
        <w:gridCol w:w="7654"/>
      </w:tblGrid>
      <w:tr w:rsidR="008A0598" w:rsidTr="008B501D">
        <w:tc>
          <w:tcPr>
            <w:tcW w:w="1413" w:type="dxa"/>
          </w:tcPr>
          <w:p w:rsidR="008A0598" w:rsidRDefault="00F5017F" w:rsidP="008B501D">
            <w:pPr>
              <w:pStyle w:val="NoSpacing"/>
              <w:rPr>
                <w:rFonts w:cstheme="minorHAnsi"/>
                <w:lang w:val="en-GB"/>
              </w:rPr>
            </w:pPr>
            <w:r>
              <w:rPr>
                <w:rFonts w:cstheme="minorHAnsi"/>
                <w:lang w:val="en-GB"/>
              </w:rPr>
              <w:t>X</w:t>
            </w:r>
          </w:p>
        </w:tc>
        <w:tc>
          <w:tcPr>
            <w:tcW w:w="7654" w:type="dxa"/>
          </w:tcPr>
          <w:p w:rsidR="008A0598" w:rsidRDefault="008A0598" w:rsidP="008B501D">
            <w:pPr>
              <w:pStyle w:val="NoSpacing"/>
              <w:rPr>
                <w:lang w:val="en-GB"/>
              </w:rPr>
            </w:pPr>
            <w:r>
              <w:rPr>
                <w:lang w:val="en-GB"/>
              </w:rPr>
              <w:t>Stop tesla repair action and return to tube repair menu</w:t>
            </w:r>
          </w:p>
        </w:tc>
      </w:tr>
      <w:tr w:rsidR="008A0598" w:rsidTr="008B501D">
        <w:tc>
          <w:tcPr>
            <w:tcW w:w="1413" w:type="dxa"/>
          </w:tcPr>
          <w:p w:rsidR="008A0598" w:rsidRDefault="008A0598" w:rsidP="008B501D">
            <w:pPr>
              <w:pStyle w:val="NoSpacing"/>
              <w:rPr>
                <w:rFonts w:cstheme="minorHAnsi"/>
                <w:lang w:val="en-GB"/>
              </w:rPr>
            </w:pPr>
            <w:r>
              <w:rPr>
                <w:rFonts w:cstheme="minorHAnsi"/>
                <w:lang w:val="en-GB"/>
              </w:rPr>
              <w:t>others</w:t>
            </w:r>
          </w:p>
        </w:tc>
        <w:tc>
          <w:tcPr>
            <w:tcW w:w="7654" w:type="dxa"/>
          </w:tcPr>
          <w:p w:rsidR="008A0598" w:rsidRDefault="008A0598" w:rsidP="008B501D">
            <w:pPr>
              <w:pStyle w:val="NoSpacing"/>
              <w:rPr>
                <w:lang w:val="en-GB"/>
              </w:rPr>
            </w:pPr>
            <w:r>
              <w:rPr>
                <w:lang w:val="en-GB"/>
              </w:rPr>
              <w:t>No function</w:t>
            </w:r>
          </w:p>
        </w:tc>
      </w:tr>
    </w:tbl>
    <w:p w:rsidR="008A0598" w:rsidRPr="00C32065" w:rsidRDefault="008A0598" w:rsidP="008A0598"/>
    <w:p w:rsidR="008A0598" w:rsidRPr="00BC4B92" w:rsidRDefault="008A0598" w:rsidP="008A0598"/>
    <w:p w:rsidR="00B02440" w:rsidRDefault="00B02440" w:rsidP="00B02440">
      <w:pPr>
        <w:pStyle w:val="Heading2"/>
      </w:pPr>
      <w:bookmarkStart w:id="87" w:name="_Toc492547817"/>
      <w:r>
        <w:lastRenderedPageBreak/>
        <w:t>Operator Menu</w:t>
      </w:r>
      <w:bookmarkEnd w:id="87"/>
    </w:p>
    <w:p w:rsidR="00AA00C8" w:rsidRDefault="00AA00C8" w:rsidP="00AA00C8">
      <w:pPr>
        <w:pStyle w:val="Heading3"/>
      </w:pPr>
      <w:bookmarkStart w:id="88" w:name="_Toc492547818"/>
      <w:r>
        <w:t>Password protection</w:t>
      </w:r>
      <w:bookmarkEnd w:id="88"/>
    </w:p>
    <w:p w:rsidR="006C1D85" w:rsidRPr="006C1D85" w:rsidRDefault="006C1D85" w:rsidP="006C1D85">
      <w:pPr>
        <w:pStyle w:val="Heading4"/>
      </w:pPr>
      <w:r>
        <w:t>Password insertion screen</w:t>
      </w:r>
    </w:p>
    <w:p w:rsidR="00AA00C8" w:rsidRDefault="00AA00C8" w:rsidP="00AA00C8">
      <w:r>
        <w:t>The operator menu is password protected. Prior to entering, the user must enter the password.</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AA00C8" w:rsidTr="00E41B46">
        <w:tc>
          <w:tcPr>
            <w:tcW w:w="423" w:type="dxa"/>
            <w:shd w:val="clear" w:color="auto" w:fill="BFBFBF" w:themeFill="background1" w:themeFillShade="BF"/>
          </w:tcPr>
          <w:p w:rsidR="00AA00C8" w:rsidRDefault="00AA00C8" w:rsidP="00E41B46">
            <w:pPr>
              <w:pStyle w:val="NoSpacing"/>
            </w:pPr>
            <w:r>
              <w:t>/</w:t>
            </w:r>
          </w:p>
        </w:tc>
        <w:tc>
          <w:tcPr>
            <w:tcW w:w="422" w:type="dxa"/>
            <w:shd w:val="clear" w:color="auto" w:fill="BFBFBF" w:themeFill="background1" w:themeFillShade="BF"/>
          </w:tcPr>
          <w:p w:rsidR="00AA00C8" w:rsidRDefault="00AA00C8" w:rsidP="00E41B46">
            <w:pPr>
              <w:pStyle w:val="NoSpacing"/>
            </w:pPr>
            <w:r>
              <w:t>1</w:t>
            </w:r>
          </w:p>
        </w:tc>
        <w:tc>
          <w:tcPr>
            <w:tcW w:w="423" w:type="dxa"/>
            <w:shd w:val="clear" w:color="auto" w:fill="BFBFBF" w:themeFill="background1" w:themeFillShade="BF"/>
          </w:tcPr>
          <w:p w:rsidR="00AA00C8" w:rsidRDefault="00AA00C8" w:rsidP="00E41B46">
            <w:pPr>
              <w:pStyle w:val="NoSpacing"/>
            </w:pPr>
            <w:r>
              <w:t>2</w:t>
            </w:r>
          </w:p>
        </w:tc>
        <w:tc>
          <w:tcPr>
            <w:tcW w:w="423" w:type="dxa"/>
            <w:shd w:val="clear" w:color="auto" w:fill="BFBFBF" w:themeFill="background1" w:themeFillShade="BF"/>
          </w:tcPr>
          <w:p w:rsidR="00AA00C8" w:rsidRDefault="00AA00C8" w:rsidP="00E41B46">
            <w:pPr>
              <w:pStyle w:val="NoSpacing"/>
            </w:pPr>
            <w:r>
              <w:t>3</w:t>
            </w:r>
          </w:p>
        </w:tc>
        <w:tc>
          <w:tcPr>
            <w:tcW w:w="422" w:type="dxa"/>
            <w:shd w:val="clear" w:color="auto" w:fill="BFBFBF" w:themeFill="background1" w:themeFillShade="BF"/>
          </w:tcPr>
          <w:p w:rsidR="00AA00C8" w:rsidRDefault="00AA00C8" w:rsidP="00E41B46">
            <w:pPr>
              <w:pStyle w:val="NoSpacing"/>
            </w:pPr>
            <w:r>
              <w:t>4</w:t>
            </w:r>
          </w:p>
        </w:tc>
        <w:tc>
          <w:tcPr>
            <w:tcW w:w="422" w:type="dxa"/>
            <w:shd w:val="clear" w:color="auto" w:fill="BFBFBF" w:themeFill="background1" w:themeFillShade="BF"/>
          </w:tcPr>
          <w:p w:rsidR="00AA00C8" w:rsidRDefault="00AA00C8" w:rsidP="00E41B46">
            <w:pPr>
              <w:pStyle w:val="NoSpacing"/>
            </w:pPr>
            <w:r>
              <w:t>5</w:t>
            </w:r>
          </w:p>
        </w:tc>
        <w:tc>
          <w:tcPr>
            <w:tcW w:w="422" w:type="dxa"/>
            <w:shd w:val="clear" w:color="auto" w:fill="BFBFBF" w:themeFill="background1" w:themeFillShade="BF"/>
          </w:tcPr>
          <w:p w:rsidR="00AA00C8" w:rsidRDefault="00AA00C8" w:rsidP="00E41B46">
            <w:pPr>
              <w:pStyle w:val="NoSpacing"/>
            </w:pPr>
            <w:r>
              <w:t>6</w:t>
            </w:r>
          </w:p>
        </w:tc>
        <w:tc>
          <w:tcPr>
            <w:tcW w:w="422" w:type="dxa"/>
            <w:shd w:val="clear" w:color="auto" w:fill="BFBFBF" w:themeFill="background1" w:themeFillShade="BF"/>
          </w:tcPr>
          <w:p w:rsidR="00AA00C8" w:rsidRDefault="00AA00C8" w:rsidP="00E41B46">
            <w:pPr>
              <w:pStyle w:val="NoSpacing"/>
            </w:pPr>
            <w:r>
              <w:t>7</w:t>
            </w:r>
          </w:p>
        </w:tc>
        <w:tc>
          <w:tcPr>
            <w:tcW w:w="422" w:type="dxa"/>
            <w:shd w:val="clear" w:color="auto" w:fill="BFBFBF" w:themeFill="background1" w:themeFillShade="BF"/>
          </w:tcPr>
          <w:p w:rsidR="00AA00C8" w:rsidRDefault="00AA00C8" w:rsidP="00E41B46">
            <w:pPr>
              <w:pStyle w:val="NoSpacing"/>
            </w:pPr>
            <w:r>
              <w:t>8</w:t>
            </w:r>
          </w:p>
        </w:tc>
        <w:tc>
          <w:tcPr>
            <w:tcW w:w="421" w:type="dxa"/>
            <w:shd w:val="clear" w:color="auto" w:fill="BFBFBF" w:themeFill="background1" w:themeFillShade="BF"/>
          </w:tcPr>
          <w:p w:rsidR="00AA00C8" w:rsidRDefault="00AA00C8" w:rsidP="00E41B46">
            <w:pPr>
              <w:pStyle w:val="NoSpacing"/>
            </w:pPr>
            <w:r>
              <w:t>9</w:t>
            </w:r>
          </w:p>
        </w:tc>
        <w:tc>
          <w:tcPr>
            <w:tcW w:w="440" w:type="dxa"/>
            <w:shd w:val="clear" w:color="auto" w:fill="BFBFBF" w:themeFill="background1" w:themeFillShade="BF"/>
          </w:tcPr>
          <w:p w:rsidR="00AA00C8" w:rsidRDefault="00AA00C8" w:rsidP="00E41B46">
            <w:pPr>
              <w:pStyle w:val="NoSpacing"/>
            </w:pPr>
            <w:r>
              <w:t>10</w:t>
            </w:r>
          </w:p>
        </w:tc>
        <w:tc>
          <w:tcPr>
            <w:tcW w:w="440" w:type="dxa"/>
            <w:shd w:val="clear" w:color="auto" w:fill="BFBFBF" w:themeFill="background1" w:themeFillShade="BF"/>
          </w:tcPr>
          <w:p w:rsidR="00AA00C8" w:rsidRDefault="00AA00C8" w:rsidP="00E41B46">
            <w:pPr>
              <w:pStyle w:val="NoSpacing"/>
            </w:pPr>
            <w:r>
              <w:t>11</w:t>
            </w:r>
          </w:p>
        </w:tc>
        <w:tc>
          <w:tcPr>
            <w:tcW w:w="440" w:type="dxa"/>
            <w:shd w:val="clear" w:color="auto" w:fill="BFBFBF" w:themeFill="background1" w:themeFillShade="BF"/>
          </w:tcPr>
          <w:p w:rsidR="00AA00C8" w:rsidRDefault="00AA00C8" w:rsidP="00E41B46">
            <w:pPr>
              <w:pStyle w:val="NoSpacing"/>
            </w:pPr>
            <w:r>
              <w:t>12</w:t>
            </w:r>
          </w:p>
        </w:tc>
        <w:tc>
          <w:tcPr>
            <w:tcW w:w="440" w:type="dxa"/>
            <w:shd w:val="clear" w:color="auto" w:fill="BFBFBF" w:themeFill="background1" w:themeFillShade="BF"/>
          </w:tcPr>
          <w:p w:rsidR="00AA00C8" w:rsidRDefault="00AA00C8" w:rsidP="00E41B46">
            <w:pPr>
              <w:pStyle w:val="NoSpacing"/>
            </w:pPr>
            <w:r>
              <w:t>13</w:t>
            </w:r>
          </w:p>
        </w:tc>
        <w:tc>
          <w:tcPr>
            <w:tcW w:w="440" w:type="dxa"/>
            <w:shd w:val="clear" w:color="auto" w:fill="BFBFBF" w:themeFill="background1" w:themeFillShade="BF"/>
          </w:tcPr>
          <w:p w:rsidR="00AA00C8" w:rsidRDefault="00AA00C8" w:rsidP="00E41B46">
            <w:pPr>
              <w:pStyle w:val="NoSpacing"/>
            </w:pPr>
            <w:r>
              <w:t>14</w:t>
            </w:r>
          </w:p>
        </w:tc>
        <w:tc>
          <w:tcPr>
            <w:tcW w:w="440" w:type="dxa"/>
            <w:shd w:val="clear" w:color="auto" w:fill="BFBFBF" w:themeFill="background1" w:themeFillShade="BF"/>
          </w:tcPr>
          <w:p w:rsidR="00AA00C8" w:rsidRDefault="00AA00C8" w:rsidP="00E41B46">
            <w:pPr>
              <w:pStyle w:val="NoSpacing"/>
            </w:pPr>
            <w:r>
              <w:t>15</w:t>
            </w:r>
          </w:p>
        </w:tc>
        <w:tc>
          <w:tcPr>
            <w:tcW w:w="440" w:type="dxa"/>
            <w:shd w:val="clear" w:color="auto" w:fill="BFBFBF" w:themeFill="background1" w:themeFillShade="BF"/>
          </w:tcPr>
          <w:p w:rsidR="00AA00C8" w:rsidRDefault="00AA00C8" w:rsidP="00E41B46">
            <w:pPr>
              <w:pStyle w:val="NoSpacing"/>
            </w:pPr>
            <w:r>
              <w:t>16</w:t>
            </w:r>
          </w:p>
        </w:tc>
        <w:tc>
          <w:tcPr>
            <w:tcW w:w="440" w:type="dxa"/>
            <w:shd w:val="clear" w:color="auto" w:fill="BFBFBF" w:themeFill="background1" w:themeFillShade="BF"/>
          </w:tcPr>
          <w:p w:rsidR="00AA00C8" w:rsidRDefault="00AA00C8" w:rsidP="00E41B46">
            <w:pPr>
              <w:pStyle w:val="NoSpacing"/>
            </w:pPr>
            <w:r>
              <w:t>17</w:t>
            </w:r>
          </w:p>
        </w:tc>
        <w:tc>
          <w:tcPr>
            <w:tcW w:w="440" w:type="dxa"/>
            <w:shd w:val="clear" w:color="auto" w:fill="BFBFBF" w:themeFill="background1" w:themeFillShade="BF"/>
          </w:tcPr>
          <w:p w:rsidR="00AA00C8" w:rsidRDefault="00AA00C8" w:rsidP="00E41B46">
            <w:pPr>
              <w:pStyle w:val="NoSpacing"/>
            </w:pPr>
            <w:r>
              <w:t>18</w:t>
            </w:r>
          </w:p>
        </w:tc>
        <w:tc>
          <w:tcPr>
            <w:tcW w:w="440" w:type="dxa"/>
            <w:shd w:val="clear" w:color="auto" w:fill="BFBFBF" w:themeFill="background1" w:themeFillShade="BF"/>
          </w:tcPr>
          <w:p w:rsidR="00AA00C8" w:rsidRDefault="00AA00C8" w:rsidP="00E41B46">
            <w:pPr>
              <w:pStyle w:val="NoSpacing"/>
            </w:pPr>
            <w:r>
              <w:t>19</w:t>
            </w:r>
          </w:p>
        </w:tc>
        <w:tc>
          <w:tcPr>
            <w:tcW w:w="440" w:type="dxa"/>
            <w:shd w:val="clear" w:color="auto" w:fill="BFBFBF" w:themeFill="background1" w:themeFillShade="BF"/>
          </w:tcPr>
          <w:p w:rsidR="00AA00C8" w:rsidRDefault="00AA00C8" w:rsidP="00E41B46">
            <w:pPr>
              <w:pStyle w:val="NoSpacing"/>
            </w:pPr>
            <w:r>
              <w:t>20</w:t>
            </w:r>
          </w:p>
        </w:tc>
      </w:tr>
      <w:tr w:rsidR="00AA00C8" w:rsidTr="00E41B46">
        <w:tc>
          <w:tcPr>
            <w:tcW w:w="423" w:type="dxa"/>
            <w:shd w:val="clear" w:color="auto" w:fill="BFBFBF" w:themeFill="background1" w:themeFillShade="BF"/>
          </w:tcPr>
          <w:p w:rsidR="00AA00C8" w:rsidRDefault="00AA00C8" w:rsidP="00E41B46">
            <w:pPr>
              <w:pStyle w:val="NoSpacing"/>
            </w:pPr>
            <w:r>
              <w:t>1</w:t>
            </w: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3" w:type="dxa"/>
            <w:shd w:val="clear" w:color="auto" w:fill="CCFF66"/>
          </w:tcPr>
          <w:p w:rsidR="00AA00C8" w:rsidRPr="00C928FC" w:rsidRDefault="00AA00C8" w:rsidP="00E41B46">
            <w:pPr>
              <w:pStyle w:val="NoSpacing"/>
              <w:rPr>
                <w:rFonts w:ascii="LCD Display Grid" w:hAnsi="LCD Display Grid"/>
                <w:b/>
              </w:rPr>
            </w:pPr>
          </w:p>
        </w:tc>
        <w:tc>
          <w:tcPr>
            <w:tcW w:w="423"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O</w:t>
            </w:r>
          </w:p>
        </w:tc>
        <w:tc>
          <w:tcPr>
            <w:tcW w:w="422"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p</w:t>
            </w:r>
          </w:p>
        </w:tc>
        <w:tc>
          <w:tcPr>
            <w:tcW w:w="422"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e</w:t>
            </w:r>
          </w:p>
        </w:tc>
        <w:tc>
          <w:tcPr>
            <w:tcW w:w="422"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r</w:t>
            </w:r>
          </w:p>
        </w:tc>
        <w:tc>
          <w:tcPr>
            <w:tcW w:w="422"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a</w:t>
            </w:r>
          </w:p>
        </w:tc>
        <w:tc>
          <w:tcPr>
            <w:tcW w:w="421"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t</w:t>
            </w:r>
          </w:p>
        </w:tc>
        <w:tc>
          <w:tcPr>
            <w:tcW w:w="440"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o</w:t>
            </w:r>
          </w:p>
        </w:tc>
        <w:tc>
          <w:tcPr>
            <w:tcW w:w="440"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r</w:t>
            </w: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m</w:t>
            </w:r>
          </w:p>
        </w:tc>
        <w:tc>
          <w:tcPr>
            <w:tcW w:w="440"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e</w:t>
            </w:r>
          </w:p>
        </w:tc>
        <w:tc>
          <w:tcPr>
            <w:tcW w:w="440"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n</w:t>
            </w:r>
          </w:p>
        </w:tc>
        <w:tc>
          <w:tcPr>
            <w:tcW w:w="440"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u</w:t>
            </w: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r>
      <w:tr w:rsidR="00AA00C8" w:rsidTr="00E41B46">
        <w:tc>
          <w:tcPr>
            <w:tcW w:w="423" w:type="dxa"/>
            <w:shd w:val="clear" w:color="auto" w:fill="BFBFBF" w:themeFill="background1" w:themeFillShade="BF"/>
          </w:tcPr>
          <w:p w:rsidR="00AA00C8" w:rsidRDefault="00AA00C8" w:rsidP="00E41B46">
            <w:pPr>
              <w:pStyle w:val="NoSpacing"/>
            </w:pPr>
            <w:r>
              <w:t>2</w:t>
            </w: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3" w:type="dxa"/>
            <w:shd w:val="clear" w:color="auto" w:fill="CCFF66"/>
          </w:tcPr>
          <w:p w:rsidR="00AA00C8" w:rsidRPr="00C928FC" w:rsidRDefault="00AA00C8" w:rsidP="00E41B46">
            <w:pPr>
              <w:pStyle w:val="NoSpacing"/>
              <w:rPr>
                <w:rFonts w:ascii="LCD Display Grid" w:hAnsi="LCD Display Grid"/>
                <w:b/>
              </w:rPr>
            </w:pPr>
          </w:p>
        </w:tc>
        <w:tc>
          <w:tcPr>
            <w:tcW w:w="423"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1"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r>
      <w:tr w:rsidR="00AA00C8" w:rsidTr="00E41B46">
        <w:tc>
          <w:tcPr>
            <w:tcW w:w="423" w:type="dxa"/>
            <w:shd w:val="clear" w:color="auto" w:fill="BFBFBF" w:themeFill="background1" w:themeFillShade="BF"/>
          </w:tcPr>
          <w:p w:rsidR="00AA00C8" w:rsidRDefault="00AA00C8" w:rsidP="00E41B46">
            <w:pPr>
              <w:pStyle w:val="NoSpacing"/>
            </w:pPr>
            <w:r>
              <w:t>3</w:t>
            </w: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3" w:type="dxa"/>
            <w:shd w:val="clear" w:color="auto" w:fill="CCFF66"/>
          </w:tcPr>
          <w:p w:rsidR="00AA00C8" w:rsidRPr="00C928FC" w:rsidRDefault="00AA00C8" w:rsidP="00E41B46">
            <w:pPr>
              <w:pStyle w:val="NoSpacing"/>
              <w:rPr>
                <w:rFonts w:ascii="LCD Display Grid" w:hAnsi="LCD Display Grid"/>
                <w:b/>
              </w:rPr>
            </w:pPr>
          </w:p>
        </w:tc>
        <w:tc>
          <w:tcPr>
            <w:tcW w:w="423"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I</w:t>
            </w:r>
          </w:p>
        </w:tc>
        <w:tc>
          <w:tcPr>
            <w:tcW w:w="422"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n</w:t>
            </w:r>
          </w:p>
        </w:tc>
        <w:tc>
          <w:tcPr>
            <w:tcW w:w="422"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s</w:t>
            </w:r>
          </w:p>
        </w:tc>
        <w:tc>
          <w:tcPr>
            <w:tcW w:w="421"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e</w:t>
            </w:r>
          </w:p>
        </w:tc>
        <w:tc>
          <w:tcPr>
            <w:tcW w:w="440"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r</w:t>
            </w:r>
          </w:p>
        </w:tc>
        <w:tc>
          <w:tcPr>
            <w:tcW w:w="440"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t</w:t>
            </w: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P</w:t>
            </w:r>
          </w:p>
        </w:tc>
        <w:tc>
          <w:tcPr>
            <w:tcW w:w="440"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I</w:t>
            </w:r>
          </w:p>
        </w:tc>
        <w:tc>
          <w:tcPr>
            <w:tcW w:w="440"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N</w:t>
            </w: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r>
      <w:tr w:rsidR="00AA00C8" w:rsidTr="00E41B46">
        <w:tc>
          <w:tcPr>
            <w:tcW w:w="423" w:type="dxa"/>
            <w:shd w:val="clear" w:color="auto" w:fill="BFBFBF" w:themeFill="background1" w:themeFillShade="BF"/>
          </w:tcPr>
          <w:p w:rsidR="00AA00C8" w:rsidRDefault="00AA00C8" w:rsidP="00E41B46">
            <w:pPr>
              <w:pStyle w:val="NoSpacing"/>
            </w:pPr>
            <w:r>
              <w:t>4</w:t>
            </w: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3" w:type="dxa"/>
            <w:shd w:val="clear" w:color="auto" w:fill="CCFF66"/>
          </w:tcPr>
          <w:p w:rsidR="00AA00C8" w:rsidRPr="00C928FC" w:rsidRDefault="00AA00C8" w:rsidP="00E41B46">
            <w:pPr>
              <w:pStyle w:val="NoSpacing"/>
              <w:rPr>
                <w:rFonts w:ascii="LCD Display Grid" w:hAnsi="LCD Display Grid"/>
                <w:b/>
              </w:rPr>
            </w:pPr>
          </w:p>
        </w:tc>
        <w:tc>
          <w:tcPr>
            <w:tcW w:w="423"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1" w:type="dxa"/>
            <w:shd w:val="clear" w:color="auto" w:fill="CCFF66"/>
          </w:tcPr>
          <w:p w:rsidR="00AA00C8" w:rsidRPr="00C928FC" w:rsidRDefault="00AA5101" w:rsidP="00E41B46">
            <w:pPr>
              <w:pStyle w:val="NoSpacing"/>
              <w:rPr>
                <w:rFonts w:ascii="LCD Display Grid" w:hAnsi="LCD Display Grid"/>
                <w:b/>
              </w:rPr>
            </w:pPr>
            <w:r>
              <w:rPr>
                <w:rFonts w:ascii="LCD Display Grid" w:hAnsi="LCD Display Grid"/>
                <w:b/>
              </w:rPr>
              <w:t>-</w:t>
            </w:r>
          </w:p>
        </w:tc>
        <w:tc>
          <w:tcPr>
            <w:tcW w:w="440" w:type="dxa"/>
            <w:shd w:val="clear" w:color="auto" w:fill="CCFF66"/>
          </w:tcPr>
          <w:p w:rsidR="00AA00C8" w:rsidRPr="00C928FC" w:rsidRDefault="00AA5101" w:rsidP="00E41B46">
            <w:pPr>
              <w:pStyle w:val="NoSpacing"/>
              <w:rPr>
                <w:rFonts w:ascii="LCD Display Grid" w:hAnsi="LCD Display Grid"/>
                <w:b/>
              </w:rPr>
            </w:pPr>
            <w:r>
              <w:rPr>
                <w:rFonts w:ascii="LCD Display Grid" w:hAnsi="LCD Display Grid"/>
                <w:b/>
              </w:rPr>
              <w:t>-</w:t>
            </w:r>
          </w:p>
        </w:tc>
        <w:tc>
          <w:tcPr>
            <w:tcW w:w="440" w:type="dxa"/>
            <w:shd w:val="clear" w:color="auto" w:fill="CCFF66"/>
          </w:tcPr>
          <w:p w:rsidR="00AA00C8" w:rsidRPr="00C928FC" w:rsidRDefault="00AA5101" w:rsidP="00E41B46">
            <w:pPr>
              <w:pStyle w:val="NoSpacing"/>
              <w:rPr>
                <w:rFonts w:ascii="LCD Display Grid" w:hAnsi="LCD Display Grid"/>
                <w:b/>
              </w:rPr>
            </w:pPr>
            <w:r>
              <w:rPr>
                <w:rFonts w:ascii="LCD Display Grid" w:hAnsi="LCD Display Grid"/>
                <w:b/>
              </w:rPr>
              <w:t>-</w:t>
            </w:r>
          </w:p>
        </w:tc>
        <w:tc>
          <w:tcPr>
            <w:tcW w:w="440" w:type="dxa"/>
            <w:shd w:val="clear" w:color="auto" w:fill="CCFF66"/>
          </w:tcPr>
          <w:p w:rsidR="00AA00C8" w:rsidRPr="00C928FC" w:rsidRDefault="00AA5101" w:rsidP="00E41B46">
            <w:pPr>
              <w:pStyle w:val="NoSpacing"/>
              <w:rPr>
                <w:rFonts w:ascii="LCD Display Grid" w:hAnsi="LCD Display Grid"/>
                <w:b/>
              </w:rPr>
            </w:pPr>
            <w:r>
              <w:rPr>
                <w:rFonts w:ascii="LCD Display Grid" w:hAnsi="LCD Display Grid"/>
                <w:b/>
              </w:rPr>
              <w:t>-</w:t>
            </w: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r>
    </w:tbl>
    <w:p w:rsidR="00AA00C8" w:rsidRDefault="00AA00C8" w:rsidP="00AA00C8"/>
    <w:tbl>
      <w:tblPr>
        <w:tblStyle w:val="TableGrid"/>
        <w:tblW w:w="0" w:type="auto"/>
        <w:tblLook w:val="04A0" w:firstRow="1" w:lastRow="0" w:firstColumn="1" w:lastColumn="0" w:noHBand="0" w:noVBand="1"/>
      </w:tblPr>
      <w:tblGrid>
        <w:gridCol w:w="1413"/>
        <w:gridCol w:w="7654"/>
      </w:tblGrid>
      <w:tr w:rsidR="00AA00C8" w:rsidTr="00E41B46">
        <w:tc>
          <w:tcPr>
            <w:tcW w:w="1413" w:type="dxa"/>
          </w:tcPr>
          <w:p w:rsidR="00AA00C8" w:rsidRDefault="00AA00C8" w:rsidP="00E41B46">
            <w:pPr>
              <w:pStyle w:val="NoSpacing"/>
              <w:rPr>
                <w:lang w:val="en-GB"/>
              </w:rPr>
            </w:pPr>
            <w:r>
              <w:rPr>
                <w:rFonts w:cstheme="minorHAnsi"/>
                <w:lang w:val="en-GB"/>
              </w:rPr>
              <w:t>0-9</w:t>
            </w:r>
          </w:p>
        </w:tc>
        <w:tc>
          <w:tcPr>
            <w:tcW w:w="7654" w:type="dxa"/>
          </w:tcPr>
          <w:p w:rsidR="00AA00C8" w:rsidRDefault="00AA00C8" w:rsidP="00E41B46">
            <w:pPr>
              <w:pStyle w:val="NoSpacing"/>
              <w:rPr>
                <w:lang w:val="en-GB"/>
              </w:rPr>
            </w:pPr>
            <w:r>
              <w:rPr>
                <w:lang w:val="en-GB"/>
              </w:rPr>
              <w:t>Insert number</w:t>
            </w:r>
          </w:p>
        </w:tc>
      </w:tr>
      <w:tr w:rsidR="00AA5101" w:rsidTr="00E41B46">
        <w:tc>
          <w:tcPr>
            <w:tcW w:w="1413" w:type="dxa"/>
          </w:tcPr>
          <w:p w:rsidR="00AA5101" w:rsidRDefault="00AA5101" w:rsidP="00AA5101">
            <w:pPr>
              <w:pStyle w:val="NoSpacing"/>
              <w:rPr>
                <w:lang w:val="en-GB"/>
              </w:rPr>
            </w:pPr>
            <w:r>
              <w:rPr>
                <w:rFonts w:cstheme="minorHAnsi"/>
                <w:lang w:val="en-GB"/>
              </w:rPr>
              <w:t>←</w:t>
            </w:r>
          </w:p>
        </w:tc>
        <w:tc>
          <w:tcPr>
            <w:tcW w:w="7654" w:type="dxa"/>
          </w:tcPr>
          <w:p w:rsidR="00AA5101" w:rsidRDefault="00AA5101" w:rsidP="00AA5101">
            <w:pPr>
              <w:pStyle w:val="NoSpacing"/>
              <w:rPr>
                <w:lang w:val="en-GB"/>
              </w:rPr>
            </w:pPr>
            <w:r>
              <w:rPr>
                <w:lang w:val="en-GB"/>
              </w:rPr>
              <w:t>Backspace – delete last entered digit</w:t>
            </w:r>
          </w:p>
        </w:tc>
      </w:tr>
      <w:tr w:rsidR="00AA5101" w:rsidTr="00E41B46">
        <w:tc>
          <w:tcPr>
            <w:tcW w:w="1413" w:type="dxa"/>
          </w:tcPr>
          <w:p w:rsidR="00AA5101" w:rsidRDefault="00AA5101" w:rsidP="00AA5101">
            <w:pPr>
              <w:pStyle w:val="NoSpacing"/>
              <w:rPr>
                <w:rFonts w:cstheme="minorHAnsi"/>
                <w:lang w:val="en-GB"/>
              </w:rPr>
            </w:pPr>
            <w:r>
              <w:rPr>
                <w:rFonts w:cstheme="minorHAnsi"/>
                <w:lang w:val="en-GB"/>
              </w:rPr>
              <w:t>ENT</w:t>
            </w:r>
          </w:p>
        </w:tc>
        <w:tc>
          <w:tcPr>
            <w:tcW w:w="7654" w:type="dxa"/>
          </w:tcPr>
          <w:p w:rsidR="00AA5101" w:rsidRDefault="00AA5101" w:rsidP="00AA5101">
            <w:pPr>
              <w:pStyle w:val="NoSpacing"/>
              <w:rPr>
                <w:lang w:val="en-GB"/>
              </w:rPr>
            </w:pPr>
            <w:r>
              <w:rPr>
                <w:lang w:val="en-GB"/>
              </w:rPr>
              <w:t>Confirm inserted PIN</w:t>
            </w:r>
          </w:p>
        </w:tc>
      </w:tr>
      <w:tr w:rsidR="00AA5101" w:rsidTr="00E41B46">
        <w:tc>
          <w:tcPr>
            <w:tcW w:w="1413" w:type="dxa"/>
          </w:tcPr>
          <w:p w:rsidR="00AA5101" w:rsidRDefault="00AA5101" w:rsidP="00AA5101">
            <w:pPr>
              <w:pStyle w:val="NoSpacing"/>
              <w:rPr>
                <w:rFonts w:cstheme="minorHAnsi"/>
                <w:lang w:val="en-GB"/>
              </w:rPr>
            </w:pPr>
            <w:r>
              <w:rPr>
                <w:rFonts w:cstheme="minorHAnsi"/>
                <w:lang w:val="en-GB"/>
              </w:rPr>
              <w:t>X</w:t>
            </w:r>
          </w:p>
        </w:tc>
        <w:tc>
          <w:tcPr>
            <w:tcW w:w="7654" w:type="dxa"/>
          </w:tcPr>
          <w:p w:rsidR="00AA5101" w:rsidRDefault="00AA5101" w:rsidP="00AA5101">
            <w:pPr>
              <w:pStyle w:val="NoSpacing"/>
              <w:rPr>
                <w:lang w:val="en-GB"/>
              </w:rPr>
            </w:pPr>
            <w:r>
              <w:rPr>
                <w:lang w:val="en-GB"/>
              </w:rPr>
              <w:t>Return to main menu</w:t>
            </w:r>
          </w:p>
        </w:tc>
      </w:tr>
      <w:tr w:rsidR="00AA5101" w:rsidTr="00E41B46">
        <w:tc>
          <w:tcPr>
            <w:tcW w:w="1413" w:type="dxa"/>
          </w:tcPr>
          <w:p w:rsidR="00AA5101" w:rsidRDefault="00AA5101" w:rsidP="00AA5101">
            <w:pPr>
              <w:pStyle w:val="NoSpacing"/>
              <w:rPr>
                <w:rFonts w:cstheme="minorHAnsi"/>
                <w:lang w:val="en-GB"/>
              </w:rPr>
            </w:pPr>
            <w:r>
              <w:rPr>
                <w:rFonts w:cstheme="minorHAnsi"/>
                <w:lang w:val="en-GB"/>
              </w:rPr>
              <w:t>others</w:t>
            </w:r>
          </w:p>
        </w:tc>
        <w:tc>
          <w:tcPr>
            <w:tcW w:w="7654" w:type="dxa"/>
          </w:tcPr>
          <w:p w:rsidR="00AA5101" w:rsidRDefault="00AA5101" w:rsidP="00AA5101">
            <w:pPr>
              <w:pStyle w:val="NoSpacing"/>
              <w:rPr>
                <w:lang w:val="en-GB"/>
              </w:rPr>
            </w:pPr>
            <w:r>
              <w:rPr>
                <w:lang w:val="en-GB"/>
              </w:rPr>
              <w:t>No function</w:t>
            </w:r>
          </w:p>
        </w:tc>
      </w:tr>
    </w:tbl>
    <w:p w:rsidR="00AA00C8" w:rsidRDefault="00AA00C8" w:rsidP="00AA00C8"/>
    <w:p w:rsidR="00AA00C8" w:rsidRDefault="00AA00C8" w:rsidP="00AA00C8">
      <w:pPr>
        <w:pStyle w:val="Heading4"/>
      </w:pPr>
      <w:r>
        <w:t>Password accepted</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AA00C8" w:rsidTr="00E41B46">
        <w:tc>
          <w:tcPr>
            <w:tcW w:w="423" w:type="dxa"/>
            <w:shd w:val="clear" w:color="auto" w:fill="BFBFBF" w:themeFill="background1" w:themeFillShade="BF"/>
          </w:tcPr>
          <w:p w:rsidR="00AA00C8" w:rsidRDefault="00AA00C8" w:rsidP="00E41B46">
            <w:pPr>
              <w:pStyle w:val="NoSpacing"/>
            </w:pPr>
            <w:r>
              <w:t>/</w:t>
            </w:r>
          </w:p>
        </w:tc>
        <w:tc>
          <w:tcPr>
            <w:tcW w:w="422" w:type="dxa"/>
            <w:shd w:val="clear" w:color="auto" w:fill="BFBFBF" w:themeFill="background1" w:themeFillShade="BF"/>
          </w:tcPr>
          <w:p w:rsidR="00AA00C8" w:rsidRDefault="00AA00C8" w:rsidP="00E41B46">
            <w:pPr>
              <w:pStyle w:val="NoSpacing"/>
            </w:pPr>
            <w:r>
              <w:t>1</w:t>
            </w:r>
          </w:p>
        </w:tc>
        <w:tc>
          <w:tcPr>
            <w:tcW w:w="423" w:type="dxa"/>
            <w:shd w:val="clear" w:color="auto" w:fill="BFBFBF" w:themeFill="background1" w:themeFillShade="BF"/>
          </w:tcPr>
          <w:p w:rsidR="00AA00C8" w:rsidRDefault="00AA00C8" w:rsidP="00E41B46">
            <w:pPr>
              <w:pStyle w:val="NoSpacing"/>
            </w:pPr>
            <w:r>
              <w:t>2</w:t>
            </w:r>
          </w:p>
        </w:tc>
        <w:tc>
          <w:tcPr>
            <w:tcW w:w="423" w:type="dxa"/>
            <w:shd w:val="clear" w:color="auto" w:fill="BFBFBF" w:themeFill="background1" w:themeFillShade="BF"/>
          </w:tcPr>
          <w:p w:rsidR="00AA00C8" w:rsidRDefault="00AA00C8" w:rsidP="00E41B46">
            <w:pPr>
              <w:pStyle w:val="NoSpacing"/>
            </w:pPr>
            <w:r>
              <w:t>3</w:t>
            </w:r>
          </w:p>
        </w:tc>
        <w:tc>
          <w:tcPr>
            <w:tcW w:w="422" w:type="dxa"/>
            <w:shd w:val="clear" w:color="auto" w:fill="BFBFBF" w:themeFill="background1" w:themeFillShade="BF"/>
          </w:tcPr>
          <w:p w:rsidR="00AA00C8" w:rsidRDefault="00AA00C8" w:rsidP="00E41B46">
            <w:pPr>
              <w:pStyle w:val="NoSpacing"/>
            </w:pPr>
            <w:r>
              <w:t>4</w:t>
            </w:r>
          </w:p>
        </w:tc>
        <w:tc>
          <w:tcPr>
            <w:tcW w:w="422" w:type="dxa"/>
            <w:shd w:val="clear" w:color="auto" w:fill="BFBFBF" w:themeFill="background1" w:themeFillShade="BF"/>
          </w:tcPr>
          <w:p w:rsidR="00AA00C8" w:rsidRDefault="00AA00C8" w:rsidP="00E41B46">
            <w:pPr>
              <w:pStyle w:val="NoSpacing"/>
            </w:pPr>
            <w:r>
              <w:t>5</w:t>
            </w:r>
          </w:p>
        </w:tc>
        <w:tc>
          <w:tcPr>
            <w:tcW w:w="422" w:type="dxa"/>
            <w:shd w:val="clear" w:color="auto" w:fill="BFBFBF" w:themeFill="background1" w:themeFillShade="BF"/>
          </w:tcPr>
          <w:p w:rsidR="00AA00C8" w:rsidRDefault="00AA00C8" w:rsidP="00E41B46">
            <w:pPr>
              <w:pStyle w:val="NoSpacing"/>
            </w:pPr>
            <w:r>
              <w:t>6</w:t>
            </w:r>
          </w:p>
        </w:tc>
        <w:tc>
          <w:tcPr>
            <w:tcW w:w="422" w:type="dxa"/>
            <w:shd w:val="clear" w:color="auto" w:fill="BFBFBF" w:themeFill="background1" w:themeFillShade="BF"/>
          </w:tcPr>
          <w:p w:rsidR="00AA00C8" w:rsidRDefault="00AA00C8" w:rsidP="00E41B46">
            <w:pPr>
              <w:pStyle w:val="NoSpacing"/>
            </w:pPr>
            <w:r>
              <w:t>7</w:t>
            </w:r>
          </w:p>
        </w:tc>
        <w:tc>
          <w:tcPr>
            <w:tcW w:w="422" w:type="dxa"/>
            <w:shd w:val="clear" w:color="auto" w:fill="BFBFBF" w:themeFill="background1" w:themeFillShade="BF"/>
          </w:tcPr>
          <w:p w:rsidR="00AA00C8" w:rsidRDefault="00AA00C8" w:rsidP="00E41B46">
            <w:pPr>
              <w:pStyle w:val="NoSpacing"/>
            </w:pPr>
            <w:r>
              <w:t>8</w:t>
            </w:r>
          </w:p>
        </w:tc>
        <w:tc>
          <w:tcPr>
            <w:tcW w:w="421" w:type="dxa"/>
            <w:shd w:val="clear" w:color="auto" w:fill="BFBFBF" w:themeFill="background1" w:themeFillShade="BF"/>
          </w:tcPr>
          <w:p w:rsidR="00AA00C8" w:rsidRDefault="00AA00C8" w:rsidP="00E41B46">
            <w:pPr>
              <w:pStyle w:val="NoSpacing"/>
            </w:pPr>
            <w:r>
              <w:t>9</w:t>
            </w:r>
          </w:p>
        </w:tc>
        <w:tc>
          <w:tcPr>
            <w:tcW w:w="440" w:type="dxa"/>
            <w:shd w:val="clear" w:color="auto" w:fill="BFBFBF" w:themeFill="background1" w:themeFillShade="BF"/>
          </w:tcPr>
          <w:p w:rsidR="00AA00C8" w:rsidRDefault="00AA00C8" w:rsidP="00E41B46">
            <w:pPr>
              <w:pStyle w:val="NoSpacing"/>
            </w:pPr>
            <w:r>
              <w:t>10</w:t>
            </w:r>
          </w:p>
        </w:tc>
        <w:tc>
          <w:tcPr>
            <w:tcW w:w="440" w:type="dxa"/>
            <w:shd w:val="clear" w:color="auto" w:fill="BFBFBF" w:themeFill="background1" w:themeFillShade="BF"/>
          </w:tcPr>
          <w:p w:rsidR="00AA00C8" w:rsidRDefault="00AA00C8" w:rsidP="00E41B46">
            <w:pPr>
              <w:pStyle w:val="NoSpacing"/>
            </w:pPr>
            <w:r>
              <w:t>11</w:t>
            </w:r>
          </w:p>
        </w:tc>
        <w:tc>
          <w:tcPr>
            <w:tcW w:w="440" w:type="dxa"/>
            <w:shd w:val="clear" w:color="auto" w:fill="BFBFBF" w:themeFill="background1" w:themeFillShade="BF"/>
          </w:tcPr>
          <w:p w:rsidR="00AA00C8" w:rsidRDefault="00AA00C8" w:rsidP="00E41B46">
            <w:pPr>
              <w:pStyle w:val="NoSpacing"/>
            </w:pPr>
            <w:r>
              <w:t>12</w:t>
            </w:r>
          </w:p>
        </w:tc>
        <w:tc>
          <w:tcPr>
            <w:tcW w:w="440" w:type="dxa"/>
            <w:shd w:val="clear" w:color="auto" w:fill="BFBFBF" w:themeFill="background1" w:themeFillShade="BF"/>
          </w:tcPr>
          <w:p w:rsidR="00AA00C8" w:rsidRDefault="00AA00C8" w:rsidP="00E41B46">
            <w:pPr>
              <w:pStyle w:val="NoSpacing"/>
            </w:pPr>
            <w:r>
              <w:t>13</w:t>
            </w:r>
          </w:p>
        </w:tc>
        <w:tc>
          <w:tcPr>
            <w:tcW w:w="440" w:type="dxa"/>
            <w:shd w:val="clear" w:color="auto" w:fill="BFBFBF" w:themeFill="background1" w:themeFillShade="BF"/>
          </w:tcPr>
          <w:p w:rsidR="00AA00C8" w:rsidRDefault="00AA00C8" w:rsidP="00E41B46">
            <w:pPr>
              <w:pStyle w:val="NoSpacing"/>
            </w:pPr>
            <w:r>
              <w:t>14</w:t>
            </w:r>
          </w:p>
        </w:tc>
        <w:tc>
          <w:tcPr>
            <w:tcW w:w="440" w:type="dxa"/>
            <w:shd w:val="clear" w:color="auto" w:fill="BFBFBF" w:themeFill="background1" w:themeFillShade="BF"/>
          </w:tcPr>
          <w:p w:rsidR="00AA00C8" w:rsidRDefault="00AA00C8" w:rsidP="00E41B46">
            <w:pPr>
              <w:pStyle w:val="NoSpacing"/>
            </w:pPr>
            <w:r>
              <w:t>15</w:t>
            </w:r>
          </w:p>
        </w:tc>
        <w:tc>
          <w:tcPr>
            <w:tcW w:w="440" w:type="dxa"/>
            <w:shd w:val="clear" w:color="auto" w:fill="BFBFBF" w:themeFill="background1" w:themeFillShade="BF"/>
          </w:tcPr>
          <w:p w:rsidR="00AA00C8" w:rsidRDefault="00AA00C8" w:rsidP="00E41B46">
            <w:pPr>
              <w:pStyle w:val="NoSpacing"/>
            </w:pPr>
            <w:r>
              <w:t>16</w:t>
            </w:r>
          </w:p>
        </w:tc>
        <w:tc>
          <w:tcPr>
            <w:tcW w:w="440" w:type="dxa"/>
            <w:shd w:val="clear" w:color="auto" w:fill="BFBFBF" w:themeFill="background1" w:themeFillShade="BF"/>
          </w:tcPr>
          <w:p w:rsidR="00AA00C8" w:rsidRDefault="00AA00C8" w:rsidP="00E41B46">
            <w:pPr>
              <w:pStyle w:val="NoSpacing"/>
            </w:pPr>
            <w:r>
              <w:t>17</w:t>
            </w:r>
          </w:p>
        </w:tc>
        <w:tc>
          <w:tcPr>
            <w:tcW w:w="440" w:type="dxa"/>
            <w:shd w:val="clear" w:color="auto" w:fill="BFBFBF" w:themeFill="background1" w:themeFillShade="BF"/>
          </w:tcPr>
          <w:p w:rsidR="00AA00C8" w:rsidRDefault="00AA00C8" w:rsidP="00E41B46">
            <w:pPr>
              <w:pStyle w:val="NoSpacing"/>
            </w:pPr>
            <w:r>
              <w:t>18</w:t>
            </w:r>
          </w:p>
        </w:tc>
        <w:tc>
          <w:tcPr>
            <w:tcW w:w="440" w:type="dxa"/>
            <w:shd w:val="clear" w:color="auto" w:fill="BFBFBF" w:themeFill="background1" w:themeFillShade="BF"/>
          </w:tcPr>
          <w:p w:rsidR="00AA00C8" w:rsidRDefault="00AA00C8" w:rsidP="00E41B46">
            <w:pPr>
              <w:pStyle w:val="NoSpacing"/>
            </w:pPr>
            <w:r>
              <w:t>19</w:t>
            </w:r>
          </w:p>
        </w:tc>
        <w:tc>
          <w:tcPr>
            <w:tcW w:w="440" w:type="dxa"/>
            <w:shd w:val="clear" w:color="auto" w:fill="BFBFBF" w:themeFill="background1" w:themeFillShade="BF"/>
          </w:tcPr>
          <w:p w:rsidR="00AA00C8" w:rsidRDefault="00AA00C8" w:rsidP="00E41B46">
            <w:pPr>
              <w:pStyle w:val="NoSpacing"/>
            </w:pPr>
            <w:r>
              <w:t>20</w:t>
            </w:r>
          </w:p>
        </w:tc>
      </w:tr>
      <w:tr w:rsidR="00AA00C8" w:rsidTr="00E41B46">
        <w:tc>
          <w:tcPr>
            <w:tcW w:w="423" w:type="dxa"/>
            <w:shd w:val="clear" w:color="auto" w:fill="BFBFBF" w:themeFill="background1" w:themeFillShade="BF"/>
          </w:tcPr>
          <w:p w:rsidR="00AA00C8" w:rsidRDefault="00AA00C8" w:rsidP="00E41B46">
            <w:pPr>
              <w:pStyle w:val="NoSpacing"/>
            </w:pPr>
            <w:r>
              <w:t>1</w:t>
            </w: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3" w:type="dxa"/>
            <w:shd w:val="clear" w:color="auto" w:fill="CCFF66"/>
          </w:tcPr>
          <w:p w:rsidR="00AA00C8" w:rsidRPr="00C928FC" w:rsidRDefault="00AA00C8" w:rsidP="00E41B46">
            <w:pPr>
              <w:pStyle w:val="NoSpacing"/>
              <w:rPr>
                <w:rFonts w:ascii="LCD Display Grid" w:hAnsi="LCD Display Grid"/>
                <w:b/>
              </w:rPr>
            </w:pPr>
          </w:p>
        </w:tc>
        <w:tc>
          <w:tcPr>
            <w:tcW w:w="423"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O</w:t>
            </w:r>
          </w:p>
        </w:tc>
        <w:tc>
          <w:tcPr>
            <w:tcW w:w="422"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p</w:t>
            </w:r>
          </w:p>
        </w:tc>
        <w:tc>
          <w:tcPr>
            <w:tcW w:w="422"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e</w:t>
            </w:r>
          </w:p>
        </w:tc>
        <w:tc>
          <w:tcPr>
            <w:tcW w:w="422"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r</w:t>
            </w:r>
          </w:p>
        </w:tc>
        <w:tc>
          <w:tcPr>
            <w:tcW w:w="422"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a</w:t>
            </w:r>
          </w:p>
        </w:tc>
        <w:tc>
          <w:tcPr>
            <w:tcW w:w="421"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t</w:t>
            </w:r>
          </w:p>
        </w:tc>
        <w:tc>
          <w:tcPr>
            <w:tcW w:w="440"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o</w:t>
            </w:r>
          </w:p>
        </w:tc>
        <w:tc>
          <w:tcPr>
            <w:tcW w:w="440"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r</w:t>
            </w: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m</w:t>
            </w:r>
          </w:p>
        </w:tc>
        <w:tc>
          <w:tcPr>
            <w:tcW w:w="440"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e</w:t>
            </w:r>
          </w:p>
        </w:tc>
        <w:tc>
          <w:tcPr>
            <w:tcW w:w="440"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n</w:t>
            </w:r>
          </w:p>
        </w:tc>
        <w:tc>
          <w:tcPr>
            <w:tcW w:w="440"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u</w:t>
            </w: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r>
      <w:tr w:rsidR="00AA00C8" w:rsidTr="00E41B46">
        <w:tc>
          <w:tcPr>
            <w:tcW w:w="423" w:type="dxa"/>
            <w:shd w:val="clear" w:color="auto" w:fill="BFBFBF" w:themeFill="background1" w:themeFillShade="BF"/>
          </w:tcPr>
          <w:p w:rsidR="00AA00C8" w:rsidRDefault="00AA00C8" w:rsidP="00E41B46">
            <w:pPr>
              <w:pStyle w:val="NoSpacing"/>
            </w:pPr>
            <w:r>
              <w:t>2</w:t>
            </w: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3" w:type="dxa"/>
            <w:shd w:val="clear" w:color="auto" w:fill="CCFF66"/>
          </w:tcPr>
          <w:p w:rsidR="00AA00C8" w:rsidRPr="00C928FC" w:rsidRDefault="00AA00C8" w:rsidP="00E41B46">
            <w:pPr>
              <w:pStyle w:val="NoSpacing"/>
              <w:rPr>
                <w:rFonts w:ascii="LCD Display Grid" w:hAnsi="LCD Display Grid"/>
                <w:b/>
              </w:rPr>
            </w:pPr>
          </w:p>
        </w:tc>
        <w:tc>
          <w:tcPr>
            <w:tcW w:w="423"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1"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r>
      <w:tr w:rsidR="00AA00C8" w:rsidTr="00E41B46">
        <w:tc>
          <w:tcPr>
            <w:tcW w:w="423" w:type="dxa"/>
            <w:shd w:val="clear" w:color="auto" w:fill="BFBFBF" w:themeFill="background1" w:themeFillShade="BF"/>
          </w:tcPr>
          <w:p w:rsidR="00AA00C8" w:rsidRDefault="00AA00C8" w:rsidP="00E41B46">
            <w:pPr>
              <w:pStyle w:val="NoSpacing"/>
            </w:pPr>
            <w:r>
              <w:t>3</w:t>
            </w: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3" w:type="dxa"/>
            <w:shd w:val="clear" w:color="auto" w:fill="CCFF66"/>
          </w:tcPr>
          <w:p w:rsidR="00AA00C8" w:rsidRPr="00C928FC" w:rsidRDefault="00AA00C8" w:rsidP="00E41B46">
            <w:pPr>
              <w:pStyle w:val="NoSpacing"/>
              <w:rPr>
                <w:rFonts w:ascii="LCD Display Grid" w:hAnsi="LCD Display Grid"/>
                <w:b/>
              </w:rPr>
            </w:pPr>
          </w:p>
        </w:tc>
        <w:tc>
          <w:tcPr>
            <w:tcW w:w="423"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P</w:t>
            </w:r>
          </w:p>
        </w:tc>
        <w:tc>
          <w:tcPr>
            <w:tcW w:w="421"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I</w:t>
            </w:r>
          </w:p>
        </w:tc>
        <w:tc>
          <w:tcPr>
            <w:tcW w:w="440"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N</w:t>
            </w: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O</w:t>
            </w:r>
          </w:p>
        </w:tc>
        <w:tc>
          <w:tcPr>
            <w:tcW w:w="440"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K</w:t>
            </w: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r>
      <w:tr w:rsidR="00AA00C8" w:rsidTr="00E41B46">
        <w:tc>
          <w:tcPr>
            <w:tcW w:w="423" w:type="dxa"/>
            <w:shd w:val="clear" w:color="auto" w:fill="BFBFBF" w:themeFill="background1" w:themeFillShade="BF"/>
          </w:tcPr>
          <w:p w:rsidR="00AA00C8" w:rsidRDefault="00AA00C8" w:rsidP="00E41B46">
            <w:pPr>
              <w:pStyle w:val="NoSpacing"/>
            </w:pPr>
            <w:r>
              <w:t>4</w:t>
            </w: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3" w:type="dxa"/>
            <w:shd w:val="clear" w:color="auto" w:fill="CCFF66"/>
          </w:tcPr>
          <w:p w:rsidR="00AA00C8" w:rsidRPr="00C928FC" w:rsidRDefault="00AA00C8" w:rsidP="00E41B46">
            <w:pPr>
              <w:pStyle w:val="NoSpacing"/>
              <w:rPr>
                <w:rFonts w:ascii="LCD Display Grid" w:hAnsi="LCD Display Grid"/>
                <w:b/>
              </w:rPr>
            </w:pPr>
          </w:p>
        </w:tc>
        <w:tc>
          <w:tcPr>
            <w:tcW w:w="423"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1"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r>
    </w:tbl>
    <w:p w:rsidR="00AA00C8" w:rsidRDefault="00AA00C8" w:rsidP="00AA00C8"/>
    <w:tbl>
      <w:tblPr>
        <w:tblStyle w:val="TableGrid"/>
        <w:tblW w:w="0" w:type="auto"/>
        <w:tblLook w:val="04A0" w:firstRow="1" w:lastRow="0" w:firstColumn="1" w:lastColumn="0" w:noHBand="0" w:noVBand="1"/>
      </w:tblPr>
      <w:tblGrid>
        <w:gridCol w:w="1413"/>
        <w:gridCol w:w="7654"/>
      </w:tblGrid>
      <w:tr w:rsidR="00AA00C8" w:rsidTr="00E41B46">
        <w:tc>
          <w:tcPr>
            <w:tcW w:w="1413" w:type="dxa"/>
          </w:tcPr>
          <w:p w:rsidR="00AA00C8" w:rsidRDefault="00AA00C8" w:rsidP="00E41B46">
            <w:pPr>
              <w:pStyle w:val="NoSpacing"/>
              <w:rPr>
                <w:rFonts w:cstheme="minorHAnsi"/>
                <w:lang w:val="en-GB"/>
              </w:rPr>
            </w:pPr>
            <w:r>
              <w:rPr>
                <w:rFonts w:cstheme="minorHAnsi"/>
                <w:lang w:val="en-GB"/>
              </w:rPr>
              <w:t>others</w:t>
            </w:r>
          </w:p>
        </w:tc>
        <w:tc>
          <w:tcPr>
            <w:tcW w:w="7654" w:type="dxa"/>
          </w:tcPr>
          <w:p w:rsidR="00AA00C8" w:rsidRDefault="00AA00C8" w:rsidP="00E41B46">
            <w:pPr>
              <w:pStyle w:val="NoSpacing"/>
              <w:rPr>
                <w:lang w:val="en-GB"/>
              </w:rPr>
            </w:pPr>
            <w:r>
              <w:rPr>
                <w:lang w:val="en-GB"/>
              </w:rPr>
              <w:t>No function</w:t>
            </w:r>
          </w:p>
        </w:tc>
      </w:tr>
    </w:tbl>
    <w:p w:rsidR="00AA00C8" w:rsidRDefault="00AA00C8" w:rsidP="00AA00C8"/>
    <w:p w:rsidR="00AA00C8" w:rsidRDefault="00AA00C8" w:rsidP="00AA00C8">
      <w:r>
        <w:t xml:space="preserve">No action required. The screen will be left after </w:t>
      </w:r>
      <w:r w:rsidR="009F5B70">
        <w:t>three</w:t>
      </w:r>
      <w:r>
        <w:t xml:space="preserve"> seconds and the operator menu will be entered.</w:t>
      </w:r>
    </w:p>
    <w:p w:rsidR="00AA00C8" w:rsidRPr="00AA00C8" w:rsidRDefault="00AA00C8" w:rsidP="00AA00C8"/>
    <w:p w:rsidR="00AA00C8" w:rsidRPr="00AA00C8" w:rsidRDefault="00AA00C8" w:rsidP="00AA00C8">
      <w:pPr>
        <w:pStyle w:val="Heading4"/>
      </w:pPr>
      <w:r>
        <w:t>Password denied</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AA00C8" w:rsidTr="00E41B46">
        <w:tc>
          <w:tcPr>
            <w:tcW w:w="423" w:type="dxa"/>
            <w:shd w:val="clear" w:color="auto" w:fill="BFBFBF" w:themeFill="background1" w:themeFillShade="BF"/>
          </w:tcPr>
          <w:p w:rsidR="00AA00C8" w:rsidRDefault="00AA00C8" w:rsidP="00E41B46">
            <w:pPr>
              <w:pStyle w:val="NoSpacing"/>
            </w:pPr>
            <w:r>
              <w:t>/</w:t>
            </w:r>
          </w:p>
        </w:tc>
        <w:tc>
          <w:tcPr>
            <w:tcW w:w="422" w:type="dxa"/>
            <w:shd w:val="clear" w:color="auto" w:fill="BFBFBF" w:themeFill="background1" w:themeFillShade="BF"/>
          </w:tcPr>
          <w:p w:rsidR="00AA00C8" w:rsidRDefault="00AA00C8" w:rsidP="00E41B46">
            <w:pPr>
              <w:pStyle w:val="NoSpacing"/>
            </w:pPr>
            <w:r>
              <w:t>1</w:t>
            </w:r>
          </w:p>
        </w:tc>
        <w:tc>
          <w:tcPr>
            <w:tcW w:w="423" w:type="dxa"/>
            <w:shd w:val="clear" w:color="auto" w:fill="BFBFBF" w:themeFill="background1" w:themeFillShade="BF"/>
          </w:tcPr>
          <w:p w:rsidR="00AA00C8" w:rsidRDefault="00AA00C8" w:rsidP="00E41B46">
            <w:pPr>
              <w:pStyle w:val="NoSpacing"/>
            </w:pPr>
            <w:r>
              <w:t>2</w:t>
            </w:r>
          </w:p>
        </w:tc>
        <w:tc>
          <w:tcPr>
            <w:tcW w:w="423" w:type="dxa"/>
            <w:shd w:val="clear" w:color="auto" w:fill="BFBFBF" w:themeFill="background1" w:themeFillShade="BF"/>
          </w:tcPr>
          <w:p w:rsidR="00AA00C8" w:rsidRDefault="00AA00C8" w:rsidP="00E41B46">
            <w:pPr>
              <w:pStyle w:val="NoSpacing"/>
            </w:pPr>
            <w:r>
              <w:t>3</w:t>
            </w:r>
          </w:p>
        </w:tc>
        <w:tc>
          <w:tcPr>
            <w:tcW w:w="422" w:type="dxa"/>
            <w:shd w:val="clear" w:color="auto" w:fill="BFBFBF" w:themeFill="background1" w:themeFillShade="BF"/>
          </w:tcPr>
          <w:p w:rsidR="00AA00C8" w:rsidRDefault="00AA00C8" w:rsidP="00E41B46">
            <w:pPr>
              <w:pStyle w:val="NoSpacing"/>
            </w:pPr>
            <w:r>
              <w:t>4</w:t>
            </w:r>
          </w:p>
        </w:tc>
        <w:tc>
          <w:tcPr>
            <w:tcW w:w="422" w:type="dxa"/>
            <w:shd w:val="clear" w:color="auto" w:fill="BFBFBF" w:themeFill="background1" w:themeFillShade="BF"/>
          </w:tcPr>
          <w:p w:rsidR="00AA00C8" w:rsidRDefault="00AA00C8" w:rsidP="00E41B46">
            <w:pPr>
              <w:pStyle w:val="NoSpacing"/>
            </w:pPr>
            <w:r>
              <w:t>5</w:t>
            </w:r>
          </w:p>
        </w:tc>
        <w:tc>
          <w:tcPr>
            <w:tcW w:w="422" w:type="dxa"/>
            <w:shd w:val="clear" w:color="auto" w:fill="BFBFBF" w:themeFill="background1" w:themeFillShade="BF"/>
          </w:tcPr>
          <w:p w:rsidR="00AA00C8" w:rsidRDefault="00AA00C8" w:rsidP="00E41B46">
            <w:pPr>
              <w:pStyle w:val="NoSpacing"/>
            </w:pPr>
            <w:r>
              <w:t>6</w:t>
            </w:r>
          </w:p>
        </w:tc>
        <w:tc>
          <w:tcPr>
            <w:tcW w:w="422" w:type="dxa"/>
            <w:shd w:val="clear" w:color="auto" w:fill="BFBFBF" w:themeFill="background1" w:themeFillShade="BF"/>
          </w:tcPr>
          <w:p w:rsidR="00AA00C8" w:rsidRDefault="00AA00C8" w:rsidP="00E41B46">
            <w:pPr>
              <w:pStyle w:val="NoSpacing"/>
            </w:pPr>
            <w:r>
              <w:t>7</w:t>
            </w:r>
          </w:p>
        </w:tc>
        <w:tc>
          <w:tcPr>
            <w:tcW w:w="422" w:type="dxa"/>
            <w:shd w:val="clear" w:color="auto" w:fill="BFBFBF" w:themeFill="background1" w:themeFillShade="BF"/>
          </w:tcPr>
          <w:p w:rsidR="00AA00C8" w:rsidRDefault="00AA00C8" w:rsidP="00E41B46">
            <w:pPr>
              <w:pStyle w:val="NoSpacing"/>
            </w:pPr>
            <w:r>
              <w:t>8</w:t>
            </w:r>
          </w:p>
        </w:tc>
        <w:tc>
          <w:tcPr>
            <w:tcW w:w="421" w:type="dxa"/>
            <w:shd w:val="clear" w:color="auto" w:fill="BFBFBF" w:themeFill="background1" w:themeFillShade="BF"/>
          </w:tcPr>
          <w:p w:rsidR="00AA00C8" w:rsidRDefault="00AA00C8" w:rsidP="00E41B46">
            <w:pPr>
              <w:pStyle w:val="NoSpacing"/>
            </w:pPr>
            <w:r>
              <w:t>9</w:t>
            </w:r>
          </w:p>
        </w:tc>
        <w:tc>
          <w:tcPr>
            <w:tcW w:w="440" w:type="dxa"/>
            <w:shd w:val="clear" w:color="auto" w:fill="BFBFBF" w:themeFill="background1" w:themeFillShade="BF"/>
          </w:tcPr>
          <w:p w:rsidR="00AA00C8" w:rsidRDefault="00AA00C8" w:rsidP="00E41B46">
            <w:pPr>
              <w:pStyle w:val="NoSpacing"/>
            </w:pPr>
            <w:r>
              <w:t>10</w:t>
            </w:r>
          </w:p>
        </w:tc>
        <w:tc>
          <w:tcPr>
            <w:tcW w:w="440" w:type="dxa"/>
            <w:shd w:val="clear" w:color="auto" w:fill="BFBFBF" w:themeFill="background1" w:themeFillShade="BF"/>
          </w:tcPr>
          <w:p w:rsidR="00AA00C8" w:rsidRDefault="00AA00C8" w:rsidP="00E41B46">
            <w:pPr>
              <w:pStyle w:val="NoSpacing"/>
            </w:pPr>
            <w:r>
              <w:t>11</w:t>
            </w:r>
          </w:p>
        </w:tc>
        <w:tc>
          <w:tcPr>
            <w:tcW w:w="440" w:type="dxa"/>
            <w:shd w:val="clear" w:color="auto" w:fill="BFBFBF" w:themeFill="background1" w:themeFillShade="BF"/>
          </w:tcPr>
          <w:p w:rsidR="00AA00C8" w:rsidRDefault="00AA00C8" w:rsidP="00E41B46">
            <w:pPr>
              <w:pStyle w:val="NoSpacing"/>
            </w:pPr>
            <w:r>
              <w:t>12</w:t>
            </w:r>
          </w:p>
        </w:tc>
        <w:tc>
          <w:tcPr>
            <w:tcW w:w="440" w:type="dxa"/>
            <w:shd w:val="clear" w:color="auto" w:fill="BFBFBF" w:themeFill="background1" w:themeFillShade="BF"/>
          </w:tcPr>
          <w:p w:rsidR="00AA00C8" w:rsidRDefault="00AA00C8" w:rsidP="00E41B46">
            <w:pPr>
              <w:pStyle w:val="NoSpacing"/>
            </w:pPr>
            <w:r>
              <w:t>13</w:t>
            </w:r>
          </w:p>
        </w:tc>
        <w:tc>
          <w:tcPr>
            <w:tcW w:w="440" w:type="dxa"/>
            <w:shd w:val="clear" w:color="auto" w:fill="BFBFBF" w:themeFill="background1" w:themeFillShade="BF"/>
          </w:tcPr>
          <w:p w:rsidR="00AA00C8" w:rsidRDefault="00AA00C8" w:rsidP="00E41B46">
            <w:pPr>
              <w:pStyle w:val="NoSpacing"/>
            </w:pPr>
            <w:r>
              <w:t>14</w:t>
            </w:r>
          </w:p>
        </w:tc>
        <w:tc>
          <w:tcPr>
            <w:tcW w:w="440" w:type="dxa"/>
            <w:shd w:val="clear" w:color="auto" w:fill="BFBFBF" w:themeFill="background1" w:themeFillShade="BF"/>
          </w:tcPr>
          <w:p w:rsidR="00AA00C8" w:rsidRDefault="00AA00C8" w:rsidP="00E41B46">
            <w:pPr>
              <w:pStyle w:val="NoSpacing"/>
            </w:pPr>
            <w:r>
              <w:t>15</w:t>
            </w:r>
          </w:p>
        </w:tc>
        <w:tc>
          <w:tcPr>
            <w:tcW w:w="440" w:type="dxa"/>
            <w:shd w:val="clear" w:color="auto" w:fill="BFBFBF" w:themeFill="background1" w:themeFillShade="BF"/>
          </w:tcPr>
          <w:p w:rsidR="00AA00C8" w:rsidRDefault="00AA00C8" w:rsidP="00E41B46">
            <w:pPr>
              <w:pStyle w:val="NoSpacing"/>
            </w:pPr>
            <w:r>
              <w:t>16</w:t>
            </w:r>
          </w:p>
        </w:tc>
        <w:tc>
          <w:tcPr>
            <w:tcW w:w="440" w:type="dxa"/>
            <w:shd w:val="clear" w:color="auto" w:fill="BFBFBF" w:themeFill="background1" w:themeFillShade="BF"/>
          </w:tcPr>
          <w:p w:rsidR="00AA00C8" w:rsidRDefault="00AA00C8" w:rsidP="00E41B46">
            <w:pPr>
              <w:pStyle w:val="NoSpacing"/>
            </w:pPr>
            <w:r>
              <w:t>17</w:t>
            </w:r>
          </w:p>
        </w:tc>
        <w:tc>
          <w:tcPr>
            <w:tcW w:w="440" w:type="dxa"/>
            <w:shd w:val="clear" w:color="auto" w:fill="BFBFBF" w:themeFill="background1" w:themeFillShade="BF"/>
          </w:tcPr>
          <w:p w:rsidR="00AA00C8" w:rsidRDefault="00AA00C8" w:rsidP="00E41B46">
            <w:pPr>
              <w:pStyle w:val="NoSpacing"/>
            </w:pPr>
            <w:r>
              <w:t>18</w:t>
            </w:r>
          </w:p>
        </w:tc>
        <w:tc>
          <w:tcPr>
            <w:tcW w:w="440" w:type="dxa"/>
            <w:shd w:val="clear" w:color="auto" w:fill="BFBFBF" w:themeFill="background1" w:themeFillShade="BF"/>
          </w:tcPr>
          <w:p w:rsidR="00AA00C8" w:rsidRDefault="00AA00C8" w:rsidP="00E41B46">
            <w:pPr>
              <w:pStyle w:val="NoSpacing"/>
            </w:pPr>
            <w:r>
              <w:t>19</w:t>
            </w:r>
          </w:p>
        </w:tc>
        <w:tc>
          <w:tcPr>
            <w:tcW w:w="440" w:type="dxa"/>
            <w:shd w:val="clear" w:color="auto" w:fill="BFBFBF" w:themeFill="background1" w:themeFillShade="BF"/>
          </w:tcPr>
          <w:p w:rsidR="00AA00C8" w:rsidRDefault="00AA00C8" w:rsidP="00E41B46">
            <w:pPr>
              <w:pStyle w:val="NoSpacing"/>
            </w:pPr>
            <w:r>
              <w:t>20</w:t>
            </w:r>
          </w:p>
        </w:tc>
      </w:tr>
      <w:tr w:rsidR="00AA00C8" w:rsidTr="00E41B46">
        <w:tc>
          <w:tcPr>
            <w:tcW w:w="423" w:type="dxa"/>
            <w:shd w:val="clear" w:color="auto" w:fill="BFBFBF" w:themeFill="background1" w:themeFillShade="BF"/>
          </w:tcPr>
          <w:p w:rsidR="00AA00C8" w:rsidRDefault="00AA00C8" w:rsidP="00E41B46">
            <w:pPr>
              <w:pStyle w:val="NoSpacing"/>
            </w:pPr>
            <w:r>
              <w:t>1</w:t>
            </w: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3" w:type="dxa"/>
            <w:shd w:val="clear" w:color="auto" w:fill="CCFF66"/>
          </w:tcPr>
          <w:p w:rsidR="00AA00C8" w:rsidRPr="00C928FC" w:rsidRDefault="00AA00C8" w:rsidP="00E41B46">
            <w:pPr>
              <w:pStyle w:val="NoSpacing"/>
              <w:rPr>
                <w:rFonts w:ascii="LCD Display Grid" w:hAnsi="LCD Display Grid"/>
                <w:b/>
              </w:rPr>
            </w:pPr>
          </w:p>
        </w:tc>
        <w:tc>
          <w:tcPr>
            <w:tcW w:w="423"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O</w:t>
            </w:r>
          </w:p>
        </w:tc>
        <w:tc>
          <w:tcPr>
            <w:tcW w:w="422"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p</w:t>
            </w:r>
          </w:p>
        </w:tc>
        <w:tc>
          <w:tcPr>
            <w:tcW w:w="422"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e</w:t>
            </w:r>
          </w:p>
        </w:tc>
        <w:tc>
          <w:tcPr>
            <w:tcW w:w="422"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r</w:t>
            </w:r>
          </w:p>
        </w:tc>
        <w:tc>
          <w:tcPr>
            <w:tcW w:w="422"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a</w:t>
            </w:r>
          </w:p>
        </w:tc>
        <w:tc>
          <w:tcPr>
            <w:tcW w:w="421"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t</w:t>
            </w:r>
          </w:p>
        </w:tc>
        <w:tc>
          <w:tcPr>
            <w:tcW w:w="440"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o</w:t>
            </w:r>
          </w:p>
        </w:tc>
        <w:tc>
          <w:tcPr>
            <w:tcW w:w="440"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r</w:t>
            </w: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m</w:t>
            </w:r>
          </w:p>
        </w:tc>
        <w:tc>
          <w:tcPr>
            <w:tcW w:w="440"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e</w:t>
            </w:r>
          </w:p>
        </w:tc>
        <w:tc>
          <w:tcPr>
            <w:tcW w:w="440"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n</w:t>
            </w:r>
          </w:p>
        </w:tc>
        <w:tc>
          <w:tcPr>
            <w:tcW w:w="440"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u</w:t>
            </w: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r>
      <w:tr w:rsidR="00AA00C8" w:rsidTr="00E41B46">
        <w:tc>
          <w:tcPr>
            <w:tcW w:w="423" w:type="dxa"/>
            <w:shd w:val="clear" w:color="auto" w:fill="BFBFBF" w:themeFill="background1" w:themeFillShade="BF"/>
          </w:tcPr>
          <w:p w:rsidR="00AA00C8" w:rsidRDefault="00AA00C8" w:rsidP="00E41B46">
            <w:pPr>
              <w:pStyle w:val="NoSpacing"/>
            </w:pPr>
            <w:r>
              <w:t>2</w:t>
            </w: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3" w:type="dxa"/>
            <w:shd w:val="clear" w:color="auto" w:fill="CCFF66"/>
          </w:tcPr>
          <w:p w:rsidR="00AA00C8" w:rsidRPr="00C928FC" w:rsidRDefault="00AA00C8" w:rsidP="00E41B46">
            <w:pPr>
              <w:pStyle w:val="NoSpacing"/>
              <w:rPr>
                <w:rFonts w:ascii="LCD Display Grid" w:hAnsi="LCD Display Grid"/>
                <w:b/>
              </w:rPr>
            </w:pPr>
          </w:p>
        </w:tc>
        <w:tc>
          <w:tcPr>
            <w:tcW w:w="423"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1"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r>
      <w:tr w:rsidR="00AA00C8" w:rsidTr="00E41B46">
        <w:tc>
          <w:tcPr>
            <w:tcW w:w="423" w:type="dxa"/>
            <w:shd w:val="clear" w:color="auto" w:fill="BFBFBF" w:themeFill="background1" w:themeFillShade="BF"/>
          </w:tcPr>
          <w:p w:rsidR="00AA00C8" w:rsidRDefault="00AA00C8" w:rsidP="00E41B46">
            <w:pPr>
              <w:pStyle w:val="NoSpacing"/>
            </w:pPr>
            <w:r>
              <w:t>3</w:t>
            </w: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3" w:type="dxa"/>
            <w:shd w:val="clear" w:color="auto" w:fill="CCFF66"/>
          </w:tcPr>
          <w:p w:rsidR="00AA00C8" w:rsidRPr="00C928FC" w:rsidRDefault="00AA00C8" w:rsidP="00E41B46">
            <w:pPr>
              <w:pStyle w:val="NoSpacing"/>
              <w:rPr>
                <w:rFonts w:ascii="LCD Display Grid" w:hAnsi="LCD Display Grid"/>
                <w:b/>
              </w:rPr>
            </w:pPr>
          </w:p>
        </w:tc>
        <w:tc>
          <w:tcPr>
            <w:tcW w:w="423"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P</w:t>
            </w:r>
          </w:p>
        </w:tc>
        <w:tc>
          <w:tcPr>
            <w:tcW w:w="422"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I</w:t>
            </w:r>
          </w:p>
        </w:tc>
        <w:tc>
          <w:tcPr>
            <w:tcW w:w="422"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N</w:t>
            </w:r>
          </w:p>
        </w:tc>
        <w:tc>
          <w:tcPr>
            <w:tcW w:w="421"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D</w:t>
            </w:r>
          </w:p>
        </w:tc>
        <w:tc>
          <w:tcPr>
            <w:tcW w:w="440"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E</w:t>
            </w:r>
          </w:p>
        </w:tc>
        <w:tc>
          <w:tcPr>
            <w:tcW w:w="440"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N</w:t>
            </w:r>
          </w:p>
        </w:tc>
        <w:tc>
          <w:tcPr>
            <w:tcW w:w="440"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I</w:t>
            </w:r>
          </w:p>
        </w:tc>
        <w:tc>
          <w:tcPr>
            <w:tcW w:w="440"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E</w:t>
            </w:r>
          </w:p>
        </w:tc>
        <w:tc>
          <w:tcPr>
            <w:tcW w:w="440"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D</w:t>
            </w: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r>
      <w:tr w:rsidR="00AA00C8" w:rsidTr="00E41B46">
        <w:tc>
          <w:tcPr>
            <w:tcW w:w="423" w:type="dxa"/>
            <w:shd w:val="clear" w:color="auto" w:fill="BFBFBF" w:themeFill="background1" w:themeFillShade="BF"/>
          </w:tcPr>
          <w:p w:rsidR="00AA00C8" w:rsidRDefault="00AA00C8" w:rsidP="00E41B46">
            <w:pPr>
              <w:pStyle w:val="NoSpacing"/>
            </w:pPr>
            <w:r>
              <w:t>4</w:t>
            </w: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3" w:type="dxa"/>
            <w:shd w:val="clear" w:color="auto" w:fill="CCFF66"/>
          </w:tcPr>
          <w:p w:rsidR="00AA00C8" w:rsidRPr="00C928FC" w:rsidRDefault="00AA00C8" w:rsidP="00E41B46">
            <w:pPr>
              <w:pStyle w:val="NoSpacing"/>
              <w:rPr>
                <w:rFonts w:ascii="LCD Display Grid" w:hAnsi="LCD Display Grid"/>
                <w:b/>
              </w:rPr>
            </w:pPr>
          </w:p>
        </w:tc>
        <w:tc>
          <w:tcPr>
            <w:tcW w:w="423"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1"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r>
    </w:tbl>
    <w:p w:rsidR="00AA00C8" w:rsidRDefault="00AA00C8" w:rsidP="00AA00C8"/>
    <w:tbl>
      <w:tblPr>
        <w:tblStyle w:val="TableGrid"/>
        <w:tblW w:w="0" w:type="auto"/>
        <w:tblLook w:val="04A0" w:firstRow="1" w:lastRow="0" w:firstColumn="1" w:lastColumn="0" w:noHBand="0" w:noVBand="1"/>
      </w:tblPr>
      <w:tblGrid>
        <w:gridCol w:w="1413"/>
        <w:gridCol w:w="7654"/>
      </w:tblGrid>
      <w:tr w:rsidR="00AA00C8" w:rsidTr="00E41B46">
        <w:tc>
          <w:tcPr>
            <w:tcW w:w="1413" w:type="dxa"/>
          </w:tcPr>
          <w:p w:rsidR="00AA00C8" w:rsidRDefault="00AA00C8" w:rsidP="00E41B46">
            <w:pPr>
              <w:pStyle w:val="NoSpacing"/>
              <w:rPr>
                <w:rFonts w:cstheme="minorHAnsi"/>
                <w:lang w:val="en-GB"/>
              </w:rPr>
            </w:pPr>
            <w:r>
              <w:rPr>
                <w:rFonts w:cstheme="minorHAnsi"/>
                <w:lang w:val="en-GB"/>
              </w:rPr>
              <w:t>others</w:t>
            </w:r>
          </w:p>
        </w:tc>
        <w:tc>
          <w:tcPr>
            <w:tcW w:w="7654" w:type="dxa"/>
          </w:tcPr>
          <w:p w:rsidR="00AA00C8" w:rsidRDefault="00AA00C8" w:rsidP="00E41B46">
            <w:pPr>
              <w:pStyle w:val="NoSpacing"/>
              <w:rPr>
                <w:lang w:val="en-GB"/>
              </w:rPr>
            </w:pPr>
            <w:r>
              <w:rPr>
                <w:lang w:val="en-GB"/>
              </w:rPr>
              <w:t>No function</w:t>
            </w:r>
          </w:p>
        </w:tc>
      </w:tr>
    </w:tbl>
    <w:p w:rsidR="00AA00C8" w:rsidRDefault="00AA00C8" w:rsidP="00AA00C8"/>
    <w:p w:rsidR="00AA00C8" w:rsidRDefault="00AA00C8" w:rsidP="00AA00C8">
      <w:r>
        <w:t xml:space="preserve">No action required. The screen will be left after </w:t>
      </w:r>
      <w:r w:rsidR="009F5B70">
        <w:t>three</w:t>
      </w:r>
      <w:r>
        <w:t xml:space="preserve"> seconds and the password insertion screen will appear again.</w:t>
      </w:r>
    </w:p>
    <w:p w:rsidR="00AA1C89" w:rsidRDefault="00AA1C89">
      <w:pPr>
        <w:jc w:val="left"/>
      </w:pPr>
      <w:r>
        <w:br w:type="page"/>
      </w:r>
    </w:p>
    <w:p w:rsidR="00AA00C8" w:rsidRDefault="00E26CD6" w:rsidP="00E26CD6">
      <w:pPr>
        <w:pStyle w:val="Heading3"/>
      </w:pPr>
      <w:bookmarkStart w:id="89" w:name="_Toc492547819"/>
      <w:r>
        <w:lastRenderedPageBreak/>
        <w:t>Operator main menu</w:t>
      </w:r>
      <w:bookmarkEnd w:id="89"/>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E26CD6" w:rsidTr="00D346D2">
        <w:tc>
          <w:tcPr>
            <w:tcW w:w="423" w:type="dxa"/>
            <w:shd w:val="clear" w:color="auto" w:fill="BFBFBF" w:themeFill="background1" w:themeFillShade="BF"/>
          </w:tcPr>
          <w:p w:rsidR="00E26CD6" w:rsidRDefault="00E26CD6" w:rsidP="00D346D2">
            <w:pPr>
              <w:pStyle w:val="NoSpacing"/>
            </w:pPr>
            <w:r>
              <w:t>/</w:t>
            </w:r>
          </w:p>
        </w:tc>
        <w:tc>
          <w:tcPr>
            <w:tcW w:w="422" w:type="dxa"/>
            <w:shd w:val="clear" w:color="auto" w:fill="BFBFBF" w:themeFill="background1" w:themeFillShade="BF"/>
          </w:tcPr>
          <w:p w:rsidR="00E26CD6" w:rsidRDefault="00E26CD6" w:rsidP="00D346D2">
            <w:pPr>
              <w:pStyle w:val="NoSpacing"/>
            </w:pPr>
            <w:r>
              <w:t>1</w:t>
            </w:r>
          </w:p>
        </w:tc>
        <w:tc>
          <w:tcPr>
            <w:tcW w:w="423" w:type="dxa"/>
            <w:shd w:val="clear" w:color="auto" w:fill="BFBFBF" w:themeFill="background1" w:themeFillShade="BF"/>
          </w:tcPr>
          <w:p w:rsidR="00E26CD6" w:rsidRDefault="00E26CD6" w:rsidP="00D346D2">
            <w:pPr>
              <w:pStyle w:val="NoSpacing"/>
            </w:pPr>
            <w:r>
              <w:t>2</w:t>
            </w:r>
          </w:p>
        </w:tc>
        <w:tc>
          <w:tcPr>
            <w:tcW w:w="423" w:type="dxa"/>
            <w:shd w:val="clear" w:color="auto" w:fill="BFBFBF" w:themeFill="background1" w:themeFillShade="BF"/>
          </w:tcPr>
          <w:p w:rsidR="00E26CD6" w:rsidRDefault="00E26CD6" w:rsidP="00D346D2">
            <w:pPr>
              <w:pStyle w:val="NoSpacing"/>
            </w:pPr>
            <w:r>
              <w:t>3</w:t>
            </w:r>
          </w:p>
        </w:tc>
        <w:tc>
          <w:tcPr>
            <w:tcW w:w="422" w:type="dxa"/>
            <w:shd w:val="clear" w:color="auto" w:fill="BFBFBF" w:themeFill="background1" w:themeFillShade="BF"/>
          </w:tcPr>
          <w:p w:rsidR="00E26CD6" w:rsidRDefault="00E26CD6" w:rsidP="00D346D2">
            <w:pPr>
              <w:pStyle w:val="NoSpacing"/>
            </w:pPr>
            <w:r>
              <w:t>4</w:t>
            </w:r>
          </w:p>
        </w:tc>
        <w:tc>
          <w:tcPr>
            <w:tcW w:w="422" w:type="dxa"/>
            <w:shd w:val="clear" w:color="auto" w:fill="BFBFBF" w:themeFill="background1" w:themeFillShade="BF"/>
          </w:tcPr>
          <w:p w:rsidR="00E26CD6" w:rsidRDefault="00E26CD6" w:rsidP="00D346D2">
            <w:pPr>
              <w:pStyle w:val="NoSpacing"/>
            </w:pPr>
            <w:r>
              <w:t>5</w:t>
            </w:r>
          </w:p>
        </w:tc>
        <w:tc>
          <w:tcPr>
            <w:tcW w:w="422" w:type="dxa"/>
            <w:shd w:val="clear" w:color="auto" w:fill="BFBFBF" w:themeFill="background1" w:themeFillShade="BF"/>
          </w:tcPr>
          <w:p w:rsidR="00E26CD6" w:rsidRDefault="00E26CD6" w:rsidP="00D346D2">
            <w:pPr>
              <w:pStyle w:val="NoSpacing"/>
            </w:pPr>
            <w:r>
              <w:t>6</w:t>
            </w:r>
          </w:p>
        </w:tc>
        <w:tc>
          <w:tcPr>
            <w:tcW w:w="422" w:type="dxa"/>
            <w:shd w:val="clear" w:color="auto" w:fill="BFBFBF" w:themeFill="background1" w:themeFillShade="BF"/>
          </w:tcPr>
          <w:p w:rsidR="00E26CD6" w:rsidRDefault="00E26CD6" w:rsidP="00D346D2">
            <w:pPr>
              <w:pStyle w:val="NoSpacing"/>
            </w:pPr>
            <w:r>
              <w:t>7</w:t>
            </w:r>
          </w:p>
        </w:tc>
        <w:tc>
          <w:tcPr>
            <w:tcW w:w="422" w:type="dxa"/>
            <w:shd w:val="clear" w:color="auto" w:fill="BFBFBF" w:themeFill="background1" w:themeFillShade="BF"/>
          </w:tcPr>
          <w:p w:rsidR="00E26CD6" w:rsidRDefault="00E26CD6" w:rsidP="00D346D2">
            <w:pPr>
              <w:pStyle w:val="NoSpacing"/>
            </w:pPr>
            <w:r>
              <w:t>8</w:t>
            </w:r>
          </w:p>
        </w:tc>
        <w:tc>
          <w:tcPr>
            <w:tcW w:w="421" w:type="dxa"/>
            <w:shd w:val="clear" w:color="auto" w:fill="BFBFBF" w:themeFill="background1" w:themeFillShade="BF"/>
          </w:tcPr>
          <w:p w:rsidR="00E26CD6" w:rsidRDefault="00E26CD6" w:rsidP="00D346D2">
            <w:pPr>
              <w:pStyle w:val="NoSpacing"/>
            </w:pPr>
            <w:r>
              <w:t>9</w:t>
            </w:r>
          </w:p>
        </w:tc>
        <w:tc>
          <w:tcPr>
            <w:tcW w:w="440" w:type="dxa"/>
            <w:shd w:val="clear" w:color="auto" w:fill="BFBFBF" w:themeFill="background1" w:themeFillShade="BF"/>
          </w:tcPr>
          <w:p w:rsidR="00E26CD6" w:rsidRDefault="00E26CD6" w:rsidP="00D346D2">
            <w:pPr>
              <w:pStyle w:val="NoSpacing"/>
            </w:pPr>
            <w:r>
              <w:t>10</w:t>
            </w:r>
          </w:p>
        </w:tc>
        <w:tc>
          <w:tcPr>
            <w:tcW w:w="440" w:type="dxa"/>
            <w:shd w:val="clear" w:color="auto" w:fill="BFBFBF" w:themeFill="background1" w:themeFillShade="BF"/>
          </w:tcPr>
          <w:p w:rsidR="00E26CD6" w:rsidRDefault="00E26CD6" w:rsidP="00D346D2">
            <w:pPr>
              <w:pStyle w:val="NoSpacing"/>
            </w:pPr>
            <w:r>
              <w:t>11</w:t>
            </w:r>
          </w:p>
        </w:tc>
        <w:tc>
          <w:tcPr>
            <w:tcW w:w="440" w:type="dxa"/>
            <w:shd w:val="clear" w:color="auto" w:fill="BFBFBF" w:themeFill="background1" w:themeFillShade="BF"/>
          </w:tcPr>
          <w:p w:rsidR="00E26CD6" w:rsidRDefault="00E26CD6" w:rsidP="00D346D2">
            <w:pPr>
              <w:pStyle w:val="NoSpacing"/>
            </w:pPr>
            <w:r>
              <w:t>12</w:t>
            </w:r>
          </w:p>
        </w:tc>
        <w:tc>
          <w:tcPr>
            <w:tcW w:w="440" w:type="dxa"/>
            <w:shd w:val="clear" w:color="auto" w:fill="BFBFBF" w:themeFill="background1" w:themeFillShade="BF"/>
          </w:tcPr>
          <w:p w:rsidR="00E26CD6" w:rsidRDefault="00E26CD6" w:rsidP="00D346D2">
            <w:pPr>
              <w:pStyle w:val="NoSpacing"/>
            </w:pPr>
            <w:r>
              <w:t>13</w:t>
            </w:r>
          </w:p>
        </w:tc>
        <w:tc>
          <w:tcPr>
            <w:tcW w:w="440" w:type="dxa"/>
            <w:shd w:val="clear" w:color="auto" w:fill="BFBFBF" w:themeFill="background1" w:themeFillShade="BF"/>
          </w:tcPr>
          <w:p w:rsidR="00E26CD6" w:rsidRDefault="00E26CD6" w:rsidP="00D346D2">
            <w:pPr>
              <w:pStyle w:val="NoSpacing"/>
            </w:pPr>
            <w:r>
              <w:t>14</w:t>
            </w:r>
          </w:p>
        </w:tc>
        <w:tc>
          <w:tcPr>
            <w:tcW w:w="440" w:type="dxa"/>
            <w:shd w:val="clear" w:color="auto" w:fill="BFBFBF" w:themeFill="background1" w:themeFillShade="BF"/>
          </w:tcPr>
          <w:p w:rsidR="00E26CD6" w:rsidRDefault="00E26CD6" w:rsidP="00D346D2">
            <w:pPr>
              <w:pStyle w:val="NoSpacing"/>
            </w:pPr>
            <w:r>
              <w:t>15</w:t>
            </w:r>
          </w:p>
        </w:tc>
        <w:tc>
          <w:tcPr>
            <w:tcW w:w="440" w:type="dxa"/>
            <w:shd w:val="clear" w:color="auto" w:fill="BFBFBF" w:themeFill="background1" w:themeFillShade="BF"/>
          </w:tcPr>
          <w:p w:rsidR="00E26CD6" w:rsidRDefault="00E26CD6" w:rsidP="00D346D2">
            <w:pPr>
              <w:pStyle w:val="NoSpacing"/>
            </w:pPr>
            <w:r>
              <w:t>16</w:t>
            </w:r>
          </w:p>
        </w:tc>
        <w:tc>
          <w:tcPr>
            <w:tcW w:w="440" w:type="dxa"/>
            <w:shd w:val="clear" w:color="auto" w:fill="BFBFBF" w:themeFill="background1" w:themeFillShade="BF"/>
          </w:tcPr>
          <w:p w:rsidR="00E26CD6" w:rsidRDefault="00E26CD6" w:rsidP="00D346D2">
            <w:pPr>
              <w:pStyle w:val="NoSpacing"/>
            </w:pPr>
            <w:r>
              <w:t>17</w:t>
            </w:r>
          </w:p>
        </w:tc>
        <w:tc>
          <w:tcPr>
            <w:tcW w:w="440" w:type="dxa"/>
            <w:shd w:val="clear" w:color="auto" w:fill="BFBFBF" w:themeFill="background1" w:themeFillShade="BF"/>
          </w:tcPr>
          <w:p w:rsidR="00E26CD6" w:rsidRDefault="00E26CD6" w:rsidP="00D346D2">
            <w:pPr>
              <w:pStyle w:val="NoSpacing"/>
            </w:pPr>
            <w:r>
              <w:t>18</w:t>
            </w:r>
          </w:p>
        </w:tc>
        <w:tc>
          <w:tcPr>
            <w:tcW w:w="440" w:type="dxa"/>
            <w:shd w:val="clear" w:color="auto" w:fill="BFBFBF" w:themeFill="background1" w:themeFillShade="BF"/>
          </w:tcPr>
          <w:p w:rsidR="00E26CD6" w:rsidRDefault="00E26CD6" w:rsidP="00D346D2">
            <w:pPr>
              <w:pStyle w:val="NoSpacing"/>
            </w:pPr>
            <w:r>
              <w:t>19</w:t>
            </w:r>
          </w:p>
        </w:tc>
        <w:tc>
          <w:tcPr>
            <w:tcW w:w="440" w:type="dxa"/>
            <w:shd w:val="clear" w:color="auto" w:fill="BFBFBF" w:themeFill="background1" w:themeFillShade="BF"/>
          </w:tcPr>
          <w:p w:rsidR="00E26CD6" w:rsidRDefault="00E26CD6" w:rsidP="00D346D2">
            <w:pPr>
              <w:pStyle w:val="NoSpacing"/>
            </w:pPr>
            <w:r>
              <w:t>20</w:t>
            </w:r>
          </w:p>
        </w:tc>
      </w:tr>
      <w:tr w:rsidR="00E26CD6" w:rsidTr="00D346D2">
        <w:tc>
          <w:tcPr>
            <w:tcW w:w="423" w:type="dxa"/>
            <w:shd w:val="clear" w:color="auto" w:fill="BFBFBF" w:themeFill="background1" w:themeFillShade="BF"/>
          </w:tcPr>
          <w:p w:rsidR="00E26CD6" w:rsidRDefault="00E26CD6" w:rsidP="00D346D2">
            <w:pPr>
              <w:pStyle w:val="NoSpacing"/>
            </w:pPr>
            <w:r>
              <w:t>1</w:t>
            </w:r>
          </w:p>
        </w:tc>
        <w:tc>
          <w:tcPr>
            <w:tcW w:w="422" w:type="dxa"/>
            <w:shd w:val="clear" w:color="auto" w:fill="CCFF66"/>
          </w:tcPr>
          <w:p w:rsidR="00E26CD6" w:rsidRPr="00C928FC" w:rsidRDefault="00E26CD6" w:rsidP="00D346D2">
            <w:pPr>
              <w:pStyle w:val="NoSpacing"/>
              <w:rPr>
                <w:rFonts w:ascii="LCD Display Grid" w:hAnsi="LCD Display Grid"/>
                <w:b/>
              </w:rPr>
            </w:pPr>
            <w:r>
              <w:rPr>
                <w:rFonts w:ascii="LCD Display Grid" w:hAnsi="LCD Display Grid"/>
                <w:b/>
              </w:rPr>
              <w:t>O</w:t>
            </w:r>
          </w:p>
        </w:tc>
        <w:tc>
          <w:tcPr>
            <w:tcW w:w="423" w:type="dxa"/>
            <w:shd w:val="clear" w:color="auto" w:fill="CCFF66"/>
          </w:tcPr>
          <w:p w:rsidR="00E26CD6" w:rsidRPr="00C928FC" w:rsidRDefault="00E26CD6" w:rsidP="00D346D2">
            <w:pPr>
              <w:pStyle w:val="NoSpacing"/>
              <w:rPr>
                <w:rFonts w:ascii="LCD Display Grid" w:hAnsi="LCD Display Grid"/>
                <w:b/>
              </w:rPr>
            </w:pPr>
            <w:r>
              <w:rPr>
                <w:rFonts w:ascii="LCD Display Grid" w:hAnsi="LCD Display Grid"/>
                <w:b/>
              </w:rPr>
              <w:t>p</w:t>
            </w:r>
          </w:p>
        </w:tc>
        <w:tc>
          <w:tcPr>
            <w:tcW w:w="423" w:type="dxa"/>
            <w:shd w:val="clear" w:color="auto" w:fill="CCFF66"/>
          </w:tcPr>
          <w:p w:rsidR="00E26CD6" w:rsidRPr="00C928FC" w:rsidRDefault="00E26CD6" w:rsidP="00D346D2">
            <w:pPr>
              <w:pStyle w:val="NoSpacing"/>
              <w:rPr>
                <w:rFonts w:ascii="LCD Display Grid" w:hAnsi="LCD Display Grid"/>
                <w:b/>
              </w:rPr>
            </w:pPr>
            <w:r>
              <w:rPr>
                <w:rFonts w:ascii="LCD Display Grid" w:hAnsi="LCD Display Grid"/>
                <w:b/>
              </w:rPr>
              <w:t>e</w:t>
            </w:r>
          </w:p>
        </w:tc>
        <w:tc>
          <w:tcPr>
            <w:tcW w:w="422" w:type="dxa"/>
            <w:shd w:val="clear" w:color="auto" w:fill="CCFF66"/>
          </w:tcPr>
          <w:p w:rsidR="00E26CD6" w:rsidRPr="00C928FC" w:rsidRDefault="00E26CD6" w:rsidP="00D346D2">
            <w:pPr>
              <w:pStyle w:val="NoSpacing"/>
              <w:rPr>
                <w:rFonts w:ascii="LCD Display Grid" w:hAnsi="LCD Display Grid"/>
                <w:b/>
              </w:rPr>
            </w:pPr>
            <w:r>
              <w:rPr>
                <w:rFonts w:ascii="LCD Display Grid" w:hAnsi="LCD Display Grid"/>
                <w:b/>
              </w:rPr>
              <w:t>r</w:t>
            </w:r>
          </w:p>
        </w:tc>
        <w:tc>
          <w:tcPr>
            <w:tcW w:w="422" w:type="dxa"/>
            <w:shd w:val="clear" w:color="auto" w:fill="CCFF66"/>
          </w:tcPr>
          <w:p w:rsidR="00E26CD6" w:rsidRPr="00C928FC" w:rsidRDefault="00E26CD6" w:rsidP="00D346D2">
            <w:pPr>
              <w:pStyle w:val="NoSpacing"/>
              <w:rPr>
                <w:rFonts w:ascii="LCD Display Grid" w:hAnsi="LCD Display Grid"/>
                <w:b/>
              </w:rPr>
            </w:pPr>
            <w:r>
              <w:rPr>
                <w:rFonts w:ascii="LCD Display Grid" w:hAnsi="LCD Display Grid"/>
                <w:b/>
              </w:rPr>
              <w:t>a</w:t>
            </w:r>
          </w:p>
        </w:tc>
        <w:tc>
          <w:tcPr>
            <w:tcW w:w="422" w:type="dxa"/>
            <w:shd w:val="clear" w:color="auto" w:fill="CCFF66"/>
          </w:tcPr>
          <w:p w:rsidR="00E26CD6" w:rsidRPr="00C928FC" w:rsidRDefault="00E26CD6" w:rsidP="00D346D2">
            <w:pPr>
              <w:pStyle w:val="NoSpacing"/>
              <w:rPr>
                <w:rFonts w:ascii="LCD Display Grid" w:hAnsi="LCD Display Grid"/>
                <w:b/>
              </w:rPr>
            </w:pPr>
            <w:r>
              <w:rPr>
                <w:rFonts w:ascii="LCD Display Grid" w:hAnsi="LCD Display Grid"/>
                <w:b/>
              </w:rPr>
              <w:t>t</w:t>
            </w:r>
          </w:p>
        </w:tc>
        <w:tc>
          <w:tcPr>
            <w:tcW w:w="422" w:type="dxa"/>
            <w:shd w:val="clear" w:color="auto" w:fill="CCFF66"/>
          </w:tcPr>
          <w:p w:rsidR="00E26CD6" w:rsidRPr="00C928FC" w:rsidRDefault="00E26CD6" w:rsidP="00D346D2">
            <w:pPr>
              <w:pStyle w:val="NoSpacing"/>
              <w:rPr>
                <w:rFonts w:ascii="LCD Display Grid" w:hAnsi="LCD Display Grid"/>
                <w:b/>
              </w:rPr>
            </w:pPr>
            <w:r>
              <w:rPr>
                <w:rFonts w:ascii="LCD Display Grid" w:hAnsi="LCD Display Grid"/>
                <w:b/>
              </w:rPr>
              <w:t>o</w:t>
            </w:r>
          </w:p>
        </w:tc>
        <w:tc>
          <w:tcPr>
            <w:tcW w:w="422" w:type="dxa"/>
            <w:shd w:val="clear" w:color="auto" w:fill="CCFF66"/>
          </w:tcPr>
          <w:p w:rsidR="00E26CD6" w:rsidRPr="00C928FC" w:rsidRDefault="00E26CD6" w:rsidP="00D346D2">
            <w:pPr>
              <w:pStyle w:val="NoSpacing"/>
              <w:rPr>
                <w:rFonts w:ascii="LCD Display Grid" w:hAnsi="LCD Display Grid"/>
                <w:b/>
              </w:rPr>
            </w:pPr>
            <w:r>
              <w:rPr>
                <w:rFonts w:ascii="LCD Display Grid" w:hAnsi="LCD Display Grid"/>
                <w:b/>
              </w:rPr>
              <w:t>r</w:t>
            </w:r>
          </w:p>
        </w:tc>
        <w:tc>
          <w:tcPr>
            <w:tcW w:w="421" w:type="dxa"/>
            <w:shd w:val="clear" w:color="auto" w:fill="CCFF66"/>
          </w:tcPr>
          <w:p w:rsidR="00E26CD6" w:rsidRPr="00C928FC" w:rsidRDefault="00E26CD6" w:rsidP="00D346D2">
            <w:pPr>
              <w:pStyle w:val="NoSpacing"/>
              <w:rPr>
                <w:rFonts w:ascii="LCD Display Grid" w:hAnsi="LCD Display Grid"/>
                <w:b/>
              </w:rPr>
            </w:pPr>
          </w:p>
        </w:tc>
        <w:tc>
          <w:tcPr>
            <w:tcW w:w="440" w:type="dxa"/>
            <w:shd w:val="clear" w:color="auto" w:fill="CCFF66"/>
          </w:tcPr>
          <w:p w:rsidR="00E26CD6" w:rsidRPr="00C928FC" w:rsidRDefault="00E26CD6" w:rsidP="00D346D2">
            <w:pPr>
              <w:pStyle w:val="NoSpacing"/>
              <w:rPr>
                <w:rFonts w:ascii="LCD Display Grid" w:hAnsi="LCD Display Grid"/>
                <w:b/>
              </w:rPr>
            </w:pPr>
            <w:r>
              <w:rPr>
                <w:rFonts w:ascii="LCD Display Grid" w:hAnsi="LCD Display Grid"/>
                <w:b/>
              </w:rPr>
              <w:t>m</w:t>
            </w:r>
          </w:p>
        </w:tc>
        <w:tc>
          <w:tcPr>
            <w:tcW w:w="440" w:type="dxa"/>
            <w:shd w:val="clear" w:color="auto" w:fill="CCFF66"/>
          </w:tcPr>
          <w:p w:rsidR="00E26CD6" w:rsidRPr="00C928FC" w:rsidRDefault="00E26CD6" w:rsidP="00D346D2">
            <w:pPr>
              <w:pStyle w:val="NoSpacing"/>
              <w:rPr>
                <w:rFonts w:ascii="LCD Display Grid" w:hAnsi="LCD Display Grid"/>
                <w:b/>
              </w:rPr>
            </w:pPr>
            <w:r>
              <w:rPr>
                <w:rFonts w:ascii="LCD Display Grid" w:hAnsi="LCD Display Grid"/>
                <w:b/>
              </w:rPr>
              <w:t>e</w:t>
            </w:r>
          </w:p>
        </w:tc>
        <w:tc>
          <w:tcPr>
            <w:tcW w:w="440" w:type="dxa"/>
            <w:shd w:val="clear" w:color="auto" w:fill="CCFF66"/>
          </w:tcPr>
          <w:p w:rsidR="00E26CD6" w:rsidRPr="00C928FC" w:rsidRDefault="00E26CD6" w:rsidP="00D346D2">
            <w:pPr>
              <w:pStyle w:val="NoSpacing"/>
              <w:rPr>
                <w:rFonts w:ascii="LCD Display Grid" w:hAnsi="LCD Display Grid"/>
                <w:b/>
              </w:rPr>
            </w:pPr>
            <w:r>
              <w:rPr>
                <w:rFonts w:ascii="LCD Display Grid" w:hAnsi="LCD Display Grid"/>
                <w:b/>
              </w:rPr>
              <w:t>n</w:t>
            </w:r>
          </w:p>
        </w:tc>
        <w:tc>
          <w:tcPr>
            <w:tcW w:w="440" w:type="dxa"/>
            <w:shd w:val="clear" w:color="auto" w:fill="CCFF66"/>
          </w:tcPr>
          <w:p w:rsidR="00E26CD6" w:rsidRPr="00C928FC" w:rsidRDefault="00E26CD6" w:rsidP="00D346D2">
            <w:pPr>
              <w:pStyle w:val="NoSpacing"/>
              <w:rPr>
                <w:rFonts w:ascii="LCD Display Grid" w:hAnsi="LCD Display Grid"/>
                <w:b/>
              </w:rPr>
            </w:pPr>
            <w:r>
              <w:rPr>
                <w:rFonts w:ascii="LCD Display Grid" w:hAnsi="LCD Display Grid"/>
                <w:b/>
              </w:rPr>
              <w:t>u</w:t>
            </w:r>
          </w:p>
        </w:tc>
        <w:tc>
          <w:tcPr>
            <w:tcW w:w="440" w:type="dxa"/>
            <w:shd w:val="clear" w:color="auto" w:fill="CCFF66"/>
          </w:tcPr>
          <w:p w:rsidR="00E26CD6" w:rsidRPr="00C928FC" w:rsidRDefault="00E26CD6" w:rsidP="00D346D2">
            <w:pPr>
              <w:pStyle w:val="NoSpacing"/>
              <w:rPr>
                <w:rFonts w:ascii="LCD Display Grid" w:hAnsi="LCD Display Grid"/>
                <w:b/>
              </w:rPr>
            </w:pPr>
          </w:p>
        </w:tc>
        <w:tc>
          <w:tcPr>
            <w:tcW w:w="440" w:type="dxa"/>
            <w:shd w:val="clear" w:color="auto" w:fill="CCFF66"/>
          </w:tcPr>
          <w:p w:rsidR="00E26CD6" w:rsidRPr="00C928FC" w:rsidRDefault="00E26CD6" w:rsidP="00D346D2">
            <w:pPr>
              <w:pStyle w:val="NoSpacing"/>
              <w:rPr>
                <w:rFonts w:ascii="LCD Display Grid" w:hAnsi="LCD Display Grid"/>
                <w:b/>
              </w:rPr>
            </w:pPr>
          </w:p>
        </w:tc>
        <w:tc>
          <w:tcPr>
            <w:tcW w:w="440" w:type="dxa"/>
            <w:shd w:val="clear" w:color="auto" w:fill="CCFF66"/>
          </w:tcPr>
          <w:p w:rsidR="00E26CD6" w:rsidRPr="00C928FC" w:rsidRDefault="00E26CD6" w:rsidP="00D346D2">
            <w:pPr>
              <w:pStyle w:val="NoSpacing"/>
              <w:rPr>
                <w:rFonts w:ascii="LCD Display Grid" w:hAnsi="LCD Display Grid"/>
                <w:b/>
              </w:rPr>
            </w:pPr>
          </w:p>
        </w:tc>
        <w:tc>
          <w:tcPr>
            <w:tcW w:w="440" w:type="dxa"/>
            <w:shd w:val="clear" w:color="auto" w:fill="CCFF66"/>
          </w:tcPr>
          <w:p w:rsidR="00E26CD6" w:rsidRPr="00C928FC" w:rsidRDefault="00E26CD6" w:rsidP="00D346D2">
            <w:pPr>
              <w:pStyle w:val="NoSpacing"/>
              <w:rPr>
                <w:rFonts w:ascii="LCD Display Grid" w:hAnsi="LCD Display Grid"/>
                <w:b/>
              </w:rPr>
            </w:pPr>
          </w:p>
        </w:tc>
        <w:tc>
          <w:tcPr>
            <w:tcW w:w="440" w:type="dxa"/>
            <w:shd w:val="clear" w:color="auto" w:fill="CCFF66"/>
          </w:tcPr>
          <w:p w:rsidR="00E26CD6" w:rsidRPr="00C928FC" w:rsidRDefault="00E26CD6" w:rsidP="00D346D2">
            <w:pPr>
              <w:pStyle w:val="NoSpacing"/>
              <w:rPr>
                <w:rFonts w:ascii="LCD Display Grid" w:hAnsi="LCD Display Grid"/>
                <w:b/>
              </w:rPr>
            </w:pPr>
          </w:p>
        </w:tc>
        <w:tc>
          <w:tcPr>
            <w:tcW w:w="440" w:type="dxa"/>
            <w:shd w:val="clear" w:color="auto" w:fill="CCFF66"/>
          </w:tcPr>
          <w:p w:rsidR="00E26CD6" w:rsidRPr="00C928FC" w:rsidRDefault="00E26CD6" w:rsidP="00D346D2">
            <w:pPr>
              <w:pStyle w:val="NoSpacing"/>
              <w:rPr>
                <w:rFonts w:ascii="LCD Display Grid" w:hAnsi="LCD Display Grid"/>
                <w:b/>
              </w:rPr>
            </w:pPr>
          </w:p>
        </w:tc>
        <w:tc>
          <w:tcPr>
            <w:tcW w:w="440" w:type="dxa"/>
            <w:shd w:val="clear" w:color="auto" w:fill="CCFF66"/>
          </w:tcPr>
          <w:p w:rsidR="00E26CD6" w:rsidRPr="00C928FC" w:rsidRDefault="00E26CD6" w:rsidP="00D346D2">
            <w:pPr>
              <w:pStyle w:val="NoSpacing"/>
              <w:rPr>
                <w:rFonts w:ascii="LCD Display Grid" w:hAnsi="LCD Display Grid"/>
                <w:b/>
              </w:rPr>
            </w:pPr>
          </w:p>
        </w:tc>
      </w:tr>
      <w:tr w:rsidR="00E26CD6" w:rsidTr="00D346D2">
        <w:tc>
          <w:tcPr>
            <w:tcW w:w="423" w:type="dxa"/>
            <w:shd w:val="clear" w:color="auto" w:fill="BFBFBF" w:themeFill="background1" w:themeFillShade="BF"/>
          </w:tcPr>
          <w:p w:rsidR="00E26CD6" w:rsidRDefault="00E26CD6" w:rsidP="00D346D2">
            <w:pPr>
              <w:pStyle w:val="NoSpacing"/>
            </w:pPr>
            <w:r>
              <w:t>2</w:t>
            </w:r>
          </w:p>
        </w:tc>
        <w:tc>
          <w:tcPr>
            <w:tcW w:w="422" w:type="dxa"/>
            <w:shd w:val="clear" w:color="auto" w:fill="CCFF66"/>
          </w:tcPr>
          <w:p w:rsidR="00E26CD6" w:rsidRPr="00C928FC" w:rsidRDefault="00E26CD6" w:rsidP="00E26CD6">
            <w:pPr>
              <w:pStyle w:val="NoSpacing"/>
              <w:rPr>
                <w:rFonts w:ascii="LCD Display Grid" w:hAnsi="LCD Display Grid"/>
                <w:b/>
              </w:rPr>
            </w:pPr>
            <w:r>
              <w:rPr>
                <w:rFonts w:ascii="LCD Display Grid" w:hAnsi="LCD Display Grid"/>
                <w:b/>
              </w:rPr>
              <w:t>&gt;</w:t>
            </w:r>
          </w:p>
        </w:tc>
        <w:tc>
          <w:tcPr>
            <w:tcW w:w="423" w:type="dxa"/>
            <w:shd w:val="clear" w:color="auto" w:fill="CCFF66"/>
          </w:tcPr>
          <w:p w:rsidR="00E26CD6" w:rsidRPr="00C928FC" w:rsidRDefault="00E26CD6" w:rsidP="00D346D2">
            <w:pPr>
              <w:pStyle w:val="NoSpacing"/>
              <w:rPr>
                <w:rFonts w:ascii="LCD Display Grid" w:hAnsi="LCD Display Grid"/>
                <w:b/>
              </w:rPr>
            </w:pPr>
          </w:p>
        </w:tc>
        <w:tc>
          <w:tcPr>
            <w:tcW w:w="423" w:type="dxa"/>
            <w:shd w:val="clear" w:color="auto" w:fill="CCFF66"/>
          </w:tcPr>
          <w:p w:rsidR="00E26CD6" w:rsidRPr="00C928FC" w:rsidRDefault="00E26CD6" w:rsidP="00D346D2">
            <w:pPr>
              <w:pStyle w:val="NoSpacing"/>
              <w:rPr>
                <w:rFonts w:ascii="LCD Display Grid" w:hAnsi="LCD Display Grid"/>
                <w:b/>
              </w:rPr>
            </w:pPr>
            <w:r>
              <w:rPr>
                <w:rFonts w:ascii="LCD Display Grid" w:hAnsi="LCD Display Grid"/>
                <w:b/>
              </w:rPr>
              <w:t>1</w:t>
            </w:r>
          </w:p>
        </w:tc>
        <w:tc>
          <w:tcPr>
            <w:tcW w:w="422" w:type="dxa"/>
            <w:shd w:val="clear" w:color="auto" w:fill="CCFF66"/>
          </w:tcPr>
          <w:p w:rsidR="00E26CD6" w:rsidRPr="00C928FC" w:rsidRDefault="00E26CD6" w:rsidP="00D346D2">
            <w:pPr>
              <w:pStyle w:val="NoSpacing"/>
              <w:rPr>
                <w:rFonts w:ascii="LCD Display Grid" w:hAnsi="LCD Display Grid"/>
                <w:b/>
              </w:rPr>
            </w:pPr>
            <w:r>
              <w:rPr>
                <w:rFonts w:ascii="LCD Display Grid" w:hAnsi="LCD Display Grid"/>
                <w:b/>
              </w:rPr>
              <w:t>.</w:t>
            </w:r>
          </w:p>
        </w:tc>
        <w:tc>
          <w:tcPr>
            <w:tcW w:w="422" w:type="dxa"/>
            <w:shd w:val="clear" w:color="auto" w:fill="CCFF66"/>
          </w:tcPr>
          <w:p w:rsidR="00E26CD6" w:rsidRPr="00C928FC" w:rsidRDefault="00E26CD6" w:rsidP="00D346D2">
            <w:pPr>
              <w:pStyle w:val="NoSpacing"/>
              <w:rPr>
                <w:rFonts w:ascii="LCD Display Grid" w:hAnsi="LCD Display Grid"/>
                <w:b/>
              </w:rPr>
            </w:pPr>
          </w:p>
        </w:tc>
        <w:tc>
          <w:tcPr>
            <w:tcW w:w="422" w:type="dxa"/>
            <w:shd w:val="clear" w:color="auto" w:fill="CCFF66"/>
          </w:tcPr>
          <w:p w:rsidR="00E26CD6" w:rsidRPr="00C928FC" w:rsidRDefault="00E26CD6" w:rsidP="00D346D2">
            <w:pPr>
              <w:pStyle w:val="NoSpacing"/>
              <w:rPr>
                <w:rFonts w:ascii="LCD Display Grid" w:hAnsi="LCD Display Grid"/>
                <w:b/>
              </w:rPr>
            </w:pPr>
            <w:r>
              <w:rPr>
                <w:rFonts w:ascii="LCD Display Grid" w:hAnsi="LCD Display Grid"/>
                <w:b/>
              </w:rPr>
              <w:t>C</w:t>
            </w:r>
          </w:p>
        </w:tc>
        <w:tc>
          <w:tcPr>
            <w:tcW w:w="422" w:type="dxa"/>
            <w:shd w:val="clear" w:color="auto" w:fill="CCFF66"/>
          </w:tcPr>
          <w:p w:rsidR="00E26CD6" w:rsidRPr="00C928FC" w:rsidRDefault="00E26CD6" w:rsidP="00D346D2">
            <w:pPr>
              <w:pStyle w:val="NoSpacing"/>
              <w:rPr>
                <w:rFonts w:ascii="LCD Display Grid" w:hAnsi="LCD Display Grid"/>
                <w:b/>
              </w:rPr>
            </w:pPr>
            <w:r>
              <w:rPr>
                <w:rFonts w:ascii="LCD Display Grid" w:hAnsi="LCD Display Grid"/>
                <w:b/>
              </w:rPr>
              <w:t>h</w:t>
            </w:r>
          </w:p>
        </w:tc>
        <w:tc>
          <w:tcPr>
            <w:tcW w:w="422" w:type="dxa"/>
            <w:shd w:val="clear" w:color="auto" w:fill="CCFF66"/>
          </w:tcPr>
          <w:p w:rsidR="00E26CD6" w:rsidRPr="00C928FC" w:rsidRDefault="00E26CD6" w:rsidP="00D346D2">
            <w:pPr>
              <w:pStyle w:val="NoSpacing"/>
              <w:rPr>
                <w:rFonts w:ascii="LCD Display Grid" w:hAnsi="LCD Display Grid"/>
                <w:b/>
              </w:rPr>
            </w:pPr>
            <w:r>
              <w:rPr>
                <w:rFonts w:ascii="LCD Display Grid" w:hAnsi="LCD Display Grid"/>
                <w:b/>
              </w:rPr>
              <w:t>a</w:t>
            </w:r>
          </w:p>
        </w:tc>
        <w:tc>
          <w:tcPr>
            <w:tcW w:w="421" w:type="dxa"/>
            <w:shd w:val="clear" w:color="auto" w:fill="CCFF66"/>
          </w:tcPr>
          <w:p w:rsidR="00E26CD6" w:rsidRPr="00C928FC" w:rsidRDefault="00E26CD6" w:rsidP="00D346D2">
            <w:pPr>
              <w:pStyle w:val="NoSpacing"/>
              <w:rPr>
                <w:rFonts w:ascii="LCD Display Grid" w:hAnsi="LCD Display Grid"/>
                <w:b/>
              </w:rPr>
            </w:pPr>
            <w:r>
              <w:rPr>
                <w:rFonts w:ascii="LCD Display Grid" w:hAnsi="LCD Display Grid"/>
                <w:b/>
              </w:rPr>
              <w:t>n</w:t>
            </w:r>
          </w:p>
        </w:tc>
        <w:tc>
          <w:tcPr>
            <w:tcW w:w="440" w:type="dxa"/>
            <w:shd w:val="clear" w:color="auto" w:fill="CCFF66"/>
          </w:tcPr>
          <w:p w:rsidR="00E26CD6" w:rsidRPr="00C928FC" w:rsidRDefault="00E26CD6" w:rsidP="00D346D2">
            <w:pPr>
              <w:pStyle w:val="NoSpacing"/>
              <w:rPr>
                <w:rFonts w:ascii="LCD Display Grid" w:hAnsi="LCD Display Grid"/>
                <w:b/>
              </w:rPr>
            </w:pPr>
            <w:r>
              <w:rPr>
                <w:rFonts w:ascii="LCD Display Grid" w:hAnsi="LCD Display Grid"/>
                <w:b/>
              </w:rPr>
              <w:t>g</w:t>
            </w:r>
          </w:p>
        </w:tc>
        <w:tc>
          <w:tcPr>
            <w:tcW w:w="440" w:type="dxa"/>
            <w:shd w:val="clear" w:color="auto" w:fill="CCFF66"/>
          </w:tcPr>
          <w:p w:rsidR="00E26CD6" w:rsidRPr="00C928FC" w:rsidRDefault="00E26CD6" w:rsidP="00D346D2">
            <w:pPr>
              <w:pStyle w:val="NoSpacing"/>
              <w:rPr>
                <w:rFonts w:ascii="LCD Display Grid" w:hAnsi="LCD Display Grid"/>
                <w:b/>
              </w:rPr>
            </w:pPr>
            <w:r>
              <w:rPr>
                <w:rFonts w:ascii="LCD Display Grid" w:hAnsi="LCD Display Grid"/>
                <w:b/>
              </w:rPr>
              <w:t>e</w:t>
            </w:r>
          </w:p>
        </w:tc>
        <w:tc>
          <w:tcPr>
            <w:tcW w:w="440" w:type="dxa"/>
            <w:shd w:val="clear" w:color="auto" w:fill="CCFF66"/>
          </w:tcPr>
          <w:p w:rsidR="00E26CD6" w:rsidRPr="00C928FC" w:rsidRDefault="00E26CD6" w:rsidP="00D346D2">
            <w:pPr>
              <w:pStyle w:val="NoSpacing"/>
              <w:rPr>
                <w:rFonts w:ascii="LCD Display Grid" w:hAnsi="LCD Display Grid"/>
                <w:b/>
              </w:rPr>
            </w:pPr>
          </w:p>
        </w:tc>
        <w:tc>
          <w:tcPr>
            <w:tcW w:w="440" w:type="dxa"/>
            <w:shd w:val="clear" w:color="auto" w:fill="CCFF66"/>
          </w:tcPr>
          <w:p w:rsidR="00E26CD6" w:rsidRPr="00C928FC" w:rsidRDefault="00E26CD6" w:rsidP="00D346D2">
            <w:pPr>
              <w:pStyle w:val="NoSpacing"/>
              <w:rPr>
                <w:rFonts w:ascii="LCD Display Grid" w:hAnsi="LCD Display Grid"/>
                <w:b/>
              </w:rPr>
            </w:pPr>
            <w:r>
              <w:rPr>
                <w:rFonts w:ascii="LCD Display Grid" w:hAnsi="LCD Display Grid"/>
                <w:b/>
              </w:rPr>
              <w:t>P</w:t>
            </w:r>
          </w:p>
        </w:tc>
        <w:tc>
          <w:tcPr>
            <w:tcW w:w="440" w:type="dxa"/>
            <w:shd w:val="clear" w:color="auto" w:fill="CCFF66"/>
          </w:tcPr>
          <w:p w:rsidR="00E26CD6" w:rsidRPr="00C928FC" w:rsidRDefault="00E26CD6" w:rsidP="00D346D2">
            <w:pPr>
              <w:pStyle w:val="NoSpacing"/>
              <w:rPr>
                <w:rFonts w:ascii="LCD Display Grid" w:hAnsi="LCD Display Grid"/>
                <w:b/>
              </w:rPr>
            </w:pPr>
            <w:r>
              <w:rPr>
                <w:rFonts w:ascii="LCD Display Grid" w:hAnsi="LCD Display Grid"/>
                <w:b/>
              </w:rPr>
              <w:t>I</w:t>
            </w:r>
          </w:p>
        </w:tc>
        <w:tc>
          <w:tcPr>
            <w:tcW w:w="440" w:type="dxa"/>
            <w:shd w:val="clear" w:color="auto" w:fill="CCFF66"/>
          </w:tcPr>
          <w:p w:rsidR="00E26CD6" w:rsidRPr="00C928FC" w:rsidRDefault="00E26CD6" w:rsidP="00D346D2">
            <w:pPr>
              <w:pStyle w:val="NoSpacing"/>
              <w:rPr>
                <w:rFonts w:ascii="LCD Display Grid" w:hAnsi="LCD Display Grid"/>
                <w:b/>
              </w:rPr>
            </w:pPr>
            <w:r>
              <w:rPr>
                <w:rFonts w:ascii="LCD Display Grid" w:hAnsi="LCD Display Grid"/>
                <w:b/>
              </w:rPr>
              <w:t>N</w:t>
            </w:r>
          </w:p>
        </w:tc>
        <w:tc>
          <w:tcPr>
            <w:tcW w:w="440" w:type="dxa"/>
            <w:shd w:val="clear" w:color="auto" w:fill="CCFF66"/>
          </w:tcPr>
          <w:p w:rsidR="00E26CD6" w:rsidRPr="00C928FC" w:rsidRDefault="00E26CD6" w:rsidP="00D346D2">
            <w:pPr>
              <w:pStyle w:val="NoSpacing"/>
              <w:rPr>
                <w:rFonts w:ascii="LCD Display Grid" w:hAnsi="LCD Display Grid"/>
                <w:b/>
              </w:rPr>
            </w:pPr>
          </w:p>
        </w:tc>
        <w:tc>
          <w:tcPr>
            <w:tcW w:w="440" w:type="dxa"/>
            <w:shd w:val="clear" w:color="auto" w:fill="CCFF66"/>
          </w:tcPr>
          <w:p w:rsidR="00E26CD6" w:rsidRPr="00C928FC" w:rsidRDefault="00E26CD6" w:rsidP="00D346D2">
            <w:pPr>
              <w:pStyle w:val="NoSpacing"/>
              <w:rPr>
                <w:rFonts w:ascii="LCD Display Grid" w:hAnsi="LCD Display Grid"/>
                <w:b/>
              </w:rPr>
            </w:pPr>
          </w:p>
        </w:tc>
        <w:tc>
          <w:tcPr>
            <w:tcW w:w="440" w:type="dxa"/>
            <w:shd w:val="clear" w:color="auto" w:fill="CCFF66"/>
          </w:tcPr>
          <w:p w:rsidR="00E26CD6" w:rsidRPr="00C928FC" w:rsidRDefault="00E26CD6" w:rsidP="00D346D2">
            <w:pPr>
              <w:pStyle w:val="NoSpacing"/>
              <w:rPr>
                <w:rFonts w:ascii="LCD Display Grid" w:hAnsi="LCD Display Grid"/>
                <w:b/>
              </w:rPr>
            </w:pPr>
          </w:p>
        </w:tc>
        <w:tc>
          <w:tcPr>
            <w:tcW w:w="440" w:type="dxa"/>
            <w:shd w:val="clear" w:color="auto" w:fill="CCFF66"/>
          </w:tcPr>
          <w:p w:rsidR="00E26CD6" w:rsidRPr="00C928FC" w:rsidRDefault="00E26CD6" w:rsidP="00D346D2">
            <w:pPr>
              <w:pStyle w:val="NoSpacing"/>
              <w:rPr>
                <w:rFonts w:ascii="LCD Display Grid" w:hAnsi="LCD Display Grid"/>
                <w:b/>
              </w:rPr>
            </w:pPr>
          </w:p>
        </w:tc>
        <w:tc>
          <w:tcPr>
            <w:tcW w:w="440" w:type="dxa"/>
            <w:shd w:val="clear" w:color="auto" w:fill="CCFF66"/>
          </w:tcPr>
          <w:p w:rsidR="00E26CD6" w:rsidRPr="00C928FC" w:rsidRDefault="00E26CD6" w:rsidP="00D346D2">
            <w:pPr>
              <w:pStyle w:val="NoSpacing"/>
              <w:rPr>
                <w:rFonts w:ascii="LCD Display Grid" w:hAnsi="LCD Display Grid"/>
                <w:b/>
              </w:rPr>
            </w:pPr>
          </w:p>
        </w:tc>
      </w:tr>
      <w:tr w:rsidR="00E26CD6" w:rsidTr="00D346D2">
        <w:tc>
          <w:tcPr>
            <w:tcW w:w="423" w:type="dxa"/>
            <w:shd w:val="clear" w:color="auto" w:fill="BFBFBF" w:themeFill="background1" w:themeFillShade="BF"/>
          </w:tcPr>
          <w:p w:rsidR="00E26CD6" w:rsidRDefault="00E26CD6" w:rsidP="00D346D2">
            <w:pPr>
              <w:pStyle w:val="NoSpacing"/>
            </w:pPr>
            <w:r>
              <w:t>3</w:t>
            </w:r>
          </w:p>
        </w:tc>
        <w:tc>
          <w:tcPr>
            <w:tcW w:w="422" w:type="dxa"/>
            <w:shd w:val="clear" w:color="auto" w:fill="CCFF66"/>
          </w:tcPr>
          <w:p w:rsidR="00E26CD6" w:rsidRPr="00C928FC" w:rsidRDefault="00E26CD6" w:rsidP="00D346D2">
            <w:pPr>
              <w:pStyle w:val="NoSpacing"/>
              <w:rPr>
                <w:rFonts w:ascii="LCD Display Grid" w:hAnsi="LCD Display Grid"/>
                <w:b/>
              </w:rPr>
            </w:pPr>
          </w:p>
        </w:tc>
        <w:tc>
          <w:tcPr>
            <w:tcW w:w="423" w:type="dxa"/>
            <w:shd w:val="clear" w:color="auto" w:fill="CCFF66"/>
          </w:tcPr>
          <w:p w:rsidR="00E26CD6" w:rsidRPr="00C928FC" w:rsidRDefault="00E26CD6" w:rsidP="00D346D2">
            <w:pPr>
              <w:pStyle w:val="NoSpacing"/>
              <w:rPr>
                <w:rFonts w:ascii="LCD Display Grid" w:hAnsi="LCD Display Grid"/>
                <w:b/>
              </w:rPr>
            </w:pPr>
          </w:p>
        </w:tc>
        <w:tc>
          <w:tcPr>
            <w:tcW w:w="423" w:type="dxa"/>
            <w:shd w:val="clear" w:color="auto" w:fill="CCFF66"/>
          </w:tcPr>
          <w:p w:rsidR="00E26CD6" w:rsidRPr="00C928FC" w:rsidRDefault="00E26CD6" w:rsidP="00D346D2">
            <w:pPr>
              <w:pStyle w:val="NoSpacing"/>
              <w:rPr>
                <w:rFonts w:ascii="LCD Display Grid" w:hAnsi="LCD Display Grid"/>
                <w:b/>
              </w:rPr>
            </w:pPr>
            <w:r>
              <w:rPr>
                <w:rFonts w:ascii="LCD Display Grid" w:hAnsi="LCD Display Grid"/>
                <w:b/>
              </w:rPr>
              <w:t>2</w:t>
            </w:r>
          </w:p>
        </w:tc>
        <w:tc>
          <w:tcPr>
            <w:tcW w:w="422" w:type="dxa"/>
            <w:shd w:val="clear" w:color="auto" w:fill="CCFF66"/>
          </w:tcPr>
          <w:p w:rsidR="00E26CD6" w:rsidRPr="00C928FC" w:rsidRDefault="00E26CD6" w:rsidP="00D346D2">
            <w:pPr>
              <w:pStyle w:val="NoSpacing"/>
              <w:rPr>
                <w:rFonts w:ascii="LCD Display Grid" w:hAnsi="LCD Display Grid"/>
                <w:b/>
              </w:rPr>
            </w:pPr>
            <w:r>
              <w:rPr>
                <w:rFonts w:ascii="LCD Display Grid" w:hAnsi="LCD Display Grid"/>
                <w:b/>
              </w:rPr>
              <w:t>.</w:t>
            </w:r>
          </w:p>
        </w:tc>
        <w:tc>
          <w:tcPr>
            <w:tcW w:w="422" w:type="dxa"/>
            <w:shd w:val="clear" w:color="auto" w:fill="CCFF66"/>
          </w:tcPr>
          <w:p w:rsidR="00E26CD6" w:rsidRPr="00C928FC" w:rsidRDefault="00E26CD6" w:rsidP="00D346D2">
            <w:pPr>
              <w:pStyle w:val="NoSpacing"/>
              <w:rPr>
                <w:rFonts w:ascii="LCD Display Grid" w:hAnsi="LCD Display Grid"/>
                <w:b/>
              </w:rPr>
            </w:pPr>
          </w:p>
        </w:tc>
        <w:tc>
          <w:tcPr>
            <w:tcW w:w="422" w:type="dxa"/>
            <w:shd w:val="clear" w:color="auto" w:fill="CCFF66"/>
          </w:tcPr>
          <w:p w:rsidR="00E26CD6" w:rsidRPr="00C928FC" w:rsidRDefault="00693936" w:rsidP="00D346D2">
            <w:pPr>
              <w:pStyle w:val="NoSpacing"/>
              <w:rPr>
                <w:rFonts w:ascii="LCD Display Grid" w:hAnsi="LCD Display Grid"/>
                <w:b/>
              </w:rPr>
            </w:pPr>
            <w:r>
              <w:rPr>
                <w:rFonts w:ascii="LCD Display Grid" w:hAnsi="LCD Display Grid"/>
                <w:b/>
              </w:rPr>
              <w:t>I</w:t>
            </w:r>
          </w:p>
        </w:tc>
        <w:tc>
          <w:tcPr>
            <w:tcW w:w="422" w:type="dxa"/>
            <w:shd w:val="clear" w:color="auto" w:fill="CCFF66"/>
          </w:tcPr>
          <w:p w:rsidR="00E26CD6" w:rsidRPr="00C928FC" w:rsidRDefault="00693936" w:rsidP="00D346D2">
            <w:pPr>
              <w:pStyle w:val="NoSpacing"/>
              <w:rPr>
                <w:rFonts w:ascii="LCD Display Grid" w:hAnsi="LCD Display Grid"/>
                <w:b/>
              </w:rPr>
            </w:pPr>
            <w:r>
              <w:rPr>
                <w:rFonts w:ascii="LCD Display Grid" w:hAnsi="LCD Display Grid"/>
                <w:b/>
              </w:rPr>
              <w:t>/</w:t>
            </w:r>
          </w:p>
        </w:tc>
        <w:tc>
          <w:tcPr>
            <w:tcW w:w="422" w:type="dxa"/>
            <w:shd w:val="clear" w:color="auto" w:fill="CCFF66"/>
          </w:tcPr>
          <w:p w:rsidR="00E26CD6" w:rsidRPr="00C928FC" w:rsidRDefault="00693936" w:rsidP="00D346D2">
            <w:pPr>
              <w:pStyle w:val="NoSpacing"/>
              <w:rPr>
                <w:rFonts w:ascii="LCD Display Grid" w:hAnsi="LCD Display Grid"/>
                <w:b/>
              </w:rPr>
            </w:pPr>
            <w:r>
              <w:rPr>
                <w:rFonts w:ascii="LCD Display Grid" w:hAnsi="LCD Display Grid"/>
                <w:b/>
              </w:rPr>
              <w:t>O</w:t>
            </w:r>
          </w:p>
        </w:tc>
        <w:tc>
          <w:tcPr>
            <w:tcW w:w="421" w:type="dxa"/>
            <w:shd w:val="clear" w:color="auto" w:fill="CCFF66"/>
          </w:tcPr>
          <w:p w:rsidR="00E26CD6" w:rsidRPr="00C928FC" w:rsidRDefault="00E26CD6" w:rsidP="00D346D2">
            <w:pPr>
              <w:pStyle w:val="NoSpacing"/>
              <w:rPr>
                <w:rFonts w:ascii="LCD Display Grid" w:hAnsi="LCD Display Grid"/>
                <w:b/>
              </w:rPr>
            </w:pPr>
          </w:p>
        </w:tc>
        <w:tc>
          <w:tcPr>
            <w:tcW w:w="440" w:type="dxa"/>
            <w:shd w:val="clear" w:color="auto" w:fill="CCFF66"/>
          </w:tcPr>
          <w:p w:rsidR="00E26CD6" w:rsidRPr="00C928FC" w:rsidRDefault="00693936" w:rsidP="00D346D2">
            <w:pPr>
              <w:pStyle w:val="NoSpacing"/>
              <w:rPr>
                <w:rFonts w:ascii="LCD Display Grid" w:hAnsi="LCD Display Grid"/>
                <w:b/>
              </w:rPr>
            </w:pPr>
            <w:r>
              <w:rPr>
                <w:rFonts w:ascii="LCD Display Grid" w:hAnsi="LCD Display Grid"/>
                <w:b/>
              </w:rPr>
              <w:t>c</w:t>
            </w:r>
          </w:p>
        </w:tc>
        <w:tc>
          <w:tcPr>
            <w:tcW w:w="440" w:type="dxa"/>
            <w:shd w:val="clear" w:color="auto" w:fill="CCFF66"/>
          </w:tcPr>
          <w:p w:rsidR="00E26CD6" w:rsidRPr="00C928FC" w:rsidRDefault="00693936" w:rsidP="00D346D2">
            <w:pPr>
              <w:pStyle w:val="NoSpacing"/>
              <w:rPr>
                <w:rFonts w:ascii="LCD Display Grid" w:hAnsi="LCD Display Grid"/>
                <w:b/>
              </w:rPr>
            </w:pPr>
            <w:r>
              <w:rPr>
                <w:rFonts w:ascii="LCD Display Grid" w:hAnsi="LCD Display Grid"/>
                <w:b/>
              </w:rPr>
              <w:t>o</w:t>
            </w:r>
          </w:p>
        </w:tc>
        <w:tc>
          <w:tcPr>
            <w:tcW w:w="440" w:type="dxa"/>
            <w:shd w:val="clear" w:color="auto" w:fill="CCFF66"/>
          </w:tcPr>
          <w:p w:rsidR="00E26CD6" w:rsidRPr="00C928FC" w:rsidRDefault="00693936" w:rsidP="00D346D2">
            <w:pPr>
              <w:pStyle w:val="NoSpacing"/>
              <w:rPr>
                <w:rFonts w:ascii="LCD Display Grid" w:hAnsi="LCD Display Grid"/>
                <w:b/>
              </w:rPr>
            </w:pPr>
            <w:r>
              <w:rPr>
                <w:rFonts w:ascii="LCD Display Grid" w:hAnsi="LCD Display Grid"/>
                <w:b/>
              </w:rPr>
              <w:t>n</w:t>
            </w:r>
          </w:p>
        </w:tc>
        <w:tc>
          <w:tcPr>
            <w:tcW w:w="440" w:type="dxa"/>
            <w:shd w:val="clear" w:color="auto" w:fill="CCFF66"/>
          </w:tcPr>
          <w:p w:rsidR="00E26CD6" w:rsidRPr="00C928FC" w:rsidRDefault="00693936" w:rsidP="00D346D2">
            <w:pPr>
              <w:pStyle w:val="NoSpacing"/>
              <w:rPr>
                <w:rFonts w:ascii="LCD Display Grid" w:hAnsi="LCD Display Grid"/>
                <w:b/>
              </w:rPr>
            </w:pPr>
            <w:r>
              <w:rPr>
                <w:rFonts w:ascii="LCD Display Grid" w:hAnsi="LCD Display Grid"/>
                <w:b/>
              </w:rPr>
              <w:t>t</w:t>
            </w:r>
          </w:p>
        </w:tc>
        <w:tc>
          <w:tcPr>
            <w:tcW w:w="440" w:type="dxa"/>
            <w:shd w:val="clear" w:color="auto" w:fill="CCFF66"/>
          </w:tcPr>
          <w:p w:rsidR="00E26CD6" w:rsidRPr="00C928FC" w:rsidRDefault="00693936" w:rsidP="00D346D2">
            <w:pPr>
              <w:pStyle w:val="NoSpacing"/>
              <w:rPr>
                <w:rFonts w:ascii="LCD Display Grid" w:hAnsi="LCD Display Grid"/>
                <w:b/>
              </w:rPr>
            </w:pPr>
            <w:r>
              <w:rPr>
                <w:rFonts w:ascii="LCD Display Grid" w:hAnsi="LCD Display Grid"/>
                <w:b/>
              </w:rPr>
              <w:t>r</w:t>
            </w:r>
          </w:p>
        </w:tc>
        <w:tc>
          <w:tcPr>
            <w:tcW w:w="440" w:type="dxa"/>
            <w:shd w:val="clear" w:color="auto" w:fill="CCFF66"/>
          </w:tcPr>
          <w:p w:rsidR="00E26CD6" w:rsidRPr="00C928FC" w:rsidRDefault="00693936" w:rsidP="00D346D2">
            <w:pPr>
              <w:pStyle w:val="NoSpacing"/>
              <w:rPr>
                <w:rFonts w:ascii="LCD Display Grid" w:hAnsi="LCD Display Grid"/>
                <w:b/>
              </w:rPr>
            </w:pPr>
            <w:r>
              <w:rPr>
                <w:rFonts w:ascii="LCD Display Grid" w:hAnsi="LCD Display Grid"/>
                <w:b/>
              </w:rPr>
              <w:t>o</w:t>
            </w:r>
          </w:p>
        </w:tc>
        <w:tc>
          <w:tcPr>
            <w:tcW w:w="440" w:type="dxa"/>
            <w:shd w:val="clear" w:color="auto" w:fill="CCFF66"/>
          </w:tcPr>
          <w:p w:rsidR="00E26CD6" w:rsidRPr="00C928FC" w:rsidRDefault="00693936" w:rsidP="00D346D2">
            <w:pPr>
              <w:pStyle w:val="NoSpacing"/>
              <w:rPr>
                <w:rFonts w:ascii="LCD Display Grid" w:hAnsi="LCD Display Grid"/>
                <w:b/>
              </w:rPr>
            </w:pPr>
            <w:r>
              <w:rPr>
                <w:rFonts w:ascii="LCD Display Grid" w:hAnsi="LCD Display Grid"/>
                <w:b/>
              </w:rPr>
              <w:t>l</w:t>
            </w:r>
          </w:p>
        </w:tc>
        <w:tc>
          <w:tcPr>
            <w:tcW w:w="440" w:type="dxa"/>
            <w:shd w:val="clear" w:color="auto" w:fill="CCFF66"/>
          </w:tcPr>
          <w:p w:rsidR="00E26CD6" w:rsidRPr="00C928FC" w:rsidRDefault="00E26CD6" w:rsidP="00D346D2">
            <w:pPr>
              <w:pStyle w:val="NoSpacing"/>
              <w:rPr>
                <w:rFonts w:ascii="LCD Display Grid" w:hAnsi="LCD Display Grid"/>
                <w:b/>
              </w:rPr>
            </w:pPr>
          </w:p>
        </w:tc>
        <w:tc>
          <w:tcPr>
            <w:tcW w:w="440" w:type="dxa"/>
            <w:shd w:val="clear" w:color="auto" w:fill="CCFF66"/>
          </w:tcPr>
          <w:p w:rsidR="00E26CD6" w:rsidRPr="00C928FC" w:rsidRDefault="00E26CD6" w:rsidP="00D346D2">
            <w:pPr>
              <w:pStyle w:val="NoSpacing"/>
              <w:rPr>
                <w:rFonts w:ascii="LCD Display Grid" w:hAnsi="LCD Display Grid"/>
                <w:b/>
              </w:rPr>
            </w:pPr>
          </w:p>
        </w:tc>
        <w:tc>
          <w:tcPr>
            <w:tcW w:w="440" w:type="dxa"/>
            <w:shd w:val="clear" w:color="auto" w:fill="CCFF66"/>
          </w:tcPr>
          <w:p w:rsidR="00E26CD6" w:rsidRPr="00C928FC" w:rsidRDefault="00E26CD6" w:rsidP="00D346D2">
            <w:pPr>
              <w:pStyle w:val="NoSpacing"/>
              <w:rPr>
                <w:rFonts w:ascii="LCD Display Grid" w:hAnsi="LCD Display Grid"/>
                <w:b/>
              </w:rPr>
            </w:pPr>
          </w:p>
        </w:tc>
        <w:tc>
          <w:tcPr>
            <w:tcW w:w="440" w:type="dxa"/>
            <w:shd w:val="clear" w:color="auto" w:fill="CCFF66"/>
          </w:tcPr>
          <w:p w:rsidR="00E26CD6" w:rsidRPr="00C928FC" w:rsidRDefault="00E26CD6" w:rsidP="00D346D2">
            <w:pPr>
              <w:pStyle w:val="NoSpacing"/>
              <w:rPr>
                <w:rFonts w:ascii="LCD Display Grid" w:hAnsi="LCD Display Grid"/>
                <w:b/>
              </w:rPr>
            </w:pPr>
          </w:p>
        </w:tc>
      </w:tr>
      <w:tr w:rsidR="00E26CD6" w:rsidTr="00D346D2">
        <w:tc>
          <w:tcPr>
            <w:tcW w:w="423" w:type="dxa"/>
            <w:shd w:val="clear" w:color="auto" w:fill="BFBFBF" w:themeFill="background1" w:themeFillShade="BF"/>
          </w:tcPr>
          <w:p w:rsidR="00E26CD6" w:rsidRDefault="00E26CD6" w:rsidP="00D346D2">
            <w:pPr>
              <w:pStyle w:val="NoSpacing"/>
            </w:pPr>
            <w:r>
              <w:t>4</w:t>
            </w:r>
          </w:p>
        </w:tc>
        <w:tc>
          <w:tcPr>
            <w:tcW w:w="422" w:type="dxa"/>
            <w:shd w:val="clear" w:color="auto" w:fill="CCFF66"/>
          </w:tcPr>
          <w:p w:rsidR="00E26CD6" w:rsidRPr="00C928FC" w:rsidRDefault="00E26CD6" w:rsidP="00D346D2">
            <w:pPr>
              <w:pStyle w:val="NoSpacing"/>
              <w:rPr>
                <w:rFonts w:ascii="LCD Display Grid" w:hAnsi="LCD Display Grid"/>
                <w:b/>
              </w:rPr>
            </w:pPr>
          </w:p>
        </w:tc>
        <w:tc>
          <w:tcPr>
            <w:tcW w:w="423" w:type="dxa"/>
            <w:shd w:val="clear" w:color="auto" w:fill="CCFF66"/>
          </w:tcPr>
          <w:p w:rsidR="00E26CD6" w:rsidRPr="00C928FC" w:rsidRDefault="00E26CD6" w:rsidP="00D346D2">
            <w:pPr>
              <w:pStyle w:val="NoSpacing"/>
              <w:rPr>
                <w:rFonts w:ascii="LCD Display Grid" w:hAnsi="LCD Display Grid"/>
                <w:b/>
              </w:rPr>
            </w:pPr>
          </w:p>
        </w:tc>
        <w:tc>
          <w:tcPr>
            <w:tcW w:w="423" w:type="dxa"/>
            <w:shd w:val="clear" w:color="auto" w:fill="CCFF66"/>
          </w:tcPr>
          <w:p w:rsidR="00E26CD6" w:rsidRPr="00C928FC" w:rsidRDefault="00E26CD6" w:rsidP="00D346D2">
            <w:pPr>
              <w:pStyle w:val="NoSpacing"/>
              <w:rPr>
                <w:rFonts w:ascii="LCD Display Grid" w:hAnsi="LCD Display Grid"/>
                <w:b/>
              </w:rPr>
            </w:pPr>
            <w:r>
              <w:rPr>
                <w:rFonts w:ascii="LCD Display Grid" w:hAnsi="LCD Display Grid"/>
                <w:b/>
              </w:rPr>
              <w:t>3</w:t>
            </w:r>
          </w:p>
        </w:tc>
        <w:tc>
          <w:tcPr>
            <w:tcW w:w="422" w:type="dxa"/>
            <w:shd w:val="clear" w:color="auto" w:fill="CCFF66"/>
          </w:tcPr>
          <w:p w:rsidR="00E26CD6" w:rsidRPr="00C928FC" w:rsidRDefault="00E26CD6" w:rsidP="00D346D2">
            <w:pPr>
              <w:pStyle w:val="NoSpacing"/>
              <w:rPr>
                <w:rFonts w:ascii="LCD Display Grid" w:hAnsi="LCD Display Grid"/>
                <w:b/>
              </w:rPr>
            </w:pPr>
            <w:r>
              <w:rPr>
                <w:rFonts w:ascii="LCD Display Grid" w:hAnsi="LCD Display Grid"/>
                <w:b/>
              </w:rPr>
              <w:t>.</w:t>
            </w:r>
          </w:p>
        </w:tc>
        <w:tc>
          <w:tcPr>
            <w:tcW w:w="422" w:type="dxa"/>
            <w:shd w:val="clear" w:color="auto" w:fill="CCFF66"/>
          </w:tcPr>
          <w:p w:rsidR="00E26CD6" w:rsidRPr="00C928FC" w:rsidRDefault="00E26CD6" w:rsidP="00D346D2">
            <w:pPr>
              <w:pStyle w:val="NoSpacing"/>
              <w:rPr>
                <w:rFonts w:ascii="LCD Display Grid" w:hAnsi="LCD Display Grid"/>
                <w:b/>
              </w:rPr>
            </w:pPr>
          </w:p>
        </w:tc>
        <w:tc>
          <w:tcPr>
            <w:tcW w:w="422" w:type="dxa"/>
            <w:shd w:val="clear" w:color="auto" w:fill="CCFF66"/>
          </w:tcPr>
          <w:p w:rsidR="00E26CD6" w:rsidRPr="00C928FC" w:rsidRDefault="00907CCB" w:rsidP="00D346D2">
            <w:pPr>
              <w:pStyle w:val="NoSpacing"/>
              <w:rPr>
                <w:rFonts w:ascii="LCD Display Grid" w:hAnsi="LCD Display Grid"/>
                <w:b/>
              </w:rPr>
            </w:pPr>
            <w:r>
              <w:rPr>
                <w:rFonts w:ascii="LCD Display Grid" w:hAnsi="LCD Display Grid"/>
                <w:b/>
              </w:rPr>
              <w:t>I</w:t>
            </w:r>
          </w:p>
        </w:tc>
        <w:tc>
          <w:tcPr>
            <w:tcW w:w="422" w:type="dxa"/>
            <w:shd w:val="clear" w:color="auto" w:fill="CCFF66"/>
          </w:tcPr>
          <w:p w:rsidR="00E26CD6" w:rsidRPr="00C928FC" w:rsidRDefault="00907CCB" w:rsidP="00D346D2">
            <w:pPr>
              <w:pStyle w:val="NoSpacing"/>
              <w:rPr>
                <w:rFonts w:ascii="LCD Display Grid" w:hAnsi="LCD Display Grid"/>
                <w:b/>
              </w:rPr>
            </w:pPr>
            <w:r>
              <w:rPr>
                <w:rFonts w:ascii="LCD Display Grid" w:hAnsi="LCD Display Grid"/>
                <w:b/>
              </w:rPr>
              <w:t>n</w:t>
            </w:r>
          </w:p>
        </w:tc>
        <w:tc>
          <w:tcPr>
            <w:tcW w:w="422" w:type="dxa"/>
            <w:shd w:val="clear" w:color="auto" w:fill="CCFF66"/>
          </w:tcPr>
          <w:p w:rsidR="00E26CD6" w:rsidRPr="00C928FC" w:rsidRDefault="00907CCB" w:rsidP="00D346D2">
            <w:pPr>
              <w:pStyle w:val="NoSpacing"/>
              <w:rPr>
                <w:rFonts w:ascii="LCD Display Grid" w:hAnsi="LCD Display Grid"/>
                <w:b/>
              </w:rPr>
            </w:pPr>
            <w:r>
              <w:rPr>
                <w:rFonts w:ascii="LCD Display Grid" w:hAnsi="LCD Display Grid"/>
                <w:b/>
              </w:rPr>
              <w:t>f</w:t>
            </w:r>
          </w:p>
        </w:tc>
        <w:tc>
          <w:tcPr>
            <w:tcW w:w="421" w:type="dxa"/>
            <w:shd w:val="clear" w:color="auto" w:fill="CCFF66"/>
          </w:tcPr>
          <w:p w:rsidR="00E26CD6" w:rsidRPr="00C928FC" w:rsidRDefault="00907CCB" w:rsidP="00D346D2">
            <w:pPr>
              <w:pStyle w:val="NoSpacing"/>
              <w:rPr>
                <w:rFonts w:ascii="LCD Display Grid" w:hAnsi="LCD Display Grid"/>
                <w:b/>
              </w:rPr>
            </w:pPr>
            <w:r>
              <w:rPr>
                <w:rFonts w:ascii="LCD Display Grid" w:hAnsi="LCD Display Grid"/>
                <w:b/>
              </w:rPr>
              <w:t>o</w:t>
            </w:r>
          </w:p>
        </w:tc>
        <w:tc>
          <w:tcPr>
            <w:tcW w:w="440" w:type="dxa"/>
            <w:shd w:val="clear" w:color="auto" w:fill="CCFF66"/>
          </w:tcPr>
          <w:p w:rsidR="00E26CD6" w:rsidRPr="00C928FC" w:rsidRDefault="00E26CD6" w:rsidP="00D346D2">
            <w:pPr>
              <w:pStyle w:val="NoSpacing"/>
              <w:rPr>
                <w:rFonts w:ascii="LCD Display Grid" w:hAnsi="LCD Display Grid"/>
                <w:b/>
              </w:rPr>
            </w:pPr>
          </w:p>
        </w:tc>
        <w:tc>
          <w:tcPr>
            <w:tcW w:w="440" w:type="dxa"/>
            <w:shd w:val="clear" w:color="auto" w:fill="CCFF66"/>
          </w:tcPr>
          <w:p w:rsidR="00E26CD6" w:rsidRPr="00C928FC" w:rsidRDefault="00907CCB" w:rsidP="00D346D2">
            <w:pPr>
              <w:pStyle w:val="NoSpacing"/>
              <w:rPr>
                <w:rFonts w:ascii="LCD Display Grid" w:hAnsi="LCD Display Grid"/>
                <w:b/>
              </w:rPr>
            </w:pPr>
            <w:r>
              <w:rPr>
                <w:rFonts w:ascii="LCD Display Grid" w:hAnsi="LCD Display Grid"/>
                <w:b/>
              </w:rPr>
              <w:t>&amp;</w:t>
            </w:r>
          </w:p>
        </w:tc>
        <w:tc>
          <w:tcPr>
            <w:tcW w:w="440" w:type="dxa"/>
            <w:shd w:val="clear" w:color="auto" w:fill="CCFF66"/>
          </w:tcPr>
          <w:p w:rsidR="00E26CD6" w:rsidRPr="00C928FC" w:rsidRDefault="00E26CD6" w:rsidP="00D346D2">
            <w:pPr>
              <w:pStyle w:val="NoSpacing"/>
              <w:rPr>
                <w:rFonts w:ascii="LCD Display Grid" w:hAnsi="LCD Display Grid"/>
                <w:b/>
              </w:rPr>
            </w:pPr>
          </w:p>
        </w:tc>
        <w:tc>
          <w:tcPr>
            <w:tcW w:w="440" w:type="dxa"/>
            <w:shd w:val="clear" w:color="auto" w:fill="CCFF66"/>
          </w:tcPr>
          <w:p w:rsidR="00E26CD6" w:rsidRPr="00C928FC" w:rsidRDefault="00907CCB" w:rsidP="00D346D2">
            <w:pPr>
              <w:pStyle w:val="NoSpacing"/>
              <w:rPr>
                <w:rFonts w:ascii="LCD Display Grid" w:hAnsi="LCD Display Grid"/>
                <w:b/>
              </w:rPr>
            </w:pPr>
            <w:r>
              <w:rPr>
                <w:rFonts w:ascii="LCD Display Grid" w:hAnsi="LCD Display Grid"/>
                <w:b/>
              </w:rPr>
              <w:t>V</w:t>
            </w:r>
          </w:p>
        </w:tc>
        <w:tc>
          <w:tcPr>
            <w:tcW w:w="440" w:type="dxa"/>
            <w:shd w:val="clear" w:color="auto" w:fill="CCFF66"/>
          </w:tcPr>
          <w:p w:rsidR="00E26CD6" w:rsidRPr="00C928FC" w:rsidRDefault="00907CCB" w:rsidP="00D346D2">
            <w:pPr>
              <w:pStyle w:val="NoSpacing"/>
              <w:rPr>
                <w:rFonts w:ascii="LCD Display Grid" w:hAnsi="LCD Display Grid"/>
                <w:b/>
              </w:rPr>
            </w:pPr>
            <w:r>
              <w:rPr>
                <w:rFonts w:ascii="LCD Display Grid" w:hAnsi="LCD Display Grid"/>
                <w:b/>
              </w:rPr>
              <w:t>e</w:t>
            </w:r>
          </w:p>
        </w:tc>
        <w:tc>
          <w:tcPr>
            <w:tcW w:w="440" w:type="dxa"/>
            <w:shd w:val="clear" w:color="auto" w:fill="CCFF66"/>
          </w:tcPr>
          <w:p w:rsidR="00E26CD6" w:rsidRPr="00C928FC" w:rsidRDefault="00907CCB" w:rsidP="00D346D2">
            <w:pPr>
              <w:pStyle w:val="NoSpacing"/>
              <w:rPr>
                <w:rFonts w:ascii="LCD Display Grid" w:hAnsi="LCD Display Grid"/>
                <w:b/>
              </w:rPr>
            </w:pPr>
            <w:r>
              <w:rPr>
                <w:rFonts w:ascii="LCD Display Grid" w:hAnsi="LCD Display Grid"/>
                <w:b/>
              </w:rPr>
              <w:t>r</w:t>
            </w:r>
          </w:p>
        </w:tc>
        <w:tc>
          <w:tcPr>
            <w:tcW w:w="440" w:type="dxa"/>
            <w:shd w:val="clear" w:color="auto" w:fill="CCFF66"/>
          </w:tcPr>
          <w:p w:rsidR="00E26CD6" w:rsidRPr="00C928FC" w:rsidRDefault="00907CCB" w:rsidP="00D346D2">
            <w:pPr>
              <w:pStyle w:val="NoSpacing"/>
              <w:rPr>
                <w:rFonts w:ascii="LCD Display Grid" w:hAnsi="LCD Display Grid"/>
                <w:b/>
              </w:rPr>
            </w:pPr>
            <w:r>
              <w:rPr>
                <w:rFonts w:ascii="LCD Display Grid" w:hAnsi="LCD Display Grid"/>
                <w:b/>
              </w:rPr>
              <w:t>s</w:t>
            </w:r>
          </w:p>
        </w:tc>
        <w:tc>
          <w:tcPr>
            <w:tcW w:w="440" w:type="dxa"/>
            <w:shd w:val="clear" w:color="auto" w:fill="CCFF66"/>
          </w:tcPr>
          <w:p w:rsidR="00E26CD6" w:rsidRPr="00C928FC" w:rsidRDefault="00907CCB" w:rsidP="00D346D2">
            <w:pPr>
              <w:pStyle w:val="NoSpacing"/>
              <w:rPr>
                <w:rFonts w:ascii="LCD Display Grid" w:hAnsi="LCD Display Grid"/>
                <w:b/>
              </w:rPr>
            </w:pPr>
            <w:r>
              <w:rPr>
                <w:rFonts w:ascii="LCD Display Grid" w:hAnsi="LCD Display Grid"/>
                <w:b/>
              </w:rPr>
              <w:t>i</w:t>
            </w:r>
          </w:p>
        </w:tc>
        <w:tc>
          <w:tcPr>
            <w:tcW w:w="440" w:type="dxa"/>
            <w:shd w:val="clear" w:color="auto" w:fill="CCFF66"/>
          </w:tcPr>
          <w:p w:rsidR="00E26CD6" w:rsidRPr="00C928FC" w:rsidRDefault="00907CCB" w:rsidP="00D346D2">
            <w:pPr>
              <w:pStyle w:val="NoSpacing"/>
              <w:rPr>
                <w:rFonts w:ascii="LCD Display Grid" w:hAnsi="LCD Display Grid"/>
                <w:b/>
              </w:rPr>
            </w:pPr>
            <w:r>
              <w:rPr>
                <w:rFonts w:ascii="LCD Display Grid" w:hAnsi="LCD Display Grid"/>
                <w:b/>
              </w:rPr>
              <w:t>o</w:t>
            </w:r>
          </w:p>
        </w:tc>
        <w:tc>
          <w:tcPr>
            <w:tcW w:w="440" w:type="dxa"/>
            <w:shd w:val="clear" w:color="auto" w:fill="CCFF66"/>
          </w:tcPr>
          <w:p w:rsidR="00E26CD6" w:rsidRPr="00C928FC" w:rsidRDefault="00907CCB" w:rsidP="00D346D2">
            <w:pPr>
              <w:pStyle w:val="NoSpacing"/>
              <w:rPr>
                <w:rFonts w:ascii="LCD Display Grid" w:hAnsi="LCD Display Grid"/>
                <w:b/>
              </w:rPr>
            </w:pPr>
            <w:r>
              <w:rPr>
                <w:rFonts w:ascii="LCD Display Grid" w:hAnsi="LCD Display Grid"/>
                <w:b/>
              </w:rPr>
              <w:t>n</w:t>
            </w:r>
          </w:p>
        </w:tc>
        <w:tc>
          <w:tcPr>
            <w:tcW w:w="440" w:type="dxa"/>
            <w:shd w:val="clear" w:color="auto" w:fill="CCFF66"/>
          </w:tcPr>
          <w:p w:rsidR="00E26CD6" w:rsidRPr="00C928FC" w:rsidRDefault="00E26CD6" w:rsidP="00D346D2">
            <w:pPr>
              <w:pStyle w:val="NoSpacing"/>
              <w:rPr>
                <w:rFonts w:ascii="LCD Display Grid" w:hAnsi="LCD Display Grid"/>
                <w:b/>
              </w:rPr>
            </w:pPr>
          </w:p>
        </w:tc>
      </w:tr>
    </w:tbl>
    <w:p w:rsidR="00AA00C8" w:rsidRDefault="00AA00C8" w:rsidP="00AA00C8"/>
    <w:tbl>
      <w:tblPr>
        <w:tblStyle w:val="TableGrid"/>
        <w:tblW w:w="0" w:type="auto"/>
        <w:tblLook w:val="04A0" w:firstRow="1" w:lastRow="0" w:firstColumn="1" w:lastColumn="0" w:noHBand="0" w:noVBand="1"/>
      </w:tblPr>
      <w:tblGrid>
        <w:gridCol w:w="1413"/>
        <w:gridCol w:w="4961"/>
      </w:tblGrid>
      <w:tr w:rsidR="004C3957" w:rsidTr="00D346D2">
        <w:tc>
          <w:tcPr>
            <w:tcW w:w="1413" w:type="dxa"/>
          </w:tcPr>
          <w:p w:rsidR="004C3957" w:rsidRDefault="004C3957" w:rsidP="00D346D2">
            <w:pPr>
              <w:pStyle w:val="NoSpacing"/>
              <w:rPr>
                <w:lang w:val="en-GB"/>
              </w:rPr>
            </w:pPr>
            <w:r>
              <w:rPr>
                <w:rFonts w:cstheme="minorHAnsi"/>
                <w:lang w:val="en-GB"/>
              </w:rPr>
              <w:t>↑</w:t>
            </w:r>
          </w:p>
        </w:tc>
        <w:tc>
          <w:tcPr>
            <w:tcW w:w="4961" w:type="dxa"/>
          </w:tcPr>
          <w:p w:rsidR="004C3957" w:rsidRDefault="004C3957" w:rsidP="00D346D2">
            <w:pPr>
              <w:pStyle w:val="NoSpacing"/>
              <w:rPr>
                <w:lang w:val="en-GB"/>
              </w:rPr>
            </w:pPr>
            <w:r>
              <w:rPr>
                <w:lang w:val="en-GB"/>
              </w:rPr>
              <w:t>Move cursor up one line</w:t>
            </w:r>
          </w:p>
        </w:tc>
      </w:tr>
      <w:tr w:rsidR="004C3957" w:rsidTr="00D346D2">
        <w:tc>
          <w:tcPr>
            <w:tcW w:w="1413" w:type="dxa"/>
          </w:tcPr>
          <w:p w:rsidR="004C3957" w:rsidRDefault="004C3957" w:rsidP="00D346D2">
            <w:pPr>
              <w:pStyle w:val="NoSpacing"/>
              <w:rPr>
                <w:lang w:val="en-GB"/>
              </w:rPr>
            </w:pPr>
            <w:r>
              <w:rPr>
                <w:rFonts w:cstheme="minorHAnsi"/>
                <w:lang w:val="en-GB"/>
              </w:rPr>
              <w:t>↓</w:t>
            </w:r>
          </w:p>
        </w:tc>
        <w:tc>
          <w:tcPr>
            <w:tcW w:w="4961" w:type="dxa"/>
          </w:tcPr>
          <w:p w:rsidR="004C3957" w:rsidRDefault="004C3957" w:rsidP="00D346D2">
            <w:pPr>
              <w:pStyle w:val="NoSpacing"/>
              <w:rPr>
                <w:lang w:val="en-GB"/>
              </w:rPr>
            </w:pPr>
            <w:r>
              <w:rPr>
                <w:lang w:val="en-GB"/>
              </w:rPr>
              <w:t>Move cursor down one line</w:t>
            </w:r>
          </w:p>
        </w:tc>
      </w:tr>
      <w:tr w:rsidR="004C3957" w:rsidTr="00D346D2">
        <w:tc>
          <w:tcPr>
            <w:tcW w:w="1413" w:type="dxa"/>
          </w:tcPr>
          <w:p w:rsidR="004C3957" w:rsidRDefault="004C3957" w:rsidP="00D346D2">
            <w:pPr>
              <w:pStyle w:val="NoSpacing"/>
              <w:rPr>
                <w:rFonts w:cstheme="minorHAnsi"/>
                <w:lang w:val="en-GB"/>
              </w:rPr>
            </w:pPr>
            <w:r>
              <w:rPr>
                <w:rFonts w:cstheme="minorHAnsi"/>
                <w:lang w:val="en-GB"/>
              </w:rPr>
              <w:t>ENT</w:t>
            </w:r>
          </w:p>
        </w:tc>
        <w:tc>
          <w:tcPr>
            <w:tcW w:w="4961" w:type="dxa"/>
          </w:tcPr>
          <w:p w:rsidR="004C3957" w:rsidRDefault="004C3957" w:rsidP="00D346D2">
            <w:pPr>
              <w:pStyle w:val="NoSpacing"/>
              <w:rPr>
                <w:lang w:val="en-GB"/>
              </w:rPr>
            </w:pPr>
            <w:r>
              <w:rPr>
                <w:lang w:val="en-GB"/>
              </w:rPr>
              <w:t>Select currently current item</w:t>
            </w:r>
          </w:p>
        </w:tc>
      </w:tr>
      <w:tr w:rsidR="004C3957" w:rsidTr="00D346D2">
        <w:tc>
          <w:tcPr>
            <w:tcW w:w="1413" w:type="dxa"/>
          </w:tcPr>
          <w:p w:rsidR="004C3957" w:rsidRDefault="00F5017F" w:rsidP="00D346D2">
            <w:pPr>
              <w:pStyle w:val="NoSpacing"/>
              <w:rPr>
                <w:rFonts w:cstheme="minorHAnsi"/>
                <w:lang w:val="en-GB"/>
              </w:rPr>
            </w:pPr>
            <w:r>
              <w:rPr>
                <w:rFonts w:cstheme="minorHAnsi"/>
                <w:lang w:val="en-GB"/>
              </w:rPr>
              <w:t>X</w:t>
            </w:r>
          </w:p>
        </w:tc>
        <w:tc>
          <w:tcPr>
            <w:tcW w:w="4961" w:type="dxa"/>
          </w:tcPr>
          <w:p w:rsidR="004C3957" w:rsidRDefault="004C3957" w:rsidP="00D346D2">
            <w:pPr>
              <w:pStyle w:val="NoSpacing"/>
              <w:rPr>
                <w:lang w:val="en-GB"/>
              </w:rPr>
            </w:pPr>
            <w:r>
              <w:rPr>
                <w:lang w:val="en-GB"/>
              </w:rPr>
              <w:t>Leave current menu level and return to main menu</w:t>
            </w:r>
          </w:p>
        </w:tc>
      </w:tr>
      <w:tr w:rsidR="004C3957" w:rsidTr="00D346D2">
        <w:tc>
          <w:tcPr>
            <w:tcW w:w="1413" w:type="dxa"/>
          </w:tcPr>
          <w:p w:rsidR="004C3957" w:rsidRDefault="004C3957" w:rsidP="00D346D2">
            <w:pPr>
              <w:pStyle w:val="NoSpacing"/>
              <w:rPr>
                <w:rFonts w:cstheme="minorHAnsi"/>
                <w:lang w:val="en-GB"/>
              </w:rPr>
            </w:pPr>
            <w:r>
              <w:rPr>
                <w:rFonts w:cstheme="minorHAnsi"/>
                <w:lang w:val="en-GB"/>
              </w:rPr>
              <w:t>others</w:t>
            </w:r>
          </w:p>
        </w:tc>
        <w:tc>
          <w:tcPr>
            <w:tcW w:w="4961" w:type="dxa"/>
          </w:tcPr>
          <w:p w:rsidR="004C3957" w:rsidRDefault="004C3957" w:rsidP="00D346D2">
            <w:pPr>
              <w:pStyle w:val="NoSpacing"/>
              <w:rPr>
                <w:lang w:val="en-GB"/>
              </w:rPr>
            </w:pPr>
            <w:r>
              <w:rPr>
                <w:lang w:val="en-GB"/>
              </w:rPr>
              <w:t>No function</w:t>
            </w:r>
          </w:p>
        </w:tc>
      </w:tr>
    </w:tbl>
    <w:p w:rsidR="004C3957" w:rsidRDefault="004C3957" w:rsidP="00AA00C8"/>
    <w:p w:rsidR="005738B3" w:rsidRDefault="005738B3" w:rsidP="00AA00C8"/>
    <w:p w:rsidR="00907CCB" w:rsidRDefault="005738B3" w:rsidP="00D346D2">
      <w:pPr>
        <w:pStyle w:val="Heading4"/>
      </w:pPr>
      <w:r>
        <w:t>Change PIN menu</w:t>
      </w:r>
    </w:p>
    <w:p w:rsidR="00686E78" w:rsidRPr="00686E78" w:rsidRDefault="00686E78" w:rsidP="00907CCB">
      <w:pPr>
        <w:pStyle w:val="Heading5"/>
      </w:pPr>
      <w:r>
        <w:t>Insert new Pin</w:t>
      </w:r>
    </w:p>
    <w:tbl>
      <w:tblPr>
        <w:tblStyle w:val="TableGrid"/>
        <w:tblW w:w="0" w:type="auto"/>
        <w:tblLook w:val="04A0" w:firstRow="1" w:lastRow="0" w:firstColumn="1" w:lastColumn="0" w:noHBand="0" w:noVBand="1"/>
      </w:tblPr>
      <w:tblGrid>
        <w:gridCol w:w="423"/>
        <w:gridCol w:w="422"/>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5738B3" w:rsidTr="00D346D2">
        <w:tc>
          <w:tcPr>
            <w:tcW w:w="423" w:type="dxa"/>
            <w:shd w:val="clear" w:color="auto" w:fill="BFBFBF" w:themeFill="background1" w:themeFillShade="BF"/>
          </w:tcPr>
          <w:p w:rsidR="005738B3" w:rsidRDefault="005738B3" w:rsidP="00D346D2">
            <w:pPr>
              <w:pStyle w:val="NoSpacing"/>
            </w:pPr>
            <w:r>
              <w:t>/</w:t>
            </w:r>
          </w:p>
        </w:tc>
        <w:tc>
          <w:tcPr>
            <w:tcW w:w="422" w:type="dxa"/>
            <w:shd w:val="clear" w:color="auto" w:fill="BFBFBF" w:themeFill="background1" w:themeFillShade="BF"/>
          </w:tcPr>
          <w:p w:rsidR="005738B3" w:rsidRDefault="005738B3" w:rsidP="00D346D2">
            <w:pPr>
              <w:pStyle w:val="NoSpacing"/>
            </w:pPr>
          </w:p>
        </w:tc>
        <w:tc>
          <w:tcPr>
            <w:tcW w:w="422" w:type="dxa"/>
            <w:shd w:val="clear" w:color="auto" w:fill="BFBFBF" w:themeFill="background1" w:themeFillShade="BF"/>
          </w:tcPr>
          <w:p w:rsidR="005738B3" w:rsidRDefault="005738B3" w:rsidP="00D346D2">
            <w:pPr>
              <w:pStyle w:val="NoSpacing"/>
            </w:pPr>
            <w:r>
              <w:t>1</w:t>
            </w:r>
          </w:p>
        </w:tc>
        <w:tc>
          <w:tcPr>
            <w:tcW w:w="423" w:type="dxa"/>
            <w:shd w:val="clear" w:color="auto" w:fill="BFBFBF" w:themeFill="background1" w:themeFillShade="BF"/>
          </w:tcPr>
          <w:p w:rsidR="005738B3" w:rsidRDefault="005738B3" w:rsidP="00D346D2">
            <w:pPr>
              <w:pStyle w:val="NoSpacing"/>
            </w:pPr>
            <w:r>
              <w:t>2</w:t>
            </w:r>
          </w:p>
        </w:tc>
        <w:tc>
          <w:tcPr>
            <w:tcW w:w="423" w:type="dxa"/>
            <w:shd w:val="clear" w:color="auto" w:fill="BFBFBF" w:themeFill="background1" w:themeFillShade="BF"/>
          </w:tcPr>
          <w:p w:rsidR="005738B3" w:rsidRDefault="005738B3" w:rsidP="00D346D2">
            <w:pPr>
              <w:pStyle w:val="NoSpacing"/>
            </w:pPr>
            <w:r>
              <w:t>3</w:t>
            </w:r>
          </w:p>
        </w:tc>
        <w:tc>
          <w:tcPr>
            <w:tcW w:w="422" w:type="dxa"/>
            <w:shd w:val="clear" w:color="auto" w:fill="BFBFBF" w:themeFill="background1" w:themeFillShade="BF"/>
          </w:tcPr>
          <w:p w:rsidR="005738B3" w:rsidRDefault="005738B3" w:rsidP="00D346D2">
            <w:pPr>
              <w:pStyle w:val="NoSpacing"/>
            </w:pPr>
            <w:r>
              <w:t>4</w:t>
            </w:r>
          </w:p>
        </w:tc>
        <w:tc>
          <w:tcPr>
            <w:tcW w:w="422" w:type="dxa"/>
            <w:shd w:val="clear" w:color="auto" w:fill="BFBFBF" w:themeFill="background1" w:themeFillShade="BF"/>
          </w:tcPr>
          <w:p w:rsidR="005738B3" w:rsidRDefault="005738B3" w:rsidP="00D346D2">
            <w:pPr>
              <w:pStyle w:val="NoSpacing"/>
            </w:pPr>
            <w:r>
              <w:t>5</w:t>
            </w:r>
          </w:p>
        </w:tc>
        <w:tc>
          <w:tcPr>
            <w:tcW w:w="422" w:type="dxa"/>
            <w:shd w:val="clear" w:color="auto" w:fill="BFBFBF" w:themeFill="background1" w:themeFillShade="BF"/>
          </w:tcPr>
          <w:p w:rsidR="005738B3" w:rsidRDefault="005738B3" w:rsidP="00D346D2">
            <w:pPr>
              <w:pStyle w:val="NoSpacing"/>
            </w:pPr>
            <w:r>
              <w:t>6</w:t>
            </w:r>
          </w:p>
        </w:tc>
        <w:tc>
          <w:tcPr>
            <w:tcW w:w="422" w:type="dxa"/>
            <w:shd w:val="clear" w:color="auto" w:fill="BFBFBF" w:themeFill="background1" w:themeFillShade="BF"/>
          </w:tcPr>
          <w:p w:rsidR="005738B3" w:rsidRDefault="005738B3" w:rsidP="00D346D2">
            <w:pPr>
              <w:pStyle w:val="NoSpacing"/>
            </w:pPr>
            <w:r>
              <w:t>7</w:t>
            </w:r>
          </w:p>
        </w:tc>
        <w:tc>
          <w:tcPr>
            <w:tcW w:w="422" w:type="dxa"/>
            <w:shd w:val="clear" w:color="auto" w:fill="BFBFBF" w:themeFill="background1" w:themeFillShade="BF"/>
          </w:tcPr>
          <w:p w:rsidR="005738B3" w:rsidRDefault="005738B3" w:rsidP="00D346D2">
            <w:pPr>
              <w:pStyle w:val="NoSpacing"/>
            </w:pPr>
            <w:r>
              <w:t>8</w:t>
            </w:r>
          </w:p>
        </w:tc>
        <w:tc>
          <w:tcPr>
            <w:tcW w:w="421" w:type="dxa"/>
            <w:shd w:val="clear" w:color="auto" w:fill="BFBFBF" w:themeFill="background1" w:themeFillShade="BF"/>
          </w:tcPr>
          <w:p w:rsidR="005738B3" w:rsidRDefault="005738B3" w:rsidP="00D346D2">
            <w:pPr>
              <w:pStyle w:val="NoSpacing"/>
            </w:pPr>
            <w:r>
              <w:t>9</w:t>
            </w:r>
          </w:p>
        </w:tc>
        <w:tc>
          <w:tcPr>
            <w:tcW w:w="440" w:type="dxa"/>
            <w:shd w:val="clear" w:color="auto" w:fill="BFBFBF" w:themeFill="background1" w:themeFillShade="BF"/>
          </w:tcPr>
          <w:p w:rsidR="005738B3" w:rsidRDefault="005738B3" w:rsidP="00D346D2">
            <w:pPr>
              <w:pStyle w:val="NoSpacing"/>
            </w:pPr>
            <w:r>
              <w:t>10</w:t>
            </w:r>
          </w:p>
        </w:tc>
        <w:tc>
          <w:tcPr>
            <w:tcW w:w="440" w:type="dxa"/>
            <w:shd w:val="clear" w:color="auto" w:fill="BFBFBF" w:themeFill="background1" w:themeFillShade="BF"/>
          </w:tcPr>
          <w:p w:rsidR="005738B3" w:rsidRDefault="005738B3" w:rsidP="00D346D2">
            <w:pPr>
              <w:pStyle w:val="NoSpacing"/>
            </w:pPr>
            <w:r>
              <w:t>11</w:t>
            </w:r>
          </w:p>
        </w:tc>
        <w:tc>
          <w:tcPr>
            <w:tcW w:w="440" w:type="dxa"/>
            <w:shd w:val="clear" w:color="auto" w:fill="BFBFBF" w:themeFill="background1" w:themeFillShade="BF"/>
          </w:tcPr>
          <w:p w:rsidR="005738B3" w:rsidRDefault="005738B3" w:rsidP="00D346D2">
            <w:pPr>
              <w:pStyle w:val="NoSpacing"/>
            </w:pPr>
            <w:r>
              <w:t>12</w:t>
            </w:r>
          </w:p>
        </w:tc>
        <w:tc>
          <w:tcPr>
            <w:tcW w:w="440" w:type="dxa"/>
            <w:shd w:val="clear" w:color="auto" w:fill="BFBFBF" w:themeFill="background1" w:themeFillShade="BF"/>
          </w:tcPr>
          <w:p w:rsidR="005738B3" w:rsidRDefault="005738B3" w:rsidP="00D346D2">
            <w:pPr>
              <w:pStyle w:val="NoSpacing"/>
            </w:pPr>
            <w:r>
              <w:t>13</w:t>
            </w:r>
          </w:p>
        </w:tc>
        <w:tc>
          <w:tcPr>
            <w:tcW w:w="440" w:type="dxa"/>
            <w:shd w:val="clear" w:color="auto" w:fill="BFBFBF" w:themeFill="background1" w:themeFillShade="BF"/>
          </w:tcPr>
          <w:p w:rsidR="005738B3" w:rsidRDefault="005738B3" w:rsidP="00D346D2">
            <w:pPr>
              <w:pStyle w:val="NoSpacing"/>
            </w:pPr>
            <w:r>
              <w:t>14</w:t>
            </w:r>
          </w:p>
        </w:tc>
        <w:tc>
          <w:tcPr>
            <w:tcW w:w="440" w:type="dxa"/>
            <w:shd w:val="clear" w:color="auto" w:fill="BFBFBF" w:themeFill="background1" w:themeFillShade="BF"/>
          </w:tcPr>
          <w:p w:rsidR="005738B3" w:rsidRDefault="005738B3" w:rsidP="00D346D2">
            <w:pPr>
              <w:pStyle w:val="NoSpacing"/>
            </w:pPr>
            <w:r>
              <w:t>15</w:t>
            </w:r>
          </w:p>
        </w:tc>
        <w:tc>
          <w:tcPr>
            <w:tcW w:w="440" w:type="dxa"/>
            <w:shd w:val="clear" w:color="auto" w:fill="BFBFBF" w:themeFill="background1" w:themeFillShade="BF"/>
          </w:tcPr>
          <w:p w:rsidR="005738B3" w:rsidRDefault="005738B3" w:rsidP="00D346D2">
            <w:pPr>
              <w:pStyle w:val="NoSpacing"/>
            </w:pPr>
            <w:r>
              <w:t>16</w:t>
            </w:r>
          </w:p>
        </w:tc>
        <w:tc>
          <w:tcPr>
            <w:tcW w:w="440" w:type="dxa"/>
            <w:shd w:val="clear" w:color="auto" w:fill="BFBFBF" w:themeFill="background1" w:themeFillShade="BF"/>
          </w:tcPr>
          <w:p w:rsidR="005738B3" w:rsidRDefault="005738B3" w:rsidP="00D346D2">
            <w:pPr>
              <w:pStyle w:val="NoSpacing"/>
            </w:pPr>
            <w:r>
              <w:t>17</w:t>
            </w:r>
          </w:p>
        </w:tc>
        <w:tc>
          <w:tcPr>
            <w:tcW w:w="440" w:type="dxa"/>
            <w:shd w:val="clear" w:color="auto" w:fill="BFBFBF" w:themeFill="background1" w:themeFillShade="BF"/>
          </w:tcPr>
          <w:p w:rsidR="005738B3" w:rsidRDefault="005738B3" w:rsidP="00D346D2">
            <w:pPr>
              <w:pStyle w:val="NoSpacing"/>
            </w:pPr>
            <w:r>
              <w:t>18</w:t>
            </w:r>
          </w:p>
        </w:tc>
        <w:tc>
          <w:tcPr>
            <w:tcW w:w="440" w:type="dxa"/>
            <w:shd w:val="clear" w:color="auto" w:fill="BFBFBF" w:themeFill="background1" w:themeFillShade="BF"/>
          </w:tcPr>
          <w:p w:rsidR="005738B3" w:rsidRDefault="005738B3" w:rsidP="00D346D2">
            <w:pPr>
              <w:pStyle w:val="NoSpacing"/>
            </w:pPr>
            <w:r>
              <w:t>19</w:t>
            </w:r>
          </w:p>
        </w:tc>
        <w:tc>
          <w:tcPr>
            <w:tcW w:w="440" w:type="dxa"/>
            <w:shd w:val="clear" w:color="auto" w:fill="BFBFBF" w:themeFill="background1" w:themeFillShade="BF"/>
          </w:tcPr>
          <w:p w:rsidR="005738B3" w:rsidRDefault="005738B3" w:rsidP="00D346D2">
            <w:pPr>
              <w:pStyle w:val="NoSpacing"/>
            </w:pPr>
            <w:r>
              <w:t>20</w:t>
            </w:r>
          </w:p>
        </w:tc>
      </w:tr>
      <w:tr w:rsidR="005738B3" w:rsidTr="00D346D2">
        <w:tc>
          <w:tcPr>
            <w:tcW w:w="423" w:type="dxa"/>
            <w:shd w:val="clear" w:color="auto" w:fill="BFBFBF" w:themeFill="background1" w:themeFillShade="BF"/>
          </w:tcPr>
          <w:p w:rsidR="005738B3" w:rsidRDefault="005738B3" w:rsidP="00D346D2">
            <w:pPr>
              <w:pStyle w:val="NoSpacing"/>
            </w:pPr>
            <w:r>
              <w:t>1</w:t>
            </w:r>
          </w:p>
        </w:tc>
        <w:tc>
          <w:tcPr>
            <w:tcW w:w="422" w:type="dxa"/>
            <w:shd w:val="clear" w:color="auto" w:fill="CCFF66"/>
          </w:tcPr>
          <w:p w:rsidR="005738B3" w:rsidRDefault="005738B3" w:rsidP="00D346D2">
            <w:pPr>
              <w:pStyle w:val="NoSpacing"/>
              <w:rPr>
                <w:rFonts w:ascii="LCD Display Grid" w:hAnsi="LCD Display Grid"/>
                <w:b/>
              </w:rPr>
            </w:pPr>
            <w:r>
              <w:rPr>
                <w:rFonts w:ascii="LCD Display Grid" w:hAnsi="LCD Display Grid"/>
                <w:b/>
              </w:rPr>
              <w:t>C</w:t>
            </w:r>
          </w:p>
        </w:tc>
        <w:tc>
          <w:tcPr>
            <w:tcW w:w="422" w:type="dxa"/>
            <w:shd w:val="clear" w:color="auto" w:fill="CCFF66"/>
          </w:tcPr>
          <w:p w:rsidR="005738B3" w:rsidRPr="00C928FC" w:rsidRDefault="005738B3" w:rsidP="00D346D2">
            <w:pPr>
              <w:pStyle w:val="NoSpacing"/>
              <w:rPr>
                <w:rFonts w:ascii="LCD Display Grid" w:hAnsi="LCD Display Grid"/>
                <w:b/>
              </w:rPr>
            </w:pPr>
            <w:r>
              <w:rPr>
                <w:rFonts w:ascii="LCD Display Grid" w:hAnsi="LCD Display Grid"/>
                <w:b/>
              </w:rPr>
              <w:t>h</w:t>
            </w:r>
          </w:p>
        </w:tc>
        <w:tc>
          <w:tcPr>
            <w:tcW w:w="423" w:type="dxa"/>
            <w:shd w:val="clear" w:color="auto" w:fill="CCFF66"/>
          </w:tcPr>
          <w:p w:rsidR="005738B3" w:rsidRPr="00C928FC" w:rsidRDefault="005738B3" w:rsidP="00D346D2">
            <w:pPr>
              <w:pStyle w:val="NoSpacing"/>
              <w:rPr>
                <w:rFonts w:ascii="LCD Display Grid" w:hAnsi="LCD Display Grid"/>
                <w:b/>
              </w:rPr>
            </w:pPr>
            <w:r>
              <w:rPr>
                <w:rFonts w:ascii="LCD Display Grid" w:hAnsi="LCD Display Grid"/>
                <w:b/>
              </w:rPr>
              <w:t>a</w:t>
            </w:r>
          </w:p>
        </w:tc>
        <w:tc>
          <w:tcPr>
            <w:tcW w:w="423" w:type="dxa"/>
            <w:shd w:val="clear" w:color="auto" w:fill="CCFF66"/>
          </w:tcPr>
          <w:p w:rsidR="005738B3" w:rsidRPr="00C928FC" w:rsidRDefault="005738B3" w:rsidP="00D346D2">
            <w:pPr>
              <w:pStyle w:val="NoSpacing"/>
              <w:rPr>
                <w:rFonts w:ascii="LCD Display Grid" w:hAnsi="LCD Display Grid"/>
                <w:b/>
              </w:rPr>
            </w:pPr>
            <w:r>
              <w:rPr>
                <w:rFonts w:ascii="LCD Display Grid" w:hAnsi="LCD Display Grid"/>
                <w:b/>
              </w:rPr>
              <w:t>n</w:t>
            </w:r>
          </w:p>
        </w:tc>
        <w:tc>
          <w:tcPr>
            <w:tcW w:w="422" w:type="dxa"/>
            <w:shd w:val="clear" w:color="auto" w:fill="CCFF66"/>
          </w:tcPr>
          <w:p w:rsidR="005738B3" w:rsidRPr="00C928FC" w:rsidRDefault="005738B3" w:rsidP="00D346D2">
            <w:pPr>
              <w:pStyle w:val="NoSpacing"/>
              <w:rPr>
                <w:rFonts w:ascii="LCD Display Grid" w:hAnsi="LCD Display Grid"/>
                <w:b/>
              </w:rPr>
            </w:pPr>
            <w:r>
              <w:rPr>
                <w:rFonts w:ascii="LCD Display Grid" w:hAnsi="LCD Display Grid"/>
                <w:b/>
              </w:rPr>
              <w:t>g</w:t>
            </w:r>
          </w:p>
        </w:tc>
        <w:tc>
          <w:tcPr>
            <w:tcW w:w="422" w:type="dxa"/>
            <w:shd w:val="clear" w:color="auto" w:fill="CCFF66"/>
          </w:tcPr>
          <w:p w:rsidR="005738B3" w:rsidRPr="00C928FC" w:rsidRDefault="005738B3" w:rsidP="00D346D2">
            <w:pPr>
              <w:pStyle w:val="NoSpacing"/>
              <w:rPr>
                <w:rFonts w:ascii="LCD Display Grid" w:hAnsi="LCD Display Grid"/>
                <w:b/>
              </w:rPr>
            </w:pPr>
            <w:r>
              <w:rPr>
                <w:rFonts w:ascii="LCD Display Grid" w:hAnsi="LCD Display Grid"/>
                <w:b/>
              </w:rPr>
              <w:t>e</w:t>
            </w:r>
          </w:p>
        </w:tc>
        <w:tc>
          <w:tcPr>
            <w:tcW w:w="422" w:type="dxa"/>
            <w:shd w:val="clear" w:color="auto" w:fill="CCFF66"/>
          </w:tcPr>
          <w:p w:rsidR="005738B3" w:rsidRPr="00C928FC" w:rsidRDefault="005738B3" w:rsidP="00D346D2">
            <w:pPr>
              <w:pStyle w:val="NoSpacing"/>
              <w:rPr>
                <w:rFonts w:ascii="LCD Display Grid" w:hAnsi="LCD Display Grid"/>
                <w:b/>
              </w:rPr>
            </w:pPr>
          </w:p>
        </w:tc>
        <w:tc>
          <w:tcPr>
            <w:tcW w:w="422" w:type="dxa"/>
            <w:shd w:val="clear" w:color="auto" w:fill="CCFF66"/>
          </w:tcPr>
          <w:p w:rsidR="005738B3" w:rsidRPr="00C928FC" w:rsidRDefault="005738B3" w:rsidP="00D346D2">
            <w:pPr>
              <w:pStyle w:val="NoSpacing"/>
              <w:rPr>
                <w:rFonts w:ascii="LCD Display Grid" w:hAnsi="LCD Display Grid"/>
                <w:b/>
              </w:rPr>
            </w:pPr>
            <w:r>
              <w:rPr>
                <w:rFonts w:ascii="LCD Display Grid" w:hAnsi="LCD Display Grid"/>
                <w:b/>
              </w:rPr>
              <w:t>P</w:t>
            </w:r>
          </w:p>
        </w:tc>
        <w:tc>
          <w:tcPr>
            <w:tcW w:w="422" w:type="dxa"/>
            <w:shd w:val="clear" w:color="auto" w:fill="CCFF66"/>
          </w:tcPr>
          <w:p w:rsidR="005738B3" w:rsidRPr="00C928FC" w:rsidRDefault="005738B3" w:rsidP="00D346D2">
            <w:pPr>
              <w:pStyle w:val="NoSpacing"/>
              <w:rPr>
                <w:rFonts w:ascii="LCD Display Grid" w:hAnsi="LCD Display Grid"/>
                <w:b/>
              </w:rPr>
            </w:pPr>
            <w:r>
              <w:rPr>
                <w:rFonts w:ascii="LCD Display Grid" w:hAnsi="LCD Display Grid"/>
                <w:b/>
              </w:rPr>
              <w:t>I</w:t>
            </w:r>
          </w:p>
        </w:tc>
        <w:tc>
          <w:tcPr>
            <w:tcW w:w="421" w:type="dxa"/>
            <w:shd w:val="clear" w:color="auto" w:fill="CCFF66"/>
          </w:tcPr>
          <w:p w:rsidR="005738B3" w:rsidRPr="00C928FC" w:rsidRDefault="005738B3" w:rsidP="00D346D2">
            <w:pPr>
              <w:pStyle w:val="NoSpacing"/>
              <w:rPr>
                <w:rFonts w:ascii="LCD Display Grid" w:hAnsi="LCD Display Grid"/>
                <w:b/>
              </w:rPr>
            </w:pPr>
            <w:r>
              <w:rPr>
                <w:rFonts w:ascii="LCD Display Grid" w:hAnsi="LCD Display Grid"/>
                <w:b/>
              </w:rPr>
              <w:t>N</w:t>
            </w:r>
          </w:p>
        </w:tc>
        <w:tc>
          <w:tcPr>
            <w:tcW w:w="440" w:type="dxa"/>
            <w:shd w:val="clear" w:color="auto" w:fill="CCFF66"/>
          </w:tcPr>
          <w:p w:rsidR="005738B3" w:rsidRPr="00C928FC" w:rsidRDefault="005738B3" w:rsidP="00D346D2">
            <w:pPr>
              <w:pStyle w:val="NoSpacing"/>
              <w:rPr>
                <w:rFonts w:ascii="LCD Display Grid" w:hAnsi="LCD Display Grid"/>
                <w:b/>
              </w:rPr>
            </w:pPr>
          </w:p>
        </w:tc>
        <w:tc>
          <w:tcPr>
            <w:tcW w:w="440" w:type="dxa"/>
            <w:shd w:val="clear" w:color="auto" w:fill="CCFF66"/>
          </w:tcPr>
          <w:p w:rsidR="005738B3" w:rsidRPr="00C928FC" w:rsidRDefault="005738B3" w:rsidP="00D346D2">
            <w:pPr>
              <w:pStyle w:val="NoSpacing"/>
              <w:rPr>
                <w:rFonts w:ascii="LCD Display Grid" w:hAnsi="LCD Display Grid"/>
                <w:b/>
              </w:rPr>
            </w:pPr>
          </w:p>
        </w:tc>
        <w:tc>
          <w:tcPr>
            <w:tcW w:w="440" w:type="dxa"/>
            <w:shd w:val="clear" w:color="auto" w:fill="CCFF66"/>
          </w:tcPr>
          <w:p w:rsidR="005738B3" w:rsidRPr="00C928FC" w:rsidRDefault="005738B3" w:rsidP="00D346D2">
            <w:pPr>
              <w:pStyle w:val="NoSpacing"/>
              <w:rPr>
                <w:rFonts w:ascii="LCD Display Grid" w:hAnsi="LCD Display Grid"/>
                <w:b/>
              </w:rPr>
            </w:pPr>
          </w:p>
        </w:tc>
        <w:tc>
          <w:tcPr>
            <w:tcW w:w="440" w:type="dxa"/>
            <w:shd w:val="clear" w:color="auto" w:fill="CCFF66"/>
          </w:tcPr>
          <w:p w:rsidR="005738B3" w:rsidRPr="00C928FC" w:rsidRDefault="005738B3" w:rsidP="00D346D2">
            <w:pPr>
              <w:pStyle w:val="NoSpacing"/>
              <w:rPr>
                <w:rFonts w:ascii="LCD Display Grid" w:hAnsi="LCD Display Grid"/>
                <w:b/>
              </w:rPr>
            </w:pPr>
          </w:p>
        </w:tc>
        <w:tc>
          <w:tcPr>
            <w:tcW w:w="440" w:type="dxa"/>
            <w:shd w:val="clear" w:color="auto" w:fill="CCFF66"/>
          </w:tcPr>
          <w:p w:rsidR="005738B3" w:rsidRPr="00C928FC" w:rsidRDefault="005738B3" w:rsidP="00D346D2">
            <w:pPr>
              <w:pStyle w:val="NoSpacing"/>
              <w:rPr>
                <w:rFonts w:ascii="LCD Display Grid" w:hAnsi="LCD Display Grid"/>
                <w:b/>
              </w:rPr>
            </w:pPr>
          </w:p>
        </w:tc>
        <w:tc>
          <w:tcPr>
            <w:tcW w:w="440" w:type="dxa"/>
            <w:shd w:val="clear" w:color="auto" w:fill="CCFF66"/>
          </w:tcPr>
          <w:p w:rsidR="005738B3" w:rsidRPr="00C928FC" w:rsidRDefault="005738B3" w:rsidP="00D346D2">
            <w:pPr>
              <w:pStyle w:val="NoSpacing"/>
              <w:rPr>
                <w:rFonts w:ascii="LCD Display Grid" w:hAnsi="LCD Display Grid"/>
                <w:b/>
              </w:rPr>
            </w:pPr>
          </w:p>
        </w:tc>
        <w:tc>
          <w:tcPr>
            <w:tcW w:w="440" w:type="dxa"/>
            <w:shd w:val="clear" w:color="auto" w:fill="CCFF66"/>
          </w:tcPr>
          <w:p w:rsidR="005738B3" w:rsidRPr="00C928FC" w:rsidRDefault="005738B3" w:rsidP="00D346D2">
            <w:pPr>
              <w:pStyle w:val="NoSpacing"/>
              <w:rPr>
                <w:rFonts w:ascii="LCD Display Grid" w:hAnsi="LCD Display Grid"/>
                <w:b/>
              </w:rPr>
            </w:pPr>
          </w:p>
        </w:tc>
        <w:tc>
          <w:tcPr>
            <w:tcW w:w="440" w:type="dxa"/>
            <w:shd w:val="clear" w:color="auto" w:fill="CCFF66"/>
          </w:tcPr>
          <w:p w:rsidR="005738B3" w:rsidRPr="00C928FC" w:rsidRDefault="005738B3" w:rsidP="00D346D2">
            <w:pPr>
              <w:pStyle w:val="NoSpacing"/>
              <w:rPr>
                <w:rFonts w:ascii="LCD Display Grid" w:hAnsi="LCD Display Grid"/>
                <w:b/>
              </w:rPr>
            </w:pPr>
          </w:p>
        </w:tc>
        <w:tc>
          <w:tcPr>
            <w:tcW w:w="440" w:type="dxa"/>
            <w:shd w:val="clear" w:color="auto" w:fill="CCFF66"/>
          </w:tcPr>
          <w:p w:rsidR="005738B3" w:rsidRPr="00C928FC" w:rsidRDefault="005738B3" w:rsidP="00D346D2">
            <w:pPr>
              <w:pStyle w:val="NoSpacing"/>
              <w:rPr>
                <w:rFonts w:ascii="LCD Display Grid" w:hAnsi="LCD Display Grid"/>
                <w:b/>
              </w:rPr>
            </w:pPr>
          </w:p>
        </w:tc>
        <w:tc>
          <w:tcPr>
            <w:tcW w:w="440" w:type="dxa"/>
            <w:shd w:val="clear" w:color="auto" w:fill="CCFF66"/>
          </w:tcPr>
          <w:p w:rsidR="005738B3" w:rsidRPr="00C928FC" w:rsidRDefault="005738B3" w:rsidP="00D346D2">
            <w:pPr>
              <w:pStyle w:val="NoSpacing"/>
              <w:rPr>
                <w:rFonts w:ascii="LCD Display Grid" w:hAnsi="LCD Display Grid"/>
                <w:b/>
              </w:rPr>
            </w:pPr>
          </w:p>
        </w:tc>
        <w:tc>
          <w:tcPr>
            <w:tcW w:w="440" w:type="dxa"/>
            <w:shd w:val="clear" w:color="auto" w:fill="CCFF66"/>
          </w:tcPr>
          <w:p w:rsidR="005738B3" w:rsidRPr="00C928FC" w:rsidRDefault="005738B3" w:rsidP="00D346D2">
            <w:pPr>
              <w:pStyle w:val="NoSpacing"/>
              <w:rPr>
                <w:rFonts w:ascii="LCD Display Grid" w:hAnsi="LCD Display Grid"/>
                <w:b/>
              </w:rPr>
            </w:pPr>
          </w:p>
        </w:tc>
      </w:tr>
      <w:tr w:rsidR="005738B3" w:rsidTr="00D346D2">
        <w:tc>
          <w:tcPr>
            <w:tcW w:w="423" w:type="dxa"/>
            <w:shd w:val="clear" w:color="auto" w:fill="BFBFBF" w:themeFill="background1" w:themeFillShade="BF"/>
          </w:tcPr>
          <w:p w:rsidR="005738B3" w:rsidRDefault="005738B3" w:rsidP="00D346D2">
            <w:pPr>
              <w:pStyle w:val="NoSpacing"/>
            </w:pPr>
            <w:r>
              <w:t>2</w:t>
            </w:r>
          </w:p>
        </w:tc>
        <w:tc>
          <w:tcPr>
            <w:tcW w:w="422" w:type="dxa"/>
            <w:shd w:val="clear" w:color="auto" w:fill="CCFF66"/>
          </w:tcPr>
          <w:p w:rsidR="005738B3" w:rsidRDefault="005738B3" w:rsidP="00D346D2">
            <w:pPr>
              <w:pStyle w:val="NoSpacing"/>
              <w:rPr>
                <w:rFonts w:ascii="LCD Display Grid" w:hAnsi="LCD Display Grid"/>
                <w:b/>
              </w:rPr>
            </w:pPr>
          </w:p>
        </w:tc>
        <w:tc>
          <w:tcPr>
            <w:tcW w:w="422" w:type="dxa"/>
            <w:shd w:val="clear" w:color="auto" w:fill="CCFF66"/>
          </w:tcPr>
          <w:p w:rsidR="005738B3" w:rsidRPr="00C928FC" w:rsidRDefault="005738B3" w:rsidP="00D346D2">
            <w:pPr>
              <w:pStyle w:val="NoSpacing"/>
              <w:rPr>
                <w:rFonts w:ascii="LCD Display Grid" w:hAnsi="LCD Display Grid"/>
                <w:b/>
              </w:rPr>
            </w:pPr>
          </w:p>
        </w:tc>
        <w:tc>
          <w:tcPr>
            <w:tcW w:w="423" w:type="dxa"/>
            <w:shd w:val="clear" w:color="auto" w:fill="CCFF66"/>
          </w:tcPr>
          <w:p w:rsidR="005738B3" w:rsidRPr="00C928FC" w:rsidRDefault="005738B3" w:rsidP="00D346D2">
            <w:pPr>
              <w:pStyle w:val="NoSpacing"/>
              <w:rPr>
                <w:rFonts w:ascii="LCD Display Grid" w:hAnsi="LCD Display Grid"/>
                <w:b/>
              </w:rPr>
            </w:pPr>
          </w:p>
        </w:tc>
        <w:tc>
          <w:tcPr>
            <w:tcW w:w="423" w:type="dxa"/>
            <w:shd w:val="clear" w:color="auto" w:fill="CCFF66"/>
          </w:tcPr>
          <w:p w:rsidR="005738B3" w:rsidRPr="00C928FC" w:rsidRDefault="005738B3" w:rsidP="00D346D2">
            <w:pPr>
              <w:pStyle w:val="NoSpacing"/>
              <w:rPr>
                <w:rFonts w:ascii="LCD Display Grid" w:hAnsi="LCD Display Grid"/>
                <w:b/>
              </w:rPr>
            </w:pPr>
          </w:p>
        </w:tc>
        <w:tc>
          <w:tcPr>
            <w:tcW w:w="422" w:type="dxa"/>
            <w:shd w:val="clear" w:color="auto" w:fill="CCFF66"/>
          </w:tcPr>
          <w:p w:rsidR="005738B3" w:rsidRPr="00C928FC" w:rsidRDefault="005738B3" w:rsidP="00D346D2">
            <w:pPr>
              <w:pStyle w:val="NoSpacing"/>
              <w:rPr>
                <w:rFonts w:ascii="LCD Display Grid" w:hAnsi="LCD Display Grid"/>
                <w:b/>
              </w:rPr>
            </w:pPr>
          </w:p>
        </w:tc>
        <w:tc>
          <w:tcPr>
            <w:tcW w:w="422" w:type="dxa"/>
            <w:shd w:val="clear" w:color="auto" w:fill="CCFF66"/>
          </w:tcPr>
          <w:p w:rsidR="005738B3" w:rsidRPr="00C928FC" w:rsidRDefault="005738B3" w:rsidP="00D346D2">
            <w:pPr>
              <w:pStyle w:val="NoSpacing"/>
              <w:rPr>
                <w:rFonts w:ascii="LCD Display Grid" w:hAnsi="LCD Display Grid"/>
                <w:b/>
              </w:rPr>
            </w:pPr>
          </w:p>
        </w:tc>
        <w:tc>
          <w:tcPr>
            <w:tcW w:w="422" w:type="dxa"/>
            <w:shd w:val="clear" w:color="auto" w:fill="CCFF66"/>
          </w:tcPr>
          <w:p w:rsidR="005738B3" w:rsidRPr="00C928FC" w:rsidRDefault="005738B3" w:rsidP="00D346D2">
            <w:pPr>
              <w:pStyle w:val="NoSpacing"/>
              <w:rPr>
                <w:rFonts w:ascii="LCD Display Grid" w:hAnsi="LCD Display Grid"/>
                <w:b/>
              </w:rPr>
            </w:pPr>
          </w:p>
        </w:tc>
        <w:tc>
          <w:tcPr>
            <w:tcW w:w="422" w:type="dxa"/>
            <w:shd w:val="clear" w:color="auto" w:fill="CCFF66"/>
          </w:tcPr>
          <w:p w:rsidR="005738B3" w:rsidRPr="00C928FC" w:rsidRDefault="005738B3" w:rsidP="00D346D2">
            <w:pPr>
              <w:pStyle w:val="NoSpacing"/>
              <w:rPr>
                <w:rFonts w:ascii="LCD Display Grid" w:hAnsi="LCD Display Grid"/>
                <w:b/>
              </w:rPr>
            </w:pPr>
          </w:p>
        </w:tc>
        <w:tc>
          <w:tcPr>
            <w:tcW w:w="422" w:type="dxa"/>
            <w:shd w:val="clear" w:color="auto" w:fill="CCFF66"/>
          </w:tcPr>
          <w:p w:rsidR="005738B3" w:rsidRPr="00C928FC" w:rsidRDefault="005738B3" w:rsidP="00D346D2">
            <w:pPr>
              <w:pStyle w:val="NoSpacing"/>
              <w:rPr>
                <w:rFonts w:ascii="LCD Display Grid" w:hAnsi="LCD Display Grid"/>
                <w:b/>
              </w:rPr>
            </w:pPr>
          </w:p>
        </w:tc>
        <w:tc>
          <w:tcPr>
            <w:tcW w:w="421" w:type="dxa"/>
            <w:shd w:val="clear" w:color="auto" w:fill="CCFF66"/>
          </w:tcPr>
          <w:p w:rsidR="005738B3" w:rsidRPr="00C928FC" w:rsidRDefault="005738B3" w:rsidP="00D346D2">
            <w:pPr>
              <w:pStyle w:val="NoSpacing"/>
              <w:rPr>
                <w:rFonts w:ascii="LCD Display Grid" w:hAnsi="LCD Display Grid"/>
                <w:b/>
              </w:rPr>
            </w:pPr>
          </w:p>
        </w:tc>
        <w:tc>
          <w:tcPr>
            <w:tcW w:w="440" w:type="dxa"/>
            <w:shd w:val="clear" w:color="auto" w:fill="CCFF66"/>
          </w:tcPr>
          <w:p w:rsidR="005738B3" w:rsidRPr="00C928FC" w:rsidRDefault="005738B3" w:rsidP="00D346D2">
            <w:pPr>
              <w:pStyle w:val="NoSpacing"/>
              <w:rPr>
                <w:rFonts w:ascii="LCD Display Grid" w:hAnsi="LCD Display Grid"/>
                <w:b/>
              </w:rPr>
            </w:pPr>
          </w:p>
        </w:tc>
        <w:tc>
          <w:tcPr>
            <w:tcW w:w="440" w:type="dxa"/>
            <w:shd w:val="clear" w:color="auto" w:fill="CCFF66"/>
          </w:tcPr>
          <w:p w:rsidR="005738B3" w:rsidRPr="00C928FC" w:rsidRDefault="005738B3" w:rsidP="00D346D2">
            <w:pPr>
              <w:pStyle w:val="NoSpacing"/>
              <w:rPr>
                <w:rFonts w:ascii="LCD Display Grid" w:hAnsi="LCD Display Grid"/>
                <w:b/>
              </w:rPr>
            </w:pPr>
          </w:p>
        </w:tc>
        <w:tc>
          <w:tcPr>
            <w:tcW w:w="440" w:type="dxa"/>
            <w:shd w:val="clear" w:color="auto" w:fill="CCFF66"/>
          </w:tcPr>
          <w:p w:rsidR="005738B3" w:rsidRPr="00C928FC" w:rsidRDefault="005738B3" w:rsidP="00D346D2">
            <w:pPr>
              <w:pStyle w:val="NoSpacing"/>
              <w:rPr>
                <w:rFonts w:ascii="LCD Display Grid" w:hAnsi="LCD Display Grid"/>
                <w:b/>
              </w:rPr>
            </w:pPr>
          </w:p>
        </w:tc>
        <w:tc>
          <w:tcPr>
            <w:tcW w:w="440" w:type="dxa"/>
            <w:shd w:val="clear" w:color="auto" w:fill="CCFF66"/>
          </w:tcPr>
          <w:p w:rsidR="005738B3" w:rsidRPr="00C928FC" w:rsidRDefault="005738B3" w:rsidP="00D346D2">
            <w:pPr>
              <w:pStyle w:val="NoSpacing"/>
              <w:rPr>
                <w:rFonts w:ascii="LCD Display Grid" w:hAnsi="LCD Display Grid"/>
                <w:b/>
              </w:rPr>
            </w:pPr>
          </w:p>
        </w:tc>
        <w:tc>
          <w:tcPr>
            <w:tcW w:w="440" w:type="dxa"/>
            <w:shd w:val="clear" w:color="auto" w:fill="CCFF66"/>
          </w:tcPr>
          <w:p w:rsidR="005738B3" w:rsidRPr="00C928FC" w:rsidRDefault="005738B3" w:rsidP="00D346D2">
            <w:pPr>
              <w:pStyle w:val="NoSpacing"/>
              <w:rPr>
                <w:rFonts w:ascii="LCD Display Grid" w:hAnsi="LCD Display Grid"/>
                <w:b/>
              </w:rPr>
            </w:pPr>
          </w:p>
        </w:tc>
        <w:tc>
          <w:tcPr>
            <w:tcW w:w="440" w:type="dxa"/>
            <w:shd w:val="clear" w:color="auto" w:fill="CCFF66"/>
          </w:tcPr>
          <w:p w:rsidR="005738B3" w:rsidRPr="00C928FC" w:rsidRDefault="005738B3" w:rsidP="00D346D2">
            <w:pPr>
              <w:pStyle w:val="NoSpacing"/>
              <w:rPr>
                <w:rFonts w:ascii="LCD Display Grid" w:hAnsi="LCD Display Grid"/>
                <w:b/>
              </w:rPr>
            </w:pPr>
          </w:p>
        </w:tc>
        <w:tc>
          <w:tcPr>
            <w:tcW w:w="440" w:type="dxa"/>
            <w:shd w:val="clear" w:color="auto" w:fill="CCFF66"/>
          </w:tcPr>
          <w:p w:rsidR="005738B3" w:rsidRPr="00C928FC" w:rsidRDefault="005738B3" w:rsidP="00D346D2">
            <w:pPr>
              <w:pStyle w:val="NoSpacing"/>
              <w:rPr>
                <w:rFonts w:ascii="LCD Display Grid" w:hAnsi="LCD Display Grid"/>
                <w:b/>
              </w:rPr>
            </w:pPr>
          </w:p>
        </w:tc>
        <w:tc>
          <w:tcPr>
            <w:tcW w:w="440" w:type="dxa"/>
            <w:shd w:val="clear" w:color="auto" w:fill="CCFF66"/>
          </w:tcPr>
          <w:p w:rsidR="005738B3" w:rsidRPr="00C928FC" w:rsidRDefault="005738B3" w:rsidP="00D346D2">
            <w:pPr>
              <w:pStyle w:val="NoSpacing"/>
              <w:rPr>
                <w:rFonts w:ascii="LCD Display Grid" w:hAnsi="LCD Display Grid"/>
                <w:b/>
              </w:rPr>
            </w:pPr>
          </w:p>
        </w:tc>
        <w:tc>
          <w:tcPr>
            <w:tcW w:w="440" w:type="dxa"/>
            <w:shd w:val="clear" w:color="auto" w:fill="CCFF66"/>
          </w:tcPr>
          <w:p w:rsidR="005738B3" w:rsidRPr="00C928FC" w:rsidRDefault="005738B3" w:rsidP="00D346D2">
            <w:pPr>
              <w:pStyle w:val="NoSpacing"/>
              <w:rPr>
                <w:rFonts w:ascii="LCD Display Grid" w:hAnsi="LCD Display Grid"/>
                <w:b/>
              </w:rPr>
            </w:pPr>
          </w:p>
        </w:tc>
        <w:tc>
          <w:tcPr>
            <w:tcW w:w="440" w:type="dxa"/>
            <w:shd w:val="clear" w:color="auto" w:fill="CCFF66"/>
          </w:tcPr>
          <w:p w:rsidR="005738B3" w:rsidRPr="00C928FC" w:rsidRDefault="005738B3" w:rsidP="00D346D2">
            <w:pPr>
              <w:pStyle w:val="NoSpacing"/>
              <w:rPr>
                <w:rFonts w:ascii="LCD Display Grid" w:hAnsi="LCD Display Grid"/>
                <w:b/>
              </w:rPr>
            </w:pPr>
          </w:p>
        </w:tc>
        <w:tc>
          <w:tcPr>
            <w:tcW w:w="440" w:type="dxa"/>
            <w:shd w:val="clear" w:color="auto" w:fill="CCFF66"/>
          </w:tcPr>
          <w:p w:rsidR="005738B3" w:rsidRPr="00C928FC" w:rsidRDefault="005738B3" w:rsidP="00D346D2">
            <w:pPr>
              <w:pStyle w:val="NoSpacing"/>
              <w:rPr>
                <w:rFonts w:ascii="LCD Display Grid" w:hAnsi="LCD Display Grid"/>
                <w:b/>
              </w:rPr>
            </w:pPr>
          </w:p>
        </w:tc>
      </w:tr>
      <w:tr w:rsidR="005738B3" w:rsidTr="00D346D2">
        <w:tc>
          <w:tcPr>
            <w:tcW w:w="423" w:type="dxa"/>
            <w:shd w:val="clear" w:color="auto" w:fill="BFBFBF" w:themeFill="background1" w:themeFillShade="BF"/>
          </w:tcPr>
          <w:p w:rsidR="005738B3" w:rsidRDefault="005738B3" w:rsidP="00D346D2">
            <w:pPr>
              <w:pStyle w:val="NoSpacing"/>
            </w:pPr>
            <w:r>
              <w:t>3</w:t>
            </w:r>
          </w:p>
        </w:tc>
        <w:tc>
          <w:tcPr>
            <w:tcW w:w="422" w:type="dxa"/>
            <w:shd w:val="clear" w:color="auto" w:fill="CCFF66"/>
          </w:tcPr>
          <w:p w:rsidR="005738B3" w:rsidRPr="00C928FC" w:rsidRDefault="005738B3" w:rsidP="00D346D2">
            <w:pPr>
              <w:pStyle w:val="NoSpacing"/>
              <w:rPr>
                <w:rFonts w:ascii="LCD Display Grid" w:hAnsi="LCD Display Grid"/>
                <w:b/>
              </w:rPr>
            </w:pPr>
          </w:p>
        </w:tc>
        <w:tc>
          <w:tcPr>
            <w:tcW w:w="422" w:type="dxa"/>
            <w:shd w:val="clear" w:color="auto" w:fill="CCFF66"/>
          </w:tcPr>
          <w:p w:rsidR="005738B3" w:rsidRPr="00C928FC" w:rsidRDefault="005738B3" w:rsidP="00D346D2">
            <w:pPr>
              <w:pStyle w:val="NoSpacing"/>
              <w:rPr>
                <w:rFonts w:ascii="LCD Display Grid" w:hAnsi="LCD Display Grid"/>
                <w:b/>
              </w:rPr>
            </w:pPr>
            <w:r>
              <w:rPr>
                <w:rFonts w:ascii="LCD Display Grid" w:hAnsi="LCD Display Grid"/>
                <w:b/>
              </w:rPr>
              <w:t>I</w:t>
            </w:r>
          </w:p>
        </w:tc>
        <w:tc>
          <w:tcPr>
            <w:tcW w:w="423" w:type="dxa"/>
            <w:shd w:val="clear" w:color="auto" w:fill="CCFF66"/>
          </w:tcPr>
          <w:p w:rsidR="005738B3" w:rsidRPr="00C928FC" w:rsidRDefault="005738B3" w:rsidP="00D346D2">
            <w:pPr>
              <w:pStyle w:val="NoSpacing"/>
              <w:rPr>
                <w:rFonts w:ascii="LCD Display Grid" w:hAnsi="LCD Display Grid"/>
                <w:b/>
              </w:rPr>
            </w:pPr>
            <w:r>
              <w:rPr>
                <w:rFonts w:ascii="LCD Display Grid" w:hAnsi="LCD Display Grid"/>
                <w:b/>
              </w:rPr>
              <w:t>n</w:t>
            </w:r>
          </w:p>
        </w:tc>
        <w:tc>
          <w:tcPr>
            <w:tcW w:w="423" w:type="dxa"/>
            <w:shd w:val="clear" w:color="auto" w:fill="CCFF66"/>
          </w:tcPr>
          <w:p w:rsidR="005738B3" w:rsidRPr="00C928FC" w:rsidRDefault="005738B3" w:rsidP="00D346D2">
            <w:pPr>
              <w:pStyle w:val="NoSpacing"/>
              <w:rPr>
                <w:rFonts w:ascii="LCD Display Grid" w:hAnsi="LCD Display Grid"/>
                <w:b/>
              </w:rPr>
            </w:pPr>
            <w:r>
              <w:rPr>
                <w:rFonts w:ascii="LCD Display Grid" w:hAnsi="LCD Display Grid"/>
                <w:b/>
              </w:rPr>
              <w:t>s</w:t>
            </w:r>
          </w:p>
        </w:tc>
        <w:tc>
          <w:tcPr>
            <w:tcW w:w="422" w:type="dxa"/>
            <w:shd w:val="clear" w:color="auto" w:fill="CCFF66"/>
          </w:tcPr>
          <w:p w:rsidR="005738B3" w:rsidRPr="00C928FC" w:rsidRDefault="005738B3" w:rsidP="00D346D2">
            <w:pPr>
              <w:pStyle w:val="NoSpacing"/>
              <w:rPr>
                <w:rFonts w:ascii="LCD Display Grid" w:hAnsi="LCD Display Grid"/>
                <w:b/>
              </w:rPr>
            </w:pPr>
            <w:r>
              <w:rPr>
                <w:rFonts w:ascii="LCD Display Grid" w:hAnsi="LCD Display Grid"/>
                <w:b/>
              </w:rPr>
              <w:t>e</w:t>
            </w:r>
          </w:p>
        </w:tc>
        <w:tc>
          <w:tcPr>
            <w:tcW w:w="422" w:type="dxa"/>
            <w:shd w:val="clear" w:color="auto" w:fill="CCFF66"/>
          </w:tcPr>
          <w:p w:rsidR="005738B3" w:rsidRPr="00C928FC" w:rsidRDefault="005738B3" w:rsidP="00D346D2">
            <w:pPr>
              <w:pStyle w:val="NoSpacing"/>
              <w:rPr>
                <w:rFonts w:ascii="LCD Display Grid" w:hAnsi="LCD Display Grid"/>
                <w:b/>
              </w:rPr>
            </w:pPr>
            <w:r>
              <w:rPr>
                <w:rFonts w:ascii="LCD Display Grid" w:hAnsi="LCD Display Grid"/>
                <w:b/>
              </w:rPr>
              <w:t>r</w:t>
            </w:r>
          </w:p>
        </w:tc>
        <w:tc>
          <w:tcPr>
            <w:tcW w:w="422" w:type="dxa"/>
            <w:shd w:val="clear" w:color="auto" w:fill="CCFF66"/>
          </w:tcPr>
          <w:p w:rsidR="005738B3" w:rsidRPr="00C928FC" w:rsidRDefault="005738B3" w:rsidP="00D346D2">
            <w:pPr>
              <w:pStyle w:val="NoSpacing"/>
              <w:rPr>
                <w:rFonts w:ascii="LCD Display Grid" w:hAnsi="LCD Display Grid"/>
                <w:b/>
              </w:rPr>
            </w:pPr>
            <w:r>
              <w:rPr>
                <w:rFonts w:ascii="LCD Display Grid" w:hAnsi="LCD Display Grid"/>
                <w:b/>
              </w:rPr>
              <w:t>t</w:t>
            </w:r>
          </w:p>
        </w:tc>
        <w:tc>
          <w:tcPr>
            <w:tcW w:w="422" w:type="dxa"/>
            <w:shd w:val="clear" w:color="auto" w:fill="CCFF66"/>
          </w:tcPr>
          <w:p w:rsidR="005738B3" w:rsidRPr="00C928FC" w:rsidRDefault="005738B3" w:rsidP="00D346D2">
            <w:pPr>
              <w:pStyle w:val="NoSpacing"/>
              <w:rPr>
                <w:rFonts w:ascii="LCD Display Grid" w:hAnsi="LCD Display Grid"/>
                <w:b/>
              </w:rPr>
            </w:pPr>
          </w:p>
        </w:tc>
        <w:tc>
          <w:tcPr>
            <w:tcW w:w="422" w:type="dxa"/>
            <w:shd w:val="clear" w:color="auto" w:fill="CCFF66"/>
          </w:tcPr>
          <w:p w:rsidR="005738B3" w:rsidRPr="00C928FC" w:rsidRDefault="005738B3" w:rsidP="00D346D2">
            <w:pPr>
              <w:pStyle w:val="NoSpacing"/>
              <w:rPr>
                <w:rFonts w:ascii="LCD Display Grid" w:hAnsi="LCD Display Grid"/>
                <w:b/>
              </w:rPr>
            </w:pPr>
            <w:r>
              <w:rPr>
                <w:rFonts w:ascii="LCD Display Grid" w:hAnsi="LCD Display Grid"/>
                <w:b/>
              </w:rPr>
              <w:t>n</w:t>
            </w:r>
          </w:p>
        </w:tc>
        <w:tc>
          <w:tcPr>
            <w:tcW w:w="421" w:type="dxa"/>
            <w:shd w:val="clear" w:color="auto" w:fill="CCFF66"/>
          </w:tcPr>
          <w:p w:rsidR="005738B3" w:rsidRPr="00C928FC" w:rsidRDefault="005738B3" w:rsidP="00D346D2">
            <w:pPr>
              <w:pStyle w:val="NoSpacing"/>
              <w:rPr>
                <w:rFonts w:ascii="LCD Display Grid" w:hAnsi="LCD Display Grid"/>
                <w:b/>
              </w:rPr>
            </w:pPr>
            <w:r>
              <w:rPr>
                <w:rFonts w:ascii="LCD Display Grid" w:hAnsi="LCD Display Grid"/>
                <w:b/>
              </w:rPr>
              <w:t>e</w:t>
            </w:r>
          </w:p>
        </w:tc>
        <w:tc>
          <w:tcPr>
            <w:tcW w:w="440" w:type="dxa"/>
            <w:shd w:val="clear" w:color="auto" w:fill="CCFF66"/>
          </w:tcPr>
          <w:p w:rsidR="005738B3" w:rsidRPr="00C928FC" w:rsidRDefault="005738B3" w:rsidP="00D346D2">
            <w:pPr>
              <w:pStyle w:val="NoSpacing"/>
              <w:rPr>
                <w:rFonts w:ascii="LCD Display Grid" w:hAnsi="LCD Display Grid"/>
                <w:b/>
              </w:rPr>
            </w:pPr>
            <w:r>
              <w:rPr>
                <w:rFonts w:ascii="LCD Display Grid" w:hAnsi="LCD Display Grid"/>
                <w:b/>
              </w:rPr>
              <w:t>w</w:t>
            </w:r>
          </w:p>
        </w:tc>
        <w:tc>
          <w:tcPr>
            <w:tcW w:w="440" w:type="dxa"/>
            <w:shd w:val="clear" w:color="auto" w:fill="CCFF66"/>
          </w:tcPr>
          <w:p w:rsidR="005738B3" w:rsidRPr="00C928FC" w:rsidRDefault="005738B3" w:rsidP="00D346D2">
            <w:pPr>
              <w:pStyle w:val="NoSpacing"/>
              <w:rPr>
                <w:rFonts w:ascii="LCD Display Grid" w:hAnsi="LCD Display Grid"/>
                <w:b/>
              </w:rPr>
            </w:pPr>
          </w:p>
        </w:tc>
        <w:tc>
          <w:tcPr>
            <w:tcW w:w="440" w:type="dxa"/>
            <w:shd w:val="clear" w:color="auto" w:fill="CCFF66"/>
          </w:tcPr>
          <w:p w:rsidR="005738B3" w:rsidRPr="00C928FC" w:rsidRDefault="005738B3" w:rsidP="00D346D2">
            <w:pPr>
              <w:pStyle w:val="NoSpacing"/>
              <w:rPr>
                <w:rFonts w:ascii="LCD Display Grid" w:hAnsi="LCD Display Grid"/>
                <w:b/>
              </w:rPr>
            </w:pPr>
            <w:r>
              <w:rPr>
                <w:rFonts w:ascii="LCD Display Grid" w:hAnsi="LCD Display Grid"/>
                <w:b/>
              </w:rPr>
              <w:t>P</w:t>
            </w:r>
          </w:p>
        </w:tc>
        <w:tc>
          <w:tcPr>
            <w:tcW w:w="440" w:type="dxa"/>
            <w:shd w:val="clear" w:color="auto" w:fill="CCFF66"/>
          </w:tcPr>
          <w:p w:rsidR="005738B3" w:rsidRPr="00C928FC" w:rsidRDefault="005738B3" w:rsidP="00D346D2">
            <w:pPr>
              <w:pStyle w:val="NoSpacing"/>
              <w:rPr>
                <w:rFonts w:ascii="LCD Display Grid" w:hAnsi="LCD Display Grid"/>
                <w:b/>
              </w:rPr>
            </w:pPr>
            <w:r>
              <w:rPr>
                <w:rFonts w:ascii="LCD Display Grid" w:hAnsi="LCD Display Grid"/>
                <w:b/>
              </w:rPr>
              <w:t>I</w:t>
            </w:r>
          </w:p>
        </w:tc>
        <w:tc>
          <w:tcPr>
            <w:tcW w:w="440" w:type="dxa"/>
            <w:shd w:val="clear" w:color="auto" w:fill="CCFF66"/>
          </w:tcPr>
          <w:p w:rsidR="005738B3" w:rsidRPr="00C928FC" w:rsidRDefault="005738B3" w:rsidP="00D346D2">
            <w:pPr>
              <w:pStyle w:val="NoSpacing"/>
              <w:rPr>
                <w:rFonts w:ascii="LCD Display Grid" w:hAnsi="LCD Display Grid"/>
                <w:b/>
              </w:rPr>
            </w:pPr>
            <w:r>
              <w:rPr>
                <w:rFonts w:ascii="LCD Display Grid" w:hAnsi="LCD Display Grid"/>
                <w:b/>
              </w:rPr>
              <w:t>N</w:t>
            </w:r>
          </w:p>
        </w:tc>
        <w:tc>
          <w:tcPr>
            <w:tcW w:w="440" w:type="dxa"/>
            <w:shd w:val="clear" w:color="auto" w:fill="CCFF66"/>
          </w:tcPr>
          <w:p w:rsidR="005738B3" w:rsidRPr="00C928FC" w:rsidRDefault="005738B3" w:rsidP="00D346D2">
            <w:pPr>
              <w:pStyle w:val="NoSpacing"/>
              <w:rPr>
                <w:rFonts w:ascii="LCD Display Grid" w:hAnsi="LCD Display Grid"/>
                <w:b/>
              </w:rPr>
            </w:pPr>
            <w:r>
              <w:rPr>
                <w:rFonts w:ascii="LCD Display Grid" w:hAnsi="LCD Display Grid"/>
                <w:b/>
              </w:rPr>
              <w:t>:</w:t>
            </w:r>
          </w:p>
        </w:tc>
        <w:tc>
          <w:tcPr>
            <w:tcW w:w="440" w:type="dxa"/>
            <w:shd w:val="clear" w:color="auto" w:fill="CCFF66"/>
          </w:tcPr>
          <w:p w:rsidR="005738B3" w:rsidRPr="00C928FC" w:rsidRDefault="005738B3" w:rsidP="00D346D2">
            <w:pPr>
              <w:pStyle w:val="NoSpacing"/>
              <w:rPr>
                <w:rFonts w:ascii="LCD Display Grid" w:hAnsi="LCD Display Grid"/>
                <w:b/>
              </w:rPr>
            </w:pPr>
          </w:p>
        </w:tc>
        <w:tc>
          <w:tcPr>
            <w:tcW w:w="440" w:type="dxa"/>
            <w:shd w:val="clear" w:color="auto" w:fill="CCFF66"/>
          </w:tcPr>
          <w:p w:rsidR="005738B3" w:rsidRPr="00C928FC" w:rsidRDefault="003242F4" w:rsidP="00D346D2">
            <w:pPr>
              <w:pStyle w:val="NoSpacing"/>
              <w:rPr>
                <w:rFonts w:ascii="LCD Display Grid" w:hAnsi="LCD Display Grid"/>
                <w:b/>
              </w:rPr>
            </w:pPr>
            <w:r>
              <w:rPr>
                <w:rFonts w:ascii="LCD Display Grid" w:hAnsi="LCD Display Grid"/>
                <w:b/>
              </w:rPr>
              <w:t>-</w:t>
            </w:r>
          </w:p>
        </w:tc>
        <w:tc>
          <w:tcPr>
            <w:tcW w:w="440" w:type="dxa"/>
            <w:shd w:val="clear" w:color="auto" w:fill="CCFF66"/>
          </w:tcPr>
          <w:p w:rsidR="005738B3" w:rsidRPr="00C928FC" w:rsidRDefault="003242F4" w:rsidP="00D346D2">
            <w:pPr>
              <w:pStyle w:val="NoSpacing"/>
              <w:rPr>
                <w:rFonts w:ascii="LCD Display Grid" w:hAnsi="LCD Display Grid"/>
                <w:b/>
              </w:rPr>
            </w:pPr>
            <w:r>
              <w:rPr>
                <w:rFonts w:ascii="LCD Display Grid" w:hAnsi="LCD Display Grid"/>
                <w:b/>
              </w:rPr>
              <w:t>-</w:t>
            </w:r>
          </w:p>
        </w:tc>
        <w:tc>
          <w:tcPr>
            <w:tcW w:w="440" w:type="dxa"/>
            <w:shd w:val="clear" w:color="auto" w:fill="CCFF66"/>
          </w:tcPr>
          <w:p w:rsidR="005738B3" w:rsidRPr="00C928FC" w:rsidRDefault="003242F4" w:rsidP="00D346D2">
            <w:pPr>
              <w:pStyle w:val="NoSpacing"/>
              <w:rPr>
                <w:rFonts w:ascii="LCD Display Grid" w:hAnsi="LCD Display Grid"/>
                <w:b/>
              </w:rPr>
            </w:pPr>
            <w:r>
              <w:rPr>
                <w:rFonts w:ascii="LCD Display Grid" w:hAnsi="LCD Display Grid"/>
                <w:b/>
              </w:rPr>
              <w:t>-</w:t>
            </w:r>
          </w:p>
        </w:tc>
        <w:tc>
          <w:tcPr>
            <w:tcW w:w="440" w:type="dxa"/>
            <w:shd w:val="clear" w:color="auto" w:fill="CCFF66"/>
          </w:tcPr>
          <w:p w:rsidR="005738B3" w:rsidRPr="00C928FC" w:rsidRDefault="003242F4" w:rsidP="00D346D2">
            <w:pPr>
              <w:pStyle w:val="NoSpacing"/>
              <w:rPr>
                <w:rFonts w:ascii="LCD Display Grid" w:hAnsi="LCD Display Grid"/>
                <w:b/>
              </w:rPr>
            </w:pPr>
            <w:r>
              <w:rPr>
                <w:rFonts w:ascii="LCD Display Grid" w:hAnsi="LCD Display Grid"/>
                <w:b/>
              </w:rPr>
              <w:t>-</w:t>
            </w:r>
          </w:p>
        </w:tc>
      </w:tr>
      <w:tr w:rsidR="005738B3" w:rsidTr="00D346D2">
        <w:tc>
          <w:tcPr>
            <w:tcW w:w="423" w:type="dxa"/>
            <w:shd w:val="clear" w:color="auto" w:fill="BFBFBF" w:themeFill="background1" w:themeFillShade="BF"/>
          </w:tcPr>
          <w:p w:rsidR="005738B3" w:rsidRDefault="005738B3" w:rsidP="00D346D2">
            <w:pPr>
              <w:pStyle w:val="NoSpacing"/>
            </w:pPr>
            <w:r>
              <w:t>4</w:t>
            </w:r>
          </w:p>
        </w:tc>
        <w:tc>
          <w:tcPr>
            <w:tcW w:w="422" w:type="dxa"/>
            <w:shd w:val="clear" w:color="auto" w:fill="CCFF66"/>
          </w:tcPr>
          <w:p w:rsidR="005738B3" w:rsidRPr="00C928FC" w:rsidRDefault="005738B3" w:rsidP="00D346D2">
            <w:pPr>
              <w:pStyle w:val="NoSpacing"/>
              <w:rPr>
                <w:rFonts w:ascii="LCD Display Grid" w:hAnsi="LCD Display Grid"/>
                <w:b/>
              </w:rPr>
            </w:pPr>
          </w:p>
        </w:tc>
        <w:tc>
          <w:tcPr>
            <w:tcW w:w="422" w:type="dxa"/>
            <w:shd w:val="clear" w:color="auto" w:fill="CCFF66"/>
          </w:tcPr>
          <w:p w:rsidR="005738B3" w:rsidRPr="00C928FC" w:rsidRDefault="005738B3" w:rsidP="00D346D2">
            <w:pPr>
              <w:pStyle w:val="NoSpacing"/>
              <w:rPr>
                <w:rFonts w:ascii="LCD Display Grid" w:hAnsi="LCD Display Grid"/>
                <w:b/>
              </w:rPr>
            </w:pPr>
          </w:p>
        </w:tc>
        <w:tc>
          <w:tcPr>
            <w:tcW w:w="423" w:type="dxa"/>
            <w:shd w:val="clear" w:color="auto" w:fill="CCFF66"/>
          </w:tcPr>
          <w:p w:rsidR="005738B3" w:rsidRPr="00C928FC" w:rsidRDefault="005738B3" w:rsidP="00D346D2">
            <w:pPr>
              <w:pStyle w:val="NoSpacing"/>
              <w:rPr>
                <w:rFonts w:ascii="LCD Display Grid" w:hAnsi="LCD Display Grid"/>
                <w:b/>
              </w:rPr>
            </w:pPr>
          </w:p>
        </w:tc>
        <w:tc>
          <w:tcPr>
            <w:tcW w:w="423" w:type="dxa"/>
            <w:shd w:val="clear" w:color="auto" w:fill="CCFF66"/>
          </w:tcPr>
          <w:p w:rsidR="005738B3" w:rsidRPr="00C928FC" w:rsidRDefault="005738B3" w:rsidP="00D346D2">
            <w:pPr>
              <w:pStyle w:val="NoSpacing"/>
              <w:rPr>
                <w:rFonts w:ascii="LCD Display Grid" w:hAnsi="LCD Display Grid"/>
                <w:b/>
              </w:rPr>
            </w:pPr>
          </w:p>
        </w:tc>
        <w:tc>
          <w:tcPr>
            <w:tcW w:w="422" w:type="dxa"/>
            <w:shd w:val="clear" w:color="auto" w:fill="CCFF66"/>
          </w:tcPr>
          <w:p w:rsidR="005738B3" w:rsidRPr="00C928FC" w:rsidRDefault="005738B3" w:rsidP="00D346D2">
            <w:pPr>
              <w:pStyle w:val="NoSpacing"/>
              <w:rPr>
                <w:rFonts w:ascii="LCD Display Grid" w:hAnsi="LCD Display Grid"/>
                <w:b/>
              </w:rPr>
            </w:pPr>
          </w:p>
        </w:tc>
        <w:tc>
          <w:tcPr>
            <w:tcW w:w="422" w:type="dxa"/>
            <w:shd w:val="clear" w:color="auto" w:fill="CCFF66"/>
          </w:tcPr>
          <w:p w:rsidR="005738B3" w:rsidRPr="00C928FC" w:rsidRDefault="005738B3" w:rsidP="00D346D2">
            <w:pPr>
              <w:pStyle w:val="NoSpacing"/>
              <w:rPr>
                <w:rFonts w:ascii="LCD Display Grid" w:hAnsi="LCD Display Grid"/>
                <w:b/>
              </w:rPr>
            </w:pPr>
          </w:p>
        </w:tc>
        <w:tc>
          <w:tcPr>
            <w:tcW w:w="422" w:type="dxa"/>
            <w:shd w:val="clear" w:color="auto" w:fill="CCFF66"/>
          </w:tcPr>
          <w:p w:rsidR="005738B3" w:rsidRPr="00C928FC" w:rsidRDefault="005738B3" w:rsidP="00D346D2">
            <w:pPr>
              <w:pStyle w:val="NoSpacing"/>
              <w:rPr>
                <w:rFonts w:ascii="LCD Display Grid" w:hAnsi="LCD Display Grid"/>
                <w:b/>
              </w:rPr>
            </w:pPr>
          </w:p>
        </w:tc>
        <w:tc>
          <w:tcPr>
            <w:tcW w:w="422" w:type="dxa"/>
            <w:shd w:val="clear" w:color="auto" w:fill="CCFF66"/>
          </w:tcPr>
          <w:p w:rsidR="005738B3" w:rsidRPr="00C928FC" w:rsidRDefault="005738B3" w:rsidP="00D346D2">
            <w:pPr>
              <w:pStyle w:val="NoSpacing"/>
              <w:rPr>
                <w:rFonts w:ascii="LCD Display Grid" w:hAnsi="LCD Display Grid"/>
                <w:b/>
              </w:rPr>
            </w:pPr>
          </w:p>
        </w:tc>
        <w:tc>
          <w:tcPr>
            <w:tcW w:w="422" w:type="dxa"/>
            <w:shd w:val="clear" w:color="auto" w:fill="CCFF66"/>
          </w:tcPr>
          <w:p w:rsidR="005738B3" w:rsidRPr="00C928FC" w:rsidRDefault="005738B3" w:rsidP="00D346D2">
            <w:pPr>
              <w:pStyle w:val="NoSpacing"/>
              <w:rPr>
                <w:rFonts w:ascii="LCD Display Grid" w:hAnsi="LCD Display Grid"/>
                <w:b/>
              </w:rPr>
            </w:pPr>
          </w:p>
        </w:tc>
        <w:tc>
          <w:tcPr>
            <w:tcW w:w="421" w:type="dxa"/>
            <w:shd w:val="clear" w:color="auto" w:fill="CCFF66"/>
          </w:tcPr>
          <w:p w:rsidR="005738B3" w:rsidRPr="00C928FC" w:rsidRDefault="005738B3" w:rsidP="00D346D2">
            <w:pPr>
              <w:pStyle w:val="NoSpacing"/>
              <w:rPr>
                <w:rFonts w:ascii="LCD Display Grid" w:hAnsi="LCD Display Grid"/>
                <w:b/>
              </w:rPr>
            </w:pPr>
          </w:p>
        </w:tc>
        <w:tc>
          <w:tcPr>
            <w:tcW w:w="440" w:type="dxa"/>
            <w:shd w:val="clear" w:color="auto" w:fill="CCFF66"/>
          </w:tcPr>
          <w:p w:rsidR="005738B3" w:rsidRPr="00C928FC" w:rsidRDefault="005738B3" w:rsidP="00D346D2">
            <w:pPr>
              <w:pStyle w:val="NoSpacing"/>
              <w:rPr>
                <w:rFonts w:ascii="LCD Display Grid" w:hAnsi="LCD Display Grid"/>
                <w:b/>
              </w:rPr>
            </w:pPr>
          </w:p>
        </w:tc>
        <w:tc>
          <w:tcPr>
            <w:tcW w:w="440" w:type="dxa"/>
            <w:shd w:val="clear" w:color="auto" w:fill="CCFF66"/>
          </w:tcPr>
          <w:p w:rsidR="005738B3" w:rsidRPr="00C928FC" w:rsidRDefault="005738B3" w:rsidP="00D346D2">
            <w:pPr>
              <w:pStyle w:val="NoSpacing"/>
              <w:rPr>
                <w:rFonts w:ascii="LCD Display Grid" w:hAnsi="LCD Display Grid"/>
                <w:b/>
              </w:rPr>
            </w:pPr>
          </w:p>
        </w:tc>
        <w:tc>
          <w:tcPr>
            <w:tcW w:w="440" w:type="dxa"/>
            <w:shd w:val="clear" w:color="auto" w:fill="CCFF66"/>
          </w:tcPr>
          <w:p w:rsidR="005738B3" w:rsidRPr="00C928FC" w:rsidRDefault="005738B3" w:rsidP="00D346D2">
            <w:pPr>
              <w:pStyle w:val="NoSpacing"/>
              <w:rPr>
                <w:rFonts w:ascii="LCD Display Grid" w:hAnsi="LCD Display Grid"/>
                <w:b/>
              </w:rPr>
            </w:pPr>
          </w:p>
        </w:tc>
        <w:tc>
          <w:tcPr>
            <w:tcW w:w="440" w:type="dxa"/>
            <w:shd w:val="clear" w:color="auto" w:fill="CCFF66"/>
          </w:tcPr>
          <w:p w:rsidR="005738B3" w:rsidRPr="00C928FC" w:rsidRDefault="005738B3" w:rsidP="00D346D2">
            <w:pPr>
              <w:pStyle w:val="NoSpacing"/>
              <w:rPr>
                <w:rFonts w:ascii="LCD Display Grid" w:hAnsi="LCD Display Grid"/>
                <w:b/>
              </w:rPr>
            </w:pPr>
          </w:p>
        </w:tc>
        <w:tc>
          <w:tcPr>
            <w:tcW w:w="440" w:type="dxa"/>
            <w:shd w:val="clear" w:color="auto" w:fill="CCFF66"/>
          </w:tcPr>
          <w:p w:rsidR="005738B3" w:rsidRPr="00C928FC" w:rsidRDefault="005738B3" w:rsidP="00D346D2">
            <w:pPr>
              <w:pStyle w:val="NoSpacing"/>
              <w:rPr>
                <w:rFonts w:ascii="LCD Display Grid" w:hAnsi="LCD Display Grid"/>
                <w:b/>
              </w:rPr>
            </w:pPr>
          </w:p>
        </w:tc>
        <w:tc>
          <w:tcPr>
            <w:tcW w:w="440" w:type="dxa"/>
            <w:shd w:val="clear" w:color="auto" w:fill="CCFF66"/>
          </w:tcPr>
          <w:p w:rsidR="005738B3" w:rsidRPr="00C928FC" w:rsidRDefault="005738B3" w:rsidP="00D346D2">
            <w:pPr>
              <w:pStyle w:val="NoSpacing"/>
              <w:rPr>
                <w:rFonts w:ascii="LCD Display Grid" w:hAnsi="LCD Display Grid"/>
                <w:b/>
              </w:rPr>
            </w:pPr>
          </w:p>
        </w:tc>
        <w:tc>
          <w:tcPr>
            <w:tcW w:w="440" w:type="dxa"/>
            <w:shd w:val="clear" w:color="auto" w:fill="CCFF66"/>
          </w:tcPr>
          <w:p w:rsidR="005738B3" w:rsidRPr="00C928FC" w:rsidRDefault="005738B3" w:rsidP="00D346D2">
            <w:pPr>
              <w:pStyle w:val="NoSpacing"/>
              <w:rPr>
                <w:rFonts w:ascii="LCD Display Grid" w:hAnsi="LCD Display Grid"/>
                <w:b/>
              </w:rPr>
            </w:pPr>
          </w:p>
        </w:tc>
        <w:tc>
          <w:tcPr>
            <w:tcW w:w="440" w:type="dxa"/>
            <w:shd w:val="clear" w:color="auto" w:fill="CCFF66"/>
          </w:tcPr>
          <w:p w:rsidR="005738B3" w:rsidRPr="00C928FC" w:rsidRDefault="005738B3" w:rsidP="00D346D2">
            <w:pPr>
              <w:pStyle w:val="NoSpacing"/>
              <w:rPr>
                <w:rFonts w:ascii="LCD Display Grid" w:hAnsi="LCD Display Grid"/>
                <w:b/>
              </w:rPr>
            </w:pPr>
          </w:p>
        </w:tc>
        <w:tc>
          <w:tcPr>
            <w:tcW w:w="440" w:type="dxa"/>
            <w:shd w:val="clear" w:color="auto" w:fill="CCFF66"/>
          </w:tcPr>
          <w:p w:rsidR="005738B3" w:rsidRPr="00C928FC" w:rsidRDefault="005738B3" w:rsidP="00D346D2">
            <w:pPr>
              <w:pStyle w:val="NoSpacing"/>
              <w:rPr>
                <w:rFonts w:ascii="LCD Display Grid" w:hAnsi="LCD Display Grid"/>
                <w:b/>
              </w:rPr>
            </w:pPr>
          </w:p>
        </w:tc>
        <w:tc>
          <w:tcPr>
            <w:tcW w:w="440" w:type="dxa"/>
            <w:shd w:val="clear" w:color="auto" w:fill="CCFF66"/>
          </w:tcPr>
          <w:p w:rsidR="005738B3" w:rsidRPr="00C928FC" w:rsidRDefault="005738B3" w:rsidP="00D346D2">
            <w:pPr>
              <w:pStyle w:val="NoSpacing"/>
              <w:rPr>
                <w:rFonts w:ascii="LCD Display Grid" w:hAnsi="LCD Display Grid"/>
                <w:b/>
              </w:rPr>
            </w:pPr>
          </w:p>
        </w:tc>
        <w:tc>
          <w:tcPr>
            <w:tcW w:w="440" w:type="dxa"/>
            <w:shd w:val="clear" w:color="auto" w:fill="CCFF66"/>
          </w:tcPr>
          <w:p w:rsidR="005738B3" w:rsidRPr="00C928FC" w:rsidRDefault="005738B3" w:rsidP="00D346D2">
            <w:pPr>
              <w:pStyle w:val="NoSpacing"/>
              <w:rPr>
                <w:rFonts w:ascii="LCD Display Grid" w:hAnsi="LCD Display Grid"/>
                <w:b/>
              </w:rPr>
            </w:pPr>
          </w:p>
        </w:tc>
      </w:tr>
    </w:tbl>
    <w:p w:rsidR="005738B3" w:rsidRDefault="005738B3" w:rsidP="005738B3"/>
    <w:tbl>
      <w:tblPr>
        <w:tblStyle w:val="TableGrid"/>
        <w:tblW w:w="0" w:type="auto"/>
        <w:tblLook w:val="04A0" w:firstRow="1" w:lastRow="0" w:firstColumn="1" w:lastColumn="0" w:noHBand="0" w:noVBand="1"/>
      </w:tblPr>
      <w:tblGrid>
        <w:gridCol w:w="1413"/>
        <w:gridCol w:w="6520"/>
      </w:tblGrid>
      <w:tr w:rsidR="005738B3" w:rsidTr="00930B8A">
        <w:tc>
          <w:tcPr>
            <w:tcW w:w="1413" w:type="dxa"/>
          </w:tcPr>
          <w:p w:rsidR="005738B3" w:rsidRDefault="00F5017F" w:rsidP="00D346D2">
            <w:pPr>
              <w:pStyle w:val="NoSpacing"/>
              <w:rPr>
                <w:rFonts w:cstheme="minorHAnsi"/>
                <w:lang w:val="en-GB"/>
              </w:rPr>
            </w:pPr>
            <w:r>
              <w:rPr>
                <w:rFonts w:cstheme="minorHAnsi"/>
                <w:lang w:val="en-GB"/>
              </w:rPr>
              <w:t>X</w:t>
            </w:r>
          </w:p>
        </w:tc>
        <w:tc>
          <w:tcPr>
            <w:tcW w:w="6520" w:type="dxa"/>
          </w:tcPr>
          <w:p w:rsidR="005738B3" w:rsidRDefault="005738B3" w:rsidP="00D346D2">
            <w:pPr>
              <w:pStyle w:val="NoSpacing"/>
              <w:rPr>
                <w:lang w:val="en-GB"/>
              </w:rPr>
            </w:pPr>
            <w:r>
              <w:rPr>
                <w:lang w:val="en-GB"/>
              </w:rPr>
              <w:t xml:space="preserve">Leave current menu level and return to </w:t>
            </w:r>
            <w:r w:rsidR="00930B8A">
              <w:rPr>
                <w:lang w:val="en-GB"/>
              </w:rPr>
              <w:t xml:space="preserve">operator </w:t>
            </w:r>
            <w:r>
              <w:rPr>
                <w:lang w:val="en-GB"/>
              </w:rPr>
              <w:t>main menu</w:t>
            </w:r>
            <w:r w:rsidR="00930B8A">
              <w:rPr>
                <w:lang w:val="en-GB"/>
              </w:rPr>
              <w:t xml:space="preserve"> without changing the PIN</w:t>
            </w:r>
          </w:p>
        </w:tc>
      </w:tr>
      <w:tr w:rsidR="00AA5101" w:rsidTr="00930B8A">
        <w:tc>
          <w:tcPr>
            <w:tcW w:w="1413" w:type="dxa"/>
          </w:tcPr>
          <w:p w:rsidR="00AA5101" w:rsidRDefault="00AA5101" w:rsidP="00AA5101">
            <w:pPr>
              <w:pStyle w:val="NoSpacing"/>
              <w:rPr>
                <w:lang w:val="en-GB"/>
              </w:rPr>
            </w:pPr>
            <w:r>
              <w:rPr>
                <w:rFonts w:cstheme="minorHAnsi"/>
                <w:lang w:val="en-GB"/>
              </w:rPr>
              <w:t>←</w:t>
            </w:r>
          </w:p>
        </w:tc>
        <w:tc>
          <w:tcPr>
            <w:tcW w:w="6520" w:type="dxa"/>
          </w:tcPr>
          <w:p w:rsidR="00AA5101" w:rsidRDefault="00AA5101" w:rsidP="00AA5101">
            <w:pPr>
              <w:pStyle w:val="NoSpacing"/>
              <w:rPr>
                <w:lang w:val="en-GB"/>
              </w:rPr>
            </w:pPr>
            <w:r>
              <w:rPr>
                <w:lang w:val="en-GB"/>
              </w:rPr>
              <w:t>Backspace – delete last entered digit</w:t>
            </w:r>
          </w:p>
        </w:tc>
      </w:tr>
      <w:tr w:rsidR="00AA5101" w:rsidTr="00930B8A">
        <w:tc>
          <w:tcPr>
            <w:tcW w:w="1413" w:type="dxa"/>
          </w:tcPr>
          <w:p w:rsidR="00AA5101" w:rsidRDefault="00AA5101" w:rsidP="00AA5101">
            <w:pPr>
              <w:pStyle w:val="NoSpacing"/>
              <w:rPr>
                <w:rFonts w:cstheme="minorHAnsi"/>
                <w:lang w:val="en-GB"/>
              </w:rPr>
            </w:pPr>
            <w:r>
              <w:rPr>
                <w:rFonts w:cstheme="minorHAnsi"/>
                <w:lang w:val="en-GB"/>
              </w:rPr>
              <w:t>ENT</w:t>
            </w:r>
          </w:p>
        </w:tc>
        <w:tc>
          <w:tcPr>
            <w:tcW w:w="6520" w:type="dxa"/>
          </w:tcPr>
          <w:p w:rsidR="00AA5101" w:rsidRDefault="00AA5101" w:rsidP="00AA5101">
            <w:pPr>
              <w:pStyle w:val="NoSpacing"/>
              <w:rPr>
                <w:lang w:val="en-GB"/>
              </w:rPr>
            </w:pPr>
            <w:r>
              <w:rPr>
                <w:lang w:val="en-GB"/>
              </w:rPr>
              <w:t>Confirm inserted PIN</w:t>
            </w:r>
          </w:p>
        </w:tc>
      </w:tr>
      <w:tr w:rsidR="00AA5101" w:rsidTr="00930B8A">
        <w:tc>
          <w:tcPr>
            <w:tcW w:w="1413" w:type="dxa"/>
          </w:tcPr>
          <w:p w:rsidR="00AA5101" w:rsidRDefault="00AA5101" w:rsidP="00AA5101">
            <w:pPr>
              <w:pStyle w:val="NoSpacing"/>
              <w:rPr>
                <w:rFonts w:cstheme="minorHAnsi"/>
                <w:lang w:val="en-GB"/>
              </w:rPr>
            </w:pPr>
            <w:r>
              <w:rPr>
                <w:rFonts w:cstheme="minorHAnsi"/>
                <w:lang w:val="en-GB"/>
              </w:rPr>
              <w:t>0-9</w:t>
            </w:r>
          </w:p>
        </w:tc>
        <w:tc>
          <w:tcPr>
            <w:tcW w:w="6520" w:type="dxa"/>
          </w:tcPr>
          <w:p w:rsidR="00AA5101" w:rsidRDefault="00AA5101" w:rsidP="00AA5101">
            <w:pPr>
              <w:pStyle w:val="NoSpacing"/>
              <w:rPr>
                <w:lang w:val="en-GB"/>
              </w:rPr>
            </w:pPr>
            <w:r>
              <w:rPr>
                <w:lang w:val="en-GB"/>
              </w:rPr>
              <w:t>Insert number</w:t>
            </w:r>
          </w:p>
        </w:tc>
      </w:tr>
      <w:tr w:rsidR="00AA5101" w:rsidTr="00930B8A">
        <w:tc>
          <w:tcPr>
            <w:tcW w:w="1413" w:type="dxa"/>
          </w:tcPr>
          <w:p w:rsidR="00AA5101" w:rsidRDefault="00AA5101" w:rsidP="00AA5101">
            <w:pPr>
              <w:pStyle w:val="NoSpacing"/>
              <w:rPr>
                <w:rFonts w:cstheme="minorHAnsi"/>
                <w:lang w:val="en-GB"/>
              </w:rPr>
            </w:pPr>
            <w:r>
              <w:rPr>
                <w:rFonts w:cstheme="minorHAnsi"/>
                <w:lang w:val="en-GB"/>
              </w:rPr>
              <w:t>others</w:t>
            </w:r>
          </w:p>
        </w:tc>
        <w:tc>
          <w:tcPr>
            <w:tcW w:w="6520" w:type="dxa"/>
          </w:tcPr>
          <w:p w:rsidR="00AA5101" w:rsidRDefault="00AA5101" w:rsidP="00AA5101">
            <w:pPr>
              <w:pStyle w:val="NoSpacing"/>
              <w:rPr>
                <w:lang w:val="en-GB"/>
              </w:rPr>
            </w:pPr>
            <w:r>
              <w:rPr>
                <w:lang w:val="en-GB"/>
              </w:rPr>
              <w:t>No function</w:t>
            </w:r>
          </w:p>
        </w:tc>
      </w:tr>
    </w:tbl>
    <w:p w:rsidR="00930B8A" w:rsidRDefault="00930B8A">
      <w:pPr>
        <w:jc w:val="left"/>
      </w:pPr>
    </w:p>
    <w:p w:rsidR="00686E78" w:rsidRDefault="00686E78">
      <w:pPr>
        <w:jc w:val="left"/>
      </w:pPr>
      <w:r>
        <w:t>When the 4-digit PIN has been entered, the screen automatically changes to:</w:t>
      </w:r>
    </w:p>
    <w:p w:rsidR="00930B8A" w:rsidRDefault="00930B8A">
      <w:pPr>
        <w:jc w:val="left"/>
      </w:pPr>
    </w:p>
    <w:tbl>
      <w:tblPr>
        <w:tblStyle w:val="TableGrid"/>
        <w:tblW w:w="0" w:type="auto"/>
        <w:tblLook w:val="04A0" w:firstRow="1" w:lastRow="0" w:firstColumn="1" w:lastColumn="0" w:noHBand="0" w:noVBand="1"/>
      </w:tblPr>
      <w:tblGrid>
        <w:gridCol w:w="423"/>
        <w:gridCol w:w="422"/>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930B8A" w:rsidTr="00D346D2">
        <w:tc>
          <w:tcPr>
            <w:tcW w:w="423" w:type="dxa"/>
            <w:shd w:val="clear" w:color="auto" w:fill="BFBFBF" w:themeFill="background1" w:themeFillShade="BF"/>
          </w:tcPr>
          <w:p w:rsidR="00930B8A" w:rsidRDefault="00930B8A" w:rsidP="00D346D2">
            <w:pPr>
              <w:pStyle w:val="NoSpacing"/>
            </w:pPr>
            <w:r>
              <w:t>/</w:t>
            </w:r>
          </w:p>
        </w:tc>
        <w:tc>
          <w:tcPr>
            <w:tcW w:w="422" w:type="dxa"/>
            <w:shd w:val="clear" w:color="auto" w:fill="BFBFBF" w:themeFill="background1" w:themeFillShade="BF"/>
          </w:tcPr>
          <w:p w:rsidR="00930B8A" w:rsidRDefault="00930B8A" w:rsidP="00D346D2">
            <w:pPr>
              <w:pStyle w:val="NoSpacing"/>
            </w:pPr>
          </w:p>
        </w:tc>
        <w:tc>
          <w:tcPr>
            <w:tcW w:w="422" w:type="dxa"/>
            <w:shd w:val="clear" w:color="auto" w:fill="BFBFBF" w:themeFill="background1" w:themeFillShade="BF"/>
          </w:tcPr>
          <w:p w:rsidR="00930B8A" w:rsidRDefault="00930B8A" w:rsidP="00D346D2">
            <w:pPr>
              <w:pStyle w:val="NoSpacing"/>
            </w:pPr>
            <w:r>
              <w:t>1</w:t>
            </w:r>
          </w:p>
        </w:tc>
        <w:tc>
          <w:tcPr>
            <w:tcW w:w="423" w:type="dxa"/>
            <w:shd w:val="clear" w:color="auto" w:fill="BFBFBF" w:themeFill="background1" w:themeFillShade="BF"/>
          </w:tcPr>
          <w:p w:rsidR="00930B8A" w:rsidRDefault="00930B8A" w:rsidP="00D346D2">
            <w:pPr>
              <w:pStyle w:val="NoSpacing"/>
            </w:pPr>
            <w:r>
              <w:t>2</w:t>
            </w:r>
          </w:p>
        </w:tc>
        <w:tc>
          <w:tcPr>
            <w:tcW w:w="423" w:type="dxa"/>
            <w:shd w:val="clear" w:color="auto" w:fill="BFBFBF" w:themeFill="background1" w:themeFillShade="BF"/>
          </w:tcPr>
          <w:p w:rsidR="00930B8A" w:rsidRDefault="00930B8A" w:rsidP="00D346D2">
            <w:pPr>
              <w:pStyle w:val="NoSpacing"/>
            </w:pPr>
            <w:r>
              <w:t>3</w:t>
            </w:r>
          </w:p>
        </w:tc>
        <w:tc>
          <w:tcPr>
            <w:tcW w:w="422" w:type="dxa"/>
            <w:shd w:val="clear" w:color="auto" w:fill="BFBFBF" w:themeFill="background1" w:themeFillShade="BF"/>
          </w:tcPr>
          <w:p w:rsidR="00930B8A" w:rsidRDefault="00930B8A" w:rsidP="00D346D2">
            <w:pPr>
              <w:pStyle w:val="NoSpacing"/>
            </w:pPr>
            <w:r>
              <w:t>4</w:t>
            </w:r>
          </w:p>
        </w:tc>
        <w:tc>
          <w:tcPr>
            <w:tcW w:w="422" w:type="dxa"/>
            <w:shd w:val="clear" w:color="auto" w:fill="BFBFBF" w:themeFill="background1" w:themeFillShade="BF"/>
          </w:tcPr>
          <w:p w:rsidR="00930B8A" w:rsidRDefault="00930B8A" w:rsidP="00D346D2">
            <w:pPr>
              <w:pStyle w:val="NoSpacing"/>
            </w:pPr>
            <w:r>
              <w:t>5</w:t>
            </w:r>
          </w:p>
        </w:tc>
        <w:tc>
          <w:tcPr>
            <w:tcW w:w="422" w:type="dxa"/>
            <w:shd w:val="clear" w:color="auto" w:fill="BFBFBF" w:themeFill="background1" w:themeFillShade="BF"/>
          </w:tcPr>
          <w:p w:rsidR="00930B8A" w:rsidRDefault="00930B8A" w:rsidP="00D346D2">
            <w:pPr>
              <w:pStyle w:val="NoSpacing"/>
            </w:pPr>
            <w:r>
              <w:t>6</w:t>
            </w:r>
          </w:p>
        </w:tc>
        <w:tc>
          <w:tcPr>
            <w:tcW w:w="422" w:type="dxa"/>
            <w:shd w:val="clear" w:color="auto" w:fill="BFBFBF" w:themeFill="background1" w:themeFillShade="BF"/>
          </w:tcPr>
          <w:p w:rsidR="00930B8A" w:rsidRDefault="00930B8A" w:rsidP="00D346D2">
            <w:pPr>
              <w:pStyle w:val="NoSpacing"/>
            </w:pPr>
            <w:r>
              <w:t>7</w:t>
            </w:r>
          </w:p>
        </w:tc>
        <w:tc>
          <w:tcPr>
            <w:tcW w:w="422" w:type="dxa"/>
            <w:shd w:val="clear" w:color="auto" w:fill="BFBFBF" w:themeFill="background1" w:themeFillShade="BF"/>
          </w:tcPr>
          <w:p w:rsidR="00930B8A" w:rsidRDefault="00930B8A" w:rsidP="00D346D2">
            <w:pPr>
              <w:pStyle w:val="NoSpacing"/>
            </w:pPr>
            <w:r>
              <w:t>8</w:t>
            </w:r>
          </w:p>
        </w:tc>
        <w:tc>
          <w:tcPr>
            <w:tcW w:w="421" w:type="dxa"/>
            <w:shd w:val="clear" w:color="auto" w:fill="BFBFBF" w:themeFill="background1" w:themeFillShade="BF"/>
          </w:tcPr>
          <w:p w:rsidR="00930B8A" w:rsidRDefault="00930B8A" w:rsidP="00D346D2">
            <w:pPr>
              <w:pStyle w:val="NoSpacing"/>
            </w:pPr>
            <w:r>
              <w:t>9</w:t>
            </w:r>
          </w:p>
        </w:tc>
        <w:tc>
          <w:tcPr>
            <w:tcW w:w="440" w:type="dxa"/>
            <w:shd w:val="clear" w:color="auto" w:fill="BFBFBF" w:themeFill="background1" w:themeFillShade="BF"/>
          </w:tcPr>
          <w:p w:rsidR="00930B8A" w:rsidRDefault="00930B8A" w:rsidP="00D346D2">
            <w:pPr>
              <w:pStyle w:val="NoSpacing"/>
            </w:pPr>
            <w:r>
              <w:t>10</w:t>
            </w:r>
          </w:p>
        </w:tc>
        <w:tc>
          <w:tcPr>
            <w:tcW w:w="440" w:type="dxa"/>
            <w:shd w:val="clear" w:color="auto" w:fill="BFBFBF" w:themeFill="background1" w:themeFillShade="BF"/>
          </w:tcPr>
          <w:p w:rsidR="00930B8A" w:rsidRDefault="00930B8A" w:rsidP="00D346D2">
            <w:pPr>
              <w:pStyle w:val="NoSpacing"/>
            </w:pPr>
            <w:r>
              <w:t>11</w:t>
            </w:r>
          </w:p>
        </w:tc>
        <w:tc>
          <w:tcPr>
            <w:tcW w:w="440" w:type="dxa"/>
            <w:shd w:val="clear" w:color="auto" w:fill="BFBFBF" w:themeFill="background1" w:themeFillShade="BF"/>
          </w:tcPr>
          <w:p w:rsidR="00930B8A" w:rsidRDefault="00930B8A" w:rsidP="00D346D2">
            <w:pPr>
              <w:pStyle w:val="NoSpacing"/>
            </w:pPr>
            <w:r>
              <w:t>12</w:t>
            </w:r>
          </w:p>
        </w:tc>
        <w:tc>
          <w:tcPr>
            <w:tcW w:w="440" w:type="dxa"/>
            <w:shd w:val="clear" w:color="auto" w:fill="BFBFBF" w:themeFill="background1" w:themeFillShade="BF"/>
          </w:tcPr>
          <w:p w:rsidR="00930B8A" w:rsidRDefault="00930B8A" w:rsidP="00D346D2">
            <w:pPr>
              <w:pStyle w:val="NoSpacing"/>
            </w:pPr>
            <w:r>
              <w:t>13</w:t>
            </w:r>
          </w:p>
        </w:tc>
        <w:tc>
          <w:tcPr>
            <w:tcW w:w="440" w:type="dxa"/>
            <w:shd w:val="clear" w:color="auto" w:fill="BFBFBF" w:themeFill="background1" w:themeFillShade="BF"/>
          </w:tcPr>
          <w:p w:rsidR="00930B8A" w:rsidRDefault="00930B8A" w:rsidP="00D346D2">
            <w:pPr>
              <w:pStyle w:val="NoSpacing"/>
            </w:pPr>
            <w:r>
              <w:t>14</w:t>
            </w:r>
          </w:p>
        </w:tc>
        <w:tc>
          <w:tcPr>
            <w:tcW w:w="440" w:type="dxa"/>
            <w:shd w:val="clear" w:color="auto" w:fill="BFBFBF" w:themeFill="background1" w:themeFillShade="BF"/>
          </w:tcPr>
          <w:p w:rsidR="00930B8A" w:rsidRDefault="00930B8A" w:rsidP="00D346D2">
            <w:pPr>
              <w:pStyle w:val="NoSpacing"/>
            </w:pPr>
            <w:r>
              <w:t>15</w:t>
            </w:r>
          </w:p>
        </w:tc>
        <w:tc>
          <w:tcPr>
            <w:tcW w:w="440" w:type="dxa"/>
            <w:shd w:val="clear" w:color="auto" w:fill="BFBFBF" w:themeFill="background1" w:themeFillShade="BF"/>
          </w:tcPr>
          <w:p w:rsidR="00930B8A" w:rsidRDefault="00930B8A" w:rsidP="00D346D2">
            <w:pPr>
              <w:pStyle w:val="NoSpacing"/>
            </w:pPr>
            <w:r>
              <w:t>16</w:t>
            </w:r>
          </w:p>
        </w:tc>
        <w:tc>
          <w:tcPr>
            <w:tcW w:w="440" w:type="dxa"/>
            <w:shd w:val="clear" w:color="auto" w:fill="BFBFBF" w:themeFill="background1" w:themeFillShade="BF"/>
          </w:tcPr>
          <w:p w:rsidR="00930B8A" w:rsidRDefault="00930B8A" w:rsidP="00D346D2">
            <w:pPr>
              <w:pStyle w:val="NoSpacing"/>
            </w:pPr>
            <w:r>
              <w:t>17</w:t>
            </w:r>
          </w:p>
        </w:tc>
        <w:tc>
          <w:tcPr>
            <w:tcW w:w="440" w:type="dxa"/>
            <w:shd w:val="clear" w:color="auto" w:fill="BFBFBF" w:themeFill="background1" w:themeFillShade="BF"/>
          </w:tcPr>
          <w:p w:rsidR="00930B8A" w:rsidRDefault="00930B8A" w:rsidP="00D346D2">
            <w:pPr>
              <w:pStyle w:val="NoSpacing"/>
            </w:pPr>
            <w:r>
              <w:t>18</w:t>
            </w:r>
          </w:p>
        </w:tc>
        <w:tc>
          <w:tcPr>
            <w:tcW w:w="440" w:type="dxa"/>
            <w:shd w:val="clear" w:color="auto" w:fill="BFBFBF" w:themeFill="background1" w:themeFillShade="BF"/>
          </w:tcPr>
          <w:p w:rsidR="00930B8A" w:rsidRDefault="00930B8A" w:rsidP="00D346D2">
            <w:pPr>
              <w:pStyle w:val="NoSpacing"/>
            </w:pPr>
            <w:r>
              <w:t>19</w:t>
            </w:r>
          </w:p>
        </w:tc>
        <w:tc>
          <w:tcPr>
            <w:tcW w:w="440" w:type="dxa"/>
            <w:shd w:val="clear" w:color="auto" w:fill="BFBFBF" w:themeFill="background1" w:themeFillShade="BF"/>
          </w:tcPr>
          <w:p w:rsidR="00930B8A" w:rsidRDefault="00930B8A" w:rsidP="00D346D2">
            <w:pPr>
              <w:pStyle w:val="NoSpacing"/>
            </w:pPr>
            <w:r>
              <w:t>20</w:t>
            </w:r>
          </w:p>
        </w:tc>
      </w:tr>
      <w:tr w:rsidR="00930B8A" w:rsidTr="00D346D2">
        <w:tc>
          <w:tcPr>
            <w:tcW w:w="423" w:type="dxa"/>
            <w:shd w:val="clear" w:color="auto" w:fill="BFBFBF" w:themeFill="background1" w:themeFillShade="BF"/>
          </w:tcPr>
          <w:p w:rsidR="00930B8A" w:rsidRDefault="00930B8A" w:rsidP="00D346D2">
            <w:pPr>
              <w:pStyle w:val="NoSpacing"/>
            </w:pPr>
            <w:r>
              <w:t>1</w:t>
            </w:r>
          </w:p>
        </w:tc>
        <w:tc>
          <w:tcPr>
            <w:tcW w:w="422" w:type="dxa"/>
            <w:shd w:val="clear" w:color="auto" w:fill="CCFF66"/>
          </w:tcPr>
          <w:p w:rsidR="00930B8A" w:rsidRDefault="00930B8A" w:rsidP="00D346D2">
            <w:pPr>
              <w:pStyle w:val="NoSpacing"/>
              <w:rPr>
                <w:rFonts w:ascii="LCD Display Grid" w:hAnsi="LCD Display Grid"/>
                <w:b/>
              </w:rPr>
            </w:pPr>
            <w:r>
              <w:rPr>
                <w:rFonts w:ascii="LCD Display Grid" w:hAnsi="LCD Display Grid"/>
                <w:b/>
              </w:rPr>
              <w:t>C</w:t>
            </w:r>
          </w:p>
        </w:tc>
        <w:tc>
          <w:tcPr>
            <w:tcW w:w="422" w:type="dxa"/>
            <w:shd w:val="clear" w:color="auto" w:fill="CCFF66"/>
          </w:tcPr>
          <w:p w:rsidR="00930B8A" w:rsidRPr="00C928FC" w:rsidRDefault="00930B8A" w:rsidP="00D346D2">
            <w:pPr>
              <w:pStyle w:val="NoSpacing"/>
              <w:rPr>
                <w:rFonts w:ascii="LCD Display Grid" w:hAnsi="LCD Display Grid"/>
                <w:b/>
              </w:rPr>
            </w:pPr>
            <w:r>
              <w:rPr>
                <w:rFonts w:ascii="LCD Display Grid" w:hAnsi="LCD Display Grid"/>
                <w:b/>
              </w:rPr>
              <w:t>h</w:t>
            </w:r>
          </w:p>
        </w:tc>
        <w:tc>
          <w:tcPr>
            <w:tcW w:w="423" w:type="dxa"/>
            <w:shd w:val="clear" w:color="auto" w:fill="CCFF66"/>
          </w:tcPr>
          <w:p w:rsidR="00930B8A" w:rsidRPr="00C928FC" w:rsidRDefault="00930B8A" w:rsidP="00D346D2">
            <w:pPr>
              <w:pStyle w:val="NoSpacing"/>
              <w:rPr>
                <w:rFonts w:ascii="LCD Display Grid" w:hAnsi="LCD Display Grid"/>
                <w:b/>
              </w:rPr>
            </w:pPr>
            <w:r>
              <w:rPr>
                <w:rFonts w:ascii="LCD Display Grid" w:hAnsi="LCD Display Grid"/>
                <w:b/>
              </w:rPr>
              <w:t>a</w:t>
            </w:r>
          </w:p>
        </w:tc>
        <w:tc>
          <w:tcPr>
            <w:tcW w:w="423" w:type="dxa"/>
            <w:shd w:val="clear" w:color="auto" w:fill="CCFF66"/>
          </w:tcPr>
          <w:p w:rsidR="00930B8A" w:rsidRPr="00C928FC" w:rsidRDefault="00930B8A" w:rsidP="00D346D2">
            <w:pPr>
              <w:pStyle w:val="NoSpacing"/>
              <w:rPr>
                <w:rFonts w:ascii="LCD Display Grid" w:hAnsi="LCD Display Grid"/>
                <w:b/>
              </w:rPr>
            </w:pPr>
            <w:r>
              <w:rPr>
                <w:rFonts w:ascii="LCD Display Grid" w:hAnsi="LCD Display Grid"/>
                <w:b/>
              </w:rPr>
              <w:t>n</w:t>
            </w:r>
          </w:p>
        </w:tc>
        <w:tc>
          <w:tcPr>
            <w:tcW w:w="422" w:type="dxa"/>
            <w:shd w:val="clear" w:color="auto" w:fill="CCFF66"/>
          </w:tcPr>
          <w:p w:rsidR="00930B8A" w:rsidRPr="00C928FC" w:rsidRDefault="00930B8A" w:rsidP="00D346D2">
            <w:pPr>
              <w:pStyle w:val="NoSpacing"/>
              <w:rPr>
                <w:rFonts w:ascii="LCD Display Grid" w:hAnsi="LCD Display Grid"/>
                <w:b/>
              </w:rPr>
            </w:pPr>
            <w:r>
              <w:rPr>
                <w:rFonts w:ascii="LCD Display Grid" w:hAnsi="LCD Display Grid"/>
                <w:b/>
              </w:rPr>
              <w:t>g</w:t>
            </w:r>
          </w:p>
        </w:tc>
        <w:tc>
          <w:tcPr>
            <w:tcW w:w="422" w:type="dxa"/>
            <w:shd w:val="clear" w:color="auto" w:fill="CCFF66"/>
          </w:tcPr>
          <w:p w:rsidR="00930B8A" w:rsidRPr="00C928FC" w:rsidRDefault="00930B8A" w:rsidP="00D346D2">
            <w:pPr>
              <w:pStyle w:val="NoSpacing"/>
              <w:rPr>
                <w:rFonts w:ascii="LCD Display Grid" w:hAnsi="LCD Display Grid"/>
                <w:b/>
              </w:rPr>
            </w:pPr>
            <w:r>
              <w:rPr>
                <w:rFonts w:ascii="LCD Display Grid" w:hAnsi="LCD Display Grid"/>
                <w:b/>
              </w:rPr>
              <w:t>e</w:t>
            </w:r>
          </w:p>
        </w:tc>
        <w:tc>
          <w:tcPr>
            <w:tcW w:w="422" w:type="dxa"/>
            <w:shd w:val="clear" w:color="auto" w:fill="CCFF66"/>
          </w:tcPr>
          <w:p w:rsidR="00930B8A" w:rsidRPr="00C928FC" w:rsidRDefault="00930B8A" w:rsidP="00D346D2">
            <w:pPr>
              <w:pStyle w:val="NoSpacing"/>
              <w:rPr>
                <w:rFonts w:ascii="LCD Display Grid" w:hAnsi="LCD Display Grid"/>
                <w:b/>
              </w:rPr>
            </w:pPr>
          </w:p>
        </w:tc>
        <w:tc>
          <w:tcPr>
            <w:tcW w:w="422" w:type="dxa"/>
            <w:shd w:val="clear" w:color="auto" w:fill="CCFF66"/>
          </w:tcPr>
          <w:p w:rsidR="00930B8A" w:rsidRPr="00C928FC" w:rsidRDefault="00930B8A" w:rsidP="00D346D2">
            <w:pPr>
              <w:pStyle w:val="NoSpacing"/>
              <w:rPr>
                <w:rFonts w:ascii="LCD Display Grid" w:hAnsi="LCD Display Grid"/>
                <w:b/>
              </w:rPr>
            </w:pPr>
            <w:r>
              <w:rPr>
                <w:rFonts w:ascii="LCD Display Grid" w:hAnsi="LCD Display Grid"/>
                <w:b/>
              </w:rPr>
              <w:t>P</w:t>
            </w:r>
          </w:p>
        </w:tc>
        <w:tc>
          <w:tcPr>
            <w:tcW w:w="422" w:type="dxa"/>
            <w:shd w:val="clear" w:color="auto" w:fill="CCFF66"/>
          </w:tcPr>
          <w:p w:rsidR="00930B8A" w:rsidRPr="00C928FC" w:rsidRDefault="00930B8A" w:rsidP="00D346D2">
            <w:pPr>
              <w:pStyle w:val="NoSpacing"/>
              <w:rPr>
                <w:rFonts w:ascii="LCD Display Grid" w:hAnsi="LCD Display Grid"/>
                <w:b/>
              </w:rPr>
            </w:pPr>
            <w:r>
              <w:rPr>
                <w:rFonts w:ascii="LCD Display Grid" w:hAnsi="LCD Display Grid"/>
                <w:b/>
              </w:rPr>
              <w:t>I</w:t>
            </w:r>
          </w:p>
        </w:tc>
        <w:tc>
          <w:tcPr>
            <w:tcW w:w="421" w:type="dxa"/>
            <w:shd w:val="clear" w:color="auto" w:fill="CCFF66"/>
          </w:tcPr>
          <w:p w:rsidR="00930B8A" w:rsidRPr="00C928FC" w:rsidRDefault="00930B8A" w:rsidP="00D346D2">
            <w:pPr>
              <w:pStyle w:val="NoSpacing"/>
              <w:rPr>
                <w:rFonts w:ascii="LCD Display Grid" w:hAnsi="LCD Display Grid"/>
                <w:b/>
              </w:rPr>
            </w:pPr>
            <w:r>
              <w:rPr>
                <w:rFonts w:ascii="LCD Display Grid" w:hAnsi="LCD Display Grid"/>
                <w:b/>
              </w:rPr>
              <w:t>N</w:t>
            </w:r>
          </w:p>
        </w:tc>
        <w:tc>
          <w:tcPr>
            <w:tcW w:w="440" w:type="dxa"/>
            <w:shd w:val="clear" w:color="auto" w:fill="CCFF66"/>
          </w:tcPr>
          <w:p w:rsidR="00930B8A" w:rsidRPr="00C928FC" w:rsidRDefault="00930B8A" w:rsidP="00D346D2">
            <w:pPr>
              <w:pStyle w:val="NoSpacing"/>
              <w:rPr>
                <w:rFonts w:ascii="LCD Display Grid" w:hAnsi="LCD Display Grid"/>
                <w:b/>
              </w:rPr>
            </w:pPr>
          </w:p>
        </w:tc>
        <w:tc>
          <w:tcPr>
            <w:tcW w:w="440" w:type="dxa"/>
            <w:shd w:val="clear" w:color="auto" w:fill="CCFF66"/>
          </w:tcPr>
          <w:p w:rsidR="00930B8A" w:rsidRPr="00C928FC" w:rsidRDefault="00930B8A" w:rsidP="00D346D2">
            <w:pPr>
              <w:pStyle w:val="NoSpacing"/>
              <w:rPr>
                <w:rFonts w:ascii="LCD Display Grid" w:hAnsi="LCD Display Grid"/>
                <w:b/>
              </w:rPr>
            </w:pPr>
          </w:p>
        </w:tc>
        <w:tc>
          <w:tcPr>
            <w:tcW w:w="440" w:type="dxa"/>
            <w:shd w:val="clear" w:color="auto" w:fill="CCFF66"/>
          </w:tcPr>
          <w:p w:rsidR="00930B8A" w:rsidRPr="00C928FC" w:rsidRDefault="00930B8A" w:rsidP="00D346D2">
            <w:pPr>
              <w:pStyle w:val="NoSpacing"/>
              <w:rPr>
                <w:rFonts w:ascii="LCD Display Grid" w:hAnsi="LCD Display Grid"/>
                <w:b/>
              </w:rPr>
            </w:pPr>
          </w:p>
        </w:tc>
        <w:tc>
          <w:tcPr>
            <w:tcW w:w="440" w:type="dxa"/>
            <w:shd w:val="clear" w:color="auto" w:fill="CCFF66"/>
          </w:tcPr>
          <w:p w:rsidR="00930B8A" w:rsidRPr="00C928FC" w:rsidRDefault="00930B8A" w:rsidP="00D346D2">
            <w:pPr>
              <w:pStyle w:val="NoSpacing"/>
              <w:rPr>
                <w:rFonts w:ascii="LCD Display Grid" w:hAnsi="LCD Display Grid"/>
                <w:b/>
              </w:rPr>
            </w:pPr>
          </w:p>
        </w:tc>
        <w:tc>
          <w:tcPr>
            <w:tcW w:w="440" w:type="dxa"/>
            <w:shd w:val="clear" w:color="auto" w:fill="CCFF66"/>
          </w:tcPr>
          <w:p w:rsidR="00930B8A" w:rsidRPr="00C928FC" w:rsidRDefault="00930B8A" w:rsidP="00D346D2">
            <w:pPr>
              <w:pStyle w:val="NoSpacing"/>
              <w:rPr>
                <w:rFonts w:ascii="LCD Display Grid" w:hAnsi="LCD Display Grid"/>
                <w:b/>
              </w:rPr>
            </w:pPr>
          </w:p>
        </w:tc>
        <w:tc>
          <w:tcPr>
            <w:tcW w:w="440" w:type="dxa"/>
            <w:shd w:val="clear" w:color="auto" w:fill="CCFF66"/>
          </w:tcPr>
          <w:p w:rsidR="00930B8A" w:rsidRPr="00C928FC" w:rsidRDefault="00930B8A" w:rsidP="00D346D2">
            <w:pPr>
              <w:pStyle w:val="NoSpacing"/>
              <w:rPr>
                <w:rFonts w:ascii="LCD Display Grid" w:hAnsi="LCD Display Grid"/>
                <w:b/>
              </w:rPr>
            </w:pPr>
          </w:p>
        </w:tc>
        <w:tc>
          <w:tcPr>
            <w:tcW w:w="440" w:type="dxa"/>
            <w:shd w:val="clear" w:color="auto" w:fill="CCFF66"/>
          </w:tcPr>
          <w:p w:rsidR="00930B8A" w:rsidRPr="00C928FC" w:rsidRDefault="00930B8A" w:rsidP="00D346D2">
            <w:pPr>
              <w:pStyle w:val="NoSpacing"/>
              <w:rPr>
                <w:rFonts w:ascii="LCD Display Grid" w:hAnsi="LCD Display Grid"/>
                <w:b/>
              </w:rPr>
            </w:pPr>
          </w:p>
        </w:tc>
        <w:tc>
          <w:tcPr>
            <w:tcW w:w="440" w:type="dxa"/>
            <w:shd w:val="clear" w:color="auto" w:fill="CCFF66"/>
          </w:tcPr>
          <w:p w:rsidR="00930B8A" w:rsidRPr="00C928FC" w:rsidRDefault="00930B8A" w:rsidP="00D346D2">
            <w:pPr>
              <w:pStyle w:val="NoSpacing"/>
              <w:rPr>
                <w:rFonts w:ascii="LCD Display Grid" w:hAnsi="LCD Display Grid"/>
                <w:b/>
              </w:rPr>
            </w:pPr>
          </w:p>
        </w:tc>
        <w:tc>
          <w:tcPr>
            <w:tcW w:w="440" w:type="dxa"/>
            <w:shd w:val="clear" w:color="auto" w:fill="CCFF66"/>
          </w:tcPr>
          <w:p w:rsidR="00930B8A" w:rsidRPr="00C928FC" w:rsidRDefault="00930B8A" w:rsidP="00D346D2">
            <w:pPr>
              <w:pStyle w:val="NoSpacing"/>
              <w:rPr>
                <w:rFonts w:ascii="LCD Display Grid" w:hAnsi="LCD Display Grid"/>
                <w:b/>
              </w:rPr>
            </w:pPr>
          </w:p>
        </w:tc>
        <w:tc>
          <w:tcPr>
            <w:tcW w:w="440" w:type="dxa"/>
            <w:shd w:val="clear" w:color="auto" w:fill="CCFF66"/>
          </w:tcPr>
          <w:p w:rsidR="00930B8A" w:rsidRPr="00C928FC" w:rsidRDefault="00930B8A" w:rsidP="00D346D2">
            <w:pPr>
              <w:pStyle w:val="NoSpacing"/>
              <w:rPr>
                <w:rFonts w:ascii="LCD Display Grid" w:hAnsi="LCD Display Grid"/>
                <w:b/>
              </w:rPr>
            </w:pPr>
          </w:p>
        </w:tc>
        <w:tc>
          <w:tcPr>
            <w:tcW w:w="440" w:type="dxa"/>
            <w:shd w:val="clear" w:color="auto" w:fill="CCFF66"/>
          </w:tcPr>
          <w:p w:rsidR="00930B8A" w:rsidRPr="00C928FC" w:rsidRDefault="00930B8A" w:rsidP="00D346D2">
            <w:pPr>
              <w:pStyle w:val="NoSpacing"/>
              <w:rPr>
                <w:rFonts w:ascii="LCD Display Grid" w:hAnsi="LCD Display Grid"/>
                <w:b/>
              </w:rPr>
            </w:pPr>
          </w:p>
        </w:tc>
      </w:tr>
      <w:tr w:rsidR="00930B8A" w:rsidTr="00D346D2">
        <w:tc>
          <w:tcPr>
            <w:tcW w:w="423" w:type="dxa"/>
            <w:shd w:val="clear" w:color="auto" w:fill="BFBFBF" w:themeFill="background1" w:themeFillShade="BF"/>
          </w:tcPr>
          <w:p w:rsidR="00930B8A" w:rsidRDefault="00930B8A" w:rsidP="00D346D2">
            <w:pPr>
              <w:pStyle w:val="NoSpacing"/>
            </w:pPr>
            <w:r>
              <w:t>2</w:t>
            </w:r>
          </w:p>
        </w:tc>
        <w:tc>
          <w:tcPr>
            <w:tcW w:w="422" w:type="dxa"/>
            <w:shd w:val="clear" w:color="auto" w:fill="CCFF66"/>
          </w:tcPr>
          <w:p w:rsidR="00930B8A" w:rsidRDefault="00930B8A" w:rsidP="00D346D2">
            <w:pPr>
              <w:pStyle w:val="NoSpacing"/>
              <w:rPr>
                <w:rFonts w:ascii="LCD Display Grid" w:hAnsi="LCD Display Grid"/>
                <w:b/>
              </w:rPr>
            </w:pPr>
          </w:p>
        </w:tc>
        <w:tc>
          <w:tcPr>
            <w:tcW w:w="422" w:type="dxa"/>
            <w:shd w:val="clear" w:color="auto" w:fill="CCFF66"/>
          </w:tcPr>
          <w:p w:rsidR="00930B8A" w:rsidRPr="00C928FC" w:rsidRDefault="00930B8A" w:rsidP="00D346D2">
            <w:pPr>
              <w:pStyle w:val="NoSpacing"/>
              <w:rPr>
                <w:rFonts w:ascii="LCD Display Grid" w:hAnsi="LCD Display Grid"/>
                <w:b/>
              </w:rPr>
            </w:pPr>
          </w:p>
        </w:tc>
        <w:tc>
          <w:tcPr>
            <w:tcW w:w="423" w:type="dxa"/>
            <w:shd w:val="clear" w:color="auto" w:fill="CCFF66"/>
          </w:tcPr>
          <w:p w:rsidR="00930B8A" w:rsidRPr="00C928FC" w:rsidRDefault="00930B8A" w:rsidP="00D346D2">
            <w:pPr>
              <w:pStyle w:val="NoSpacing"/>
              <w:rPr>
                <w:rFonts w:ascii="LCD Display Grid" w:hAnsi="LCD Display Grid"/>
                <w:b/>
              </w:rPr>
            </w:pPr>
          </w:p>
        </w:tc>
        <w:tc>
          <w:tcPr>
            <w:tcW w:w="423" w:type="dxa"/>
            <w:shd w:val="clear" w:color="auto" w:fill="CCFF66"/>
          </w:tcPr>
          <w:p w:rsidR="00930B8A" w:rsidRPr="00C928FC" w:rsidRDefault="00930B8A" w:rsidP="00D346D2">
            <w:pPr>
              <w:pStyle w:val="NoSpacing"/>
              <w:rPr>
                <w:rFonts w:ascii="LCD Display Grid" w:hAnsi="LCD Display Grid"/>
                <w:b/>
              </w:rPr>
            </w:pPr>
          </w:p>
        </w:tc>
        <w:tc>
          <w:tcPr>
            <w:tcW w:w="422" w:type="dxa"/>
            <w:shd w:val="clear" w:color="auto" w:fill="CCFF66"/>
          </w:tcPr>
          <w:p w:rsidR="00930B8A" w:rsidRPr="00C928FC" w:rsidRDefault="00930B8A" w:rsidP="00D346D2">
            <w:pPr>
              <w:pStyle w:val="NoSpacing"/>
              <w:rPr>
                <w:rFonts w:ascii="LCD Display Grid" w:hAnsi="LCD Display Grid"/>
                <w:b/>
              </w:rPr>
            </w:pPr>
          </w:p>
        </w:tc>
        <w:tc>
          <w:tcPr>
            <w:tcW w:w="422" w:type="dxa"/>
            <w:shd w:val="clear" w:color="auto" w:fill="CCFF66"/>
          </w:tcPr>
          <w:p w:rsidR="00930B8A" w:rsidRPr="00C928FC" w:rsidRDefault="00930B8A" w:rsidP="00D346D2">
            <w:pPr>
              <w:pStyle w:val="NoSpacing"/>
              <w:rPr>
                <w:rFonts w:ascii="LCD Display Grid" w:hAnsi="LCD Display Grid"/>
                <w:b/>
              </w:rPr>
            </w:pPr>
          </w:p>
        </w:tc>
        <w:tc>
          <w:tcPr>
            <w:tcW w:w="422" w:type="dxa"/>
            <w:shd w:val="clear" w:color="auto" w:fill="CCFF66"/>
          </w:tcPr>
          <w:p w:rsidR="00930B8A" w:rsidRPr="00C928FC" w:rsidRDefault="00930B8A" w:rsidP="00D346D2">
            <w:pPr>
              <w:pStyle w:val="NoSpacing"/>
              <w:rPr>
                <w:rFonts w:ascii="LCD Display Grid" w:hAnsi="LCD Display Grid"/>
                <w:b/>
              </w:rPr>
            </w:pPr>
          </w:p>
        </w:tc>
        <w:tc>
          <w:tcPr>
            <w:tcW w:w="422" w:type="dxa"/>
            <w:shd w:val="clear" w:color="auto" w:fill="CCFF66"/>
          </w:tcPr>
          <w:p w:rsidR="00930B8A" w:rsidRPr="00C928FC" w:rsidRDefault="00930B8A" w:rsidP="00D346D2">
            <w:pPr>
              <w:pStyle w:val="NoSpacing"/>
              <w:rPr>
                <w:rFonts w:ascii="LCD Display Grid" w:hAnsi="LCD Display Grid"/>
                <w:b/>
              </w:rPr>
            </w:pPr>
          </w:p>
        </w:tc>
        <w:tc>
          <w:tcPr>
            <w:tcW w:w="422" w:type="dxa"/>
            <w:shd w:val="clear" w:color="auto" w:fill="CCFF66"/>
          </w:tcPr>
          <w:p w:rsidR="00930B8A" w:rsidRPr="00C928FC" w:rsidRDefault="00930B8A" w:rsidP="00D346D2">
            <w:pPr>
              <w:pStyle w:val="NoSpacing"/>
              <w:rPr>
                <w:rFonts w:ascii="LCD Display Grid" w:hAnsi="LCD Display Grid"/>
                <w:b/>
              </w:rPr>
            </w:pPr>
          </w:p>
        </w:tc>
        <w:tc>
          <w:tcPr>
            <w:tcW w:w="421" w:type="dxa"/>
            <w:shd w:val="clear" w:color="auto" w:fill="CCFF66"/>
          </w:tcPr>
          <w:p w:rsidR="00930B8A" w:rsidRPr="00C928FC" w:rsidRDefault="00930B8A" w:rsidP="00D346D2">
            <w:pPr>
              <w:pStyle w:val="NoSpacing"/>
              <w:rPr>
                <w:rFonts w:ascii="LCD Display Grid" w:hAnsi="LCD Display Grid"/>
                <w:b/>
              </w:rPr>
            </w:pPr>
          </w:p>
        </w:tc>
        <w:tc>
          <w:tcPr>
            <w:tcW w:w="440" w:type="dxa"/>
            <w:shd w:val="clear" w:color="auto" w:fill="CCFF66"/>
          </w:tcPr>
          <w:p w:rsidR="00930B8A" w:rsidRPr="00C928FC" w:rsidRDefault="00930B8A" w:rsidP="00D346D2">
            <w:pPr>
              <w:pStyle w:val="NoSpacing"/>
              <w:rPr>
                <w:rFonts w:ascii="LCD Display Grid" w:hAnsi="LCD Display Grid"/>
                <w:b/>
              </w:rPr>
            </w:pPr>
          </w:p>
        </w:tc>
        <w:tc>
          <w:tcPr>
            <w:tcW w:w="440" w:type="dxa"/>
            <w:shd w:val="clear" w:color="auto" w:fill="CCFF66"/>
          </w:tcPr>
          <w:p w:rsidR="00930B8A" w:rsidRPr="00C928FC" w:rsidRDefault="00930B8A" w:rsidP="00D346D2">
            <w:pPr>
              <w:pStyle w:val="NoSpacing"/>
              <w:rPr>
                <w:rFonts w:ascii="LCD Display Grid" w:hAnsi="LCD Display Grid"/>
                <w:b/>
              </w:rPr>
            </w:pPr>
          </w:p>
        </w:tc>
        <w:tc>
          <w:tcPr>
            <w:tcW w:w="440" w:type="dxa"/>
            <w:shd w:val="clear" w:color="auto" w:fill="CCFF66"/>
          </w:tcPr>
          <w:p w:rsidR="00930B8A" w:rsidRPr="00C928FC" w:rsidRDefault="00930B8A" w:rsidP="00D346D2">
            <w:pPr>
              <w:pStyle w:val="NoSpacing"/>
              <w:rPr>
                <w:rFonts w:ascii="LCD Display Grid" w:hAnsi="LCD Display Grid"/>
                <w:b/>
              </w:rPr>
            </w:pPr>
          </w:p>
        </w:tc>
        <w:tc>
          <w:tcPr>
            <w:tcW w:w="440" w:type="dxa"/>
            <w:shd w:val="clear" w:color="auto" w:fill="CCFF66"/>
          </w:tcPr>
          <w:p w:rsidR="00930B8A" w:rsidRPr="00C928FC" w:rsidRDefault="00930B8A" w:rsidP="00D346D2">
            <w:pPr>
              <w:pStyle w:val="NoSpacing"/>
              <w:rPr>
                <w:rFonts w:ascii="LCD Display Grid" w:hAnsi="LCD Display Grid"/>
                <w:b/>
              </w:rPr>
            </w:pPr>
          </w:p>
        </w:tc>
        <w:tc>
          <w:tcPr>
            <w:tcW w:w="440" w:type="dxa"/>
            <w:shd w:val="clear" w:color="auto" w:fill="CCFF66"/>
          </w:tcPr>
          <w:p w:rsidR="00930B8A" w:rsidRPr="00C928FC" w:rsidRDefault="00930B8A" w:rsidP="00D346D2">
            <w:pPr>
              <w:pStyle w:val="NoSpacing"/>
              <w:rPr>
                <w:rFonts w:ascii="LCD Display Grid" w:hAnsi="LCD Display Grid"/>
                <w:b/>
              </w:rPr>
            </w:pPr>
          </w:p>
        </w:tc>
        <w:tc>
          <w:tcPr>
            <w:tcW w:w="440" w:type="dxa"/>
            <w:shd w:val="clear" w:color="auto" w:fill="CCFF66"/>
          </w:tcPr>
          <w:p w:rsidR="00930B8A" w:rsidRPr="00C928FC" w:rsidRDefault="00930B8A" w:rsidP="00D346D2">
            <w:pPr>
              <w:pStyle w:val="NoSpacing"/>
              <w:rPr>
                <w:rFonts w:ascii="LCD Display Grid" w:hAnsi="LCD Display Grid"/>
                <w:b/>
              </w:rPr>
            </w:pPr>
          </w:p>
        </w:tc>
        <w:tc>
          <w:tcPr>
            <w:tcW w:w="440" w:type="dxa"/>
            <w:shd w:val="clear" w:color="auto" w:fill="CCFF66"/>
          </w:tcPr>
          <w:p w:rsidR="00930B8A" w:rsidRPr="00C928FC" w:rsidRDefault="00930B8A" w:rsidP="00D346D2">
            <w:pPr>
              <w:pStyle w:val="NoSpacing"/>
              <w:rPr>
                <w:rFonts w:ascii="LCD Display Grid" w:hAnsi="LCD Display Grid"/>
                <w:b/>
              </w:rPr>
            </w:pPr>
          </w:p>
        </w:tc>
        <w:tc>
          <w:tcPr>
            <w:tcW w:w="440" w:type="dxa"/>
            <w:shd w:val="clear" w:color="auto" w:fill="CCFF66"/>
          </w:tcPr>
          <w:p w:rsidR="00930B8A" w:rsidRPr="00C928FC" w:rsidRDefault="00930B8A" w:rsidP="00D346D2">
            <w:pPr>
              <w:pStyle w:val="NoSpacing"/>
              <w:rPr>
                <w:rFonts w:ascii="LCD Display Grid" w:hAnsi="LCD Display Grid"/>
                <w:b/>
              </w:rPr>
            </w:pPr>
          </w:p>
        </w:tc>
        <w:tc>
          <w:tcPr>
            <w:tcW w:w="440" w:type="dxa"/>
            <w:shd w:val="clear" w:color="auto" w:fill="CCFF66"/>
          </w:tcPr>
          <w:p w:rsidR="00930B8A" w:rsidRPr="00C928FC" w:rsidRDefault="00930B8A" w:rsidP="00D346D2">
            <w:pPr>
              <w:pStyle w:val="NoSpacing"/>
              <w:rPr>
                <w:rFonts w:ascii="LCD Display Grid" w:hAnsi="LCD Display Grid"/>
                <w:b/>
              </w:rPr>
            </w:pPr>
          </w:p>
        </w:tc>
        <w:tc>
          <w:tcPr>
            <w:tcW w:w="440" w:type="dxa"/>
            <w:shd w:val="clear" w:color="auto" w:fill="CCFF66"/>
          </w:tcPr>
          <w:p w:rsidR="00930B8A" w:rsidRPr="00C928FC" w:rsidRDefault="00930B8A" w:rsidP="00D346D2">
            <w:pPr>
              <w:pStyle w:val="NoSpacing"/>
              <w:rPr>
                <w:rFonts w:ascii="LCD Display Grid" w:hAnsi="LCD Display Grid"/>
                <w:b/>
              </w:rPr>
            </w:pPr>
          </w:p>
        </w:tc>
        <w:tc>
          <w:tcPr>
            <w:tcW w:w="440" w:type="dxa"/>
            <w:shd w:val="clear" w:color="auto" w:fill="CCFF66"/>
          </w:tcPr>
          <w:p w:rsidR="00930B8A" w:rsidRPr="00C928FC" w:rsidRDefault="00930B8A" w:rsidP="00D346D2">
            <w:pPr>
              <w:pStyle w:val="NoSpacing"/>
              <w:rPr>
                <w:rFonts w:ascii="LCD Display Grid" w:hAnsi="LCD Display Grid"/>
                <w:b/>
              </w:rPr>
            </w:pPr>
          </w:p>
        </w:tc>
      </w:tr>
      <w:tr w:rsidR="00930B8A" w:rsidTr="00D346D2">
        <w:tc>
          <w:tcPr>
            <w:tcW w:w="423" w:type="dxa"/>
            <w:shd w:val="clear" w:color="auto" w:fill="BFBFBF" w:themeFill="background1" w:themeFillShade="BF"/>
          </w:tcPr>
          <w:p w:rsidR="00930B8A" w:rsidRDefault="00930B8A" w:rsidP="00D346D2">
            <w:pPr>
              <w:pStyle w:val="NoSpacing"/>
            </w:pPr>
            <w:r>
              <w:t>3</w:t>
            </w:r>
          </w:p>
        </w:tc>
        <w:tc>
          <w:tcPr>
            <w:tcW w:w="422" w:type="dxa"/>
            <w:shd w:val="clear" w:color="auto" w:fill="CCFF66"/>
          </w:tcPr>
          <w:p w:rsidR="00930B8A" w:rsidRPr="00C928FC" w:rsidRDefault="00930B8A" w:rsidP="00D346D2">
            <w:pPr>
              <w:pStyle w:val="NoSpacing"/>
              <w:rPr>
                <w:rFonts w:ascii="LCD Display Grid" w:hAnsi="LCD Display Grid"/>
                <w:b/>
              </w:rPr>
            </w:pPr>
          </w:p>
        </w:tc>
        <w:tc>
          <w:tcPr>
            <w:tcW w:w="422" w:type="dxa"/>
            <w:shd w:val="clear" w:color="auto" w:fill="CCFF66"/>
          </w:tcPr>
          <w:p w:rsidR="00930B8A" w:rsidRPr="00C928FC" w:rsidRDefault="00686E78" w:rsidP="00D346D2">
            <w:pPr>
              <w:pStyle w:val="NoSpacing"/>
              <w:rPr>
                <w:rFonts w:ascii="LCD Display Grid" w:hAnsi="LCD Display Grid"/>
                <w:b/>
              </w:rPr>
            </w:pPr>
            <w:r>
              <w:rPr>
                <w:rFonts w:ascii="LCD Display Grid" w:hAnsi="LCD Display Grid"/>
                <w:b/>
              </w:rPr>
              <w:t>R</w:t>
            </w:r>
          </w:p>
        </w:tc>
        <w:tc>
          <w:tcPr>
            <w:tcW w:w="423" w:type="dxa"/>
            <w:shd w:val="clear" w:color="auto" w:fill="CCFF66"/>
          </w:tcPr>
          <w:p w:rsidR="00930B8A" w:rsidRPr="00C928FC" w:rsidRDefault="00686E78" w:rsidP="00D346D2">
            <w:pPr>
              <w:pStyle w:val="NoSpacing"/>
              <w:rPr>
                <w:rFonts w:ascii="LCD Display Grid" w:hAnsi="LCD Display Grid"/>
                <w:b/>
              </w:rPr>
            </w:pPr>
            <w:r>
              <w:rPr>
                <w:rFonts w:ascii="LCD Display Grid" w:hAnsi="LCD Display Grid"/>
                <w:b/>
              </w:rPr>
              <w:t>e</w:t>
            </w:r>
          </w:p>
        </w:tc>
        <w:tc>
          <w:tcPr>
            <w:tcW w:w="423" w:type="dxa"/>
            <w:shd w:val="clear" w:color="auto" w:fill="CCFF66"/>
          </w:tcPr>
          <w:p w:rsidR="00930B8A" w:rsidRPr="00C928FC" w:rsidRDefault="00686E78" w:rsidP="00D346D2">
            <w:pPr>
              <w:pStyle w:val="NoSpacing"/>
              <w:rPr>
                <w:rFonts w:ascii="LCD Display Grid" w:hAnsi="LCD Display Grid"/>
                <w:b/>
              </w:rPr>
            </w:pPr>
            <w:r>
              <w:rPr>
                <w:rFonts w:ascii="LCD Display Grid" w:hAnsi="LCD Display Grid"/>
                <w:b/>
              </w:rPr>
              <w:t>p</w:t>
            </w:r>
          </w:p>
        </w:tc>
        <w:tc>
          <w:tcPr>
            <w:tcW w:w="422" w:type="dxa"/>
            <w:shd w:val="clear" w:color="auto" w:fill="CCFF66"/>
          </w:tcPr>
          <w:p w:rsidR="00930B8A" w:rsidRPr="00C928FC" w:rsidRDefault="00686E78" w:rsidP="00D346D2">
            <w:pPr>
              <w:pStyle w:val="NoSpacing"/>
              <w:rPr>
                <w:rFonts w:ascii="LCD Display Grid" w:hAnsi="LCD Display Grid"/>
                <w:b/>
              </w:rPr>
            </w:pPr>
            <w:r>
              <w:rPr>
                <w:rFonts w:ascii="LCD Display Grid" w:hAnsi="LCD Display Grid"/>
                <w:b/>
              </w:rPr>
              <w:t>e</w:t>
            </w:r>
          </w:p>
        </w:tc>
        <w:tc>
          <w:tcPr>
            <w:tcW w:w="422" w:type="dxa"/>
            <w:shd w:val="clear" w:color="auto" w:fill="CCFF66"/>
          </w:tcPr>
          <w:p w:rsidR="00930B8A" w:rsidRPr="00C928FC" w:rsidRDefault="00686E78" w:rsidP="00D346D2">
            <w:pPr>
              <w:pStyle w:val="NoSpacing"/>
              <w:rPr>
                <w:rFonts w:ascii="LCD Display Grid" w:hAnsi="LCD Display Grid"/>
                <w:b/>
              </w:rPr>
            </w:pPr>
            <w:r>
              <w:rPr>
                <w:rFonts w:ascii="LCD Display Grid" w:hAnsi="LCD Display Grid"/>
                <w:b/>
              </w:rPr>
              <w:t>a</w:t>
            </w:r>
          </w:p>
        </w:tc>
        <w:tc>
          <w:tcPr>
            <w:tcW w:w="422" w:type="dxa"/>
            <w:shd w:val="clear" w:color="auto" w:fill="CCFF66"/>
          </w:tcPr>
          <w:p w:rsidR="00930B8A" w:rsidRPr="00C928FC" w:rsidRDefault="00686E78" w:rsidP="00D346D2">
            <w:pPr>
              <w:pStyle w:val="NoSpacing"/>
              <w:rPr>
                <w:rFonts w:ascii="LCD Display Grid" w:hAnsi="LCD Display Grid"/>
                <w:b/>
              </w:rPr>
            </w:pPr>
            <w:r>
              <w:rPr>
                <w:rFonts w:ascii="LCD Display Grid" w:hAnsi="LCD Display Grid"/>
                <w:b/>
              </w:rPr>
              <w:t>t</w:t>
            </w:r>
          </w:p>
        </w:tc>
        <w:tc>
          <w:tcPr>
            <w:tcW w:w="422" w:type="dxa"/>
            <w:shd w:val="clear" w:color="auto" w:fill="CCFF66"/>
          </w:tcPr>
          <w:p w:rsidR="00930B8A" w:rsidRPr="00C928FC" w:rsidRDefault="00930B8A" w:rsidP="00D346D2">
            <w:pPr>
              <w:pStyle w:val="NoSpacing"/>
              <w:rPr>
                <w:rFonts w:ascii="LCD Display Grid" w:hAnsi="LCD Display Grid"/>
                <w:b/>
              </w:rPr>
            </w:pPr>
          </w:p>
        </w:tc>
        <w:tc>
          <w:tcPr>
            <w:tcW w:w="422" w:type="dxa"/>
            <w:shd w:val="clear" w:color="auto" w:fill="CCFF66"/>
          </w:tcPr>
          <w:p w:rsidR="00930B8A" w:rsidRPr="00C928FC" w:rsidRDefault="00930B8A" w:rsidP="00D346D2">
            <w:pPr>
              <w:pStyle w:val="NoSpacing"/>
              <w:rPr>
                <w:rFonts w:ascii="LCD Display Grid" w:hAnsi="LCD Display Grid"/>
                <w:b/>
              </w:rPr>
            </w:pPr>
            <w:r>
              <w:rPr>
                <w:rFonts w:ascii="LCD Display Grid" w:hAnsi="LCD Display Grid"/>
                <w:b/>
              </w:rPr>
              <w:t>n</w:t>
            </w:r>
          </w:p>
        </w:tc>
        <w:tc>
          <w:tcPr>
            <w:tcW w:w="421" w:type="dxa"/>
            <w:shd w:val="clear" w:color="auto" w:fill="CCFF66"/>
          </w:tcPr>
          <w:p w:rsidR="00930B8A" w:rsidRPr="00C928FC" w:rsidRDefault="00930B8A" w:rsidP="00D346D2">
            <w:pPr>
              <w:pStyle w:val="NoSpacing"/>
              <w:rPr>
                <w:rFonts w:ascii="LCD Display Grid" w:hAnsi="LCD Display Grid"/>
                <w:b/>
              </w:rPr>
            </w:pPr>
            <w:r>
              <w:rPr>
                <w:rFonts w:ascii="LCD Display Grid" w:hAnsi="LCD Display Grid"/>
                <w:b/>
              </w:rPr>
              <w:t>e</w:t>
            </w:r>
          </w:p>
        </w:tc>
        <w:tc>
          <w:tcPr>
            <w:tcW w:w="440" w:type="dxa"/>
            <w:shd w:val="clear" w:color="auto" w:fill="CCFF66"/>
          </w:tcPr>
          <w:p w:rsidR="00930B8A" w:rsidRPr="00C928FC" w:rsidRDefault="00930B8A" w:rsidP="00D346D2">
            <w:pPr>
              <w:pStyle w:val="NoSpacing"/>
              <w:rPr>
                <w:rFonts w:ascii="LCD Display Grid" w:hAnsi="LCD Display Grid"/>
                <w:b/>
              </w:rPr>
            </w:pPr>
            <w:r>
              <w:rPr>
                <w:rFonts w:ascii="LCD Display Grid" w:hAnsi="LCD Display Grid"/>
                <w:b/>
              </w:rPr>
              <w:t>w</w:t>
            </w:r>
          </w:p>
        </w:tc>
        <w:tc>
          <w:tcPr>
            <w:tcW w:w="440" w:type="dxa"/>
            <w:shd w:val="clear" w:color="auto" w:fill="CCFF66"/>
          </w:tcPr>
          <w:p w:rsidR="00930B8A" w:rsidRPr="00C928FC" w:rsidRDefault="00930B8A" w:rsidP="00D346D2">
            <w:pPr>
              <w:pStyle w:val="NoSpacing"/>
              <w:rPr>
                <w:rFonts w:ascii="LCD Display Grid" w:hAnsi="LCD Display Grid"/>
                <w:b/>
              </w:rPr>
            </w:pPr>
          </w:p>
        </w:tc>
        <w:tc>
          <w:tcPr>
            <w:tcW w:w="440" w:type="dxa"/>
            <w:shd w:val="clear" w:color="auto" w:fill="CCFF66"/>
          </w:tcPr>
          <w:p w:rsidR="00930B8A" w:rsidRPr="00C928FC" w:rsidRDefault="00930B8A" w:rsidP="00D346D2">
            <w:pPr>
              <w:pStyle w:val="NoSpacing"/>
              <w:rPr>
                <w:rFonts w:ascii="LCD Display Grid" w:hAnsi="LCD Display Grid"/>
                <w:b/>
              </w:rPr>
            </w:pPr>
            <w:r>
              <w:rPr>
                <w:rFonts w:ascii="LCD Display Grid" w:hAnsi="LCD Display Grid"/>
                <w:b/>
              </w:rPr>
              <w:t>P</w:t>
            </w:r>
          </w:p>
        </w:tc>
        <w:tc>
          <w:tcPr>
            <w:tcW w:w="440" w:type="dxa"/>
            <w:shd w:val="clear" w:color="auto" w:fill="CCFF66"/>
          </w:tcPr>
          <w:p w:rsidR="00930B8A" w:rsidRPr="00C928FC" w:rsidRDefault="00930B8A" w:rsidP="00D346D2">
            <w:pPr>
              <w:pStyle w:val="NoSpacing"/>
              <w:rPr>
                <w:rFonts w:ascii="LCD Display Grid" w:hAnsi="LCD Display Grid"/>
                <w:b/>
              </w:rPr>
            </w:pPr>
            <w:r>
              <w:rPr>
                <w:rFonts w:ascii="LCD Display Grid" w:hAnsi="LCD Display Grid"/>
                <w:b/>
              </w:rPr>
              <w:t>I</w:t>
            </w:r>
          </w:p>
        </w:tc>
        <w:tc>
          <w:tcPr>
            <w:tcW w:w="440" w:type="dxa"/>
            <w:shd w:val="clear" w:color="auto" w:fill="CCFF66"/>
          </w:tcPr>
          <w:p w:rsidR="00930B8A" w:rsidRPr="00C928FC" w:rsidRDefault="00930B8A" w:rsidP="00D346D2">
            <w:pPr>
              <w:pStyle w:val="NoSpacing"/>
              <w:rPr>
                <w:rFonts w:ascii="LCD Display Grid" w:hAnsi="LCD Display Grid"/>
                <w:b/>
              </w:rPr>
            </w:pPr>
            <w:r>
              <w:rPr>
                <w:rFonts w:ascii="LCD Display Grid" w:hAnsi="LCD Display Grid"/>
                <w:b/>
              </w:rPr>
              <w:t>N</w:t>
            </w:r>
          </w:p>
        </w:tc>
        <w:tc>
          <w:tcPr>
            <w:tcW w:w="440" w:type="dxa"/>
            <w:shd w:val="clear" w:color="auto" w:fill="CCFF66"/>
          </w:tcPr>
          <w:p w:rsidR="00930B8A" w:rsidRPr="00C928FC" w:rsidRDefault="00930B8A" w:rsidP="00D346D2">
            <w:pPr>
              <w:pStyle w:val="NoSpacing"/>
              <w:rPr>
                <w:rFonts w:ascii="LCD Display Grid" w:hAnsi="LCD Display Grid"/>
                <w:b/>
              </w:rPr>
            </w:pPr>
            <w:r>
              <w:rPr>
                <w:rFonts w:ascii="LCD Display Grid" w:hAnsi="LCD Display Grid"/>
                <w:b/>
              </w:rPr>
              <w:t>:</w:t>
            </w:r>
          </w:p>
        </w:tc>
        <w:tc>
          <w:tcPr>
            <w:tcW w:w="440" w:type="dxa"/>
            <w:shd w:val="clear" w:color="auto" w:fill="CCFF66"/>
          </w:tcPr>
          <w:p w:rsidR="00930B8A" w:rsidRPr="00C928FC" w:rsidRDefault="00930B8A" w:rsidP="00D346D2">
            <w:pPr>
              <w:pStyle w:val="NoSpacing"/>
              <w:rPr>
                <w:rFonts w:ascii="LCD Display Grid" w:hAnsi="LCD Display Grid"/>
                <w:b/>
              </w:rPr>
            </w:pPr>
          </w:p>
        </w:tc>
        <w:tc>
          <w:tcPr>
            <w:tcW w:w="440" w:type="dxa"/>
            <w:shd w:val="clear" w:color="auto" w:fill="CCFF66"/>
          </w:tcPr>
          <w:p w:rsidR="00930B8A" w:rsidRPr="00C928FC" w:rsidRDefault="003242F4" w:rsidP="00D346D2">
            <w:pPr>
              <w:pStyle w:val="NoSpacing"/>
              <w:rPr>
                <w:rFonts w:ascii="LCD Display Grid" w:hAnsi="LCD Display Grid"/>
                <w:b/>
              </w:rPr>
            </w:pPr>
            <w:r>
              <w:rPr>
                <w:rFonts w:ascii="LCD Display Grid" w:hAnsi="LCD Display Grid"/>
                <w:b/>
              </w:rPr>
              <w:t>-</w:t>
            </w:r>
          </w:p>
        </w:tc>
        <w:tc>
          <w:tcPr>
            <w:tcW w:w="440" w:type="dxa"/>
            <w:shd w:val="clear" w:color="auto" w:fill="CCFF66"/>
          </w:tcPr>
          <w:p w:rsidR="00930B8A" w:rsidRPr="00C928FC" w:rsidRDefault="003242F4" w:rsidP="00D346D2">
            <w:pPr>
              <w:pStyle w:val="NoSpacing"/>
              <w:rPr>
                <w:rFonts w:ascii="LCD Display Grid" w:hAnsi="LCD Display Grid"/>
                <w:b/>
              </w:rPr>
            </w:pPr>
            <w:r>
              <w:rPr>
                <w:rFonts w:ascii="LCD Display Grid" w:hAnsi="LCD Display Grid"/>
                <w:b/>
              </w:rPr>
              <w:t>-</w:t>
            </w:r>
          </w:p>
        </w:tc>
        <w:tc>
          <w:tcPr>
            <w:tcW w:w="440" w:type="dxa"/>
            <w:shd w:val="clear" w:color="auto" w:fill="CCFF66"/>
          </w:tcPr>
          <w:p w:rsidR="00930B8A" w:rsidRPr="00C928FC" w:rsidRDefault="003242F4" w:rsidP="00D346D2">
            <w:pPr>
              <w:pStyle w:val="NoSpacing"/>
              <w:rPr>
                <w:rFonts w:ascii="LCD Display Grid" w:hAnsi="LCD Display Grid"/>
                <w:b/>
              </w:rPr>
            </w:pPr>
            <w:r>
              <w:rPr>
                <w:rFonts w:ascii="LCD Display Grid" w:hAnsi="LCD Display Grid"/>
                <w:b/>
              </w:rPr>
              <w:t>-</w:t>
            </w:r>
          </w:p>
        </w:tc>
        <w:tc>
          <w:tcPr>
            <w:tcW w:w="440" w:type="dxa"/>
            <w:shd w:val="clear" w:color="auto" w:fill="CCFF66"/>
          </w:tcPr>
          <w:p w:rsidR="00930B8A" w:rsidRPr="00C928FC" w:rsidRDefault="003242F4" w:rsidP="00D346D2">
            <w:pPr>
              <w:pStyle w:val="NoSpacing"/>
              <w:rPr>
                <w:rFonts w:ascii="LCD Display Grid" w:hAnsi="LCD Display Grid"/>
                <w:b/>
              </w:rPr>
            </w:pPr>
            <w:r>
              <w:rPr>
                <w:rFonts w:ascii="LCD Display Grid" w:hAnsi="LCD Display Grid"/>
                <w:b/>
              </w:rPr>
              <w:t>-</w:t>
            </w:r>
          </w:p>
        </w:tc>
      </w:tr>
      <w:tr w:rsidR="00930B8A" w:rsidTr="00D346D2">
        <w:tc>
          <w:tcPr>
            <w:tcW w:w="423" w:type="dxa"/>
            <w:shd w:val="clear" w:color="auto" w:fill="BFBFBF" w:themeFill="background1" w:themeFillShade="BF"/>
          </w:tcPr>
          <w:p w:rsidR="00930B8A" w:rsidRDefault="00930B8A" w:rsidP="00D346D2">
            <w:pPr>
              <w:pStyle w:val="NoSpacing"/>
            </w:pPr>
            <w:r>
              <w:t>4</w:t>
            </w:r>
          </w:p>
        </w:tc>
        <w:tc>
          <w:tcPr>
            <w:tcW w:w="422" w:type="dxa"/>
            <w:shd w:val="clear" w:color="auto" w:fill="CCFF66"/>
          </w:tcPr>
          <w:p w:rsidR="00930B8A" w:rsidRPr="00C928FC" w:rsidRDefault="00930B8A" w:rsidP="00D346D2">
            <w:pPr>
              <w:pStyle w:val="NoSpacing"/>
              <w:rPr>
                <w:rFonts w:ascii="LCD Display Grid" w:hAnsi="LCD Display Grid"/>
                <w:b/>
              </w:rPr>
            </w:pPr>
          </w:p>
        </w:tc>
        <w:tc>
          <w:tcPr>
            <w:tcW w:w="422" w:type="dxa"/>
            <w:shd w:val="clear" w:color="auto" w:fill="CCFF66"/>
          </w:tcPr>
          <w:p w:rsidR="00930B8A" w:rsidRPr="00C928FC" w:rsidRDefault="00930B8A" w:rsidP="00D346D2">
            <w:pPr>
              <w:pStyle w:val="NoSpacing"/>
              <w:rPr>
                <w:rFonts w:ascii="LCD Display Grid" w:hAnsi="LCD Display Grid"/>
                <w:b/>
              </w:rPr>
            </w:pPr>
          </w:p>
        </w:tc>
        <w:tc>
          <w:tcPr>
            <w:tcW w:w="423" w:type="dxa"/>
            <w:shd w:val="clear" w:color="auto" w:fill="CCFF66"/>
          </w:tcPr>
          <w:p w:rsidR="00930B8A" w:rsidRPr="00C928FC" w:rsidRDefault="00930B8A" w:rsidP="00D346D2">
            <w:pPr>
              <w:pStyle w:val="NoSpacing"/>
              <w:rPr>
                <w:rFonts w:ascii="LCD Display Grid" w:hAnsi="LCD Display Grid"/>
                <w:b/>
              </w:rPr>
            </w:pPr>
          </w:p>
        </w:tc>
        <w:tc>
          <w:tcPr>
            <w:tcW w:w="423" w:type="dxa"/>
            <w:shd w:val="clear" w:color="auto" w:fill="CCFF66"/>
          </w:tcPr>
          <w:p w:rsidR="00930B8A" w:rsidRPr="00C928FC" w:rsidRDefault="00930B8A" w:rsidP="00D346D2">
            <w:pPr>
              <w:pStyle w:val="NoSpacing"/>
              <w:rPr>
                <w:rFonts w:ascii="LCD Display Grid" w:hAnsi="LCD Display Grid"/>
                <w:b/>
              </w:rPr>
            </w:pPr>
          </w:p>
        </w:tc>
        <w:tc>
          <w:tcPr>
            <w:tcW w:w="422" w:type="dxa"/>
            <w:shd w:val="clear" w:color="auto" w:fill="CCFF66"/>
          </w:tcPr>
          <w:p w:rsidR="00930B8A" w:rsidRPr="00C928FC" w:rsidRDefault="00930B8A" w:rsidP="00D346D2">
            <w:pPr>
              <w:pStyle w:val="NoSpacing"/>
              <w:rPr>
                <w:rFonts w:ascii="LCD Display Grid" w:hAnsi="LCD Display Grid"/>
                <w:b/>
              </w:rPr>
            </w:pPr>
          </w:p>
        </w:tc>
        <w:tc>
          <w:tcPr>
            <w:tcW w:w="422" w:type="dxa"/>
            <w:shd w:val="clear" w:color="auto" w:fill="CCFF66"/>
          </w:tcPr>
          <w:p w:rsidR="00930B8A" w:rsidRPr="00C928FC" w:rsidRDefault="00930B8A" w:rsidP="00D346D2">
            <w:pPr>
              <w:pStyle w:val="NoSpacing"/>
              <w:rPr>
                <w:rFonts w:ascii="LCD Display Grid" w:hAnsi="LCD Display Grid"/>
                <w:b/>
              </w:rPr>
            </w:pPr>
          </w:p>
        </w:tc>
        <w:tc>
          <w:tcPr>
            <w:tcW w:w="422" w:type="dxa"/>
            <w:shd w:val="clear" w:color="auto" w:fill="CCFF66"/>
          </w:tcPr>
          <w:p w:rsidR="00930B8A" w:rsidRPr="00C928FC" w:rsidRDefault="00930B8A" w:rsidP="00D346D2">
            <w:pPr>
              <w:pStyle w:val="NoSpacing"/>
              <w:rPr>
                <w:rFonts w:ascii="LCD Display Grid" w:hAnsi="LCD Display Grid"/>
                <w:b/>
              </w:rPr>
            </w:pPr>
          </w:p>
        </w:tc>
        <w:tc>
          <w:tcPr>
            <w:tcW w:w="422" w:type="dxa"/>
            <w:shd w:val="clear" w:color="auto" w:fill="CCFF66"/>
          </w:tcPr>
          <w:p w:rsidR="00930B8A" w:rsidRPr="00C928FC" w:rsidRDefault="00930B8A" w:rsidP="00D346D2">
            <w:pPr>
              <w:pStyle w:val="NoSpacing"/>
              <w:rPr>
                <w:rFonts w:ascii="LCD Display Grid" w:hAnsi="LCD Display Grid"/>
                <w:b/>
              </w:rPr>
            </w:pPr>
          </w:p>
        </w:tc>
        <w:tc>
          <w:tcPr>
            <w:tcW w:w="422" w:type="dxa"/>
            <w:shd w:val="clear" w:color="auto" w:fill="CCFF66"/>
          </w:tcPr>
          <w:p w:rsidR="00930B8A" w:rsidRPr="00C928FC" w:rsidRDefault="00930B8A" w:rsidP="00D346D2">
            <w:pPr>
              <w:pStyle w:val="NoSpacing"/>
              <w:rPr>
                <w:rFonts w:ascii="LCD Display Grid" w:hAnsi="LCD Display Grid"/>
                <w:b/>
              </w:rPr>
            </w:pPr>
          </w:p>
        </w:tc>
        <w:tc>
          <w:tcPr>
            <w:tcW w:w="421" w:type="dxa"/>
            <w:shd w:val="clear" w:color="auto" w:fill="CCFF66"/>
          </w:tcPr>
          <w:p w:rsidR="00930B8A" w:rsidRPr="00C928FC" w:rsidRDefault="00930B8A" w:rsidP="00D346D2">
            <w:pPr>
              <w:pStyle w:val="NoSpacing"/>
              <w:rPr>
                <w:rFonts w:ascii="LCD Display Grid" w:hAnsi="LCD Display Grid"/>
                <w:b/>
              </w:rPr>
            </w:pPr>
          </w:p>
        </w:tc>
        <w:tc>
          <w:tcPr>
            <w:tcW w:w="440" w:type="dxa"/>
            <w:shd w:val="clear" w:color="auto" w:fill="CCFF66"/>
          </w:tcPr>
          <w:p w:rsidR="00930B8A" w:rsidRPr="00C928FC" w:rsidRDefault="00930B8A" w:rsidP="00D346D2">
            <w:pPr>
              <w:pStyle w:val="NoSpacing"/>
              <w:rPr>
                <w:rFonts w:ascii="LCD Display Grid" w:hAnsi="LCD Display Grid"/>
                <w:b/>
              </w:rPr>
            </w:pPr>
          </w:p>
        </w:tc>
        <w:tc>
          <w:tcPr>
            <w:tcW w:w="440" w:type="dxa"/>
            <w:shd w:val="clear" w:color="auto" w:fill="CCFF66"/>
          </w:tcPr>
          <w:p w:rsidR="00930B8A" w:rsidRPr="00C928FC" w:rsidRDefault="00930B8A" w:rsidP="00D346D2">
            <w:pPr>
              <w:pStyle w:val="NoSpacing"/>
              <w:rPr>
                <w:rFonts w:ascii="LCD Display Grid" w:hAnsi="LCD Display Grid"/>
                <w:b/>
              </w:rPr>
            </w:pPr>
          </w:p>
        </w:tc>
        <w:tc>
          <w:tcPr>
            <w:tcW w:w="440" w:type="dxa"/>
            <w:shd w:val="clear" w:color="auto" w:fill="CCFF66"/>
          </w:tcPr>
          <w:p w:rsidR="00930B8A" w:rsidRPr="00C928FC" w:rsidRDefault="00930B8A" w:rsidP="00D346D2">
            <w:pPr>
              <w:pStyle w:val="NoSpacing"/>
              <w:rPr>
                <w:rFonts w:ascii="LCD Display Grid" w:hAnsi="LCD Display Grid"/>
                <w:b/>
              </w:rPr>
            </w:pPr>
          </w:p>
        </w:tc>
        <w:tc>
          <w:tcPr>
            <w:tcW w:w="440" w:type="dxa"/>
            <w:shd w:val="clear" w:color="auto" w:fill="CCFF66"/>
          </w:tcPr>
          <w:p w:rsidR="00930B8A" w:rsidRPr="00C928FC" w:rsidRDefault="00930B8A" w:rsidP="00D346D2">
            <w:pPr>
              <w:pStyle w:val="NoSpacing"/>
              <w:rPr>
                <w:rFonts w:ascii="LCD Display Grid" w:hAnsi="LCD Display Grid"/>
                <w:b/>
              </w:rPr>
            </w:pPr>
          </w:p>
        </w:tc>
        <w:tc>
          <w:tcPr>
            <w:tcW w:w="440" w:type="dxa"/>
            <w:shd w:val="clear" w:color="auto" w:fill="CCFF66"/>
          </w:tcPr>
          <w:p w:rsidR="00930B8A" w:rsidRPr="00C928FC" w:rsidRDefault="00930B8A" w:rsidP="00D346D2">
            <w:pPr>
              <w:pStyle w:val="NoSpacing"/>
              <w:rPr>
                <w:rFonts w:ascii="LCD Display Grid" w:hAnsi="LCD Display Grid"/>
                <w:b/>
              </w:rPr>
            </w:pPr>
          </w:p>
        </w:tc>
        <w:tc>
          <w:tcPr>
            <w:tcW w:w="440" w:type="dxa"/>
            <w:shd w:val="clear" w:color="auto" w:fill="CCFF66"/>
          </w:tcPr>
          <w:p w:rsidR="00930B8A" w:rsidRPr="00C928FC" w:rsidRDefault="00930B8A" w:rsidP="00D346D2">
            <w:pPr>
              <w:pStyle w:val="NoSpacing"/>
              <w:rPr>
                <w:rFonts w:ascii="LCD Display Grid" w:hAnsi="LCD Display Grid"/>
                <w:b/>
              </w:rPr>
            </w:pPr>
          </w:p>
        </w:tc>
        <w:tc>
          <w:tcPr>
            <w:tcW w:w="440" w:type="dxa"/>
            <w:shd w:val="clear" w:color="auto" w:fill="CCFF66"/>
          </w:tcPr>
          <w:p w:rsidR="00930B8A" w:rsidRPr="00C928FC" w:rsidRDefault="00930B8A" w:rsidP="00D346D2">
            <w:pPr>
              <w:pStyle w:val="NoSpacing"/>
              <w:rPr>
                <w:rFonts w:ascii="LCD Display Grid" w:hAnsi="LCD Display Grid"/>
                <w:b/>
              </w:rPr>
            </w:pPr>
          </w:p>
        </w:tc>
        <w:tc>
          <w:tcPr>
            <w:tcW w:w="440" w:type="dxa"/>
            <w:shd w:val="clear" w:color="auto" w:fill="CCFF66"/>
          </w:tcPr>
          <w:p w:rsidR="00930B8A" w:rsidRPr="00C928FC" w:rsidRDefault="00930B8A" w:rsidP="00D346D2">
            <w:pPr>
              <w:pStyle w:val="NoSpacing"/>
              <w:rPr>
                <w:rFonts w:ascii="LCD Display Grid" w:hAnsi="LCD Display Grid"/>
                <w:b/>
              </w:rPr>
            </w:pPr>
          </w:p>
        </w:tc>
        <w:tc>
          <w:tcPr>
            <w:tcW w:w="440" w:type="dxa"/>
            <w:shd w:val="clear" w:color="auto" w:fill="CCFF66"/>
          </w:tcPr>
          <w:p w:rsidR="00930B8A" w:rsidRPr="00C928FC" w:rsidRDefault="00930B8A" w:rsidP="00D346D2">
            <w:pPr>
              <w:pStyle w:val="NoSpacing"/>
              <w:rPr>
                <w:rFonts w:ascii="LCD Display Grid" w:hAnsi="LCD Display Grid"/>
                <w:b/>
              </w:rPr>
            </w:pPr>
          </w:p>
        </w:tc>
        <w:tc>
          <w:tcPr>
            <w:tcW w:w="440" w:type="dxa"/>
            <w:shd w:val="clear" w:color="auto" w:fill="CCFF66"/>
          </w:tcPr>
          <w:p w:rsidR="00930B8A" w:rsidRPr="00C928FC" w:rsidRDefault="00930B8A" w:rsidP="00D346D2">
            <w:pPr>
              <w:pStyle w:val="NoSpacing"/>
              <w:rPr>
                <w:rFonts w:ascii="LCD Display Grid" w:hAnsi="LCD Display Grid"/>
                <w:b/>
              </w:rPr>
            </w:pPr>
          </w:p>
        </w:tc>
        <w:tc>
          <w:tcPr>
            <w:tcW w:w="440" w:type="dxa"/>
            <w:shd w:val="clear" w:color="auto" w:fill="CCFF66"/>
          </w:tcPr>
          <w:p w:rsidR="00930B8A" w:rsidRPr="00C928FC" w:rsidRDefault="00930B8A" w:rsidP="00D346D2">
            <w:pPr>
              <w:pStyle w:val="NoSpacing"/>
              <w:rPr>
                <w:rFonts w:ascii="LCD Display Grid" w:hAnsi="LCD Display Grid"/>
                <w:b/>
              </w:rPr>
            </w:pPr>
          </w:p>
        </w:tc>
      </w:tr>
    </w:tbl>
    <w:p w:rsidR="00930B8A" w:rsidRDefault="00930B8A" w:rsidP="00930B8A"/>
    <w:tbl>
      <w:tblPr>
        <w:tblStyle w:val="TableGrid"/>
        <w:tblW w:w="0" w:type="auto"/>
        <w:tblLook w:val="04A0" w:firstRow="1" w:lastRow="0" w:firstColumn="1" w:lastColumn="0" w:noHBand="0" w:noVBand="1"/>
      </w:tblPr>
      <w:tblGrid>
        <w:gridCol w:w="1413"/>
        <w:gridCol w:w="6520"/>
      </w:tblGrid>
      <w:tr w:rsidR="00930B8A" w:rsidTr="00930B8A">
        <w:tc>
          <w:tcPr>
            <w:tcW w:w="1413" w:type="dxa"/>
          </w:tcPr>
          <w:p w:rsidR="00930B8A" w:rsidRDefault="00F5017F" w:rsidP="00D346D2">
            <w:pPr>
              <w:pStyle w:val="NoSpacing"/>
              <w:rPr>
                <w:rFonts w:cstheme="minorHAnsi"/>
                <w:lang w:val="en-GB"/>
              </w:rPr>
            </w:pPr>
            <w:r>
              <w:rPr>
                <w:rFonts w:cstheme="minorHAnsi"/>
                <w:lang w:val="en-GB"/>
              </w:rPr>
              <w:t>X</w:t>
            </w:r>
          </w:p>
        </w:tc>
        <w:tc>
          <w:tcPr>
            <w:tcW w:w="6520" w:type="dxa"/>
          </w:tcPr>
          <w:p w:rsidR="00930B8A" w:rsidRDefault="00930B8A" w:rsidP="00D346D2">
            <w:pPr>
              <w:pStyle w:val="NoSpacing"/>
              <w:rPr>
                <w:lang w:val="en-GB"/>
              </w:rPr>
            </w:pPr>
            <w:r>
              <w:rPr>
                <w:lang w:val="en-GB"/>
              </w:rPr>
              <w:t>Leave current menu level and return to operator main menu without changing the PIN</w:t>
            </w:r>
          </w:p>
        </w:tc>
      </w:tr>
      <w:tr w:rsidR="00AA5101" w:rsidTr="00930B8A">
        <w:tc>
          <w:tcPr>
            <w:tcW w:w="1413" w:type="dxa"/>
          </w:tcPr>
          <w:p w:rsidR="00AA5101" w:rsidRDefault="00AA5101" w:rsidP="00AA5101">
            <w:pPr>
              <w:pStyle w:val="NoSpacing"/>
              <w:rPr>
                <w:lang w:val="en-GB"/>
              </w:rPr>
            </w:pPr>
            <w:r>
              <w:rPr>
                <w:rFonts w:cstheme="minorHAnsi"/>
                <w:lang w:val="en-GB"/>
              </w:rPr>
              <w:t>←</w:t>
            </w:r>
          </w:p>
        </w:tc>
        <w:tc>
          <w:tcPr>
            <w:tcW w:w="6520" w:type="dxa"/>
          </w:tcPr>
          <w:p w:rsidR="00AA5101" w:rsidRDefault="00AA5101" w:rsidP="00AA5101">
            <w:pPr>
              <w:pStyle w:val="NoSpacing"/>
              <w:rPr>
                <w:lang w:val="en-GB"/>
              </w:rPr>
            </w:pPr>
            <w:r>
              <w:rPr>
                <w:lang w:val="en-GB"/>
              </w:rPr>
              <w:t>Backspace – delete last entered digit</w:t>
            </w:r>
          </w:p>
        </w:tc>
      </w:tr>
      <w:tr w:rsidR="00AA5101" w:rsidTr="00930B8A">
        <w:tc>
          <w:tcPr>
            <w:tcW w:w="1413" w:type="dxa"/>
          </w:tcPr>
          <w:p w:rsidR="00AA5101" w:rsidRDefault="00AA5101" w:rsidP="00AA5101">
            <w:pPr>
              <w:pStyle w:val="NoSpacing"/>
              <w:rPr>
                <w:rFonts w:cstheme="minorHAnsi"/>
                <w:lang w:val="en-GB"/>
              </w:rPr>
            </w:pPr>
            <w:r>
              <w:rPr>
                <w:rFonts w:cstheme="minorHAnsi"/>
                <w:lang w:val="en-GB"/>
              </w:rPr>
              <w:t>ENT</w:t>
            </w:r>
          </w:p>
        </w:tc>
        <w:tc>
          <w:tcPr>
            <w:tcW w:w="6520" w:type="dxa"/>
          </w:tcPr>
          <w:p w:rsidR="00AA5101" w:rsidRDefault="00AA5101" w:rsidP="00AA5101">
            <w:pPr>
              <w:pStyle w:val="NoSpacing"/>
              <w:rPr>
                <w:lang w:val="en-GB"/>
              </w:rPr>
            </w:pPr>
            <w:r>
              <w:rPr>
                <w:lang w:val="en-GB"/>
              </w:rPr>
              <w:t>Confirm inserted PIN</w:t>
            </w:r>
          </w:p>
        </w:tc>
      </w:tr>
      <w:tr w:rsidR="00AA5101" w:rsidTr="00930B8A">
        <w:tc>
          <w:tcPr>
            <w:tcW w:w="1413" w:type="dxa"/>
          </w:tcPr>
          <w:p w:rsidR="00AA5101" w:rsidRDefault="00AA5101" w:rsidP="00AA5101">
            <w:pPr>
              <w:pStyle w:val="NoSpacing"/>
              <w:rPr>
                <w:rFonts w:cstheme="minorHAnsi"/>
                <w:lang w:val="en-GB"/>
              </w:rPr>
            </w:pPr>
            <w:r>
              <w:rPr>
                <w:rFonts w:cstheme="minorHAnsi"/>
                <w:lang w:val="en-GB"/>
              </w:rPr>
              <w:t>0-9</w:t>
            </w:r>
          </w:p>
        </w:tc>
        <w:tc>
          <w:tcPr>
            <w:tcW w:w="6520" w:type="dxa"/>
          </w:tcPr>
          <w:p w:rsidR="00AA5101" w:rsidRDefault="00AA5101" w:rsidP="00AA5101">
            <w:pPr>
              <w:pStyle w:val="NoSpacing"/>
              <w:rPr>
                <w:lang w:val="en-GB"/>
              </w:rPr>
            </w:pPr>
            <w:r>
              <w:rPr>
                <w:lang w:val="en-GB"/>
              </w:rPr>
              <w:t>Insert number</w:t>
            </w:r>
          </w:p>
        </w:tc>
      </w:tr>
      <w:tr w:rsidR="00AA5101" w:rsidTr="00930B8A">
        <w:tc>
          <w:tcPr>
            <w:tcW w:w="1413" w:type="dxa"/>
          </w:tcPr>
          <w:p w:rsidR="00AA5101" w:rsidRDefault="00AA5101" w:rsidP="00AA5101">
            <w:pPr>
              <w:pStyle w:val="NoSpacing"/>
              <w:rPr>
                <w:rFonts w:cstheme="minorHAnsi"/>
                <w:lang w:val="en-GB"/>
              </w:rPr>
            </w:pPr>
            <w:r>
              <w:rPr>
                <w:rFonts w:cstheme="minorHAnsi"/>
                <w:lang w:val="en-GB"/>
              </w:rPr>
              <w:t>others</w:t>
            </w:r>
          </w:p>
        </w:tc>
        <w:tc>
          <w:tcPr>
            <w:tcW w:w="6520" w:type="dxa"/>
          </w:tcPr>
          <w:p w:rsidR="00AA5101" w:rsidRDefault="00AA5101" w:rsidP="00AA5101">
            <w:pPr>
              <w:pStyle w:val="NoSpacing"/>
              <w:rPr>
                <w:lang w:val="en-GB"/>
              </w:rPr>
            </w:pPr>
            <w:r>
              <w:rPr>
                <w:lang w:val="en-GB"/>
              </w:rPr>
              <w:t>No function</w:t>
            </w:r>
          </w:p>
        </w:tc>
      </w:tr>
    </w:tbl>
    <w:p w:rsidR="00686E78" w:rsidRDefault="00686E78" w:rsidP="00930B8A">
      <w:pPr>
        <w:jc w:val="left"/>
      </w:pPr>
    </w:p>
    <w:p w:rsidR="00686E78" w:rsidRDefault="00686E78" w:rsidP="00930B8A">
      <w:pPr>
        <w:jc w:val="left"/>
      </w:pPr>
      <w:r>
        <w:t xml:space="preserve">When the 4-digit has been entered a second time, the system will verify that both entered PINs are equal. </w:t>
      </w:r>
    </w:p>
    <w:p w:rsidR="00686E78" w:rsidRDefault="00686E78">
      <w:pPr>
        <w:jc w:val="left"/>
      </w:pPr>
      <w:r>
        <w:br w:type="page"/>
      </w:r>
    </w:p>
    <w:p w:rsidR="00686E78" w:rsidRPr="00686E78" w:rsidRDefault="00686E78" w:rsidP="00686E78">
      <w:pPr>
        <w:pStyle w:val="Heading5"/>
        <w:rPr>
          <w:b/>
          <w:sz w:val="28"/>
        </w:rPr>
      </w:pPr>
      <w:r>
        <w:lastRenderedPageBreak/>
        <w:t>New Pin OK</w:t>
      </w:r>
    </w:p>
    <w:tbl>
      <w:tblPr>
        <w:tblStyle w:val="TableGrid"/>
        <w:tblW w:w="0" w:type="auto"/>
        <w:tblLook w:val="04A0" w:firstRow="1" w:lastRow="0" w:firstColumn="1" w:lastColumn="0" w:noHBand="0" w:noVBand="1"/>
      </w:tblPr>
      <w:tblGrid>
        <w:gridCol w:w="423"/>
        <w:gridCol w:w="422"/>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686E78" w:rsidTr="00D346D2">
        <w:tc>
          <w:tcPr>
            <w:tcW w:w="423" w:type="dxa"/>
            <w:shd w:val="clear" w:color="auto" w:fill="BFBFBF" w:themeFill="background1" w:themeFillShade="BF"/>
          </w:tcPr>
          <w:p w:rsidR="00686E78" w:rsidRDefault="00686E78" w:rsidP="00D346D2">
            <w:pPr>
              <w:pStyle w:val="NoSpacing"/>
            </w:pPr>
            <w:r>
              <w:t>/</w:t>
            </w:r>
          </w:p>
        </w:tc>
        <w:tc>
          <w:tcPr>
            <w:tcW w:w="422" w:type="dxa"/>
            <w:shd w:val="clear" w:color="auto" w:fill="BFBFBF" w:themeFill="background1" w:themeFillShade="BF"/>
          </w:tcPr>
          <w:p w:rsidR="00686E78" w:rsidRDefault="00686E78" w:rsidP="00D346D2">
            <w:pPr>
              <w:pStyle w:val="NoSpacing"/>
            </w:pPr>
          </w:p>
        </w:tc>
        <w:tc>
          <w:tcPr>
            <w:tcW w:w="422" w:type="dxa"/>
            <w:shd w:val="clear" w:color="auto" w:fill="BFBFBF" w:themeFill="background1" w:themeFillShade="BF"/>
          </w:tcPr>
          <w:p w:rsidR="00686E78" w:rsidRDefault="00686E78" w:rsidP="00D346D2">
            <w:pPr>
              <w:pStyle w:val="NoSpacing"/>
            </w:pPr>
            <w:r>
              <w:t>1</w:t>
            </w:r>
          </w:p>
        </w:tc>
        <w:tc>
          <w:tcPr>
            <w:tcW w:w="423" w:type="dxa"/>
            <w:shd w:val="clear" w:color="auto" w:fill="BFBFBF" w:themeFill="background1" w:themeFillShade="BF"/>
          </w:tcPr>
          <w:p w:rsidR="00686E78" w:rsidRDefault="00686E78" w:rsidP="00D346D2">
            <w:pPr>
              <w:pStyle w:val="NoSpacing"/>
            </w:pPr>
            <w:r>
              <w:t>2</w:t>
            </w:r>
          </w:p>
        </w:tc>
        <w:tc>
          <w:tcPr>
            <w:tcW w:w="423" w:type="dxa"/>
            <w:shd w:val="clear" w:color="auto" w:fill="BFBFBF" w:themeFill="background1" w:themeFillShade="BF"/>
          </w:tcPr>
          <w:p w:rsidR="00686E78" w:rsidRDefault="00686E78" w:rsidP="00D346D2">
            <w:pPr>
              <w:pStyle w:val="NoSpacing"/>
            </w:pPr>
            <w:r>
              <w:t>3</w:t>
            </w:r>
          </w:p>
        </w:tc>
        <w:tc>
          <w:tcPr>
            <w:tcW w:w="422" w:type="dxa"/>
            <w:shd w:val="clear" w:color="auto" w:fill="BFBFBF" w:themeFill="background1" w:themeFillShade="BF"/>
          </w:tcPr>
          <w:p w:rsidR="00686E78" w:rsidRDefault="00686E78" w:rsidP="00D346D2">
            <w:pPr>
              <w:pStyle w:val="NoSpacing"/>
            </w:pPr>
            <w:r>
              <w:t>4</w:t>
            </w:r>
          </w:p>
        </w:tc>
        <w:tc>
          <w:tcPr>
            <w:tcW w:w="422" w:type="dxa"/>
            <w:shd w:val="clear" w:color="auto" w:fill="BFBFBF" w:themeFill="background1" w:themeFillShade="BF"/>
          </w:tcPr>
          <w:p w:rsidR="00686E78" w:rsidRDefault="00686E78" w:rsidP="00D346D2">
            <w:pPr>
              <w:pStyle w:val="NoSpacing"/>
            </w:pPr>
            <w:r>
              <w:t>5</w:t>
            </w:r>
          </w:p>
        </w:tc>
        <w:tc>
          <w:tcPr>
            <w:tcW w:w="422" w:type="dxa"/>
            <w:shd w:val="clear" w:color="auto" w:fill="BFBFBF" w:themeFill="background1" w:themeFillShade="BF"/>
          </w:tcPr>
          <w:p w:rsidR="00686E78" w:rsidRDefault="00686E78" w:rsidP="00D346D2">
            <w:pPr>
              <w:pStyle w:val="NoSpacing"/>
            </w:pPr>
            <w:r>
              <w:t>6</w:t>
            </w:r>
          </w:p>
        </w:tc>
        <w:tc>
          <w:tcPr>
            <w:tcW w:w="422" w:type="dxa"/>
            <w:shd w:val="clear" w:color="auto" w:fill="BFBFBF" w:themeFill="background1" w:themeFillShade="BF"/>
          </w:tcPr>
          <w:p w:rsidR="00686E78" w:rsidRDefault="00686E78" w:rsidP="00D346D2">
            <w:pPr>
              <w:pStyle w:val="NoSpacing"/>
            </w:pPr>
            <w:r>
              <w:t>7</w:t>
            </w:r>
          </w:p>
        </w:tc>
        <w:tc>
          <w:tcPr>
            <w:tcW w:w="422" w:type="dxa"/>
            <w:shd w:val="clear" w:color="auto" w:fill="BFBFBF" w:themeFill="background1" w:themeFillShade="BF"/>
          </w:tcPr>
          <w:p w:rsidR="00686E78" w:rsidRDefault="00686E78" w:rsidP="00D346D2">
            <w:pPr>
              <w:pStyle w:val="NoSpacing"/>
            </w:pPr>
            <w:r>
              <w:t>8</w:t>
            </w:r>
          </w:p>
        </w:tc>
        <w:tc>
          <w:tcPr>
            <w:tcW w:w="421" w:type="dxa"/>
            <w:shd w:val="clear" w:color="auto" w:fill="BFBFBF" w:themeFill="background1" w:themeFillShade="BF"/>
          </w:tcPr>
          <w:p w:rsidR="00686E78" w:rsidRDefault="00686E78" w:rsidP="00D346D2">
            <w:pPr>
              <w:pStyle w:val="NoSpacing"/>
            </w:pPr>
            <w:r>
              <w:t>9</w:t>
            </w:r>
          </w:p>
        </w:tc>
        <w:tc>
          <w:tcPr>
            <w:tcW w:w="440" w:type="dxa"/>
            <w:shd w:val="clear" w:color="auto" w:fill="BFBFBF" w:themeFill="background1" w:themeFillShade="BF"/>
          </w:tcPr>
          <w:p w:rsidR="00686E78" w:rsidRDefault="00686E78" w:rsidP="00D346D2">
            <w:pPr>
              <w:pStyle w:val="NoSpacing"/>
            </w:pPr>
            <w:r>
              <w:t>10</w:t>
            </w:r>
          </w:p>
        </w:tc>
        <w:tc>
          <w:tcPr>
            <w:tcW w:w="440" w:type="dxa"/>
            <w:shd w:val="clear" w:color="auto" w:fill="BFBFBF" w:themeFill="background1" w:themeFillShade="BF"/>
          </w:tcPr>
          <w:p w:rsidR="00686E78" w:rsidRDefault="00686E78" w:rsidP="00D346D2">
            <w:pPr>
              <w:pStyle w:val="NoSpacing"/>
            </w:pPr>
            <w:r>
              <w:t>11</w:t>
            </w:r>
          </w:p>
        </w:tc>
        <w:tc>
          <w:tcPr>
            <w:tcW w:w="440" w:type="dxa"/>
            <w:shd w:val="clear" w:color="auto" w:fill="BFBFBF" w:themeFill="background1" w:themeFillShade="BF"/>
          </w:tcPr>
          <w:p w:rsidR="00686E78" w:rsidRDefault="00686E78" w:rsidP="00D346D2">
            <w:pPr>
              <w:pStyle w:val="NoSpacing"/>
            </w:pPr>
            <w:r>
              <w:t>12</w:t>
            </w:r>
          </w:p>
        </w:tc>
        <w:tc>
          <w:tcPr>
            <w:tcW w:w="440" w:type="dxa"/>
            <w:shd w:val="clear" w:color="auto" w:fill="BFBFBF" w:themeFill="background1" w:themeFillShade="BF"/>
          </w:tcPr>
          <w:p w:rsidR="00686E78" w:rsidRDefault="00686E78" w:rsidP="00D346D2">
            <w:pPr>
              <w:pStyle w:val="NoSpacing"/>
            </w:pPr>
            <w:r>
              <w:t>13</w:t>
            </w:r>
          </w:p>
        </w:tc>
        <w:tc>
          <w:tcPr>
            <w:tcW w:w="440" w:type="dxa"/>
            <w:shd w:val="clear" w:color="auto" w:fill="BFBFBF" w:themeFill="background1" w:themeFillShade="BF"/>
          </w:tcPr>
          <w:p w:rsidR="00686E78" w:rsidRDefault="00686E78" w:rsidP="00D346D2">
            <w:pPr>
              <w:pStyle w:val="NoSpacing"/>
            </w:pPr>
            <w:r>
              <w:t>14</w:t>
            </w:r>
          </w:p>
        </w:tc>
        <w:tc>
          <w:tcPr>
            <w:tcW w:w="440" w:type="dxa"/>
            <w:shd w:val="clear" w:color="auto" w:fill="BFBFBF" w:themeFill="background1" w:themeFillShade="BF"/>
          </w:tcPr>
          <w:p w:rsidR="00686E78" w:rsidRDefault="00686E78" w:rsidP="00D346D2">
            <w:pPr>
              <w:pStyle w:val="NoSpacing"/>
            </w:pPr>
            <w:r>
              <w:t>15</w:t>
            </w:r>
          </w:p>
        </w:tc>
        <w:tc>
          <w:tcPr>
            <w:tcW w:w="440" w:type="dxa"/>
            <w:shd w:val="clear" w:color="auto" w:fill="BFBFBF" w:themeFill="background1" w:themeFillShade="BF"/>
          </w:tcPr>
          <w:p w:rsidR="00686E78" w:rsidRDefault="00686E78" w:rsidP="00D346D2">
            <w:pPr>
              <w:pStyle w:val="NoSpacing"/>
            </w:pPr>
            <w:r>
              <w:t>16</w:t>
            </w:r>
          </w:p>
        </w:tc>
        <w:tc>
          <w:tcPr>
            <w:tcW w:w="440" w:type="dxa"/>
            <w:shd w:val="clear" w:color="auto" w:fill="BFBFBF" w:themeFill="background1" w:themeFillShade="BF"/>
          </w:tcPr>
          <w:p w:rsidR="00686E78" w:rsidRDefault="00686E78" w:rsidP="00D346D2">
            <w:pPr>
              <w:pStyle w:val="NoSpacing"/>
            </w:pPr>
            <w:r>
              <w:t>17</w:t>
            </w:r>
          </w:p>
        </w:tc>
        <w:tc>
          <w:tcPr>
            <w:tcW w:w="440" w:type="dxa"/>
            <w:shd w:val="clear" w:color="auto" w:fill="BFBFBF" w:themeFill="background1" w:themeFillShade="BF"/>
          </w:tcPr>
          <w:p w:rsidR="00686E78" w:rsidRDefault="00686E78" w:rsidP="00D346D2">
            <w:pPr>
              <w:pStyle w:val="NoSpacing"/>
            </w:pPr>
            <w:r>
              <w:t>18</w:t>
            </w:r>
          </w:p>
        </w:tc>
        <w:tc>
          <w:tcPr>
            <w:tcW w:w="440" w:type="dxa"/>
            <w:shd w:val="clear" w:color="auto" w:fill="BFBFBF" w:themeFill="background1" w:themeFillShade="BF"/>
          </w:tcPr>
          <w:p w:rsidR="00686E78" w:rsidRDefault="00686E78" w:rsidP="00D346D2">
            <w:pPr>
              <w:pStyle w:val="NoSpacing"/>
            </w:pPr>
            <w:r>
              <w:t>19</w:t>
            </w:r>
          </w:p>
        </w:tc>
        <w:tc>
          <w:tcPr>
            <w:tcW w:w="440" w:type="dxa"/>
            <w:shd w:val="clear" w:color="auto" w:fill="BFBFBF" w:themeFill="background1" w:themeFillShade="BF"/>
          </w:tcPr>
          <w:p w:rsidR="00686E78" w:rsidRDefault="00686E78" w:rsidP="00D346D2">
            <w:pPr>
              <w:pStyle w:val="NoSpacing"/>
            </w:pPr>
            <w:r>
              <w:t>20</w:t>
            </w:r>
          </w:p>
        </w:tc>
      </w:tr>
      <w:tr w:rsidR="00686E78" w:rsidTr="00D346D2">
        <w:tc>
          <w:tcPr>
            <w:tcW w:w="423" w:type="dxa"/>
            <w:shd w:val="clear" w:color="auto" w:fill="BFBFBF" w:themeFill="background1" w:themeFillShade="BF"/>
          </w:tcPr>
          <w:p w:rsidR="00686E78" w:rsidRDefault="00686E78" w:rsidP="00D346D2">
            <w:pPr>
              <w:pStyle w:val="NoSpacing"/>
            </w:pPr>
            <w:r>
              <w:t>1</w:t>
            </w:r>
          </w:p>
        </w:tc>
        <w:tc>
          <w:tcPr>
            <w:tcW w:w="422" w:type="dxa"/>
            <w:shd w:val="clear" w:color="auto" w:fill="CCFF66"/>
          </w:tcPr>
          <w:p w:rsidR="00686E78" w:rsidRDefault="00686E78" w:rsidP="00D346D2">
            <w:pPr>
              <w:pStyle w:val="NoSpacing"/>
              <w:rPr>
                <w:rFonts w:ascii="LCD Display Grid" w:hAnsi="LCD Display Grid"/>
                <w:b/>
              </w:rPr>
            </w:pPr>
            <w:r>
              <w:rPr>
                <w:rFonts w:ascii="LCD Display Grid" w:hAnsi="LCD Display Grid"/>
                <w:b/>
              </w:rPr>
              <w:t>C</w:t>
            </w:r>
          </w:p>
        </w:tc>
        <w:tc>
          <w:tcPr>
            <w:tcW w:w="422"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h</w:t>
            </w:r>
          </w:p>
        </w:tc>
        <w:tc>
          <w:tcPr>
            <w:tcW w:w="423"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a</w:t>
            </w:r>
          </w:p>
        </w:tc>
        <w:tc>
          <w:tcPr>
            <w:tcW w:w="423"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n</w:t>
            </w:r>
          </w:p>
        </w:tc>
        <w:tc>
          <w:tcPr>
            <w:tcW w:w="422"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g</w:t>
            </w:r>
          </w:p>
        </w:tc>
        <w:tc>
          <w:tcPr>
            <w:tcW w:w="422"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e</w:t>
            </w:r>
          </w:p>
        </w:tc>
        <w:tc>
          <w:tcPr>
            <w:tcW w:w="422" w:type="dxa"/>
            <w:shd w:val="clear" w:color="auto" w:fill="CCFF66"/>
          </w:tcPr>
          <w:p w:rsidR="00686E78" w:rsidRPr="00C928FC" w:rsidRDefault="00686E78" w:rsidP="00D346D2">
            <w:pPr>
              <w:pStyle w:val="NoSpacing"/>
              <w:rPr>
                <w:rFonts w:ascii="LCD Display Grid" w:hAnsi="LCD Display Grid"/>
                <w:b/>
              </w:rPr>
            </w:pPr>
          </w:p>
        </w:tc>
        <w:tc>
          <w:tcPr>
            <w:tcW w:w="422"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P</w:t>
            </w:r>
          </w:p>
        </w:tc>
        <w:tc>
          <w:tcPr>
            <w:tcW w:w="422"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I</w:t>
            </w:r>
          </w:p>
        </w:tc>
        <w:tc>
          <w:tcPr>
            <w:tcW w:w="421"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N</w:t>
            </w: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r>
      <w:tr w:rsidR="00686E78" w:rsidTr="00D346D2">
        <w:tc>
          <w:tcPr>
            <w:tcW w:w="423" w:type="dxa"/>
            <w:shd w:val="clear" w:color="auto" w:fill="BFBFBF" w:themeFill="background1" w:themeFillShade="BF"/>
          </w:tcPr>
          <w:p w:rsidR="00686E78" w:rsidRDefault="00686E78" w:rsidP="00D346D2">
            <w:pPr>
              <w:pStyle w:val="NoSpacing"/>
            </w:pPr>
            <w:r>
              <w:t>2</w:t>
            </w:r>
          </w:p>
        </w:tc>
        <w:tc>
          <w:tcPr>
            <w:tcW w:w="422" w:type="dxa"/>
            <w:shd w:val="clear" w:color="auto" w:fill="CCFF66"/>
          </w:tcPr>
          <w:p w:rsidR="00686E78" w:rsidRDefault="00686E78" w:rsidP="00D346D2">
            <w:pPr>
              <w:pStyle w:val="NoSpacing"/>
              <w:rPr>
                <w:rFonts w:ascii="LCD Display Grid" w:hAnsi="LCD Display Grid"/>
                <w:b/>
              </w:rPr>
            </w:pPr>
          </w:p>
        </w:tc>
        <w:tc>
          <w:tcPr>
            <w:tcW w:w="422" w:type="dxa"/>
            <w:shd w:val="clear" w:color="auto" w:fill="CCFF66"/>
          </w:tcPr>
          <w:p w:rsidR="00686E78" w:rsidRPr="00C928FC" w:rsidRDefault="00686E78" w:rsidP="00D346D2">
            <w:pPr>
              <w:pStyle w:val="NoSpacing"/>
              <w:rPr>
                <w:rFonts w:ascii="LCD Display Grid" w:hAnsi="LCD Display Grid"/>
                <w:b/>
              </w:rPr>
            </w:pPr>
          </w:p>
        </w:tc>
        <w:tc>
          <w:tcPr>
            <w:tcW w:w="423" w:type="dxa"/>
            <w:shd w:val="clear" w:color="auto" w:fill="CCFF66"/>
          </w:tcPr>
          <w:p w:rsidR="00686E78" w:rsidRPr="00C928FC" w:rsidRDefault="00686E78" w:rsidP="00D346D2">
            <w:pPr>
              <w:pStyle w:val="NoSpacing"/>
              <w:rPr>
                <w:rFonts w:ascii="LCD Display Grid" w:hAnsi="LCD Display Grid"/>
                <w:b/>
              </w:rPr>
            </w:pPr>
          </w:p>
        </w:tc>
        <w:tc>
          <w:tcPr>
            <w:tcW w:w="423" w:type="dxa"/>
            <w:shd w:val="clear" w:color="auto" w:fill="CCFF66"/>
          </w:tcPr>
          <w:p w:rsidR="00686E78" w:rsidRPr="00C928FC" w:rsidRDefault="00686E78" w:rsidP="00D346D2">
            <w:pPr>
              <w:pStyle w:val="NoSpacing"/>
              <w:rPr>
                <w:rFonts w:ascii="LCD Display Grid" w:hAnsi="LCD Display Grid"/>
                <w:b/>
              </w:rPr>
            </w:pPr>
          </w:p>
        </w:tc>
        <w:tc>
          <w:tcPr>
            <w:tcW w:w="422" w:type="dxa"/>
            <w:shd w:val="clear" w:color="auto" w:fill="CCFF66"/>
          </w:tcPr>
          <w:p w:rsidR="00686E78" w:rsidRPr="00C928FC" w:rsidRDefault="00686E78" w:rsidP="00D346D2">
            <w:pPr>
              <w:pStyle w:val="NoSpacing"/>
              <w:rPr>
                <w:rFonts w:ascii="LCD Display Grid" w:hAnsi="LCD Display Grid"/>
                <w:b/>
              </w:rPr>
            </w:pPr>
          </w:p>
        </w:tc>
        <w:tc>
          <w:tcPr>
            <w:tcW w:w="422" w:type="dxa"/>
            <w:shd w:val="clear" w:color="auto" w:fill="CCFF66"/>
          </w:tcPr>
          <w:p w:rsidR="00686E78" w:rsidRPr="00C928FC" w:rsidRDefault="00686E78" w:rsidP="00D346D2">
            <w:pPr>
              <w:pStyle w:val="NoSpacing"/>
              <w:rPr>
                <w:rFonts w:ascii="LCD Display Grid" w:hAnsi="LCD Display Grid"/>
                <w:b/>
              </w:rPr>
            </w:pPr>
          </w:p>
        </w:tc>
        <w:tc>
          <w:tcPr>
            <w:tcW w:w="422" w:type="dxa"/>
            <w:shd w:val="clear" w:color="auto" w:fill="CCFF66"/>
          </w:tcPr>
          <w:p w:rsidR="00686E78" w:rsidRPr="00C928FC" w:rsidRDefault="00686E78" w:rsidP="00D346D2">
            <w:pPr>
              <w:pStyle w:val="NoSpacing"/>
              <w:rPr>
                <w:rFonts w:ascii="LCD Display Grid" w:hAnsi="LCD Display Grid"/>
                <w:b/>
              </w:rPr>
            </w:pPr>
          </w:p>
        </w:tc>
        <w:tc>
          <w:tcPr>
            <w:tcW w:w="422" w:type="dxa"/>
            <w:shd w:val="clear" w:color="auto" w:fill="CCFF66"/>
          </w:tcPr>
          <w:p w:rsidR="00686E78" w:rsidRPr="00C928FC" w:rsidRDefault="00686E78" w:rsidP="00D346D2">
            <w:pPr>
              <w:pStyle w:val="NoSpacing"/>
              <w:rPr>
                <w:rFonts w:ascii="LCD Display Grid" w:hAnsi="LCD Display Grid"/>
                <w:b/>
              </w:rPr>
            </w:pPr>
          </w:p>
        </w:tc>
        <w:tc>
          <w:tcPr>
            <w:tcW w:w="422" w:type="dxa"/>
            <w:shd w:val="clear" w:color="auto" w:fill="CCFF66"/>
          </w:tcPr>
          <w:p w:rsidR="00686E78" w:rsidRPr="00C928FC" w:rsidRDefault="00686E78" w:rsidP="00D346D2">
            <w:pPr>
              <w:pStyle w:val="NoSpacing"/>
              <w:rPr>
                <w:rFonts w:ascii="LCD Display Grid" w:hAnsi="LCD Display Grid"/>
                <w:b/>
              </w:rPr>
            </w:pPr>
          </w:p>
        </w:tc>
        <w:tc>
          <w:tcPr>
            <w:tcW w:w="421"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r>
      <w:tr w:rsidR="00686E78" w:rsidTr="00D346D2">
        <w:tc>
          <w:tcPr>
            <w:tcW w:w="423" w:type="dxa"/>
            <w:shd w:val="clear" w:color="auto" w:fill="BFBFBF" w:themeFill="background1" w:themeFillShade="BF"/>
          </w:tcPr>
          <w:p w:rsidR="00686E78" w:rsidRDefault="00686E78" w:rsidP="00D346D2">
            <w:pPr>
              <w:pStyle w:val="NoSpacing"/>
            </w:pPr>
            <w:r>
              <w:t>3</w:t>
            </w:r>
          </w:p>
        </w:tc>
        <w:tc>
          <w:tcPr>
            <w:tcW w:w="422" w:type="dxa"/>
            <w:shd w:val="clear" w:color="auto" w:fill="CCFF66"/>
          </w:tcPr>
          <w:p w:rsidR="00686E78" w:rsidRPr="00C928FC" w:rsidRDefault="00686E78" w:rsidP="00D346D2">
            <w:pPr>
              <w:pStyle w:val="NoSpacing"/>
              <w:rPr>
                <w:rFonts w:ascii="LCD Display Grid" w:hAnsi="LCD Display Grid"/>
                <w:b/>
              </w:rPr>
            </w:pPr>
          </w:p>
        </w:tc>
        <w:tc>
          <w:tcPr>
            <w:tcW w:w="422" w:type="dxa"/>
            <w:shd w:val="clear" w:color="auto" w:fill="CCFF66"/>
          </w:tcPr>
          <w:p w:rsidR="00686E78" w:rsidRPr="00C928FC" w:rsidRDefault="00686E78" w:rsidP="00D346D2">
            <w:pPr>
              <w:pStyle w:val="NoSpacing"/>
              <w:rPr>
                <w:rFonts w:ascii="LCD Display Grid" w:hAnsi="LCD Display Grid"/>
                <w:b/>
              </w:rPr>
            </w:pPr>
          </w:p>
        </w:tc>
        <w:tc>
          <w:tcPr>
            <w:tcW w:w="423"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N</w:t>
            </w:r>
          </w:p>
        </w:tc>
        <w:tc>
          <w:tcPr>
            <w:tcW w:w="423"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e</w:t>
            </w:r>
          </w:p>
        </w:tc>
        <w:tc>
          <w:tcPr>
            <w:tcW w:w="422"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w</w:t>
            </w:r>
          </w:p>
        </w:tc>
        <w:tc>
          <w:tcPr>
            <w:tcW w:w="422" w:type="dxa"/>
            <w:shd w:val="clear" w:color="auto" w:fill="CCFF66"/>
          </w:tcPr>
          <w:p w:rsidR="00686E78" w:rsidRPr="00C928FC" w:rsidRDefault="00686E78" w:rsidP="00D346D2">
            <w:pPr>
              <w:pStyle w:val="NoSpacing"/>
              <w:rPr>
                <w:rFonts w:ascii="LCD Display Grid" w:hAnsi="LCD Display Grid"/>
                <w:b/>
              </w:rPr>
            </w:pPr>
          </w:p>
        </w:tc>
        <w:tc>
          <w:tcPr>
            <w:tcW w:w="422"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P</w:t>
            </w:r>
          </w:p>
        </w:tc>
        <w:tc>
          <w:tcPr>
            <w:tcW w:w="422"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I</w:t>
            </w:r>
          </w:p>
        </w:tc>
        <w:tc>
          <w:tcPr>
            <w:tcW w:w="422"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N</w:t>
            </w:r>
          </w:p>
        </w:tc>
        <w:tc>
          <w:tcPr>
            <w:tcW w:w="421"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a</w:t>
            </w:r>
          </w:p>
        </w:tc>
        <w:tc>
          <w:tcPr>
            <w:tcW w:w="440"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c</w:t>
            </w:r>
          </w:p>
        </w:tc>
        <w:tc>
          <w:tcPr>
            <w:tcW w:w="440"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c</w:t>
            </w:r>
          </w:p>
        </w:tc>
        <w:tc>
          <w:tcPr>
            <w:tcW w:w="440"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e</w:t>
            </w:r>
          </w:p>
        </w:tc>
        <w:tc>
          <w:tcPr>
            <w:tcW w:w="440"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p</w:t>
            </w:r>
          </w:p>
        </w:tc>
        <w:tc>
          <w:tcPr>
            <w:tcW w:w="440"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t</w:t>
            </w:r>
          </w:p>
        </w:tc>
        <w:tc>
          <w:tcPr>
            <w:tcW w:w="440"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e</w:t>
            </w:r>
          </w:p>
        </w:tc>
        <w:tc>
          <w:tcPr>
            <w:tcW w:w="440"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d</w:t>
            </w: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r>
      <w:tr w:rsidR="00686E78" w:rsidTr="00D346D2">
        <w:tc>
          <w:tcPr>
            <w:tcW w:w="423" w:type="dxa"/>
            <w:shd w:val="clear" w:color="auto" w:fill="BFBFBF" w:themeFill="background1" w:themeFillShade="BF"/>
          </w:tcPr>
          <w:p w:rsidR="00686E78" w:rsidRDefault="00686E78" w:rsidP="00D346D2">
            <w:pPr>
              <w:pStyle w:val="NoSpacing"/>
            </w:pPr>
            <w:r>
              <w:t>4</w:t>
            </w:r>
          </w:p>
        </w:tc>
        <w:tc>
          <w:tcPr>
            <w:tcW w:w="422" w:type="dxa"/>
            <w:shd w:val="clear" w:color="auto" w:fill="CCFF66"/>
          </w:tcPr>
          <w:p w:rsidR="00686E78" w:rsidRPr="00C928FC" w:rsidRDefault="00686E78" w:rsidP="00D346D2">
            <w:pPr>
              <w:pStyle w:val="NoSpacing"/>
              <w:rPr>
                <w:rFonts w:ascii="LCD Display Grid" w:hAnsi="LCD Display Grid"/>
                <w:b/>
              </w:rPr>
            </w:pPr>
          </w:p>
        </w:tc>
        <w:tc>
          <w:tcPr>
            <w:tcW w:w="422" w:type="dxa"/>
            <w:shd w:val="clear" w:color="auto" w:fill="CCFF66"/>
          </w:tcPr>
          <w:p w:rsidR="00686E78" w:rsidRPr="00C928FC" w:rsidRDefault="00686E78" w:rsidP="00D346D2">
            <w:pPr>
              <w:pStyle w:val="NoSpacing"/>
              <w:rPr>
                <w:rFonts w:ascii="LCD Display Grid" w:hAnsi="LCD Display Grid"/>
                <w:b/>
              </w:rPr>
            </w:pPr>
          </w:p>
        </w:tc>
        <w:tc>
          <w:tcPr>
            <w:tcW w:w="423" w:type="dxa"/>
            <w:shd w:val="clear" w:color="auto" w:fill="CCFF66"/>
          </w:tcPr>
          <w:p w:rsidR="00686E78" w:rsidRPr="00C928FC" w:rsidRDefault="00686E78" w:rsidP="00D346D2">
            <w:pPr>
              <w:pStyle w:val="NoSpacing"/>
              <w:rPr>
                <w:rFonts w:ascii="LCD Display Grid" w:hAnsi="LCD Display Grid"/>
                <w:b/>
              </w:rPr>
            </w:pPr>
          </w:p>
        </w:tc>
        <w:tc>
          <w:tcPr>
            <w:tcW w:w="423" w:type="dxa"/>
            <w:shd w:val="clear" w:color="auto" w:fill="CCFF66"/>
          </w:tcPr>
          <w:p w:rsidR="00686E78" w:rsidRPr="00C928FC" w:rsidRDefault="00686E78" w:rsidP="00D346D2">
            <w:pPr>
              <w:pStyle w:val="NoSpacing"/>
              <w:rPr>
                <w:rFonts w:ascii="LCD Display Grid" w:hAnsi="LCD Display Grid"/>
                <w:b/>
              </w:rPr>
            </w:pPr>
          </w:p>
        </w:tc>
        <w:tc>
          <w:tcPr>
            <w:tcW w:w="422" w:type="dxa"/>
            <w:shd w:val="clear" w:color="auto" w:fill="CCFF66"/>
          </w:tcPr>
          <w:p w:rsidR="00686E78" w:rsidRPr="00C928FC" w:rsidRDefault="00686E78" w:rsidP="00D346D2">
            <w:pPr>
              <w:pStyle w:val="NoSpacing"/>
              <w:rPr>
                <w:rFonts w:ascii="LCD Display Grid" w:hAnsi="LCD Display Grid"/>
                <w:b/>
              </w:rPr>
            </w:pPr>
          </w:p>
        </w:tc>
        <w:tc>
          <w:tcPr>
            <w:tcW w:w="422" w:type="dxa"/>
            <w:shd w:val="clear" w:color="auto" w:fill="CCFF66"/>
          </w:tcPr>
          <w:p w:rsidR="00686E78" w:rsidRPr="00C928FC" w:rsidRDefault="00686E78" w:rsidP="00D346D2">
            <w:pPr>
              <w:pStyle w:val="NoSpacing"/>
              <w:rPr>
                <w:rFonts w:ascii="LCD Display Grid" w:hAnsi="LCD Display Grid"/>
                <w:b/>
              </w:rPr>
            </w:pPr>
          </w:p>
        </w:tc>
        <w:tc>
          <w:tcPr>
            <w:tcW w:w="422" w:type="dxa"/>
            <w:shd w:val="clear" w:color="auto" w:fill="CCFF66"/>
          </w:tcPr>
          <w:p w:rsidR="00686E78" w:rsidRPr="00C928FC" w:rsidRDefault="00686E78" w:rsidP="00D346D2">
            <w:pPr>
              <w:pStyle w:val="NoSpacing"/>
              <w:rPr>
                <w:rFonts w:ascii="LCD Display Grid" w:hAnsi="LCD Display Grid"/>
                <w:b/>
              </w:rPr>
            </w:pPr>
          </w:p>
        </w:tc>
        <w:tc>
          <w:tcPr>
            <w:tcW w:w="422" w:type="dxa"/>
            <w:shd w:val="clear" w:color="auto" w:fill="CCFF66"/>
          </w:tcPr>
          <w:p w:rsidR="00686E78" w:rsidRPr="00C928FC" w:rsidRDefault="00686E78" w:rsidP="00D346D2">
            <w:pPr>
              <w:pStyle w:val="NoSpacing"/>
              <w:rPr>
                <w:rFonts w:ascii="LCD Display Grid" w:hAnsi="LCD Display Grid"/>
                <w:b/>
              </w:rPr>
            </w:pPr>
          </w:p>
        </w:tc>
        <w:tc>
          <w:tcPr>
            <w:tcW w:w="422" w:type="dxa"/>
            <w:shd w:val="clear" w:color="auto" w:fill="CCFF66"/>
          </w:tcPr>
          <w:p w:rsidR="00686E78" w:rsidRPr="00C928FC" w:rsidRDefault="00686E78" w:rsidP="00D346D2">
            <w:pPr>
              <w:pStyle w:val="NoSpacing"/>
              <w:rPr>
                <w:rFonts w:ascii="LCD Display Grid" w:hAnsi="LCD Display Grid"/>
                <w:b/>
              </w:rPr>
            </w:pPr>
          </w:p>
        </w:tc>
        <w:tc>
          <w:tcPr>
            <w:tcW w:w="421"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r>
    </w:tbl>
    <w:p w:rsidR="00686E78" w:rsidRDefault="00686E78" w:rsidP="00686E78"/>
    <w:tbl>
      <w:tblPr>
        <w:tblStyle w:val="TableGrid"/>
        <w:tblW w:w="0" w:type="auto"/>
        <w:tblLook w:val="04A0" w:firstRow="1" w:lastRow="0" w:firstColumn="1" w:lastColumn="0" w:noHBand="0" w:noVBand="1"/>
      </w:tblPr>
      <w:tblGrid>
        <w:gridCol w:w="1413"/>
        <w:gridCol w:w="7654"/>
      </w:tblGrid>
      <w:tr w:rsidR="00686E78" w:rsidTr="00D346D2">
        <w:tc>
          <w:tcPr>
            <w:tcW w:w="1413" w:type="dxa"/>
          </w:tcPr>
          <w:p w:rsidR="00686E78" w:rsidRDefault="00686E78" w:rsidP="00D346D2">
            <w:pPr>
              <w:pStyle w:val="NoSpacing"/>
              <w:rPr>
                <w:rFonts w:cstheme="minorHAnsi"/>
                <w:lang w:val="en-GB"/>
              </w:rPr>
            </w:pPr>
            <w:r>
              <w:rPr>
                <w:rFonts w:cstheme="minorHAnsi"/>
                <w:lang w:val="en-GB"/>
              </w:rPr>
              <w:t>others</w:t>
            </w:r>
          </w:p>
        </w:tc>
        <w:tc>
          <w:tcPr>
            <w:tcW w:w="7654" w:type="dxa"/>
          </w:tcPr>
          <w:p w:rsidR="00686E78" w:rsidRDefault="00686E78" w:rsidP="00D346D2">
            <w:pPr>
              <w:pStyle w:val="NoSpacing"/>
              <w:rPr>
                <w:lang w:val="en-GB"/>
              </w:rPr>
            </w:pPr>
            <w:r>
              <w:rPr>
                <w:lang w:val="en-GB"/>
              </w:rPr>
              <w:t>No function</w:t>
            </w:r>
          </w:p>
        </w:tc>
      </w:tr>
    </w:tbl>
    <w:p w:rsidR="00686E78" w:rsidRDefault="00686E78" w:rsidP="00686E78"/>
    <w:p w:rsidR="00686E78" w:rsidRDefault="00686E78" w:rsidP="00686E78">
      <w:r>
        <w:t>No action required. The screen will be left after three seconds and the operator main menu will appear again.</w:t>
      </w:r>
    </w:p>
    <w:p w:rsidR="00686E78" w:rsidRPr="00686E78" w:rsidRDefault="00686E78" w:rsidP="00686E78">
      <w:pPr>
        <w:pStyle w:val="Heading5"/>
        <w:numPr>
          <w:ilvl w:val="0"/>
          <w:numId w:val="0"/>
        </w:numPr>
        <w:rPr>
          <w:b/>
          <w:sz w:val="28"/>
        </w:rPr>
      </w:pPr>
    </w:p>
    <w:p w:rsidR="00686E78" w:rsidRPr="00686E78" w:rsidRDefault="00686E78" w:rsidP="00686E78">
      <w:pPr>
        <w:pStyle w:val="Heading5"/>
        <w:rPr>
          <w:b/>
          <w:sz w:val="28"/>
        </w:rPr>
      </w:pPr>
      <w:r>
        <w:t>New Pin failed</w:t>
      </w:r>
    </w:p>
    <w:tbl>
      <w:tblPr>
        <w:tblStyle w:val="TableGrid"/>
        <w:tblW w:w="0" w:type="auto"/>
        <w:tblLook w:val="04A0" w:firstRow="1" w:lastRow="0" w:firstColumn="1" w:lastColumn="0" w:noHBand="0" w:noVBand="1"/>
      </w:tblPr>
      <w:tblGrid>
        <w:gridCol w:w="423"/>
        <w:gridCol w:w="422"/>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686E78" w:rsidTr="00D346D2">
        <w:tc>
          <w:tcPr>
            <w:tcW w:w="423" w:type="dxa"/>
            <w:shd w:val="clear" w:color="auto" w:fill="BFBFBF" w:themeFill="background1" w:themeFillShade="BF"/>
          </w:tcPr>
          <w:p w:rsidR="00686E78" w:rsidRDefault="00686E78" w:rsidP="00D346D2">
            <w:pPr>
              <w:pStyle w:val="NoSpacing"/>
            </w:pPr>
            <w:r>
              <w:t>/</w:t>
            </w:r>
          </w:p>
        </w:tc>
        <w:tc>
          <w:tcPr>
            <w:tcW w:w="422" w:type="dxa"/>
            <w:shd w:val="clear" w:color="auto" w:fill="BFBFBF" w:themeFill="background1" w:themeFillShade="BF"/>
          </w:tcPr>
          <w:p w:rsidR="00686E78" w:rsidRDefault="00686E78" w:rsidP="00D346D2">
            <w:pPr>
              <w:pStyle w:val="NoSpacing"/>
            </w:pPr>
          </w:p>
        </w:tc>
        <w:tc>
          <w:tcPr>
            <w:tcW w:w="422" w:type="dxa"/>
            <w:shd w:val="clear" w:color="auto" w:fill="BFBFBF" w:themeFill="background1" w:themeFillShade="BF"/>
          </w:tcPr>
          <w:p w:rsidR="00686E78" w:rsidRDefault="00686E78" w:rsidP="00D346D2">
            <w:pPr>
              <w:pStyle w:val="NoSpacing"/>
            </w:pPr>
            <w:r>
              <w:t>1</w:t>
            </w:r>
          </w:p>
        </w:tc>
        <w:tc>
          <w:tcPr>
            <w:tcW w:w="423" w:type="dxa"/>
            <w:shd w:val="clear" w:color="auto" w:fill="BFBFBF" w:themeFill="background1" w:themeFillShade="BF"/>
          </w:tcPr>
          <w:p w:rsidR="00686E78" w:rsidRDefault="00686E78" w:rsidP="00D346D2">
            <w:pPr>
              <w:pStyle w:val="NoSpacing"/>
            </w:pPr>
            <w:r>
              <w:t>2</w:t>
            </w:r>
          </w:p>
        </w:tc>
        <w:tc>
          <w:tcPr>
            <w:tcW w:w="423" w:type="dxa"/>
            <w:shd w:val="clear" w:color="auto" w:fill="BFBFBF" w:themeFill="background1" w:themeFillShade="BF"/>
          </w:tcPr>
          <w:p w:rsidR="00686E78" w:rsidRDefault="00686E78" w:rsidP="00D346D2">
            <w:pPr>
              <w:pStyle w:val="NoSpacing"/>
            </w:pPr>
            <w:r>
              <w:t>3</w:t>
            </w:r>
          </w:p>
        </w:tc>
        <w:tc>
          <w:tcPr>
            <w:tcW w:w="422" w:type="dxa"/>
            <w:shd w:val="clear" w:color="auto" w:fill="BFBFBF" w:themeFill="background1" w:themeFillShade="BF"/>
          </w:tcPr>
          <w:p w:rsidR="00686E78" w:rsidRDefault="00686E78" w:rsidP="00D346D2">
            <w:pPr>
              <w:pStyle w:val="NoSpacing"/>
            </w:pPr>
            <w:r>
              <w:t>4</w:t>
            </w:r>
          </w:p>
        </w:tc>
        <w:tc>
          <w:tcPr>
            <w:tcW w:w="422" w:type="dxa"/>
            <w:shd w:val="clear" w:color="auto" w:fill="BFBFBF" w:themeFill="background1" w:themeFillShade="BF"/>
          </w:tcPr>
          <w:p w:rsidR="00686E78" w:rsidRDefault="00686E78" w:rsidP="00D346D2">
            <w:pPr>
              <w:pStyle w:val="NoSpacing"/>
            </w:pPr>
            <w:r>
              <w:t>5</w:t>
            </w:r>
          </w:p>
        </w:tc>
        <w:tc>
          <w:tcPr>
            <w:tcW w:w="422" w:type="dxa"/>
            <w:shd w:val="clear" w:color="auto" w:fill="BFBFBF" w:themeFill="background1" w:themeFillShade="BF"/>
          </w:tcPr>
          <w:p w:rsidR="00686E78" w:rsidRDefault="00686E78" w:rsidP="00D346D2">
            <w:pPr>
              <w:pStyle w:val="NoSpacing"/>
            </w:pPr>
            <w:r>
              <w:t>6</w:t>
            </w:r>
          </w:p>
        </w:tc>
        <w:tc>
          <w:tcPr>
            <w:tcW w:w="422" w:type="dxa"/>
            <w:shd w:val="clear" w:color="auto" w:fill="BFBFBF" w:themeFill="background1" w:themeFillShade="BF"/>
          </w:tcPr>
          <w:p w:rsidR="00686E78" w:rsidRDefault="00686E78" w:rsidP="00D346D2">
            <w:pPr>
              <w:pStyle w:val="NoSpacing"/>
            </w:pPr>
            <w:r>
              <w:t>7</w:t>
            </w:r>
          </w:p>
        </w:tc>
        <w:tc>
          <w:tcPr>
            <w:tcW w:w="422" w:type="dxa"/>
            <w:shd w:val="clear" w:color="auto" w:fill="BFBFBF" w:themeFill="background1" w:themeFillShade="BF"/>
          </w:tcPr>
          <w:p w:rsidR="00686E78" w:rsidRDefault="00686E78" w:rsidP="00D346D2">
            <w:pPr>
              <w:pStyle w:val="NoSpacing"/>
            </w:pPr>
            <w:r>
              <w:t>8</w:t>
            </w:r>
          </w:p>
        </w:tc>
        <w:tc>
          <w:tcPr>
            <w:tcW w:w="421" w:type="dxa"/>
            <w:shd w:val="clear" w:color="auto" w:fill="BFBFBF" w:themeFill="background1" w:themeFillShade="BF"/>
          </w:tcPr>
          <w:p w:rsidR="00686E78" w:rsidRDefault="00686E78" w:rsidP="00D346D2">
            <w:pPr>
              <w:pStyle w:val="NoSpacing"/>
            </w:pPr>
            <w:r>
              <w:t>9</w:t>
            </w:r>
          </w:p>
        </w:tc>
        <w:tc>
          <w:tcPr>
            <w:tcW w:w="440" w:type="dxa"/>
            <w:shd w:val="clear" w:color="auto" w:fill="BFBFBF" w:themeFill="background1" w:themeFillShade="BF"/>
          </w:tcPr>
          <w:p w:rsidR="00686E78" w:rsidRDefault="00686E78" w:rsidP="00D346D2">
            <w:pPr>
              <w:pStyle w:val="NoSpacing"/>
            </w:pPr>
            <w:r>
              <w:t>10</w:t>
            </w:r>
          </w:p>
        </w:tc>
        <w:tc>
          <w:tcPr>
            <w:tcW w:w="440" w:type="dxa"/>
            <w:shd w:val="clear" w:color="auto" w:fill="BFBFBF" w:themeFill="background1" w:themeFillShade="BF"/>
          </w:tcPr>
          <w:p w:rsidR="00686E78" w:rsidRDefault="00686E78" w:rsidP="00D346D2">
            <w:pPr>
              <w:pStyle w:val="NoSpacing"/>
            </w:pPr>
            <w:r>
              <w:t>11</w:t>
            </w:r>
          </w:p>
        </w:tc>
        <w:tc>
          <w:tcPr>
            <w:tcW w:w="440" w:type="dxa"/>
            <w:shd w:val="clear" w:color="auto" w:fill="BFBFBF" w:themeFill="background1" w:themeFillShade="BF"/>
          </w:tcPr>
          <w:p w:rsidR="00686E78" w:rsidRDefault="00686E78" w:rsidP="00D346D2">
            <w:pPr>
              <w:pStyle w:val="NoSpacing"/>
            </w:pPr>
            <w:r>
              <w:t>12</w:t>
            </w:r>
          </w:p>
        </w:tc>
        <w:tc>
          <w:tcPr>
            <w:tcW w:w="440" w:type="dxa"/>
            <w:shd w:val="clear" w:color="auto" w:fill="BFBFBF" w:themeFill="background1" w:themeFillShade="BF"/>
          </w:tcPr>
          <w:p w:rsidR="00686E78" w:rsidRDefault="00686E78" w:rsidP="00D346D2">
            <w:pPr>
              <w:pStyle w:val="NoSpacing"/>
            </w:pPr>
            <w:r>
              <w:t>13</w:t>
            </w:r>
          </w:p>
        </w:tc>
        <w:tc>
          <w:tcPr>
            <w:tcW w:w="440" w:type="dxa"/>
            <w:shd w:val="clear" w:color="auto" w:fill="BFBFBF" w:themeFill="background1" w:themeFillShade="BF"/>
          </w:tcPr>
          <w:p w:rsidR="00686E78" w:rsidRDefault="00686E78" w:rsidP="00D346D2">
            <w:pPr>
              <w:pStyle w:val="NoSpacing"/>
            </w:pPr>
            <w:r>
              <w:t>14</w:t>
            </w:r>
          </w:p>
        </w:tc>
        <w:tc>
          <w:tcPr>
            <w:tcW w:w="440" w:type="dxa"/>
            <w:shd w:val="clear" w:color="auto" w:fill="BFBFBF" w:themeFill="background1" w:themeFillShade="BF"/>
          </w:tcPr>
          <w:p w:rsidR="00686E78" w:rsidRDefault="00686E78" w:rsidP="00D346D2">
            <w:pPr>
              <w:pStyle w:val="NoSpacing"/>
            </w:pPr>
            <w:r>
              <w:t>15</w:t>
            </w:r>
          </w:p>
        </w:tc>
        <w:tc>
          <w:tcPr>
            <w:tcW w:w="440" w:type="dxa"/>
            <w:shd w:val="clear" w:color="auto" w:fill="BFBFBF" w:themeFill="background1" w:themeFillShade="BF"/>
          </w:tcPr>
          <w:p w:rsidR="00686E78" w:rsidRDefault="00686E78" w:rsidP="00D346D2">
            <w:pPr>
              <w:pStyle w:val="NoSpacing"/>
            </w:pPr>
            <w:r>
              <w:t>16</w:t>
            </w:r>
          </w:p>
        </w:tc>
        <w:tc>
          <w:tcPr>
            <w:tcW w:w="440" w:type="dxa"/>
            <w:shd w:val="clear" w:color="auto" w:fill="BFBFBF" w:themeFill="background1" w:themeFillShade="BF"/>
          </w:tcPr>
          <w:p w:rsidR="00686E78" w:rsidRDefault="00686E78" w:rsidP="00D346D2">
            <w:pPr>
              <w:pStyle w:val="NoSpacing"/>
            </w:pPr>
            <w:r>
              <w:t>17</w:t>
            </w:r>
          </w:p>
        </w:tc>
        <w:tc>
          <w:tcPr>
            <w:tcW w:w="440" w:type="dxa"/>
            <w:shd w:val="clear" w:color="auto" w:fill="BFBFBF" w:themeFill="background1" w:themeFillShade="BF"/>
          </w:tcPr>
          <w:p w:rsidR="00686E78" w:rsidRDefault="00686E78" w:rsidP="00D346D2">
            <w:pPr>
              <w:pStyle w:val="NoSpacing"/>
            </w:pPr>
            <w:r>
              <w:t>18</w:t>
            </w:r>
          </w:p>
        </w:tc>
        <w:tc>
          <w:tcPr>
            <w:tcW w:w="440" w:type="dxa"/>
            <w:shd w:val="clear" w:color="auto" w:fill="BFBFBF" w:themeFill="background1" w:themeFillShade="BF"/>
          </w:tcPr>
          <w:p w:rsidR="00686E78" w:rsidRDefault="00686E78" w:rsidP="00D346D2">
            <w:pPr>
              <w:pStyle w:val="NoSpacing"/>
            </w:pPr>
            <w:r>
              <w:t>19</w:t>
            </w:r>
          </w:p>
        </w:tc>
        <w:tc>
          <w:tcPr>
            <w:tcW w:w="440" w:type="dxa"/>
            <w:shd w:val="clear" w:color="auto" w:fill="BFBFBF" w:themeFill="background1" w:themeFillShade="BF"/>
          </w:tcPr>
          <w:p w:rsidR="00686E78" w:rsidRDefault="00686E78" w:rsidP="00D346D2">
            <w:pPr>
              <w:pStyle w:val="NoSpacing"/>
            </w:pPr>
            <w:r>
              <w:t>20</w:t>
            </w:r>
          </w:p>
        </w:tc>
      </w:tr>
      <w:tr w:rsidR="00686E78" w:rsidTr="00D346D2">
        <w:tc>
          <w:tcPr>
            <w:tcW w:w="423" w:type="dxa"/>
            <w:shd w:val="clear" w:color="auto" w:fill="BFBFBF" w:themeFill="background1" w:themeFillShade="BF"/>
          </w:tcPr>
          <w:p w:rsidR="00686E78" w:rsidRDefault="00686E78" w:rsidP="00D346D2">
            <w:pPr>
              <w:pStyle w:val="NoSpacing"/>
            </w:pPr>
            <w:r>
              <w:t>1</w:t>
            </w:r>
          </w:p>
        </w:tc>
        <w:tc>
          <w:tcPr>
            <w:tcW w:w="422" w:type="dxa"/>
            <w:shd w:val="clear" w:color="auto" w:fill="CCFF66"/>
          </w:tcPr>
          <w:p w:rsidR="00686E78" w:rsidRDefault="00686E78" w:rsidP="00D346D2">
            <w:pPr>
              <w:pStyle w:val="NoSpacing"/>
              <w:rPr>
                <w:rFonts w:ascii="LCD Display Grid" w:hAnsi="LCD Display Grid"/>
                <w:b/>
              </w:rPr>
            </w:pPr>
            <w:r>
              <w:rPr>
                <w:rFonts w:ascii="LCD Display Grid" w:hAnsi="LCD Display Grid"/>
                <w:b/>
              </w:rPr>
              <w:t>C</w:t>
            </w:r>
          </w:p>
        </w:tc>
        <w:tc>
          <w:tcPr>
            <w:tcW w:w="422"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h</w:t>
            </w:r>
          </w:p>
        </w:tc>
        <w:tc>
          <w:tcPr>
            <w:tcW w:w="423"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a</w:t>
            </w:r>
          </w:p>
        </w:tc>
        <w:tc>
          <w:tcPr>
            <w:tcW w:w="423"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n</w:t>
            </w:r>
          </w:p>
        </w:tc>
        <w:tc>
          <w:tcPr>
            <w:tcW w:w="422"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g</w:t>
            </w:r>
          </w:p>
        </w:tc>
        <w:tc>
          <w:tcPr>
            <w:tcW w:w="422"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e</w:t>
            </w:r>
          </w:p>
        </w:tc>
        <w:tc>
          <w:tcPr>
            <w:tcW w:w="422" w:type="dxa"/>
            <w:shd w:val="clear" w:color="auto" w:fill="CCFF66"/>
          </w:tcPr>
          <w:p w:rsidR="00686E78" w:rsidRPr="00C928FC" w:rsidRDefault="00686E78" w:rsidP="00D346D2">
            <w:pPr>
              <w:pStyle w:val="NoSpacing"/>
              <w:rPr>
                <w:rFonts w:ascii="LCD Display Grid" w:hAnsi="LCD Display Grid"/>
                <w:b/>
              </w:rPr>
            </w:pPr>
          </w:p>
        </w:tc>
        <w:tc>
          <w:tcPr>
            <w:tcW w:w="422"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P</w:t>
            </w:r>
          </w:p>
        </w:tc>
        <w:tc>
          <w:tcPr>
            <w:tcW w:w="422"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I</w:t>
            </w:r>
          </w:p>
        </w:tc>
        <w:tc>
          <w:tcPr>
            <w:tcW w:w="421"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N</w:t>
            </w: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r>
      <w:tr w:rsidR="00686E78" w:rsidTr="00D346D2">
        <w:tc>
          <w:tcPr>
            <w:tcW w:w="423" w:type="dxa"/>
            <w:shd w:val="clear" w:color="auto" w:fill="BFBFBF" w:themeFill="background1" w:themeFillShade="BF"/>
          </w:tcPr>
          <w:p w:rsidR="00686E78" w:rsidRDefault="00686E78" w:rsidP="00D346D2">
            <w:pPr>
              <w:pStyle w:val="NoSpacing"/>
            </w:pPr>
            <w:r>
              <w:t>2</w:t>
            </w:r>
          </w:p>
        </w:tc>
        <w:tc>
          <w:tcPr>
            <w:tcW w:w="422" w:type="dxa"/>
            <w:shd w:val="clear" w:color="auto" w:fill="CCFF66"/>
          </w:tcPr>
          <w:p w:rsidR="00686E78" w:rsidRDefault="00686E78" w:rsidP="00D346D2">
            <w:pPr>
              <w:pStyle w:val="NoSpacing"/>
              <w:rPr>
                <w:rFonts w:ascii="LCD Display Grid" w:hAnsi="LCD Display Grid"/>
                <w:b/>
              </w:rPr>
            </w:pPr>
          </w:p>
        </w:tc>
        <w:tc>
          <w:tcPr>
            <w:tcW w:w="422" w:type="dxa"/>
            <w:shd w:val="clear" w:color="auto" w:fill="CCFF66"/>
          </w:tcPr>
          <w:p w:rsidR="00686E78" w:rsidRPr="00C928FC" w:rsidRDefault="00686E78" w:rsidP="00D346D2">
            <w:pPr>
              <w:pStyle w:val="NoSpacing"/>
              <w:rPr>
                <w:rFonts w:ascii="LCD Display Grid" w:hAnsi="LCD Display Grid"/>
                <w:b/>
              </w:rPr>
            </w:pPr>
          </w:p>
        </w:tc>
        <w:tc>
          <w:tcPr>
            <w:tcW w:w="423" w:type="dxa"/>
            <w:shd w:val="clear" w:color="auto" w:fill="CCFF66"/>
          </w:tcPr>
          <w:p w:rsidR="00686E78" w:rsidRPr="00C928FC" w:rsidRDefault="00686E78" w:rsidP="00D346D2">
            <w:pPr>
              <w:pStyle w:val="NoSpacing"/>
              <w:rPr>
                <w:rFonts w:ascii="LCD Display Grid" w:hAnsi="LCD Display Grid"/>
                <w:b/>
              </w:rPr>
            </w:pPr>
          </w:p>
        </w:tc>
        <w:tc>
          <w:tcPr>
            <w:tcW w:w="423" w:type="dxa"/>
            <w:shd w:val="clear" w:color="auto" w:fill="CCFF66"/>
          </w:tcPr>
          <w:p w:rsidR="00686E78" w:rsidRPr="00C928FC" w:rsidRDefault="00686E78" w:rsidP="00D346D2">
            <w:pPr>
              <w:pStyle w:val="NoSpacing"/>
              <w:rPr>
                <w:rFonts w:ascii="LCD Display Grid" w:hAnsi="LCD Display Grid"/>
                <w:b/>
              </w:rPr>
            </w:pPr>
          </w:p>
        </w:tc>
        <w:tc>
          <w:tcPr>
            <w:tcW w:w="422" w:type="dxa"/>
            <w:shd w:val="clear" w:color="auto" w:fill="CCFF66"/>
          </w:tcPr>
          <w:p w:rsidR="00686E78" w:rsidRPr="00C928FC" w:rsidRDefault="00686E78" w:rsidP="00D346D2">
            <w:pPr>
              <w:pStyle w:val="NoSpacing"/>
              <w:rPr>
                <w:rFonts w:ascii="LCD Display Grid" w:hAnsi="LCD Display Grid"/>
                <w:b/>
              </w:rPr>
            </w:pPr>
          </w:p>
        </w:tc>
        <w:tc>
          <w:tcPr>
            <w:tcW w:w="422" w:type="dxa"/>
            <w:shd w:val="clear" w:color="auto" w:fill="CCFF66"/>
          </w:tcPr>
          <w:p w:rsidR="00686E78" w:rsidRPr="00C928FC" w:rsidRDefault="00686E78" w:rsidP="00D346D2">
            <w:pPr>
              <w:pStyle w:val="NoSpacing"/>
              <w:rPr>
                <w:rFonts w:ascii="LCD Display Grid" w:hAnsi="LCD Display Grid"/>
                <w:b/>
              </w:rPr>
            </w:pPr>
          </w:p>
        </w:tc>
        <w:tc>
          <w:tcPr>
            <w:tcW w:w="422" w:type="dxa"/>
            <w:shd w:val="clear" w:color="auto" w:fill="CCFF66"/>
          </w:tcPr>
          <w:p w:rsidR="00686E78" w:rsidRPr="00C928FC" w:rsidRDefault="00686E78" w:rsidP="00D346D2">
            <w:pPr>
              <w:pStyle w:val="NoSpacing"/>
              <w:rPr>
                <w:rFonts w:ascii="LCD Display Grid" w:hAnsi="LCD Display Grid"/>
                <w:b/>
              </w:rPr>
            </w:pPr>
          </w:p>
        </w:tc>
        <w:tc>
          <w:tcPr>
            <w:tcW w:w="422" w:type="dxa"/>
            <w:shd w:val="clear" w:color="auto" w:fill="CCFF66"/>
          </w:tcPr>
          <w:p w:rsidR="00686E78" w:rsidRPr="00C928FC" w:rsidRDefault="00686E78" w:rsidP="00D346D2">
            <w:pPr>
              <w:pStyle w:val="NoSpacing"/>
              <w:rPr>
                <w:rFonts w:ascii="LCD Display Grid" w:hAnsi="LCD Display Grid"/>
                <w:b/>
              </w:rPr>
            </w:pPr>
          </w:p>
        </w:tc>
        <w:tc>
          <w:tcPr>
            <w:tcW w:w="422" w:type="dxa"/>
            <w:shd w:val="clear" w:color="auto" w:fill="CCFF66"/>
          </w:tcPr>
          <w:p w:rsidR="00686E78" w:rsidRPr="00C928FC" w:rsidRDefault="00686E78" w:rsidP="00D346D2">
            <w:pPr>
              <w:pStyle w:val="NoSpacing"/>
              <w:rPr>
                <w:rFonts w:ascii="LCD Display Grid" w:hAnsi="LCD Display Grid"/>
                <w:b/>
              </w:rPr>
            </w:pPr>
          </w:p>
        </w:tc>
        <w:tc>
          <w:tcPr>
            <w:tcW w:w="421"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r>
      <w:tr w:rsidR="00686E78" w:rsidTr="00D346D2">
        <w:tc>
          <w:tcPr>
            <w:tcW w:w="423" w:type="dxa"/>
            <w:shd w:val="clear" w:color="auto" w:fill="BFBFBF" w:themeFill="background1" w:themeFillShade="BF"/>
          </w:tcPr>
          <w:p w:rsidR="00686E78" w:rsidRDefault="00686E78" w:rsidP="00D346D2">
            <w:pPr>
              <w:pStyle w:val="NoSpacing"/>
            </w:pPr>
            <w:r>
              <w:t>3</w:t>
            </w:r>
          </w:p>
        </w:tc>
        <w:tc>
          <w:tcPr>
            <w:tcW w:w="422" w:type="dxa"/>
            <w:shd w:val="clear" w:color="auto" w:fill="CCFF66"/>
          </w:tcPr>
          <w:p w:rsidR="00686E78" w:rsidRPr="00C928FC" w:rsidRDefault="00686E78" w:rsidP="00D346D2">
            <w:pPr>
              <w:pStyle w:val="NoSpacing"/>
              <w:rPr>
                <w:rFonts w:ascii="LCD Display Grid" w:hAnsi="LCD Display Grid"/>
                <w:b/>
              </w:rPr>
            </w:pPr>
          </w:p>
        </w:tc>
        <w:tc>
          <w:tcPr>
            <w:tcW w:w="422" w:type="dxa"/>
            <w:shd w:val="clear" w:color="auto" w:fill="CCFF66"/>
          </w:tcPr>
          <w:p w:rsidR="00686E78" w:rsidRPr="00C928FC" w:rsidRDefault="00686E78" w:rsidP="00D346D2">
            <w:pPr>
              <w:pStyle w:val="NoSpacing"/>
              <w:rPr>
                <w:rFonts w:ascii="LCD Display Grid" w:hAnsi="LCD Display Grid"/>
                <w:b/>
              </w:rPr>
            </w:pPr>
          </w:p>
        </w:tc>
        <w:tc>
          <w:tcPr>
            <w:tcW w:w="423"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N</w:t>
            </w:r>
          </w:p>
        </w:tc>
        <w:tc>
          <w:tcPr>
            <w:tcW w:w="423"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e</w:t>
            </w:r>
          </w:p>
        </w:tc>
        <w:tc>
          <w:tcPr>
            <w:tcW w:w="422"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w</w:t>
            </w:r>
          </w:p>
        </w:tc>
        <w:tc>
          <w:tcPr>
            <w:tcW w:w="422" w:type="dxa"/>
            <w:shd w:val="clear" w:color="auto" w:fill="CCFF66"/>
          </w:tcPr>
          <w:p w:rsidR="00686E78" w:rsidRPr="00C928FC" w:rsidRDefault="00686E78" w:rsidP="00D346D2">
            <w:pPr>
              <w:pStyle w:val="NoSpacing"/>
              <w:rPr>
                <w:rFonts w:ascii="LCD Display Grid" w:hAnsi="LCD Display Grid"/>
                <w:b/>
              </w:rPr>
            </w:pPr>
          </w:p>
        </w:tc>
        <w:tc>
          <w:tcPr>
            <w:tcW w:w="422"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P</w:t>
            </w:r>
          </w:p>
        </w:tc>
        <w:tc>
          <w:tcPr>
            <w:tcW w:w="422"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I</w:t>
            </w:r>
          </w:p>
        </w:tc>
        <w:tc>
          <w:tcPr>
            <w:tcW w:w="422"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N</w:t>
            </w:r>
          </w:p>
        </w:tc>
        <w:tc>
          <w:tcPr>
            <w:tcW w:w="421"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d</w:t>
            </w:r>
          </w:p>
        </w:tc>
        <w:tc>
          <w:tcPr>
            <w:tcW w:w="440"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e</w:t>
            </w:r>
          </w:p>
        </w:tc>
        <w:tc>
          <w:tcPr>
            <w:tcW w:w="440"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n</w:t>
            </w:r>
          </w:p>
        </w:tc>
        <w:tc>
          <w:tcPr>
            <w:tcW w:w="440"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i</w:t>
            </w:r>
          </w:p>
        </w:tc>
        <w:tc>
          <w:tcPr>
            <w:tcW w:w="440"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e</w:t>
            </w:r>
          </w:p>
        </w:tc>
        <w:tc>
          <w:tcPr>
            <w:tcW w:w="440"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d</w:t>
            </w: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r>
      <w:tr w:rsidR="00686E78" w:rsidTr="00D346D2">
        <w:tc>
          <w:tcPr>
            <w:tcW w:w="423" w:type="dxa"/>
            <w:shd w:val="clear" w:color="auto" w:fill="BFBFBF" w:themeFill="background1" w:themeFillShade="BF"/>
          </w:tcPr>
          <w:p w:rsidR="00686E78" w:rsidRDefault="00686E78" w:rsidP="00D346D2">
            <w:pPr>
              <w:pStyle w:val="NoSpacing"/>
            </w:pPr>
            <w:r>
              <w:t>4</w:t>
            </w:r>
          </w:p>
        </w:tc>
        <w:tc>
          <w:tcPr>
            <w:tcW w:w="422" w:type="dxa"/>
            <w:shd w:val="clear" w:color="auto" w:fill="CCFF66"/>
          </w:tcPr>
          <w:p w:rsidR="00686E78" w:rsidRPr="00C928FC" w:rsidRDefault="00686E78" w:rsidP="00D346D2">
            <w:pPr>
              <w:pStyle w:val="NoSpacing"/>
              <w:rPr>
                <w:rFonts w:ascii="LCD Display Grid" w:hAnsi="LCD Display Grid"/>
                <w:b/>
              </w:rPr>
            </w:pPr>
          </w:p>
        </w:tc>
        <w:tc>
          <w:tcPr>
            <w:tcW w:w="422" w:type="dxa"/>
            <w:shd w:val="clear" w:color="auto" w:fill="CCFF66"/>
          </w:tcPr>
          <w:p w:rsidR="00686E78" w:rsidRPr="00C928FC" w:rsidRDefault="00686E78" w:rsidP="00D346D2">
            <w:pPr>
              <w:pStyle w:val="NoSpacing"/>
              <w:rPr>
                <w:rFonts w:ascii="LCD Display Grid" w:hAnsi="LCD Display Grid"/>
                <w:b/>
              </w:rPr>
            </w:pPr>
          </w:p>
        </w:tc>
        <w:tc>
          <w:tcPr>
            <w:tcW w:w="423" w:type="dxa"/>
            <w:shd w:val="clear" w:color="auto" w:fill="CCFF66"/>
          </w:tcPr>
          <w:p w:rsidR="00686E78" w:rsidRPr="00C928FC" w:rsidRDefault="00686E78" w:rsidP="00D346D2">
            <w:pPr>
              <w:pStyle w:val="NoSpacing"/>
              <w:rPr>
                <w:rFonts w:ascii="LCD Display Grid" w:hAnsi="LCD Display Grid"/>
                <w:b/>
              </w:rPr>
            </w:pPr>
          </w:p>
        </w:tc>
        <w:tc>
          <w:tcPr>
            <w:tcW w:w="423" w:type="dxa"/>
            <w:shd w:val="clear" w:color="auto" w:fill="CCFF66"/>
          </w:tcPr>
          <w:p w:rsidR="00686E78" w:rsidRPr="00C928FC" w:rsidRDefault="00686E78" w:rsidP="00D346D2">
            <w:pPr>
              <w:pStyle w:val="NoSpacing"/>
              <w:rPr>
                <w:rFonts w:ascii="LCD Display Grid" w:hAnsi="LCD Display Grid"/>
                <w:b/>
              </w:rPr>
            </w:pPr>
          </w:p>
        </w:tc>
        <w:tc>
          <w:tcPr>
            <w:tcW w:w="422" w:type="dxa"/>
            <w:shd w:val="clear" w:color="auto" w:fill="CCFF66"/>
          </w:tcPr>
          <w:p w:rsidR="00686E78" w:rsidRPr="00C928FC" w:rsidRDefault="00686E78" w:rsidP="00D346D2">
            <w:pPr>
              <w:pStyle w:val="NoSpacing"/>
              <w:rPr>
                <w:rFonts w:ascii="LCD Display Grid" w:hAnsi="LCD Display Grid"/>
                <w:b/>
              </w:rPr>
            </w:pPr>
          </w:p>
        </w:tc>
        <w:tc>
          <w:tcPr>
            <w:tcW w:w="422" w:type="dxa"/>
            <w:shd w:val="clear" w:color="auto" w:fill="CCFF66"/>
          </w:tcPr>
          <w:p w:rsidR="00686E78" w:rsidRPr="00C928FC" w:rsidRDefault="00686E78" w:rsidP="00D346D2">
            <w:pPr>
              <w:pStyle w:val="NoSpacing"/>
              <w:rPr>
                <w:rFonts w:ascii="LCD Display Grid" w:hAnsi="LCD Display Grid"/>
                <w:b/>
              </w:rPr>
            </w:pPr>
          </w:p>
        </w:tc>
        <w:tc>
          <w:tcPr>
            <w:tcW w:w="422" w:type="dxa"/>
            <w:shd w:val="clear" w:color="auto" w:fill="CCFF66"/>
          </w:tcPr>
          <w:p w:rsidR="00686E78" w:rsidRPr="00C928FC" w:rsidRDefault="00686E78" w:rsidP="00D346D2">
            <w:pPr>
              <w:pStyle w:val="NoSpacing"/>
              <w:rPr>
                <w:rFonts w:ascii="LCD Display Grid" w:hAnsi="LCD Display Grid"/>
                <w:b/>
              </w:rPr>
            </w:pPr>
          </w:p>
        </w:tc>
        <w:tc>
          <w:tcPr>
            <w:tcW w:w="422" w:type="dxa"/>
            <w:shd w:val="clear" w:color="auto" w:fill="CCFF66"/>
          </w:tcPr>
          <w:p w:rsidR="00686E78" w:rsidRPr="00C928FC" w:rsidRDefault="00686E78" w:rsidP="00D346D2">
            <w:pPr>
              <w:pStyle w:val="NoSpacing"/>
              <w:rPr>
                <w:rFonts w:ascii="LCD Display Grid" w:hAnsi="LCD Display Grid"/>
                <w:b/>
              </w:rPr>
            </w:pPr>
          </w:p>
        </w:tc>
        <w:tc>
          <w:tcPr>
            <w:tcW w:w="422" w:type="dxa"/>
            <w:shd w:val="clear" w:color="auto" w:fill="CCFF66"/>
          </w:tcPr>
          <w:p w:rsidR="00686E78" w:rsidRPr="00C928FC" w:rsidRDefault="00686E78" w:rsidP="00D346D2">
            <w:pPr>
              <w:pStyle w:val="NoSpacing"/>
              <w:rPr>
                <w:rFonts w:ascii="LCD Display Grid" w:hAnsi="LCD Display Grid"/>
                <w:b/>
              </w:rPr>
            </w:pPr>
          </w:p>
        </w:tc>
        <w:tc>
          <w:tcPr>
            <w:tcW w:w="421"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r>
    </w:tbl>
    <w:p w:rsidR="00686E78" w:rsidRDefault="00686E78" w:rsidP="00686E78"/>
    <w:tbl>
      <w:tblPr>
        <w:tblStyle w:val="TableGrid"/>
        <w:tblW w:w="0" w:type="auto"/>
        <w:tblLook w:val="04A0" w:firstRow="1" w:lastRow="0" w:firstColumn="1" w:lastColumn="0" w:noHBand="0" w:noVBand="1"/>
      </w:tblPr>
      <w:tblGrid>
        <w:gridCol w:w="1413"/>
        <w:gridCol w:w="7654"/>
      </w:tblGrid>
      <w:tr w:rsidR="00686E78" w:rsidTr="00D346D2">
        <w:tc>
          <w:tcPr>
            <w:tcW w:w="1413" w:type="dxa"/>
          </w:tcPr>
          <w:p w:rsidR="00686E78" w:rsidRDefault="00686E78" w:rsidP="00686E78">
            <w:pPr>
              <w:pStyle w:val="NoSpacing"/>
              <w:rPr>
                <w:rFonts w:cstheme="minorHAnsi"/>
                <w:lang w:val="en-GB"/>
              </w:rPr>
            </w:pPr>
            <w:r>
              <w:rPr>
                <w:rFonts w:cstheme="minorHAnsi"/>
                <w:lang w:val="en-GB"/>
              </w:rPr>
              <w:t>ENT</w:t>
            </w:r>
          </w:p>
        </w:tc>
        <w:tc>
          <w:tcPr>
            <w:tcW w:w="7654" w:type="dxa"/>
          </w:tcPr>
          <w:p w:rsidR="00686E78" w:rsidRDefault="00686E78" w:rsidP="00686E78">
            <w:pPr>
              <w:pStyle w:val="NoSpacing"/>
              <w:rPr>
                <w:lang w:val="en-GB"/>
              </w:rPr>
            </w:pPr>
            <w:r>
              <w:rPr>
                <w:lang w:val="en-GB"/>
              </w:rPr>
              <w:t>Confirm that PIN has not been changed</w:t>
            </w:r>
          </w:p>
        </w:tc>
      </w:tr>
      <w:tr w:rsidR="00686E78" w:rsidTr="00D346D2">
        <w:tc>
          <w:tcPr>
            <w:tcW w:w="1413" w:type="dxa"/>
          </w:tcPr>
          <w:p w:rsidR="00686E78" w:rsidRDefault="00686E78" w:rsidP="00686E78">
            <w:pPr>
              <w:pStyle w:val="NoSpacing"/>
              <w:rPr>
                <w:rFonts w:cstheme="minorHAnsi"/>
                <w:lang w:val="en-GB"/>
              </w:rPr>
            </w:pPr>
            <w:r>
              <w:rPr>
                <w:rFonts w:cstheme="minorHAnsi"/>
                <w:lang w:val="en-GB"/>
              </w:rPr>
              <w:t>others</w:t>
            </w:r>
          </w:p>
        </w:tc>
        <w:tc>
          <w:tcPr>
            <w:tcW w:w="7654" w:type="dxa"/>
          </w:tcPr>
          <w:p w:rsidR="00686E78" w:rsidRDefault="00686E78" w:rsidP="00686E78">
            <w:pPr>
              <w:pStyle w:val="NoSpacing"/>
              <w:rPr>
                <w:lang w:val="en-GB"/>
              </w:rPr>
            </w:pPr>
            <w:r>
              <w:rPr>
                <w:lang w:val="en-GB"/>
              </w:rPr>
              <w:t>No function</w:t>
            </w:r>
          </w:p>
        </w:tc>
      </w:tr>
    </w:tbl>
    <w:p w:rsidR="00686E78" w:rsidRDefault="00686E78" w:rsidP="00686E78"/>
    <w:p w:rsidR="00686E78" w:rsidRDefault="00686E78" w:rsidP="00686E78">
      <w:r>
        <w:t xml:space="preserve">The screen will only be left when ENT is pressed. This way the user </w:t>
      </w:r>
      <w:r w:rsidR="00907CCB">
        <w:t>must</w:t>
      </w:r>
      <w:r>
        <w:t xml:space="preserve"> confirm knowledge that the PIN has not been changed. Afterwards, the operator main menu will appear again.</w:t>
      </w:r>
    </w:p>
    <w:p w:rsidR="00693936" w:rsidRDefault="00693936">
      <w:pPr>
        <w:jc w:val="left"/>
      </w:pPr>
      <w:r>
        <w:br w:type="page"/>
      </w:r>
    </w:p>
    <w:p w:rsidR="00693936" w:rsidRDefault="00693936" w:rsidP="00693936">
      <w:pPr>
        <w:pStyle w:val="Heading4"/>
      </w:pPr>
      <w:r>
        <w:lastRenderedPageBreak/>
        <w:t>I/O control menu</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693936" w:rsidTr="00BC2A30">
        <w:tc>
          <w:tcPr>
            <w:tcW w:w="423" w:type="dxa"/>
            <w:shd w:val="clear" w:color="auto" w:fill="BFBFBF" w:themeFill="background1" w:themeFillShade="BF"/>
          </w:tcPr>
          <w:p w:rsidR="00693936" w:rsidRDefault="00693936" w:rsidP="00BC2A30">
            <w:pPr>
              <w:pStyle w:val="NoSpacing"/>
            </w:pPr>
            <w:r>
              <w:t>/</w:t>
            </w:r>
          </w:p>
        </w:tc>
        <w:tc>
          <w:tcPr>
            <w:tcW w:w="422" w:type="dxa"/>
            <w:shd w:val="clear" w:color="auto" w:fill="BFBFBF" w:themeFill="background1" w:themeFillShade="BF"/>
          </w:tcPr>
          <w:p w:rsidR="00693936" w:rsidRDefault="00693936" w:rsidP="00BC2A30">
            <w:pPr>
              <w:pStyle w:val="NoSpacing"/>
            </w:pPr>
            <w:r>
              <w:t>1</w:t>
            </w:r>
          </w:p>
        </w:tc>
        <w:tc>
          <w:tcPr>
            <w:tcW w:w="423" w:type="dxa"/>
            <w:shd w:val="clear" w:color="auto" w:fill="BFBFBF" w:themeFill="background1" w:themeFillShade="BF"/>
          </w:tcPr>
          <w:p w:rsidR="00693936" w:rsidRDefault="00693936" w:rsidP="00BC2A30">
            <w:pPr>
              <w:pStyle w:val="NoSpacing"/>
            </w:pPr>
            <w:r>
              <w:t>2</w:t>
            </w:r>
          </w:p>
        </w:tc>
        <w:tc>
          <w:tcPr>
            <w:tcW w:w="423" w:type="dxa"/>
            <w:shd w:val="clear" w:color="auto" w:fill="BFBFBF" w:themeFill="background1" w:themeFillShade="BF"/>
          </w:tcPr>
          <w:p w:rsidR="00693936" w:rsidRDefault="00693936" w:rsidP="00BC2A30">
            <w:pPr>
              <w:pStyle w:val="NoSpacing"/>
            </w:pPr>
            <w:r>
              <w:t>3</w:t>
            </w:r>
          </w:p>
        </w:tc>
        <w:tc>
          <w:tcPr>
            <w:tcW w:w="422" w:type="dxa"/>
            <w:shd w:val="clear" w:color="auto" w:fill="BFBFBF" w:themeFill="background1" w:themeFillShade="BF"/>
          </w:tcPr>
          <w:p w:rsidR="00693936" w:rsidRDefault="00693936" w:rsidP="00BC2A30">
            <w:pPr>
              <w:pStyle w:val="NoSpacing"/>
            </w:pPr>
            <w:r>
              <w:t>4</w:t>
            </w:r>
          </w:p>
        </w:tc>
        <w:tc>
          <w:tcPr>
            <w:tcW w:w="422" w:type="dxa"/>
            <w:shd w:val="clear" w:color="auto" w:fill="BFBFBF" w:themeFill="background1" w:themeFillShade="BF"/>
          </w:tcPr>
          <w:p w:rsidR="00693936" w:rsidRDefault="00693936" w:rsidP="00BC2A30">
            <w:pPr>
              <w:pStyle w:val="NoSpacing"/>
            </w:pPr>
            <w:r>
              <w:t>5</w:t>
            </w:r>
          </w:p>
        </w:tc>
        <w:tc>
          <w:tcPr>
            <w:tcW w:w="422" w:type="dxa"/>
            <w:shd w:val="clear" w:color="auto" w:fill="BFBFBF" w:themeFill="background1" w:themeFillShade="BF"/>
          </w:tcPr>
          <w:p w:rsidR="00693936" w:rsidRDefault="00693936" w:rsidP="00BC2A30">
            <w:pPr>
              <w:pStyle w:val="NoSpacing"/>
            </w:pPr>
            <w:r>
              <w:t>6</w:t>
            </w:r>
          </w:p>
        </w:tc>
        <w:tc>
          <w:tcPr>
            <w:tcW w:w="422" w:type="dxa"/>
            <w:shd w:val="clear" w:color="auto" w:fill="BFBFBF" w:themeFill="background1" w:themeFillShade="BF"/>
          </w:tcPr>
          <w:p w:rsidR="00693936" w:rsidRDefault="00693936" w:rsidP="00BC2A30">
            <w:pPr>
              <w:pStyle w:val="NoSpacing"/>
            </w:pPr>
            <w:r>
              <w:t>7</w:t>
            </w:r>
          </w:p>
        </w:tc>
        <w:tc>
          <w:tcPr>
            <w:tcW w:w="422" w:type="dxa"/>
            <w:shd w:val="clear" w:color="auto" w:fill="BFBFBF" w:themeFill="background1" w:themeFillShade="BF"/>
          </w:tcPr>
          <w:p w:rsidR="00693936" w:rsidRDefault="00693936" w:rsidP="00BC2A30">
            <w:pPr>
              <w:pStyle w:val="NoSpacing"/>
            </w:pPr>
            <w:r>
              <w:t>8</w:t>
            </w:r>
          </w:p>
        </w:tc>
        <w:tc>
          <w:tcPr>
            <w:tcW w:w="421" w:type="dxa"/>
            <w:shd w:val="clear" w:color="auto" w:fill="BFBFBF" w:themeFill="background1" w:themeFillShade="BF"/>
          </w:tcPr>
          <w:p w:rsidR="00693936" w:rsidRDefault="00693936" w:rsidP="00BC2A30">
            <w:pPr>
              <w:pStyle w:val="NoSpacing"/>
            </w:pPr>
            <w:r>
              <w:t>9</w:t>
            </w:r>
          </w:p>
        </w:tc>
        <w:tc>
          <w:tcPr>
            <w:tcW w:w="440" w:type="dxa"/>
            <w:shd w:val="clear" w:color="auto" w:fill="BFBFBF" w:themeFill="background1" w:themeFillShade="BF"/>
          </w:tcPr>
          <w:p w:rsidR="00693936" w:rsidRDefault="00693936" w:rsidP="00BC2A30">
            <w:pPr>
              <w:pStyle w:val="NoSpacing"/>
            </w:pPr>
            <w:r>
              <w:t>10</w:t>
            </w:r>
          </w:p>
        </w:tc>
        <w:tc>
          <w:tcPr>
            <w:tcW w:w="440" w:type="dxa"/>
            <w:shd w:val="clear" w:color="auto" w:fill="BFBFBF" w:themeFill="background1" w:themeFillShade="BF"/>
          </w:tcPr>
          <w:p w:rsidR="00693936" w:rsidRDefault="00693936" w:rsidP="00BC2A30">
            <w:pPr>
              <w:pStyle w:val="NoSpacing"/>
            </w:pPr>
            <w:r>
              <w:t>11</w:t>
            </w:r>
          </w:p>
        </w:tc>
        <w:tc>
          <w:tcPr>
            <w:tcW w:w="440" w:type="dxa"/>
            <w:shd w:val="clear" w:color="auto" w:fill="BFBFBF" w:themeFill="background1" w:themeFillShade="BF"/>
          </w:tcPr>
          <w:p w:rsidR="00693936" w:rsidRDefault="00693936" w:rsidP="00BC2A30">
            <w:pPr>
              <w:pStyle w:val="NoSpacing"/>
            </w:pPr>
            <w:r>
              <w:t>12</w:t>
            </w:r>
          </w:p>
        </w:tc>
        <w:tc>
          <w:tcPr>
            <w:tcW w:w="440" w:type="dxa"/>
            <w:shd w:val="clear" w:color="auto" w:fill="BFBFBF" w:themeFill="background1" w:themeFillShade="BF"/>
          </w:tcPr>
          <w:p w:rsidR="00693936" w:rsidRDefault="00693936" w:rsidP="00BC2A30">
            <w:pPr>
              <w:pStyle w:val="NoSpacing"/>
            </w:pPr>
            <w:r>
              <w:t>13</w:t>
            </w:r>
          </w:p>
        </w:tc>
        <w:tc>
          <w:tcPr>
            <w:tcW w:w="440" w:type="dxa"/>
            <w:shd w:val="clear" w:color="auto" w:fill="BFBFBF" w:themeFill="background1" w:themeFillShade="BF"/>
          </w:tcPr>
          <w:p w:rsidR="00693936" w:rsidRDefault="00693936" w:rsidP="00BC2A30">
            <w:pPr>
              <w:pStyle w:val="NoSpacing"/>
            </w:pPr>
            <w:r>
              <w:t>14</w:t>
            </w:r>
          </w:p>
        </w:tc>
        <w:tc>
          <w:tcPr>
            <w:tcW w:w="440" w:type="dxa"/>
            <w:shd w:val="clear" w:color="auto" w:fill="BFBFBF" w:themeFill="background1" w:themeFillShade="BF"/>
          </w:tcPr>
          <w:p w:rsidR="00693936" w:rsidRDefault="00693936" w:rsidP="00BC2A30">
            <w:pPr>
              <w:pStyle w:val="NoSpacing"/>
            </w:pPr>
            <w:r>
              <w:t>15</w:t>
            </w:r>
          </w:p>
        </w:tc>
        <w:tc>
          <w:tcPr>
            <w:tcW w:w="440" w:type="dxa"/>
            <w:shd w:val="clear" w:color="auto" w:fill="BFBFBF" w:themeFill="background1" w:themeFillShade="BF"/>
          </w:tcPr>
          <w:p w:rsidR="00693936" w:rsidRDefault="00693936" w:rsidP="00BC2A30">
            <w:pPr>
              <w:pStyle w:val="NoSpacing"/>
            </w:pPr>
            <w:r>
              <w:t>16</w:t>
            </w:r>
          </w:p>
        </w:tc>
        <w:tc>
          <w:tcPr>
            <w:tcW w:w="440" w:type="dxa"/>
            <w:shd w:val="clear" w:color="auto" w:fill="BFBFBF" w:themeFill="background1" w:themeFillShade="BF"/>
          </w:tcPr>
          <w:p w:rsidR="00693936" w:rsidRDefault="00693936" w:rsidP="00BC2A30">
            <w:pPr>
              <w:pStyle w:val="NoSpacing"/>
            </w:pPr>
            <w:r>
              <w:t>17</w:t>
            </w:r>
          </w:p>
        </w:tc>
        <w:tc>
          <w:tcPr>
            <w:tcW w:w="440" w:type="dxa"/>
            <w:shd w:val="clear" w:color="auto" w:fill="BFBFBF" w:themeFill="background1" w:themeFillShade="BF"/>
          </w:tcPr>
          <w:p w:rsidR="00693936" w:rsidRDefault="00693936" w:rsidP="00BC2A30">
            <w:pPr>
              <w:pStyle w:val="NoSpacing"/>
            </w:pPr>
            <w:r>
              <w:t>18</w:t>
            </w:r>
          </w:p>
        </w:tc>
        <w:tc>
          <w:tcPr>
            <w:tcW w:w="440" w:type="dxa"/>
            <w:shd w:val="clear" w:color="auto" w:fill="BFBFBF" w:themeFill="background1" w:themeFillShade="BF"/>
          </w:tcPr>
          <w:p w:rsidR="00693936" w:rsidRDefault="00693936" w:rsidP="00BC2A30">
            <w:pPr>
              <w:pStyle w:val="NoSpacing"/>
            </w:pPr>
            <w:r>
              <w:t>19</w:t>
            </w:r>
          </w:p>
        </w:tc>
        <w:tc>
          <w:tcPr>
            <w:tcW w:w="440" w:type="dxa"/>
            <w:shd w:val="clear" w:color="auto" w:fill="BFBFBF" w:themeFill="background1" w:themeFillShade="BF"/>
          </w:tcPr>
          <w:p w:rsidR="00693936" w:rsidRDefault="00693936" w:rsidP="00BC2A30">
            <w:pPr>
              <w:pStyle w:val="NoSpacing"/>
            </w:pPr>
            <w:r>
              <w:t>20</w:t>
            </w:r>
          </w:p>
        </w:tc>
      </w:tr>
      <w:tr w:rsidR="00693936" w:rsidTr="00BC2A30">
        <w:tc>
          <w:tcPr>
            <w:tcW w:w="423" w:type="dxa"/>
            <w:shd w:val="clear" w:color="auto" w:fill="BFBFBF" w:themeFill="background1" w:themeFillShade="BF"/>
          </w:tcPr>
          <w:p w:rsidR="00693936" w:rsidRDefault="00693936" w:rsidP="00BC2A30">
            <w:pPr>
              <w:pStyle w:val="NoSpacing"/>
            </w:pPr>
            <w:r>
              <w:t>1</w:t>
            </w:r>
          </w:p>
        </w:tc>
        <w:tc>
          <w:tcPr>
            <w:tcW w:w="422" w:type="dxa"/>
            <w:shd w:val="clear" w:color="auto" w:fill="CCFF66"/>
          </w:tcPr>
          <w:p w:rsidR="00693936" w:rsidRPr="00C928FC" w:rsidRDefault="00515A33" w:rsidP="00BC2A30">
            <w:pPr>
              <w:pStyle w:val="NoSpacing"/>
              <w:rPr>
                <w:rFonts w:ascii="LCD Display Grid" w:hAnsi="LCD Display Grid"/>
                <w:b/>
              </w:rPr>
            </w:pPr>
            <w:r>
              <w:rPr>
                <w:rFonts w:ascii="LCD Display Grid" w:hAnsi="LCD Display Grid"/>
                <w:b/>
              </w:rPr>
              <w:t>I</w:t>
            </w:r>
          </w:p>
        </w:tc>
        <w:tc>
          <w:tcPr>
            <w:tcW w:w="423" w:type="dxa"/>
            <w:shd w:val="clear" w:color="auto" w:fill="CCFF66"/>
          </w:tcPr>
          <w:p w:rsidR="00693936" w:rsidRPr="00C928FC" w:rsidRDefault="00515A33" w:rsidP="00BC2A30">
            <w:pPr>
              <w:pStyle w:val="NoSpacing"/>
              <w:rPr>
                <w:rFonts w:ascii="LCD Display Grid" w:hAnsi="LCD Display Grid"/>
                <w:b/>
              </w:rPr>
            </w:pPr>
            <w:r>
              <w:rPr>
                <w:rFonts w:ascii="LCD Display Grid" w:hAnsi="LCD Display Grid"/>
                <w:b/>
              </w:rPr>
              <w:t>/</w:t>
            </w:r>
          </w:p>
        </w:tc>
        <w:tc>
          <w:tcPr>
            <w:tcW w:w="423" w:type="dxa"/>
            <w:shd w:val="clear" w:color="auto" w:fill="CCFF66"/>
          </w:tcPr>
          <w:p w:rsidR="00693936" w:rsidRPr="00C928FC" w:rsidRDefault="00515A33" w:rsidP="00BC2A30">
            <w:pPr>
              <w:pStyle w:val="NoSpacing"/>
              <w:rPr>
                <w:rFonts w:ascii="LCD Display Grid" w:hAnsi="LCD Display Grid"/>
                <w:b/>
              </w:rPr>
            </w:pPr>
            <w:r>
              <w:rPr>
                <w:rFonts w:ascii="LCD Display Grid" w:hAnsi="LCD Display Grid"/>
                <w:b/>
              </w:rPr>
              <w:t>O</w:t>
            </w:r>
          </w:p>
        </w:tc>
        <w:tc>
          <w:tcPr>
            <w:tcW w:w="422" w:type="dxa"/>
            <w:shd w:val="clear" w:color="auto" w:fill="CCFF66"/>
          </w:tcPr>
          <w:p w:rsidR="00693936" w:rsidRPr="00C928FC" w:rsidRDefault="00693936" w:rsidP="00BC2A30">
            <w:pPr>
              <w:pStyle w:val="NoSpacing"/>
              <w:rPr>
                <w:rFonts w:ascii="LCD Display Grid" w:hAnsi="LCD Display Grid"/>
                <w:b/>
              </w:rPr>
            </w:pPr>
          </w:p>
        </w:tc>
        <w:tc>
          <w:tcPr>
            <w:tcW w:w="422" w:type="dxa"/>
            <w:shd w:val="clear" w:color="auto" w:fill="CCFF66"/>
          </w:tcPr>
          <w:p w:rsidR="00693936" w:rsidRPr="00C928FC" w:rsidRDefault="00515A33" w:rsidP="00BC2A30">
            <w:pPr>
              <w:pStyle w:val="NoSpacing"/>
              <w:rPr>
                <w:rFonts w:ascii="LCD Display Grid" w:hAnsi="LCD Display Grid"/>
                <w:b/>
              </w:rPr>
            </w:pPr>
            <w:r>
              <w:rPr>
                <w:rFonts w:ascii="LCD Display Grid" w:hAnsi="LCD Display Grid"/>
                <w:b/>
              </w:rPr>
              <w:t>c</w:t>
            </w:r>
          </w:p>
        </w:tc>
        <w:tc>
          <w:tcPr>
            <w:tcW w:w="422" w:type="dxa"/>
            <w:shd w:val="clear" w:color="auto" w:fill="CCFF66"/>
          </w:tcPr>
          <w:p w:rsidR="00693936" w:rsidRPr="00C928FC" w:rsidRDefault="00515A33" w:rsidP="00BC2A30">
            <w:pPr>
              <w:pStyle w:val="NoSpacing"/>
              <w:rPr>
                <w:rFonts w:ascii="LCD Display Grid" w:hAnsi="LCD Display Grid"/>
                <w:b/>
              </w:rPr>
            </w:pPr>
            <w:r>
              <w:rPr>
                <w:rFonts w:ascii="LCD Display Grid" w:hAnsi="LCD Display Grid"/>
                <w:b/>
              </w:rPr>
              <w:t>o</w:t>
            </w:r>
          </w:p>
        </w:tc>
        <w:tc>
          <w:tcPr>
            <w:tcW w:w="422" w:type="dxa"/>
            <w:shd w:val="clear" w:color="auto" w:fill="CCFF66"/>
          </w:tcPr>
          <w:p w:rsidR="00693936" w:rsidRPr="00C928FC" w:rsidRDefault="00515A33" w:rsidP="00BC2A30">
            <w:pPr>
              <w:pStyle w:val="NoSpacing"/>
              <w:rPr>
                <w:rFonts w:ascii="LCD Display Grid" w:hAnsi="LCD Display Grid"/>
                <w:b/>
              </w:rPr>
            </w:pPr>
            <w:r>
              <w:rPr>
                <w:rFonts w:ascii="LCD Display Grid" w:hAnsi="LCD Display Grid"/>
                <w:b/>
              </w:rPr>
              <w:t>n</w:t>
            </w:r>
          </w:p>
        </w:tc>
        <w:tc>
          <w:tcPr>
            <w:tcW w:w="422" w:type="dxa"/>
            <w:shd w:val="clear" w:color="auto" w:fill="CCFF66"/>
          </w:tcPr>
          <w:p w:rsidR="00693936" w:rsidRPr="00C928FC" w:rsidRDefault="00515A33" w:rsidP="00BC2A30">
            <w:pPr>
              <w:pStyle w:val="NoSpacing"/>
              <w:rPr>
                <w:rFonts w:ascii="LCD Display Grid" w:hAnsi="LCD Display Grid"/>
                <w:b/>
              </w:rPr>
            </w:pPr>
            <w:r>
              <w:rPr>
                <w:rFonts w:ascii="LCD Display Grid" w:hAnsi="LCD Display Grid"/>
                <w:b/>
              </w:rPr>
              <w:t>t</w:t>
            </w:r>
          </w:p>
        </w:tc>
        <w:tc>
          <w:tcPr>
            <w:tcW w:w="421" w:type="dxa"/>
            <w:shd w:val="clear" w:color="auto" w:fill="CCFF66"/>
          </w:tcPr>
          <w:p w:rsidR="00693936" w:rsidRPr="00C928FC" w:rsidRDefault="00515A33" w:rsidP="00BC2A30">
            <w:pPr>
              <w:pStyle w:val="NoSpacing"/>
              <w:rPr>
                <w:rFonts w:ascii="LCD Display Grid" w:hAnsi="LCD Display Grid"/>
                <w:b/>
              </w:rPr>
            </w:pPr>
            <w:r>
              <w:rPr>
                <w:rFonts w:ascii="LCD Display Grid" w:hAnsi="LCD Display Grid"/>
                <w:b/>
              </w:rPr>
              <w:t>r</w:t>
            </w:r>
          </w:p>
        </w:tc>
        <w:tc>
          <w:tcPr>
            <w:tcW w:w="440" w:type="dxa"/>
            <w:shd w:val="clear" w:color="auto" w:fill="CCFF66"/>
          </w:tcPr>
          <w:p w:rsidR="00693936" w:rsidRPr="00C928FC" w:rsidRDefault="00515A33" w:rsidP="00BC2A30">
            <w:pPr>
              <w:pStyle w:val="NoSpacing"/>
              <w:rPr>
                <w:rFonts w:ascii="LCD Display Grid" w:hAnsi="LCD Display Grid"/>
                <w:b/>
              </w:rPr>
            </w:pPr>
            <w:r>
              <w:rPr>
                <w:rFonts w:ascii="LCD Display Grid" w:hAnsi="LCD Display Grid"/>
                <w:b/>
              </w:rPr>
              <w:t>o</w:t>
            </w:r>
          </w:p>
        </w:tc>
        <w:tc>
          <w:tcPr>
            <w:tcW w:w="440" w:type="dxa"/>
            <w:shd w:val="clear" w:color="auto" w:fill="CCFF66"/>
          </w:tcPr>
          <w:p w:rsidR="00693936" w:rsidRPr="00C928FC" w:rsidRDefault="00515A33" w:rsidP="00BC2A30">
            <w:pPr>
              <w:pStyle w:val="NoSpacing"/>
              <w:rPr>
                <w:rFonts w:ascii="LCD Display Grid" w:hAnsi="LCD Display Grid"/>
                <w:b/>
              </w:rPr>
            </w:pPr>
            <w:r>
              <w:rPr>
                <w:rFonts w:ascii="LCD Display Grid" w:hAnsi="LCD Display Grid"/>
                <w:b/>
              </w:rPr>
              <w:t>l</w:t>
            </w:r>
          </w:p>
        </w:tc>
        <w:tc>
          <w:tcPr>
            <w:tcW w:w="440" w:type="dxa"/>
            <w:shd w:val="clear" w:color="auto" w:fill="CCFF66"/>
          </w:tcPr>
          <w:p w:rsidR="00693936" w:rsidRPr="00C928FC" w:rsidRDefault="00693936" w:rsidP="00BC2A30">
            <w:pPr>
              <w:pStyle w:val="NoSpacing"/>
              <w:rPr>
                <w:rFonts w:ascii="LCD Display Grid" w:hAnsi="LCD Display Grid"/>
                <w:b/>
              </w:rPr>
            </w:pPr>
          </w:p>
        </w:tc>
        <w:tc>
          <w:tcPr>
            <w:tcW w:w="440" w:type="dxa"/>
            <w:shd w:val="clear" w:color="auto" w:fill="CCFF66"/>
          </w:tcPr>
          <w:p w:rsidR="00693936" w:rsidRPr="00C928FC" w:rsidRDefault="00693936" w:rsidP="00BC2A30">
            <w:pPr>
              <w:pStyle w:val="NoSpacing"/>
              <w:rPr>
                <w:rFonts w:ascii="LCD Display Grid" w:hAnsi="LCD Display Grid"/>
                <w:b/>
              </w:rPr>
            </w:pPr>
          </w:p>
        </w:tc>
        <w:tc>
          <w:tcPr>
            <w:tcW w:w="440" w:type="dxa"/>
            <w:shd w:val="clear" w:color="auto" w:fill="CCFF66"/>
          </w:tcPr>
          <w:p w:rsidR="00693936" w:rsidRPr="00C928FC" w:rsidRDefault="00693936" w:rsidP="00BC2A30">
            <w:pPr>
              <w:pStyle w:val="NoSpacing"/>
              <w:rPr>
                <w:rFonts w:ascii="LCD Display Grid" w:hAnsi="LCD Display Grid"/>
                <w:b/>
              </w:rPr>
            </w:pPr>
          </w:p>
        </w:tc>
        <w:tc>
          <w:tcPr>
            <w:tcW w:w="440" w:type="dxa"/>
            <w:shd w:val="clear" w:color="auto" w:fill="CCFF66"/>
          </w:tcPr>
          <w:p w:rsidR="00693936" w:rsidRPr="00C928FC" w:rsidRDefault="00693936" w:rsidP="00BC2A30">
            <w:pPr>
              <w:pStyle w:val="NoSpacing"/>
              <w:rPr>
                <w:rFonts w:ascii="LCD Display Grid" w:hAnsi="LCD Display Grid"/>
                <w:b/>
              </w:rPr>
            </w:pPr>
          </w:p>
        </w:tc>
        <w:tc>
          <w:tcPr>
            <w:tcW w:w="440" w:type="dxa"/>
            <w:shd w:val="clear" w:color="auto" w:fill="CCFF66"/>
          </w:tcPr>
          <w:p w:rsidR="00693936" w:rsidRPr="00C928FC" w:rsidRDefault="00693936" w:rsidP="00BC2A30">
            <w:pPr>
              <w:pStyle w:val="NoSpacing"/>
              <w:rPr>
                <w:rFonts w:ascii="LCD Display Grid" w:hAnsi="LCD Display Grid"/>
                <w:b/>
              </w:rPr>
            </w:pPr>
          </w:p>
        </w:tc>
        <w:tc>
          <w:tcPr>
            <w:tcW w:w="440" w:type="dxa"/>
            <w:shd w:val="clear" w:color="auto" w:fill="CCFF66"/>
          </w:tcPr>
          <w:p w:rsidR="00693936" w:rsidRPr="00C928FC" w:rsidRDefault="00693936" w:rsidP="00BC2A30">
            <w:pPr>
              <w:pStyle w:val="NoSpacing"/>
              <w:rPr>
                <w:rFonts w:ascii="LCD Display Grid" w:hAnsi="LCD Display Grid"/>
                <w:b/>
              </w:rPr>
            </w:pPr>
          </w:p>
        </w:tc>
        <w:tc>
          <w:tcPr>
            <w:tcW w:w="440" w:type="dxa"/>
            <w:shd w:val="clear" w:color="auto" w:fill="CCFF66"/>
          </w:tcPr>
          <w:p w:rsidR="00693936" w:rsidRPr="00C928FC" w:rsidRDefault="00693936" w:rsidP="00BC2A30">
            <w:pPr>
              <w:pStyle w:val="NoSpacing"/>
              <w:rPr>
                <w:rFonts w:ascii="LCD Display Grid" w:hAnsi="LCD Display Grid"/>
                <w:b/>
              </w:rPr>
            </w:pPr>
          </w:p>
        </w:tc>
        <w:tc>
          <w:tcPr>
            <w:tcW w:w="440" w:type="dxa"/>
            <w:shd w:val="clear" w:color="auto" w:fill="CCFF66"/>
          </w:tcPr>
          <w:p w:rsidR="00693936" w:rsidRPr="00C928FC" w:rsidRDefault="00693936" w:rsidP="00BC2A30">
            <w:pPr>
              <w:pStyle w:val="NoSpacing"/>
              <w:rPr>
                <w:rFonts w:ascii="LCD Display Grid" w:hAnsi="LCD Display Grid"/>
                <w:b/>
              </w:rPr>
            </w:pPr>
          </w:p>
        </w:tc>
        <w:tc>
          <w:tcPr>
            <w:tcW w:w="440" w:type="dxa"/>
            <w:shd w:val="clear" w:color="auto" w:fill="CCFF66"/>
          </w:tcPr>
          <w:p w:rsidR="00693936" w:rsidRPr="00C928FC" w:rsidRDefault="00693936" w:rsidP="00BC2A30">
            <w:pPr>
              <w:pStyle w:val="NoSpacing"/>
              <w:rPr>
                <w:rFonts w:ascii="LCD Display Grid" w:hAnsi="LCD Display Grid"/>
                <w:b/>
              </w:rPr>
            </w:pPr>
          </w:p>
        </w:tc>
      </w:tr>
      <w:tr w:rsidR="00693936" w:rsidTr="00BC2A30">
        <w:tc>
          <w:tcPr>
            <w:tcW w:w="423" w:type="dxa"/>
            <w:shd w:val="clear" w:color="auto" w:fill="BFBFBF" w:themeFill="background1" w:themeFillShade="BF"/>
          </w:tcPr>
          <w:p w:rsidR="00693936" w:rsidRDefault="00693936" w:rsidP="00BC2A30">
            <w:pPr>
              <w:pStyle w:val="NoSpacing"/>
            </w:pPr>
            <w:r>
              <w:t>2</w:t>
            </w:r>
          </w:p>
        </w:tc>
        <w:tc>
          <w:tcPr>
            <w:tcW w:w="422" w:type="dxa"/>
            <w:shd w:val="clear" w:color="auto" w:fill="CCFF66"/>
          </w:tcPr>
          <w:p w:rsidR="00693936" w:rsidRPr="00C928FC" w:rsidRDefault="00515A33" w:rsidP="00BC2A30">
            <w:pPr>
              <w:pStyle w:val="NoSpacing"/>
              <w:rPr>
                <w:rFonts w:ascii="LCD Display Grid" w:hAnsi="LCD Display Grid"/>
                <w:b/>
              </w:rPr>
            </w:pPr>
            <w:r>
              <w:rPr>
                <w:rFonts w:ascii="LCD Display Grid" w:hAnsi="LCD Display Grid"/>
                <w:b/>
              </w:rPr>
              <w:t>&gt;</w:t>
            </w:r>
          </w:p>
        </w:tc>
        <w:tc>
          <w:tcPr>
            <w:tcW w:w="423" w:type="dxa"/>
            <w:shd w:val="clear" w:color="auto" w:fill="CCFF66"/>
          </w:tcPr>
          <w:p w:rsidR="00693936" w:rsidRPr="00C928FC" w:rsidRDefault="00693936" w:rsidP="00BC2A30">
            <w:pPr>
              <w:pStyle w:val="NoSpacing"/>
              <w:rPr>
                <w:rFonts w:ascii="LCD Display Grid" w:hAnsi="LCD Display Grid"/>
                <w:b/>
              </w:rPr>
            </w:pPr>
          </w:p>
        </w:tc>
        <w:tc>
          <w:tcPr>
            <w:tcW w:w="423" w:type="dxa"/>
            <w:shd w:val="clear" w:color="auto" w:fill="CCFF66"/>
          </w:tcPr>
          <w:p w:rsidR="00693936" w:rsidRPr="00C928FC" w:rsidRDefault="00515A33" w:rsidP="00BC2A30">
            <w:pPr>
              <w:pStyle w:val="NoSpacing"/>
              <w:rPr>
                <w:rFonts w:ascii="LCD Display Grid" w:hAnsi="LCD Display Grid"/>
                <w:b/>
              </w:rPr>
            </w:pPr>
            <w:r>
              <w:rPr>
                <w:rFonts w:ascii="LCD Display Grid" w:hAnsi="LCD Display Grid"/>
                <w:b/>
              </w:rPr>
              <w:t>1</w:t>
            </w:r>
          </w:p>
        </w:tc>
        <w:tc>
          <w:tcPr>
            <w:tcW w:w="422" w:type="dxa"/>
            <w:shd w:val="clear" w:color="auto" w:fill="CCFF66"/>
          </w:tcPr>
          <w:p w:rsidR="00693936" w:rsidRPr="00C928FC" w:rsidRDefault="00515A33" w:rsidP="00BC2A30">
            <w:pPr>
              <w:pStyle w:val="NoSpacing"/>
              <w:rPr>
                <w:rFonts w:ascii="LCD Display Grid" w:hAnsi="LCD Display Grid"/>
                <w:b/>
              </w:rPr>
            </w:pPr>
            <w:r>
              <w:rPr>
                <w:rFonts w:ascii="LCD Display Grid" w:hAnsi="LCD Display Grid"/>
                <w:b/>
              </w:rPr>
              <w:t>.</w:t>
            </w:r>
          </w:p>
        </w:tc>
        <w:tc>
          <w:tcPr>
            <w:tcW w:w="422" w:type="dxa"/>
            <w:shd w:val="clear" w:color="auto" w:fill="CCFF66"/>
          </w:tcPr>
          <w:p w:rsidR="00693936" w:rsidRPr="00C928FC" w:rsidRDefault="00693936" w:rsidP="00BC2A30">
            <w:pPr>
              <w:pStyle w:val="NoSpacing"/>
              <w:rPr>
                <w:rFonts w:ascii="LCD Display Grid" w:hAnsi="LCD Display Grid"/>
                <w:b/>
              </w:rPr>
            </w:pPr>
          </w:p>
        </w:tc>
        <w:tc>
          <w:tcPr>
            <w:tcW w:w="422" w:type="dxa"/>
            <w:shd w:val="clear" w:color="auto" w:fill="CCFF66"/>
          </w:tcPr>
          <w:p w:rsidR="00693936" w:rsidRPr="00C928FC" w:rsidRDefault="00515A33" w:rsidP="00BC2A30">
            <w:pPr>
              <w:pStyle w:val="NoSpacing"/>
              <w:rPr>
                <w:rFonts w:ascii="LCD Display Grid" w:hAnsi="LCD Display Grid"/>
                <w:b/>
              </w:rPr>
            </w:pPr>
            <w:r>
              <w:rPr>
                <w:rFonts w:ascii="LCD Display Grid" w:hAnsi="LCD Display Grid"/>
                <w:b/>
              </w:rPr>
              <w:t>S</w:t>
            </w:r>
          </w:p>
        </w:tc>
        <w:tc>
          <w:tcPr>
            <w:tcW w:w="422" w:type="dxa"/>
            <w:shd w:val="clear" w:color="auto" w:fill="CCFF66"/>
          </w:tcPr>
          <w:p w:rsidR="00693936" w:rsidRPr="00C928FC" w:rsidRDefault="00515A33" w:rsidP="00BC2A30">
            <w:pPr>
              <w:pStyle w:val="NoSpacing"/>
              <w:rPr>
                <w:rFonts w:ascii="LCD Display Grid" w:hAnsi="LCD Display Grid"/>
                <w:b/>
              </w:rPr>
            </w:pPr>
            <w:r>
              <w:rPr>
                <w:rFonts w:ascii="LCD Display Grid" w:hAnsi="LCD Display Grid"/>
                <w:b/>
              </w:rPr>
              <w:t>e</w:t>
            </w:r>
          </w:p>
        </w:tc>
        <w:tc>
          <w:tcPr>
            <w:tcW w:w="422" w:type="dxa"/>
            <w:shd w:val="clear" w:color="auto" w:fill="CCFF66"/>
          </w:tcPr>
          <w:p w:rsidR="00693936" w:rsidRPr="00C928FC" w:rsidRDefault="00515A33" w:rsidP="00BC2A30">
            <w:pPr>
              <w:pStyle w:val="NoSpacing"/>
              <w:rPr>
                <w:rFonts w:ascii="LCD Display Grid" w:hAnsi="LCD Display Grid"/>
                <w:b/>
              </w:rPr>
            </w:pPr>
            <w:r>
              <w:rPr>
                <w:rFonts w:ascii="LCD Display Grid" w:hAnsi="LCD Display Grid"/>
                <w:b/>
              </w:rPr>
              <w:t>t</w:t>
            </w:r>
          </w:p>
        </w:tc>
        <w:tc>
          <w:tcPr>
            <w:tcW w:w="421" w:type="dxa"/>
            <w:shd w:val="clear" w:color="auto" w:fill="CCFF66"/>
          </w:tcPr>
          <w:p w:rsidR="00693936" w:rsidRPr="00C928FC" w:rsidRDefault="00693936" w:rsidP="00BC2A30">
            <w:pPr>
              <w:pStyle w:val="NoSpacing"/>
              <w:rPr>
                <w:rFonts w:ascii="LCD Display Grid" w:hAnsi="LCD Display Grid"/>
                <w:b/>
              </w:rPr>
            </w:pPr>
          </w:p>
        </w:tc>
        <w:tc>
          <w:tcPr>
            <w:tcW w:w="440" w:type="dxa"/>
            <w:shd w:val="clear" w:color="auto" w:fill="CCFF66"/>
          </w:tcPr>
          <w:p w:rsidR="00693936" w:rsidRPr="00C928FC" w:rsidRDefault="00515A33" w:rsidP="00BC2A30">
            <w:pPr>
              <w:pStyle w:val="NoSpacing"/>
              <w:rPr>
                <w:rFonts w:ascii="LCD Display Grid" w:hAnsi="LCD Display Grid"/>
                <w:b/>
              </w:rPr>
            </w:pPr>
            <w:r>
              <w:rPr>
                <w:rFonts w:ascii="LCD Display Grid" w:hAnsi="LCD Display Grid"/>
                <w:b/>
              </w:rPr>
              <w:t>v</w:t>
            </w:r>
          </w:p>
        </w:tc>
        <w:tc>
          <w:tcPr>
            <w:tcW w:w="440" w:type="dxa"/>
            <w:shd w:val="clear" w:color="auto" w:fill="CCFF66"/>
          </w:tcPr>
          <w:p w:rsidR="00693936" w:rsidRPr="00C928FC" w:rsidRDefault="00515A33" w:rsidP="00BC2A30">
            <w:pPr>
              <w:pStyle w:val="NoSpacing"/>
              <w:rPr>
                <w:rFonts w:ascii="LCD Display Grid" w:hAnsi="LCD Display Grid"/>
                <w:b/>
              </w:rPr>
            </w:pPr>
            <w:r>
              <w:rPr>
                <w:rFonts w:ascii="LCD Display Grid" w:hAnsi="LCD Display Grid"/>
                <w:b/>
              </w:rPr>
              <w:t>o</w:t>
            </w:r>
          </w:p>
        </w:tc>
        <w:tc>
          <w:tcPr>
            <w:tcW w:w="440" w:type="dxa"/>
            <w:shd w:val="clear" w:color="auto" w:fill="CCFF66"/>
          </w:tcPr>
          <w:p w:rsidR="00693936" w:rsidRPr="00C928FC" w:rsidRDefault="00515A33" w:rsidP="00BC2A30">
            <w:pPr>
              <w:pStyle w:val="NoSpacing"/>
              <w:rPr>
                <w:rFonts w:ascii="LCD Display Grid" w:hAnsi="LCD Display Grid"/>
                <w:b/>
              </w:rPr>
            </w:pPr>
            <w:r>
              <w:rPr>
                <w:rFonts w:ascii="LCD Display Grid" w:hAnsi="LCD Display Grid"/>
                <w:b/>
              </w:rPr>
              <w:t>l</w:t>
            </w:r>
          </w:p>
        </w:tc>
        <w:tc>
          <w:tcPr>
            <w:tcW w:w="440" w:type="dxa"/>
            <w:shd w:val="clear" w:color="auto" w:fill="CCFF66"/>
          </w:tcPr>
          <w:p w:rsidR="00693936" w:rsidRPr="00C928FC" w:rsidRDefault="00515A33" w:rsidP="00BC2A30">
            <w:pPr>
              <w:pStyle w:val="NoSpacing"/>
              <w:rPr>
                <w:rFonts w:ascii="LCD Display Grid" w:hAnsi="LCD Display Grid"/>
                <w:b/>
              </w:rPr>
            </w:pPr>
            <w:r>
              <w:rPr>
                <w:rFonts w:ascii="LCD Display Grid" w:hAnsi="LCD Display Grid"/>
                <w:b/>
              </w:rPr>
              <w:t>t</w:t>
            </w:r>
          </w:p>
        </w:tc>
        <w:tc>
          <w:tcPr>
            <w:tcW w:w="440" w:type="dxa"/>
            <w:shd w:val="clear" w:color="auto" w:fill="CCFF66"/>
          </w:tcPr>
          <w:p w:rsidR="00693936" w:rsidRPr="00C928FC" w:rsidRDefault="00515A33" w:rsidP="00BC2A30">
            <w:pPr>
              <w:pStyle w:val="NoSpacing"/>
              <w:rPr>
                <w:rFonts w:ascii="LCD Display Grid" w:hAnsi="LCD Display Grid"/>
                <w:b/>
              </w:rPr>
            </w:pPr>
            <w:r>
              <w:rPr>
                <w:rFonts w:ascii="LCD Display Grid" w:hAnsi="LCD Display Grid"/>
                <w:b/>
              </w:rPr>
              <w:t>a</w:t>
            </w:r>
          </w:p>
        </w:tc>
        <w:tc>
          <w:tcPr>
            <w:tcW w:w="440" w:type="dxa"/>
            <w:shd w:val="clear" w:color="auto" w:fill="CCFF66"/>
          </w:tcPr>
          <w:p w:rsidR="00693936" w:rsidRPr="00C928FC" w:rsidRDefault="00515A33" w:rsidP="00BC2A30">
            <w:pPr>
              <w:pStyle w:val="NoSpacing"/>
              <w:rPr>
                <w:rFonts w:ascii="LCD Display Grid" w:hAnsi="LCD Display Grid"/>
                <w:b/>
              </w:rPr>
            </w:pPr>
            <w:r>
              <w:rPr>
                <w:rFonts w:ascii="LCD Display Grid" w:hAnsi="LCD Display Grid"/>
                <w:b/>
              </w:rPr>
              <w:t>g</w:t>
            </w:r>
          </w:p>
        </w:tc>
        <w:tc>
          <w:tcPr>
            <w:tcW w:w="440" w:type="dxa"/>
            <w:shd w:val="clear" w:color="auto" w:fill="CCFF66"/>
          </w:tcPr>
          <w:p w:rsidR="00693936" w:rsidRPr="00C928FC" w:rsidRDefault="00515A33" w:rsidP="00BC2A30">
            <w:pPr>
              <w:pStyle w:val="NoSpacing"/>
              <w:rPr>
                <w:rFonts w:ascii="LCD Display Grid" w:hAnsi="LCD Display Grid"/>
                <w:b/>
              </w:rPr>
            </w:pPr>
            <w:r>
              <w:rPr>
                <w:rFonts w:ascii="LCD Display Grid" w:hAnsi="LCD Display Grid"/>
                <w:b/>
              </w:rPr>
              <w:t>e</w:t>
            </w:r>
          </w:p>
        </w:tc>
        <w:tc>
          <w:tcPr>
            <w:tcW w:w="440" w:type="dxa"/>
            <w:shd w:val="clear" w:color="auto" w:fill="CCFF66"/>
          </w:tcPr>
          <w:p w:rsidR="00693936" w:rsidRPr="00C928FC" w:rsidRDefault="00693936" w:rsidP="00BC2A30">
            <w:pPr>
              <w:pStyle w:val="NoSpacing"/>
              <w:rPr>
                <w:rFonts w:ascii="LCD Display Grid" w:hAnsi="LCD Display Grid"/>
                <w:b/>
              </w:rPr>
            </w:pPr>
          </w:p>
        </w:tc>
        <w:tc>
          <w:tcPr>
            <w:tcW w:w="440" w:type="dxa"/>
            <w:shd w:val="clear" w:color="auto" w:fill="CCFF66"/>
          </w:tcPr>
          <w:p w:rsidR="00693936" w:rsidRPr="00C928FC" w:rsidRDefault="00515A33" w:rsidP="00BC2A30">
            <w:pPr>
              <w:pStyle w:val="NoSpacing"/>
              <w:rPr>
                <w:rFonts w:ascii="LCD Display Grid" w:hAnsi="LCD Display Grid"/>
                <w:b/>
              </w:rPr>
            </w:pPr>
            <w:r>
              <w:rPr>
                <w:rFonts w:ascii="LCD Display Grid" w:hAnsi="LCD Display Grid"/>
                <w:b/>
              </w:rPr>
              <w:t>o</w:t>
            </w:r>
          </w:p>
        </w:tc>
        <w:tc>
          <w:tcPr>
            <w:tcW w:w="440" w:type="dxa"/>
            <w:shd w:val="clear" w:color="auto" w:fill="CCFF66"/>
          </w:tcPr>
          <w:p w:rsidR="00693936" w:rsidRPr="00C928FC" w:rsidRDefault="00515A33" w:rsidP="00BC2A30">
            <w:pPr>
              <w:pStyle w:val="NoSpacing"/>
              <w:rPr>
                <w:rFonts w:ascii="LCD Display Grid" w:hAnsi="LCD Display Grid"/>
                <w:b/>
              </w:rPr>
            </w:pPr>
            <w:r>
              <w:rPr>
                <w:rFonts w:ascii="LCD Display Grid" w:hAnsi="LCD Display Grid"/>
                <w:b/>
              </w:rPr>
              <w:t>u</w:t>
            </w:r>
          </w:p>
        </w:tc>
        <w:tc>
          <w:tcPr>
            <w:tcW w:w="440" w:type="dxa"/>
            <w:shd w:val="clear" w:color="auto" w:fill="CCFF66"/>
          </w:tcPr>
          <w:p w:rsidR="00693936" w:rsidRPr="00C928FC" w:rsidRDefault="00515A33" w:rsidP="00BC2A30">
            <w:pPr>
              <w:pStyle w:val="NoSpacing"/>
              <w:rPr>
                <w:rFonts w:ascii="LCD Display Grid" w:hAnsi="LCD Display Grid"/>
                <w:b/>
              </w:rPr>
            </w:pPr>
            <w:r>
              <w:rPr>
                <w:rFonts w:ascii="LCD Display Grid" w:hAnsi="LCD Display Grid"/>
                <w:b/>
              </w:rPr>
              <w:t>t</w:t>
            </w:r>
          </w:p>
        </w:tc>
      </w:tr>
      <w:tr w:rsidR="00693936" w:rsidTr="00BC2A30">
        <w:tc>
          <w:tcPr>
            <w:tcW w:w="423" w:type="dxa"/>
            <w:shd w:val="clear" w:color="auto" w:fill="BFBFBF" w:themeFill="background1" w:themeFillShade="BF"/>
          </w:tcPr>
          <w:p w:rsidR="00693936" w:rsidRDefault="00693936" w:rsidP="00BC2A30">
            <w:pPr>
              <w:pStyle w:val="NoSpacing"/>
            </w:pPr>
            <w:r>
              <w:t>3</w:t>
            </w:r>
          </w:p>
        </w:tc>
        <w:tc>
          <w:tcPr>
            <w:tcW w:w="422" w:type="dxa"/>
            <w:shd w:val="clear" w:color="auto" w:fill="CCFF66"/>
          </w:tcPr>
          <w:p w:rsidR="00693936" w:rsidRPr="00C928FC" w:rsidRDefault="00693936" w:rsidP="00BC2A30">
            <w:pPr>
              <w:pStyle w:val="NoSpacing"/>
              <w:rPr>
                <w:rFonts w:ascii="LCD Display Grid" w:hAnsi="LCD Display Grid"/>
                <w:b/>
              </w:rPr>
            </w:pPr>
          </w:p>
        </w:tc>
        <w:tc>
          <w:tcPr>
            <w:tcW w:w="423" w:type="dxa"/>
            <w:shd w:val="clear" w:color="auto" w:fill="CCFF66"/>
          </w:tcPr>
          <w:p w:rsidR="00693936" w:rsidRPr="00C928FC" w:rsidRDefault="00693936" w:rsidP="00BC2A30">
            <w:pPr>
              <w:pStyle w:val="NoSpacing"/>
              <w:rPr>
                <w:rFonts w:ascii="LCD Display Grid" w:hAnsi="LCD Display Grid"/>
                <w:b/>
              </w:rPr>
            </w:pPr>
          </w:p>
        </w:tc>
        <w:tc>
          <w:tcPr>
            <w:tcW w:w="423" w:type="dxa"/>
            <w:shd w:val="clear" w:color="auto" w:fill="CCFF66"/>
          </w:tcPr>
          <w:p w:rsidR="00693936" w:rsidRPr="00C928FC" w:rsidRDefault="00693936" w:rsidP="00BC2A30">
            <w:pPr>
              <w:pStyle w:val="NoSpacing"/>
              <w:rPr>
                <w:rFonts w:ascii="LCD Display Grid" w:hAnsi="LCD Display Grid"/>
                <w:b/>
              </w:rPr>
            </w:pPr>
          </w:p>
        </w:tc>
        <w:tc>
          <w:tcPr>
            <w:tcW w:w="422" w:type="dxa"/>
            <w:shd w:val="clear" w:color="auto" w:fill="CCFF66"/>
          </w:tcPr>
          <w:p w:rsidR="00693936" w:rsidRPr="00C928FC" w:rsidRDefault="00693936" w:rsidP="00BC2A30">
            <w:pPr>
              <w:pStyle w:val="NoSpacing"/>
              <w:rPr>
                <w:rFonts w:ascii="LCD Display Grid" w:hAnsi="LCD Display Grid"/>
                <w:b/>
              </w:rPr>
            </w:pPr>
          </w:p>
        </w:tc>
        <w:tc>
          <w:tcPr>
            <w:tcW w:w="422" w:type="dxa"/>
            <w:shd w:val="clear" w:color="auto" w:fill="CCFF66"/>
          </w:tcPr>
          <w:p w:rsidR="00693936" w:rsidRPr="00C928FC" w:rsidRDefault="00693936" w:rsidP="00BC2A30">
            <w:pPr>
              <w:pStyle w:val="NoSpacing"/>
              <w:rPr>
                <w:rFonts w:ascii="LCD Display Grid" w:hAnsi="LCD Display Grid"/>
                <w:b/>
              </w:rPr>
            </w:pPr>
          </w:p>
        </w:tc>
        <w:tc>
          <w:tcPr>
            <w:tcW w:w="422" w:type="dxa"/>
            <w:shd w:val="clear" w:color="auto" w:fill="CCFF66"/>
          </w:tcPr>
          <w:p w:rsidR="00693936" w:rsidRPr="00C928FC" w:rsidRDefault="00693936" w:rsidP="00BC2A30">
            <w:pPr>
              <w:pStyle w:val="NoSpacing"/>
              <w:rPr>
                <w:rFonts w:ascii="LCD Display Grid" w:hAnsi="LCD Display Grid"/>
                <w:b/>
              </w:rPr>
            </w:pPr>
          </w:p>
        </w:tc>
        <w:tc>
          <w:tcPr>
            <w:tcW w:w="422" w:type="dxa"/>
            <w:shd w:val="clear" w:color="auto" w:fill="CCFF66"/>
          </w:tcPr>
          <w:p w:rsidR="00693936" w:rsidRPr="00C928FC" w:rsidRDefault="00693936" w:rsidP="00BC2A30">
            <w:pPr>
              <w:pStyle w:val="NoSpacing"/>
              <w:rPr>
                <w:rFonts w:ascii="LCD Display Grid" w:hAnsi="LCD Display Grid"/>
                <w:b/>
              </w:rPr>
            </w:pPr>
          </w:p>
        </w:tc>
        <w:tc>
          <w:tcPr>
            <w:tcW w:w="422" w:type="dxa"/>
            <w:shd w:val="clear" w:color="auto" w:fill="CCFF66"/>
          </w:tcPr>
          <w:p w:rsidR="00693936" w:rsidRPr="00C928FC" w:rsidRDefault="00693936" w:rsidP="00BC2A30">
            <w:pPr>
              <w:pStyle w:val="NoSpacing"/>
              <w:rPr>
                <w:rFonts w:ascii="LCD Display Grid" w:hAnsi="LCD Display Grid"/>
                <w:b/>
              </w:rPr>
            </w:pPr>
          </w:p>
        </w:tc>
        <w:tc>
          <w:tcPr>
            <w:tcW w:w="421" w:type="dxa"/>
            <w:shd w:val="clear" w:color="auto" w:fill="CCFF66"/>
          </w:tcPr>
          <w:p w:rsidR="00693936" w:rsidRPr="00C928FC" w:rsidRDefault="00693936" w:rsidP="00BC2A30">
            <w:pPr>
              <w:pStyle w:val="NoSpacing"/>
              <w:rPr>
                <w:rFonts w:ascii="LCD Display Grid" w:hAnsi="LCD Display Grid"/>
                <w:b/>
              </w:rPr>
            </w:pPr>
          </w:p>
        </w:tc>
        <w:tc>
          <w:tcPr>
            <w:tcW w:w="440" w:type="dxa"/>
            <w:shd w:val="clear" w:color="auto" w:fill="CCFF66"/>
          </w:tcPr>
          <w:p w:rsidR="00693936" w:rsidRPr="00C928FC" w:rsidRDefault="00693936" w:rsidP="00BC2A30">
            <w:pPr>
              <w:pStyle w:val="NoSpacing"/>
              <w:rPr>
                <w:rFonts w:ascii="LCD Display Grid" w:hAnsi="LCD Display Grid"/>
                <w:b/>
              </w:rPr>
            </w:pPr>
          </w:p>
        </w:tc>
        <w:tc>
          <w:tcPr>
            <w:tcW w:w="440" w:type="dxa"/>
            <w:shd w:val="clear" w:color="auto" w:fill="CCFF66"/>
          </w:tcPr>
          <w:p w:rsidR="00693936" w:rsidRPr="00C928FC" w:rsidRDefault="00693936" w:rsidP="00BC2A30">
            <w:pPr>
              <w:pStyle w:val="NoSpacing"/>
              <w:rPr>
                <w:rFonts w:ascii="LCD Display Grid" w:hAnsi="LCD Display Grid"/>
                <w:b/>
              </w:rPr>
            </w:pPr>
          </w:p>
        </w:tc>
        <w:tc>
          <w:tcPr>
            <w:tcW w:w="440" w:type="dxa"/>
            <w:shd w:val="clear" w:color="auto" w:fill="CCFF66"/>
          </w:tcPr>
          <w:p w:rsidR="00693936" w:rsidRPr="00C928FC" w:rsidRDefault="00693936" w:rsidP="00BC2A30">
            <w:pPr>
              <w:pStyle w:val="NoSpacing"/>
              <w:rPr>
                <w:rFonts w:ascii="LCD Display Grid" w:hAnsi="LCD Display Grid"/>
                <w:b/>
              </w:rPr>
            </w:pPr>
          </w:p>
        </w:tc>
        <w:tc>
          <w:tcPr>
            <w:tcW w:w="440" w:type="dxa"/>
            <w:shd w:val="clear" w:color="auto" w:fill="CCFF66"/>
          </w:tcPr>
          <w:p w:rsidR="00693936" w:rsidRPr="00C928FC" w:rsidRDefault="00693936" w:rsidP="00BC2A30">
            <w:pPr>
              <w:pStyle w:val="NoSpacing"/>
              <w:rPr>
                <w:rFonts w:ascii="LCD Display Grid" w:hAnsi="LCD Display Grid"/>
                <w:b/>
              </w:rPr>
            </w:pPr>
          </w:p>
        </w:tc>
        <w:tc>
          <w:tcPr>
            <w:tcW w:w="440" w:type="dxa"/>
            <w:shd w:val="clear" w:color="auto" w:fill="CCFF66"/>
          </w:tcPr>
          <w:p w:rsidR="00693936" w:rsidRPr="00C928FC" w:rsidRDefault="00693936" w:rsidP="00BC2A30">
            <w:pPr>
              <w:pStyle w:val="NoSpacing"/>
              <w:rPr>
                <w:rFonts w:ascii="LCD Display Grid" w:hAnsi="LCD Display Grid"/>
                <w:b/>
              </w:rPr>
            </w:pPr>
          </w:p>
        </w:tc>
        <w:tc>
          <w:tcPr>
            <w:tcW w:w="440" w:type="dxa"/>
            <w:shd w:val="clear" w:color="auto" w:fill="CCFF66"/>
          </w:tcPr>
          <w:p w:rsidR="00693936" w:rsidRPr="00C928FC" w:rsidRDefault="00693936" w:rsidP="00BC2A30">
            <w:pPr>
              <w:pStyle w:val="NoSpacing"/>
              <w:rPr>
                <w:rFonts w:ascii="LCD Display Grid" w:hAnsi="LCD Display Grid"/>
                <w:b/>
              </w:rPr>
            </w:pPr>
          </w:p>
        </w:tc>
        <w:tc>
          <w:tcPr>
            <w:tcW w:w="440" w:type="dxa"/>
            <w:shd w:val="clear" w:color="auto" w:fill="CCFF66"/>
          </w:tcPr>
          <w:p w:rsidR="00693936" w:rsidRPr="00C928FC" w:rsidRDefault="00693936" w:rsidP="00BC2A30">
            <w:pPr>
              <w:pStyle w:val="NoSpacing"/>
              <w:rPr>
                <w:rFonts w:ascii="LCD Display Grid" w:hAnsi="LCD Display Grid"/>
                <w:b/>
              </w:rPr>
            </w:pPr>
          </w:p>
        </w:tc>
        <w:tc>
          <w:tcPr>
            <w:tcW w:w="440" w:type="dxa"/>
            <w:shd w:val="clear" w:color="auto" w:fill="CCFF66"/>
          </w:tcPr>
          <w:p w:rsidR="00693936" w:rsidRPr="00C928FC" w:rsidRDefault="00693936" w:rsidP="00BC2A30">
            <w:pPr>
              <w:pStyle w:val="NoSpacing"/>
              <w:rPr>
                <w:rFonts w:ascii="LCD Display Grid" w:hAnsi="LCD Display Grid"/>
                <w:b/>
              </w:rPr>
            </w:pPr>
          </w:p>
        </w:tc>
        <w:tc>
          <w:tcPr>
            <w:tcW w:w="440" w:type="dxa"/>
            <w:shd w:val="clear" w:color="auto" w:fill="CCFF66"/>
          </w:tcPr>
          <w:p w:rsidR="00693936" w:rsidRPr="00C928FC" w:rsidRDefault="00693936" w:rsidP="00BC2A30">
            <w:pPr>
              <w:pStyle w:val="NoSpacing"/>
              <w:rPr>
                <w:rFonts w:ascii="LCD Display Grid" w:hAnsi="LCD Display Grid"/>
                <w:b/>
              </w:rPr>
            </w:pPr>
          </w:p>
        </w:tc>
        <w:tc>
          <w:tcPr>
            <w:tcW w:w="440" w:type="dxa"/>
            <w:shd w:val="clear" w:color="auto" w:fill="CCFF66"/>
          </w:tcPr>
          <w:p w:rsidR="00693936" w:rsidRPr="00C928FC" w:rsidRDefault="00693936" w:rsidP="00BC2A30">
            <w:pPr>
              <w:pStyle w:val="NoSpacing"/>
              <w:rPr>
                <w:rFonts w:ascii="LCD Display Grid" w:hAnsi="LCD Display Grid"/>
                <w:b/>
              </w:rPr>
            </w:pPr>
          </w:p>
        </w:tc>
        <w:tc>
          <w:tcPr>
            <w:tcW w:w="440" w:type="dxa"/>
            <w:shd w:val="clear" w:color="auto" w:fill="CCFF66"/>
          </w:tcPr>
          <w:p w:rsidR="00693936" w:rsidRPr="00C928FC" w:rsidRDefault="00693936" w:rsidP="00BC2A30">
            <w:pPr>
              <w:pStyle w:val="NoSpacing"/>
              <w:rPr>
                <w:rFonts w:ascii="LCD Display Grid" w:hAnsi="LCD Display Grid"/>
                <w:b/>
              </w:rPr>
            </w:pPr>
          </w:p>
        </w:tc>
      </w:tr>
      <w:tr w:rsidR="00693936" w:rsidTr="00BC2A30">
        <w:tc>
          <w:tcPr>
            <w:tcW w:w="423" w:type="dxa"/>
            <w:shd w:val="clear" w:color="auto" w:fill="BFBFBF" w:themeFill="background1" w:themeFillShade="BF"/>
          </w:tcPr>
          <w:p w:rsidR="00693936" w:rsidRDefault="00693936" w:rsidP="00BC2A30">
            <w:pPr>
              <w:pStyle w:val="NoSpacing"/>
            </w:pPr>
            <w:r>
              <w:t>4</w:t>
            </w:r>
          </w:p>
        </w:tc>
        <w:tc>
          <w:tcPr>
            <w:tcW w:w="422" w:type="dxa"/>
            <w:shd w:val="clear" w:color="auto" w:fill="CCFF66"/>
          </w:tcPr>
          <w:p w:rsidR="00693936" w:rsidRPr="00C928FC" w:rsidRDefault="00693936" w:rsidP="00BC2A30">
            <w:pPr>
              <w:pStyle w:val="NoSpacing"/>
              <w:rPr>
                <w:rFonts w:ascii="LCD Display Grid" w:hAnsi="LCD Display Grid"/>
                <w:b/>
              </w:rPr>
            </w:pPr>
          </w:p>
        </w:tc>
        <w:tc>
          <w:tcPr>
            <w:tcW w:w="423" w:type="dxa"/>
            <w:shd w:val="clear" w:color="auto" w:fill="CCFF66"/>
          </w:tcPr>
          <w:p w:rsidR="00693936" w:rsidRPr="00C928FC" w:rsidRDefault="00693936" w:rsidP="00BC2A30">
            <w:pPr>
              <w:pStyle w:val="NoSpacing"/>
              <w:rPr>
                <w:rFonts w:ascii="LCD Display Grid" w:hAnsi="LCD Display Grid"/>
                <w:b/>
              </w:rPr>
            </w:pPr>
          </w:p>
        </w:tc>
        <w:tc>
          <w:tcPr>
            <w:tcW w:w="423" w:type="dxa"/>
            <w:shd w:val="clear" w:color="auto" w:fill="CCFF66"/>
          </w:tcPr>
          <w:p w:rsidR="00693936" w:rsidRPr="00C928FC" w:rsidRDefault="00693936" w:rsidP="00BC2A30">
            <w:pPr>
              <w:pStyle w:val="NoSpacing"/>
              <w:rPr>
                <w:rFonts w:ascii="LCD Display Grid" w:hAnsi="LCD Display Grid"/>
                <w:b/>
              </w:rPr>
            </w:pPr>
          </w:p>
        </w:tc>
        <w:tc>
          <w:tcPr>
            <w:tcW w:w="422" w:type="dxa"/>
            <w:shd w:val="clear" w:color="auto" w:fill="CCFF66"/>
          </w:tcPr>
          <w:p w:rsidR="00693936" w:rsidRPr="00C928FC" w:rsidRDefault="00693936" w:rsidP="00BC2A30">
            <w:pPr>
              <w:pStyle w:val="NoSpacing"/>
              <w:rPr>
                <w:rFonts w:ascii="LCD Display Grid" w:hAnsi="LCD Display Grid"/>
                <w:b/>
              </w:rPr>
            </w:pPr>
          </w:p>
        </w:tc>
        <w:tc>
          <w:tcPr>
            <w:tcW w:w="422" w:type="dxa"/>
            <w:shd w:val="clear" w:color="auto" w:fill="CCFF66"/>
          </w:tcPr>
          <w:p w:rsidR="00693936" w:rsidRPr="00C928FC" w:rsidRDefault="00693936" w:rsidP="00BC2A30">
            <w:pPr>
              <w:pStyle w:val="NoSpacing"/>
              <w:rPr>
                <w:rFonts w:ascii="LCD Display Grid" w:hAnsi="LCD Display Grid"/>
                <w:b/>
              </w:rPr>
            </w:pPr>
          </w:p>
        </w:tc>
        <w:tc>
          <w:tcPr>
            <w:tcW w:w="422" w:type="dxa"/>
            <w:shd w:val="clear" w:color="auto" w:fill="CCFF66"/>
          </w:tcPr>
          <w:p w:rsidR="00693936" w:rsidRPr="00C928FC" w:rsidRDefault="00693936" w:rsidP="00BC2A30">
            <w:pPr>
              <w:pStyle w:val="NoSpacing"/>
              <w:rPr>
                <w:rFonts w:ascii="LCD Display Grid" w:hAnsi="LCD Display Grid"/>
                <w:b/>
              </w:rPr>
            </w:pPr>
          </w:p>
        </w:tc>
        <w:tc>
          <w:tcPr>
            <w:tcW w:w="422" w:type="dxa"/>
            <w:shd w:val="clear" w:color="auto" w:fill="CCFF66"/>
          </w:tcPr>
          <w:p w:rsidR="00693936" w:rsidRPr="00C928FC" w:rsidRDefault="00693936" w:rsidP="00BC2A30">
            <w:pPr>
              <w:pStyle w:val="NoSpacing"/>
              <w:rPr>
                <w:rFonts w:ascii="LCD Display Grid" w:hAnsi="LCD Display Grid"/>
                <w:b/>
              </w:rPr>
            </w:pPr>
          </w:p>
        </w:tc>
        <w:tc>
          <w:tcPr>
            <w:tcW w:w="422" w:type="dxa"/>
            <w:shd w:val="clear" w:color="auto" w:fill="CCFF66"/>
          </w:tcPr>
          <w:p w:rsidR="00693936" w:rsidRPr="00C928FC" w:rsidRDefault="00693936" w:rsidP="00BC2A30">
            <w:pPr>
              <w:pStyle w:val="NoSpacing"/>
              <w:rPr>
                <w:rFonts w:ascii="LCD Display Grid" w:hAnsi="LCD Display Grid"/>
                <w:b/>
              </w:rPr>
            </w:pPr>
          </w:p>
        </w:tc>
        <w:tc>
          <w:tcPr>
            <w:tcW w:w="421" w:type="dxa"/>
            <w:shd w:val="clear" w:color="auto" w:fill="CCFF66"/>
          </w:tcPr>
          <w:p w:rsidR="00693936" w:rsidRPr="00C928FC" w:rsidRDefault="00693936" w:rsidP="00BC2A30">
            <w:pPr>
              <w:pStyle w:val="NoSpacing"/>
              <w:rPr>
                <w:rFonts w:ascii="LCD Display Grid" w:hAnsi="LCD Display Grid"/>
                <w:b/>
              </w:rPr>
            </w:pPr>
          </w:p>
        </w:tc>
        <w:tc>
          <w:tcPr>
            <w:tcW w:w="440" w:type="dxa"/>
            <w:shd w:val="clear" w:color="auto" w:fill="CCFF66"/>
          </w:tcPr>
          <w:p w:rsidR="00693936" w:rsidRPr="00C928FC" w:rsidRDefault="00693936" w:rsidP="00BC2A30">
            <w:pPr>
              <w:pStyle w:val="NoSpacing"/>
              <w:rPr>
                <w:rFonts w:ascii="LCD Display Grid" w:hAnsi="LCD Display Grid"/>
                <w:b/>
              </w:rPr>
            </w:pPr>
          </w:p>
        </w:tc>
        <w:tc>
          <w:tcPr>
            <w:tcW w:w="440" w:type="dxa"/>
            <w:shd w:val="clear" w:color="auto" w:fill="CCFF66"/>
          </w:tcPr>
          <w:p w:rsidR="00693936" w:rsidRPr="00C928FC" w:rsidRDefault="00693936" w:rsidP="00BC2A30">
            <w:pPr>
              <w:pStyle w:val="NoSpacing"/>
              <w:rPr>
                <w:rFonts w:ascii="LCD Display Grid" w:hAnsi="LCD Display Grid"/>
                <w:b/>
              </w:rPr>
            </w:pPr>
          </w:p>
        </w:tc>
        <w:tc>
          <w:tcPr>
            <w:tcW w:w="440" w:type="dxa"/>
            <w:shd w:val="clear" w:color="auto" w:fill="CCFF66"/>
          </w:tcPr>
          <w:p w:rsidR="00693936" w:rsidRPr="00C928FC" w:rsidRDefault="00693936" w:rsidP="00BC2A30">
            <w:pPr>
              <w:pStyle w:val="NoSpacing"/>
              <w:rPr>
                <w:rFonts w:ascii="LCD Display Grid" w:hAnsi="LCD Display Grid"/>
                <w:b/>
              </w:rPr>
            </w:pPr>
          </w:p>
        </w:tc>
        <w:tc>
          <w:tcPr>
            <w:tcW w:w="440" w:type="dxa"/>
            <w:shd w:val="clear" w:color="auto" w:fill="CCFF66"/>
          </w:tcPr>
          <w:p w:rsidR="00693936" w:rsidRPr="00C928FC" w:rsidRDefault="00693936" w:rsidP="00BC2A30">
            <w:pPr>
              <w:pStyle w:val="NoSpacing"/>
              <w:rPr>
                <w:rFonts w:ascii="LCD Display Grid" w:hAnsi="LCD Display Grid"/>
                <w:b/>
              </w:rPr>
            </w:pPr>
          </w:p>
        </w:tc>
        <w:tc>
          <w:tcPr>
            <w:tcW w:w="440" w:type="dxa"/>
            <w:shd w:val="clear" w:color="auto" w:fill="CCFF66"/>
          </w:tcPr>
          <w:p w:rsidR="00693936" w:rsidRPr="00C928FC" w:rsidRDefault="00693936" w:rsidP="00BC2A30">
            <w:pPr>
              <w:pStyle w:val="NoSpacing"/>
              <w:rPr>
                <w:rFonts w:ascii="LCD Display Grid" w:hAnsi="LCD Display Grid"/>
                <w:b/>
              </w:rPr>
            </w:pPr>
          </w:p>
        </w:tc>
        <w:tc>
          <w:tcPr>
            <w:tcW w:w="440" w:type="dxa"/>
            <w:shd w:val="clear" w:color="auto" w:fill="CCFF66"/>
          </w:tcPr>
          <w:p w:rsidR="00693936" w:rsidRPr="00C928FC" w:rsidRDefault="00693936" w:rsidP="00BC2A30">
            <w:pPr>
              <w:pStyle w:val="NoSpacing"/>
              <w:rPr>
                <w:rFonts w:ascii="LCD Display Grid" w:hAnsi="LCD Display Grid"/>
                <w:b/>
              </w:rPr>
            </w:pPr>
          </w:p>
        </w:tc>
        <w:tc>
          <w:tcPr>
            <w:tcW w:w="440" w:type="dxa"/>
            <w:shd w:val="clear" w:color="auto" w:fill="CCFF66"/>
          </w:tcPr>
          <w:p w:rsidR="00693936" w:rsidRPr="00C928FC" w:rsidRDefault="00693936" w:rsidP="00BC2A30">
            <w:pPr>
              <w:pStyle w:val="NoSpacing"/>
              <w:rPr>
                <w:rFonts w:ascii="LCD Display Grid" w:hAnsi="LCD Display Grid"/>
                <w:b/>
              </w:rPr>
            </w:pPr>
          </w:p>
        </w:tc>
        <w:tc>
          <w:tcPr>
            <w:tcW w:w="440" w:type="dxa"/>
            <w:shd w:val="clear" w:color="auto" w:fill="CCFF66"/>
          </w:tcPr>
          <w:p w:rsidR="00693936" w:rsidRPr="00C928FC" w:rsidRDefault="00693936" w:rsidP="00BC2A30">
            <w:pPr>
              <w:pStyle w:val="NoSpacing"/>
              <w:rPr>
                <w:rFonts w:ascii="LCD Display Grid" w:hAnsi="LCD Display Grid"/>
                <w:b/>
              </w:rPr>
            </w:pPr>
          </w:p>
        </w:tc>
        <w:tc>
          <w:tcPr>
            <w:tcW w:w="440" w:type="dxa"/>
            <w:shd w:val="clear" w:color="auto" w:fill="CCFF66"/>
          </w:tcPr>
          <w:p w:rsidR="00693936" w:rsidRPr="00C928FC" w:rsidRDefault="00693936" w:rsidP="00BC2A30">
            <w:pPr>
              <w:pStyle w:val="NoSpacing"/>
              <w:rPr>
                <w:rFonts w:ascii="LCD Display Grid" w:hAnsi="LCD Display Grid"/>
                <w:b/>
              </w:rPr>
            </w:pPr>
          </w:p>
        </w:tc>
        <w:tc>
          <w:tcPr>
            <w:tcW w:w="440" w:type="dxa"/>
            <w:shd w:val="clear" w:color="auto" w:fill="CCFF66"/>
          </w:tcPr>
          <w:p w:rsidR="00693936" w:rsidRPr="00C928FC" w:rsidRDefault="00693936" w:rsidP="00BC2A30">
            <w:pPr>
              <w:pStyle w:val="NoSpacing"/>
              <w:rPr>
                <w:rFonts w:ascii="LCD Display Grid" w:hAnsi="LCD Display Grid"/>
                <w:b/>
              </w:rPr>
            </w:pPr>
          </w:p>
        </w:tc>
        <w:tc>
          <w:tcPr>
            <w:tcW w:w="440" w:type="dxa"/>
            <w:shd w:val="clear" w:color="auto" w:fill="CCFF66"/>
          </w:tcPr>
          <w:p w:rsidR="00693936" w:rsidRPr="00C928FC" w:rsidRDefault="00693936" w:rsidP="00BC2A30">
            <w:pPr>
              <w:pStyle w:val="NoSpacing"/>
              <w:rPr>
                <w:rFonts w:ascii="LCD Display Grid" w:hAnsi="LCD Display Grid"/>
                <w:b/>
              </w:rPr>
            </w:pPr>
          </w:p>
        </w:tc>
      </w:tr>
    </w:tbl>
    <w:p w:rsidR="00515A33" w:rsidRDefault="00515A33" w:rsidP="00515A33">
      <w:pPr>
        <w:pStyle w:val="Heading5"/>
        <w:numPr>
          <w:ilvl w:val="0"/>
          <w:numId w:val="0"/>
        </w:numPr>
      </w:pPr>
    </w:p>
    <w:tbl>
      <w:tblPr>
        <w:tblStyle w:val="TableGrid"/>
        <w:tblW w:w="0" w:type="auto"/>
        <w:tblLook w:val="04A0" w:firstRow="1" w:lastRow="0" w:firstColumn="1" w:lastColumn="0" w:noHBand="0" w:noVBand="1"/>
      </w:tblPr>
      <w:tblGrid>
        <w:gridCol w:w="1413"/>
        <w:gridCol w:w="7654"/>
      </w:tblGrid>
      <w:tr w:rsidR="00515A33" w:rsidTr="00515A33">
        <w:tc>
          <w:tcPr>
            <w:tcW w:w="1413" w:type="dxa"/>
          </w:tcPr>
          <w:p w:rsidR="00515A33" w:rsidRDefault="00515A33" w:rsidP="00BC2A30">
            <w:pPr>
              <w:pStyle w:val="NoSpacing"/>
              <w:rPr>
                <w:lang w:val="en-GB"/>
              </w:rPr>
            </w:pPr>
            <w:r>
              <w:rPr>
                <w:rFonts w:cstheme="minorHAnsi"/>
                <w:lang w:val="en-GB"/>
              </w:rPr>
              <w:t>↑</w:t>
            </w:r>
          </w:p>
        </w:tc>
        <w:tc>
          <w:tcPr>
            <w:tcW w:w="7654" w:type="dxa"/>
          </w:tcPr>
          <w:p w:rsidR="00515A33" w:rsidRDefault="00515A33" w:rsidP="00BC2A30">
            <w:pPr>
              <w:pStyle w:val="NoSpacing"/>
              <w:rPr>
                <w:lang w:val="en-GB"/>
              </w:rPr>
            </w:pPr>
            <w:r>
              <w:rPr>
                <w:lang w:val="en-GB"/>
              </w:rPr>
              <w:t>Move cursor up one line</w:t>
            </w:r>
          </w:p>
        </w:tc>
      </w:tr>
      <w:tr w:rsidR="00515A33" w:rsidTr="00515A33">
        <w:tc>
          <w:tcPr>
            <w:tcW w:w="1413" w:type="dxa"/>
          </w:tcPr>
          <w:p w:rsidR="00515A33" w:rsidRDefault="00515A33" w:rsidP="00BC2A30">
            <w:pPr>
              <w:pStyle w:val="NoSpacing"/>
              <w:rPr>
                <w:lang w:val="en-GB"/>
              </w:rPr>
            </w:pPr>
            <w:r>
              <w:rPr>
                <w:rFonts w:cstheme="minorHAnsi"/>
                <w:lang w:val="en-GB"/>
              </w:rPr>
              <w:t>↓</w:t>
            </w:r>
          </w:p>
        </w:tc>
        <w:tc>
          <w:tcPr>
            <w:tcW w:w="7654" w:type="dxa"/>
          </w:tcPr>
          <w:p w:rsidR="00515A33" w:rsidRDefault="00515A33" w:rsidP="00BC2A30">
            <w:pPr>
              <w:pStyle w:val="NoSpacing"/>
              <w:rPr>
                <w:lang w:val="en-GB"/>
              </w:rPr>
            </w:pPr>
            <w:r>
              <w:rPr>
                <w:lang w:val="en-GB"/>
              </w:rPr>
              <w:t>Move cursor down one line</w:t>
            </w:r>
          </w:p>
        </w:tc>
      </w:tr>
      <w:tr w:rsidR="00515A33" w:rsidTr="00515A33">
        <w:tc>
          <w:tcPr>
            <w:tcW w:w="1413" w:type="dxa"/>
          </w:tcPr>
          <w:p w:rsidR="00515A33" w:rsidRDefault="00515A33" w:rsidP="00BC2A30">
            <w:pPr>
              <w:pStyle w:val="NoSpacing"/>
              <w:rPr>
                <w:rFonts w:cstheme="minorHAnsi"/>
                <w:lang w:val="en-GB"/>
              </w:rPr>
            </w:pPr>
            <w:r>
              <w:rPr>
                <w:rFonts w:cstheme="minorHAnsi"/>
                <w:lang w:val="en-GB"/>
              </w:rPr>
              <w:t>ENT</w:t>
            </w:r>
          </w:p>
        </w:tc>
        <w:tc>
          <w:tcPr>
            <w:tcW w:w="7654" w:type="dxa"/>
          </w:tcPr>
          <w:p w:rsidR="00515A33" w:rsidRDefault="00515A33" w:rsidP="00BC2A30">
            <w:pPr>
              <w:pStyle w:val="NoSpacing"/>
              <w:rPr>
                <w:lang w:val="en-GB"/>
              </w:rPr>
            </w:pPr>
            <w:r>
              <w:rPr>
                <w:lang w:val="en-GB"/>
              </w:rPr>
              <w:t>Select currently current item</w:t>
            </w:r>
          </w:p>
        </w:tc>
      </w:tr>
      <w:tr w:rsidR="00515A33" w:rsidTr="00515A33">
        <w:tc>
          <w:tcPr>
            <w:tcW w:w="1413" w:type="dxa"/>
          </w:tcPr>
          <w:p w:rsidR="00515A33" w:rsidRDefault="00F5017F" w:rsidP="00BC2A30">
            <w:pPr>
              <w:pStyle w:val="NoSpacing"/>
              <w:rPr>
                <w:rFonts w:cstheme="minorHAnsi"/>
                <w:lang w:val="en-GB"/>
              </w:rPr>
            </w:pPr>
            <w:r>
              <w:rPr>
                <w:rFonts w:cstheme="minorHAnsi"/>
                <w:lang w:val="en-GB"/>
              </w:rPr>
              <w:t>X</w:t>
            </w:r>
          </w:p>
        </w:tc>
        <w:tc>
          <w:tcPr>
            <w:tcW w:w="7654" w:type="dxa"/>
          </w:tcPr>
          <w:p w:rsidR="00515A33" w:rsidRDefault="00515A33" w:rsidP="00BC2A30">
            <w:pPr>
              <w:pStyle w:val="NoSpacing"/>
              <w:rPr>
                <w:lang w:val="en-GB"/>
              </w:rPr>
            </w:pPr>
            <w:r>
              <w:rPr>
                <w:lang w:val="en-GB"/>
              </w:rPr>
              <w:t>Leave current menu level and return to operator menu</w:t>
            </w:r>
          </w:p>
        </w:tc>
      </w:tr>
      <w:tr w:rsidR="00515A33" w:rsidTr="00515A33">
        <w:tc>
          <w:tcPr>
            <w:tcW w:w="1413" w:type="dxa"/>
          </w:tcPr>
          <w:p w:rsidR="00515A33" w:rsidRDefault="00515A33" w:rsidP="00BC2A30">
            <w:pPr>
              <w:pStyle w:val="NoSpacing"/>
              <w:rPr>
                <w:rFonts w:cstheme="minorHAnsi"/>
                <w:lang w:val="en-GB"/>
              </w:rPr>
            </w:pPr>
            <w:r>
              <w:rPr>
                <w:rFonts w:cstheme="minorHAnsi"/>
                <w:lang w:val="en-GB"/>
              </w:rPr>
              <w:t>others</w:t>
            </w:r>
          </w:p>
        </w:tc>
        <w:tc>
          <w:tcPr>
            <w:tcW w:w="7654" w:type="dxa"/>
          </w:tcPr>
          <w:p w:rsidR="00515A33" w:rsidRDefault="00515A33" w:rsidP="00BC2A30">
            <w:pPr>
              <w:pStyle w:val="NoSpacing"/>
              <w:rPr>
                <w:lang w:val="en-GB"/>
              </w:rPr>
            </w:pPr>
            <w:r>
              <w:rPr>
                <w:lang w:val="en-GB"/>
              </w:rPr>
              <w:t>No function</w:t>
            </w:r>
          </w:p>
        </w:tc>
      </w:tr>
    </w:tbl>
    <w:p w:rsidR="00515A33" w:rsidRPr="00515A33" w:rsidRDefault="00515A33" w:rsidP="00515A33"/>
    <w:p w:rsidR="00515A33" w:rsidRDefault="00515A33" w:rsidP="00515A33">
      <w:pPr>
        <w:pStyle w:val="Heading5"/>
      </w:pPr>
      <w:r>
        <w:t>Set voltage out</w:t>
      </w:r>
    </w:p>
    <w:p w:rsidR="00515A33" w:rsidRPr="00515A33" w:rsidRDefault="00515A33" w:rsidP="00515A33"/>
    <w:p w:rsidR="00515A33" w:rsidRDefault="00515A33" w:rsidP="00515A33">
      <w:r>
        <w:t>This menu allows to apply a variable voltage to one of the power supply outputs.</w:t>
      </w:r>
    </w:p>
    <w:p w:rsidR="00515A33" w:rsidRDefault="00515A33" w:rsidP="00515A33"/>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515A33" w:rsidTr="00BC2A30">
        <w:tc>
          <w:tcPr>
            <w:tcW w:w="423" w:type="dxa"/>
            <w:shd w:val="clear" w:color="auto" w:fill="BFBFBF" w:themeFill="background1" w:themeFillShade="BF"/>
          </w:tcPr>
          <w:p w:rsidR="00515A33" w:rsidRDefault="00515A33" w:rsidP="00BC2A30">
            <w:pPr>
              <w:pStyle w:val="NoSpacing"/>
            </w:pPr>
            <w:r>
              <w:t>/</w:t>
            </w:r>
          </w:p>
        </w:tc>
        <w:tc>
          <w:tcPr>
            <w:tcW w:w="422" w:type="dxa"/>
            <w:shd w:val="clear" w:color="auto" w:fill="BFBFBF" w:themeFill="background1" w:themeFillShade="BF"/>
          </w:tcPr>
          <w:p w:rsidR="00515A33" w:rsidRDefault="00515A33" w:rsidP="00BC2A30">
            <w:pPr>
              <w:pStyle w:val="NoSpacing"/>
            </w:pPr>
            <w:r>
              <w:t>1</w:t>
            </w:r>
          </w:p>
        </w:tc>
        <w:tc>
          <w:tcPr>
            <w:tcW w:w="423" w:type="dxa"/>
            <w:shd w:val="clear" w:color="auto" w:fill="BFBFBF" w:themeFill="background1" w:themeFillShade="BF"/>
          </w:tcPr>
          <w:p w:rsidR="00515A33" w:rsidRDefault="00515A33" w:rsidP="00BC2A30">
            <w:pPr>
              <w:pStyle w:val="NoSpacing"/>
            </w:pPr>
            <w:r>
              <w:t>2</w:t>
            </w:r>
          </w:p>
        </w:tc>
        <w:tc>
          <w:tcPr>
            <w:tcW w:w="423" w:type="dxa"/>
            <w:shd w:val="clear" w:color="auto" w:fill="BFBFBF" w:themeFill="background1" w:themeFillShade="BF"/>
          </w:tcPr>
          <w:p w:rsidR="00515A33" w:rsidRDefault="00515A33" w:rsidP="00BC2A30">
            <w:pPr>
              <w:pStyle w:val="NoSpacing"/>
            </w:pPr>
            <w:r>
              <w:t>3</w:t>
            </w:r>
          </w:p>
        </w:tc>
        <w:tc>
          <w:tcPr>
            <w:tcW w:w="422" w:type="dxa"/>
            <w:shd w:val="clear" w:color="auto" w:fill="BFBFBF" w:themeFill="background1" w:themeFillShade="BF"/>
          </w:tcPr>
          <w:p w:rsidR="00515A33" w:rsidRDefault="00515A33" w:rsidP="00BC2A30">
            <w:pPr>
              <w:pStyle w:val="NoSpacing"/>
            </w:pPr>
            <w:r>
              <w:t>4</w:t>
            </w:r>
          </w:p>
        </w:tc>
        <w:tc>
          <w:tcPr>
            <w:tcW w:w="422" w:type="dxa"/>
            <w:shd w:val="clear" w:color="auto" w:fill="BFBFBF" w:themeFill="background1" w:themeFillShade="BF"/>
          </w:tcPr>
          <w:p w:rsidR="00515A33" w:rsidRDefault="00515A33" w:rsidP="00BC2A30">
            <w:pPr>
              <w:pStyle w:val="NoSpacing"/>
            </w:pPr>
            <w:r>
              <w:t>5</w:t>
            </w:r>
          </w:p>
        </w:tc>
        <w:tc>
          <w:tcPr>
            <w:tcW w:w="422" w:type="dxa"/>
            <w:shd w:val="clear" w:color="auto" w:fill="BFBFBF" w:themeFill="background1" w:themeFillShade="BF"/>
          </w:tcPr>
          <w:p w:rsidR="00515A33" w:rsidRDefault="00515A33" w:rsidP="00BC2A30">
            <w:pPr>
              <w:pStyle w:val="NoSpacing"/>
            </w:pPr>
            <w:r>
              <w:t>6</w:t>
            </w:r>
          </w:p>
        </w:tc>
        <w:tc>
          <w:tcPr>
            <w:tcW w:w="422" w:type="dxa"/>
            <w:shd w:val="clear" w:color="auto" w:fill="BFBFBF" w:themeFill="background1" w:themeFillShade="BF"/>
          </w:tcPr>
          <w:p w:rsidR="00515A33" w:rsidRDefault="00515A33" w:rsidP="00BC2A30">
            <w:pPr>
              <w:pStyle w:val="NoSpacing"/>
            </w:pPr>
            <w:r>
              <w:t>7</w:t>
            </w:r>
          </w:p>
        </w:tc>
        <w:tc>
          <w:tcPr>
            <w:tcW w:w="422" w:type="dxa"/>
            <w:shd w:val="clear" w:color="auto" w:fill="BFBFBF" w:themeFill="background1" w:themeFillShade="BF"/>
          </w:tcPr>
          <w:p w:rsidR="00515A33" w:rsidRDefault="00515A33" w:rsidP="00BC2A30">
            <w:pPr>
              <w:pStyle w:val="NoSpacing"/>
            </w:pPr>
            <w:r>
              <w:t>8</w:t>
            </w:r>
          </w:p>
        </w:tc>
        <w:tc>
          <w:tcPr>
            <w:tcW w:w="421" w:type="dxa"/>
            <w:shd w:val="clear" w:color="auto" w:fill="BFBFBF" w:themeFill="background1" w:themeFillShade="BF"/>
          </w:tcPr>
          <w:p w:rsidR="00515A33" w:rsidRDefault="00515A33" w:rsidP="00BC2A30">
            <w:pPr>
              <w:pStyle w:val="NoSpacing"/>
            </w:pPr>
            <w:r>
              <w:t>9</w:t>
            </w:r>
          </w:p>
        </w:tc>
        <w:tc>
          <w:tcPr>
            <w:tcW w:w="440" w:type="dxa"/>
            <w:shd w:val="clear" w:color="auto" w:fill="BFBFBF" w:themeFill="background1" w:themeFillShade="BF"/>
          </w:tcPr>
          <w:p w:rsidR="00515A33" w:rsidRDefault="00515A33" w:rsidP="00BC2A30">
            <w:pPr>
              <w:pStyle w:val="NoSpacing"/>
            </w:pPr>
            <w:r>
              <w:t>10</w:t>
            </w:r>
          </w:p>
        </w:tc>
        <w:tc>
          <w:tcPr>
            <w:tcW w:w="440" w:type="dxa"/>
            <w:shd w:val="clear" w:color="auto" w:fill="BFBFBF" w:themeFill="background1" w:themeFillShade="BF"/>
          </w:tcPr>
          <w:p w:rsidR="00515A33" w:rsidRDefault="00515A33" w:rsidP="00BC2A30">
            <w:pPr>
              <w:pStyle w:val="NoSpacing"/>
            </w:pPr>
            <w:r>
              <w:t>11</w:t>
            </w:r>
          </w:p>
        </w:tc>
        <w:tc>
          <w:tcPr>
            <w:tcW w:w="440" w:type="dxa"/>
            <w:shd w:val="clear" w:color="auto" w:fill="BFBFBF" w:themeFill="background1" w:themeFillShade="BF"/>
          </w:tcPr>
          <w:p w:rsidR="00515A33" w:rsidRDefault="00515A33" w:rsidP="00BC2A30">
            <w:pPr>
              <w:pStyle w:val="NoSpacing"/>
            </w:pPr>
            <w:r>
              <w:t>12</w:t>
            </w:r>
          </w:p>
        </w:tc>
        <w:tc>
          <w:tcPr>
            <w:tcW w:w="440" w:type="dxa"/>
            <w:shd w:val="clear" w:color="auto" w:fill="BFBFBF" w:themeFill="background1" w:themeFillShade="BF"/>
          </w:tcPr>
          <w:p w:rsidR="00515A33" w:rsidRDefault="00515A33" w:rsidP="00BC2A30">
            <w:pPr>
              <w:pStyle w:val="NoSpacing"/>
            </w:pPr>
            <w:r>
              <w:t>13</w:t>
            </w:r>
          </w:p>
        </w:tc>
        <w:tc>
          <w:tcPr>
            <w:tcW w:w="440" w:type="dxa"/>
            <w:shd w:val="clear" w:color="auto" w:fill="BFBFBF" w:themeFill="background1" w:themeFillShade="BF"/>
          </w:tcPr>
          <w:p w:rsidR="00515A33" w:rsidRDefault="00515A33" w:rsidP="00BC2A30">
            <w:pPr>
              <w:pStyle w:val="NoSpacing"/>
            </w:pPr>
            <w:r>
              <w:t>14</w:t>
            </w:r>
          </w:p>
        </w:tc>
        <w:tc>
          <w:tcPr>
            <w:tcW w:w="440" w:type="dxa"/>
            <w:shd w:val="clear" w:color="auto" w:fill="BFBFBF" w:themeFill="background1" w:themeFillShade="BF"/>
          </w:tcPr>
          <w:p w:rsidR="00515A33" w:rsidRDefault="00515A33" w:rsidP="00BC2A30">
            <w:pPr>
              <w:pStyle w:val="NoSpacing"/>
            </w:pPr>
            <w:r>
              <w:t>15</w:t>
            </w:r>
          </w:p>
        </w:tc>
        <w:tc>
          <w:tcPr>
            <w:tcW w:w="440" w:type="dxa"/>
            <w:shd w:val="clear" w:color="auto" w:fill="BFBFBF" w:themeFill="background1" w:themeFillShade="BF"/>
          </w:tcPr>
          <w:p w:rsidR="00515A33" w:rsidRDefault="00515A33" w:rsidP="00BC2A30">
            <w:pPr>
              <w:pStyle w:val="NoSpacing"/>
            </w:pPr>
            <w:r>
              <w:t>16</w:t>
            </w:r>
          </w:p>
        </w:tc>
        <w:tc>
          <w:tcPr>
            <w:tcW w:w="440" w:type="dxa"/>
            <w:shd w:val="clear" w:color="auto" w:fill="BFBFBF" w:themeFill="background1" w:themeFillShade="BF"/>
          </w:tcPr>
          <w:p w:rsidR="00515A33" w:rsidRDefault="00515A33" w:rsidP="00BC2A30">
            <w:pPr>
              <w:pStyle w:val="NoSpacing"/>
            </w:pPr>
            <w:r>
              <w:t>17</w:t>
            </w:r>
          </w:p>
        </w:tc>
        <w:tc>
          <w:tcPr>
            <w:tcW w:w="440" w:type="dxa"/>
            <w:shd w:val="clear" w:color="auto" w:fill="BFBFBF" w:themeFill="background1" w:themeFillShade="BF"/>
          </w:tcPr>
          <w:p w:rsidR="00515A33" w:rsidRDefault="00515A33" w:rsidP="00BC2A30">
            <w:pPr>
              <w:pStyle w:val="NoSpacing"/>
            </w:pPr>
            <w:r>
              <w:t>18</w:t>
            </w:r>
          </w:p>
        </w:tc>
        <w:tc>
          <w:tcPr>
            <w:tcW w:w="440" w:type="dxa"/>
            <w:shd w:val="clear" w:color="auto" w:fill="BFBFBF" w:themeFill="background1" w:themeFillShade="BF"/>
          </w:tcPr>
          <w:p w:rsidR="00515A33" w:rsidRDefault="00515A33" w:rsidP="00BC2A30">
            <w:pPr>
              <w:pStyle w:val="NoSpacing"/>
            </w:pPr>
            <w:r>
              <w:t>19</w:t>
            </w:r>
          </w:p>
        </w:tc>
        <w:tc>
          <w:tcPr>
            <w:tcW w:w="440" w:type="dxa"/>
            <w:shd w:val="clear" w:color="auto" w:fill="BFBFBF" w:themeFill="background1" w:themeFillShade="BF"/>
          </w:tcPr>
          <w:p w:rsidR="00515A33" w:rsidRDefault="00515A33" w:rsidP="00BC2A30">
            <w:pPr>
              <w:pStyle w:val="NoSpacing"/>
            </w:pPr>
            <w:r>
              <w:t>20</w:t>
            </w:r>
          </w:p>
        </w:tc>
      </w:tr>
      <w:tr w:rsidR="00515A33" w:rsidTr="00BC2A30">
        <w:tc>
          <w:tcPr>
            <w:tcW w:w="423" w:type="dxa"/>
            <w:shd w:val="clear" w:color="auto" w:fill="BFBFBF" w:themeFill="background1" w:themeFillShade="BF"/>
          </w:tcPr>
          <w:p w:rsidR="00515A33" w:rsidRDefault="00515A33" w:rsidP="00BC2A30">
            <w:pPr>
              <w:pStyle w:val="NoSpacing"/>
            </w:pPr>
            <w:r>
              <w:t>1</w:t>
            </w:r>
          </w:p>
        </w:tc>
        <w:tc>
          <w:tcPr>
            <w:tcW w:w="422"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S</w:t>
            </w:r>
          </w:p>
        </w:tc>
        <w:tc>
          <w:tcPr>
            <w:tcW w:w="423"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e</w:t>
            </w:r>
          </w:p>
        </w:tc>
        <w:tc>
          <w:tcPr>
            <w:tcW w:w="423"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t</w:t>
            </w:r>
          </w:p>
        </w:tc>
        <w:tc>
          <w:tcPr>
            <w:tcW w:w="422" w:type="dxa"/>
            <w:shd w:val="clear" w:color="auto" w:fill="CCFF66"/>
          </w:tcPr>
          <w:p w:rsidR="00515A33" w:rsidRPr="00C928FC" w:rsidRDefault="00515A33" w:rsidP="00BC2A30">
            <w:pPr>
              <w:pStyle w:val="NoSpacing"/>
              <w:rPr>
                <w:rFonts w:ascii="LCD Display Grid" w:hAnsi="LCD Display Grid"/>
                <w:b/>
              </w:rPr>
            </w:pPr>
          </w:p>
        </w:tc>
        <w:tc>
          <w:tcPr>
            <w:tcW w:w="422"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v</w:t>
            </w:r>
          </w:p>
        </w:tc>
        <w:tc>
          <w:tcPr>
            <w:tcW w:w="422"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o</w:t>
            </w:r>
          </w:p>
        </w:tc>
        <w:tc>
          <w:tcPr>
            <w:tcW w:w="422"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l</w:t>
            </w:r>
          </w:p>
        </w:tc>
        <w:tc>
          <w:tcPr>
            <w:tcW w:w="422"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t</w:t>
            </w:r>
          </w:p>
        </w:tc>
        <w:tc>
          <w:tcPr>
            <w:tcW w:w="421"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a</w:t>
            </w:r>
          </w:p>
        </w:tc>
        <w:tc>
          <w:tcPr>
            <w:tcW w:w="440"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g</w:t>
            </w:r>
          </w:p>
        </w:tc>
        <w:tc>
          <w:tcPr>
            <w:tcW w:w="440"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e</w:t>
            </w:r>
          </w:p>
        </w:tc>
        <w:tc>
          <w:tcPr>
            <w:tcW w:w="440"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o</w:t>
            </w:r>
          </w:p>
        </w:tc>
        <w:tc>
          <w:tcPr>
            <w:tcW w:w="440"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u</w:t>
            </w:r>
          </w:p>
        </w:tc>
        <w:tc>
          <w:tcPr>
            <w:tcW w:w="440"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t</w:t>
            </w:r>
          </w:p>
        </w:tc>
        <w:tc>
          <w:tcPr>
            <w:tcW w:w="440"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p>
        </w:tc>
      </w:tr>
      <w:tr w:rsidR="00515A33" w:rsidTr="00BC2A30">
        <w:tc>
          <w:tcPr>
            <w:tcW w:w="423" w:type="dxa"/>
            <w:shd w:val="clear" w:color="auto" w:fill="BFBFBF" w:themeFill="background1" w:themeFillShade="BF"/>
          </w:tcPr>
          <w:p w:rsidR="00515A33" w:rsidRDefault="00515A33" w:rsidP="00BC2A30">
            <w:pPr>
              <w:pStyle w:val="NoSpacing"/>
            </w:pPr>
            <w:r>
              <w:t>2</w:t>
            </w:r>
          </w:p>
        </w:tc>
        <w:tc>
          <w:tcPr>
            <w:tcW w:w="422"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&gt;</w:t>
            </w:r>
          </w:p>
        </w:tc>
        <w:tc>
          <w:tcPr>
            <w:tcW w:w="423" w:type="dxa"/>
            <w:shd w:val="clear" w:color="auto" w:fill="CCFF66"/>
          </w:tcPr>
          <w:p w:rsidR="00515A33" w:rsidRPr="00C928FC" w:rsidRDefault="00515A33" w:rsidP="00BC2A30">
            <w:pPr>
              <w:pStyle w:val="NoSpacing"/>
              <w:rPr>
                <w:rFonts w:ascii="LCD Display Grid" w:hAnsi="LCD Display Grid"/>
                <w:b/>
              </w:rPr>
            </w:pPr>
          </w:p>
        </w:tc>
        <w:tc>
          <w:tcPr>
            <w:tcW w:w="423"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1</w:t>
            </w:r>
          </w:p>
        </w:tc>
        <w:tc>
          <w:tcPr>
            <w:tcW w:w="422"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w:t>
            </w:r>
          </w:p>
        </w:tc>
        <w:tc>
          <w:tcPr>
            <w:tcW w:w="422" w:type="dxa"/>
            <w:shd w:val="clear" w:color="auto" w:fill="CCFF66"/>
          </w:tcPr>
          <w:p w:rsidR="00515A33" w:rsidRPr="00C928FC" w:rsidRDefault="00515A33" w:rsidP="00BC2A30">
            <w:pPr>
              <w:pStyle w:val="NoSpacing"/>
              <w:rPr>
                <w:rFonts w:ascii="LCD Display Grid" w:hAnsi="LCD Display Grid"/>
                <w:b/>
              </w:rPr>
            </w:pPr>
          </w:p>
        </w:tc>
        <w:tc>
          <w:tcPr>
            <w:tcW w:w="422"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C</w:t>
            </w:r>
          </w:p>
        </w:tc>
        <w:tc>
          <w:tcPr>
            <w:tcW w:w="422"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h</w:t>
            </w:r>
          </w:p>
        </w:tc>
        <w:tc>
          <w:tcPr>
            <w:tcW w:w="422"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a</w:t>
            </w:r>
          </w:p>
        </w:tc>
        <w:tc>
          <w:tcPr>
            <w:tcW w:w="421"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n</w:t>
            </w:r>
          </w:p>
        </w:tc>
        <w:tc>
          <w:tcPr>
            <w:tcW w:w="440"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n</w:t>
            </w:r>
          </w:p>
        </w:tc>
        <w:tc>
          <w:tcPr>
            <w:tcW w:w="440"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e</w:t>
            </w:r>
          </w:p>
        </w:tc>
        <w:tc>
          <w:tcPr>
            <w:tcW w:w="440"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l</w:t>
            </w:r>
          </w:p>
        </w:tc>
        <w:tc>
          <w:tcPr>
            <w:tcW w:w="440"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1</w:t>
            </w:r>
          </w:p>
        </w:tc>
        <w:tc>
          <w:tcPr>
            <w:tcW w:w="440"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p>
        </w:tc>
      </w:tr>
      <w:tr w:rsidR="00515A33" w:rsidTr="00BC2A30">
        <w:tc>
          <w:tcPr>
            <w:tcW w:w="423" w:type="dxa"/>
            <w:shd w:val="clear" w:color="auto" w:fill="BFBFBF" w:themeFill="background1" w:themeFillShade="BF"/>
          </w:tcPr>
          <w:p w:rsidR="00515A33" w:rsidRDefault="00515A33" w:rsidP="00BC2A30">
            <w:pPr>
              <w:pStyle w:val="NoSpacing"/>
            </w:pPr>
            <w:r>
              <w:t>3</w:t>
            </w:r>
          </w:p>
        </w:tc>
        <w:tc>
          <w:tcPr>
            <w:tcW w:w="422" w:type="dxa"/>
            <w:shd w:val="clear" w:color="auto" w:fill="CCFF66"/>
          </w:tcPr>
          <w:p w:rsidR="00515A33" w:rsidRPr="00C928FC" w:rsidRDefault="00515A33" w:rsidP="00BC2A30">
            <w:pPr>
              <w:pStyle w:val="NoSpacing"/>
              <w:rPr>
                <w:rFonts w:ascii="LCD Display Grid" w:hAnsi="LCD Display Grid"/>
                <w:b/>
              </w:rPr>
            </w:pPr>
          </w:p>
        </w:tc>
        <w:tc>
          <w:tcPr>
            <w:tcW w:w="423" w:type="dxa"/>
            <w:shd w:val="clear" w:color="auto" w:fill="CCFF66"/>
          </w:tcPr>
          <w:p w:rsidR="00515A33" w:rsidRPr="00C928FC" w:rsidRDefault="00515A33" w:rsidP="00BC2A30">
            <w:pPr>
              <w:pStyle w:val="NoSpacing"/>
              <w:rPr>
                <w:rFonts w:ascii="LCD Display Grid" w:hAnsi="LCD Display Grid"/>
                <w:b/>
              </w:rPr>
            </w:pPr>
          </w:p>
        </w:tc>
        <w:tc>
          <w:tcPr>
            <w:tcW w:w="423"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2</w:t>
            </w:r>
          </w:p>
        </w:tc>
        <w:tc>
          <w:tcPr>
            <w:tcW w:w="422"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w:t>
            </w:r>
          </w:p>
        </w:tc>
        <w:tc>
          <w:tcPr>
            <w:tcW w:w="422" w:type="dxa"/>
            <w:shd w:val="clear" w:color="auto" w:fill="CCFF66"/>
          </w:tcPr>
          <w:p w:rsidR="00515A33" w:rsidRPr="00C928FC" w:rsidRDefault="00515A33" w:rsidP="00BC2A30">
            <w:pPr>
              <w:pStyle w:val="NoSpacing"/>
              <w:rPr>
                <w:rFonts w:ascii="LCD Display Grid" w:hAnsi="LCD Display Grid"/>
                <w:b/>
              </w:rPr>
            </w:pPr>
          </w:p>
        </w:tc>
        <w:tc>
          <w:tcPr>
            <w:tcW w:w="422"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C</w:t>
            </w:r>
          </w:p>
        </w:tc>
        <w:tc>
          <w:tcPr>
            <w:tcW w:w="422"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h</w:t>
            </w:r>
          </w:p>
        </w:tc>
        <w:tc>
          <w:tcPr>
            <w:tcW w:w="422"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a</w:t>
            </w:r>
          </w:p>
        </w:tc>
        <w:tc>
          <w:tcPr>
            <w:tcW w:w="421"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n</w:t>
            </w:r>
          </w:p>
        </w:tc>
        <w:tc>
          <w:tcPr>
            <w:tcW w:w="440"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n</w:t>
            </w:r>
          </w:p>
        </w:tc>
        <w:tc>
          <w:tcPr>
            <w:tcW w:w="440"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e</w:t>
            </w:r>
          </w:p>
        </w:tc>
        <w:tc>
          <w:tcPr>
            <w:tcW w:w="440"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l</w:t>
            </w:r>
          </w:p>
        </w:tc>
        <w:tc>
          <w:tcPr>
            <w:tcW w:w="440"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2</w:t>
            </w:r>
          </w:p>
        </w:tc>
        <w:tc>
          <w:tcPr>
            <w:tcW w:w="440"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p>
        </w:tc>
      </w:tr>
      <w:tr w:rsidR="00515A33" w:rsidTr="00BC2A30">
        <w:tc>
          <w:tcPr>
            <w:tcW w:w="423" w:type="dxa"/>
            <w:shd w:val="clear" w:color="auto" w:fill="BFBFBF" w:themeFill="background1" w:themeFillShade="BF"/>
          </w:tcPr>
          <w:p w:rsidR="00515A33" w:rsidRDefault="00515A33" w:rsidP="00BC2A30">
            <w:pPr>
              <w:pStyle w:val="NoSpacing"/>
            </w:pPr>
            <w:r>
              <w:t>4</w:t>
            </w:r>
          </w:p>
        </w:tc>
        <w:tc>
          <w:tcPr>
            <w:tcW w:w="422" w:type="dxa"/>
            <w:shd w:val="clear" w:color="auto" w:fill="CCFF66"/>
          </w:tcPr>
          <w:p w:rsidR="00515A33" w:rsidRPr="00C928FC" w:rsidRDefault="00515A33" w:rsidP="00BC2A30">
            <w:pPr>
              <w:pStyle w:val="NoSpacing"/>
              <w:rPr>
                <w:rFonts w:ascii="LCD Display Grid" w:hAnsi="LCD Display Grid"/>
                <w:b/>
              </w:rPr>
            </w:pPr>
          </w:p>
        </w:tc>
        <w:tc>
          <w:tcPr>
            <w:tcW w:w="423" w:type="dxa"/>
            <w:shd w:val="clear" w:color="auto" w:fill="CCFF66"/>
          </w:tcPr>
          <w:p w:rsidR="00515A33" w:rsidRPr="00C928FC" w:rsidRDefault="00515A33" w:rsidP="00BC2A30">
            <w:pPr>
              <w:pStyle w:val="NoSpacing"/>
              <w:rPr>
                <w:rFonts w:ascii="LCD Display Grid" w:hAnsi="LCD Display Grid"/>
                <w:b/>
              </w:rPr>
            </w:pPr>
          </w:p>
        </w:tc>
        <w:tc>
          <w:tcPr>
            <w:tcW w:w="423"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3</w:t>
            </w:r>
          </w:p>
        </w:tc>
        <w:tc>
          <w:tcPr>
            <w:tcW w:w="422"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w:t>
            </w:r>
          </w:p>
        </w:tc>
        <w:tc>
          <w:tcPr>
            <w:tcW w:w="422" w:type="dxa"/>
            <w:shd w:val="clear" w:color="auto" w:fill="CCFF66"/>
          </w:tcPr>
          <w:p w:rsidR="00515A33" w:rsidRPr="00C928FC" w:rsidRDefault="00515A33" w:rsidP="00BC2A30">
            <w:pPr>
              <w:pStyle w:val="NoSpacing"/>
              <w:rPr>
                <w:rFonts w:ascii="LCD Display Grid" w:hAnsi="LCD Display Grid"/>
                <w:b/>
              </w:rPr>
            </w:pPr>
          </w:p>
        </w:tc>
        <w:tc>
          <w:tcPr>
            <w:tcW w:w="422"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C</w:t>
            </w:r>
          </w:p>
        </w:tc>
        <w:tc>
          <w:tcPr>
            <w:tcW w:w="422"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h</w:t>
            </w:r>
          </w:p>
        </w:tc>
        <w:tc>
          <w:tcPr>
            <w:tcW w:w="422"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a</w:t>
            </w:r>
          </w:p>
        </w:tc>
        <w:tc>
          <w:tcPr>
            <w:tcW w:w="421"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n</w:t>
            </w:r>
          </w:p>
        </w:tc>
        <w:tc>
          <w:tcPr>
            <w:tcW w:w="440"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n</w:t>
            </w:r>
          </w:p>
        </w:tc>
        <w:tc>
          <w:tcPr>
            <w:tcW w:w="440"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e</w:t>
            </w:r>
          </w:p>
        </w:tc>
        <w:tc>
          <w:tcPr>
            <w:tcW w:w="440"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l</w:t>
            </w:r>
          </w:p>
        </w:tc>
        <w:tc>
          <w:tcPr>
            <w:tcW w:w="440"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3</w:t>
            </w:r>
          </w:p>
        </w:tc>
        <w:tc>
          <w:tcPr>
            <w:tcW w:w="440"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p>
        </w:tc>
      </w:tr>
    </w:tbl>
    <w:p w:rsidR="00515A33" w:rsidRPr="00515A33" w:rsidRDefault="00515A33" w:rsidP="00515A33"/>
    <w:tbl>
      <w:tblPr>
        <w:tblStyle w:val="TableGrid"/>
        <w:tblW w:w="0" w:type="auto"/>
        <w:tblLook w:val="04A0" w:firstRow="1" w:lastRow="0" w:firstColumn="1" w:lastColumn="0" w:noHBand="0" w:noVBand="1"/>
      </w:tblPr>
      <w:tblGrid>
        <w:gridCol w:w="1413"/>
        <w:gridCol w:w="7654"/>
      </w:tblGrid>
      <w:tr w:rsidR="00515A33" w:rsidTr="00BC2A30">
        <w:tc>
          <w:tcPr>
            <w:tcW w:w="1413" w:type="dxa"/>
          </w:tcPr>
          <w:p w:rsidR="00515A33" w:rsidRDefault="00515A33" w:rsidP="00BC2A30">
            <w:pPr>
              <w:pStyle w:val="NoSpacing"/>
              <w:rPr>
                <w:lang w:val="en-GB"/>
              </w:rPr>
            </w:pPr>
            <w:r>
              <w:rPr>
                <w:rFonts w:cstheme="minorHAnsi"/>
                <w:lang w:val="en-GB"/>
              </w:rPr>
              <w:t>↑</w:t>
            </w:r>
          </w:p>
        </w:tc>
        <w:tc>
          <w:tcPr>
            <w:tcW w:w="7654" w:type="dxa"/>
          </w:tcPr>
          <w:p w:rsidR="00515A33" w:rsidRDefault="00515A33" w:rsidP="00BC2A30">
            <w:pPr>
              <w:pStyle w:val="NoSpacing"/>
              <w:rPr>
                <w:lang w:val="en-GB"/>
              </w:rPr>
            </w:pPr>
            <w:r>
              <w:rPr>
                <w:lang w:val="en-GB"/>
              </w:rPr>
              <w:t>Move cursor up one line</w:t>
            </w:r>
          </w:p>
        </w:tc>
      </w:tr>
      <w:tr w:rsidR="00515A33" w:rsidTr="00BC2A30">
        <w:tc>
          <w:tcPr>
            <w:tcW w:w="1413" w:type="dxa"/>
          </w:tcPr>
          <w:p w:rsidR="00515A33" w:rsidRDefault="00515A33" w:rsidP="00BC2A30">
            <w:pPr>
              <w:pStyle w:val="NoSpacing"/>
              <w:rPr>
                <w:lang w:val="en-GB"/>
              </w:rPr>
            </w:pPr>
            <w:r>
              <w:rPr>
                <w:rFonts w:cstheme="minorHAnsi"/>
                <w:lang w:val="en-GB"/>
              </w:rPr>
              <w:t>↓</w:t>
            </w:r>
          </w:p>
        </w:tc>
        <w:tc>
          <w:tcPr>
            <w:tcW w:w="7654" w:type="dxa"/>
          </w:tcPr>
          <w:p w:rsidR="00515A33" w:rsidRDefault="00515A33" w:rsidP="00BC2A30">
            <w:pPr>
              <w:pStyle w:val="NoSpacing"/>
              <w:rPr>
                <w:lang w:val="en-GB"/>
              </w:rPr>
            </w:pPr>
            <w:r>
              <w:rPr>
                <w:lang w:val="en-GB"/>
              </w:rPr>
              <w:t>Move cursor down one line</w:t>
            </w:r>
          </w:p>
        </w:tc>
      </w:tr>
      <w:tr w:rsidR="00515A33" w:rsidTr="00BC2A30">
        <w:tc>
          <w:tcPr>
            <w:tcW w:w="1413" w:type="dxa"/>
          </w:tcPr>
          <w:p w:rsidR="00515A33" w:rsidRDefault="00515A33" w:rsidP="00BC2A30">
            <w:pPr>
              <w:pStyle w:val="NoSpacing"/>
              <w:rPr>
                <w:rFonts w:cstheme="minorHAnsi"/>
                <w:lang w:val="en-GB"/>
              </w:rPr>
            </w:pPr>
            <w:r>
              <w:rPr>
                <w:rFonts w:cstheme="minorHAnsi"/>
                <w:lang w:val="en-GB"/>
              </w:rPr>
              <w:t>ENT</w:t>
            </w:r>
          </w:p>
        </w:tc>
        <w:tc>
          <w:tcPr>
            <w:tcW w:w="7654" w:type="dxa"/>
          </w:tcPr>
          <w:p w:rsidR="00515A33" w:rsidRDefault="00515A33" w:rsidP="00BC2A30">
            <w:pPr>
              <w:pStyle w:val="NoSpacing"/>
              <w:rPr>
                <w:lang w:val="en-GB"/>
              </w:rPr>
            </w:pPr>
            <w:r>
              <w:rPr>
                <w:lang w:val="en-GB"/>
              </w:rPr>
              <w:t>Select currently current item</w:t>
            </w:r>
          </w:p>
        </w:tc>
      </w:tr>
      <w:tr w:rsidR="00515A33" w:rsidTr="00BC2A30">
        <w:tc>
          <w:tcPr>
            <w:tcW w:w="1413" w:type="dxa"/>
          </w:tcPr>
          <w:p w:rsidR="00515A33" w:rsidRDefault="00F5017F" w:rsidP="00BC2A30">
            <w:pPr>
              <w:pStyle w:val="NoSpacing"/>
              <w:rPr>
                <w:rFonts w:cstheme="minorHAnsi"/>
                <w:lang w:val="en-GB"/>
              </w:rPr>
            </w:pPr>
            <w:r>
              <w:rPr>
                <w:rFonts w:cstheme="minorHAnsi"/>
                <w:lang w:val="en-GB"/>
              </w:rPr>
              <w:t>X</w:t>
            </w:r>
          </w:p>
        </w:tc>
        <w:tc>
          <w:tcPr>
            <w:tcW w:w="7654" w:type="dxa"/>
          </w:tcPr>
          <w:p w:rsidR="00515A33" w:rsidRDefault="00515A33" w:rsidP="00BC2A30">
            <w:pPr>
              <w:pStyle w:val="NoSpacing"/>
              <w:rPr>
                <w:lang w:val="en-GB"/>
              </w:rPr>
            </w:pPr>
            <w:r>
              <w:rPr>
                <w:lang w:val="en-GB"/>
              </w:rPr>
              <w:t>Leave current menu level and return to I/O control menu</w:t>
            </w:r>
          </w:p>
        </w:tc>
      </w:tr>
      <w:tr w:rsidR="00515A33" w:rsidTr="00BC2A30">
        <w:tc>
          <w:tcPr>
            <w:tcW w:w="1413" w:type="dxa"/>
          </w:tcPr>
          <w:p w:rsidR="00515A33" w:rsidRDefault="00515A33" w:rsidP="00BC2A30">
            <w:pPr>
              <w:pStyle w:val="NoSpacing"/>
              <w:rPr>
                <w:rFonts w:cstheme="minorHAnsi"/>
                <w:lang w:val="en-GB"/>
              </w:rPr>
            </w:pPr>
            <w:r>
              <w:rPr>
                <w:rFonts w:cstheme="minorHAnsi"/>
                <w:lang w:val="en-GB"/>
              </w:rPr>
              <w:t>others</w:t>
            </w:r>
          </w:p>
        </w:tc>
        <w:tc>
          <w:tcPr>
            <w:tcW w:w="7654" w:type="dxa"/>
          </w:tcPr>
          <w:p w:rsidR="00515A33" w:rsidRDefault="00515A33" w:rsidP="00BC2A30">
            <w:pPr>
              <w:pStyle w:val="NoSpacing"/>
              <w:rPr>
                <w:lang w:val="en-GB"/>
              </w:rPr>
            </w:pPr>
            <w:r>
              <w:rPr>
                <w:lang w:val="en-GB"/>
              </w:rPr>
              <w:t>No function</w:t>
            </w:r>
          </w:p>
        </w:tc>
      </w:tr>
    </w:tbl>
    <w:p w:rsidR="00515A33" w:rsidRDefault="00515A33" w:rsidP="00515A33"/>
    <w:p w:rsidR="00515A33" w:rsidRDefault="00515A33" w:rsidP="00515A33">
      <w:pPr>
        <w:pStyle w:val="Heading6"/>
      </w:pPr>
      <w:r>
        <w:t xml:space="preserve">Channel </w:t>
      </w:r>
    </w:p>
    <w:p w:rsidR="00515A33" w:rsidRDefault="00515A33" w:rsidP="00515A33">
      <w:r>
        <w:t>Insert the desired voltage that should be applied to the selected channel.</w:t>
      </w:r>
    </w:p>
    <w:p w:rsidR="00515A33" w:rsidRDefault="00515A33" w:rsidP="00515A33"/>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515A33" w:rsidTr="00BC2A30">
        <w:tc>
          <w:tcPr>
            <w:tcW w:w="423" w:type="dxa"/>
            <w:shd w:val="clear" w:color="auto" w:fill="BFBFBF" w:themeFill="background1" w:themeFillShade="BF"/>
          </w:tcPr>
          <w:p w:rsidR="00515A33" w:rsidRDefault="00515A33" w:rsidP="00BC2A30">
            <w:pPr>
              <w:pStyle w:val="NoSpacing"/>
            </w:pPr>
            <w:r>
              <w:t>/</w:t>
            </w:r>
          </w:p>
        </w:tc>
        <w:tc>
          <w:tcPr>
            <w:tcW w:w="422" w:type="dxa"/>
            <w:shd w:val="clear" w:color="auto" w:fill="BFBFBF" w:themeFill="background1" w:themeFillShade="BF"/>
          </w:tcPr>
          <w:p w:rsidR="00515A33" w:rsidRDefault="00515A33" w:rsidP="00BC2A30">
            <w:pPr>
              <w:pStyle w:val="NoSpacing"/>
            </w:pPr>
            <w:r>
              <w:t>1</w:t>
            </w:r>
          </w:p>
        </w:tc>
        <w:tc>
          <w:tcPr>
            <w:tcW w:w="423" w:type="dxa"/>
            <w:shd w:val="clear" w:color="auto" w:fill="BFBFBF" w:themeFill="background1" w:themeFillShade="BF"/>
          </w:tcPr>
          <w:p w:rsidR="00515A33" w:rsidRDefault="00515A33" w:rsidP="00BC2A30">
            <w:pPr>
              <w:pStyle w:val="NoSpacing"/>
            </w:pPr>
            <w:r>
              <w:t>2</w:t>
            </w:r>
          </w:p>
        </w:tc>
        <w:tc>
          <w:tcPr>
            <w:tcW w:w="423" w:type="dxa"/>
            <w:shd w:val="clear" w:color="auto" w:fill="BFBFBF" w:themeFill="background1" w:themeFillShade="BF"/>
          </w:tcPr>
          <w:p w:rsidR="00515A33" w:rsidRDefault="00515A33" w:rsidP="00BC2A30">
            <w:pPr>
              <w:pStyle w:val="NoSpacing"/>
            </w:pPr>
            <w:r>
              <w:t>3</w:t>
            </w:r>
          </w:p>
        </w:tc>
        <w:tc>
          <w:tcPr>
            <w:tcW w:w="422" w:type="dxa"/>
            <w:shd w:val="clear" w:color="auto" w:fill="BFBFBF" w:themeFill="background1" w:themeFillShade="BF"/>
          </w:tcPr>
          <w:p w:rsidR="00515A33" w:rsidRDefault="00515A33" w:rsidP="00BC2A30">
            <w:pPr>
              <w:pStyle w:val="NoSpacing"/>
            </w:pPr>
            <w:r>
              <w:t>4</w:t>
            </w:r>
          </w:p>
        </w:tc>
        <w:tc>
          <w:tcPr>
            <w:tcW w:w="422" w:type="dxa"/>
            <w:shd w:val="clear" w:color="auto" w:fill="BFBFBF" w:themeFill="background1" w:themeFillShade="BF"/>
          </w:tcPr>
          <w:p w:rsidR="00515A33" w:rsidRDefault="00515A33" w:rsidP="00BC2A30">
            <w:pPr>
              <w:pStyle w:val="NoSpacing"/>
            </w:pPr>
            <w:r>
              <w:t>5</w:t>
            </w:r>
          </w:p>
        </w:tc>
        <w:tc>
          <w:tcPr>
            <w:tcW w:w="422" w:type="dxa"/>
            <w:shd w:val="clear" w:color="auto" w:fill="BFBFBF" w:themeFill="background1" w:themeFillShade="BF"/>
          </w:tcPr>
          <w:p w:rsidR="00515A33" w:rsidRDefault="00515A33" w:rsidP="00BC2A30">
            <w:pPr>
              <w:pStyle w:val="NoSpacing"/>
            </w:pPr>
            <w:r>
              <w:t>6</w:t>
            </w:r>
          </w:p>
        </w:tc>
        <w:tc>
          <w:tcPr>
            <w:tcW w:w="422" w:type="dxa"/>
            <w:shd w:val="clear" w:color="auto" w:fill="BFBFBF" w:themeFill="background1" w:themeFillShade="BF"/>
          </w:tcPr>
          <w:p w:rsidR="00515A33" w:rsidRDefault="00515A33" w:rsidP="00BC2A30">
            <w:pPr>
              <w:pStyle w:val="NoSpacing"/>
            </w:pPr>
            <w:r>
              <w:t>7</w:t>
            </w:r>
          </w:p>
        </w:tc>
        <w:tc>
          <w:tcPr>
            <w:tcW w:w="422" w:type="dxa"/>
            <w:shd w:val="clear" w:color="auto" w:fill="BFBFBF" w:themeFill="background1" w:themeFillShade="BF"/>
          </w:tcPr>
          <w:p w:rsidR="00515A33" w:rsidRDefault="00515A33" w:rsidP="00BC2A30">
            <w:pPr>
              <w:pStyle w:val="NoSpacing"/>
            </w:pPr>
            <w:r>
              <w:t>8</w:t>
            </w:r>
          </w:p>
        </w:tc>
        <w:tc>
          <w:tcPr>
            <w:tcW w:w="421" w:type="dxa"/>
            <w:shd w:val="clear" w:color="auto" w:fill="BFBFBF" w:themeFill="background1" w:themeFillShade="BF"/>
          </w:tcPr>
          <w:p w:rsidR="00515A33" w:rsidRDefault="00515A33" w:rsidP="00BC2A30">
            <w:pPr>
              <w:pStyle w:val="NoSpacing"/>
            </w:pPr>
            <w:r>
              <w:t>9</w:t>
            </w:r>
          </w:p>
        </w:tc>
        <w:tc>
          <w:tcPr>
            <w:tcW w:w="440" w:type="dxa"/>
            <w:shd w:val="clear" w:color="auto" w:fill="BFBFBF" w:themeFill="background1" w:themeFillShade="BF"/>
          </w:tcPr>
          <w:p w:rsidR="00515A33" w:rsidRDefault="00515A33" w:rsidP="00BC2A30">
            <w:pPr>
              <w:pStyle w:val="NoSpacing"/>
            </w:pPr>
            <w:r>
              <w:t>10</w:t>
            </w:r>
          </w:p>
        </w:tc>
        <w:tc>
          <w:tcPr>
            <w:tcW w:w="440" w:type="dxa"/>
            <w:shd w:val="clear" w:color="auto" w:fill="BFBFBF" w:themeFill="background1" w:themeFillShade="BF"/>
          </w:tcPr>
          <w:p w:rsidR="00515A33" w:rsidRDefault="00515A33" w:rsidP="00BC2A30">
            <w:pPr>
              <w:pStyle w:val="NoSpacing"/>
            </w:pPr>
            <w:r>
              <w:t>11</w:t>
            </w:r>
          </w:p>
        </w:tc>
        <w:tc>
          <w:tcPr>
            <w:tcW w:w="440" w:type="dxa"/>
            <w:shd w:val="clear" w:color="auto" w:fill="BFBFBF" w:themeFill="background1" w:themeFillShade="BF"/>
          </w:tcPr>
          <w:p w:rsidR="00515A33" w:rsidRDefault="00515A33" w:rsidP="00BC2A30">
            <w:pPr>
              <w:pStyle w:val="NoSpacing"/>
            </w:pPr>
            <w:r>
              <w:t>12</w:t>
            </w:r>
          </w:p>
        </w:tc>
        <w:tc>
          <w:tcPr>
            <w:tcW w:w="440" w:type="dxa"/>
            <w:shd w:val="clear" w:color="auto" w:fill="BFBFBF" w:themeFill="background1" w:themeFillShade="BF"/>
          </w:tcPr>
          <w:p w:rsidR="00515A33" w:rsidRDefault="00515A33" w:rsidP="00BC2A30">
            <w:pPr>
              <w:pStyle w:val="NoSpacing"/>
            </w:pPr>
            <w:r>
              <w:t>13</w:t>
            </w:r>
          </w:p>
        </w:tc>
        <w:tc>
          <w:tcPr>
            <w:tcW w:w="440" w:type="dxa"/>
            <w:shd w:val="clear" w:color="auto" w:fill="BFBFBF" w:themeFill="background1" w:themeFillShade="BF"/>
          </w:tcPr>
          <w:p w:rsidR="00515A33" w:rsidRDefault="00515A33" w:rsidP="00BC2A30">
            <w:pPr>
              <w:pStyle w:val="NoSpacing"/>
            </w:pPr>
            <w:r>
              <w:t>14</w:t>
            </w:r>
          </w:p>
        </w:tc>
        <w:tc>
          <w:tcPr>
            <w:tcW w:w="440" w:type="dxa"/>
            <w:shd w:val="clear" w:color="auto" w:fill="BFBFBF" w:themeFill="background1" w:themeFillShade="BF"/>
          </w:tcPr>
          <w:p w:rsidR="00515A33" w:rsidRDefault="00515A33" w:rsidP="00BC2A30">
            <w:pPr>
              <w:pStyle w:val="NoSpacing"/>
            </w:pPr>
            <w:r>
              <w:t>15</w:t>
            </w:r>
          </w:p>
        </w:tc>
        <w:tc>
          <w:tcPr>
            <w:tcW w:w="440" w:type="dxa"/>
            <w:shd w:val="clear" w:color="auto" w:fill="BFBFBF" w:themeFill="background1" w:themeFillShade="BF"/>
          </w:tcPr>
          <w:p w:rsidR="00515A33" w:rsidRDefault="00515A33" w:rsidP="00BC2A30">
            <w:pPr>
              <w:pStyle w:val="NoSpacing"/>
            </w:pPr>
            <w:r>
              <w:t>16</w:t>
            </w:r>
          </w:p>
        </w:tc>
        <w:tc>
          <w:tcPr>
            <w:tcW w:w="440" w:type="dxa"/>
            <w:shd w:val="clear" w:color="auto" w:fill="BFBFBF" w:themeFill="background1" w:themeFillShade="BF"/>
          </w:tcPr>
          <w:p w:rsidR="00515A33" w:rsidRDefault="00515A33" w:rsidP="00BC2A30">
            <w:pPr>
              <w:pStyle w:val="NoSpacing"/>
            </w:pPr>
            <w:r>
              <w:t>17</w:t>
            </w:r>
          </w:p>
        </w:tc>
        <w:tc>
          <w:tcPr>
            <w:tcW w:w="440" w:type="dxa"/>
            <w:shd w:val="clear" w:color="auto" w:fill="BFBFBF" w:themeFill="background1" w:themeFillShade="BF"/>
          </w:tcPr>
          <w:p w:rsidR="00515A33" w:rsidRDefault="00515A33" w:rsidP="00BC2A30">
            <w:pPr>
              <w:pStyle w:val="NoSpacing"/>
            </w:pPr>
            <w:r>
              <w:t>18</w:t>
            </w:r>
          </w:p>
        </w:tc>
        <w:tc>
          <w:tcPr>
            <w:tcW w:w="440" w:type="dxa"/>
            <w:shd w:val="clear" w:color="auto" w:fill="BFBFBF" w:themeFill="background1" w:themeFillShade="BF"/>
          </w:tcPr>
          <w:p w:rsidR="00515A33" w:rsidRDefault="00515A33" w:rsidP="00BC2A30">
            <w:pPr>
              <w:pStyle w:val="NoSpacing"/>
            </w:pPr>
            <w:r>
              <w:t>19</w:t>
            </w:r>
          </w:p>
        </w:tc>
        <w:tc>
          <w:tcPr>
            <w:tcW w:w="440" w:type="dxa"/>
            <w:shd w:val="clear" w:color="auto" w:fill="BFBFBF" w:themeFill="background1" w:themeFillShade="BF"/>
          </w:tcPr>
          <w:p w:rsidR="00515A33" w:rsidRDefault="00515A33" w:rsidP="00BC2A30">
            <w:pPr>
              <w:pStyle w:val="NoSpacing"/>
            </w:pPr>
            <w:r>
              <w:t>20</w:t>
            </w:r>
          </w:p>
        </w:tc>
      </w:tr>
      <w:tr w:rsidR="00515A33" w:rsidTr="00BC2A30">
        <w:tc>
          <w:tcPr>
            <w:tcW w:w="423" w:type="dxa"/>
            <w:shd w:val="clear" w:color="auto" w:fill="BFBFBF" w:themeFill="background1" w:themeFillShade="BF"/>
          </w:tcPr>
          <w:p w:rsidR="00515A33" w:rsidRDefault="00515A33" w:rsidP="00BC2A30">
            <w:pPr>
              <w:pStyle w:val="NoSpacing"/>
            </w:pPr>
            <w:r>
              <w:t>1</w:t>
            </w:r>
          </w:p>
        </w:tc>
        <w:tc>
          <w:tcPr>
            <w:tcW w:w="422"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S</w:t>
            </w:r>
          </w:p>
        </w:tc>
        <w:tc>
          <w:tcPr>
            <w:tcW w:w="423"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e</w:t>
            </w:r>
          </w:p>
        </w:tc>
        <w:tc>
          <w:tcPr>
            <w:tcW w:w="423"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t</w:t>
            </w:r>
          </w:p>
        </w:tc>
        <w:tc>
          <w:tcPr>
            <w:tcW w:w="422" w:type="dxa"/>
            <w:shd w:val="clear" w:color="auto" w:fill="CCFF66"/>
          </w:tcPr>
          <w:p w:rsidR="00515A33" w:rsidRPr="00C928FC" w:rsidRDefault="00515A33" w:rsidP="00BC2A30">
            <w:pPr>
              <w:pStyle w:val="NoSpacing"/>
              <w:rPr>
                <w:rFonts w:ascii="LCD Display Grid" w:hAnsi="LCD Display Grid"/>
                <w:b/>
              </w:rPr>
            </w:pPr>
          </w:p>
        </w:tc>
        <w:tc>
          <w:tcPr>
            <w:tcW w:w="422"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v</w:t>
            </w:r>
          </w:p>
        </w:tc>
        <w:tc>
          <w:tcPr>
            <w:tcW w:w="422"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o</w:t>
            </w:r>
          </w:p>
        </w:tc>
        <w:tc>
          <w:tcPr>
            <w:tcW w:w="422"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l</w:t>
            </w:r>
          </w:p>
        </w:tc>
        <w:tc>
          <w:tcPr>
            <w:tcW w:w="422"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t</w:t>
            </w:r>
          </w:p>
        </w:tc>
        <w:tc>
          <w:tcPr>
            <w:tcW w:w="421"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a</w:t>
            </w:r>
          </w:p>
        </w:tc>
        <w:tc>
          <w:tcPr>
            <w:tcW w:w="440"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g</w:t>
            </w:r>
          </w:p>
        </w:tc>
        <w:tc>
          <w:tcPr>
            <w:tcW w:w="440"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e</w:t>
            </w:r>
          </w:p>
        </w:tc>
        <w:tc>
          <w:tcPr>
            <w:tcW w:w="440"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c</w:t>
            </w:r>
          </w:p>
        </w:tc>
        <w:tc>
          <w:tcPr>
            <w:tcW w:w="440"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h</w:t>
            </w:r>
          </w:p>
        </w:tc>
        <w:tc>
          <w:tcPr>
            <w:tcW w:w="440"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a</w:t>
            </w:r>
          </w:p>
        </w:tc>
        <w:tc>
          <w:tcPr>
            <w:tcW w:w="440"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n</w:t>
            </w:r>
          </w:p>
        </w:tc>
        <w:tc>
          <w:tcPr>
            <w:tcW w:w="440"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n</w:t>
            </w:r>
          </w:p>
        </w:tc>
        <w:tc>
          <w:tcPr>
            <w:tcW w:w="440"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e</w:t>
            </w:r>
          </w:p>
        </w:tc>
        <w:tc>
          <w:tcPr>
            <w:tcW w:w="440"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l</w:t>
            </w:r>
          </w:p>
        </w:tc>
        <w:tc>
          <w:tcPr>
            <w:tcW w:w="440"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X</w:t>
            </w:r>
          </w:p>
        </w:tc>
      </w:tr>
      <w:tr w:rsidR="00515A33" w:rsidTr="00BC2A30">
        <w:tc>
          <w:tcPr>
            <w:tcW w:w="423" w:type="dxa"/>
            <w:shd w:val="clear" w:color="auto" w:fill="BFBFBF" w:themeFill="background1" w:themeFillShade="BF"/>
          </w:tcPr>
          <w:p w:rsidR="00515A33" w:rsidRDefault="00515A33" w:rsidP="00BC2A30">
            <w:pPr>
              <w:pStyle w:val="NoSpacing"/>
            </w:pPr>
            <w:r>
              <w:t>2</w:t>
            </w:r>
          </w:p>
        </w:tc>
        <w:tc>
          <w:tcPr>
            <w:tcW w:w="422" w:type="dxa"/>
            <w:shd w:val="clear" w:color="auto" w:fill="CCFF66"/>
          </w:tcPr>
          <w:p w:rsidR="00515A33" w:rsidRPr="00C928FC" w:rsidRDefault="00515A33" w:rsidP="00BC2A30">
            <w:pPr>
              <w:pStyle w:val="NoSpacing"/>
              <w:rPr>
                <w:rFonts w:ascii="LCD Display Grid" w:hAnsi="LCD Display Grid"/>
                <w:b/>
              </w:rPr>
            </w:pPr>
          </w:p>
        </w:tc>
        <w:tc>
          <w:tcPr>
            <w:tcW w:w="423" w:type="dxa"/>
            <w:shd w:val="clear" w:color="auto" w:fill="CCFF66"/>
          </w:tcPr>
          <w:p w:rsidR="00515A33" w:rsidRPr="00C928FC" w:rsidRDefault="00515A33" w:rsidP="00BC2A30">
            <w:pPr>
              <w:pStyle w:val="NoSpacing"/>
              <w:rPr>
                <w:rFonts w:ascii="LCD Display Grid" w:hAnsi="LCD Display Grid"/>
                <w:b/>
              </w:rPr>
            </w:pPr>
          </w:p>
        </w:tc>
        <w:tc>
          <w:tcPr>
            <w:tcW w:w="423" w:type="dxa"/>
            <w:shd w:val="clear" w:color="auto" w:fill="CCFF66"/>
          </w:tcPr>
          <w:p w:rsidR="00515A33" w:rsidRPr="00C928FC" w:rsidRDefault="00515A33" w:rsidP="00BC2A30">
            <w:pPr>
              <w:pStyle w:val="NoSpacing"/>
              <w:rPr>
                <w:rFonts w:ascii="LCD Display Grid" w:hAnsi="LCD Display Grid"/>
                <w:b/>
              </w:rPr>
            </w:pPr>
          </w:p>
        </w:tc>
        <w:tc>
          <w:tcPr>
            <w:tcW w:w="422"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I</w:t>
            </w:r>
          </w:p>
        </w:tc>
        <w:tc>
          <w:tcPr>
            <w:tcW w:w="422"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n</w:t>
            </w:r>
          </w:p>
        </w:tc>
        <w:tc>
          <w:tcPr>
            <w:tcW w:w="422"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s</w:t>
            </w:r>
          </w:p>
        </w:tc>
        <w:tc>
          <w:tcPr>
            <w:tcW w:w="422"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e</w:t>
            </w:r>
          </w:p>
        </w:tc>
        <w:tc>
          <w:tcPr>
            <w:tcW w:w="422"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r</w:t>
            </w:r>
          </w:p>
        </w:tc>
        <w:tc>
          <w:tcPr>
            <w:tcW w:w="421"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t</w:t>
            </w:r>
          </w:p>
        </w:tc>
        <w:tc>
          <w:tcPr>
            <w:tcW w:w="440"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v</w:t>
            </w:r>
          </w:p>
        </w:tc>
        <w:tc>
          <w:tcPr>
            <w:tcW w:w="440"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o</w:t>
            </w:r>
          </w:p>
        </w:tc>
        <w:tc>
          <w:tcPr>
            <w:tcW w:w="440"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l</w:t>
            </w:r>
          </w:p>
        </w:tc>
        <w:tc>
          <w:tcPr>
            <w:tcW w:w="440"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t</w:t>
            </w:r>
          </w:p>
        </w:tc>
        <w:tc>
          <w:tcPr>
            <w:tcW w:w="440"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a</w:t>
            </w:r>
          </w:p>
        </w:tc>
        <w:tc>
          <w:tcPr>
            <w:tcW w:w="440"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g</w:t>
            </w:r>
          </w:p>
        </w:tc>
        <w:tc>
          <w:tcPr>
            <w:tcW w:w="440"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e</w:t>
            </w:r>
          </w:p>
        </w:tc>
        <w:tc>
          <w:tcPr>
            <w:tcW w:w="440"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p>
        </w:tc>
      </w:tr>
      <w:tr w:rsidR="00515A33" w:rsidTr="00BC2A30">
        <w:tc>
          <w:tcPr>
            <w:tcW w:w="423" w:type="dxa"/>
            <w:shd w:val="clear" w:color="auto" w:fill="BFBFBF" w:themeFill="background1" w:themeFillShade="BF"/>
          </w:tcPr>
          <w:p w:rsidR="00515A33" w:rsidRDefault="00515A33" w:rsidP="00BC2A30">
            <w:pPr>
              <w:pStyle w:val="NoSpacing"/>
            </w:pPr>
            <w:r>
              <w:t>3</w:t>
            </w:r>
          </w:p>
        </w:tc>
        <w:tc>
          <w:tcPr>
            <w:tcW w:w="422" w:type="dxa"/>
            <w:shd w:val="clear" w:color="auto" w:fill="CCFF66"/>
          </w:tcPr>
          <w:p w:rsidR="00515A33" w:rsidRPr="00C928FC" w:rsidRDefault="00515A33" w:rsidP="00BC2A30">
            <w:pPr>
              <w:pStyle w:val="NoSpacing"/>
              <w:rPr>
                <w:rFonts w:ascii="LCD Display Grid" w:hAnsi="LCD Display Grid"/>
                <w:b/>
              </w:rPr>
            </w:pPr>
          </w:p>
        </w:tc>
        <w:tc>
          <w:tcPr>
            <w:tcW w:w="423" w:type="dxa"/>
            <w:shd w:val="clear" w:color="auto" w:fill="CCFF66"/>
          </w:tcPr>
          <w:p w:rsidR="00515A33" w:rsidRPr="00C928FC" w:rsidRDefault="00515A33" w:rsidP="00BC2A30">
            <w:pPr>
              <w:pStyle w:val="NoSpacing"/>
              <w:rPr>
                <w:rFonts w:ascii="LCD Display Grid" w:hAnsi="LCD Display Grid"/>
                <w:b/>
              </w:rPr>
            </w:pPr>
          </w:p>
        </w:tc>
        <w:tc>
          <w:tcPr>
            <w:tcW w:w="423" w:type="dxa"/>
            <w:shd w:val="clear" w:color="auto" w:fill="CCFF66"/>
          </w:tcPr>
          <w:p w:rsidR="00515A33" w:rsidRPr="00C928FC" w:rsidRDefault="00515A33" w:rsidP="00BC2A30">
            <w:pPr>
              <w:pStyle w:val="NoSpacing"/>
              <w:rPr>
                <w:rFonts w:ascii="LCD Display Grid" w:hAnsi="LCD Display Grid"/>
                <w:b/>
              </w:rPr>
            </w:pPr>
          </w:p>
        </w:tc>
        <w:tc>
          <w:tcPr>
            <w:tcW w:w="422" w:type="dxa"/>
            <w:shd w:val="clear" w:color="auto" w:fill="CCFF66"/>
          </w:tcPr>
          <w:p w:rsidR="00515A33" w:rsidRPr="00C928FC" w:rsidRDefault="00515A33" w:rsidP="00BC2A30">
            <w:pPr>
              <w:pStyle w:val="NoSpacing"/>
              <w:rPr>
                <w:rFonts w:ascii="LCD Display Grid" w:hAnsi="LCD Display Grid"/>
                <w:b/>
              </w:rPr>
            </w:pPr>
          </w:p>
        </w:tc>
        <w:tc>
          <w:tcPr>
            <w:tcW w:w="422" w:type="dxa"/>
            <w:shd w:val="clear" w:color="auto" w:fill="CCFF66"/>
          </w:tcPr>
          <w:p w:rsidR="00515A33" w:rsidRPr="00C928FC" w:rsidRDefault="00515A33" w:rsidP="00BC2A30">
            <w:pPr>
              <w:pStyle w:val="NoSpacing"/>
              <w:rPr>
                <w:rFonts w:ascii="LCD Display Grid" w:hAnsi="LCD Display Grid"/>
                <w:b/>
              </w:rPr>
            </w:pPr>
          </w:p>
        </w:tc>
        <w:tc>
          <w:tcPr>
            <w:tcW w:w="422" w:type="dxa"/>
            <w:shd w:val="clear" w:color="auto" w:fill="CCFF66"/>
          </w:tcPr>
          <w:p w:rsidR="00515A33" w:rsidRPr="00C928FC" w:rsidRDefault="00515A33" w:rsidP="00BC2A30">
            <w:pPr>
              <w:pStyle w:val="NoSpacing"/>
              <w:rPr>
                <w:rFonts w:ascii="LCD Display Grid" w:hAnsi="LCD Display Grid"/>
                <w:b/>
              </w:rPr>
            </w:pPr>
          </w:p>
        </w:tc>
        <w:tc>
          <w:tcPr>
            <w:tcW w:w="422" w:type="dxa"/>
            <w:shd w:val="clear" w:color="auto" w:fill="CCFF66"/>
          </w:tcPr>
          <w:p w:rsidR="00515A33" w:rsidRPr="00C928FC" w:rsidRDefault="00515A33" w:rsidP="00BC2A30">
            <w:pPr>
              <w:pStyle w:val="NoSpacing"/>
              <w:rPr>
                <w:rFonts w:ascii="LCD Display Grid" w:hAnsi="LCD Display Grid"/>
                <w:b/>
              </w:rPr>
            </w:pPr>
          </w:p>
        </w:tc>
        <w:tc>
          <w:tcPr>
            <w:tcW w:w="422" w:type="dxa"/>
            <w:shd w:val="clear" w:color="auto" w:fill="CCFF66"/>
          </w:tcPr>
          <w:p w:rsidR="00515A33" w:rsidRPr="00C928FC" w:rsidRDefault="00515A33" w:rsidP="00BC2A30">
            <w:pPr>
              <w:pStyle w:val="NoSpacing"/>
              <w:rPr>
                <w:rFonts w:ascii="LCD Display Grid" w:hAnsi="LCD Display Grid"/>
                <w:b/>
              </w:rPr>
            </w:pPr>
          </w:p>
        </w:tc>
        <w:tc>
          <w:tcPr>
            <w:tcW w:w="421"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0</w:t>
            </w:r>
          </w:p>
        </w:tc>
        <w:tc>
          <w:tcPr>
            <w:tcW w:w="440"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V</w:t>
            </w:r>
          </w:p>
        </w:tc>
        <w:tc>
          <w:tcPr>
            <w:tcW w:w="440"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p>
        </w:tc>
      </w:tr>
      <w:tr w:rsidR="00515A33" w:rsidTr="00BC2A30">
        <w:tc>
          <w:tcPr>
            <w:tcW w:w="423" w:type="dxa"/>
            <w:shd w:val="clear" w:color="auto" w:fill="BFBFBF" w:themeFill="background1" w:themeFillShade="BF"/>
          </w:tcPr>
          <w:p w:rsidR="00515A33" w:rsidRDefault="00515A33" w:rsidP="00BC2A30">
            <w:pPr>
              <w:pStyle w:val="NoSpacing"/>
            </w:pPr>
            <w:r>
              <w:t>4</w:t>
            </w:r>
          </w:p>
        </w:tc>
        <w:tc>
          <w:tcPr>
            <w:tcW w:w="422" w:type="dxa"/>
            <w:shd w:val="clear" w:color="auto" w:fill="CCFF66"/>
          </w:tcPr>
          <w:p w:rsidR="00515A33" w:rsidRPr="00C928FC" w:rsidRDefault="00515A33" w:rsidP="00BC2A30">
            <w:pPr>
              <w:pStyle w:val="NoSpacing"/>
              <w:rPr>
                <w:rFonts w:ascii="LCD Display Grid" w:hAnsi="LCD Display Grid"/>
                <w:b/>
              </w:rPr>
            </w:pPr>
          </w:p>
        </w:tc>
        <w:tc>
          <w:tcPr>
            <w:tcW w:w="423" w:type="dxa"/>
            <w:shd w:val="clear" w:color="auto" w:fill="CCFF66"/>
          </w:tcPr>
          <w:p w:rsidR="00515A33" w:rsidRPr="00C928FC" w:rsidRDefault="00515A33" w:rsidP="00BC2A30">
            <w:pPr>
              <w:pStyle w:val="NoSpacing"/>
              <w:rPr>
                <w:rFonts w:ascii="LCD Display Grid" w:hAnsi="LCD Display Grid"/>
                <w:b/>
              </w:rPr>
            </w:pPr>
          </w:p>
        </w:tc>
        <w:tc>
          <w:tcPr>
            <w:tcW w:w="423" w:type="dxa"/>
            <w:shd w:val="clear" w:color="auto" w:fill="CCFF66"/>
          </w:tcPr>
          <w:p w:rsidR="00515A33" w:rsidRPr="00C928FC" w:rsidRDefault="00515A33" w:rsidP="00BC2A30">
            <w:pPr>
              <w:pStyle w:val="NoSpacing"/>
              <w:rPr>
                <w:rFonts w:ascii="LCD Display Grid" w:hAnsi="LCD Display Grid"/>
                <w:b/>
              </w:rPr>
            </w:pPr>
          </w:p>
        </w:tc>
        <w:tc>
          <w:tcPr>
            <w:tcW w:w="422" w:type="dxa"/>
            <w:shd w:val="clear" w:color="auto" w:fill="CCFF66"/>
          </w:tcPr>
          <w:p w:rsidR="00515A33" w:rsidRPr="00C928FC" w:rsidRDefault="00515A33" w:rsidP="00BC2A30">
            <w:pPr>
              <w:pStyle w:val="NoSpacing"/>
              <w:rPr>
                <w:rFonts w:ascii="LCD Display Grid" w:hAnsi="LCD Display Grid"/>
                <w:b/>
              </w:rPr>
            </w:pPr>
          </w:p>
        </w:tc>
        <w:tc>
          <w:tcPr>
            <w:tcW w:w="422" w:type="dxa"/>
            <w:shd w:val="clear" w:color="auto" w:fill="CCFF66"/>
          </w:tcPr>
          <w:p w:rsidR="00515A33" w:rsidRPr="00C928FC" w:rsidRDefault="00515A33" w:rsidP="00BC2A30">
            <w:pPr>
              <w:pStyle w:val="NoSpacing"/>
              <w:rPr>
                <w:rFonts w:ascii="LCD Display Grid" w:hAnsi="LCD Display Grid"/>
                <w:b/>
              </w:rPr>
            </w:pPr>
          </w:p>
        </w:tc>
        <w:tc>
          <w:tcPr>
            <w:tcW w:w="422" w:type="dxa"/>
            <w:shd w:val="clear" w:color="auto" w:fill="CCFF66"/>
          </w:tcPr>
          <w:p w:rsidR="00515A33" w:rsidRPr="00C928FC" w:rsidRDefault="00515A33" w:rsidP="00BC2A30">
            <w:pPr>
              <w:pStyle w:val="NoSpacing"/>
              <w:rPr>
                <w:rFonts w:ascii="LCD Display Grid" w:hAnsi="LCD Display Grid"/>
                <w:b/>
              </w:rPr>
            </w:pPr>
          </w:p>
        </w:tc>
        <w:tc>
          <w:tcPr>
            <w:tcW w:w="422" w:type="dxa"/>
            <w:shd w:val="clear" w:color="auto" w:fill="CCFF66"/>
          </w:tcPr>
          <w:p w:rsidR="00515A33" w:rsidRPr="00C928FC" w:rsidRDefault="00515A33" w:rsidP="00BC2A30">
            <w:pPr>
              <w:pStyle w:val="NoSpacing"/>
              <w:rPr>
                <w:rFonts w:ascii="LCD Display Grid" w:hAnsi="LCD Display Grid"/>
                <w:b/>
              </w:rPr>
            </w:pPr>
          </w:p>
        </w:tc>
        <w:tc>
          <w:tcPr>
            <w:tcW w:w="422" w:type="dxa"/>
            <w:shd w:val="clear" w:color="auto" w:fill="CCFF66"/>
          </w:tcPr>
          <w:p w:rsidR="00515A33" w:rsidRPr="00C928FC" w:rsidRDefault="00515A33" w:rsidP="00BC2A30">
            <w:pPr>
              <w:pStyle w:val="NoSpacing"/>
              <w:rPr>
                <w:rFonts w:ascii="LCD Display Grid" w:hAnsi="LCD Display Grid"/>
                <w:b/>
              </w:rPr>
            </w:pPr>
          </w:p>
        </w:tc>
        <w:tc>
          <w:tcPr>
            <w:tcW w:w="421"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p>
        </w:tc>
      </w:tr>
    </w:tbl>
    <w:p w:rsidR="00515A33" w:rsidRPr="00515A33" w:rsidRDefault="00515A33" w:rsidP="00515A33"/>
    <w:tbl>
      <w:tblPr>
        <w:tblStyle w:val="TableGrid"/>
        <w:tblW w:w="0" w:type="auto"/>
        <w:tblLook w:val="04A0" w:firstRow="1" w:lastRow="0" w:firstColumn="1" w:lastColumn="0" w:noHBand="0" w:noVBand="1"/>
      </w:tblPr>
      <w:tblGrid>
        <w:gridCol w:w="1413"/>
        <w:gridCol w:w="7654"/>
      </w:tblGrid>
      <w:tr w:rsidR="00D669C4" w:rsidTr="00BC2A30">
        <w:tc>
          <w:tcPr>
            <w:tcW w:w="1413" w:type="dxa"/>
          </w:tcPr>
          <w:p w:rsidR="00D669C4" w:rsidRDefault="00D669C4" w:rsidP="00BC2A30">
            <w:pPr>
              <w:pStyle w:val="NoSpacing"/>
              <w:rPr>
                <w:lang w:val="en-GB"/>
              </w:rPr>
            </w:pPr>
            <w:r>
              <w:rPr>
                <w:rFonts w:cstheme="minorHAnsi"/>
                <w:lang w:val="en-GB"/>
              </w:rPr>
              <w:t>←</w:t>
            </w:r>
          </w:p>
        </w:tc>
        <w:tc>
          <w:tcPr>
            <w:tcW w:w="7654" w:type="dxa"/>
          </w:tcPr>
          <w:p w:rsidR="00D669C4" w:rsidRDefault="00D669C4" w:rsidP="00BC2A30">
            <w:pPr>
              <w:pStyle w:val="NoSpacing"/>
              <w:rPr>
                <w:lang w:val="en-GB"/>
              </w:rPr>
            </w:pPr>
            <w:r>
              <w:rPr>
                <w:lang w:val="en-GB"/>
              </w:rPr>
              <w:t>Backspace – delete last entered digit</w:t>
            </w:r>
          </w:p>
        </w:tc>
      </w:tr>
      <w:tr w:rsidR="00D669C4" w:rsidTr="00BC2A30">
        <w:tc>
          <w:tcPr>
            <w:tcW w:w="1413" w:type="dxa"/>
          </w:tcPr>
          <w:p w:rsidR="00D669C4" w:rsidRDefault="00D669C4" w:rsidP="00BC2A30">
            <w:pPr>
              <w:pStyle w:val="NoSpacing"/>
              <w:rPr>
                <w:rFonts w:cstheme="minorHAnsi"/>
                <w:lang w:val="en-GB"/>
              </w:rPr>
            </w:pPr>
            <w:r>
              <w:rPr>
                <w:rFonts w:cstheme="minorHAnsi"/>
                <w:lang w:val="en-GB"/>
              </w:rPr>
              <w:t>ENT</w:t>
            </w:r>
          </w:p>
        </w:tc>
        <w:tc>
          <w:tcPr>
            <w:tcW w:w="7654" w:type="dxa"/>
          </w:tcPr>
          <w:p w:rsidR="00D669C4" w:rsidRDefault="00D669C4" w:rsidP="00BC2A30">
            <w:pPr>
              <w:pStyle w:val="NoSpacing"/>
              <w:rPr>
                <w:lang w:val="en-GB"/>
              </w:rPr>
            </w:pPr>
            <w:r>
              <w:rPr>
                <w:lang w:val="en-GB"/>
              </w:rPr>
              <w:t>Confirm inserted value – voltage will be applied to channel output</w:t>
            </w:r>
          </w:p>
        </w:tc>
      </w:tr>
      <w:tr w:rsidR="00D669C4" w:rsidTr="00BC2A30">
        <w:tc>
          <w:tcPr>
            <w:tcW w:w="1413" w:type="dxa"/>
          </w:tcPr>
          <w:p w:rsidR="00D669C4" w:rsidRDefault="00F5017F" w:rsidP="00BC2A30">
            <w:pPr>
              <w:pStyle w:val="NoSpacing"/>
              <w:rPr>
                <w:rFonts w:cstheme="minorHAnsi"/>
                <w:lang w:val="en-GB"/>
              </w:rPr>
            </w:pPr>
            <w:r>
              <w:rPr>
                <w:rFonts w:cstheme="minorHAnsi"/>
                <w:lang w:val="en-GB"/>
              </w:rPr>
              <w:t>X</w:t>
            </w:r>
          </w:p>
        </w:tc>
        <w:tc>
          <w:tcPr>
            <w:tcW w:w="7654" w:type="dxa"/>
          </w:tcPr>
          <w:p w:rsidR="00D669C4" w:rsidRPr="007C2F68" w:rsidRDefault="00D669C4" w:rsidP="00BC2A30">
            <w:pPr>
              <w:pStyle w:val="NoSpacing"/>
              <w:rPr>
                <w:lang w:val="en-GB"/>
              </w:rPr>
            </w:pPr>
            <w:r>
              <w:rPr>
                <w:lang w:val="en-GB"/>
              </w:rPr>
              <w:t>Leave current menu level and return to channel selection menu</w:t>
            </w:r>
          </w:p>
        </w:tc>
      </w:tr>
      <w:tr w:rsidR="00D669C4" w:rsidTr="00BC2A30">
        <w:tc>
          <w:tcPr>
            <w:tcW w:w="1413" w:type="dxa"/>
          </w:tcPr>
          <w:p w:rsidR="00D669C4" w:rsidRDefault="00D669C4" w:rsidP="00BC2A30">
            <w:pPr>
              <w:pStyle w:val="NoSpacing"/>
              <w:rPr>
                <w:rFonts w:cstheme="minorHAnsi"/>
                <w:lang w:val="en-GB"/>
              </w:rPr>
            </w:pPr>
            <w:r>
              <w:rPr>
                <w:rFonts w:cstheme="minorHAnsi"/>
                <w:lang w:val="en-GB"/>
              </w:rPr>
              <w:t>0-9</w:t>
            </w:r>
          </w:p>
        </w:tc>
        <w:tc>
          <w:tcPr>
            <w:tcW w:w="7654" w:type="dxa"/>
          </w:tcPr>
          <w:p w:rsidR="00D669C4" w:rsidRDefault="00D669C4" w:rsidP="00BC2A30">
            <w:pPr>
              <w:pStyle w:val="NoSpacing"/>
              <w:rPr>
                <w:lang w:val="en-GB"/>
              </w:rPr>
            </w:pPr>
            <w:r>
              <w:rPr>
                <w:lang w:val="en-GB"/>
              </w:rPr>
              <w:t>Value insertion</w:t>
            </w:r>
          </w:p>
        </w:tc>
      </w:tr>
      <w:tr w:rsidR="00D669C4" w:rsidTr="00BC2A30">
        <w:tc>
          <w:tcPr>
            <w:tcW w:w="1413" w:type="dxa"/>
          </w:tcPr>
          <w:p w:rsidR="00D669C4" w:rsidRDefault="00D669C4" w:rsidP="00BC2A30">
            <w:pPr>
              <w:pStyle w:val="NoSpacing"/>
              <w:rPr>
                <w:rFonts w:cstheme="minorHAnsi"/>
                <w:lang w:val="en-GB"/>
              </w:rPr>
            </w:pPr>
            <w:r>
              <w:rPr>
                <w:rFonts w:cstheme="minorHAnsi"/>
                <w:lang w:val="en-GB"/>
              </w:rPr>
              <w:t>others</w:t>
            </w:r>
          </w:p>
        </w:tc>
        <w:tc>
          <w:tcPr>
            <w:tcW w:w="7654" w:type="dxa"/>
          </w:tcPr>
          <w:p w:rsidR="00D669C4" w:rsidRDefault="00D669C4" w:rsidP="00BC2A30">
            <w:pPr>
              <w:pStyle w:val="NoSpacing"/>
              <w:rPr>
                <w:lang w:val="en-GB"/>
              </w:rPr>
            </w:pPr>
            <w:r>
              <w:rPr>
                <w:lang w:val="en-GB"/>
              </w:rPr>
              <w:t>No function</w:t>
            </w:r>
          </w:p>
        </w:tc>
      </w:tr>
    </w:tbl>
    <w:p w:rsidR="00515A33" w:rsidRPr="00515A33" w:rsidRDefault="00515A33" w:rsidP="00515A33"/>
    <w:p w:rsidR="00907CCB" w:rsidRDefault="00907CCB" w:rsidP="00693936">
      <w:pPr>
        <w:pStyle w:val="Heading4"/>
      </w:pPr>
      <w:r>
        <w:br w:type="page"/>
      </w:r>
    </w:p>
    <w:p w:rsidR="00907CCB" w:rsidRDefault="00907CCB" w:rsidP="00907CCB">
      <w:pPr>
        <w:pStyle w:val="Heading4"/>
      </w:pPr>
      <w:r>
        <w:lastRenderedPageBreak/>
        <w:t>Information and version screen</w:t>
      </w:r>
    </w:p>
    <w:p w:rsidR="00421316" w:rsidRDefault="00421316" w:rsidP="00421316">
      <w:r>
        <w:t>A screen like the welcome/start screen at power-up of the system.</w:t>
      </w:r>
    </w:p>
    <w:p w:rsidR="00421316" w:rsidRDefault="00421316" w:rsidP="00421316"/>
    <w:p w:rsidR="00421316" w:rsidRDefault="00421316" w:rsidP="00421316">
      <w:r>
        <w:t>There are three different types of assemblages, which will be represented on the display as follows:</w:t>
      </w:r>
    </w:p>
    <w:p w:rsidR="00421316" w:rsidRPr="008753A8" w:rsidRDefault="00421316" w:rsidP="00421316">
      <w:r>
        <w:t>For anode repair repair set:</w:t>
      </w:r>
    </w:p>
    <w:tbl>
      <w:tblPr>
        <w:tblStyle w:val="TableGrid"/>
        <w:tblW w:w="0" w:type="auto"/>
        <w:tblInd w:w="-5" w:type="dxa"/>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421316" w:rsidTr="00D346D2">
        <w:tc>
          <w:tcPr>
            <w:tcW w:w="423" w:type="dxa"/>
            <w:shd w:val="clear" w:color="auto" w:fill="BFBFBF" w:themeFill="background1" w:themeFillShade="BF"/>
          </w:tcPr>
          <w:p w:rsidR="00421316" w:rsidRDefault="00421316" w:rsidP="00D346D2">
            <w:pPr>
              <w:pStyle w:val="NoSpacing"/>
            </w:pPr>
            <w:r>
              <w:t>/</w:t>
            </w:r>
          </w:p>
        </w:tc>
        <w:tc>
          <w:tcPr>
            <w:tcW w:w="422" w:type="dxa"/>
            <w:shd w:val="clear" w:color="auto" w:fill="D9D9D9" w:themeFill="background1" w:themeFillShade="D9"/>
          </w:tcPr>
          <w:p w:rsidR="00421316" w:rsidRDefault="00421316" w:rsidP="00D346D2">
            <w:pPr>
              <w:pStyle w:val="NoSpacing"/>
            </w:pPr>
            <w:r>
              <w:t>1</w:t>
            </w:r>
          </w:p>
        </w:tc>
        <w:tc>
          <w:tcPr>
            <w:tcW w:w="423" w:type="dxa"/>
            <w:shd w:val="clear" w:color="auto" w:fill="D9D9D9" w:themeFill="background1" w:themeFillShade="D9"/>
          </w:tcPr>
          <w:p w:rsidR="00421316" w:rsidRDefault="00421316" w:rsidP="00D346D2">
            <w:pPr>
              <w:pStyle w:val="NoSpacing"/>
            </w:pPr>
            <w:r>
              <w:t>2</w:t>
            </w:r>
          </w:p>
        </w:tc>
        <w:tc>
          <w:tcPr>
            <w:tcW w:w="423" w:type="dxa"/>
            <w:shd w:val="clear" w:color="auto" w:fill="D9D9D9" w:themeFill="background1" w:themeFillShade="D9"/>
          </w:tcPr>
          <w:p w:rsidR="00421316" w:rsidRDefault="00421316" w:rsidP="00D346D2">
            <w:pPr>
              <w:pStyle w:val="NoSpacing"/>
            </w:pPr>
            <w:r>
              <w:t>3</w:t>
            </w:r>
          </w:p>
        </w:tc>
        <w:tc>
          <w:tcPr>
            <w:tcW w:w="422" w:type="dxa"/>
            <w:shd w:val="clear" w:color="auto" w:fill="D9D9D9" w:themeFill="background1" w:themeFillShade="D9"/>
          </w:tcPr>
          <w:p w:rsidR="00421316" w:rsidRDefault="00421316" w:rsidP="00D346D2">
            <w:pPr>
              <w:pStyle w:val="NoSpacing"/>
            </w:pPr>
            <w:r>
              <w:t>4</w:t>
            </w:r>
          </w:p>
        </w:tc>
        <w:tc>
          <w:tcPr>
            <w:tcW w:w="422" w:type="dxa"/>
            <w:shd w:val="clear" w:color="auto" w:fill="D9D9D9" w:themeFill="background1" w:themeFillShade="D9"/>
          </w:tcPr>
          <w:p w:rsidR="00421316" w:rsidRDefault="00421316" w:rsidP="00D346D2">
            <w:pPr>
              <w:pStyle w:val="NoSpacing"/>
            </w:pPr>
            <w:r>
              <w:t>5</w:t>
            </w:r>
          </w:p>
        </w:tc>
        <w:tc>
          <w:tcPr>
            <w:tcW w:w="422" w:type="dxa"/>
            <w:shd w:val="clear" w:color="auto" w:fill="D9D9D9" w:themeFill="background1" w:themeFillShade="D9"/>
          </w:tcPr>
          <w:p w:rsidR="00421316" w:rsidRDefault="00421316" w:rsidP="00D346D2">
            <w:pPr>
              <w:pStyle w:val="NoSpacing"/>
            </w:pPr>
            <w:r>
              <w:t>6</w:t>
            </w:r>
          </w:p>
        </w:tc>
        <w:tc>
          <w:tcPr>
            <w:tcW w:w="422" w:type="dxa"/>
            <w:shd w:val="clear" w:color="auto" w:fill="D9D9D9" w:themeFill="background1" w:themeFillShade="D9"/>
          </w:tcPr>
          <w:p w:rsidR="00421316" w:rsidRDefault="00421316" w:rsidP="00D346D2">
            <w:pPr>
              <w:pStyle w:val="NoSpacing"/>
            </w:pPr>
            <w:r>
              <w:t>7</w:t>
            </w:r>
          </w:p>
        </w:tc>
        <w:tc>
          <w:tcPr>
            <w:tcW w:w="422" w:type="dxa"/>
            <w:shd w:val="clear" w:color="auto" w:fill="D9D9D9" w:themeFill="background1" w:themeFillShade="D9"/>
          </w:tcPr>
          <w:p w:rsidR="00421316" w:rsidRDefault="00421316" w:rsidP="00D346D2">
            <w:pPr>
              <w:pStyle w:val="NoSpacing"/>
            </w:pPr>
            <w:r>
              <w:t>8</w:t>
            </w:r>
          </w:p>
        </w:tc>
        <w:tc>
          <w:tcPr>
            <w:tcW w:w="421" w:type="dxa"/>
            <w:shd w:val="clear" w:color="auto" w:fill="D9D9D9" w:themeFill="background1" w:themeFillShade="D9"/>
          </w:tcPr>
          <w:p w:rsidR="00421316" w:rsidRDefault="00421316" w:rsidP="00D346D2">
            <w:pPr>
              <w:pStyle w:val="NoSpacing"/>
            </w:pPr>
            <w:r>
              <w:t>9</w:t>
            </w:r>
          </w:p>
        </w:tc>
        <w:tc>
          <w:tcPr>
            <w:tcW w:w="440" w:type="dxa"/>
            <w:shd w:val="clear" w:color="auto" w:fill="D9D9D9" w:themeFill="background1" w:themeFillShade="D9"/>
          </w:tcPr>
          <w:p w:rsidR="00421316" w:rsidRDefault="00421316" w:rsidP="00D346D2">
            <w:pPr>
              <w:pStyle w:val="NoSpacing"/>
            </w:pPr>
            <w:r>
              <w:t>10</w:t>
            </w:r>
          </w:p>
        </w:tc>
        <w:tc>
          <w:tcPr>
            <w:tcW w:w="440" w:type="dxa"/>
            <w:shd w:val="clear" w:color="auto" w:fill="D9D9D9" w:themeFill="background1" w:themeFillShade="D9"/>
          </w:tcPr>
          <w:p w:rsidR="00421316" w:rsidRDefault="00421316" w:rsidP="00D346D2">
            <w:pPr>
              <w:pStyle w:val="NoSpacing"/>
            </w:pPr>
            <w:r>
              <w:t>11</w:t>
            </w:r>
          </w:p>
        </w:tc>
        <w:tc>
          <w:tcPr>
            <w:tcW w:w="440" w:type="dxa"/>
            <w:shd w:val="clear" w:color="auto" w:fill="D9D9D9" w:themeFill="background1" w:themeFillShade="D9"/>
          </w:tcPr>
          <w:p w:rsidR="00421316" w:rsidRDefault="00421316" w:rsidP="00D346D2">
            <w:pPr>
              <w:pStyle w:val="NoSpacing"/>
            </w:pPr>
            <w:r>
              <w:t>12</w:t>
            </w:r>
          </w:p>
        </w:tc>
        <w:tc>
          <w:tcPr>
            <w:tcW w:w="440" w:type="dxa"/>
            <w:shd w:val="clear" w:color="auto" w:fill="D9D9D9" w:themeFill="background1" w:themeFillShade="D9"/>
          </w:tcPr>
          <w:p w:rsidR="00421316" w:rsidRDefault="00421316" w:rsidP="00D346D2">
            <w:pPr>
              <w:pStyle w:val="NoSpacing"/>
            </w:pPr>
            <w:r>
              <w:t>13</w:t>
            </w:r>
          </w:p>
        </w:tc>
        <w:tc>
          <w:tcPr>
            <w:tcW w:w="440" w:type="dxa"/>
            <w:shd w:val="clear" w:color="auto" w:fill="D9D9D9" w:themeFill="background1" w:themeFillShade="D9"/>
          </w:tcPr>
          <w:p w:rsidR="00421316" w:rsidRDefault="00421316" w:rsidP="00D346D2">
            <w:pPr>
              <w:pStyle w:val="NoSpacing"/>
            </w:pPr>
            <w:r>
              <w:t>14</w:t>
            </w:r>
          </w:p>
        </w:tc>
        <w:tc>
          <w:tcPr>
            <w:tcW w:w="440" w:type="dxa"/>
            <w:shd w:val="clear" w:color="auto" w:fill="D9D9D9" w:themeFill="background1" w:themeFillShade="D9"/>
          </w:tcPr>
          <w:p w:rsidR="00421316" w:rsidRDefault="00421316" w:rsidP="00D346D2">
            <w:pPr>
              <w:pStyle w:val="NoSpacing"/>
            </w:pPr>
            <w:r>
              <w:t>15</w:t>
            </w:r>
          </w:p>
        </w:tc>
        <w:tc>
          <w:tcPr>
            <w:tcW w:w="440" w:type="dxa"/>
            <w:shd w:val="clear" w:color="auto" w:fill="D9D9D9" w:themeFill="background1" w:themeFillShade="D9"/>
          </w:tcPr>
          <w:p w:rsidR="00421316" w:rsidRDefault="00421316" w:rsidP="00D346D2">
            <w:pPr>
              <w:pStyle w:val="NoSpacing"/>
            </w:pPr>
            <w:r>
              <w:t>16</w:t>
            </w:r>
          </w:p>
        </w:tc>
        <w:tc>
          <w:tcPr>
            <w:tcW w:w="440" w:type="dxa"/>
            <w:shd w:val="clear" w:color="auto" w:fill="D9D9D9" w:themeFill="background1" w:themeFillShade="D9"/>
          </w:tcPr>
          <w:p w:rsidR="00421316" w:rsidRDefault="00421316" w:rsidP="00D346D2">
            <w:pPr>
              <w:pStyle w:val="NoSpacing"/>
            </w:pPr>
            <w:r>
              <w:t>17</w:t>
            </w:r>
          </w:p>
        </w:tc>
        <w:tc>
          <w:tcPr>
            <w:tcW w:w="440" w:type="dxa"/>
            <w:shd w:val="clear" w:color="auto" w:fill="D9D9D9" w:themeFill="background1" w:themeFillShade="D9"/>
          </w:tcPr>
          <w:p w:rsidR="00421316" w:rsidRDefault="00421316" w:rsidP="00D346D2">
            <w:pPr>
              <w:pStyle w:val="NoSpacing"/>
            </w:pPr>
            <w:r>
              <w:t>18</w:t>
            </w:r>
          </w:p>
        </w:tc>
        <w:tc>
          <w:tcPr>
            <w:tcW w:w="440" w:type="dxa"/>
            <w:shd w:val="clear" w:color="auto" w:fill="D9D9D9" w:themeFill="background1" w:themeFillShade="D9"/>
          </w:tcPr>
          <w:p w:rsidR="00421316" w:rsidRDefault="00421316" w:rsidP="00D346D2">
            <w:pPr>
              <w:pStyle w:val="NoSpacing"/>
            </w:pPr>
            <w:r>
              <w:t>19</w:t>
            </w:r>
          </w:p>
        </w:tc>
        <w:tc>
          <w:tcPr>
            <w:tcW w:w="440" w:type="dxa"/>
            <w:shd w:val="clear" w:color="auto" w:fill="D9D9D9" w:themeFill="background1" w:themeFillShade="D9"/>
          </w:tcPr>
          <w:p w:rsidR="00421316" w:rsidRDefault="00421316" w:rsidP="00D346D2">
            <w:pPr>
              <w:pStyle w:val="NoSpacing"/>
            </w:pPr>
            <w:r>
              <w:t>20</w:t>
            </w:r>
          </w:p>
        </w:tc>
      </w:tr>
      <w:tr w:rsidR="00421316" w:rsidTr="00D346D2">
        <w:tc>
          <w:tcPr>
            <w:tcW w:w="423" w:type="dxa"/>
            <w:shd w:val="clear" w:color="auto" w:fill="BFBFBF" w:themeFill="background1" w:themeFillShade="BF"/>
          </w:tcPr>
          <w:p w:rsidR="00421316" w:rsidRDefault="00421316" w:rsidP="00D346D2">
            <w:pPr>
              <w:pStyle w:val="NoSpacing"/>
            </w:pPr>
            <w:r>
              <w:t>1</w:t>
            </w:r>
          </w:p>
        </w:tc>
        <w:tc>
          <w:tcPr>
            <w:tcW w:w="422" w:type="dxa"/>
            <w:shd w:val="clear" w:color="auto" w:fill="CCFF66"/>
          </w:tcPr>
          <w:p w:rsidR="00421316" w:rsidRPr="00C928FC" w:rsidRDefault="00421316" w:rsidP="00D346D2">
            <w:pPr>
              <w:pStyle w:val="NoSpacing"/>
              <w:rPr>
                <w:rFonts w:ascii="LCD Display Grid" w:hAnsi="LCD Display Grid"/>
                <w:b/>
              </w:rPr>
            </w:pPr>
            <w:r w:rsidRPr="00C928FC">
              <w:rPr>
                <w:rFonts w:ascii="LCD Display Grid" w:hAnsi="LCD Display Grid"/>
                <w:b/>
              </w:rPr>
              <w:t>A</w:t>
            </w:r>
          </w:p>
        </w:tc>
        <w:tc>
          <w:tcPr>
            <w:tcW w:w="423" w:type="dxa"/>
            <w:shd w:val="clear" w:color="auto" w:fill="CCFF66"/>
          </w:tcPr>
          <w:p w:rsidR="00421316" w:rsidRPr="00C928FC" w:rsidRDefault="00421316" w:rsidP="00D346D2">
            <w:pPr>
              <w:pStyle w:val="NoSpacing"/>
              <w:rPr>
                <w:rFonts w:ascii="LCD Display Grid" w:hAnsi="LCD Display Grid"/>
                <w:b/>
              </w:rPr>
            </w:pPr>
            <w:r w:rsidRPr="00C928FC">
              <w:rPr>
                <w:rFonts w:ascii="LCD Display Grid" w:hAnsi="LCD Display Grid"/>
                <w:b/>
              </w:rPr>
              <w:t>n</w:t>
            </w:r>
          </w:p>
        </w:tc>
        <w:tc>
          <w:tcPr>
            <w:tcW w:w="423" w:type="dxa"/>
            <w:shd w:val="clear" w:color="auto" w:fill="CCFF66"/>
          </w:tcPr>
          <w:p w:rsidR="00421316" w:rsidRPr="00C928FC" w:rsidRDefault="00421316" w:rsidP="00D346D2">
            <w:pPr>
              <w:pStyle w:val="NoSpacing"/>
              <w:rPr>
                <w:rFonts w:ascii="LCD Display Grid" w:hAnsi="LCD Display Grid"/>
                <w:b/>
              </w:rPr>
            </w:pPr>
            <w:r w:rsidRPr="00C928FC">
              <w:rPr>
                <w:rFonts w:ascii="LCD Display Grid" w:hAnsi="LCD Display Grid"/>
                <w:b/>
              </w:rPr>
              <w:t>o</w:t>
            </w:r>
          </w:p>
        </w:tc>
        <w:tc>
          <w:tcPr>
            <w:tcW w:w="422" w:type="dxa"/>
            <w:shd w:val="clear" w:color="auto" w:fill="CCFF66"/>
          </w:tcPr>
          <w:p w:rsidR="00421316" w:rsidRPr="00C928FC" w:rsidRDefault="00421316" w:rsidP="00D346D2">
            <w:pPr>
              <w:pStyle w:val="NoSpacing"/>
              <w:rPr>
                <w:rFonts w:ascii="LCD Display Grid" w:hAnsi="LCD Display Grid"/>
                <w:b/>
              </w:rPr>
            </w:pPr>
            <w:r w:rsidRPr="00C928FC">
              <w:rPr>
                <w:rFonts w:ascii="LCD Display Grid" w:hAnsi="LCD Display Grid"/>
                <w:b/>
              </w:rPr>
              <w:t>d</w:t>
            </w:r>
          </w:p>
        </w:tc>
        <w:tc>
          <w:tcPr>
            <w:tcW w:w="422" w:type="dxa"/>
            <w:shd w:val="clear" w:color="auto" w:fill="CCFF66"/>
          </w:tcPr>
          <w:p w:rsidR="00421316" w:rsidRPr="00C928FC" w:rsidRDefault="00421316" w:rsidP="00D346D2">
            <w:pPr>
              <w:pStyle w:val="NoSpacing"/>
              <w:rPr>
                <w:rFonts w:ascii="LCD Display Grid" w:hAnsi="LCD Display Grid"/>
                <w:b/>
              </w:rPr>
            </w:pPr>
            <w:r w:rsidRPr="00C928FC">
              <w:rPr>
                <w:rFonts w:ascii="LCD Display Grid" w:hAnsi="LCD Display Grid"/>
                <w:b/>
              </w:rPr>
              <w:t>e</w:t>
            </w:r>
          </w:p>
        </w:tc>
        <w:tc>
          <w:tcPr>
            <w:tcW w:w="422" w:type="dxa"/>
            <w:shd w:val="clear" w:color="auto" w:fill="CCFF66"/>
          </w:tcPr>
          <w:p w:rsidR="00421316" w:rsidRPr="00C928FC" w:rsidRDefault="00421316" w:rsidP="00D346D2">
            <w:pPr>
              <w:pStyle w:val="NoSpacing"/>
              <w:rPr>
                <w:rFonts w:ascii="LCD Display Grid" w:hAnsi="LCD Display Grid"/>
                <w:b/>
              </w:rPr>
            </w:pPr>
          </w:p>
        </w:tc>
        <w:tc>
          <w:tcPr>
            <w:tcW w:w="422" w:type="dxa"/>
            <w:shd w:val="clear" w:color="auto" w:fill="CCFF66"/>
          </w:tcPr>
          <w:p w:rsidR="00421316" w:rsidRPr="00C928FC" w:rsidRDefault="00421316" w:rsidP="00D346D2">
            <w:pPr>
              <w:pStyle w:val="NoSpacing"/>
              <w:rPr>
                <w:rFonts w:ascii="LCD Display Grid" w:hAnsi="LCD Display Grid"/>
                <w:b/>
              </w:rPr>
            </w:pPr>
            <w:r w:rsidRPr="00C928FC">
              <w:rPr>
                <w:rFonts w:ascii="LCD Display Grid" w:hAnsi="LCD Display Grid"/>
                <w:b/>
              </w:rPr>
              <w:t>R</w:t>
            </w:r>
          </w:p>
        </w:tc>
        <w:tc>
          <w:tcPr>
            <w:tcW w:w="422" w:type="dxa"/>
            <w:shd w:val="clear" w:color="auto" w:fill="CCFF66"/>
          </w:tcPr>
          <w:p w:rsidR="00421316" w:rsidRPr="00C928FC" w:rsidRDefault="00421316" w:rsidP="00D346D2">
            <w:pPr>
              <w:pStyle w:val="NoSpacing"/>
              <w:rPr>
                <w:rFonts w:ascii="LCD Display Grid" w:hAnsi="LCD Display Grid"/>
                <w:b/>
              </w:rPr>
            </w:pPr>
            <w:r w:rsidRPr="00C928FC">
              <w:rPr>
                <w:rFonts w:ascii="LCD Display Grid" w:hAnsi="LCD Display Grid"/>
                <w:b/>
              </w:rPr>
              <w:t>e</w:t>
            </w:r>
          </w:p>
        </w:tc>
        <w:tc>
          <w:tcPr>
            <w:tcW w:w="421" w:type="dxa"/>
            <w:shd w:val="clear" w:color="auto" w:fill="CCFF66"/>
          </w:tcPr>
          <w:p w:rsidR="00421316" w:rsidRPr="00C928FC" w:rsidRDefault="00421316" w:rsidP="00D346D2">
            <w:pPr>
              <w:pStyle w:val="NoSpacing"/>
              <w:rPr>
                <w:rFonts w:ascii="LCD Display Grid" w:hAnsi="LCD Display Grid"/>
                <w:b/>
              </w:rPr>
            </w:pPr>
            <w:r w:rsidRPr="00C928FC">
              <w:rPr>
                <w:rFonts w:ascii="LCD Display Grid" w:hAnsi="LCD Display Grid"/>
                <w:b/>
              </w:rPr>
              <w:t>p</w:t>
            </w:r>
          </w:p>
        </w:tc>
        <w:tc>
          <w:tcPr>
            <w:tcW w:w="440" w:type="dxa"/>
            <w:shd w:val="clear" w:color="auto" w:fill="CCFF66"/>
          </w:tcPr>
          <w:p w:rsidR="00421316" w:rsidRPr="00C928FC" w:rsidRDefault="00421316" w:rsidP="00D346D2">
            <w:pPr>
              <w:pStyle w:val="NoSpacing"/>
              <w:rPr>
                <w:rFonts w:ascii="LCD Display Grid" w:hAnsi="LCD Display Grid"/>
                <w:b/>
              </w:rPr>
            </w:pPr>
            <w:r w:rsidRPr="00C928FC">
              <w:rPr>
                <w:rFonts w:ascii="LCD Display Grid" w:hAnsi="LCD Display Grid"/>
                <w:b/>
              </w:rPr>
              <w:t>a</w:t>
            </w:r>
          </w:p>
        </w:tc>
        <w:tc>
          <w:tcPr>
            <w:tcW w:w="440" w:type="dxa"/>
            <w:shd w:val="clear" w:color="auto" w:fill="CCFF66"/>
          </w:tcPr>
          <w:p w:rsidR="00421316" w:rsidRPr="00C928FC" w:rsidRDefault="00421316" w:rsidP="00D346D2">
            <w:pPr>
              <w:pStyle w:val="NoSpacing"/>
              <w:rPr>
                <w:rFonts w:ascii="LCD Display Grid" w:hAnsi="LCD Display Grid"/>
                <w:b/>
              </w:rPr>
            </w:pPr>
            <w:r w:rsidRPr="00C928FC">
              <w:rPr>
                <w:rFonts w:ascii="LCD Display Grid" w:hAnsi="LCD Display Grid"/>
                <w:b/>
              </w:rPr>
              <w:t>i</w:t>
            </w:r>
          </w:p>
        </w:tc>
        <w:tc>
          <w:tcPr>
            <w:tcW w:w="440" w:type="dxa"/>
            <w:shd w:val="clear" w:color="auto" w:fill="CCFF66"/>
          </w:tcPr>
          <w:p w:rsidR="00421316" w:rsidRPr="00C928FC" w:rsidRDefault="00421316" w:rsidP="00D346D2">
            <w:pPr>
              <w:pStyle w:val="NoSpacing"/>
              <w:rPr>
                <w:rFonts w:ascii="LCD Display Grid" w:hAnsi="LCD Display Grid"/>
                <w:b/>
              </w:rPr>
            </w:pPr>
            <w:r w:rsidRPr="00C928FC">
              <w:rPr>
                <w:rFonts w:ascii="LCD Display Grid" w:hAnsi="LCD Display Grid"/>
                <w:b/>
              </w:rPr>
              <w:t>r</w:t>
            </w: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r>
    </w:tbl>
    <w:p w:rsidR="00421316" w:rsidRDefault="00421316" w:rsidP="00421316">
      <w:pPr>
        <w:pStyle w:val="NoSpacing"/>
        <w:rPr>
          <w:lang w:val="en-GB"/>
        </w:rPr>
      </w:pPr>
    </w:p>
    <w:p w:rsidR="00421316" w:rsidRDefault="00421316" w:rsidP="00421316">
      <w:pPr>
        <w:pStyle w:val="NoSpacing"/>
        <w:rPr>
          <w:lang w:val="en-GB"/>
        </w:rPr>
      </w:pPr>
      <w:r>
        <w:rPr>
          <w:lang w:val="en-GB"/>
        </w:rPr>
        <w:t>For cathode and MCP repair set:</w:t>
      </w:r>
    </w:p>
    <w:tbl>
      <w:tblPr>
        <w:tblStyle w:val="TableGrid"/>
        <w:tblW w:w="0" w:type="auto"/>
        <w:tblInd w:w="-5" w:type="dxa"/>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421316" w:rsidTr="00D346D2">
        <w:tc>
          <w:tcPr>
            <w:tcW w:w="423" w:type="dxa"/>
            <w:shd w:val="clear" w:color="auto" w:fill="BFBFBF" w:themeFill="background1" w:themeFillShade="BF"/>
          </w:tcPr>
          <w:p w:rsidR="00421316" w:rsidRDefault="00421316" w:rsidP="00D346D2">
            <w:pPr>
              <w:pStyle w:val="NoSpacing"/>
            </w:pPr>
            <w:r>
              <w:t>/</w:t>
            </w:r>
          </w:p>
        </w:tc>
        <w:tc>
          <w:tcPr>
            <w:tcW w:w="422" w:type="dxa"/>
            <w:shd w:val="clear" w:color="auto" w:fill="D9D9D9" w:themeFill="background1" w:themeFillShade="D9"/>
          </w:tcPr>
          <w:p w:rsidR="00421316" w:rsidRDefault="00421316" w:rsidP="00D346D2">
            <w:pPr>
              <w:pStyle w:val="NoSpacing"/>
            </w:pPr>
            <w:r>
              <w:t>1</w:t>
            </w:r>
          </w:p>
        </w:tc>
        <w:tc>
          <w:tcPr>
            <w:tcW w:w="423" w:type="dxa"/>
            <w:shd w:val="clear" w:color="auto" w:fill="D9D9D9" w:themeFill="background1" w:themeFillShade="D9"/>
          </w:tcPr>
          <w:p w:rsidR="00421316" w:rsidRDefault="00421316" w:rsidP="00D346D2">
            <w:pPr>
              <w:pStyle w:val="NoSpacing"/>
            </w:pPr>
            <w:r>
              <w:t>2</w:t>
            </w:r>
          </w:p>
        </w:tc>
        <w:tc>
          <w:tcPr>
            <w:tcW w:w="423" w:type="dxa"/>
            <w:shd w:val="clear" w:color="auto" w:fill="D9D9D9" w:themeFill="background1" w:themeFillShade="D9"/>
          </w:tcPr>
          <w:p w:rsidR="00421316" w:rsidRDefault="00421316" w:rsidP="00D346D2">
            <w:pPr>
              <w:pStyle w:val="NoSpacing"/>
            </w:pPr>
            <w:r>
              <w:t>3</w:t>
            </w:r>
          </w:p>
        </w:tc>
        <w:tc>
          <w:tcPr>
            <w:tcW w:w="422" w:type="dxa"/>
            <w:shd w:val="clear" w:color="auto" w:fill="D9D9D9" w:themeFill="background1" w:themeFillShade="D9"/>
          </w:tcPr>
          <w:p w:rsidR="00421316" w:rsidRDefault="00421316" w:rsidP="00D346D2">
            <w:pPr>
              <w:pStyle w:val="NoSpacing"/>
            </w:pPr>
            <w:r>
              <w:t>4</w:t>
            </w:r>
          </w:p>
        </w:tc>
        <w:tc>
          <w:tcPr>
            <w:tcW w:w="422" w:type="dxa"/>
            <w:shd w:val="clear" w:color="auto" w:fill="D9D9D9" w:themeFill="background1" w:themeFillShade="D9"/>
          </w:tcPr>
          <w:p w:rsidR="00421316" w:rsidRDefault="00421316" w:rsidP="00D346D2">
            <w:pPr>
              <w:pStyle w:val="NoSpacing"/>
            </w:pPr>
            <w:r>
              <w:t>5</w:t>
            </w:r>
          </w:p>
        </w:tc>
        <w:tc>
          <w:tcPr>
            <w:tcW w:w="422" w:type="dxa"/>
            <w:shd w:val="clear" w:color="auto" w:fill="D9D9D9" w:themeFill="background1" w:themeFillShade="D9"/>
          </w:tcPr>
          <w:p w:rsidR="00421316" w:rsidRDefault="00421316" w:rsidP="00D346D2">
            <w:pPr>
              <w:pStyle w:val="NoSpacing"/>
            </w:pPr>
            <w:r>
              <w:t>6</w:t>
            </w:r>
          </w:p>
        </w:tc>
        <w:tc>
          <w:tcPr>
            <w:tcW w:w="422" w:type="dxa"/>
            <w:shd w:val="clear" w:color="auto" w:fill="D9D9D9" w:themeFill="background1" w:themeFillShade="D9"/>
          </w:tcPr>
          <w:p w:rsidR="00421316" w:rsidRDefault="00421316" w:rsidP="00D346D2">
            <w:pPr>
              <w:pStyle w:val="NoSpacing"/>
            </w:pPr>
            <w:r>
              <w:t>7</w:t>
            </w:r>
          </w:p>
        </w:tc>
        <w:tc>
          <w:tcPr>
            <w:tcW w:w="422" w:type="dxa"/>
            <w:shd w:val="clear" w:color="auto" w:fill="D9D9D9" w:themeFill="background1" w:themeFillShade="D9"/>
          </w:tcPr>
          <w:p w:rsidR="00421316" w:rsidRDefault="00421316" w:rsidP="00D346D2">
            <w:pPr>
              <w:pStyle w:val="NoSpacing"/>
            </w:pPr>
            <w:r>
              <w:t>8</w:t>
            </w:r>
          </w:p>
        </w:tc>
        <w:tc>
          <w:tcPr>
            <w:tcW w:w="421" w:type="dxa"/>
            <w:shd w:val="clear" w:color="auto" w:fill="D9D9D9" w:themeFill="background1" w:themeFillShade="D9"/>
          </w:tcPr>
          <w:p w:rsidR="00421316" w:rsidRDefault="00421316" w:rsidP="00D346D2">
            <w:pPr>
              <w:pStyle w:val="NoSpacing"/>
            </w:pPr>
            <w:r>
              <w:t>9</w:t>
            </w:r>
          </w:p>
        </w:tc>
        <w:tc>
          <w:tcPr>
            <w:tcW w:w="440" w:type="dxa"/>
            <w:shd w:val="clear" w:color="auto" w:fill="D9D9D9" w:themeFill="background1" w:themeFillShade="D9"/>
          </w:tcPr>
          <w:p w:rsidR="00421316" w:rsidRDefault="00421316" w:rsidP="00D346D2">
            <w:pPr>
              <w:pStyle w:val="NoSpacing"/>
            </w:pPr>
            <w:r>
              <w:t>10</w:t>
            </w:r>
          </w:p>
        </w:tc>
        <w:tc>
          <w:tcPr>
            <w:tcW w:w="440" w:type="dxa"/>
            <w:shd w:val="clear" w:color="auto" w:fill="D9D9D9" w:themeFill="background1" w:themeFillShade="D9"/>
          </w:tcPr>
          <w:p w:rsidR="00421316" w:rsidRDefault="00421316" w:rsidP="00D346D2">
            <w:pPr>
              <w:pStyle w:val="NoSpacing"/>
            </w:pPr>
            <w:r>
              <w:t>11</w:t>
            </w:r>
          </w:p>
        </w:tc>
        <w:tc>
          <w:tcPr>
            <w:tcW w:w="440" w:type="dxa"/>
            <w:shd w:val="clear" w:color="auto" w:fill="D9D9D9" w:themeFill="background1" w:themeFillShade="D9"/>
          </w:tcPr>
          <w:p w:rsidR="00421316" w:rsidRDefault="00421316" w:rsidP="00D346D2">
            <w:pPr>
              <w:pStyle w:val="NoSpacing"/>
            </w:pPr>
            <w:r>
              <w:t>12</w:t>
            </w:r>
          </w:p>
        </w:tc>
        <w:tc>
          <w:tcPr>
            <w:tcW w:w="440" w:type="dxa"/>
            <w:shd w:val="clear" w:color="auto" w:fill="D9D9D9" w:themeFill="background1" w:themeFillShade="D9"/>
          </w:tcPr>
          <w:p w:rsidR="00421316" w:rsidRDefault="00421316" w:rsidP="00D346D2">
            <w:pPr>
              <w:pStyle w:val="NoSpacing"/>
            </w:pPr>
            <w:r>
              <w:t>13</w:t>
            </w:r>
          </w:p>
        </w:tc>
        <w:tc>
          <w:tcPr>
            <w:tcW w:w="440" w:type="dxa"/>
            <w:shd w:val="clear" w:color="auto" w:fill="D9D9D9" w:themeFill="background1" w:themeFillShade="D9"/>
          </w:tcPr>
          <w:p w:rsidR="00421316" w:rsidRDefault="00421316" w:rsidP="00D346D2">
            <w:pPr>
              <w:pStyle w:val="NoSpacing"/>
            </w:pPr>
            <w:r>
              <w:t>14</w:t>
            </w:r>
          </w:p>
        </w:tc>
        <w:tc>
          <w:tcPr>
            <w:tcW w:w="440" w:type="dxa"/>
            <w:shd w:val="clear" w:color="auto" w:fill="D9D9D9" w:themeFill="background1" w:themeFillShade="D9"/>
          </w:tcPr>
          <w:p w:rsidR="00421316" w:rsidRDefault="00421316" w:rsidP="00D346D2">
            <w:pPr>
              <w:pStyle w:val="NoSpacing"/>
            </w:pPr>
            <w:r>
              <w:t>15</w:t>
            </w:r>
          </w:p>
        </w:tc>
        <w:tc>
          <w:tcPr>
            <w:tcW w:w="440" w:type="dxa"/>
            <w:shd w:val="clear" w:color="auto" w:fill="D9D9D9" w:themeFill="background1" w:themeFillShade="D9"/>
          </w:tcPr>
          <w:p w:rsidR="00421316" w:rsidRDefault="00421316" w:rsidP="00D346D2">
            <w:pPr>
              <w:pStyle w:val="NoSpacing"/>
            </w:pPr>
            <w:r>
              <w:t>16</w:t>
            </w:r>
          </w:p>
        </w:tc>
        <w:tc>
          <w:tcPr>
            <w:tcW w:w="440" w:type="dxa"/>
            <w:shd w:val="clear" w:color="auto" w:fill="D9D9D9" w:themeFill="background1" w:themeFillShade="D9"/>
          </w:tcPr>
          <w:p w:rsidR="00421316" w:rsidRDefault="00421316" w:rsidP="00D346D2">
            <w:pPr>
              <w:pStyle w:val="NoSpacing"/>
            </w:pPr>
            <w:r>
              <w:t>17</w:t>
            </w:r>
          </w:p>
        </w:tc>
        <w:tc>
          <w:tcPr>
            <w:tcW w:w="440" w:type="dxa"/>
            <w:shd w:val="clear" w:color="auto" w:fill="D9D9D9" w:themeFill="background1" w:themeFillShade="D9"/>
          </w:tcPr>
          <w:p w:rsidR="00421316" w:rsidRDefault="00421316" w:rsidP="00D346D2">
            <w:pPr>
              <w:pStyle w:val="NoSpacing"/>
            </w:pPr>
            <w:r>
              <w:t>18</w:t>
            </w:r>
          </w:p>
        </w:tc>
        <w:tc>
          <w:tcPr>
            <w:tcW w:w="440" w:type="dxa"/>
            <w:shd w:val="clear" w:color="auto" w:fill="D9D9D9" w:themeFill="background1" w:themeFillShade="D9"/>
          </w:tcPr>
          <w:p w:rsidR="00421316" w:rsidRDefault="00421316" w:rsidP="00D346D2">
            <w:pPr>
              <w:pStyle w:val="NoSpacing"/>
            </w:pPr>
            <w:r>
              <w:t>19</w:t>
            </w:r>
          </w:p>
        </w:tc>
        <w:tc>
          <w:tcPr>
            <w:tcW w:w="440" w:type="dxa"/>
            <w:shd w:val="clear" w:color="auto" w:fill="D9D9D9" w:themeFill="background1" w:themeFillShade="D9"/>
          </w:tcPr>
          <w:p w:rsidR="00421316" w:rsidRDefault="00421316" w:rsidP="00D346D2">
            <w:pPr>
              <w:pStyle w:val="NoSpacing"/>
            </w:pPr>
            <w:r>
              <w:t>20</w:t>
            </w:r>
          </w:p>
        </w:tc>
      </w:tr>
      <w:tr w:rsidR="00421316" w:rsidTr="00D346D2">
        <w:tc>
          <w:tcPr>
            <w:tcW w:w="423" w:type="dxa"/>
            <w:shd w:val="clear" w:color="auto" w:fill="BFBFBF" w:themeFill="background1" w:themeFillShade="BF"/>
          </w:tcPr>
          <w:p w:rsidR="00421316" w:rsidRDefault="00421316" w:rsidP="00D346D2">
            <w:pPr>
              <w:pStyle w:val="NoSpacing"/>
            </w:pPr>
            <w:r>
              <w:t>1</w:t>
            </w:r>
          </w:p>
        </w:tc>
        <w:tc>
          <w:tcPr>
            <w:tcW w:w="422"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C</w:t>
            </w:r>
          </w:p>
        </w:tc>
        <w:tc>
          <w:tcPr>
            <w:tcW w:w="423"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a</w:t>
            </w:r>
          </w:p>
        </w:tc>
        <w:tc>
          <w:tcPr>
            <w:tcW w:w="423"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t</w:t>
            </w:r>
          </w:p>
        </w:tc>
        <w:tc>
          <w:tcPr>
            <w:tcW w:w="422"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h</w:t>
            </w:r>
          </w:p>
        </w:tc>
        <w:tc>
          <w:tcPr>
            <w:tcW w:w="422"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o</w:t>
            </w:r>
          </w:p>
        </w:tc>
        <w:tc>
          <w:tcPr>
            <w:tcW w:w="422"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d</w:t>
            </w:r>
          </w:p>
        </w:tc>
        <w:tc>
          <w:tcPr>
            <w:tcW w:w="422"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e</w:t>
            </w:r>
          </w:p>
        </w:tc>
        <w:tc>
          <w:tcPr>
            <w:tcW w:w="422"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w:t>
            </w:r>
          </w:p>
        </w:tc>
        <w:tc>
          <w:tcPr>
            <w:tcW w:w="421"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M</w:t>
            </w:r>
          </w:p>
        </w:tc>
        <w:tc>
          <w:tcPr>
            <w:tcW w:w="440"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C</w:t>
            </w:r>
          </w:p>
        </w:tc>
        <w:tc>
          <w:tcPr>
            <w:tcW w:w="440"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P</w:t>
            </w: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r</w:t>
            </w:r>
          </w:p>
        </w:tc>
        <w:tc>
          <w:tcPr>
            <w:tcW w:w="440"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e</w:t>
            </w:r>
          </w:p>
        </w:tc>
        <w:tc>
          <w:tcPr>
            <w:tcW w:w="440"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p</w:t>
            </w:r>
          </w:p>
        </w:tc>
        <w:tc>
          <w:tcPr>
            <w:tcW w:w="440"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a</w:t>
            </w:r>
          </w:p>
        </w:tc>
        <w:tc>
          <w:tcPr>
            <w:tcW w:w="440"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i</w:t>
            </w:r>
          </w:p>
        </w:tc>
        <w:tc>
          <w:tcPr>
            <w:tcW w:w="440"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r</w:t>
            </w: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r>
    </w:tbl>
    <w:p w:rsidR="00421316" w:rsidRDefault="00421316" w:rsidP="00421316">
      <w:pPr>
        <w:pStyle w:val="NoSpacing"/>
        <w:rPr>
          <w:lang w:val="en-GB"/>
        </w:rPr>
      </w:pPr>
    </w:p>
    <w:p w:rsidR="00421316" w:rsidRDefault="00421316" w:rsidP="00421316">
      <w:pPr>
        <w:pStyle w:val="NoSpacing"/>
        <w:rPr>
          <w:lang w:val="en-GB"/>
        </w:rPr>
      </w:pPr>
      <w:r>
        <w:rPr>
          <w:lang w:val="en-GB"/>
        </w:rPr>
        <w:t>For tesla repair set:</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421316" w:rsidTr="00D346D2">
        <w:tc>
          <w:tcPr>
            <w:tcW w:w="423" w:type="dxa"/>
            <w:shd w:val="clear" w:color="auto" w:fill="BFBFBF" w:themeFill="background1" w:themeFillShade="BF"/>
          </w:tcPr>
          <w:p w:rsidR="00421316" w:rsidRDefault="00421316" w:rsidP="00D346D2">
            <w:pPr>
              <w:pStyle w:val="NoSpacing"/>
            </w:pPr>
            <w:r>
              <w:t>/</w:t>
            </w:r>
          </w:p>
        </w:tc>
        <w:tc>
          <w:tcPr>
            <w:tcW w:w="422" w:type="dxa"/>
            <w:shd w:val="clear" w:color="auto" w:fill="BFBFBF" w:themeFill="background1" w:themeFillShade="BF"/>
          </w:tcPr>
          <w:p w:rsidR="00421316" w:rsidRDefault="00421316" w:rsidP="00D346D2">
            <w:pPr>
              <w:pStyle w:val="NoSpacing"/>
            </w:pPr>
            <w:r>
              <w:t>1</w:t>
            </w:r>
          </w:p>
        </w:tc>
        <w:tc>
          <w:tcPr>
            <w:tcW w:w="423" w:type="dxa"/>
            <w:shd w:val="clear" w:color="auto" w:fill="BFBFBF" w:themeFill="background1" w:themeFillShade="BF"/>
          </w:tcPr>
          <w:p w:rsidR="00421316" w:rsidRDefault="00421316" w:rsidP="00D346D2">
            <w:pPr>
              <w:pStyle w:val="NoSpacing"/>
            </w:pPr>
            <w:r>
              <w:t>2</w:t>
            </w:r>
          </w:p>
        </w:tc>
        <w:tc>
          <w:tcPr>
            <w:tcW w:w="423" w:type="dxa"/>
            <w:shd w:val="clear" w:color="auto" w:fill="BFBFBF" w:themeFill="background1" w:themeFillShade="BF"/>
          </w:tcPr>
          <w:p w:rsidR="00421316" w:rsidRDefault="00421316" w:rsidP="00D346D2">
            <w:pPr>
              <w:pStyle w:val="NoSpacing"/>
            </w:pPr>
            <w:r>
              <w:t>3</w:t>
            </w:r>
          </w:p>
        </w:tc>
        <w:tc>
          <w:tcPr>
            <w:tcW w:w="422" w:type="dxa"/>
            <w:shd w:val="clear" w:color="auto" w:fill="BFBFBF" w:themeFill="background1" w:themeFillShade="BF"/>
          </w:tcPr>
          <w:p w:rsidR="00421316" w:rsidRDefault="00421316" w:rsidP="00D346D2">
            <w:pPr>
              <w:pStyle w:val="NoSpacing"/>
            </w:pPr>
            <w:r>
              <w:t>4</w:t>
            </w:r>
          </w:p>
        </w:tc>
        <w:tc>
          <w:tcPr>
            <w:tcW w:w="422" w:type="dxa"/>
            <w:shd w:val="clear" w:color="auto" w:fill="BFBFBF" w:themeFill="background1" w:themeFillShade="BF"/>
          </w:tcPr>
          <w:p w:rsidR="00421316" w:rsidRDefault="00421316" w:rsidP="00D346D2">
            <w:pPr>
              <w:pStyle w:val="NoSpacing"/>
            </w:pPr>
            <w:r>
              <w:t>5</w:t>
            </w:r>
          </w:p>
        </w:tc>
        <w:tc>
          <w:tcPr>
            <w:tcW w:w="422" w:type="dxa"/>
            <w:shd w:val="clear" w:color="auto" w:fill="BFBFBF" w:themeFill="background1" w:themeFillShade="BF"/>
          </w:tcPr>
          <w:p w:rsidR="00421316" w:rsidRDefault="00421316" w:rsidP="00D346D2">
            <w:pPr>
              <w:pStyle w:val="NoSpacing"/>
            </w:pPr>
            <w:r>
              <w:t>6</w:t>
            </w:r>
          </w:p>
        </w:tc>
        <w:tc>
          <w:tcPr>
            <w:tcW w:w="422" w:type="dxa"/>
            <w:shd w:val="clear" w:color="auto" w:fill="BFBFBF" w:themeFill="background1" w:themeFillShade="BF"/>
          </w:tcPr>
          <w:p w:rsidR="00421316" w:rsidRDefault="00421316" w:rsidP="00D346D2">
            <w:pPr>
              <w:pStyle w:val="NoSpacing"/>
            </w:pPr>
            <w:r>
              <w:t>7</w:t>
            </w:r>
          </w:p>
        </w:tc>
        <w:tc>
          <w:tcPr>
            <w:tcW w:w="422" w:type="dxa"/>
            <w:shd w:val="clear" w:color="auto" w:fill="BFBFBF" w:themeFill="background1" w:themeFillShade="BF"/>
          </w:tcPr>
          <w:p w:rsidR="00421316" w:rsidRDefault="00421316" w:rsidP="00D346D2">
            <w:pPr>
              <w:pStyle w:val="NoSpacing"/>
            </w:pPr>
            <w:r>
              <w:t>8</w:t>
            </w:r>
          </w:p>
        </w:tc>
        <w:tc>
          <w:tcPr>
            <w:tcW w:w="421" w:type="dxa"/>
            <w:shd w:val="clear" w:color="auto" w:fill="BFBFBF" w:themeFill="background1" w:themeFillShade="BF"/>
          </w:tcPr>
          <w:p w:rsidR="00421316" w:rsidRDefault="00421316" w:rsidP="00D346D2">
            <w:pPr>
              <w:pStyle w:val="NoSpacing"/>
            </w:pPr>
            <w:r>
              <w:t>9</w:t>
            </w:r>
          </w:p>
        </w:tc>
        <w:tc>
          <w:tcPr>
            <w:tcW w:w="440" w:type="dxa"/>
            <w:shd w:val="clear" w:color="auto" w:fill="BFBFBF" w:themeFill="background1" w:themeFillShade="BF"/>
          </w:tcPr>
          <w:p w:rsidR="00421316" w:rsidRDefault="00421316" w:rsidP="00D346D2">
            <w:pPr>
              <w:pStyle w:val="NoSpacing"/>
            </w:pPr>
            <w:r>
              <w:t>10</w:t>
            </w:r>
          </w:p>
        </w:tc>
        <w:tc>
          <w:tcPr>
            <w:tcW w:w="440" w:type="dxa"/>
            <w:shd w:val="clear" w:color="auto" w:fill="BFBFBF" w:themeFill="background1" w:themeFillShade="BF"/>
          </w:tcPr>
          <w:p w:rsidR="00421316" w:rsidRDefault="00421316" w:rsidP="00D346D2">
            <w:pPr>
              <w:pStyle w:val="NoSpacing"/>
            </w:pPr>
            <w:r>
              <w:t>11</w:t>
            </w:r>
          </w:p>
        </w:tc>
        <w:tc>
          <w:tcPr>
            <w:tcW w:w="440" w:type="dxa"/>
            <w:shd w:val="clear" w:color="auto" w:fill="BFBFBF" w:themeFill="background1" w:themeFillShade="BF"/>
          </w:tcPr>
          <w:p w:rsidR="00421316" w:rsidRDefault="00421316" w:rsidP="00D346D2">
            <w:pPr>
              <w:pStyle w:val="NoSpacing"/>
            </w:pPr>
            <w:r>
              <w:t>12</w:t>
            </w:r>
          </w:p>
        </w:tc>
        <w:tc>
          <w:tcPr>
            <w:tcW w:w="440" w:type="dxa"/>
            <w:shd w:val="clear" w:color="auto" w:fill="BFBFBF" w:themeFill="background1" w:themeFillShade="BF"/>
          </w:tcPr>
          <w:p w:rsidR="00421316" w:rsidRDefault="00421316" w:rsidP="00D346D2">
            <w:pPr>
              <w:pStyle w:val="NoSpacing"/>
            </w:pPr>
            <w:r>
              <w:t>13</w:t>
            </w:r>
          </w:p>
        </w:tc>
        <w:tc>
          <w:tcPr>
            <w:tcW w:w="440" w:type="dxa"/>
            <w:shd w:val="clear" w:color="auto" w:fill="BFBFBF" w:themeFill="background1" w:themeFillShade="BF"/>
          </w:tcPr>
          <w:p w:rsidR="00421316" w:rsidRDefault="00421316" w:rsidP="00D346D2">
            <w:pPr>
              <w:pStyle w:val="NoSpacing"/>
            </w:pPr>
            <w:r>
              <w:t>14</w:t>
            </w:r>
          </w:p>
        </w:tc>
        <w:tc>
          <w:tcPr>
            <w:tcW w:w="440" w:type="dxa"/>
            <w:shd w:val="clear" w:color="auto" w:fill="BFBFBF" w:themeFill="background1" w:themeFillShade="BF"/>
          </w:tcPr>
          <w:p w:rsidR="00421316" w:rsidRDefault="00421316" w:rsidP="00D346D2">
            <w:pPr>
              <w:pStyle w:val="NoSpacing"/>
            </w:pPr>
            <w:r>
              <w:t>15</w:t>
            </w:r>
          </w:p>
        </w:tc>
        <w:tc>
          <w:tcPr>
            <w:tcW w:w="440" w:type="dxa"/>
            <w:shd w:val="clear" w:color="auto" w:fill="BFBFBF" w:themeFill="background1" w:themeFillShade="BF"/>
          </w:tcPr>
          <w:p w:rsidR="00421316" w:rsidRDefault="00421316" w:rsidP="00D346D2">
            <w:pPr>
              <w:pStyle w:val="NoSpacing"/>
            </w:pPr>
            <w:r>
              <w:t>16</w:t>
            </w:r>
          </w:p>
        </w:tc>
        <w:tc>
          <w:tcPr>
            <w:tcW w:w="440" w:type="dxa"/>
            <w:shd w:val="clear" w:color="auto" w:fill="BFBFBF" w:themeFill="background1" w:themeFillShade="BF"/>
          </w:tcPr>
          <w:p w:rsidR="00421316" w:rsidRDefault="00421316" w:rsidP="00D346D2">
            <w:pPr>
              <w:pStyle w:val="NoSpacing"/>
            </w:pPr>
            <w:r>
              <w:t>17</w:t>
            </w:r>
          </w:p>
        </w:tc>
        <w:tc>
          <w:tcPr>
            <w:tcW w:w="440" w:type="dxa"/>
            <w:shd w:val="clear" w:color="auto" w:fill="BFBFBF" w:themeFill="background1" w:themeFillShade="BF"/>
          </w:tcPr>
          <w:p w:rsidR="00421316" w:rsidRDefault="00421316" w:rsidP="00D346D2">
            <w:pPr>
              <w:pStyle w:val="NoSpacing"/>
            </w:pPr>
            <w:r>
              <w:t>18</w:t>
            </w:r>
          </w:p>
        </w:tc>
        <w:tc>
          <w:tcPr>
            <w:tcW w:w="440" w:type="dxa"/>
            <w:shd w:val="clear" w:color="auto" w:fill="BFBFBF" w:themeFill="background1" w:themeFillShade="BF"/>
          </w:tcPr>
          <w:p w:rsidR="00421316" w:rsidRDefault="00421316" w:rsidP="00D346D2">
            <w:pPr>
              <w:pStyle w:val="NoSpacing"/>
            </w:pPr>
            <w:r>
              <w:t>19</w:t>
            </w:r>
          </w:p>
        </w:tc>
        <w:tc>
          <w:tcPr>
            <w:tcW w:w="440" w:type="dxa"/>
            <w:shd w:val="clear" w:color="auto" w:fill="BFBFBF" w:themeFill="background1" w:themeFillShade="BF"/>
          </w:tcPr>
          <w:p w:rsidR="00421316" w:rsidRDefault="00421316" w:rsidP="00D346D2">
            <w:pPr>
              <w:pStyle w:val="NoSpacing"/>
            </w:pPr>
            <w:r>
              <w:t>20</w:t>
            </w:r>
          </w:p>
        </w:tc>
      </w:tr>
      <w:tr w:rsidR="00421316" w:rsidTr="00D346D2">
        <w:tc>
          <w:tcPr>
            <w:tcW w:w="423" w:type="dxa"/>
            <w:shd w:val="clear" w:color="auto" w:fill="BFBFBF" w:themeFill="background1" w:themeFillShade="BF"/>
          </w:tcPr>
          <w:p w:rsidR="00421316" w:rsidRDefault="00421316" w:rsidP="00D346D2">
            <w:pPr>
              <w:pStyle w:val="NoSpacing"/>
            </w:pPr>
            <w:r>
              <w:t>1</w:t>
            </w:r>
          </w:p>
        </w:tc>
        <w:tc>
          <w:tcPr>
            <w:tcW w:w="422"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T</w:t>
            </w:r>
          </w:p>
        </w:tc>
        <w:tc>
          <w:tcPr>
            <w:tcW w:w="423"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e</w:t>
            </w:r>
          </w:p>
        </w:tc>
        <w:tc>
          <w:tcPr>
            <w:tcW w:w="423"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s</w:t>
            </w:r>
          </w:p>
        </w:tc>
        <w:tc>
          <w:tcPr>
            <w:tcW w:w="422"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l</w:t>
            </w:r>
          </w:p>
        </w:tc>
        <w:tc>
          <w:tcPr>
            <w:tcW w:w="422"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a</w:t>
            </w:r>
          </w:p>
        </w:tc>
        <w:tc>
          <w:tcPr>
            <w:tcW w:w="422" w:type="dxa"/>
            <w:shd w:val="clear" w:color="auto" w:fill="CCFF66"/>
          </w:tcPr>
          <w:p w:rsidR="00421316" w:rsidRPr="00C928FC" w:rsidRDefault="00421316" w:rsidP="00D346D2">
            <w:pPr>
              <w:pStyle w:val="NoSpacing"/>
              <w:rPr>
                <w:rFonts w:ascii="LCD Display Grid" w:hAnsi="LCD Display Grid"/>
                <w:b/>
              </w:rPr>
            </w:pPr>
          </w:p>
        </w:tc>
        <w:tc>
          <w:tcPr>
            <w:tcW w:w="422"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r</w:t>
            </w:r>
          </w:p>
        </w:tc>
        <w:tc>
          <w:tcPr>
            <w:tcW w:w="422"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e</w:t>
            </w:r>
          </w:p>
        </w:tc>
        <w:tc>
          <w:tcPr>
            <w:tcW w:w="421"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p</w:t>
            </w:r>
          </w:p>
        </w:tc>
        <w:tc>
          <w:tcPr>
            <w:tcW w:w="440"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a</w:t>
            </w:r>
          </w:p>
        </w:tc>
        <w:tc>
          <w:tcPr>
            <w:tcW w:w="440"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i</w:t>
            </w:r>
          </w:p>
        </w:tc>
        <w:tc>
          <w:tcPr>
            <w:tcW w:w="440"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r</w:t>
            </w: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r>
    </w:tbl>
    <w:p w:rsidR="00421316" w:rsidRDefault="00421316" w:rsidP="00421316">
      <w:pPr>
        <w:pStyle w:val="NoSpacing"/>
        <w:rPr>
          <w:lang w:val="en-GB"/>
        </w:rPr>
      </w:pPr>
    </w:p>
    <w:p w:rsidR="00421316" w:rsidRDefault="00421316" w:rsidP="00421316"/>
    <w:p w:rsidR="00421316" w:rsidRDefault="00421316" w:rsidP="00421316">
      <w:r>
        <w:t>The full screen on display, containing the system version number, will look like:</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421316" w:rsidTr="00D346D2">
        <w:tc>
          <w:tcPr>
            <w:tcW w:w="423" w:type="dxa"/>
            <w:shd w:val="clear" w:color="auto" w:fill="BFBFBF" w:themeFill="background1" w:themeFillShade="BF"/>
          </w:tcPr>
          <w:p w:rsidR="00421316" w:rsidRDefault="00421316" w:rsidP="00D346D2">
            <w:pPr>
              <w:pStyle w:val="NoSpacing"/>
            </w:pPr>
            <w:r>
              <w:t>/</w:t>
            </w:r>
          </w:p>
        </w:tc>
        <w:tc>
          <w:tcPr>
            <w:tcW w:w="422" w:type="dxa"/>
            <w:shd w:val="clear" w:color="auto" w:fill="BFBFBF" w:themeFill="background1" w:themeFillShade="BF"/>
          </w:tcPr>
          <w:p w:rsidR="00421316" w:rsidRDefault="00421316" w:rsidP="00D346D2">
            <w:pPr>
              <w:pStyle w:val="NoSpacing"/>
            </w:pPr>
            <w:r>
              <w:t>1</w:t>
            </w:r>
          </w:p>
        </w:tc>
        <w:tc>
          <w:tcPr>
            <w:tcW w:w="423" w:type="dxa"/>
            <w:shd w:val="clear" w:color="auto" w:fill="BFBFBF" w:themeFill="background1" w:themeFillShade="BF"/>
          </w:tcPr>
          <w:p w:rsidR="00421316" w:rsidRDefault="00421316" w:rsidP="00D346D2">
            <w:pPr>
              <w:pStyle w:val="NoSpacing"/>
            </w:pPr>
            <w:r>
              <w:t>2</w:t>
            </w:r>
          </w:p>
        </w:tc>
        <w:tc>
          <w:tcPr>
            <w:tcW w:w="423" w:type="dxa"/>
            <w:shd w:val="clear" w:color="auto" w:fill="BFBFBF" w:themeFill="background1" w:themeFillShade="BF"/>
          </w:tcPr>
          <w:p w:rsidR="00421316" w:rsidRDefault="00421316" w:rsidP="00D346D2">
            <w:pPr>
              <w:pStyle w:val="NoSpacing"/>
            </w:pPr>
            <w:r>
              <w:t>3</w:t>
            </w:r>
          </w:p>
        </w:tc>
        <w:tc>
          <w:tcPr>
            <w:tcW w:w="422" w:type="dxa"/>
            <w:shd w:val="clear" w:color="auto" w:fill="BFBFBF" w:themeFill="background1" w:themeFillShade="BF"/>
          </w:tcPr>
          <w:p w:rsidR="00421316" w:rsidRDefault="00421316" w:rsidP="00D346D2">
            <w:pPr>
              <w:pStyle w:val="NoSpacing"/>
            </w:pPr>
            <w:r>
              <w:t>4</w:t>
            </w:r>
          </w:p>
        </w:tc>
        <w:tc>
          <w:tcPr>
            <w:tcW w:w="422" w:type="dxa"/>
            <w:shd w:val="clear" w:color="auto" w:fill="BFBFBF" w:themeFill="background1" w:themeFillShade="BF"/>
          </w:tcPr>
          <w:p w:rsidR="00421316" w:rsidRDefault="00421316" w:rsidP="00D346D2">
            <w:pPr>
              <w:pStyle w:val="NoSpacing"/>
            </w:pPr>
            <w:r>
              <w:t>5</w:t>
            </w:r>
          </w:p>
        </w:tc>
        <w:tc>
          <w:tcPr>
            <w:tcW w:w="422" w:type="dxa"/>
            <w:shd w:val="clear" w:color="auto" w:fill="BFBFBF" w:themeFill="background1" w:themeFillShade="BF"/>
          </w:tcPr>
          <w:p w:rsidR="00421316" w:rsidRDefault="00421316" w:rsidP="00D346D2">
            <w:pPr>
              <w:pStyle w:val="NoSpacing"/>
            </w:pPr>
            <w:r>
              <w:t>6</w:t>
            </w:r>
          </w:p>
        </w:tc>
        <w:tc>
          <w:tcPr>
            <w:tcW w:w="422" w:type="dxa"/>
            <w:shd w:val="clear" w:color="auto" w:fill="BFBFBF" w:themeFill="background1" w:themeFillShade="BF"/>
          </w:tcPr>
          <w:p w:rsidR="00421316" w:rsidRDefault="00421316" w:rsidP="00D346D2">
            <w:pPr>
              <w:pStyle w:val="NoSpacing"/>
            </w:pPr>
            <w:r>
              <w:t>7</w:t>
            </w:r>
          </w:p>
        </w:tc>
        <w:tc>
          <w:tcPr>
            <w:tcW w:w="422" w:type="dxa"/>
            <w:shd w:val="clear" w:color="auto" w:fill="BFBFBF" w:themeFill="background1" w:themeFillShade="BF"/>
          </w:tcPr>
          <w:p w:rsidR="00421316" w:rsidRDefault="00421316" w:rsidP="00D346D2">
            <w:pPr>
              <w:pStyle w:val="NoSpacing"/>
            </w:pPr>
            <w:r>
              <w:t>8</w:t>
            </w:r>
          </w:p>
        </w:tc>
        <w:tc>
          <w:tcPr>
            <w:tcW w:w="421" w:type="dxa"/>
            <w:shd w:val="clear" w:color="auto" w:fill="BFBFBF" w:themeFill="background1" w:themeFillShade="BF"/>
          </w:tcPr>
          <w:p w:rsidR="00421316" w:rsidRDefault="00421316" w:rsidP="00D346D2">
            <w:pPr>
              <w:pStyle w:val="NoSpacing"/>
            </w:pPr>
            <w:r>
              <w:t>9</w:t>
            </w:r>
          </w:p>
        </w:tc>
        <w:tc>
          <w:tcPr>
            <w:tcW w:w="440" w:type="dxa"/>
            <w:shd w:val="clear" w:color="auto" w:fill="BFBFBF" w:themeFill="background1" w:themeFillShade="BF"/>
          </w:tcPr>
          <w:p w:rsidR="00421316" w:rsidRDefault="00421316" w:rsidP="00D346D2">
            <w:pPr>
              <w:pStyle w:val="NoSpacing"/>
            </w:pPr>
            <w:r>
              <w:t>10</w:t>
            </w:r>
          </w:p>
        </w:tc>
        <w:tc>
          <w:tcPr>
            <w:tcW w:w="440" w:type="dxa"/>
            <w:shd w:val="clear" w:color="auto" w:fill="BFBFBF" w:themeFill="background1" w:themeFillShade="BF"/>
          </w:tcPr>
          <w:p w:rsidR="00421316" w:rsidRDefault="00421316" w:rsidP="00D346D2">
            <w:pPr>
              <w:pStyle w:val="NoSpacing"/>
            </w:pPr>
            <w:r>
              <w:t>11</w:t>
            </w:r>
          </w:p>
        </w:tc>
        <w:tc>
          <w:tcPr>
            <w:tcW w:w="440" w:type="dxa"/>
            <w:shd w:val="clear" w:color="auto" w:fill="BFBFBF" w:themeFill="background1" w:themeFillShade="BF"/>
          </w:tcPr>
          <w:p w:rsidR="00421316" w:rsidRDefault="00421316" w:rsidP="00D346D2">
            <w:pPr>
              <w:pStyle w:val="NoSpacing"/>
            </w:pPr>
            <w:r>
              <w:t>12</w:t>
            </w:r>
          </w:p>
        </w:tc>
        <w:tc>
          <w:tcPr>
            <w:tcW w:w="440" w:type="dxa"/>
            <w:shd w:val="clear" w:color="auto" w:fill="BFBFBF" w:themeFill="background1" w:themeFillShade="BF"/>
          </w:tcPr>
          <w:p w:rsidR="00421316" w:rsidRDefault="00421316" w:rsidP="00D346D2">
            <w:pPr>
              <w:pStyle w:val="NoSpacing"/>
            </w:pPr>
            <w:r>
              <w:t>13</w:t>
            </w:r>
          </w:p>
        </w:tc>
        <w:tc>
          <w:tcPr>
            <w:tcW w:w="440" w:type="dxa"/>
            <w:shd w:val="clear" w:color="auto" w:fill="BFBFBF" w:themeFill="background1" w:themeFillShade="BF"/>
          </w:tcPr>
          <w:p w:rsidR="00421316" w:rsidRDefault="00421316" w:rsidP="00D346D2">
            <w:pPr>
              <w:pStyle w:val="NoSpacing"/>
            </w:pPr>
            <w:r>
              <w:t>14</w:t>
            </w:r>
          </w:p>
        </w:tc>
        <w:tc>
          <w:tcPr>
            <w:tcW w:w="440" w:type="dxa"/>
            <w:shd w:val="clear" w:color="auto" w:fill="BFBFBF" w:themeFill="background1" w:themeFillShade="BF"/>
          </w:tcPr>
          <w:p w:rsidR="00421316" w:rsidRDefault="00421316" w:rsidP="00D346D2">
            <w:pPr>
              <w:pStyle w:val="NoSpacing"/>
            </w:pPr>
            <w:r>
              <w:t>15</w:t>
            </w:r>
          </w:p>
        </w:tc>
        <w:tc>
          <w:tcPr>
            <w:tcW w:w="440" w:type="dxa"/>
            <w:shd w:val="clear" w:color="auto" w:fill="BFBFBF" w:themeFill="background1" w:themeFillShade="BF"/>
          </w:tcPr>
          <w:p w:rsidR="00421316" w:rsidRDefault="00421316" w:rsidP="00D346D2">
            <w:pPr>
              <w:pStyle w:val="NoSpacing"/>
            </w:pPr>
            <w:r>
              <w:t>16</w:t>
            </w:r>
          </w:p>
        </w:tc>
        <w:tc>
          <w:tcPr>
            <w:tcW w:w="440" w:type="dxa"/>
            <w:shd w:val="clear" w:color="auto" w:fill="BFBFBF" w:themeFill="background1" w:themeFillShade="BF"/>
          </w:tcPr>
          <w:p w:rsidR="00421316" w:rsidRDefault="00421316" w:rsidP="00D346D2">
            <w:pPr>
              <w:pStyle w:val="NoSpacing"/>
            </w:pPr>
            <w:r>
              <w:t>17</w:t>
            </w:r>
          </w:p>
        </w:tc>
        <w:tc>
          <w:tcPr>
            <w:tcW w:w="440" w:type="dxa"/>
            <w:shd w:val="clear" w:color="auto" w:fill="BFBFBF" w:themeFill="background1" w:themeFillShade="BF"/>
          </w:tcPr>
          <w:p w:rsidR="00421316" w:rsidRDefault="00421316" w:rsidP="00D346D2">
            <w:pPr>
              <w:pStyle w:val="NoSpacing"/>
            </w:pPr>
            <w:r>
              <w:t>18</w:t>
            </w:r>
          </w:p>
        </w:tc>
        <w:tc>
          <w:tcPr>
            <w:tcW w:w="440" w:type="dxa"/>
            <w:shd w:val="clear" w:color="auto" w:fill="BFBFBF" w:themeFill="background1" w:themeFillShade="BF"/>
          </w:tcPr>
          <w:p w:rsidR="00421316" w:rsidRDefault="00421316" w:rsidP="00D346D2">
            <w:pPr>
              <w:pStyle w:val="NoSpacing"/>
            </w:pPr>
            <w:r>
              <w:t>19</w:t>
            </w:r>
          </w:p>
        </w:tc>
        <w:tc>
          <w:tcPr>
            <w:tcW w:w="440" w:type="dxa"/>
            <w:shd w:val="clear" w:color="auto" w:fill="BFBFBF" w:themeFill="background1" w:themeFillShade="BF"/>
          </w:tcPr>
          <w:p w:rsidR="00421316" w:rsidRDefault="00421316" w:rsidP="00D346D2">
            <w:pPr>
              <w:pStyle w:val="NoSpacing"/>
            </w:pPr>
            <w:r>
              <w:t>20</w:t>
            </w:r>
          </w:p>
        </w:tc>
      </w:tr>
      <w:tr w:rsidR="00421316" w:rsidTr="00D346D2">
        <w:tc>
          <w:tcPr>
            <w:tcW w:w="423" w:type="dxa"/>
            <w:shd w:val="clear" w:color="auto" w:fill="BFBFBF" w:themeFill="background1" w:themeFillShade="BF"/>
          </w:tcPr>
          <w:p w:rsidR="00421316" w:rsidRDefault="00421316" w:rsidP="00D346D2">
            <w:pPr>
              <w:pStyle w:val="NoSpacing"/>
            </w:pPr>
            <w:r>
              <w:t>1</w:t>
            </w:r>
          </w:p>
        </w:tc>
        <w:tc>
          <w:tcPr>
            <w:tcW w:w="422"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A</w:t>
            </w:r>
          </w:p>
        </w:tc>
        <w:tc>
          <w:tcPr>
            <w:tcW w:w="423"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n</w:t>
            </w:r>
          </w:p>
        </w:tc>
        <w:tc>
          <w:tcPr>
            <w:tcW w:w="423"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o</w:t>
            </w:r>
          </w:p>
        </w:tc>
        <w:tc>
          <w:tcPr>
            <w:tcW w:w="422"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d</w:t>
            </w:r>
          </w:p>
        </w:tc>
        <w:tc>
          <w:tcPr>
            <w:tcW w:w="422"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e</w:t>
            </w:r>
          </w:p>
        </w:tc>
        <w:tc>
          <w:tcPr>
            <w:tcW w:w="422" w:type="dxa"/>
            <w:shd w:val="clear" w:color="auto" w:fill="CCFF66"/>
          </w:tcPr>
          <w:p w:rsidR="00421316" w:rsidRPr="00C928FC" w:rsidRDefault="00421316" w:rsidP="00D346D2">
            <w:pPr>
              <w:pStyle w:val="NoSpacing"/>
              <w:rPr>
                <w:rFonts w:ascii="LCD Display Grid" w:hAnsi="LCD Display Grid"/>
                <w:b/>
              </w:rPr>
            </w:pPr>
          </w:p>
        </w:tc>
        <w:tc>
          <w:tcPr>
            <w:tcW w:w="422"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r</w:t>
            </w:r>
          </w:p>
        </w:tc>
        <w:tc>
          <w:tcPr>
            <w:tcW w:w="422"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e</w:t>
            </w:r>
          </w:p>
        </w:tc>
        <w:tc>
          <w:tcPr>
            <w:tcW w:w="421"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p</w:t>
            </w:r>
          </w:p>
        </w:tc>
        <w:tc>
          <w:tcPr>
            <w:tcW w:w="440"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a</w:t>
            </w:r>
          </w:p>
        </w:tc>
        <w:tc>
          <w:tcPr>
            <w:tcW w:w="440"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i</w:t>
            </w:r>
          </w:p>
        </w:tc>
        <w:tc>
          <w:tcPr>
            <w:tcW w:w="440"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r</w:t>
            </w: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r>
      <w:tr w:rsidR="00421316" w:rsidTr="00D346D2">
        <w:tc>
          <w:tcPr>
            <w:tcW w:w="423" w:type="dxa"/>
            <w:shd w:val="clear" w:color="auto" w:fill="BFBFBF" w:themeFill="background1" w:themeFillShade="BF"/>
          </w:tcPr>
          <w:p w:rsidR="00421316" w:rsidRDefault="00421316" w:rsidP="00D346D2">
            <w:pPr>
              <w:pStyle w:val="NoSpacing"/>
            </w:pPr>
            <w:r>
              <w:t>2</w:t>
            </w:r>
          </w:p>
        </w:tc>
        <w:tc>
          <w:tcPr>
            <w:tcW w:w="422" w:type="dxa"/>
            <w:shd w:val="clear" w:color="auto" w:fill="CCFF66"/>
          </w:tcPr>
          <w:p w:rsidR="00421316" w:rsidRPr="00C928FC" w:rsidRDefault="00421316" w:rsidP="00D346D2">
            <w:pPr>
              <w:pStyle w:val="NoSpacing"/>
              <w:rPr>
                <w:rFonts w:ascii="LCD Display Grid" w:hAnsi="LCD Display Grid"/>
                <w:b/>
              </w:rPr>
            </w:pPr>
          </w:p>
        </w:tc>
        <w:tc>
          <w:tcPr>
            <w:tcW w:w="423" w:type="dxa"/>
            <w:shd w:val="clear" w:color="auto" w:fill="CCFF66"/>
          </w:tcPr>
          <w:p w:rsidR="00421316" w:rsidRPr="00C928FC" w:rsidRDefault="00421316" w:rsidP="00D346D2">
            <w:pPr>
              <w:pStyle w:val="NoSpacing"/>
              <w:rPr>
                <w:rFonts w:ascii="LCD Display Grid" w:hAnsi="LCD Display Grid"/>
                <w:b/>
              </w:rPr>
            </w:pPr>
          </w:p>
        </w:tc>
        <w:tc>
          <w:tcPr>
            <w:tcW w:w="423" w:type="dxa"/>
            <w:shd w:val="clear" w:color="auto" w:fill="CCFF66"/>
          </w:tcPr>
          <w:p w:rsidR="00421316" w:rsidRPr="00C928FC" w:rsidRDefault="00421316" w:rsidP="00D346D2">
            <w:pPr>
              <w:pStyle w:val="NoSpacing"/>
              <w:rPr>
                <w:rFonts w:ascii="LCD Display Grid" w:hAnsi="LCD Display Grid"/>
                <w:b/>
              </w:rPr>
            </w:pPr>
          </w:p>
        </w:tc>
        <w:tc>
          <w:tcPr>
            <w:tcW w:w="422" w:type="dxa"/>
            <w:shd w:val="clear" w:color="auto" w:fill="CCFF66"/>
          </w:tcPr>
          <w:p w:rsidR="00421316" w:rsidRPr="00C928FC" w:rsidRDefault="00421316" w:rsidP="00D346D2">
            <w:pPr>
              <w:pStyle w:val="NoSpacing"/>
              <w:rPr>
                <w:rFonts w:ascii="LCD Display Grid" w:hAnsi="LCD Display Grid"/>
                <w:b/>
              </w:rPr>
            </w:pPr>
          </w:p>
        </w:tc>
        <w:tc>
          <w:tcPr>
            <w:tcW w:w="422" w:type="dxa"/>
            <w:shd w:val="clear" w:color="auto" w:fill="CCFF66"/>
          </w:tcPr>
          <w:p w:rsidR="00421316" w:rsidRPr="00C928FC" w:rsidRDefault="00421316" w:rsidP="00D346D2">
            <w:pPr>
              <w:pStyle w:val="NoSpacing"/>
              <w:rPr>
                <w:rFonts w:ascii="LCD Display Grid" w:hAnsi="LCD Display Grid"/>
                <w:b/>
              </w:rPr>
            </w:pPr>
          </w:p>
        </w:tc>
        <w:tc>
          <w:tcPr>
            <w:tcW w:w="422" w:type="dxa"/>
            <w:shd w:val="clear" w:color="auto" w:fill="CCFF66"/>
          </w:tcPr>
          <w:p w:rsidR="00421316" w:rsidRPr="00C928FC" w:rsidRDefault="00421316" w:rsidP="00D346D2">
            <w:pPr>
              <w:pStyle w:val="NoSpacing"/>
              <w:rPr>
                <w:rFonts w:ascii="LCD Display Grid" w:hAnsi="LCD Display Grid"/>
                <w:b/>
              </w:rPr>
            </w:pPr>
          </w:p>
        </w:tc>
        <w:tc>
          <w:tcPr>
            <w:tcW w:w="422" w:type="dxa"/>
            <w:shd w:val="clear" w:color="auto" w:fill="CCFF66"/>
          </w:tcPr>
          <w:p w:rsidR="00421316" w:rsidRPr="00C928FC" w:rsidRDefault="00421316" w:rsidP="00D346D2">
            <w:pPr>
              <w:pStyle w:val="NoSpacing"/>
              <w:rPr>
                <w:rFonts w:ascii="LCD Display Grid" w:hAnsi="LCD Display Grid"/>
                <w:b/>
              </w:rPr>
            </w:pPr>
          </w:p>
        </w:tc>
        <w:tc>
          <w:tcPr>
            <w:tcW w:w="422" w:type="dxa"/>
            <w:shd w:val="clear" w:color="auto" w:fill="CCFF66"/>
          </w:tcPr>
          <w:p w:rsidR="00421316" w:rsidRPr="00C928FC" w:rsidRDefault="00421316" w:rsidP="00D346D2">
            <w:pPr>
              <w:pStyle w:val="NoSpacing"/>
              <w:rPr>
                <w:rFonts w:ascii="LCD Display Grid" w:hAnsi="LCD Display Grid"/>
                <w:b/>
              </w:rPr>
            </w:pPr>
          </w:p>
        </w:tc>
        <w:tc>
          <w:tcPr>
            <w:tcW w:w="421"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r>
      <w:tr w:rsidR="00421316" w:rsidTr="00D346D2">
        <w:tc>
          <w:tcPr>
            <w:tcW w:w="423" w:type="dxa"/>
            <w:shd w:val="clear" w:color="auto" w:fill="BFBFBF" w:themeFill="background1" w:themeFillShade="BF"/>
          </w:tcPr>
          <w:p w:rsidR="00421316" w:rsidRDefault="00421316" w:rsidP="00D346D2">
            <w:pPr>
              <w:pStyle w:val="NoSpacing"/>
            </w:pPr>
            <w:r>
              <w:t>3</w:t>
            </w:r>
          </w:p>
        </w:tc>
        <w:tc>
          <w:tcPr>
            <w:tcW w:w="422" w:type="dxa"/>
            <w:shd w:val="clear" w:color="auto" w:fill="CCFF66"/>
          </w:tcPr>
          <w:p w:rsidR="00421316" w:rsidRPr="00C928FC" w:rsidRDefault="00421316" w:rsidP="00D346D2">
            <w:pPr>
              <w:pStyle w:val="NoSpacing"/>
              <w:rPr>
                <w:rFonts w:ascii="LCD Display Grid" w:hAnsi="LCD Display Grid"/>
                <w:b/>
              </w:rPr>
            </w:pPr>
          </w:p>
        </w:tc>
        <w:tc>
          <w:tcPr>
            <w:tcW w:w="423" w:type="dxa"/>
            <w:shd w:val="clear" w:color="auto" w:fill="CCFF66"/>
          </w:tcPr>
          <w:p w:rsidR="00421316" w:rsidRPr="00C928FC" w:rsidRDefault="00421316" w:rsidP="00D346D2">
            <w:pPr>
              <w:pStyle w:val="NoSpacing"/>
              <w:rPr>
                <w:rFonts w:ascii="LCD Display Grid" w:hAnsi="LCD Display Grid"/>
                <w:b/>
              </w:rPr>
            </w:pPr>
          </w:p>
        </w:tc>
        <w:tc>
          <w:tcPr>
            <w:tcW w:w="423" w:type="dxa"/>
            <w:shd w:val="clear" w:color="auto" w:fill="CCFF66"/>
          </w:tcPr>
          <w:p w:rsidR="00421316" w:rsidRPr="00C928FC" w:rsidRDefault="00421316" w:rsidP="00D346D2">
            <w:pPr>
              <w:pStyle w:val="NoSpacing"/>
              <w:rPr>
                <w:rFonts w:ascii="LCD Display Grid" w:hAnsi="LCD Display Grid"/>
                <w:b/>
              </w:rPr>
            </w:pPr>
          </w:p>
        </w:tc>
        <w:tc>
          <w:tcPr>
            <w:tcW w:w="422" w:type="dxa"/>
            <w:shd w:val="clear" w:color="auto" w:fill="CCFF66"/>
          </w:tcPr>
          <w:p w:rsidR="00421316" w:rsidRPr="00C928FC" w:rsidRDefault="00421316" w:rsidP="00D346D2">
            <w:pPr>
              <w:pStyle w:val="NoSpacing"/>
              <w:rPr>
                <w:rFonts w:ascii="LCD Display Grid" w:hAnsi="LCD Display Grid"/>
                <w:b/>
              </w:rPr>
            </w:pPr>
          </w:p>
        </w:tc>
        <w:tc>
          <w:tcPr>
            <w:tcW w:w="422" w:type="dxa"/>
            <w:shd w:val="clear" w:color="auto" w:fill="CCFF66"/>
          </w:tcPr>
          <w:p w:rsidR="00421316" w:rsidRPr="00C928FC" w:rsidRDefault="00421316" w:rsidP="00D346D2">
            <w:pPr>
              <w:pStyle w:val="NoSpacing"/>
              <w:rPr>
                <w:rFonts w:ascii="LCD Display Grid" w:hAnsi="LCD Display Grid"/>
                <w:b/>
              </w:rPr>
            </w:pPr>
          </w:p>
        </w:tc>
        <w:tc>
          <w:tcPr>
            <w:tcW w:w="422"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S</w:t>
            </w:r>
          </w:p>
        </w:tc>
        <w:tc>
          <w:tcPr>
            <w:tcW w:w="422"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W</w:t>
            </w:r>
          </w:p>
        </w:tc>
        <w:tc>
          <w:tcPr>
            <w:tcW w:w="422" w:type="dxa"/>
            <w:shd w:val="clear" w:color="auto" w:fill="CCFF66"/>
          </w:tcPr>
          <w:p w:rsidR="00421316" w:rsidRPr="00C928FC" w:rsidRDefault="00421316" w:rsidP="00D346D2">
            <w:pPr>
              <w:pStyle w:val="NoSpacing"/>
              <w:rPr>
                <w:rFonts w:ascii="LCD Display Grid" w:hAnsi="LCD Display Grid"/>
                <w:b/>
              </w:rPr>
            </w:pPr>
          </w:p>
        </w:tc>
        <w:tc>
          <w:tcPr>
            <w:tcW w:w="421"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V</w:t>
            </w:r>
          </w:p>
        </w:tc>
        <w:tc>
          <w:tcPr>
            <w:tcW w:w="440"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w:t>
            </w: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1</w:t>
            </w:r>
          </w:p>
        </w:tc>
        <w:tc>
          <w:tcPr>
            <w:tcW w:w="440"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0</w:t>
            </w:r>
          </w:p>
        </w:tc>
        <w:tc>
          <w:tcPr>
            <w:tcW w:w="440"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0</w:t>
            </w:r>
          </w:p>
        </w:tc>
        <w:tc>
          <w:tcPr>
            <w:tcW w:w="440"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0</w:t>
            </w: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r>
      <w:tr w:rsidR="00421316" w:rsidTr="00D346D2">
        <w:tc>
          <w:tcPr>
            <w:tcW w:w="423" w:type="dxa"/>
            <w:shd w:val="clear" w:color="auto" w:fill="BFBFBF" w:themeFill="background1" w:themeFillShade="BF"/>
          </w:tcPr>
          <w:p w:rsidR="00421316" w:rsidRDefault="00421316" w:rsidP="00D346D2">
            <w:pPr>
              <w:pStyle w:val="NoSpacing"/>
            </w:pPr>
            <w:r>
              <w:t>4</w:t>
            </w:r>
          </w:p>
        </w:tc>
        <w:tc>
          <w:tcPr>
            <w:tcW w:w="422" w:type="dxa"/>
            <w:shd w:val="clear" w:color="auto" w:fill="CCFF66"/>
          </w:tcPr>
          <w:p w:rsidR="00421316" w:rsidRPr="00C928FC" w:rsidRDefault="00421316" w:rsidP="00D346D2">
            <w:pPr>
              <w:pStyle w:val="NoSpacing"/>
              <w:rPr>
                <w:rFonts w:ascii="LCD Display Grid" w:hAnsi="LCD Display Grid"/>
                <w:b/>
              </w:rPr>
            </w:pPr>
          </w:p>
        </w:tc>
        <w:tc>
          <w:tcPr>
            <w:tcW w:w="423" w:type="dxa"/>
            <w:shd w:val="clear" w:color="auto" w:fill="CCFF66"/>
          </w:tcPr>
          <w:p w:rsidR="00421316" w:rsidRPr="00C928FC" w:rsidRDefault="00421316" w:rsidP="00D346D2">
            <w:pPr>
              <w:pStyle w:val="NoSpacing"/>
              <w:rPr>
                <w:rFonts w:ascii="LCD Display Grid" w:hAnsi="LCD Display Grid"/>
                <w:b/>
              </w:rPr>
            </w:pPr>
          </w:p>
        </w:tc>
        <w:tc>
          <w:tcPr>
            <w:tcW w:w="423" w:type="dxa"/>
            <w:shd w:val="clear" w:color="auto" w:fill="CCFF66"/>
          </w:tcPr>
          <w:p w:rsidR="00421316" w:rsidRPr="00C928FC" w:rsidRDefault="00421316" w:rsidP="00D346D2">
            <w:pPr>
              <w:pStyle w:val="NoSpacing"/>
              <w:rPr>
                <w:rFonts w:ascii="LCD Display Grid" w:hAnsi="LCD Display Grid"/>
                <w:b/>
              </w:rPr>
            </w:pPr>
          </w:p>
        </w:tc>
        <w:tc>
          <w:tcPr>
            <w:tcW w:w="422" w:type="dxa"/>
            <w:shd w:val="clear" w:color="auto" w:fill="CCFF66"/>
          </w:tcPr>
          <w:p w:rsidR="00421316" w:rsidRPr="00C928FC" w:rsidRDefault="00421316" w:rsidP="00D346D2">
            <w:pPr>
              <w:pStyle w:val="NoSpacing"/>
              <w:rPr>
                <w:rFonts w:ascii="LCD Display Grid" w:hAnsi="LCD Display Grid"/>
                <w:b/>
              </w:rPr>
            </w:pPr>
          </w:p>
        </w:tc>
        <w:tc>
          <w:tcPr>
            <w:tcW w:w="422" w:type="dxa"/>
            <w:shd w:val="clear" w:color="auto" w:fill="CCFF66"/>
          </w:tcPr>
          <w:p w:rsidR="00421316" w:rsidRPr="00C928FC" w:rsidRDefault="00421316" w:rsidP="00D346D2">
            <w:pPr>
              <w:pStyle w:val="NoSpacing"/>
              <w:rPr>
                <w:rFonts w:ascii="LCD Display Grid" w:hAnsi="LCD Display Grid"/>
                <w:b/>
              </w:rPr>
            </w:pPr>
          </w:p>
        </w:tc>
        <w:tc>
          <w:tcPr>
            <w:tcW w:w="422" w:type="dxa"/>
            <w:shd w:val="clear" w:color="auto" w:fill="CCFF66"/>
          </w:tcPr>
          <w:p w:rsidR="00421316" w:rsidRPr="00C928FC" w:rsidRDefault="00421316" w:rsidP="00D346D2">
            <w:pPr>
              <w:pStyle w:val="NoSpacing"/>
              <w:rPr>
                <w:rFonts w:ascii="LCD Display Grid" w:hAnsi="LCD Display Grid"/>
                <w:b/>
              </w:rPr>
            </w:pPr>
          </w:p>
        </w:tc>
        <w:tc>
          <w:tcPr>
            <w:tcW w:w="422" w:type="dxa"/>
            <w:shd w:val="clear" w:color="auto" w:fill="CCFF66"/>
          </w:tcPr>
          <w:p w:rsidR="00421316" w:rsidRPr="00C928FC" w:rsidRDefault="00421316" w:rsidP="00D346D2">
            <w:pPr>
              <w:pStyle w:val="NoSpacing"/>
              <w:rPr>
                <w:rFonts w:ascii="LCD Display Grid" w:hAnsi="LCD Display Grid"/>
                <w:b/>
              </w:rPr>
            </w:pPr>
          </w:p>
        </w:tc>
        <w:tc>
          <w:tcPr>
            <w:tcW w:w="422" w:type="dxa"/>
            <w:shd w:val="clear" w:color="auto" w:fill="CCFF66"/>
          </w:tcPr>
          <w:p w:rsidR="00421316" w:rsidRPr="00C928FC" w:rsidRDefault="00421316" w:rsidP="00D346D2">
            <w:pPr>
              <w:pStyle w:val="NoSpacing"/>
              <w:rPr>
                <w:rFonts w:ascii="LCD Display Grid" w:hAnsi="LCD Display Grid"/>
                <w:b/>
              </w:rPr>
            </w:pPr>
          </w:p>
        </w:tc>
        <w:tc>
          <w:tcPr>
            <w:tcW w:w="421"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r>
    </w:tbl>
    <w:p w:rsidR="00421316" w:rsidRDefault="00421316" w:rsidP="00421316"/>
    <w:tbl>
      <w:tblPr>
        <w:tblStyle w:val="TableGrid"/>
        <w:tblW w:w="0" w:type="auto"/>
        <w:tblLook w:val="04A0" w:firstRow="1" w:lastRow="0" w:firstColumn="1" w:lastColumn="0" w:noHBand="0" w:noVBand="1"/>
      </w:tblPr>
      <w:tblGrid>
        <w:gridCol w:w="1413"/>
        <w:gridCol w:w="7654"/>
      </w:tblGrid>
      <w:tr w:rsidR="00421316" w:rsidTr="00D346D2">
        <w:tc>
          <w:tcPr>
            <w:tcW w:w="1413" w:type="dxa"/>
          </w:tcPr>
          <w:p w:rsidR="00421316" w:rsidRDefault="00421316" w:rsidP="00D346D2">
            <w:pPr>
              <w:pStyle w:val="NoSpacing"/>
              <w:rPr>
                <w:rFonts w:cstheme="minorHAnsi"/>
                <w:lang w:val="en-GB"/>
              </w:rPr>
            </w:pPr>
            <w:r>
              <w:rPr>
                <w:rFonts w:cstheme="minorHAnsi"/>
                <w:lang w:val="en-GB"/>
              </w:rPr>
              <w:t>ENT</w:t>
            </w:r>
          </w:p>
        </w:tc>
        <w:tc>
          <w:tcPr>
            <w:tcW w:w="7654" w:type="dxa"/>
          </w:tcPr>
          <w:p w:rsidR="00421316" w:rsidRDefault="00421316" w:rsidP="00D346D2">
            <w:pPr>
              <w:pStyle w:val="NoSpacing"/>
              <w:rPr>
                <w:lang w:val="en-GB"/>
              </w:rPr>
            </w:pPr>
            <w:r>
              <w:rPr>
                <w:lang w:val="en-GB"/>
              </w:rPr>
              <w:t>Leave screen and return to operator main menu</w:t>
            </w:r>
          </w:p>
        </w:tc>
      </w:tr>
      <w:tr w:rsidR="00421316" w:rsidTr="00D346D2">
        <w:tc>
          <w:tcPr>
            <w:tcW w:w="1413" w:type="dxa"/>
          </w:tcPr>
          <w:p w:rsidR="00421316" w:rsidRDefault="00421316" w:rsidP="00D346D2">
            <w:pPr>
              <w:pStyle w:val="NoSpacing"/>
              <w:rPr>
                <w:rFonts w:cstheme="minorHAnsi"/>
                <w:lang w:val="en-GB"/>
              </w:rPr>
            </w:pPr>
            <w:r>
              <w:rPr>
                <w:rFonts w:cstheme="minorHAnsi"/>
                <w:lang w:val="en-GB"/>
              </w:rPr>
              <w:t>others</w:t>
            </w:r>
          </w:p>
        </w:tc>
        <w:tc>
          <w:tcPr>
            <w:tcW w:w="7654" w:type="dxa"/>
          </w:tcPr>
          <w:p w:rsidR="00421316" w:rsidRDefault="00421316" w:rsidP="00D346D2">
            <w:pPr>
              <w:pStyle w:val="NoSpacing"/>
              <w:rPr>
                <w:lang w:val="en-GB"/>
              </w:rPr>
            </w:pPr>
            <w:r>
              <w:rPr>
                <w:lang w:val="en-GB"/>
              </w:rPr>
              <w:t>No function</w:t>
            </w:r>
          </w:p>
        </w:tc>
      </w:tr>
    </w:tbl>
    <w:p w:rsidR="00421316" w:rsidRDefault="00421316">
      <w:pPr>
        <w:jc w:val="left"/>
      </w:pPr>
    </w:p>
    <w:p w:rsidR="00930B8A" w:rsidRPr="00930B8A" w:rsidRDefault="006C1D85">
      <w:pPr>
        <w:jc w:val="left"/>
      </w:pPr>
      <w:r>
        <w:br w:type="page"/>
      </w:r>
    </w:p>
    <w:p w:rsidR="00B02440" w:rsidRDefault="00B02440" w:rsidP="00B02440">
      <w:pPr>
        <w:pStyle w:val="Heading2"/>
      </w:pPr>
      <w:bookmarkStart w:id="90" w:name="_Toc492547820"/>
      <w:r>
        <w:lastRenderedPageBreak/>
        <w:t>Calibration menu</w:t>
      </w:r>
      <w:bookmarkEnd w:id="90"/>
    </w:p>
    <w:p w:rsidR="006C1D85" w:rsidRDefault="006C1D85" w:rsidP="006C1D85">
      <w:pPr>
        <w:pStyle w:val="Heading3"/>
      </w:pPr>
      <w:bookmarkStart w:id="91" w:name="_Toc492547821"/>
      <w:r>
        <w:t>Password protection</w:t>
      </w:r>
      <w:bookmarkEnd w:id="91"/>
    </w:p>
    <w:p w:rsidR="006C1D85" w:rsidRPr="006C1D85" w:rsidRDefault="006C1D85" w:rsidP="006C1D85">
      <w:pPr>
        <w:pStyle w:val="Heading4"/>
      </w:pPr>
      <w:r>
        <w:t>Password insertion screen</w:t>
      </w:r>
    </w:p>
    <w:p w:rsidR="006C1D85" w:rsidRDefault="006C1D85" w:rsidP="006C1D85">
      <w:r>
        <w:t>The calibration menu is password protected. Prior to entering, the user must enter the password.</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6C1D85" w:rsidTr="00E41B46">
        <w:tc>
          <w:tcPr>
            <w:tcW w:w="423" w:type="dxa"/>
            <w:shd w:val="clear" w:color="auto" w:fill="BFBFBF" w:themeFill="background1" w:themeFillShade="BF"/>
          </w:tcPr>
          <w:p w:rsidR="006C1D85" w:rsidRDefault="006C1D85" w:rsidP="00E41B46">
            <w:pPr>
              <w:pStyle w:val="NoSpacing"/>
            </w:pPr>
            <w:r>
              <w:t>/</w:t>
            </w:r>
          </w:p>
        </w:tc>
        <w:tc>
          <w:tcPr>
            <w:tcW w:w="422" w:type="dxa"/>
            <w:shd w:val="clear" w:color="auto" w:fill="BFBFBF" w:themeFill="background1" w:themeFillShade="BF"/>
          </w:tcPr>
          <w:p w:rsidR="006C1D85" w:rsidRDefault="006C1D85" w:rsidP="00E41B46">
            <w:pPr>
              <w:pStyle w:val="NoSpacing"/>
            </w:pPr>
            <w:r>
              <w:t>1</w:t>
            </w:r>
          </w:p>
        </w:tc>
        <w:tc>
          <w:tcPr>
            <w:tcW w:w="423" w:type="dxa"/>
            <w:shd w:val="clear" w:color="auto" w:fill="BFBFBF" w:themeFill="background1" w:themeFillShade="BF"/>
          </w:tcPr>
          <w:p w:rsidR="006C1D85" w:rsidRDefault="006C1D85" w:rsidP="00E41B46">
            <w:pPr>
              <w:pStyle w:val="NoSpacing"/>
            </w:pPr>
            <w:r>
              <w:t>2</w:t>
            </w:r>
          </w:p>
        </w:tc>
        <w:tc>
          <w:tcPr>
            <w:tcW w:w="423" w:type="dxa"/>
            <w:shd w:val="clear" w:color="auto" w:fill="BFBFBF" w:themeFill="background1" w:themeFillShade="BF"/>
          </w:tcPr>
          <w:p w:rsidR="006C1D85" w:rsidRDefault="006C1D85" w:rsidP="00E41B46">
            <w:pPr>
              <w:pStyle w:val="NoSpacing"/>
            </w:pPr>
            <w:r>
              <w:t>3</w:t>
            </w:r>
          </w:p>
        </w:tc>
        <w:tc>
          <w:tcPr>
            <w:tcW w:w="422" w:type="dxa"/>
            <w:shd w:val="clear" w:color="auto" w:fill="BFBFBF" w:themeFill="background1" w:themeFillShade="BF"/>
          </w:tcPr>
          <w:p w:rsidR="006C1D85" w:rsidRDefault="006C1D85" w:rsidP="00E41B46">
            <w:pPr>
              <w:pStyle w:val="NoSpacing"/>
            </w:pPr>
            <w:r>
              <w:t>4</w:t>
            </w:r>
          </w:p>
        </w:tc>
        <w:tc>
          <w:tcPr>
            <w:tcW w:w="422" w:type="dxa"/>
            <w:shd w:val="clear" w:color="auto" w:fill="BFBFBF" w:themeFill="background1" w:themeFillShade="BF"/>
          </w:tcPr>
          <w:p w:rsidR="006C1D85" w:rsidRDefault="006C1D85" w:rsidP="00E41B46">
            <w:pPr>
              <w:pStyle w:val="NoSpacing"/>
            </w:pPr>
            <w:r>
              <w:t>5</w:t>
            </w:r>
          </w:p>
        </w:tc>
        <w:tc>
          <w:tcPr>
            <w:tcW w:w="422" w:type="dxa"/>
            <w:shd w:val="clear" w:color="auto" w:fill="BFBFBF" w:themeFill="background1" w:themeFillShade="BF"/>
          </w:tcPr>
          <w:p w:rsidR="006C1D85" w:rsidRDefault="006C1D85" w:rsidP="00E41B46">
            <w:pPr>
              <w:pStyle w:val="NoSpacing"/>
            </w:pPr>
            <w:r>
              <w:t>6</w:t>
            </w:r>
          </w:p>
        </w:tc>
        <w:tc>
          <w:tcPr>
            <w:tcW w:w="422" w:type="dxa"/>
            <w:shd w:val="clear" w:color="auto" w:fill="BFBFBF" w:themeFill="background1" w:themeFillShade="BF"/>
          </w:tcPr>
          <w:p w:rsidR="006C1D85" w:rsidRDefault="006C1D85" w:rsidP="00E41B46">
            <w:pPr>
              <w:pStyle w:val="NoSpacing"/>
            </w:pPr>
            <w:r>
              <w:t>7</w:t>
            </w:r>
          </w:p>
        </w:tc>
        <w:tc>
          <w:tcPr>
            <w:tcW w:w="422" w:type="dxa"/>
            <w:shd w:val="clear" w:color="auto" w:fill="BFBFBF" w:themeFill="background1" w:themeFillShade="BF"/>
          </w:tcPr>
          <w:p w:rsidR="006C1D85" w:rsidRDefault="006C1D85" w:rsidP="00E41B46">
            <w:pPr>
              <w:pStyle w:val="NoSpacing"/>
            </w:pPr>
            <w:r>
              <w:t>8</w:t>
            </w:r>
          </w:p>
        </w:tc>
        <w:tc>
          <w:tcPr>
            <w:tcW w:w="421" w:type="dxa"/>
            <w:shd w:val="clear" w:color="auto" w:fill="BFBFBF" w:themeFill="background1" w:themeFillShade="BF"/>
          </w:tcPr>
          <w:p w:rsidR="006C1D85" w:rsidRDefault="006C1D85" w:rsidP="00E41B46">
            <w:pPr>
              <w:pStyle w:val="NoSpacing"/>
            </w:pPr>
            <w:r>
              <w:t>9</w:t>
            </w:r>
          </w:p>
        </w:tc>
        <w:tc>
          <w:tcPr>
            <w:tcW w:w="440" w:type="dxa"/>
            <w:shd w:val="clear" w:color="auto" w:fill="BFBFBF" w:themeFill="background1" w:themeFillShade="BF"/>
          </w:tcPr>
          <w:p w:rsidR="006C1D85" w:rsidRDefault="006C1D85" w:rsidP="00E41B46">
            <w:pPr>
              <w:pStyle w:val="NoSpacing"/>
            </w:pPr>
            <w:r>
              <w:t>10</w:t>
            </w:r>
          </w:p>
        </w:tc>
        <w:tc>
          <w:tcPr>
            <w:tcW w:w="440" w:type="dxa"/>
            <w:shd w:val="clear" w:color="auto" w:fill="BFBFBF" w:themeFill="background1" w:themeFillShade="BF"/>
          </w:tcPr>
          <w:p w:rsidR="006C1D85" w:rsidRDefault="006C1D85" w:rsidP="00E41B46">
            <w:pPr>
              <w:pStyle w:val="NoSpacing"/>
            </w:pPr>
            <w:r>
              <w:t>11</w:t>
            </w:r>
          </w:p>
        </w:tc>
        <w:tc>
          <w:tcPr>
            <w:tcW w:w="440" w:type="dxa"/>
            <w:shd w:val="clear" w:color="auto" w:fill="BFBFBF" w:themeFill="background1" w:themeFillShade="BF"/>
          </w:tcPr>
          <w:p w:rsidR="006C1D85" w:rsidRDefault="006C1D85" w:rsidP="00E41B46">
            <w:pPr>
              <w:pStyle w:val="NoSpacing"/>
            </w:pPr>
            <w:r>
              <w:t>12</w:t>
            </w:r>
          </w:p>
        </w:tc>
        <w:tc>
          <w:tcPr>
            <w:tcW w:w="440" w:type="dxa"/>
            <w:shd w:val="clear" w:color="auto" w:fill="BFBFBF" w:themeFill="background1" w:themeFillShade="BF"/>
          </w:tcPr>
          <w:p w:rsidR="006C1D85" w:rsidRDefault="006C1D85" w:rsidP="00E41B46">
            <w:pPr>
              <w:pStyle w:val="NoSpacing"/>
            </w:pPr>
            <w:r>
              <w:t>13</w:t>
            </w:r>
          </w:p>
        </w:tc>
        <w:tc>
          <w:tcPr>
            <w:tcW w:w="440" w:type="dxa"/>
            <w:shd w:val="clear" w:color="auto" w:fill="BFBFBF" w:themeFill="background1" w:themeFillShade="BF"/>
          </w:tcPr>
          <w:p w:rsidR="006C1D85" w:rsidRDefault="006C1D85" w:rsidP="00E41B46">
            <w:pPr>
              <w:pStyle w:val="NoSpacing"/>
            </w:pPr>
            <w:r>
              <w:t>14</w:t>
            </w:r>
          </w:p>
        </w:tc>
        <w:tc>
          <w:tcPr>
            <w:tcW w:w="440" w:type="dxa"/>
            <w:shd w:val="clear" w:color="auto" w:fill="BFBFBF" w:themeFill="background1" w:themeFillShade="BF"/>
          </w:tcPr>
          <w:p w:rsidR="006C1D85" w:rsidRDefault="006C1D85" w:rsidP="00E41B46">
            <w:pPr>
              <w:pStyle w:val="NoSpacing"/>
            </w:pPr>
            <w:r>
              <w:t>15</w:t>
            </w:r>
          </w:p>
        </w:tc>
        <w:tc>
          <w:tcPr>
            <w:tcW w:w="440" w:type="dxa"/>
            <w:shd w:val="clear" w:color="auto" w:fill="BFBFBF" w:themeFill="background1" w:themeFillShade="BF"/>
          </w:tcPr>
          <w:p w:rsidR="006C1D85" w:rsidRDefault="006C1D85" w:rsidP="00E41B46">
            <w:pPr>
              <w:pStyle w:val="NoSpacing"/>
            </w:pPr>
            <w:r>
              <w:t>16</w:t>
            </w:r>
          </w:p>
        </w:tc>
        <w:tc>
          <w:tcPr>
            <w:tcW w:w="440" w:type="dxa"/>
            <w:shd w:val="clear" w:color="auto" w:fill="BFBFBF" w:themeFill="background1" w:themeFillShade="BF"/>
          </w:tcPr>
          <w:p w:rsidR="006C1D85" w:rsidRDefault="006C1D85" w:rsidP="00E41B46">
            <w:pPr>
              <w:pStyle w:val="NoSpacing"/>
            </w:pPr>
            <w:r>
              <w:t>17</w:t>
            </w:r>
          </w:p>
        </w:tc>
        <w:tc>
          <w:tcPr>
            <w:tcW w:w="440" w:type="dxa"/>
            <w:shd w:val="clear" w:color="auto" w:fill="BFBFBF" w:themeFill="background1" w:themeFillShade="BF"/>
          </w:tcPr>
          <w:p w:rsidR="006C1D85" w:rsidRDefault="006C1D85" w:rsidP="00E41B46">
            <w:pPr>
              <w:pStyle w:val="NoSpacing"/>
            </w:pPr>
            <w:r>
              <w:t>18</w:t>
            </w:r>
          </w:p>
        </w:tc>
        <w:tc>
          <w:tcPr>
            <w:tcW w:w="440" w:type="dxa"/>
            <w:shd w:val="clear" w:color="auto" w:fill="BFBFBF" w:themeFill="background1" w:themeFillShade="BF"/>
          </w:tcPr>
          <w:p w:rsidR="006C1D85" w:rsidRDefault="006C1D85" w:rsidP="00E41B46">
            <w:pPr>
              <w:pStyle w:val="NoSpacing"/>
            </w:pPr>
            <w:r>
              <w:t>19</w:t>
            </w:r>
          </w:p>
        </w:tc>
        <w:tc>
          <w:tcPr>
            <w:tcW w:w="440" w:type="dxa"/>
            <w:shd w:val="clear" w:color="auto" w:fill="BFBFBF" w:themeFill="background1" w:themeFillShade="BF"/>
          </w:tcPr>
          <w:p w:rsidR="006C1D85" w:rsidRDefault="006C1D85" w:rsidP="00E41B46">
            <w:pPr>
              <w:pStyle w:val="NoSpacing"/>
            </w:pPr>
            <w:r>
              <w:t>20</w:t>
            </w:r>
          </w:p>
        </w:tc>
      </w:tr>
      <w:tr w:rsidR="006C1D85" w:rsidTr="00E41B46">
        <w:tc>
          <w:tcPr>
            <w:tcW w:w="423" w:type="dxa"/>
            <w:shd w:val="clear" w:color="auto" w:fill="BFBFBF" w:themeFill="background1" w:themeFillShade="BF"/>
          </w:tcPr>
          <w:p w:rsidR="006C1D85" w:rsidRDefault="006C1D85" w:rsidP="00E41B46">
            <w:pPr>
              <w:pStyle w:val="NoSpacing"/>
            </w:pPr>
            <w:r>
              <w:t>1</w:t>
            </w: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3" w:type="dxa"/>
            <w:shd w:val="clear" w:color="auto" w:fill="CCFF66"/>
          </w:tcPr>
          <w:p w:rsidR="006C1D85" w:rsidRPr="00C928FC" w:rsidRDefault="006C1D85" w:rsidP="00E41B46">
            <w:pPr>
              <w:pStyle w:val="NoSpacing"/>
              <w:rPr>
                <w:rFonts w:ascii="LCD Display Grid" w:hAnsi="LCD Display Grid"/>
                <w:b/>
              </w:rPr>
            </w:pPr>
          </w:p>
        </w:tc>
        <w:tc>
          <w:tcPr>
            <w:tcW w:w="423" w:type="dxa"/>
            <w:shd w:val="clear" w:color="auto" w:fill="CCFF66"/>
          </w:tcPr>
          <w:p w:rsidR="006C1D85" w:rsidRPr="00C928FC" w:rsidRDefault="00515A33" w:rsidP="00E41B46">
            <w:pPr>
              <w:pStyle w:val="NoSpacing"/>
              <w:rPr>
                <w:rFonts w:ascii="LCD Display Grid" w:hAnsi="LCD Display Grid"/>
                <w:b/>
              </w:rPr>
            </w:pPr>
            <w:r>
              <w:rPr>
                <w:rFonts w:ascii="LCD Display Grid" w:hAnsi="LCD Display Grid"/>
                <w:b/>
              </w:rPr>
              <w:t>C</w:t>
            </w:r>
          </w:p>
        </w:tc>
        <w:tc>
          <w:tcPr>
            <w:tcW w:w="422" w:type="dxa"/>
            <w:shd w:val="clear" w:color="auto" w:fill="CCFF66"/>
          </w:tcPr>
          <w:p w:rsidR="006C1D85" w:rsidRPr="00C928FC" w:rsidRDefault="00515A33" w:rsidP="00E41B46">
            <w:pPr>
              <w:pStyle w:val="NoSpacing"/>
              <w:rPr>
                <w:rFonts w:ascii="LCD Display Grid" w:hAnsi="LCD Display Grid"/>
                <w:b/>
              </w:rPr>
            </w:pPr>
            <w:r>
              <w:rPr>
                <w:rFonts w:ascii="LCD Display Grid" w:hAnsi="LCD Display Grid"/>
                <w:b/>
              </w:rPr>
              <w:t>a</w:t>
            </w:r>
          </w:p>
        </w:tc>
        <w:tc>
          <w:tcPr>
            <w:tcW w:w="422" w:type="dxa"/>
            <w:shd w:val="clear" w:color="auto" w:fill="CCFF66"/>
          </w:tcPr>
          <w:p w:rsidR="006C1D85" w:rsidRPr="00C928FC" w:rsidRDefault="00515A33" w:rsidP="00E41B46">
            <w:pPr>
              <w:pStyle w:val="NoSpacing"/>
              <w:rPr>
                <w:rFonts w:ascii="LCD Display Grid" w:hAnsi="LCD Display Grid"/>
                <w:b/>
              </w:rPr>
            </w:pPr>
            <w:r>
              <w:rPr>
                <w:rFonts w:ascii="LCD Display Grid" w:hAnsi="LCD Display Grid"/>
                <w:b/>
              </w:rPr>
              <w:t>l</w:t>
            </w:r>
          </w:p>
        </w:tc>
        <w:tc>
          <w:tcPr>
            <w:tcW w:w="422" w:type="dxa"/>
            <w:shd w:val="clear" w:color="auto" w:fill="CCFF66"/>
          </w:tcPr>
          <w:p w:rsidR="006C1D85" w:rsidRPr="00C928FC" w:rsidRDefault="00515A33" w:rsidP="00E41B46">
            <w:pPr>
              <w:pStyle w:val="NoSpacing"/>
              <w:rPr>
                <w:rFonts w:ascii="LCD Display Grid" w:hAnsi="LCD Display Grid"/>
                <w:b/>
              </w:rPr>
            </w:pPr>
            <w:r>
              <w:rPr>
                <w:rFonts w:ascii="LCD Display Grid" w:hAnsi="LCD Display Grid"/>
                <w:b/>
              </w:rPr>
              <w:t>i</w:t>
            </w:r>
          </w:p>
        </w:tc>
        <w:tc>
          <w:tcPr>
            <w:tcW w:w="422" w:type="dxa"/>
            <w:shd w:val="clear" w:color="auto" w:fill="CCFF66"/>
          </w:tcPr>
          <w:p w:rsidR="006C1D85" w:rsidRPr="00C928FC" w:rsidRDefault="00515A33" w:rsidP="00E41B46">
            <w:pPr>
              <w:pStyle w:val="NoSpacing"/>
              <w:rPr>
                <w:rFonts w:ascii="LCD Display Grid" w:hAnsi="LCD Display Grid"/>
                <w:b/>
              </w:rPr>
            </w:pPr>
            <w:r>
              <w:rPr>
                <w:rFonts w:ascii="LCD Display Grid" w:hAnsi="LCD Display Grid"/>
                <w:b/>
              </w:rPr>
              <w:t>b</w:t>
            </w:r>
          </w:p>
        </w:tc>
        <w:tc>
          <w:tcPr>
            <w:tcW w:w="422" w:type="dxa"/>
            <w:shd w:val="clear" w:color="auto" w:fill="CCFF66"/>
          </w:tcPr>
          <w:p w:rsidR="006C1D85" w:rsidRPr="00C928FC" w:rsidRDefault="00515A33" w:rsidP="00E41B46">
            <w:pPr>
              <w:pStyle w:val="NoSpacing"/>
              <w:rPr>
                <w:rFonts w:ascii="LCD Display Grid" w:hAnsi="LCD Display Grid"/>
                <w:b/>
              </w:rPr>
            </w:pPr>
            <w:r>
              <w:rPr>
                <w:rFonts w:ascii="LCD Display Grid" w:hAnsi="LCD Display Grid"/>
                <w:b/>
              </w:rPr>
              <w:t>r</w:t>
            </w:r>
          </w:p>
        </w:tc>
        <w:tc>
          <w:tcPr>
            <w:tcW w:w="421" w:type="dxa"/>
            <w:shd w:val="clear" w:color="auto" w:fill="CCFF66"/>
          </w:tcPr>
          <w:p w:rsidR="006C1D85" w:rsidRPr="00C928FC" w:rsidRDefault="00515A33" w:rsidP="00E41B46">
            <w:pPr>
              <w:pStyle w:val="NoSpacing"/>
              <w:rPr>
                <w:rFonts w:ascii="LCD Display Grid" w:hAnsi="LCD Display Grid"/>
                <w:b/>
              </w:rPr>
            </w:pPr>
            <w:r>
              <w:rPr>
                <w:rFonts w:ascii="LCD Display Grid" w:hAnsi="LCD Display Grid"/>
                <w:b/>
              </w:rPr>
              <w:t>a</w:t>
            </w:r>
          </w:p>
        </w:tc>
        <w:tc>
          <w:tcPr>
            <w:tcW w:w="440" w:type="dxa"/>
            <w:shd w:val="clear" w:color="auto" w:fill="CCFF66"/>
          </w:tcPr>
          <w:p w:rsidR="006C1D85" w:rsidRPr="00C928FC" w:rsidRDefault="00515A33" w:rsidP="00E41B46">
            <w:pPr>
              <w:pStyle w:val="NoSpacing"/>
              <w:rPr>
                <w:rFonts w:ascii="LCD Display Grid" w:hAnsi="LCD Display Grid"/>
                <w:b/>
              </w:rPr>
            </w:pPr>
            <w:r>
              <w:rPr>
                <w:rFonts w:ascii="LCD Display Grid" w:hAnsi="LCD Display Grid"/>
                <w:b/>
              </w:rPr>
              <w:t>t</w:t>
            </w:r>
          </w:p>
        </w:tc>
        <w:tc>
          <w:tcPr>
            <w:tcW w:w="440" w:type="dxa"/>
            <w:shd w:val="clear" w:color="auto" w:fill="CCFF66"/>
          </w:tcPr>
          <w:p w:rsidR="006C1D85" w:rsidRPr="00C928FC" w:rsidRDefault="00515A33" w:rsidP="00E41B46">
            <w:pPr>
              <w:pStyle w:val="NoSpacing"/>
              <w:rPr>
                <w:rFonts w:ascii="LCD Display Grid" w:hAnsi="LCD Display Grid"/>
                <w:b/>
              </w:rPr>
            </w:pPr>
            <w:r>
              <w:rPr>
                <w:rFonts w:ascii="LCD Display Grid" w:hAnsi="LCD Display Grid"/>
                <w:b/>
              </w:rPr>
              <w:t>i</w:t>
            </w:r>
          </w:p>
        </w:tc>
        <w:tc>
          <w:tcPr>
            <w:tcW w:w="440" w:type="dxa"/>
            <w:shd w:val="clear" w:color="auto" w:fill="CCFF66"/>
          </w:tcPr>
          <w:p w:rsidR="006C1D85" w:rsidRPr="00C928FC" w:rsidRDefault="00515A33" w:rsidP="00E41B46">
            <w:pPr>
              <w:pStyle w:val="NoSpacing"/>
              <w:rPr>
                <w:rFonts w:ascii="LCD Display Grid" w:hAnsi="LCD Display Grid"/>
                <w:b/>
              </w:rPr>
            </w:pPr>
            <w:r>
              <w:rPr>
                <w:rFonts w:ascii="LCD Display Grid" w:hAnsi="LCD Display Grid"/>
                <w:b/>
              </w:rPr>
              <w:t>o</w:t>
            </w:r>
          </w:p>
        </w:tc>
        <w:tc>
          <w:tcPr>
            <w:tcW w:w="440" w:type="dxa"/>
            <w:shd w:val="clear" w:color="auto" w:fill="CCFF66"/>
          </w:tcPr>
          <w:p w:rsidR="006C1D85" w:rsidRPr="00C928FC" w:rsidRDefault="00515A33" w:rsidP="00E41B46">
            <w:pPr>
              <w:pStyle w:val="NoSpacing"/>
              <w:rPr>
                <w:rFonts w:ascii="LCD Display Grid" w:hAnsi="LCD Display Grid"/>
                <w:b/>
              </w:rPr>
            </w:pPr>
            <w:r>
              <w:rPr>
                <w:rFonts w:ascii="LCD Display Grid" w:hAnsi="LCD Display Grid"/>
                <w:b/>
              </w:rPr>
              <w:t>n</w:t>
            </w: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515A33" w:rsidP="00E41B46">
            <w:pPr>
              <w:pStyle w:val="NoSpacing"/>
              <w:rPr>
                <w:rFonts w:ascii="LCD Display Grid" w:hAnsi="LCD Display Grid"/>
                <w:b/>
              </w:rPr>
            </w:pPr>
            <w:r>
              <w:rPr>
                <w:rFonts w:ascii="LCD Display Grid" w:hAnsi="LCD Display Grid"/>
                <w:b/>
              </w:rPr>
              <w:t>m</w:t>
            </w:r>
          </w:p>
        </w:tc>
        <w:tc>
          <w:tcPr>
            <w:tcW w:w="440" w:type="dxa"/>
            <w:shd w:val="clear" w:color="auto" w:fill="CCFF66"/>
          </w:tcPr>
          <w:p w:rsidR="006C1D85" w:rsidRPr="00C928FC" w:rsidRDefault="00515A33" w:rsidP="00E41B46">
            <w:pPr>
              <w:pStyle w:val="NoSpacing"/>
              <w:rPr>
                <w:rFonts w:ascii="LCD Display Grid" w:hAnsi="LCD Display Grid"/>
                <w:b/>
              </w:rPr>
            </w:pPr>
            <w:r>
              <w:rPr>
                <w:rFonts w:ascii="LCD Display Grid" w:hAnsi="LCD Display Grid"/>
                <w:b/>
              </w:rPr>
              <w:t>e</w:t>
            </w:r>
          </w:p>
        </w:tc>
        <w:tc>
          <w:tcPr>
            <w:tcW w:w="440" w:type="dxa"/>
            <w:shd w:val="clear" w:color="auto" w:fill="CCFF66"/>
          </w:tcPr>
          <w:p w:rsidR="006C1D85" w:rsidRPr="00C928FC" w:rsidRDefault="00515A33" w:rsidP="00E41B46">
            <w:pPr>
              <w:pStyle w:val="NoSpacing"/>
              <w:rPr>
                <w:rFonts w:ascii="LCD Display Grid" w:hAnsi="LCD Display Grid"/>
                <w:b/>
              </w:rPr>
            </w:pPr>
            <w:r>
              <w:rPr>
                <w:rFonts w:ascii="LCD Display Grid" w:hAnsi="LCD Display Grid"/>
                <w:b/>
              </w:rPr>
              <w:t>n</w:t>
            </w:r>
          </w:p>
        </w:tc>
        <w:tc>
          <w:tcPr>
            <w:tcW w:w="440" w:type="dxa"/>
            <w:shd w:val="clear" w:color="auto" w:fill="CCFF66"/>
          </w:tcPr>
          <w:p w:rsidR="006C1D85" w:rsidRPr="00C928FC" w:rsidRDefault="00515A33" w:rsidP="00E41B46">
            <w:pPr>
              <w:pStyle w:val="NoSpacing"/>
              <w:rPr>
                <w:rFonts w:ascii="LCD Display Grid" w:hAnsi="LCD Display Grid"/>
                <w:b/>
              </w:rPr>
            </w:pPr>
            <w:r>
              <w:rPr>
                <w:rFonts w:ascii="LCD Display Grid" w:hAnsi="LCD Display Grid"/>
                <w:b/>
              </w:rPr>
              <w:t>u</w:t>
            </w: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r>
      <w:tr w:rsidR="006C1D85" w:rsidTr="00E41B46">
        <w:tc>
          <w:tcPr>
            <w:tcW w:w="423" w:type="dxa"/>
            <w:shd w:val="clear" w:color="auto" w:fill="BFBFBF" w:themeFill="background1" w:themeFillShade="BF"/>
          </w:tcPr>
          <w:p w:rsidR="006C1D85" w:rsidRDefault="006C1D85" w:rsidP="00E41B46">
            <w:pPr>
              <w:pStyle w:val="NoSpacing"/>
            </w:pPr>
            <w:r>
              <w:t>2</w:t>
            </w: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3" w:type="dxa"/>
            <w:shd w:val="clear" w:color="auto" w:fill="CCFF66"/>
          </w:tcPr>
          <w:p w:rsidR="006C1D85" w:rsidRPr="00C928FC" w:rsidRDefault="006C1D85" w:rsidP="00E41B46">
            <w:pPr>
              <w:pStyle w:val="NoSpacing"/>
              <w:rPr>
                <w:rFonts w:ascii="LCD Display Grid" w:hAnsi="LCD Display Grid"/>
                <w:b/>
              </w:rPr>
            </w:pPr>
          </w:p>
        </w:tc>
        <w:tc>
          <w:tcPr>
            <w:tcW w:w="423"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1"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r>
      <w:tr w:rsidR="006C1D85" w:rsidTr="00E41B46">
        <w:tc>
          <w:tcPr>
            <w:tcW w:w="423" w:type="dxa"/>
            <w:shd w:val="clear" w:color="auto" w:fill="BFBFBF" w:themeFill="background1" w:themeFillShade="BF"/>
          </w:tcPr>
          <w:p w:rsidR="006C1D85" w:rsidRDefault="006C1D85" w:rsidP="00E41B46">
            <w:pPr>
              <w:pStyle w:val="NoSpacing"/>
            </w:pPr>
            <w:r>
              <w:t>3</w:t>
            </w: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3" w:type="dxa"/>
            <w:shd w:val="clear" w:color="auto" w:fill="CCFF66"/>
          </w:tcPr>
          <w:p w:rsidR="006C1D85" w:rsidRPr="00C928FC" w:rsidRDefault="006C1D85" w:rsidP="00E41B46">
            <w:pPr>
              <w:pStyle w:val="NoSpacing"/>
              <w:rPr>
                <w:rFonts w:ascii="LCD Display Grid" w:hAnsi="LCD Display Grid"/>
                <w:b/>
              </w:rPr>
            </w:pPr>
          </w:p>
        </w:tc>
        <w:tc>
          <w:tcPr>
            <w:tcW w:w="423"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r>
              <w:rPr>
                <w:rFonts w:ascii="LCD Display Grid" w:hAnsi="LCD Display Grid"/>
                <w:b/>
              </w:rPr>
              <w:t>I</w:t>
            </w:r>
          </w:p>
        </w:tc>
        <w:tc>
          <w:tcPr>
            <w:tcW w:w="422" w:type="dxa"/>
            <w:shd w:val="clear" w:color="auto" w:fill="CCFF66"/>
          </w:tcPr>
          <w:p w:rsidR="006C1D85" w:rsidRPr="00C928FC" w:rsidRDefault="006C1D85" w:rsidP="00E41B46">
            <w:pPr>
              <w:pStyle w:val="NoSpacing"/>
              <w:rPr>
                <w:rFonts w:ascii="LCD Display Grid" w:hAnsi="LCD Display Grid"/>
                <w:b/>
              </w:rPr>
            </w:pPr>
            <w:r>
              <w:rPr>
                <w:rFonts w:ascii="LCD Display Grid" w:hAnsi="LCD Display Grid"/>
                <w:b/>
              </w:rPr>
              <w:t>n</w:t>
            </w:r>
          </w:p>
        </w:tc>
        <w:tc>
          <w:tcPr>
            <w:tcW w:w="422" w:type="dxa"/>
            <w:shd w:val="clear" w:color="auto" w:fill="CCFF66"/>
          </w:tcPr>
          <w:p w:rsidR="006C1D85" w:rsidRPr="00C928FC" w:rsidRDefault="006C1D85" w:rsidP="00E41B46">
            <w:pPr>
              <w:pStyle w:val="NoSpacing"/>
              <w:rPr>
                <w:rFonts w:ascii="LCD Display Grid" w:hAnsi="LCD Display Grid"/>
                <w:b/>
              </w:rPr>
            </w:pPr>
            <w:r>
              <w:rPr>
                <w:rFonts w:ascii="LCD Display Grid" w:hAnsi="LCD Display Grid"/>
                <w:b/>
              </w:rPr>
              <w:t>s</w:t>
            </w:r>
          </w:p>
        </w:tc>
        <w:tc>
          <w:tcPr>
            <w:tcW w:w="421" w:type="dxa"/>
            <w:shd w:val="clear" w:color="auto" w:fill="CCFF66"/>
          </w:tcPr>
          <w:p w:rsidR="006C1D85" w:rsidRPr="00C928FC" w:rsidRDefault="006C1D85" w:rsidP="00E41B46">
            <w:pPr>
              <w:pStyle w:val="NoSpacing"/>
              <w:rPr>
                <w:rFonts w:ascii="LCD Display Grid" w:hAnsi="LCD Display Grid"/>
                <w:b/>
              </w:rPr>
            </w:pPr>
            <w:r>
              <w:rPr>
                <w:rFonts w:ascii="LCD Display Grid" w:hAnsi="LCD Display Grid"/>
                <w:b/>
              </w:rPr>
              <w:t>e</w:t>
            </w:r>
          </w:p>
        </w:tc>
        <w:tc>
          <w:tcPr>
            <w:tcW w:w="440" w:type="dxa"/>
            <w:shd w:val="clear" w:color="auto" w:fill="CCFF66"/>
          </w:tcPr>
          <w:p w:rsidR="006C1D85" w:rsidRPr="00C928FC" w:rsidRDefault="006C1D85" w:rsidP="00E41B46">
            <w:pPr>
              <w:pStyle w:val="NoSpacing"/>
              <w:rPr>
                <w:rFonts w:ascii="LCD Display Grid" w:hAnsi="LCD Display Grid"/>
                <w:b/>
              </w:rPr>
            </w:pPr>
            <w:r>
              <w:rPr>
                <w:rFonts w:ascii="LCD Display Grid" w:hAnsi="LCD Display Grid"/>
                <w:b/>
              </w:rPr>
              <w:t>r</w:t>
            </w:r>
          </w:p>
        </w:tc>
        <w:tc>
          <w:tcPr>
            <w:tcW w:w="440" w:type="dxa"/>
            <w:shd w:val="clear" w:color="auto" w:fill="CCFF66"/>
          </w:tcPr>
          <w:p w:rsidR="006C1D85" w:rsidRPr="00C928FC" w:rsidRDefault="006C1D85" w:rsidP="00E41B46">
            <w:pPr>
              <w:pStyle w:val="NoSpacing"/>
              <w:rPr>
                <w:rFonts w:ascii="LCD Display Grid" w:hAnsi="LCD Display Grid"/>
                <w:b/>
              </w:rPr>
            </w:pPr>
            <w:r>
              <w:rPr>
                <w:rFonts w:ascii="LCD Display Grid" w:hAnsi="LCD Display Grid"/>
                <w:b/>
              </w:rPr>
              <w:t>t</w:t>
            </w: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r>
              <w:rPr>
                <w:rFonts w:ascii="LCD Display Grid" w:hAnsi="LCD Display Grid"/>
                <w:b/>
              </w:rPr>
              <w:t>P</w:t>
            </w:r>
          </w:p>
        </w:tc>
        <w:tc>
          <w:tcPr>
            <w:tcW w:w="440" w:type="dxa"/>
            <w:shd w:val="clear" w:color="auto" w:fill="CCFF66"/>
          </w:tcPr>
          <w:p w:rsidR="006C1D85" w:rsidRPr="00C928FC" w:rsidRDefault="006C1D85" w:rsidP="00E41B46">
            <w:pPr>
              <w:pStyle w:val="NoSpacing"/>
              <w:rPr>
                <w:rFonts w:ascii="LCD Display Grid" w:hAnsi="LCD Display Grid"/>
                <w:b/>
              </w:rPr>
            </w:pPr>
            <w:r>
              <w:rPr>
                <w:rFonts w:ascii="LCD Display Grid" w:hAnsi="LCD Display Grid"/>
                <w:b/>
              </w:rPr>
              <w:t>I</w:t>
            </w:r>
          </w:p>
        </w:tc>
        <w:tc>
          <w:tcPr>
            <w:tcW w:w="440" w:type="dxa"/>
            <w:shd w:val="clear" w:color="auto" w:fill="CCFF66"/>
          </w:tcPr>
          <w:p w:rsidR="006C1D85" w:rsidRPr="00C928FC" w:rsidRDefault="006C1D85" w:rsidP="00E41B46">
            <w:pPr>
              <w:pStyle w:val="NoSpacing"/>
              <w:rPr>
                <w:rFonts w:ascii="LCD Display Grid" w:hAnsi="LCD Display Grid"/>
                <w:b/>
              </w:rPr>
            </w:pPr>
            <w:r>
              <w:rPr>
                <w:rFonts w:ascii="LCD Display Grid" w:hAnsi="LCD Display Grid"/>
                <w:b/>
              </w:rPr>
              <w:t>N</w:t>
            </w: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r>
      <w:tr w:rsidR="006C1D85" w:rsidTr="00E41B46">
        <w:tc>
          <w:tcPr>
            <w:tcW w:w="423" w:type="dxa"/>
            <w:shd w:val="clear" w:color="auto" w:fill="BFBFBF" w:themeFill="background1" w:themeFillShade="BF"/>
          </w:tcPr>
          <w:p w:rsidR="006C1D85" w:rsidRDefault="006C1D85" w:rsidP="00E41B46">
            <w:pPr>
              <w:pStyle w:val="NoSpacing"/>
            </w:pPr>
            <w:r>
              <w:t>4</w:t>
            </w: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3" w:type="dxa"/>
            <w:shd w:val="clear" w:color="auto" w:fill="CCFF66"/>
          </w:tcPr>
          <w:p w:rsidR="006C1D85" w:rsidRPr="00C928FC" w:rsidRDefault="006C1D85" w:rsidP="00E41B46">
            <w:pPr>
              <w:pStyle w:val="NoSpacing"/>
              <w:rPr>
                <w:rFonts w:ascii="LCD Display Grid" w:hAnsi="LCD Display Grid"/>
                <w:b/>
              </w:rPr>
            </w:pPr>
          </w:p>
        </w:tc>
        <w:tc>
          <w:tcPr>
            <w:tcW w:w="423"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1" w:type="dxa"/>
            <w:shd w:val="clear" w:color="auto" w:fill="CCFF66"/>
          </w:tcPr>
          <w:p w:rsidR="006C1D85" w:rsidRPr="00C928FC" w:rsidRDefault="003242F4" w:rsidP="00E41B46">
            <w:pPr>
              <w:pStyle w:val="NoSpacing"/>
              <w:rPr>
                <w:rFonts w:ascii="LCD Display Grid" w:hAnsi="LCD Display Grid"/>
                <w:b/>
              </w:rPr>
            </w:pPr>
            <w:r>
              <w:rPr>
                <w:rFonts w:ascii="LCD Display Grid" w:hAnsi="LCD Display Grid"/>
                <w:b/>
              </w:rPr>
              <w:t>-</w:t>
            </w:r>
          </w:p>
        </w:tc>
        <w:tc>
          <w:tcPr>
            <w:tcW w:w="440" w:type="dxa"/>
            <w:shd w:val="clear" w:color="auto" w:fill="CCFF66"/>
          </w:tcPr>
          <w:p w:rsidR="006C1D85" w:rsidRPr="00C928FC" w:rsidRDefault="003242F4" w:rsidP="00E41B46">
            <w:pPr>
              <w:pStyle w:val="NoSpacing"/>
              <w:rPr>
                <w:rFonts w:ascii="LCD Display Grid" w:hAnsi="LCD Display Grid"/>
                <w:b/>
              </w:rPr>
            </w:pPr>
            <w:r>
              <w:rPr>
                <w:rFonts w:ascii="LCD Display Grid" w:hAnsi="LCD Display Grid"/>
                <w:b/>
              </w:rPr>
              <w:t>-</w:t>
            </w:r>
          </w:p>
        </w:tc>
        <w:tc>
          <w:tcPr>
            <w:tcW w:w="440" w:type="dxa"/>
            <w:shd w:val="clear" w:color="auto" w:fill="CCFF66"/>
          </w:tcPr>
          <w:p w:rsidR="006C1D85" w:rsidRPr="00C928FC" w:rsidRDefault="003242F4" w:rsidP="00E41B46">
            <w:pPr>
              <w:pStyle w:val="NoSpacing"/>
              <w:rPr>
                <w:rFonts w:ascii="LCD Display Grid" w:hAnsi="LCD Display Grid"/>
                <w:b/>
              </w:rPr>
            </w:pPr>
            <w:r>
              <w:rPr>
                <w:rFonts w:ascii="LCD Display Grid" w:hAnsi="LCD Display Grid"/>
                <w:b/>
              </w:rPr>
              <w:t>-</w:t>
            </w:r>
          </w:p>
        </w:tc>
        <w:tc>
          <w:tcPr>
            <w:tcW w:w="440" w:type="dxa"/>
            <w:shd w:val="clear" w:color="auto" w:fill="CCFF66"/>
          </w:tcPr>
          <w:p w:rsidR="006C1D85" w:rsidRPr="00C928FC" w:rsidRDefault="003242F4" w:rsidP="00E41B46">
            <w:pPr>
              <w:pStyle w:val="NoSpacing"/>
              <w:rPr>
                <w:rFonts w:ascii="LCD Display Grid" w:hAnsi="LCD Display Grid"/>
                <w:b/>
              </w:rPr>
            </w:pPr>
            <w:r>
              <w:rPr>
                <w:rFonts w:ascii="LCD Display Grid" w:hAnsi="LCD Display Grid"/>
                <w:b/>
              </w:rPr>
              <w:t>-</w:t>
            </w: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r>
    </w:tbl>
    <w:p w:rsidR="006C1D85" w:rsidRDefault="006C1D85" w:rsidP="006C1D85"/>
    <w:tbl>
      <w:tblPr>
        <w:tblStyle w:val="TableGrid"/>
        <w:tblW w:w="0" w:type="auto"/>
        <w:tblLook w:val="04A0" w:firstRow="1" w:lastRow="0" w:firstColumn="1" w:lastColumn="0" w:noHBand="0" w:noVBand="1"/>
      </w:tblPr>
      <w:tblGrid>
        <w:gridCol w:w="1413"/>
        <w:gridCol w:w="7654"/>
      </w:tblGrid>
      <w:tr w:rsidR="003242F4" w:rsidTr="00BC2A30">
        <w:tc>
          <w:tcPr>
            <w:tcW w:w="1413" w:type="dxa"/>
          </w:tcPr>
          <w:p w:rsidR="003242F4" w:rsidRDefault="003242F4" w:rsidP="00BC2A30">
            <w:pPr>
              <w:pStyle w:val="NoSpacing"/>
              <w:rPr>
                <w:lang w:val="en-GB"/>
              </w:rPr>
            </w:pPr>
            <w:r>
              <w:rPr>
                <w:rFonts w:cstheme="minorHAnsi"/>
                <w:lang w:val="en-GB"/>
              </w:rPr>
              <w:t>0-9</w:t>
            </w:r>
          </w:p>
        </w:tc>
        <w:tc>
          <w:tcPr>
            <w:tcW w:w="7654" w:type="dxa"/>
          </w:tcPr>
          <w:p w:rsidR="003242F4" w:rsidRDefault="003242F4" w:rsidP="00BC2A30">
            <w:pPr>
              <w:pStyle w:val="NoSpacing"/>
              <w:rPr>
                <w:lang w:val="en-GB"/>
              </w:rPr>
            </w:pPr>
            <w:r>
              <w:rPr>
                <w:lang w:val="en-GB"/>
              </w:rPr>
              <w:t>Insert number</w:t>
            </w:r>
          </w:p>
        </w:tc>
      </w:tr>
      <w:tr w:rsidR="003242F4" w:rsidTr="00BC2A30">
        <w:tc>
          <w:tcPr>
            <w:tcW w:w="1413" w:type="dxa"/>
          </w:tcPr>
          <w:p w:rsidR="003242F4" w:rsidRDefault="003242F4" w:rsidP="00BC2A30">
            <w:pPr>
              <w:pStyle w:val="NoSpacing"/>
              <w:rPr>
                <w:lang w:val="en-GB"/>
              </w:rPr>
            </w:pPr>
            <w:r>
              <w:rPr>
                <w:rFonts w:cstheme="minorHAnsi"/>
                <w:lang w:val="en-GB"/>
              </w:rPr>
              <w:t>←</w:t>
            </w:r>
          </w:p>
        </w:tc>
        <w:tc>
          <w:tcPr>
            <w:tcW w:w="7654" w:type="dxa"/>
          </w:tcPr>
          <w:p w:rsidR="003242F4" w:rsidRDefault="003242F4" w:rsidP="00BC2A30">
            <w:pPr>
              <w:pStyle w:val="NoSpacing"/>
              <w:rPr>
                <w:lang w:val="en-GB"/>
              </w:rPr>
            </w:pPr>
            <w:r>
              <w:rPr>
                <w:lang w:val="en-GB"/>
              </w:rPr>
              <w:t>Backspace – delete last entered digit</w:t>
            </w:r>
          </w:p>
        </w:tc>
      </w:tr>
      <w:tr w:rsidR="003242F4" w:rsidTr="00BC2A30">
        <w:tc>
          <w:tcPr>
            <w:tcW w:w="1413" w:type="dxa"/>
          </w:tcPr>
          <w:p w:rsidR="003242F4" w:rsidRDefault="003242F4" w:rsidP="00BC2A30">
            <w:pPr>
              <w:pStyle w:val="NoSpacing"/>
              <w:rPr>
                <w:rFonts w:cstheme="minorHAnsi"/>
                <w:lang w:val="en-GB"/>
              </w:rPr>
            </w:pPr>
            <w:r>
              <w:rPr>
                <w:rFonts w:cstheme="minorHAnsi"/>
                <w:lang w:val="en-GB"/>
              </w:rPr>
              <w:t>ENT</w:t>
            </w:r>
          </w:p>
        </w:tc>
        <w:tc>
          <w:tcPr>
            <w:tcW w:w="7654" w:type="dxa"/>
          </w:tcPr>
          <w:p w:rsidR="003242F4" w:rsidRDefault="003242F4" w:rsidP="00BC2A30">
            <w:pPr>
              <w:pStyle w:val="NoSpacing"/>
              <w:rPr>
                <w:lang w:val="en-GB"/>
              </w:rPr>
            </w:pPr>
            <w:r>
              <w:rPr>
                <w:lang w:val="en-GB"/>
              </w:rPr>
              <w:t>Confirm inserted PIN</w:t>
            </w:r>
          </w:p>
        </w:tc>
      </w:tr>
      <w:tr w:rsidR="003242F4" w:rsidTr="00BC2A30">
        <w:tc>
          <w:tcPr>
            <w:tcW w:w="1413" w:type="dxa"/>
          </w:tcPr>
          <w:p w:rsidR="003242F4" w:rsidRDefault="003242F4" w:rsidP="00BC2A30">
            <w:pPr>
              <w:pStyle w:val="NoSpacing"/>
              <w:rPr>
                <w:rFonts w:cstheme="minorHAnsi"/>
                <w:lang w:val="en-GB"/>
              </w:rPr>
            </w:pPr>
            <w:r>
              <w:rPr>
                <w:rFonts w:cstheme="minorHAnsi"/>
                <w:lang w:val="en-GB"/>
              </w:rPr>
              <w:t>X</w:t>
            </w:r>
          </w:p>
        </w:tc>
        <w:tc>
          <w:tcPr>
            <w:tcW w:w="7654" w:type="dxa"/>
          </w:tcPr>
          <w:p w:rsidR="003242F4" w:rsidRDefault="003242F4" w:rsidP="00BC2A30">
            <w:pPr>
              <w:pStyle w:val="NoSpacing"/>
              <w:rPr>
                <w:lang w:val="en-GB"/>
              </w:rPr>
            </w:pPr>
            <w:r>
              <w:rPr>
                <w:lang w:val="en-GB"/>
              </w:rPr>
              <w:t>Return to main menu</w:t>
            </w:r>
          </w:p>
        </w:tc>
      </w:tr>
      <w:tr w:rsidR="003242F4" w:rsidTr="00BC2A30">
        <w:tc>
          <w:tcPr>
            <w:tcW w:w="1413" w:type="dxa"/>
          </w:tcPr>
          <w:p w:rsidR="003242F4" w:rsidRDefault="003242F4" w:rsidP="00BC2A30">
            <w:pPr>
              <w:pStyle w:val="NoSpacing"/>
              <w:rPr>
                <w:rFonts w:cstheme="minorHAnsi"/>
                <w:lang w:val="en-GB"/>
              </w:rPr>
            </w:pPr>
            <w:r>
              <w:rPr>
                <w:rFonts w:cstheme="minorHAnsi"/>
                <w:lang w:val="en-GB"/>
              </w:rPr>
              <w:t>others</w:t>
            </w:r>
          </w:p>
        </w:tc>
        <w:tc>
          <w:tcPr>
            <w:tcW w:w="7654" w:type="dxa"/>
          </w:tcPr>
          <w:p w:rsidR="003242F4" w:rsidRDefault="003242F4" w:rsidP="00BC2A30">
            <w:pPr>
              <w:pStyle w:val="NoSpacing"/>
              <w:rPr>
                <w:lang w:val="en-GB"/>
              </w:rPr>
            </w:pPr>
            <w:r>
              <w:rPr>
                <w:lang w:val="en-GB"/>
              </w:rPr>
              <w:t>No function</w:t>
            </w:r>
          </w:p>
        </w:tc>
      </w:tr>
    </w:tbl>
    <w:p w:rsidR="006C1D85" w:rsidRDefault="006C1D85" w:rsidP="006C1D85"/>
    <w:p w:rsidR="006C1D85" w:rsidRDefault="006C1D85" w:rsidP="006C1D85">
      <w:pPr>
        <w:pStyle w:val="Heading4"/>
      </w:pPr>
      <w:r>
        <w:t>Password accepted</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6C1D85" w:rsidTr="00E41B46">
        <w:tc>
          <w:tcPr>
            <w:tcW w:w="423" w:type="dxa"/>
            <w:shd w:val="clear" w:color="auto" w:fill="BFBFBF" w:themeFill="background1" w:themeFillShade="BF"/>
          </w:tcPr>
          <w:p w:rsidR="006C1D85" w:rsidRDefault="006C1D85" w:rsidP="00E41B46">
            <w:pPr>
              <w:pStyle w:val="NoSpacing"/>
            </w:pPr>
            <w:r>
              <w:t>/</w:t>
            </w:r>
          </w:p>
        </w:tc>
        <w:tc>
          <w:tcPr>
            <w:tcW w:w="422" w:type="dxa"/>
            <w:shd w:val="clear" w:color="auto" w:fill="BFBFBF" w:themeFill="background1" w:themeFillShade="BF"/>
          </w:tcPr>
          <w:p w:rsidR="006C1D85" w:rsidRDefault="006C1D85" w:rsidP="00E41B46">
            <w:pPr>
              <w:pStyle w:val="NoSpacing"/>
            </w:pPr>
            <w:r>
              <w:t>1</w:t>
            </w:r>
          </w:p>
        </w:tc>
        <w:tc>
          <w:tcPr>
            <w:tcW w:w="423" w:type="dxa"/>
            <w:shd w:val="clear" w:color="auto" w:fill="BFBFBF" w:themeFill="background1" w:themeFillShade="BF"/>
          </w:tcPr>
          <w:p w:rsidR="006C1D85" w:rsidRDefault="006C1D85" w:rsidP="00E41B46">
            <w:pPr>
              <w:pStyle w:val="NoSpacing"/>
            </w:pPr>
            <w:r>
              <w:t>2</w:t>
            </w:r>
          </w:p>
        </w:tc>
        <w:tc>
          <w:tcPr>
            <w:tcW w:w="423" w:type="dxa"/>
            <w:shd w:val="clear" w:color="auto" w:fill="BFBFBF" w:themeFill="background1" w:themeFillShade="BF"/>
          </w:tcPr>
          <w:p w:rsidR="006C1D85" w:rsidRDefault="006C1D85" w:rsidP="00E41B46">
            <w:pPr>
              <w:pStyle w:val="NoSpacing"/>
            </w:pPr>
            <w:r>
              <w:t>3</w:t>
            </w:r>
          </w:p>
        </w:tc>
        <w:tc>
          <w:tcPr>
            <w:tcW w:w="422" w:type="dxa"/>
            <w:shd w:val="clear" w:color="auto" w:fill="BFBFBF" w:themeFill="background1" w:themeFillShade="BF"/>
          </w:tcPr>
          <w:p w:rsidR="006C1D85" w:rsidRDefault="006C1D85" w:rsidP="00E41B46">
            <w:pPr>
              <w:pStyle w:val="NoSpacing"/>
            </w:pPr>
            <w:r>
              <w:t>4</w:t>
            </w:r>
          </w:p>
        </w:tc>
        <w:tc>
          <w:tcPr>
            <w:tcW w:w="422" w:type="dxa"/>
            <w:shd w:val="clear" w:color="auto" w:fill="BFBFBF" w:themeFill="background1" w:themeFillShade="BF"/>
          </w:tcPr>
          <w:p w:rsidR="006C1D85" w:rsidRDefault="006C1D85" w:rsidP="00E41B46">
            <w:pPr>
              <w:pStyle w:val="NoSpacing"/>
            </w:pPr>
            <w:r>
              <w:t>5</w:t>
            </w:r>
          </w:p>
        </w:tc>
        <w:tc>
          <w:tcPr>
            <w:tcW w:w="422" w:type="dxa"/>
            <w:shd w:val="clear" w:color="auto" w:fill="BFBFBF" w:themeFill="background1" w:themeFillShade="BF"/>
          </w:tcPr>
          <w:p w:rsidR="006C1D85" w:rsidRDefault="006C1D85" w:rsidP="00E41B46">
            <w:pPr>
              <w:pStyle w:val="NoSpacing"/>
            </w:pPr>
            <w:r>
              <w:t>6</w:t>
            </w:r>
          </w:p>
        </w:tc>
        <w:tc>
          <w:tcPr>
            <w:tcW w:w="422" w:type="dxa"/>
            <w:shd w:val="clear" w:color="auto" w:fill="BFBFBF" w:themeFill="background1" w:themeFillShade="BF"/>
          </w:tcPr>
          <w:p w:rsidR="006C1D85" w:rsidRDefault="006C1D85" w:rsidP="00E41B46">
            <w:pPr>
              <w:pStyle w:val="NoSpacing"/>
            </w:pPr>
            <w:r>
              <w:t>7</w:t>
            </w:r>
          </w:p>
        </w:tc>
        <w:tc>
          <w:tcPr>
            <w:tcW w:w="422" w:type="dxa"/>
            <w:shd w:val="clear" w:color="auto" w:fill="BFBFBF" w:themeFill="background1" w:themeFillShade="BF"/>
          </w:tcPr>
          <w:p w:rsidR="006C1D85" w:rsidRDefault="006C1D85" w:rsidP="00E41B46">
            <w:pPr>
              <w:pStyle w:val="NoSpacing"/>
            </w:pPr>
            <w:r>
              <w:t>8</w:t>
            </w:r>
          </w:p>
        </w:tc>
        <w:tc>
          <w:tcPr>
            <w:tcW w:w="421" w:type="dxa"/>
            <w:shd w:val="clear" w:color="auto" w:fill="BFBFBF" w:themeFill="background1" w:themeFillShade="BF"/>
          </w:tcPr>
          <w:p w:rsidR="006C1D85" w:rsidRDefault="006C1D85" w:rsidP="00E41B46">
            <w:pPr>
              <w:pStyle w:val="NoSpacing"/>
            </w:pPr>
            <w:r>
              <w:t>9</w:t>
            </w:r>
          </w:p>
        </w:tc>
        <w:tc>
          <w:tcPr>
            <w:tcW w:w="440" w:type="dxa"/>
            <w:shd w:val="clear" w:color="auto" w:fill="BFBFBF" w:themeFill="background1" w:themeFillShade="BF"/>
          </w:tcPr>
          <w:p w:rsidR="006C1D85" w:rsidRDefault="006C1D85" w:rsidP="00E41B46">
            <w:pPr>
              <w:pStyle w:val="NoSpacing"/>
            </w:pPr>
            <w:r>
              <w:t>10</w:t>
            </w:r>
          </w:p>
        </w:tc>
        <w:tc>
          <w:tcPr>
            <w:tcW w:w="440" w:type="dxa"/>
            <w:shd w:val="clear" w:color="auto" w:fill="BFBFBF" w:themeFill="background1" w:themeFillShade="BF"/>
          </w:tcPr>
          <w:p w:rsidR="006C1D85" w:rsidRDefault="006C1D85" w:rsidP="00E41B46">
            <w:pPr>
              <w:pStyle w:val="NoSpacing"/>
            </w:pPr>
            <w:r>
              <w:t>11</w:t>
            </w:r>
          </w:p>
        </w:tc>
        <w:tc>
          <w:tcPr>
            <w:tcW w:w="440" w:type="dxa"/>
            <w:shd w:val="clear" w:color="auto" w:fill="BFBFBF" w:themeFill="background1" w:themeFillShade="BF"/>
          </w:tcPr>
          <w:p w:rsidR="006C1D85" w:rsidRDefault="006C1D85" w:rsidP="00E41B46">
            <w:pPr>
              <w:pStyle w:val="NoSpacing"/>
            </w:pPr>
            <w:r>
              <w:t>12</w:t>
            </w:r>
          </w:p>
        </w:tc>
        <w:tc>
          <w:tcPr>
            <w:tcW w:w="440" w:type="dxa"/>
            <w:shd w:val="clear" w:color="auto" w:fill="BFBFBF" w:themeFill="background1" w:themeFillShade="BF"/>
          </w:tcPr>
          <w:p w:rsidR="006C1D85" w:rsidRDefault="006C1D85" w:rsidP="00E41B46">
            <w:pPr>
              <w:pStyle w:val="NoSpacing"/>
            </w:pPr>
            <w:r>
              <w:t>13</w:t>
            </w:r>
          </w:p>
        </w:tc>
        <w:tc>
          <w:tcPr>
            <w:tcW w:w="440" w:type="dxa"/>
            <w:shd w:val="clear" w:color="auto" w:fill="BFBFBF" w:themeFill="background1" w:themeFillShade="BF"/>
          </w:tcPr>
          <w:p w:rsidR="006C1D85" w:rsidRDefault="006C1D85" w:rsidP="00E41B46">
            <w:pPr>
              <w:pStyle w:val="NoSpacing"/>
            </w:pPr>
            <w:r>
              <w:t>14</w:t>
            </w:r>
          </w:p>
        </w:tc>
        <w:tc>
          <w:tcPr>
            <w:tcW w:w="440" w:type="dxa"/>
            <w:shd w:val="clear" w:color="auto" w:fill="BFBFBF" w:themeFill="background1" w:themeFillShade="BF"/>
          </w:tcPr>
          <w:p w:rsidR="006C1D85" w:rsidRDefault="006C1D85" w:rsidP="00E41B46">
            <w:pPr>
              <w:pStyle w:val="NoSpacing"/>
            </w:pPr>
            <w:r>
              <w:t>15</w:t>
            </w:r>
          </w:p>
        </w:tc>
        <w:tc>
          <w:tcPr>
            <w:tcW w:w="440" w:type="dxa"/>
            <w:shd w:val="clear" w:color="auto" w:fill="BFBFBF" w:themeFill="background1" w:themeFillShade="BF"/>
          </w:tcPr>
          <w:p w:rsidR="006C1D85" w:rsidRDefault="006C1D85" w:rsidP="00E41B46">
            <w:pPr>
              <w:pStyle w:val="NoSpacing"/>
            </w:pPr>
            <w:r>
              <w:t>16</w:t>
            </w:r>
          </w:p>
        </w:tc>
        <w:tc>
          <w:tcPr>
            <w:tcW w:w="440" w:type="dxa"/>
            <w:shd w:val="clear" w:color="auto" w:fill="BFBFBF" w:themeFill="background1" w:themeFillShade="BF"/>
          </w:tcPr>
          <w:p w:rsidR="006C1D85" w:rsidRDefault="006C1D85" w:rsidP="00E41B46">
            <w:pPr>
              <w:pStyle w:val="NoSpacing"/>
            </w:pPr>
            <w:r>
              <w:t>17</w:t>
            </w:r>
          </w:p>
        </w:tc>
        <w:tc>
          <w:tcPr>
            <w:tcW w:w="440" w:type="dxa"/>
            <w:shd w:val="clear" w:color="auto" w:fill="BFBFBF" w:themeFill="background1" w:themeFillShade="BF"/>
          </w:tcPr>
          <w:p w:rsidR="006C1D85" w:rsidRDefault="006C1D85" w:rsidP="00E41B46">
            <w:pPr>
              <w:pStyle w:val="NoSpacing"/>
            </w:pPr>
            <w:r>
              <w:t>18</w:t>
            </w:r>
          </w:p>
        </w:tc>
        <w:tc>
          <w:tcPr>
            <w:tcW w:w="440" w:type="dxa"/>
            <w:shd w:val="clear" w:color="auto" w:fill="BFBFBF" w:themeFill="background1" w:themeFillShade="BF"/>
          </w:tcPr>
          <w:p w:rsidR="006C1D85" w:rsidRDefault="006C1D85" w:rsidP="00E41B46">
            <w:pPr>
              <w:pStyle w:val="NoSpacing"/>
            </w:pPr>
            <w:r>
              <w:t>19</w:t>
            </w:r>
          </w:p>
        </w:tc>
        <w:tc>
          <w:tcPr>
            <w:tcW w:w="440" w:type="dxa"/>
            <w:shd w:val="clear" w:color="auto" w:fill="BFBFBF" w:themeFill="background1" w:themeFillShade="BF"/>
          </w:tcPr>
          <w:p w:rsidR="006C1D85" w:rsidRDefault="006C1D85" w:rsidP="00E41B46">
            <w:pPr>
              <w:pStyle w:val="NoSpacing"/>
            </w:pPr>
            <w:r>
              <w:t>20</w:t>
            </w:r>
          </w:p>
        </w:tc>
      </w:tr>
      <w:tr w:rsidR="006C1D85" w:rsidTr="00E41B46">
        <w:tc>
          <w:tcPr>
            <w:tcW w:w="423" w:type="dxa"/>
            <w:shd w:val="clear" w:color="auto" w:fill="BFBFBF" w:themeFill="background1" w:themeFillShade="BF"/>
          </w:tcPr>
          <w:p w:rsidR="006C1D85" w:rsidRDefault="006C1D85" w:rsidP="00E41B46">
            <w:pPr>
              <w:pStyle w:val="NoSpacing"/>
            </w:pPr>
            <w:r>
              <w:t>1</w:t>
            </w: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3" w:type="dxa"/>
            <w:shd w:val="clear" w:color="auto" w:fill="CCFF66"/>
          </w:tcPr>
          <w:p w:rsidR="006C1D85" w:rsidRPr="00C928FC" w:rsidRDefault="006C1D85" w:rsidP="00E41B46">
            <w:pPr>
              <w:pStyle w:val="NoSpacing"/>
              <w:rPr>
                <w:rFonts w:ascii="LCD Display Grid" w:hAnsi="LCD Display Grid"/>
                <w:b/>
              </w:rPr>
            </w:pPr>
          </w:p>
        </w:tc>
        <w:tc>
          <w:tcPr>
            <w:tcW w:w="423" w:type="dxa"/>
            <w:shd w:val="clear" w:color="auto" w:fill="CCFF66"/>
          </w:tcPr>
          <w:p w:rsidR="006C1D85" w:rsidRPr="00C928FC" w:rsidRDefault="00515A33" w:rsidP="00E41B46">
            <w:pPr>
              <w:pStyle w:val="NoSpacing"/>
              <w:rPr>
                <w:rFonts w:ascii="LCD Display Grid" w:hAnsi="LCD Display Grid"/>
                <w:b/>
              </w:rPr>
            </w:pPr>
            <w:r>
              <w:rPr>
                <w:rFonts w:ascii="LCD Display Grid" w:hAnsi="LCD Display Grid"/>
                <w:b/>
              </w:rPr>
              <w:t>C</w:t>
            </w:r>
          </w:p>
        </w:tc>
        <w:tc>
          <w:tcPr>
            <w:tcW w:w="422" w:type="dxa"/>
            <w:shd w:val="clear" w:color="auto" w:fill="CCFF66"/>
          </w:tcPr>
          <w:p w:rsidR="006C1D85" w:rsidRPr="00C928FC" w:rsidRDefault="00515A33" w:rsidP="00E41B46">
            <w:pPr>
              <w:pStyle w:val="NoSpacing"/>
              <w:rPr>
                <w:rFonts w:ascii="LCD Display Grid" w:hAnsi="LCD Display Grid"/>
                <w:b/>
              </w:rPr>
            </w:pPr>
            <w:r>
              <w:rPr>
                <w:rFonts w:ascii="LCD Display Grid" w:hAnsi="LCD Display Grid"/>
                <w:b/>
              </w:rPr>
              <w:t>a</w:t>
            </w:r>
          </w:p>
        </w:tc>
        <w:tc>
          <w:tcPr>
            <w:tcW w:w="422" w:type="dxa"/>
            <w:shd w:val="clear" w:color="auto" w:fill="CCFF66"/>
          </w:tcPr>
          <w:p w:rsidR="006C1D85" w:rsidRPr="00C928FC" w:rsidRDefault="00515A33" w:rsidP="00E41B46">
            <w:pPr>
              <w:pStyle w:val="NoSpacing"/>
              <w:rPr>
                <w:rFonts w:ascii="LCD Display Grid" w:hAnsi="LCD Display Grid"/>
                <w:b/>
              </w:rPr>
            </w:pPr>
            <w:r>
              <w:rPr>
                <w:rFonts w:ascii="LCD Display Grid" w:hAnsi="LCD Display Grid"/>
                <w:b/>
              </w:rPr>
              <w:t>l</w:t>
            </w:r>
          </w:p>
        </w:tc>
        <w:tc>
          <w:tcPr>
            <w:tcW w:w="422" w:type="dxa"/>
            <w:shd w:val="clear" w:color="auto" w:fill="CCFF66"/>
          </w:tcPr>
          <w:p w:rsidR="006C1D85" w:rsidRPr="00C928FC" w:rsidRDefault="00515A33" w:rsidP="00E41B46">
            <w:pPr>
              <w:pStyle w:val="NoSpacing"/>
              <w:rPr>
                <w:rFonts w:ascii="LCD Display Grid" w:hAnsi="LCD Display Grid"/>
                <w:b/>
              </w:rPr>
            </w:pPr>
            <w:r>
              <w:rPr>
                <w:rFonts w:ascii="LCD Display Grid" w:hAnsi="LCD Display Grid"/>
                <w:b/>
              </w:rPr>
              <w:t>i</w:t>
            </w:r>
          </w:p>
        </w:tc>
        <w:tc>
          <w:tcPr>
            <w:tcW w:w="422" w:type="dxa"/>
            <w:shd w:val="clear" w:color="auto" w:fill="CCFF66"/>
          </w:tcPr>
          <w:p w:rsidR="006C1D85" w:rsidRPr="00C928FC" w:rsidRDefault="00515A33" w:rsidP="00E41B46">
            <w:pPr>
              <w:pStyle w:val="NoSpacing"/>
              <w:rPr>
                <w:rFonts w:ascii="LCD Display Grid" w:hAnsi="LCD Display Grid"/>
                <w:b/>
              </w:rPr>
            </w:pPr>
            <w:r>
              <w:rPr>
                <w:rFonts w:ascii="LCD Display Grid" w:hAnsi="LCD Display Grid"/>
                <w:b/>
              </w:rPr>
              <w:t>b</w:t>
            </w:r>
          </w:p>
        </w:tc>
        <w:tc>
          <w:tcPr>
            <w:tcW w:w="422" w:type="dxa"/>
            <w:shd w:val="clear" w:color="auto" w:fill="CCFF66"/>
          </w:tcPr>
          <w:p w:rsidR="006C1D85" w:rsidRPr="00C928FC" w:rsidRDefault="00515A33" w:rsidP="00E41B46">
            <w:pPr>
              <w:pStyle w:val="NoSpacing"/>
              <w:rPr>
                <w:rFonts w:ascii="LCD Display Grid" w:hAnsi="LCD Display Grid"/>
                <w:b/>
              </w:rPr>
            </w:pPr>
            <w:r>
              <w:rPr>
                <w:rFonts w:ascii="LCD Display Grid" w:hAnsi="LCD Display Grid"/>
                <w:b/>
              </w:rPr>
              <w:t>r</w:t>
            </w:r>
          </w:p>
        </w:tc>
        <w:tc>
          <w:tcPr>
            <w:tcW w:w="421" w:type="dxa"/>
            <w:shd w:val="clear" w:color="auto" w:fill="CCFF66"/>
          </w:tcPr>
          <w:p w:rsidR="006C1D85" w:rsidRPr="00C928FC" w:rsidRDefault="00515A33" w:rsidP="00E41B46">
            <w:pPr>
              <w:pStyle w:val="NoSpacing"/>
              <w:rPr>
                <w:rFonts w:ascii="LCD Display Grid" w:hAnsi="LCD Display Grid"/>
                <w:b/>
              </w:rPr>
            </w:pPr>
            <w:r>
              <w:rPr>
                <w:rFonts w:ascii="LCD Display Grid" w:hAnsi="LCD Display Grid"/>
                <w:b/>
              </w:rPr>
              <w:t>a</w:t>
            </w:r>
          </w:p>
        </w:tc>
        <w:tc>
          <w:tcPr>
            <w:tcW w:w="440" w:type="dxa"/>
            <w:shd w:val="clear" w:color="auto" w:fill="CCFF66"/>
          </w:tcPr>
          <w:p w:rsidR="006C1D85" w:rsidRPr="00C928FC" w:rsidRDefault="00515A33" w:rsidP="00E41B46">
            <w:pPr>
              <w:pStyle w:val="NoSpacing"/>
              <w:rPr>
                <w:rFonts w:ascii="LCD Display Grid" w:hAnsi="LCD Display Grid"/>
                <w:b/>
              </w:rPr>
            </w:pPr>
            <w:r>
              <w:rPr>
                <w:rFonts w:ascii="LCD Display Grid" w:hAnsi="LCD Display Grid"/>
                <w:b/>
              </w:rPr>
              <w:t>t</w:t>
            </w:r>
          </w:p>
        </w:tc>
        <w:tc>
          <w:tcPr>
            <w:tcW w:w="440" w:type="dxa"/>
            <w:shd w:val="clear" w:color="auto" w:fill="CCFF66"/>
          </w:tcPr>
          <w:p w:rsidR="006C1D85" w:rsidRPr="00C928FC" w:rsidRDefault="00515A33" w:rsidP="00E41B46">
            <w:pPr>
              <w:pStyle w:val="NoSpacing"/>
              <w:rPr>
                <w:rFonts w:ascii="LCD Display Grid" w:hAnsi="LCD Display Grid"/>
                <w:b/>
              </w:rPr>
            </w:pPr>
            <w:r>
              <w:rPr>
                <w:rFonts w:ascii="LCD Display Grid" w:hAnsi="LCD Display Grid"/>
                <w:b/>
              </w:rPr>
              <w:t>i</w:t>
            </w:r>
          </w:p>
        </w:tc>
        <w:tc>
          <w:tcPr>
            <w:tcW w:w="440" w:type="dxa"/>
            <w:shd w:val="clear" w:color="auto" w:fill="CCFF66"/>
          </w:tcPr>
          <w:p w:rsidR="006C1D85" w:rsidRPr="00C928FC" w:rsidRDefault="00515A33" w:rsidP="00E41B46">
            <w:pPr>
              <w:pStyle w:val="NoSpacing"/>
              <w:rPr>
                <w:rFonts w:ascii="LCD Display Grid" w:hAnsi="LCD Display Grid"/>
                <w:b/>
              </w:rPr>
            </w:pPr>
            <w:r>
              <w:rPr>
                <w:rFonts w:ascii="LCD Display Grid" w:hAnsi="LCD Display Grid"/>
                <w:b/>
              </w:rPr>
              <w:t>o</w:t>
            </w:r>
          </w:p>
        </w:tc>
        <w:tc>
          <w:tcPr>
            <w:tcW w:w="440" w:type="dxa"/>
            <w:shd w:val="clear" w:color="auto" w:fill="CCFF66"/>
          </w:tcPr>
          <w:p w:rsidR="006C1D85" w:rsidRPr="00C928FC" w:rsidRDefault="00515A33" w:rsidP="00E41B46">
            <w:pPr>
              <w:pStyle w:val="NoSpacing"/>
              <w:rPr>
                <w:rFonts w:ascii="LCD Display Grid" w:hAnsi="LCD Display Grid"/>
                <w:b/>
              </w:rPr>
            </w:pPr>
            <w:r>
              <w:rPr>
                <w:rFonts w:ascii="LCD Display Grid" w:hAnsi="LCD Display Grid"/>
                <w:b/>
              </w:rPr>
              <w:t>n</w:t>
            </w:r>
          </w:p>
        </w:tc>
        <w:tc>
          <w:tcPr>
            <w:tcW w:w="440" w:type="dxa"/>
            <w:shd w:val="clear" w:color="auto" w:fill="CCFF66"/>
          </w:tcPr>
          <w:p w:rsidR="006C1D85" w:rsidRPr="00C928FC" w:rsidRDefault="00515A33" w:rsidP="00E41B46">
            <w:pPr>
              <w:pStyle w:val="NoSpacing"/>
              <w:rPr>
                <w:rFonts w:ascii="LCD Display Grid" w:hAnsi="LCD Display Grid"/>
                <w:b/>
              </w:rPr>
            </w:pPr>
            <w:r>
              <w:rPr>
                <w:rFonts w:ascii="LCD Display Grid" w:hAnsi="LCD Display Grid"/>
                <w:b/>
              </w:rPr>
              <w:t xml:space="preserve"> </w:t>
            </w:r>
          </w:p>
        </w:tc>
        <w:tc>
          <w:tcPr>
            <w:tcW w:w="440" w:type="dxa"/>
            <w:shd w:val="clear" w:color="auto" w:fill="CCFF66"/>
          </w:tcPr>
          <w:p w:rsidR="006C1D85" w:rsidRPr="00C928FC" w:rsidRDefault="00515A33" w:rsidP="00E41B46">
            <w:pPr>
              <w:pStyle w:val="NoSpacing"/>
              <w:rPr>
                <w:rFonts w:ascii="LCD Display Grid" w:hAnsi="LCD Display Grid"/>
                <w:b/>
              </w:rPr>
            </w:pPr>
            <w:r>
              <w:rPr>
                <w:rFonts w:ascii="LCD Display Grid" w:hAnsi="LCD Display Grid"/>
                <w:b/>
              </w:rPr>
              <w:t>m</w:t>
            </w:r>
          </w:p>
        </w:tc>
        <w:tc>
          <w:tcPr>
            <w:tcW w:w="440" w:type="dxa"/>
            <w:shd w:val="clear" w:color="auto" w:fill="CCFF66"/>
          </w:tcPr>
          <w:p w:rsidR="006C1D85" w:rsidRPr="00C928FC" w:rsidRDefault="00515A33" w:rsidP="00E41B46">
            <w:pPr>
              <w:pStyle w:val="NoSpacing"/>
              <w:rPr>
                <w:rFonts w:ascii="LCD Display Grid" w:hAnsi="LCD Display Grid"/>
                <w:b/>
              </w:rPr>
            </w:pPr>
            <w:r>
              <w:rPr>
                <w:rFonts w:ascii="LCD Display Grid" w:hAnsi="LCD Display Grid"/>
                <w:b/>
              </w:rPr>
              <w:t>e</w:t>
            </w:r>
          </w:p>
        </w:tc>
        <w:tc>
          <w:tcPr>
            <w:tcW w:w="440" w:type="dxa"/>
            <w:shd w:val="clear" w:color="auto" w:fill="CCFF66"/>
          </w:tcPr>
          <w:p w:rsidR="006C1D85" w:rsidRPr="00C928FC" w:rsidRDefault="00515A33" w:rsidP="00E41B46">
            <w:pPr>
              <w:pStyle w:val="NoSpacing"/>
              <w:rPr>
                <w:rFonts w:ascii="LCD Display Grid" w:hAnsi="LCD Display Grid"/>
                <w:b/>
              </w:rPr>
            </w:pPr>
            <w:r>
              <w:rPr>
                <w:rFonts w:ascii="LCD Display Grid" w:hAnsi="LCD Display Grid"/>
                <w:b/>
              </w:rPr>
              <w:t>n</w:t>
            </w:r>
          </w:p>
        </w:tc>
        <w:tc>
          <w:tcPr>
            <w:tcW w:w="440" w:type="dxa"/>
            <w:shd w:val="clear" w:color="auto" w:fill="CCFF66"/>
          </w:tcPr>
          <w:p w:rsidR="006C1D85" w:rsidRPr="00C928FC" w:rsidRDefault="00515A33" w:rsidP="00E41B46">
            <w:pPr>
              <w:pStyle w:val="NoSpacing"/>
              <w:rPr>
                <w:rFonts w:ascii="LCD Display Grid" w:hAnsi="LCD Display Grid"/>
                <w:b/>
              </w:rPr>
            </w:pPr>
            <w:r>
              <w:rPr>
                <w:rFonts w:ascii="LCD Display Grid" w:hAnsi="LCD Display Grid"/>
                <w:b/>
              </w:rPr>
              <w:t>u</w:t>
            </w: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r>
      <w:tr w:rsidR="006C1D85" w:rsidTr="00E41B46">
        <w:tc>
          <w:tcPr>
            <w:tcW w:w="423" w:type="dxa"/>
            <w:shd w:val="clear" w:color="auto" w:fill="BFBFBF" w:themeFill="background1" w:themeFillShade="BF"/>
          </w:tcPr>
          <w:p w:rsidR="006C1D85" w:rsidRDefault="006C1D85" w:rsidP="00E41B46">
            <w:pPr>
              <w:pStyle w:val="NoSpacing"/>
            </w:pPr>
            <w:r>
              <w:t>2</w:t>
            </w: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3" w:type="dxa"/>
            <w:shd w:val="clear" w:color="auto" w:fill="CCFF66"/>
          </w:tcPr>
          <w:p w:rsidR="006C1D85" w:rsidRPr="00C928FC" w:rsidRDefault="006C1D85" w:rsidP="00E41B46">
            <w:pPr>
              <w:pStyle w:val="NoSpacing"/>
              <w:rPr>
                <w:rFonts w:ascii="LCD Display Grid" w:hAnsi="LCD Display Grid"/>
                <w:b/>
              </w:rPr>
            </w:pPr>
          </w:p>
        </w:tc>
        <w:tc>
          <w:tcPr>
            <w:tcW w:w="423"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1"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r>
      <w:tr w:rsidR="006C1D85" w:rsidTr="00E41B46">
        <w:tc>
          <w:tcPr>
            <w:tcW w:w="423" w:type="dxa"/>
            <w:shd w:val="clear" w:color="auto" w:fill="BFBFBF" w:themeFill="background1" w:themeFillShade="BF"/>
          </w:tcPr>
          <w:p w:rsidR="006C1D85" w:rsidRDefault="006C1D85" w:rsidP="00E41B46">
            <w:pPr>
              <w:pStyle w:val="NoSpacing"/>
            </w:pPr>
            <w:r>
              <w:t>3</w:t>
            </w: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3" w:type="dxa"/>
            <w:shd w:val="clear" w:color="auto" w:fill="CCFF66"/>
          </w:tcPr>
          <w:p w:rsidR="006C1D85" w:rsidRPr="00C928FC" w:rsidRDefault="006C1D85" w:rsidP="00E41B46">
            <w:pPr>
              <w:pStyle w:val="NoSpacing"/>
              <w:rPr>
                <w:rFonts w:ascii="LCD Display Grid" w:hAnsi="LCD Display Grid"/>
                <w:b/>
              </w:rPr>
            </w:pPr>
          </w:p>
        </w:tc>
        <w:tc>
          <w:tcPr>
            <w:tcW w:w="423"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r>
              <w:rPr>
                <w:rFonts w:ascii="LCD Display Grid" w:hAnsi="LCD Display Grid"/>
                <w:b/>
              </w:rPr>
              <w:t>P</w:t>
            </w:r>
          </w:p>
        </w:tc>
        <w:tc>
          <w:tcPr>
            <w:tcW w:w="421" w:type="dxa"/>
            <w:shd w:val="clear" w:color="auto" w:fill="CCFF66"/>
          </w:tcPr>
          <w:p w:rsidR="006C1D85" w:rsidRPr="00C928FC" w:rsidRDefault="006C1D85" w:rsidP="00E41B46">
            <w:pPr>
              <w:pStyle w:val="NoSpacing"/>
              <w:rPr>
                <w:rFonts w:ascii="LCD Display Grid" w:hAnsi="LCD Display Grid"/>
                <w:b/>
              </w:rPr>
            </w:pPr>
            <w:r>
              <w:rPr>
                <w:rFonts w:ascii="LCD Display Grid" w:hAnsi="LCD Display Grid"/>
                <w:b/>
              </w:rPr>
              <w:t>I</w:t>
            </w:r>
          </w:p>
        </w:tc>
        <w:tc>
          <w:tcPr>
            <w:tcW w:w="440" w:type="dxa"/>
            <w:shd w:val="clear" w:color="auto" w:fill="CCFF66"/>
          </w:tcPr>
          <w:p w:rsidR="006C1D85" w:rsidRPr="00C928FC" w:rsidRDefault="006C1D85" w:rsidP="00E41B46">
            <w:pPr>
              <w:pStyle w:val="NoSpacing"/>
              <w:rPr>
                <w:rFonts w:ascii="LCD Display Grid" w:hAnsi="LCD Display Grid"/>
                <w:b/>
              </w:rPr>
            </w:pPr>
            <w:r>
              <w:rPr>
                <w:rFonts w:ascii="LCD Display Grid" w:hAnsi="LCD Display Grid"/>
                <w:b/>
              </w:rPr>
              <w:t>N</w:t>
            </w: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r>
              <w:rPr>
                <w:rFonts w:ascii="LCD Display Grid" w:hAnsi="LCD Display Grid"/>
                <w:b/>
              </w:rPr>
              <w:t>O</w:t>
            </w:r>
          </w:p>
        </w:tc>
        <w:tc>
          <w:tcPr>
            <w:tcW w:w="440" w:type="dxa"/>
            <w:shd w:val="clear" w:color="auto" w:fill="CCFF66"/>
          </w:tcPr>
          <w:p w:rsidR="006C1D85" w:rsidRPr="00C928FC" w:rsidRDefault="006C1D85" w:rsidP="00E41B46">
            <w:pPr>
              <w:pStyle w:val="NoSpacing"/>
              <w:rPr>
                <w:rFonts w:ascii="LCD Display Grid" w:hAnsi="LCD Display Grid"/>
                <w:b/>
              </w:rPr>
            </w:pPr>
            <w:r>
              <w:rPr>
                <w:rFonts w:ascii="LCD Display Grid" w:hAnsi="LCD Display Grid"/>
                <w:b/>
              </w:rPr>
              <w:t>K</w:t>
            </w: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r>
      <w:tr w:rsidR="006C1D85" w:rsidTr="00E41B46">
        <w:tc>
          <w:tcPr>
            <w:tcW w:w="423" w:type="dxa"/>
            <w:shd w:val="clear" w:color="auto" w:fill="BFBFBF" w:themeFill="background1" w:themeFillShade="BF"/>
          </w:tcPr>
          <w:p w:rsidR="006C1D85" w:rsidRDefault="006C1D85" w:rsidP="00E41B46">
            <w:pPr>
              <w:pStyle w:val="NoSpacing"/>
            </w:pPr>
            <w:r>
              <w:t>4</w:t>
            </w: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3" w:type="dxa"/>
            <w:shd w:val="clear" w:color="auto" w:fill="CCFF66"/>
          </w:tcPr>
          <w:p w:rsidR="006C1D85" w:rsidRPr="00C928FC" w:rsidRDefault="006C1D85" w:rsidP="00E41B46">
            <w:pPr>
              <w:pStyle w:val="NoSpacing"/>
              <w:rPr>
                <w:rFonts w:ascii="LCD Display Grid" w:hAnsi="LCD Display Grid"/>
                <w:b/>
              </w:rPr>
            </w:pPr>
          </w:p>
        </w:tc>
        <w:tc>
          <w:tcPr>
            <w:tcW w:w="423"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1"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r>
    </w:tbl>
    <w:p w:rsidR="006C1D85" w:rsidRDefault="006C1D85" w:rsidP="006C1D85"/>
    <w:tbl>
      <w:tblPr>
        <w:tblStyle w:val="TableGrid"/>
        <w:tblW w:w="0" w:type="auto"/>
        <w:tblLook w:val="04A0" w:firstRow="1" w:lastRow="0" w:firstColumn="1" w:lastColumn="0" w:noHBand="0" w:noVBand="1"/>
      </w:tblPr>
      <w:tblGrid>
        <w:gridCol w:w="1413"/>
        <w:gridCol w:w="7654"/>
      </w:tblGrid>
      <w:tr w:rsidR="006C1D85" w:rsidTr="00E41B46">
        <w:tc>
          <w:tcPr>
            <w:tcW w:w="1413" w:type="dxa"/>
          </w:tcPr>
          <w:p w:rsidR="006C1D85" w:rsidRDefault="006C1D85" w:rsidP="00E41B46">
            <w:pPr>
              <w:pStyle w:val="NoSpacing"/>
              <w:rPr>
                <w:rFonts w:cstheme="minorHAnsi"/>
                <w:lang w:val="en-GB"/>
              </w:rPr>
            </w:pPr>
            <w:r>
              <w:rPr>
                <w:rFonts w:cstheme="minorHAnsi"/>
                <w:lang w:val="en-GB"/>
              </w:rPr>
              <w:t>others</w:t>
            </w:r>
          </w:p>
        </w:tc>
        <w:tc>
          <w:tcPr>
            <w:tcW w:w="7654" w:type="dxa"/>
          </w:tcPr>
          <w:p w:rsidR="006C1D85" w:rsidRDefault="006C1D85" w:rsidP="00E41B46">
            <w:pPr>
              <w:pStyle w:val="NoSpacing"/>
              <w:rPr>
                <w:lang w:val="en-GB"/>
              </w:rPr>
            </w:pPr>
            <w:r>
              <w:rPr>
                <w:lang w:val="en-GB"/>
              </w:rPr>
              <w:t>No function</w:t>
            </w:r>
          </w:p>
        </w:tc>
      </w:tr>
    </w:tbl>
    <w:p w:rsidR="006C1D85" w:rsidRDefault="006C1D85" w:rsidP="006C1D85"/>
    <w:p w:rsidR="006C1D85" w:rsidRDefault="006C1D85" w:rsidP="006C1D85">
      <w:r>
        <w:t xml:space="preserve">No action required. The screen will be left after </w:t>
      </w:r>
      <w:r w:rsidR="005738B3">
        <w:t>3</w:t>
      </w:r>
      <w:r>
        <w:t xml:space="preserve"> seconds and the calibration </w:t>
      </w:r>
      <w:r w:rsidR="000B0211">
        <w:t xml:space="preserve">main </w:t>
      </w:r>
      <w:r>
        <w:t>menu will be entered.</w:t>
      </w:r>
    </w:p>
    <w:p w:rsidR="006C1D85" w:rsidRPr="00AA00C8" w:rsidRDefault="006C1D85" w:rsidP="006C1D85"/>
    <w:p w:rsidR="006C1D85" w:rsidRPr="00AA00C8" w:rsidRDefault="006C1D85" w:rsidP="006C1D85">
      <w:pPr>
        <w:pStyle w:val="Heading4"/>
      </w:pPr>
      <w:r>
        <w:t>Password denied</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6C1D85" w:rsidTr="00E41B46">
        <w:tc>
          <w:tcPr>
            <w:tcW w:w="423" w:type="dxa"/>
            <w:shd w:val="clear" w:color="auto" w:fill="BFBFBF" w:themeFill="background1" w:themeFillShade="BF"/>
          </w:tcPr>
          <w:p w:rsidR="006C1D85" w:rsidRDefault="006C1D85" w:rsidP="00E41B46">
            <w:pPr>
              <w:pStyle w:val="NoSpacing"/>
            </w:pPr>
            <w:r>
              <w:t>/</w:t>
            </w:r>
          </w:p>
        </w:tc>
        <w:tc>
          <w:tcPr>
            <w:tcW w:w="422" w:type="dxa"/>
            <w:shd w:val="clear" w:color="auto" w:fill="BFBFBF" w:themeFill="background1" w:themeFillShade="BF"/>
          </w:tcPr>
          <w:p w:rsidR="006C1D85" w:rsidRDefault="006C1D85" w:rsidP="00E41B46">
            <w:pPr>
              <w:pStyle w:val="NoSpacing"/>
            </w:pPr>
            <w:r>
              <w:t>1</w:t>
            </w:r>
          </w:p>
        </w:tc>
        <w:tc>
          <w:tcPr>
            <w:tcW w:w="423" w:type="dxa"/>
            <w:shd w:val="clear" w:color="auto" w:fill="BFBFBF" w:themeFill="background1" w:themeFillShade="BF"/>
          </w:tcPr>
          <w:p w:rsidR="006C1D85" w:rsidRDefault="006C1D85" w:rsidP="00E41B46">
            <w:pPr>
              <w:pStyle w:val="NoSpacing"/>
            </w:pPr>
            <w:r>
              <w:t>2</w:t>
            </w:r>
          </w:p>
        </w:tc>
        <w:tc>
          <w:tcPr>
            <w:tcW w:w="423" w:type="dxa"/>
            <w:shd w:val="clear" w:color="auto" w:fill="BFBFBF" w:themeFill="background1" w:themeFillShade="BF"/>
          </w:tcPr>
          <w:p w:rsidR="006C1D85" w:rsidRDefault="006C1D85" w:rsidP="00E41B46">
            <w:pPr>
              <w:pStyle w:val="NoSpacing"/>
            </w:pPr>
            <w:r>
              <w:t>3</w:t>
            </w:r>
          </w:p>
        </w:tc>
        <w:tc>
          <w:tcPr>
            <w:tcW w:w="422" w:type="dxa"/>
            <w:shd w:val="clear" w:color="auto" w:fill="BFBFBF" w:themeFill="background1" w:themeFillShade="BF"/>
          </w:tcPr>
          <w:p w:rsidR="006C1D85" w:rsidRDefault="006C1D85" w:rsidP="00E41B46">
            <w:pPr>
              <w:pStyle w:val="NoSpacing"/>
            </w:pPr>
            <w:r>
              <w:t>4</w:t>
            </w:r>
          </w:p>
        </w:tc>
        <w:tc>
          <w:tcPr>
            <w:tcW w:w="422" w:type="dxa"/>
            <w:shd w:val="clear" w:color="auto" w:fill="BFBFBF" w:themeFill="background1" w:themeFillShade="BF"/>
          </w:tcPr>
          <w:p w:rsidR="006C1D85" w:rsidRDefault="006C1D85" w:rsidP="00E41B46">
            <w:pPr>
              <w:pStyle w:val="NoSpacing"/>
            </w:pPr>
            <w:r>
              <w:t>5</w:t>
            </w:r>
          </w:p>
        </w:tc>
        <w:tc>
          <w:tcPr>
            <w:tcW w:w="422" w:type="dxa"/>
            <w:shd w:val="clear" w:color="auto" w:fill="BFBFBF" w:themeFill="background1" w:themeFillShade="BF"/>
          </w:tcPr>
          <w:p w:rsidR="006C1D85" w:rsidRDefault="006C1D85" w:rsidP="00E41B46">
            <w:pPr>
              <w:pStyle w:val="NoSpacing"/>
            </w:pPr>
            <w:r>
              <w:t>6</w:t>
            </w:r>
          </w:p>
        </w:tc>
        <w:tc>
          <w:tcPr>
            <w:tcW w:w="422" w:type="dxa"/>
            <w:shd w:val="clear" w:color="auto" w:fill="BFBFBF" w:themeFill="background1" w:themeFillShade="BF"/>
          </w:tcPr>
          <w:p w:rsidR="006C1D85" w:rsidRDefault="006C1D85" w:rsidP="00E41B46">
            <w:pPr>
              <w:pStyle w:val="NoSpacing"/>
            </w:pPr>
            <w:r>
              <w:t>7</w:t>
            </w:r>
          </w:p>
        </w:tc>
        <w:tc>
          <w:tcPr>
            <w:tcW w:w="422" w:type="dxa"/>
            <w:shd w:val="clear" w:color="auto" w:fill="BFBFBF" w:themeFill="background1" w:themeFillShade="BF"/>
          </w:tcPr>
          <w:p w:rsidR="006C1D85" w:rsidRDefault="006C1D85" w:rsidP="00E41B46">
            <w:pPr>
              <w:pStyle w:val="NoSpacing"/>
            </w:pPr>
            <w:r>
              <w:t>8</w:t>
            </w:r>
          </w:p>
        </w:tc>
        <w:tc>
          <w:tcPr>
            <w:tcW w:w="421" w:type="dxa"/>
            <w:shd w:val="clear" w:color="auto" w:fill="BFBFBF" w:themeFill="background1" w:themeFillShade="BF"/>
          </w:tcPr>
          <w:p w:rsidR="006C1D85" w:rsidRDefault="006C1D85" w:rsidP="00E41B46">
            <w:pPr>
              <w:pStyle w:val="NoSpacing"/>
            </w:pPr>
            <w:r>
              <w:t>9</w:t>
            </w:r>
          </w:p>
        </w:tc>
        <w:tc>
          <w:tcPr>
            <w:tcW w:w="440" w:type="dxa"/>
            <w:shd w:val="clear" w:color="auto" w:fill="BFBFBF" w:themeFill="background1" w:themeFillShade="BF"/>
          </w:tcPr>
          <w:p w:rsidR="006C1D85" w:rsidRDefault="006C1D85" w:rsidP="00E41B46">
            <w:pPr>
              <w:pStyle w:val="NoSpacing"/>
            </w:pPr>
            <w:r>
              <w:t>10</w:t>
            </w:r>
          </w:p>
        </w:tc>
        <w:tc>
          <w:tcPr>
            <w:tcW w:w="440" w:type="dxa"/>
            <w:shd w:val="clear" w:color="auto" w:fill="BFBFBF" w:themeFill="background1" w:themeFillShade="BF"/>
          </w:tcPr>
          <w:p w:rsidR="006C1D85" w:rsidRDefault="006C1D85" w:rsidP="00E41B46">
            <w:pPr>
              <w:pStyle w:val="NoSpacing"/>
            </w:pPr>
            <w:r>
              <w:t>11</w:t>
            </w:r>
          </w:p>
        </w:tc>
        <w:tc>
          <w:tcPr>
            <w:tcW w:w="440" w:type="dxa"/>
            <w:shd w:val="clear" w:color="auto" w:fill="BFBFBF" w:themeFill="background1" w:themeFillShade="BF"/>
          </w:tcPr>
          <w:p w:rsidR="006C1D85" w:rsidRDefault="006C1D85" w:rsidP="00E41B46">
            <w:pPr>
              <w:pStyle w:val="NoSpacing"/>
            </w:pPr>
            <w:r>
              <w:t>12</w:t>
            </w:r>
          </w:p>
        </w:tc>
        <w:tc>
          <w:tcPr>
            <w:tcW w:w="440" w:type="dxa"/>
            <w:shd w:val="clear" w:color="auto" w:fill="BFBFBF" w:themeFill="background1" w:themeFillShade="BF"/>
          </w:tcPr>
          <w:p w:rsidR="006C1D85" w:rsidRDefault="006C1D85" w:rsidP="00E41B46">
            <w:pPr>
              <w:pStyle w:val="NoSpacing"/>
            </w:pPr>
            <w:r>
              <w:t>13</w:t>
            </w:r>
          </w:p>
        </w:tc>
        <w:tc>
          <w:tcPr>
            <w:tcW w:w="440" w:type="dxa"/>
            <w:shd w:val="clear" w:color="auto" w:fill="BFBFBF" w:themeFill="background1" w:themeFillShade="BF"/>
          </w:tcPr>
          <w:p w:rsidR="006C1D85" w:rsidRDefault="006C1D85" w:rsidP="00E41B46">
            <w:pPr>
              <w:pStyle w:val="NoSpacing"/>
            </w:pPr>
            <w:r>
              <w:t>14</w:t>
            </w:r>
          </w:p>
        </w:tc>
        <w:tc>
          <w:tcPr>
            <w:tcW w:w="440" w:type="dxa"/>
            <w:shd w:val="clear" w:color="auto" w:fill="BFBFBF" w:themeFill="background1" w:themeFillShade="BF"/>
          </w:tcPr>
          <w:p w:rsidR="006C1D85" w:rsidRDefault="006C1D85" w:rsidP="00E41B46">
            <w:pPr>
              <w:pStyle w:val="NoSpacing"/>
            </w:pPr>
            <w:r>
              <w:t>15</w:t>
            </w:r>
          </w:p>
        </w:tc>
        <w:tc>
          <w:tcPr>
            <w:tcW w:w="440" w:type="dxa"/>
            <w:shd w:val="clear" w:color="auto" w:fill="BFBFBF" w:themeFill="background1" w:themeFillShade="BF"/>
          </w:tcPr>
          <w:p w:rsidR="006C1D85" w:rsidRDefault="006C1D85" w:rsidP="00E41B46">
            <w:pPr>
              <w:pStyle w:val="NoSpacing"/>
            </w:pPr>
            <w:r>
              <w:t>16</w:t>
            </w:r>
          </w:p>
        </w:tc>
        <w:tc>
          <w:tcPr>
            <w:tcW w:w="440" w:type="dxa"/>
            <w:shd w:val="clear" w:color="auto" w:fill="BFBFBF" w:themeFill="background1" w:themeFillShade="BF"/>
          </w:tcPr>
          <w:p w:rsidR="006C1D85" w:rsidRDefault="006C1D85" w:rsidP="00E41B46">
            <w:pPr>
              <w:pStyle w:val="NoSpacing"/>
            </w:pPr>
            <w:r>
              <w:t>17</w:t>
            </w:r>
          </w:p>
        </w:tc>
        <w:tc>
          <w:tcPr>
            <w:tcW w:w="440" w:type="dxa"/>
            <w:shd w:val="clear" w:color="auto" w:fill="BFBFBF" w:themeFill="background1" w:themeFillShade="BF"/>
          </w:tcPr>
          <w:p w:rsidR="006C1D85" w:rsidRDefault="006C1D85" w:rsidP="00E41B46">
            <w:pPr>
              <w:pStyle w:val="NoSpacing"/>
            </w:pPr>
            <w:r>
              <w:t>18</w:t>
            </w:r>
          </w:p>
        </w:tc>
        <w:tc>
          <w:tcPr>
            <w:tcW w:w="440" w:type="dxa"/>
            <w:shd w:val="clear" w:color="auto" w:fill="BFBFBF" w:themeFill="background1" w:themeFillShade="BF"/>
          </w:tcPr>
          <w:p w:rsidR="006C1D85" w:rsidRDefault="006C1D85" w:rsidP="00E41B46">
            <w:pPr>
              <w:pStyle w:val="NoSpacing"/>
            </w:pPr>
            <w:r>
              <w:t>19</w:t>
            </w:r>
          </w:p>
        </w:tc>
        <w:tc>
          <w:tcPr>
            <w:tcW w:w="440" w:type="dxa"/>
            <w:shd w:val="clear" w:color="auto" w:fill="BFBFBF" w:themeFill="background1" w:themeFillShade="BF"/>
          </w:tcPr>
          <w:p w:rsidR="006C1D85" w:rsidRDefault="006C1D85" w:rsidP="00E41B46">
            <w:pPr>
              <w:pStyle w:val="NoSpacing"/>
            </w:pPr>
            <w:r>
              <w:t>20</w:t>
            </w:r>
          </w:p>
        </w:tc>
      </w:tr>
      <w:tr w:rsidR="006C1D85" w:rsidTr="00E41B46">
        <w:tc>
          <w:tcPr>
            <w:tcW w:w="423" w:type="dxa"/>
            <w:shd w:val="clear" w:color="auto" w:fill="BFBFBF" w:themeFill="background1" w:themeFillShade="BF"/>
          </w:tcPr>
          <w:p w:rsidR="006C1D85" w:rsidRDefault="006C1D85" w:rsidP="00E41B46">
            <w:pPr>
              <w:pStyle w:val="NoSpacing"/>
            </w:pPr>
            <w:r>
              <w:t>1</w:t>
            </w: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3" w:type="dxa"/>
            <w:shd w:val="clear" w:color="auto" w:fill="CCFF66"/>
          </w:tcPr>
          <w:p w:rsidR="006C1D85" w:rsidRPr="00C928FC" w:rsidRDefault="006C1D85" w:rsidP="00E41B46">
            <w:pPr>
              <w:pStyle w:val="NoSpacing"/>
              <w:rPr>
                <w:rFonts w:ascii="LCD Display Grid" w:hAnsi="LCD Display Grid"/>
                <w:b/>
              </w:rPr>
            </w:pPr>
          </w:p>
        </w:tc>
        <w:tc>
          <w:tcPr>
            <w:tcW w:w="423" w:type="dxa"/>
            <w:shd w:val="clear" w:color="auto" w:fill="CCFF66"/>
          </w:tcPr>
          <w:p w:rsidR="006C1D85" w:rsidRPr="00C928FC" w:rsidRDefault="00515A33" w:rsidP="00E41B46">
            <w:pPr>
              <w:pStyle w:val="NoSpacing"/>
              <w:rPr>
                <w:rFonts w:ascii="LCD Display Grid" w:hAnsi="LCD Display Grid"/>
                <w:b/>
              </w:rPr>
            </w:pPr>
            <w:r>
              <w:rPr>
                <w:rFonts w:ascii="LCD Display Grid" w:hAnsi="LCD Display Grid"/>
                <w:b/>
              </w:rPr>
              <w:t>C</w:t>
            </w:r>
          </w:p>
        </w:tc>
        <w:tc>
          <w:tcPr>
            <w:tcW w:w="422" w:type="dxa"/>
            <w:shd w:val="clear" w:color="auto" w:fill="CCFF66"/>
          </w:tcPr>
          <w:p w:rsidR="006C1D85" w:rsidRPr="00C928FC" w:rsidRDefault="00515A33" w:rsidP="00E41B46">
            <w:pPr>
              <w:pStyle w:val="NoSpacing"/>
              <w:rPr>
                <w:rFonts w:ascii="LCD Display Grid" w:hAnsi="LCD Display Grid"/>
                <w:b/>
              </w:rPr>
            </w:pPr>
            <w:r>
              <w:rPr>
                <w:rFonts w:ascii="LCD Display Grid" w:hAnsi="LCD Display Grid"/>
                <w:b/>
              </w:rPr>
              <w:t>a</w:t>
            </w:r>
          </w:p>
        </w:tc>
        <w:tc>
          <w:tcPr>
            <w:tcW w:w="422" w:type="dxa"/>
            <w:shd w:val="clear" w:color="auto" w:fill="CCFF66"/>
          </w:tcPr>
          <w:p w:rsidR="006C1D85" w:rsidRPr="00C928FC" w:rsidRDefault="00515A33" w:rsidP="00E41B46">
            <w:pPr>
              <w:pStyle w:val="NoSpacing"/>
              <w:rPr>
                <w:rFonts w:ascii="LCD Display Grid" w:hAnsi="LCD Display Grid"/>
                <w:b/>
              </w:rPr>
            </w:pPr>
            <w:r>
              <w:rPr>
                <w:rFonts w:ascii="LCD Display Grid" w:hAnsi="LCD Display Grid"/>
                <w:b/>
              </w:rPr>
              <w:t>l</w:t>
            </w:r>
          </w:p>
        </w:tc>
        <w:tc>
          <w:tcPr>
            <w:tcW w:w="422" w:type="dxa"/>
            <w:shd w:val="clear" w:color="auto" w:fill="CCFF66"/>
          </w:tcPr>
          <w:p w:rsidR="006C1D85" w:rsidRPr="00C928FC" w:rsidRDefault="00515A33" w:rsidP="00E41B46">
            <w:pPr>
              <w:pStyle w:val="NoSpacing"/>
              <w:rPr>
                <w:rFonts w:ascii="LCD Display Grid" w:hAnsi="LCD Display Grid"/>
                <w:b/>
              </w:rPr>
            </w:pPr>
            <w:r>
              <w:rPr>
                <w:rFonts w:ascii="LCD Display Grid" w:hAnsi="LCD Display Grid"/>
                <w:b/>
              </w:rPr>
              <w:t>i</w:t>
            </w:r>
          </w:p>
        </w:tc>
        <w:tc>
          <w:tcPr>
            <w:tcW w:w="422" w:type="dxa"/>
            <w:shd w:val="clear" w:color="auto" w:fill="CCFF66"/>
          </w:tcPr>
          <w:p w:rsidR="006C1D85" w:rsidRPr="00C928FC" w:rsidRDefault="00515A33" w:rsidP="00E41B46">
            <w:pPr>
              <w:pStyle w:val="NoSpacing"/>
              <w:rPr>
                <w:rFonts w:ascii="LCD Display Grid" w:hAnsi="LCD Display Grid"/>
                <w:b/>
              </w:rPr>
            </w:pPr>
            <w:r>
              <w:rPr>
                <w:rFonts w:ascii="LCD Display Grid" w:hAnsi="LCD Display Grid"/>
                <w:b/>
              </w:rPr>
              <w:t>b</w:t>
            </w:r>
          </w:p>
        </w:tc>
        <w:tc>
          <w:tcPr>
            <w:tcW w:w="422" w:type="dxa"/>
            <w:shd w:val="clear" w:color="auto" w:fill="CCFF66"/>
          </w:tcPr>
          <w:p w:rsidR="006C1D85" w:rsidRPr="00C928FC" w:rsidRDefault="00515A33" w:rsidP="00E41B46">
            <w:pPr>
              <w:pStyle w:val="NoSpacing"/>
              <w:rPr>
                <w:rFonts w:ascii="LCD Display Grid" w:hAnsi="LCD Display Grid"/>
                <w:b/>
              </w:rPr>
            </w:pPr>
            <w:r>
              <w:rPr>
                <w:rFonts w:ascii="LCD Display Grid" w:hAnsi="LCD Display Grid"/>
                <w:b/>
              </w:rPr>
              <w:t>r</w:t>
            </w:r>
          </w:p>
        </w:tc>
        <w:tc>
          <w:tcPr>
            <w:tcW w:w="421" w:type="dxa"/>
            <w:shd w:val="clear" w:color="auto" w:fill="CCFF66"/>
          </w:tcPr>
          <w:p w:rsidR="006C1D85" w:rsidRPr="00C928FC" w:rsidRDefault="00515A33" w:rsidP="00E41B46">
            <w:pPr>
              <w:pStyle w:val="NoSpacing"/>
              <w:rPr>
                <w:rFonts w:ascii="LCD Display Grid" w:hAnsi="LCD Display Grid"/>
                <w:b/>
              </w:rPr>
            </w:pPr>
            <w:r>
              <w:rPr>
                <w:rFonts w:ascii="LCD Display Grid" w:hAnsi="LCD Display Grid"/>
                <w:b/>
              </w:rPr>
              <w:t>a</w:t>
            </w:r>
          </w:p>
        </w:tc>
        <w:tc>
          <w:tcPr>
            <w:tcW w:w="440" w:type="dxa"/>
            <w:shd w:val="clear" w:color="auto" w:fill="CCFF66"/>
          </w:tcPr>
          <w:p w:rsidR="006C1D85" w:rsidRPr="00C928FC" w:rsidRDefault="00515A33" w:rsidP="00E41B46">
            <w:pPr>
              <w:pStyle w:val="NoSpacing"/>
              <w:rPr>
                <w:rFonts w:ascii="LCD Display Grid" w:hAnsi="LCD Display Grid"/>
                <w:b/>
              </w:rPr>
            </w:pPr>
            <w:r>
              <w:rPr>
                <w:rFonts w:ascii="LCD Display Grid" w:hAnsi="LCD Display Grid"/>
                <w:b/>
              </w:rPr>
              <w:t>t</w:t>
            </w:r>
          </w:p>
        </w:tc>
        <w:tc>
          <w:tcPr>
            <w:tcW w:w="440" w:type="dxa"/>
            <w:shd w:val="clear" w:color="auto" w:fill="CCFF66"/>
          </w:tcPr>
          <w:p w:rsidR="006C1D85" w:rsidRPr="00C928FC" w:rsidRDefault="00515A33" w:rsidP="00E41B46">
            <w:pPr>
              <w:pStyle w:val="NoSpacing"/>
              <w:rPr>
                <w:rFonts w:ascii="LCD Display Grid" w:hAnsi="LCD Display Grid"/>
                <w:b/>
              </w:rPr>
            </w:pPr>
            <w:r>
              <w:rPr>
                <w:rFonts w:ascii="LCD Display Grid" w:hAnsi="LCD Display Grid"/>
                <w:b/>
              </w:rPr>
              <w:t>i</w:t>
            </w:r>
          </w:p>
        </w:tc>
        <w:tc>
          <w:tcPr>
            <w:tcW w:w="440" w:type="dxa"/>
            <w:shd w:val="clear" w:color="auto" w:fill="CCFF66"/>
          </w:tcPr>
          <w:p w:rsidR="006C1D85" w:rsidRPr="00C928FC" w:rsidRDefault="00515A33" w:rsidP="00E41B46">
            <w:pPr>
              <w:pStyle w:val="NoSpacing"/>
              <w:rPr>
                <w:rFonts w:ascii="LCD Display Grid" w:hAnsi="LCD Display Grid"/>
                <w:b/>
              </w:rPr>
            </w:pPr>
            <w:r>
              <w:rPr>
                <w:rFonts w:ascii="LCD Display Grid" w:hAnsi="LCD Display Grid"/>
                <w:b/>
              </w:rPr>
              <w:t>o</w:t>
            </w:r>
          </w:p>
        </w:tc>
        <w:tc>
          <w:tcPr>
            <w:tcW w:w="440" w:type="dxa"/>
            <w:shd w:val="clear" w:color="auto" w:fill="CCFF66"/>
          </w:tcPr>
          <w:p w:rsidR="006C1D85" w:rsidRPr="00C928FC" w:rsidRDefault="00515A33" w:rsidP="00E41B46">
            <w:pPr>
              <w:pStyle w:val="NoSpacing"/>
              <w:rPr>
                <w:rFonts w:ascii="LCD Display Grid" w:hAnsi="LCD Display Grid"/>
                <w:b/>
              </w:rPr>
            </w:pPr>
            <w:r>
              <w:rPr>
                <w:rFonts w:ascii="LCD Display Grid" w:hAnsi="LCD Display Grid"/>
                <w:b/>
              </w:rPr>
              <w:t>n</w:t>
            </w: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515A33" w:rsidP="00E41B46">
            <w:pPr>
              <w:pStyle w:val="NoSpacing"/>
              <w:rPr>
                <w:rFonts w:ascii="LCD Display Grid" w:hAnsi="LCD Display Grid"/>
                <w:b/>
              </w:rPr>
            </w:pPr>
            <w:r>
              <w:rPr>
                <w:rFonts w:ascii="LCD Display Grid" w:hAnsi="LCD Display Grid"/>
                <w:b/>
              </w:rPr>
              <w:t>m</w:t>
            </w:r>
          </w:p>
        </w:tc>
        <w:tc>
          <w:tcPr>
            <w:tcW w:w="440" w:type="dxa"/>
            <w:shd w:val="clear" w:color="auto" w:fill="CCFF66"/>
          </w:tcPr>
          <w:p w:rsidR="006C1D85" w:rsidRPr="00C928FC" w:rsidRDefault="00515A33" w:rsidP="00E41B46">
            <w:pPr>
              <w:pStyle w:val="NoSpacing"/>
              <w:rPr>
                <w:rFonts w:ascii="LCD Display Grid" w:hAnsi="LCD Display Grid"/>
                <w:b/>
              </w:rPr>
            </w:pPr>
            <w:r>
              <w:rPr>
                <w:rFonts w:ascii="LCD Display Grid" w:hAnsi="LCD Display Grid"/>
                <w:b/>
              </w:rPr>
              <w:t>e</w:t>
            </w:r>
          </w:p>
        </w:tc>
        <w:tc>
          <w:tcPr>
            <w:tcW w:w="440" w:type="dxa"/>
            <w:shd w:val="clear" w:color="auto" w:fill="CCFF66"/>
          </w:tcPr>
          <w:p w:rsidR="006C1D85" w:rsidRPr="00C928FC" w:rsidRDefault="00515A33" w:rsidP="00E41B46">
            <w:pPr>
              <w:pStyle w:val="NoSpacing"/>
              <w:rPr>
                <w:rFonts w:ascii="LCD Display Grid" w:hAnsi="LCD Display Grid"/>
                <w:b/>
              </w:rPr>
            </w:pPr>
            <w:r>
              <w:rPr>
                <w:rFonts w:ascii="LCD Display Grid" w:hAnsi="LCD Display Grid"/>
                <w:b/>
              </w:rPr>
              <w:t>n</w:t>
            </w:r>
          </w:p>
        </w:tc>
        <w:tc>
          <w:tcPr>
            <w:tcW w:w="440" w:type="dxa"/>
            <w:shd w:val="clear" w:color="auto" w:fill="CCFF66"/>
          </w:tcPr>
          <w:p w:rsidR="006C1D85" w:rsidRPr="00C928FC" w:rsidRDefault="00515A33" w:rsidP="00E41B46">
            <w:pPr>
              <w:pStyle w:val="NoSpacing"/>
              <w:rPr>
                <w:rFonts w:ascii="LCD Display Grid" w:hAnsi="LCD Display Grid"/>
                <w:b/>
              </w:rPr>
            </w:pPr>
            <w:r>
              <w:rPr>
                <w:rFonts w:ascii="LCD Display Grid" w:hAnsi="LCD Display Grid"/>
                <w:b/>
              </w:rPr>
              <w:t>u</w:t>
            </w: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r>
      <w:tr w:rsidR="006C1D85" w:rsidTr="00E41B46">
        <w:tc>
          <w:tcPr>
            <w:tcW w:w="423" w:type="dxa"/>
            <w:shd w:val="clear" w:color="auto" w:fill="BFBFBF" w:themeFill="background1" w:themeFillShade="BF"/>
          </w:tcPr>
          <w:p w:rsidR="006C1D85" w:rsidRDefault="006C1D85" w:rsidP="00E41B46">
            <w:pPr>
              <w:pStyle w:val="NoSpacing"/>
            </w:pPr>
            <w:r>
              <w:t>2</w:t>
            </w: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3" w:type="dxa"/>
            <w:shd w:val="clear" w:color="auto" w:fill="CCFF66"/>
          </w:tcPr>
          <w:p w:rsidR="006C1D85" w:rsidRPr="00C928FC" w:rsidRDefault="006C1D85" w:rsidP="00E41B46">
            <w:pPr>
              <w:pStyle w:val="NoSpacing"/>
              <w:rPr>
                <w:rFonts w:ascii="LCD Display Grid" w:hAnsi="LCD Display Grid"/>
                <w:b/>
              </w:rPr>
            </w:pPr>
          </w:p>
        </w:tc>
        <w:tc>
          <w:tcPr>
            <w:tcW w:w="423"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1"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r>
      <w:tr w:rsidR="006C1D85" w:rsidTr="00E41B46">
        <w:tc>
          <w:tcPr>
            <w:tcW w:w="423" w:type="dxa"/>
            <w:shd w:val="clear" w:color="auto" w:fill="BFBFBF" w:themeFill="background1" w:themeFillShade="BF"/>
          </w:tcPr>
          <w:p w:rsidR="006C1D85" w:rsidRDefault="006C1D85" w:rsidP="00E41B46">
            <w:pPr>
              <w:pStyle w:val="NoSpacing"/>
            </w:pPr>
            <w:r>
              <w:t>3</w:t>
            </w: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3" w:type="dxa"/>
            <w:shd w:val="clear" w:color="auto" w:fill="CCFF66"/>
          </w:tcPr>
          <w:p w:rsidR="006C1D85" w:rsidRPr="00C928FC" w:rsidRDefault="006C1D85" w:rsidP="00E41B46">
            <w:pPr>
              <w:pStyle w:val="NoSpacing"/>
              <w:rPr>
                <w:rFonts w:ascii="LCD Display Grid" w:hAnsi="LCD Display Grid"/>
                <w:b/>
              </w:rPr>
            </w:pPr>
          </w:p>
        </w:tc>
        <w:tc>
          <w:tcPr>
            <w:tcW w:w="423"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r>
              <w:rPr>
                <w:rFonts w:ascii="LCD Display Grid" w:hAnsi="LCD Display Grid"/>
                <w:b/>
              </w:rPr>
              <w:t>P</w:t>
            </w:r>
          </w:p>
        </w:tc>
        <w:tc>
          <w:tcPr>
            <w:tcW w:w="422" w:type="dxa"/>
            <w:shd w:val="clear" w:color="auto" w:fill="CCFF66"/>
          </w:tcPr>
          <w:p w:rsidR="006C1D85" w:rsidRPr="00C928FC" w:rsidRDefault="006C1D85" w:rsidP="00E41B46">
            <w:pPr>
              <w:pStyle w:val="NoSpacing"/>
              <w:rPr>
                <w:rFonts w:ascii="LCD Display Grid" w:hAnsi="LCD Display Grid"/>
                <w:b/>
              </w:rPr>
            </w:pPr>
            <w:r>
              <w:rPr>
                <w:rFonts w:ascii="LCD Display Grid" w:hAnsi="LCD Display Grid"/>
                <w:b/>
              </w:rPr>
              <w:t>I</w:t>
            </w:r>
          </w:p>
        </w:tc>
        <w:tc>
          <w:tcPr>
            <w:tcW w:w="422" w:type="dxa"/>
            <w:shd w:val="clear" w:color="auto" w:fill="CCFF66"/>
          </w:tcPr>
          <w:p w:rsidR="006C1D85" w:rsidRPr="00C928FC" w:rsidRDefault="006C1D85" w:rsidP="00E41B46">
            <w:pPr>
              <w:pStyle w:val="NoSpacing"/>
              <w:rPr>
                <w:rFonts w:ascii="LCD Display Grid" w:hAnsi="LCD Display Grid"/>
                <w:b/>
              </w:rPr>
            </w:pPr>
            <w:r>
              <w:rPr>
                <w:rFonts w:ascii="LCD Display Grid" w:hAnsi="LCD Display Grid"/>
                <w:b/>
              </w:rPr>
              <w:t>N</w:t>
            </w:r>
          </w:p>
        </w:tc>
        <w:tc>
          <w:tcPr>
            <w:tcW w:w="421"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r>
              <w:rPr>
                <w:rFonts w:ascii="LCD Display Grid" w:hAnsi="LCD Display Grid"/>
                <w:b/>
              </w:rPr>
              <w:t>D</w:t>
            </w:r>
          </w:p>
        </w:tc>
        <w:tc>
          <w:tcPr>
            <w:tcW w:w="440" w:type="dxa"/>
            <w:shd w:val="clear" w:color="auto" w:fill="CCFF66"/>
          </w:tcPr>
          <w:p w:rsidR="006C1D85" w:rsidRPr="00C928FC" w:rsidRDefault="006C1D85" w:rsidP="00E41B46">
            <w:pPr>
              <w:pStyle w:val="NoSpacing"/>
              <w:rPr>
                <w:rFonts w:ascii="LCD Display Grid" w:hAnsi="LCD Display Grid"/>
                <w:b/>
              </w:rPr>
            </w:pPr>
            <w:r>
              <w:rPr>
                <w:rFonts w:ascii="LCD Display Grid" w:hAnsi="LCD Display Grid"/>
                <w:b/>
              </w:rPr>
              <w:t>E</w:t>
            </w:r>
          </w:p>
        </w:tc>
        <w:tc>
          <w:tcPr>
            <w:tcW w:w="440" w:type="dxa"/>
            <w:shd w:val="clear" w:color="auto" w:fill="CCFF66"/>
          </w:tcPr>
          <w:p w:rsidR="006C1D85" w:rsidRPr="00C928FC" w:rsidRDefault="006C1D85" w:rsidP="00E41B46">
            <w:pPr>
              <w:pStyle w:val="NoSpacing"/>
              <w:rPr>
                <w:rFonts w:ascii="LCD Display Grid" w:hAnsi="LCD Display Grid"/>
                <w:b/>
              </w:rPr>
            </w:pPr>
            <w:r>
              <w:rPr>
                <w:rFonts w:ascii="LCD Display Grid" w:hAnsi="LCD Display Grid"/>
                <w:b/>
              </w:rPr>
              <w:t>N</w:t>
            </w:r>
          </w:p>
        </w:tc>
        <w:tc>
          <w:tcPr>
            <w:tcW w:w="440" w:type="dxa"/>
            <w:shd w:val="clear" w:color="auto" w:fill="CCFF66"/>
          </w:tcPr>
          <w:p w:rsidR="006C1D85" w:rsidRPr="00C928FC" w:rsidRDefault="006C1D85" w:rsidP="00E41B46">
            <w:pPr>
              <w:pStyle w:val="NoSpacing"/>
              <w:rPr>
                <w:rFonts w:ascii="LCD Display Grid" w:hAnsi="LCD Display Grid"/>
                <w:b/>
              </w:rPr>
            </w:pPr>
            <w:r>
              <w:rPr>
                <w:rFonts w:ascii="LCD Display Grid" w:hAnsi="LCD Display Grid"/>
                <w:b/>
              </w:rPr>
              <w:t>I</w:t>
            </w:r>
          </w:p>
        </w:tc>
        <w:tc>
          <w:tcPr>
            <w:tcW w:w="440" w:type="dxa"/>
            <w:shd w:val="clear" w:color="auto" w:fill="CCFF66"/>
          </w:tcPr>
          <w:p w:rsidR="006C1D85" w:rsidRPr="00C928FC" w:rsidRDefault="006C1D85" w:rsidP="00E41B46">
            <w:pPr>
              <w:pStyle w:val="NoSpacing"/>
              <w:rPr>
                <w:rFonts w:ascii="LCD Display Grid" w:hAnsi="LCD Display Grid"/>
                <w:b/>
              </w:rPr>
            </w:pPr>
            <w:r>
              <w:rPr>
                <w:rFonts w:ascii="LCD Display Grid" w:hAnsi="LCD Display Grid"/>
                <w:b/>
              </w:rPr>
              <w:t>E</w:t>
            </w:r>
          </w:p>
        </w:tc>
        <w:tc>
          <w:tcPr>
            <w:tcW w:w="440" w:type="dxa"/>
            <w:shd w:val="clear" w:color="auto" w:fill="CCFF66"/>
          </w:tcPr>
          <w:p w:rsidR="006C1D85" w:rsidRPr="00C928FC" w:rsidRDefault="006C1D85" w:rsidP="00E41B46">
            <w:pPr>
              <w:pStyle w:val="NoSpacing"/>
              <w:rPr>
                <w:rFonts w:ascii="LCD Display Grid" w:hAnsi="LCD Display Grid"/>
                <w:b/>
              </w:rPr>
            </w:pPr>
            <w:r>
              <w:rPr>
                <w:rFonts w:ascii="LCD Display Grid" w:hAnsi="LCD Display Grid"/>
                <w:b/>
              </w:rPr>
              <w:t>D</w:t>
            </w: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r>
      <w:tr w:rsidR="006C1D85" w:rsidTr="00E41B46">
        <w:tc>
          <w:tcPr>
            <w:tcW w:w="423" w:type="dxa"/>
            <w:shd w:val="clear" w:color="auto" w:fill="BFBFBF" w:themeFill="background1" w:themeFillShade="BF"/>
          </w:tcPr>
          <w:p w:rsidR="006C1D85" w:rsidRDefault="006C1D85" w:rsidP="00E41B46">
            <w:pPr>
              <w:pStyle w:val="NoSpacing"/>
            </w:pPr>
            <w:r>
              <w:t>4</w:t>
            </w: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3" w:type="dxa"/>
            <w:shd w:val="clear" w:color="auto" w:fill="CCFF66"/>
          </w:tcPr>
          <w:p w:rsidR="006C1D85" w:rsidRPr="00C928FC" w:rsidRDefault="006C1D85" w:rsidP="00E41B46">
            <w:pPr>
              <w:pStyle w:val="NoSpacing"/>
              <w:rPr>
                <w:rFonts w:ascii="LCD Display Grid" w:hAnsi="LCD Display Grid"/>
                <w:b/>
              </w:rPr>
            </w:pPr>
          </w:p>
        </w:tc>
        <w:tc>
          <w:tcPr>
            <w:tcW w:w="423"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1"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r>
    </w:tbl>
    <w:p w:rsidR="006C1D85" w:rsidRDefault="006C1D85" w:rsidP="006C1D85"/>
    <w:tbl>
      <w:tblPr>
        <w:tblStyle w:val="TableGrid"/>
        <w:tblW w:w="0" w:type="auto"/>
        <w:tblLook w:val="04A0" w:firstRow="1" w:lastRow="0" w:firstColumn="1" w:lastColumn="0" w:noHBand="0" w:noVBand="1"/>
      </w:tblPr>
      <w:tblGrid>
        <w:gridCol w:w="1413"/>
        <w:gridCol w:w="7654"/>
      </w:tblGrid>
      <w:tr w:rsidR="006C1D85" w:rsidTr="00E41B46">
        <w:tc>
          <w:tcPr>
            <w:tcW w:w="1413" w:type="dxa"/>
          </w:tcPr>
          <w:p w:rsidR="006C1D85" w:rsidRDefault="006C1D85" w:rsidP="00E41B46">
            <w:pPr>
              <w:pStyle w:val="NoSpacing"/>
              <w:rPr>
                <w:rFonts w:cstheme="minorHAnsi"/>
                <w:lang w:val="en-GB"/>
              </w:rPr>
            </w:pPr>
            <w:r>
              <w:rPr>
                <w:rFonts w:cstheme="minorHAnsi"/>
                <w:lang w:val="en-GB"/>
              </w:rPr>
              <w:t>others</w:t>
            </w:r>
          </w:p>
        </w:tc>
        <w:tc>
          <w:tcPr>
            <w:tcW w:w="7654" w:type="dxa"/>
          </w:tcPr>
          <w:p w:rsidR="006C1D85" w:rsidRDefault="006C1D85" w:rsidP="00E41B46">
            <w:pPr>
              <w:pStyle w:val="NoSpacing"/>
              <w:rPr>
                <w:lang w:val="en-GB"/>
              </w:rPr>
            </w:pPr>
            <w:r>
              <w:rPr>
                <w:lang w:val="en-GB"/>
              </w:rPr>
              <w:t>No function</w:t>
            </w:r>
          </w:p>
        </w:tc>
      </w:tr>
    </w:tbl>
    <w:p w:rsidR="006C1D85" w:rsidRDefault="006C1D85" w:rsidP="006C1D85"/>
    <w:p w:rsidR="006C1D85" w:rsidRDefault="006C1D85" w:rsidP="006C1D85">
      <w:r>
        <w:t xml:space="preserve">No action required. The screen will be left after </w:t>
      </w:r>
      <w:r w:rsidR="005738B3">
        <w:t>3</w:t>
      </w:r>
      <w:r>
        <w:t xml:space="preserve"> seconds and the password insertion screen will appear again.</w:t>
      </w:r>
    </w:p>
    <w:p w:rsidR="000B0211" w:rsidRDefault="000B0211">
      <w:pPr>
        <w:jc w:val="left"/>
      </w:pPr>
      <w:r>
        <w:br w:type="page"/>
      </w:r>
    </w:p>
    <w:p w:rsidR="000B0211" w:rsidRDefault="000B0211" w:rsidP="000B0211">
      <w:pPr>
        <w:pStyle w:val="Heading3"/>
      </w:pPr>
      <w:bookmarkStart w:id="92" w:name="_Toc492547822"/>
      <w:r>
        <w:lastRenderedPageBreak/>
        <w:t>Calibration main menu</w:t>
      </w:r>
      <w:bookmarkEnd w:id="92"/>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0B0211" w:rsidTr="00D346D2">
        <w:tc>
          <w:tcPr>
            <w:tcW w:w="423" w:type="dxa"/>
            <w:shd w:val="clear" w:color="auto" w:fill="BFBFBF" w:themeFill="background1" w:themeFillShade="BF"/>
          </w:tcPr>
          <w:p w:rsidR="000B0211" w:rsidRDefault="000B0211" w:rsidP="00D346D2">
            <w:pPr>
              <w:pStyle w:val="NoSpacing"/>
            </w:pPr>
            <w:r>
              <w:t>/</w:t>
            </w:r>
          </w:p>
        </w:tc>
        <w:tc>
          <w:tcPr>
            <w:tcW w:w="422" w:type="dxa"/>
            <w:shd w:val="clear" w:color="auto" w:fill="BFBFBF" w:themeFill="background1" w:themeFillShade="BF"/>
          </w:tcPr>
          <w:p w:rsidR="000B0211" w:rsidRDefault="000B0211" w:rsidP="00D346D2">
            <w:pPr>
              <w:pStyle w:val="NoSpacing"/>
            </w:pPr>
            <w:r>
              <w:t>1</w:t>
            </w:r>
          </w:p>
        </w:tc>
        <w:tc>
          <w:tcPr>
            <w:tcW w:w="423" w:type="dxa"/>
            <w:shd w:val="clear" w:color="auto" w:fill="BFBFBF" w:themeFill="background1" w:themeFillShade="BF"/>
          </w:tcPr>
          <w:p w:rsidR="000B0211" w:rsidRDefault="000B0211" w:rsidP="00D346D2">
            <w:pPr>
              <w:pStyle w:val="NoSpacing"/>
            </w:pPr>
            <w:r>
              <w:t>2</w:t>
            </w:r>
          </w:p>
        </w:tc>
        <w:tc>
          <w:tcPr>
            <w:tcW w:w="423" w:type="dxa"/>
            <w:shd w:val="clear" w:color="auto" w:fill="BFBFBF" w:themeFill="background1" w:themeFillShade="BF"/>
          </w:tcPr>
          <w:p w:rsidR="000B0211" w:rsidRDefault="000B0211" w:rsidP="00D346D2">
            <w:pPr>
              <w:pStyle w:val="NoSpacing"/>
            </w:pPr>
            <w:r>
              <w:t>3</w:t>
            </w:r>
          </w:p>
        </w:tc>
        <w:tc>
          <w:tcPr>
            <w:tcW w:w="422" w:type="dxa"/>
            <w:shd w:val="clear" w:color="auto" w:fill="BFBFBF" w:themeFill="background1" w:themeFillShade="BF"/>
          </w:tcPr>
          <w:p w:rsidR="000B0211" w:rsidRDefault="000B0211" w:rsidP="00D346D2">
            <w:pPr>
              <w:pStyle w:val="NoSpacing"/>
            </w:pPr>
            <w:r>
              <w:t>4</w:t>
            </w:r>
          </w:p>
        </w:tc>
        <w:tc>
          <w:tcPr>
            <w:tcW w:w="422" w:type="dxa"/>
            <w:shd w:val="clear" w:color="auto" w:fill="BFBFBF" w:themeFill="background1" w:themeFillShade="BF"/>
          </w:tcPr>
          <w:p w:rsidR="000B0211" w:rsidRDefault="000B0211" w:rsidP="00D346D2">
            <w:pPr>
              <w:pStyle w:val="NoSpacing"/>
            </w:pPr>
            <w:r>
              <w:t>5</w:t>
            </w:r>
          </w:p>
        </w:tc>
        <w:tc>
          <w:tcPr>
            <w:tcW w:w="422" w:type="dxa"/>
            <w:shd w:val="clear" w:color="auto" w:fill="BFBFBF" w:themeFill="background1" w:themeFillShade="BF"/>
          </w:tcPr>
          <w:p w:rsidR="000B0211" w:rsidRDefault="000B0211" w:rsidP="00D346D2">
            <w:pPr>
              <w:pStyle w:val="NoSpacing"/>
            </w:pPr>
            <w:r>
              <w:t>6</w:t>
            </w:r>
          </w:p>
        </w:tc>
        <w:tc>
          <w:tcPr>
            <w:tcW w:w="422" w:type="dxa"/>
            <w:shd w:val="clear" w:color="auto" w:fill="BFBFBF" w:themeFill="background1" w:themeFillShade="BF"/>
          </w:tcPr>
          <w:p w:rsidR="000B0211" w:rsidRDefault="000B0211" w:rsidP="00D346D2">
            <w:pPr>
              <w:pStyle w:val="NoSpacing"/>
            </w:pPr>
            <w:r>
              <w:t>7</w:t>
            </w:r>
          </w:p>
        </w:tc>
        <w:tc>
          <w:tcPr>
            <w:tcW w:w="422" w:type="dxa"/>
            <w:shd w:val="clear" w:color="auto" w:fill="BFBFBF" w:themeFill="background1" w:themeFillShade="BF"/>
          </w:tcPr>
          <w:p w:rsidR="000B0211" w:rsidRDefault="000B0211" w:rsidP="00D346D2">
            <w:pPr>
              <w:pStyle w:val="NoSpacing"/>
            </w:pPr>
            <w:r>
              <w:t>8</w:t>
            </w:r>
          </w:p>
        </w:tc>
        <w:tc>
          <w:tcPr>
            <w:tcW w:w="421" w:type="dxa"/>
            <w:shd w:val="clear" w:color="auto" w:fill="BFBFBF" w:themeFill="background1" w:themeFillShade="BF"/>
          </w:tcPr>
          <w:p w:rsidR="000B0211" w:rsidRDefault="000B0211" w:rsidP="00D346D2">
            <w:pPr>
              <w:pStyle w:val="NoSpacing"/>
            </w:pPr>
            <w:r>
              <w:t>9</w:t>
            </w:r>
          </w:p>
        </w:tc>
        <w:tc>
          <w:tcPr>
            <w:tcW w:w="440" w:type="dxa"/>
            <w:shd w:val="clear" w:color="auto" w:fill="BFBFBF" w:themeFill="background1" w:themeFillShade="BF"/>
          </w:tcPr>
          <w:p w:rsidR="000B0211" w:rsidRDefault="000B0211" w:rsidP="00D346D2">
            <w:pPr>
              <w:pStyle w:val="NoSpacing"/>
            </w:pPr>
            <w:r>
              <w:t>10</w:t>
            </w:r>
          </w:p>
        </w:tc>
        <w:tc>
          <w:tcPr>
            <w:tcW w:w="440" w:type="dxa"/>
            <w:shd w:val="clear" w:color="auto" w:fill="BFBFBF" w:themeFill="background1" w:themeFillShade="BF"/>
          </w:tcPr>
          <w:p w:rsidR="000B0211" w:rsidRDefault="000B0211" w:rsidP="00D346D2">
            <w:pPr>
              <w:pStyle w:val="NoSpacing"/>
            </w:pPr>
            <w:r>
              <w:t>11</w:t>
            </w:r>
          </w:p>
        </w:tc>
        <w:tc>
          <w:tcPr>
            <w:tcW w:w="440" w:type="dxa"/>
            <w:shd w:val="clear" w:color="auto" w:fill="BFBFBF" w:themeFill="background1" w:themeFillShade="BF"/>
          </w:tcPr>
          <w:p w:rsidR="000B0211" w:rsidRDefault="000B0211" w:rsidP="00D346D2">
            <w:pPr>
              <w:pStyle w:val="NoSpacing"/>
            </w:pPr>
            <w:r>
              <w:t>12</w:t>
            </w:r>
          </w:p>
        </w:tc>
        <w:tc>
          <w:tcPr>
            <w:tcW w:w="440" w:type="dxa"/>
            <w:shd w:val="clear" w:color="auto" w:fill="BFBFBF" w:themeFill="background1" w:themeFillShade="BF"/>
          </w:tcPr>
          <w:p w:rsidR="000B0211" w:rsidRDefault="000B0211" w:rsidP="00D346D2">
            <w:pPr>
              <w:pStyle w:val="NoSpacing"/>
            </w:pPr>
            <w:r>
              <w:t>13</w:t>
            </w:r>
          </w:p>
        </w:tc>
        <w:tc>
          <w:tcPr>
            <w:tcW w:w="440" w:type="dxa"/>
            <w:shd w:val="clear" w:color="auto" w:fill="BFBFBF" w:themeFill="background1" w:themeFillShade="BF"/>
          </w:tcPr>
          <w:p w:rsidR="000B0211" w:rsidRDefault="000B0211" w:rsidP="00D346D2">
            <w:pPr>
              <w:pStyle w:val="NoSpacing"/>
            </w:pPr>
            <w:r>
              <w:t>14</w:t>
            </w:r>
          </w:p>
        </w:tc>
        <w:tc>
          <w:tcPr>
            <w:tcW w:w="440" w:type="dxa"/>
            <w:shd w:val="clear" w:color="auto" w:fill="BFBFBF" w:themeFill="background1" w:themeFillShade="BF"/>
          </w:tcPr>
          <w:p w:rsidR="000B0211" w:rsidRDefault="000B0211" w:rsidP="00D346D2">
            <w:pPr>
              <w:pStyle w:val="NoSpacing"/>
            </w:pPr>
            <w:r>
              <w:t>15</w:t>
            </w:r>
          </w:p>
        </w:tc>
        <w:tc>
          <w:tcPr>
            <w:tcW w:w="440" w:type="dxa"/>
            <w:shd w:val="clear" w:color="auto" w:fill="BFBFBF" w:themeFill="background1" w:themeFillShade="BF"/>
          </w:tcPr>
          <w:p w:rsidR="000B0211" w:rsidRDefault="000B0211" w:rsidP="00D346D2">
            <w:pPr>
              <w:pStyle w:val="NoSpacing"/>
            </w:pPr>
            <w:r>
              <w:t>16</w:t>
            </w:r>
          </w:p>
        </w:tc>
        <w:tc>
          <w:tcPr>
            <w:tcW w:w="440" w:type="dxa"/>
            <w:shd w:val="clear" w:color="auto" w:fill="BFBFBF" w:themeFill="background1" w:themeFillShade="BF"/>
          </w:tcPr>
          <w:p w:rsidR="000B0211" w:rsidRDefault="000B0211" w:rsidP="00D346D2">
            <w:pPr>
              <w:pStyle w:val="NoSpacing"/>
            </w:pPr>
            <w:r>
              <w:t>17</w:t>
            </w:r>
          </w:p>
        </w:tc>
        <w:tc>
          <w:tcPr>
            <w:tcW w:w="440" w:type="dxa"/>
            <w:shd w:val="clear" w:color="auto" w:fill="BFBFBF" w:themeFill="background1" w:themeFillShade="BF"/>
          </w:tcPr>
          <w:p w:rsidR="000B0211" w:rsidRDefault="000B0211" w:rsidP="00D346D2">
            <w:pPr>
              <w:pStyle w:val="NoSpacing"/>
            </w:pPr>
            <w:r>
              <w:t>18</w:t>
            </w:r>
          </w:p>
        </w:tc>
        <w:tc>
          <w:tcPr>
            <w:tcW w:w="440" w:type="dxa"/>
            <w:shd w:val="clear" w:color="auto" w:fill="BFBFBF" w:themeFill="background1" w:themeFillShade="BF"/>
          </w:tcPr>
          <w:p w:rsidR="000B0211" w:rsidRDefault="000B0211" w:rsidP="00D346D2">
            <w:pPr>
              <w:pStyle w:val="NoSpacing"/>
            </w:pPr>
            <w:r>
              <w:t>19</w:t>
            </w:r>
          </w:p>
        </w:tc>
        <w:tc>
          <w:tcPr>
            <w:tcW w:w="440" w:type="dxa"/>
            <w:shd w:val="clear" w:color="auto" w:fill="BFBFBF" w:themeFill="background1" w:themeFillShade="BF"/>
          </w:tcPr>
          <w:p w:rsidR="000B0211" w:rsidRDefault="000B0211" w:rsidP="00D346D2">
            <w:pPr>
              <w:pStyle w:val="NoSpacing"/>
            </w:pPr>
            <w:r>
              <w:t>20</w:t>
            </w:r>
          </w:p>
        </w:tc>
      </w:tr>
      <w:tr w:rsidR="000B0211" w:rsidTr="00D346D2">
        <w:tc>
          <w:tcPr>
            <w:tcW w:w="423" w:type="dxa"/>
            <w:shd w:val="clear" w:color="auto" w:fill="BFBFBF" w:themeFill="background1" w:themeFillShade="BF"/>
          </w:tcPr>
          <w:p w:rsidR="000B0211" w:rsidRDefault="000B0211" w:rsidP="00D346D2">
            <w:pPr>
              <w:pStyle w:val="NoSpacing"/>
            </w:pPr>
            <w:r>
              <w:t>1</w:t>
            </w:r>
          </w:p>
        </w:tc>
        <w:tc>
          <w:tcPr>
            <w:tcW w:w="422" w:type="dxa"/>
            <w:shd w:val="clear" w:color="auto" w:fill="CCFF66"/>
          </w:tcPr>
          <w:p w:rsidR="000B0211" w:rsidRPr="00C928FC" w:rsidRDefault="000B0211" w:rsidP="00D346D2">
            <w:pPr>
              <w:pStyle w:val="NoSpacing"/>
              <w:rPr>
                <w:rFonts w:ascii="LCD Display Grid" w:hAnsi="LCD Display Grid"/>
                <w:b/>
              </w:rPr>
            </w:pPr>
            <w:r>
              <w:rPr>
                <w:rFonts w:ascii="LCD Display Grid" w:hAnsi="LCD Display Grid"/>
                <w:b/>
              </w:rPr>
              <w:t>C</w:t>
            </w:r>
          </w:p>
        </w:tc>
        <w:tc>
          <w:tcPr>
            <w:tcW w:w="423" w:type="dxa"/>
            <w:shd w:val="clear" w:color="auto" w:fill="CCFF66"/>
          </w:tcPr>
          <w:p w:rsidR="000B0211" w:rsidRPr="00C928FC" w:rsidRDefault="000B0211" w:rsidP="00D346D2">
            <w:pPr>
              <w:pStyle w:val="NoSpacing"/>
              <w:rPr>
                <w:rFonts w:ascii="LCD Display Grid" w:hAnsi="LCD Display Grid"/>
                <w:b/>
              </w:rPr>
            </w:pPr>
            <w:r>
              <w:rPr>
                <w:rFonts w:ascii="LCD Display Grid" w:hAnsi="LCD Display Grid"/>
                <w:b/>
              </w:rPr>
              <w:t>a</w:t>
            </w:r>
          </w:p>
        </w:tc>
        <w:tc>
          <w:tcPr>
            <w:tcW w:w="423" w:type="dxa"/>
            <w:shd w:val="clear" w:color="auto" w:fill="CCFF66"/>
          </w:tcPr>
          <w:p w:rsidR="000B0211" w:rsidRPr="00C928FC" w:rsidRDefault="000B0211" w:rsidP="00D346D2">
            <w:pPr>
              <w:pStyle w:val="NoSpacing"/>
              <w:rPr>
                <w:rFonts w:ascii="LCD Display Grid" w:hAnsi="LCD Display Grid"/>
                <w:b/>
              </w:rPr>
            </w:pPr>
            <w:r>
              <w:rPr>
                <w:rFonts w:ascii="LCD Display Grid" w:hAnsi="LCD Display Grid"/>
                <w:b/>
              </w:rPr>
              <w:t>l</w:t>
            </w:r>
          </w:p>
        </w:tc>
        <w:tc>
          <w:tcPr>
            <w:tcW w:w="422" w:type="dxa"/>
            <w:shd w:val="clear" w:color="auto" w:fill="CCFF66"/>
          </w:tcPr>
          <w:p w:rsidR="000B0211" w:rsidRPr="00C928FC" w:rsidRDefault="000B0211" w:rsidP="00D346D2">
            <w:pPr>
              <w:pStyle w:val="NoSpacing"/>
              <w:rPr>
                <w:rFonts w:ascii="LCD Display Grid" w:hAnsi="LCD Display Grid"/>
                <w:b/>
              </w:rPr>
            </w:pPr>
            <w:r>
              <w:rPr>
                <w:rFonts w:ascii="LCD Display Grid" w:hAnsi="LCD Display Grid"/>
                <w:b/>
              </w:rPr>
              <w:t>i</w:t>
            </w:r>
          </w:p>
        </w:tc>
        <w:tc>
          <w:tcPr>
            <w:tcW w:w="422" w:type="dxa"/>
            <w:shd w:val="clear" w:color="auto" w:fill="CCFF66"/>
          </w:tcPr>
          <w:p w:rsidR="000B0211" w:rsidRPr="00C928FC" w:rsidRDefault="000B0211" w:rsidP="00D346D2">
            <w:pPr>
              <w:pStyle w:val="NoSpacing"/>
              <w:rPr>
                <w:rFonts w:ascii="LCD Display Grid" w:hAnsi="LCD Display Grid"/>
                <w:b/>
              </w:rPr>
            </w:pPr>
            <w:r>
              <w:rPr>
                <w:rFonts w:ascii="LCD Display Grid" w:hAnsi="LCD Display Grid"/>
                <w:b/>
              </w:rPr>
              <w:t>b</w:t>
            </w:r>
          </w:p>
        </w:tc>
        <w:tc>
          <w:tcPr>
            <w:tcW w:w="422" w:type="dxa"/>
            <w:shd w:val="clear" w:color="auto" w:fill="CCFF66"/>
          </w:tcPr>
          <w:p w:rsidR="000B0211" w:rsidRPr="00C928FC" w:rsidRDefault="000B0211" w:rsidP="00D346D2">
            <w:pPr>
              <w:pStyle w:val="NoSpacing"/>
              <w:rPr>
                <w:rFonts w:ascii="LCD Display Grid" w:hAnsi="LCD Display Grid"/>
                <w:b/>
              </w:rPr>
            </w:pPr>
            <w:r>
              <w:rPr>
                <w:rFonts w:ascii="LCD Display Grid" w:hAnsi="LCD Display Grid"/>
                <w:b/>
              </w:rPr>
              <w:t>r</w:t>
            </w:r>
          </w:p>
        </w:tc>
        <w:tc>
          <w:tcPr>
            <w:tcW w:w="422" w:type="dxa"/>
            <w:shd w:val="clear" w:color="auto" w:fill="CCFF66"/>
          </w:tcPr>
          <w:p w:rsidR="000B0211" w:rsidRPr="00C928FC" w:rsidRDefault="000B0211" w:rsidP="00D346D2">
            <w:pPr>
              <w:pStyle w:val="NoSpacing"/>
              <w:rPr>
                <w:rFonts w:ascii="LCD Display Grid" w:hAnsi="LCD Display Grid"/>
                <w:b/>
              </w:rPr>
            </w:pPr>
            <w:r>
              <w:rPr>
                <w:rFonts w:ascii="LCD Display Grid" w:hAnsi="LCD Display Grid"/>
                <w:b/>
              </w:rPr>
              <w:t>a</w:t>
            </w:r>
          </w:p>
        </w:tc>
        <w:tc>
          <w:tcPr>
            <w:tcW w:w="422" w:type="dxa"/>
            <w:shd w:val="clear" w:color="auto" w:fill="CCFF66"/>
          </w:tcPr>
          <w:p w:rsidR="000B0211" w:rsidRPr="00C928FC" w:rsidRDefault="000B0211" w:rsidP="00D346D2">
            <w:pPr>
              <w:pStyle w:val="NoSpacing"/>
              <w:rPr>
                <w:rFonts w:ascii="LCD Display Grid" w:hAnsi="LCD Display Grid"/>
                <w:b/>
              </w:rPr>
            </w:pPr>
            <w:r>
              <w:rPr>
                <w:rFonts w:ascii="LCD Display Grid" w:hAnsi="LCD Display Grid"/>
                <w:b/>
              </w:rPr>
              <w:t>t</w:t>
            </w:r>
          </w:p>
        </w:tc>
        <w:tc>
          <w:tcPr>
            <w:tcW w:w="421" w:type="dxa"/>
            <w:shd w:val="clear" w:color="auto" w:fill="CCFF66"/>
          </w:tcPr>
          <w:p w:rsidR="000B0211" w:rsidRPr="00C928FC" w:rsidRDefault="000B0211" w:rsidP="00D346D2">
            <w:pPr>
              <w:pStyle w:val="NoSpacing"/>
              <w:rPr>
                <w:rFonts w:ascii="LCD Display Grid" w:hAnsi="LCD Display Grid"/>
                <w:b/>
              </w:rPr>
            </w:pPr>
            <w:r>
              <w:rPr>
                <w:rFonts w:ascii="LCD Display Grid" w:hAnsi="LCD Display Grid"/>
                <w:b/>
              </w:rPr>
              <w:t>i</w:t>
            </w:r>
          </w:p>
        </w:tc>
        <w:tc>
          <w:tcPr>
            <w:tcW w:w="440" w:type="dxa"/>
            <w:shd w:val="clear" w:color="auto" w:fill="CCFF66"/>
          </w:tcPr>
          <w:p w:rsidR="000B0211" w:rsidRPr="00C928FC" w:rsidRDefault="000B0211" w:rsidP="00D346D2">
            <w:pPr>
              <w:pStyle w:val="NoSpacing"/>
              <w:rPr>
                <w:rFonts w:ascii="LCD Display Grid" w:hAnsi="LCD Display Grid"/>
                <w:b/>
              </w:rPr>
            </w:pPr>
            <w:r>
              <w:rPr>
                <w:rFonts w:ascii="LCD Display Grid" w:hAnsi="LCD Display Grid"/>
                <w:b/>
              </w:rPr>
              <w:t>o</w:t>
            </w:r>
          </w:p>
        </w:tc>
        <w:tc>
          <w:tcPr>
            <w:tcW w:w="440" w:type="dxa"/>
            <w:shd w:val="clear" w:color="auto" w:fill="CCFF66"/>
          </w:tcPr>
          <w:p w:rsidR="000B0211" w:rsidRPr="00C928FC" w:rsidRDefault="000B0211" w:rsidP="00D346D2">
            <w:pPr>
              <w:pStyle w:val="NoSpacing"/>
              <w:rPr>
                <w:rFonts w:ascii="LCD Display Grid" w:hAnsi="LCD Display Grid"/>
                <w:b/>
              </w:rPr>
            </w:pPr>
            <w:r>
              <w:rPr>
                <w:rFonts w:ascii="LCD Display Grid" w:hAnsi="LCD Display Grid"/>
                <w:b/>
              </w:rPr>
              <w:t>n</w:t>
            </w:r>
          </w:p>
        </w:tc>
        <w:tc>
          <w:tcPr>
            <w:tcW w:w="440" w:type="dxa"/>
            <w:shd w:val="clear" w:color="auto" w:fill="CCFF66"/>
          </w:tcPr>
          <w:p w:rsidR="000B0211" w:rsidRPr="00C928FC" w:rsidRDefault="000B0211" w:rsidP="00D346D2">
            <w:pPr>
              <w:pStyle w:val="NoSpacing"/>
              <w:rPr>
                <w:rFonts w:ascii="LCD Display Grid" w:hAnsi="LCD Display Grid"/>
                <w:b/>
              </w:rPr>
            </w:pPr>
          </w:p>
        </w:tc>
        <w:tc>
          <w:tcPr>
            <w:tcW w:w="440" w:type="dxa"/>
            <w:shd w:val="clear" w:color="auto" w:fill="CCFF66"/>
          </w:tcPr>
          <w:p w:rsidR="000B0211" w:rsidRPr="00C928FC" w:rsidRDefault="000B0211" w:rsidP="00D346D2">
            <w:pPr>
              <w:pStyle w:val="NoSpacing"/>
              <w:rPr>
                <w:rFonts w:ascii="LCD Display Grid" w:hAnsi="LCD Display Grid"/>
                <w:b/>
              </w:rPr>
            </w:pPr>
            <w:r>
              <w:rPr>
                <w:rFonts w:ascii="LCD Display Grid" w:hAnsi="LCD Display Grid"/>
                <w:b/>
              </w:rPr>
              <w:t>m</w:t>
            </w:r>
          </w:p>
        </w:tc>
        <w:tc>
          <w:tcPr>
            <w:tcW w:w="440" w:type="dxa"/>
            <w:shd w:val="clear" w:color="auto" w:fill="CCFF66"/>
          </w:tcPr>
          <w:p w:rsidR="000B0211" w:rsidRPr="00C928FC" w:rsidRDefault="000B0211" w:rsidP="00D346D2">
            <w:pPr>
              <w:pStyle w:val="NoSpacing"/>
              <w:rPr>
                <w:rFonts w:ascii="LCD Display Grid" w:hAnsi="LCD Display Grid"/>
                <w:b/>
              </w:rPr>
            </w:pPr>
            <w:r>
              <w:rPr>
                <w:rFonts w:ascii="LCD Display Grid" w:hAnsi="LCD Display Grid"/>
                <w:b/>
              </w:rPr>
              <w:t>e</w:t>
            </w:r>
          </w:p>
        </w:tc>
        <w:tc>
          <w:tcPr>
            <w:tcW w:w="440" w:type="dxa"/>
            <w:shd w:val="clear" w:color="auto" w:fill="CCFF66"/>
          </w:tcPr>
          <w:p w:rsidR="000B0211" w:rsidRPr="00C928FC" w:rsidRDefault="000B0211" w:rsidP="00D346D2">
            <w:pPr>
              <w:pStyle w:val="NoSpacing"/>
              <w:rPr>
                <w:rFonts w:ascii="LCD Display Grid" w:hAnsi="LCD Display Grid"/>
                <w:b/>
              </w:rPr>
            </w:pPr>
            <w:r>
              <w:rPr>
                <w:rFonts w:ascii="LCD Display Grid" w:hAnsi="LCD Display Grid"/>
                <w:b/>
              </w:rPr>
              <w:t>n</w:t>
            </w:r>
          </w:p>
        </w:tc>
        <w:tc>
          <w:tcPr>
            <w:tcW w:w="440" w:type="dxa"/>
            <w:shd w:val="clear" w:color="auto" w:fill="CCFF66"/>
          </w:tcPr>
          <w:p w:rsidR="000B0211" w:rsidRPr="00C928FC" w:rsidRDefault="000B0211" w:rsidP="00D346D2">
            <w:pPr>
              <w:pStyle w:val="NoSpacing"/>
              <w:rPr>
                <w:rFonts w:ascii="LCD Display Grid" w:hAnsi="LCD Display Grid"/>
                <w:b/>
              </w:rPr>
            </w:pPr>
            <w:r>
              <w:rPr>
                <w:rFonts w:ascii="LCD Display Grid" w:hAnsi="LCD Display Grid"/>
                <w:b/>
              </w:rPr>
              <w:t>u</w:t>
            </w:r>
          </w:p>
        </w:tc>
        <w:tc>
          <w:tcPr>
            <w:tcW w:w="440" w:type="dxa"/>
            <w:shd w:val="clear" w:color="auto" w:fill="CCFF66"/>
          </w:tcPr>
          <w:p w:rsidR="000B0211" w:rsidRPr="00C928FC" w:rsidRDefault="000B0211" w:rsidP="00D346D2">
            <w:pPr>
              <w:pStyle w:val="NoSpacing"/>
              <w:rPr>
                <w:rFonts w:ascii="LCD Display Grid" w:hAnsi="LCD Display Grid"/>
                <w:b/>
              </w:rPr>
            </w:pPr>
          </w:p>
        </w:tc>
        <w:tc>
          <w:tcPr>
            <w:tcW w:w="440" w:type="dxa"/>
            <w:shd w:val="clear" w:color="auto" w:fill="CCFF66"/>
          </w:tcPr>
          <w:p w:rsidR="000B0211" w:rsidRPr="00C928FC" w:rsidRDefault="000B0211" w:rsidP="00D346D2">
            <w:pPr>
              <w:pStyle w:val="NoSpacing"/>
              <w:rPr>
                <w:rFonts w:ascii="LCD Display Grid" w:hAnsi="LCD Display Grid"/>
                <w:b/>
              </w:rPr>
            </w:pPr>
          </w:p>
        </w:tc>
        <w:tc>
          <w:tcPr>
            <w:tcW w:w="440" w:type="dxa"/>
            <w:shd w:val="clear" w:color="auto" w:fill="CCFF66"/>
          </w:tcPr>
          <w:p w:rsidR="000B0211" w:rsidRPr="00C928FC" w:rsidRDefault="000B0211" w:rsidP="00D346D2">
            <w:pPr>
              <w:pStyle w:val="NoSpacing"/>
              <w:rPr>
                <w:rFonts w:ascii="LCD Display Grid" w:hAnsi="LCD Display Grid"/>
                <w:b/>
              </w:rPr>
            </w:pPr>
          </w:p>
        </w:tc>
        <w:tc>
          <w:tcPr>
            <w:tcW w:w="440" w:type="dxa"/>
            <w:shd w:val="clear" w:color="auto" w:fill="CCFF66"/>
          </w:tcPr>
          <w:p w:rsidR="000B0211" w:rsidRPr="00C928FC" w:rsidRDefault="000B0211" w:rsidP="00D346D2">
            <w:pPr>
              <w:pStyle w:val="NoSpacing"/>
              <w:rPr>
                <w:rFonts w:ascii="LCD Display Grid" w:hAnsi="LCD Display Grid"/>
                <w:b/>
              </w:rPr>
            </w:pPr>
          </w:p>
        </w:tc>
      </w:tr>
      <w:tr w:rsidR="000B0211" w:rsidTr="00D346D2">
        <w:tc>
          <w:tcPr>
            <w:tcW w:w="423" w:type="dxa"/>
            <w:shd w:val="clear" w:color="auto" w:fill="BFBFBF" w:themeFill="background1" w:themeFillShade="BF"/>
          </w:tcPr>
          <w:p w:rsidR="000B0211" w:rsidRDefault="000B0211" w:rsidP="00D346D2">
            <w:pPr>
              <w:pStyle w:val="NoSpacing"/>
            </w:pPr>
            <w:r>
              <w:t>2</w:t>
            </w:r>
          </w:p>
        </w:tc>
        <w:tc>
          <w:tcPr>
            <w:tcW w:w="422" w:type="dxa"/>
            <w:shd w:val="clear" w:color="auto" w:fill="CCFF66"/>
          </w:tcPr>
          <w:p w:rsidR="000B0211" w:rsidRPr="00C928FC" w:rsidRDefault="000B0211" w:rsidP="00D346D2">
            <w:pPr>
              <w:pStyle w:val="NoSpacing"/>
              <w:rPr>
                <w:rFonts w:ascii="LCD Display Grid" w:hAnsi="LCD Display Grid"/>
                <w:b/>
              </w:rPr>
            </w:pPr>
            <w:r>
              <w:rPr>
                <w:rFonts w:ascii="LCD Display Grid" w:hAnsi="LCD Display Grid"/>
                <w:b/>
              </w:rPr>
              <w:t>&gt;</w:t>
            </w:r>
          </w:p>
        </w:tc>
        <w:tc>
          <w:tcPr>
            <w:tcW w:w="423" w:type="dxa"/>
            <w:shd w:val="clear" w:color="auto" w:fill="CCFF66"/>
          </w:tcPr>
          <w:p w:rsidR="000B0211" w:rsidRPr="00C928FC" w:rsidRDefault="000B0211" w:rsidP="00D346D2">
            <w:pPr>
              <w:pStyle w:val="NoSpacing"/>
              <w:rPr>
                <w:rFonts w:ascii="LCD Display Grid" w:hAnsi="LCD Display Grid"/>
                <w:b/>
              </w:rPr>
            </w:pPr>
          </w:p>
        </w:tc>
        <w:tc>
          <w:tcPr>
            <w:tcW w:w="423" w:type="dxa"/>
            <w:shd w:val="clear" w:color="auto" w:fill="CCFF66"/>
          </w:tcPr>
          <w:p w:rsidR="000B0211" w:rsidRPr="00C928FC" w:rsidRDefault="000B0211" w:rsidP="00D346D2">
            <w:pPr>
              <w:pStyle w:val="NoSpacing"/>
              <w:rPr>
                <w:rFonts w:ascii="LCD Display Grid" w:hAnsi="LCD Display Grid"/>
                <w:b/>
              </w:rPr>
            </w:pPr>
            <w:r>
              <w:rPr>
                <w:rFonts w:ascii="LCD Display Grid" w:hAnsi="LCD Display Grid"/>
                <w:b/>
              </w:rPr>
              <w:t>1</w:t>
            </w:r>
          </w:p>
        </w:tc>
        <w:tc>
          <w:tcPr>
            <w:tcW w:w="422" w:type="dxa"/>
            <w:shd w:val="clear" w:color="auto" w:fill="CCFF66"/>
          </w:tcPr>
          <w:p w:rsidR="000B0211" w:rsidRPr="00C928FC" w:rsidRDefault="000B0211" w:rsidP="00D346D2">
            <w:pPr>
              <w:pStyle w:val="NoSpacing"/>
              <w:rPr>
                <w:rFonts w:ascii="LCD Display Grid" w:hAnsi="LCD Display Grid"/>
                <w:b/>
              </w:rPr>
            </w:pPr>
            <w:r>
              <w:rPr>
                <w:rFonts w:ascii="LCD Display Grid" w:hAnsi="LCD Display Grid"/>
                <w:b/>
              </w:rPr>
              <w:t>.</w:t>
            </w:r>
          </w:p>
        </w:tc>
        <w:tc>
          <w:tcPr>
            <w:tcW w:w="422" w:type="dxa"/>
            <w:shd w:val="clear" w:color="auto" w:fill="CCFF66"/>
          </w:tcPr>
          <w:p w:rsidR="000B0211" w:rsidRPr="00C928FC" w:rsidRDefault="000B0211" w:rsidP="00D346D2">
            <w:pPr>
              <w:pStyle w:val="NoSpacing"/>
              <w:rPr>
                <w:rFonts w:ascii="LCD Display Grid" w:hAnsi="LCD Display Grid"/>
                <w:b/>
              </w:rPr>
            </w:pPr>
          </w:p>
        </w:tc>
        <w:tc>
          <w:tcPr>
            <w:tcW w:w="422" w:type="dxa"/>
            <w:shd w:val="clear" w:color="auto" w:fill="CCFF66"/>
          </w:tcPr>
          <w:p w:rsidR="000B0211" w:rsidRPr="00C928FC" w:rsidRDefault="003A4E6A" w:rsidP="00D346D2">
            <w:pPr>
              <w:pStyle w:val="NoSpacing"/>
              <w:rPr>
                <w:rFonts w:ascii="LCD Display Grid" w:hAnsi="LCD Display Grid"/>
                <w:b/>
              </w:rPr>
            </w:pPr>
            <w:r>
              <w:rPr>
                <w:rFonts w:ascii="LCD Display Grid" w:hAnsi="LCD Display Grid"/>
                <w:b/>
              </w:rPr>
              <w:t>C</w:t>
            </w:r>
          </w:p>
        </w:tc>
        <w:tc>
          <w:tcPr>
            <w:tcW w:w="422" w:type="dxa"/>
            <w:shd w:val="clear" w:color="auto" w:fill="CCFF66"/>
          </w:tcPr>
          <w:p w:rsidR="000B0211" w:rsidRPr="00C928FC" w:rsidRDefault="003A4E6A" w:rsidP="00D346D2">
            <w:pPr>
              <w:pStyle w:val="NoSpacing"/>
              <w:rPr>
                <w:rFonts w:ascii="LCD Display Grid" w:hAnsi="LCD Display Grid"/>
                <w:b/>
              </w:rPr>
            </w:pPr>
            <w:r>
              <w:rPr>
                <w:rFonts w:ascii="LCD Display Grid" w:hAnsi="LCD Display Grid"/>
                <w:b/>
              </w:rPr>
              <w:t>a</w:t>
            </w:r>
          </w:p>
        </w:tc>
        <w:tc>
          <w:tcPr>
            <w:tcW w:w="422" w:type="dxa"/>
            <w:shd w:val="clear" w:color="auto" w:fill="CCFF66"/>
          </w:tcPr>
          <w:p w:rsidR="000B0211" w:rsidRPr="00C928FC" w:rsidRDefault="003A4E6A" w:rsidP="00D346D2">
            <w:pPr>
              <w:pStyle w:val="NoSpacing"/>
              <w:rPr>
                <w:rFonts w:ascii="LCD Display Grid" w:hAnsi="LCD Display Grid"/>
                <w:b/>
              </w:rPr>
            </w:pPr>
            <w:r>
              <w:rPr>
                <w:rFonts w:ascii="LCD Display Grid" w:hAnsi="LCD Display Grid"/>
                <w:b/>
              </w:rPr>
              <w:t>l</w:t>
            </w:r>
          </w:p>
        </w:tc>
        <w:tc>
          <w:tcPr>
            <w:tcW w:w="421" w:type="dxa"/>
            <w:shd w:val="clear" w:color="auto" w:fill="CCFF66"/>
          </w:tcPr>
          <w:p w:rsidR="000B0211" w:rsidRPr="00C928FC" w:rsidRDefault="003A4E6A" w:rsidP="00D346D2">
            <w:pPr>
              <w:pStyle w:val="NoSpacing"/>
              <w:rPr>
                <w:rFonts w:ascii="LCD Display Grid" w:hAnsi="LCD Display Grid"/>
                <w:b/>
              </w:rPr>
            </w:pPr>
            <w:r>
              <w:rPr>
                <w:rFonts w:ascii="LCD Display Grid" w:hAnsi="LCD Display Grid"/>
                <w:b/>
              </w:rPr>
              <w:t>i</w:t>
            </w:r>
          </w:p>
        </w:tc>
        <w:tc>
          <w:tcPr>
            <w:tcW w:w="440" w:type="dxa"/>
            <w:shd w:val="clear" w:color="auto" w:fill="CCFF66"/>
          </w:tcPr>
          <w:p w:rsidR="000B0211" w:rsidRPr="00C928FC" w:rsidRDefault="003A4E6A" w:rsidP="00D346D2">
            <w:pPr>
              <w:pStyle w:val="NoSpacing"/>
              <w:rPr>
                <w:rFonts w:ascii="LCD Display Grid" w:hAnsi="LCD Display Grid"/>
                <w:b/>
              </w:rPr>
            </w:pPr>
            <w:r>
              <w:rPr>
                <w:rFonts w:ascii="LCD Display Grid" w:hAnsi="LCD Display Grid"/>
                <w:b/>
              </w:rPr>
              <w:t>b</w:t>
            </w:r>
          </w:p>
        </w:tc>
        <w:tc>
          <w:tcPr>
            <w:tcW w:w="440" w:type="dxa"/>
            <w:shd w:val="clear" w:color="auto" w:fill="CCFF66"/>
          </w:tcPr>
          <w:p w:rsidR="000B0211" w:rsidRPr="00C928FC" w:rsidRDefault="003A4E6A" w:rsidP="00D346D2">
            <w:pPr>
              <w:pStyle w:val="NoSpacing"/>
              <w:rPr>
                <w:rFonts w:ascii="LCD Display Grid" w:hAnsi="LCD Display Grid"/>
                <w:b/>
              </w:rPr>
            </w:pPr>
            <w:r>
              <w:rPr>
                <w:rFonts w:ascii="LCD Display Grid" w:hAnsi="LCD Display Grid"/>
                <w:b/>
              </w:rPr>
              <w:t>r</w:t>
            </w:r>
          </w:p>
        </w:tc>
        <w:tc>
          <w:tcPr>
            <w:tcW w:w="440" w:type="dxa"/>
            <w:shd w:val="clear" w:color="auto" w:fill="CCFF66"/>
          </w:tcPr>
          <w:p w:rsidR="000B0211" w:rsidRPr="00C928FC" w:rsidRDefault="003A4E6A" w:rsidP="00D346D2">
            <w:pPr>
              <w:pStyle w:val="NoSpacing"/>
              <w:rPr>
                <w:rFonts w:ascii="LCD Display Grid" w:hAnsi="LCD Display Grid"/>
                <w:b/>
              </w:rPr>
            </w:pPr>
            <w:r>
              <w:rPr>
                <w:rFonts w:ascii="LCD Display Grid" w:hAnsi="LCD Display Grid"/>
                <w:b/>
              </w:rPr>
              <w:t>a</w:t>
            </w:r>
          </w:p>
        </w:tc>
        <w:tc>
          <w:tcPr>
            <w:tcW w:w="440" w:type="dxa"/>
            <w:shd w:val="clear" w:color="auto" w:fill="CCFF66"/>
          </w:tcPr>
          <w:p w:rsidR="000B0211" w:rsidRPr="00C928FC" w:rsidRDefault="003A4E6A" w:rsidP="00D346D2">
            <w:pPr>
              <w:pStyle w:val="NoSpacing"/>
              <w:rPr>
                <w:rFonts w:ascii="LCD Display Grid" w:hAnsi="LCD Display Grid"/>
                <w:b/>
              </w:rPr>
            </w:pPr>
            <w:r>
              <w:rPr>
                <w:rFonts w:ascii="LCD Display Grid" w:hAnsi="LCD Display Grid"/>
                <w:b/>
              </w:rPr>
              <w:t>t</w:t>
            </w:r>
          </w:p>
        </w:tc>
        <w:tc>
          <w:tcPr>
            <w:tcW w:w="440" w:type="dxa"/>
            <w:shd w:val="clear" w:color="auto" w:fill="CCFF66"/>
          </w:tcPr>
          <w:p w:rsidR="000B0211" w:rsidRPr="00C928FC" w:rsidRDefault="003A4E6A" w:rsidP="00D346D2">
            <w:pPr>
              <w:pStyle w:val="NoSpacing"/>
              <w:rPr>
                <w:rFonts w:ascii="LCD Display Grid" w:hAnsi="LCD Display Grid"/>
                <w:b/>
              </w:rPr>
            </w:pPr>
            <w:r>
              <w:rPr>
                <w:rFonts w:ascii="LCD Display Grid" w:hAnsi="LCD Display Grid"/>
                <w:b/>
              </w:rPr>
              <w:t>e</w:t>
            </w:r>
          </w:p>
        </w:tc>
        <w:tc>
          <w:tcPr>
            <w:tcW w:w="440" w:type="dxa"/>
            <w:shd w:val="clear" w:color="auto" w:fill="CCFF66"/>
          </w:tcPr>
          <w:p w:rsidR="000B0211" w:rsidRPr="00C928FC" w:rsidRDefault="000B0211" w:rsidP="00D346D2">
            <w:pPr>
              <w:pStyle w:val="NoSpacing"/>
              <w:rPr>
                <w:rFonts w:ascii="LCD Display Grid" w:hAnsi="LCD Display Grid"/>
                <w:b/>
              </w:rPr>
            </w:pPr>
          </w:p>
        </w:tc>
        <w:tc>
          <w:tcPr>
            <w:tcW w:w="440" w:type="dxa"/>
            <w:shd w:val="clear" w:color="auto" w:fill="CCFF66"/>
          </w:tcPr>
          <w:p w:rsidR="000B0211" w:rsidRPr="00C928FC" w:rsidRDefault="003A4E6A" w:rsidP="00D346D2">
            <w:pPr>
              <w:pStyle w:val="NoSpacing"/>
              <w:rPr>
                <w:rFonts w:ascii="LCD Display Grid" w:hAnsi="LCD Display Grid"/>
                <w:b/>
              </w:rPr>
            </w:pPr>
            <w:r>
              <w:rPr>
                <w:rFonts w:ascii="LCD Display Grid" w:hAnsi="LCD Display Grid"/>
                <w:b/>
              </w:rPr>
              <w:t>A</w:t>
            </w:r>
          </w:p>
        </w:tc>
        <w:tc>
          <w:tcPr>
            <w:tcW w:w="440" w:type="dxa"/>
            <w:shd w:val="clear" w:color="auto" w:fill="CCFF66"/>
          </w:tcPr>
          <w:p w:rsidR="000B0211" w:rsidRPr="00C928FC" w:rsidRDefault="003A4E6A" w:rsidP="00D346D2">
            <w:pPr>
              <w:pStyle w:val="NoSpacing"/>
              <w:rPr>
                <w:rFonts w:ascii="LCD Display Grid" w:hAnsi="LCD Display Grid"/>
                <w:b/>
              </w:rPr>
            </w:pPr>
            <w:r>
              <w:rPr>
                <w:rFonts w:ascii="LCD Display Grid" w:hAnsi="LCD Display Grid"/>
                <w:b/>
              </w:rPr>
              <w:t>D</w:t>
            </w:r>
          </w:p>
        </w:tc>
        <w:tc>
          <w:tcPr>
            <w:tcW w:w="440" w:type="dxa"/>
            <w:shd w:val="clear" w:color="auto" w:fill="CCFF66"/>
          </w:tcPr>
          <w:p w:rsidR="000B0211" w:rsidRPr="00C928FC" w:rsidRDefault="003A4E6A" w:rsidP="00D346D2">
            <w:pPr>
              <w:pStyle w:val="NoSpacing"/>
              <w:rPr>
                <w:rFonts w:ascii="LCD Display Grid" w:hAnsi="LCD Display Grid"/>
                <w:b/>
              </w:rPr>
            </w:pPr>
            <w:r>
              <w:rPr>
                <w:rFonts w:ascii="LCD Display Grid" w:hAnsi="LCD Display Grid"/>
                <w:b/>
              </w:rPr>
              <w:t>C</w:t>
            </w:r>
          </w:p>
        </w:tc>
        <w:tc>
          <w:tcPr>
            <w:tcW w:w="440" w:type="dxa"/>
            <w:shd w:val="clear" w:color="auto" w:fill="CCFF66"/>
          </w:tcPr>
          <w:p w:rsidR="000B0211" w:rsidRPr="00C928FC" w:rsidRDefault="003A4E6A" w:rsidP="00D346D2">
            <w:pPr>
              <w:pStyle w:val="NoSpacing"/>
              <w:rPr>
                <w:rFonts w:ascii="LCD Display Grid" w:hAnsi="LCD Display Grid"/>
                <w:b/>
              </w:rPr>
            </w:pPr>
            <w:r>
              <w:rPr>
                <w:rFonts w:ascii="LCD Display Grid" w:hAnsi="LCD Display Grid"/>
                <w:b/>
              </w:rPr>
              <w:t>s</w:t>
            </w:r>
          </w:p>
        </w:tc>
        <w:tc>
          <w:tcPr>
            <w:tcW w:w="440" w:type="dxa"/>
            <w:shd w:val="clear" w:color="auto" w:fill="CCFF66"/>
          </w:tcPr>
          <w:p w:rsidR="000B0211" w:rsidRPr="00C928FC" w:rsidRDefault="000B0211" w:rsidP="00D346D2">
            <w:pPr>
              <w:pStyle w:val="NoSpacing"/>
              <w:rPr>
                <w:rFonts w:ascii="LCD Display Grid" w:hAnsi="LCD Display Grid"/>
                <w:b/>
              </w:rPr>
            </w:pPr>
          </w:p>
        </w:tc>
      </w:tr>
      <w:tr w:rsidR="000B0211" w:rsidTr="00D346D2">
        <w:tc>
          <w:tcPr>
            <w:tcW w:w="423" w:type="dxa"/>
            <w:shd w:val="clear" w:color="auto" w:fill="BFBFBF" w:themeFill="background1" w:themeFillShade="BF"/>
          </w:tcPr>
          <w:p w:rsidR="000B0211" w:rsidRDefault="000B0211" w:rsidP="00D346D2">
            <w:pPr>
              <w:pStyle w:val="NoSpacing"/>
            </w:pPr>
            <w:r>
              <w:t>3</w:t>
            </w:r>
          </w:p>
        </w:tc>
        <w:tc>
          <w:tcPr>
            <w:tcW w:w="422" w:type="dxa"/>
            <w:shd w:val="clear" w:color="auto" w:fill="CCFF66"/>
          </w:tcPr>
          <w:p w:rsidR="000B0211" w:rsidRPr="00C928FC" w:rsidRDefault="000B0211" w:rsidP="00D346D2">
            <w:pPr>
              <w:pStyle w:val="NoSpacing"/>
              <w:rPr>
                <w:rFonts w:ascii="LCD Display Grid" w:hAnsi="LCD Display Grid"/>
                <w:b/>
              </w:rPr>
            </w:pPr>
          </w:p>
        </w:tc>
        <w:tc>
          <w:tcPr>
            <w:tcW w:w="423" w:type="dxa"/>
            <w:shd w:val="clear" w:color="auto" w:fill="CCFF66"/>
          </w:tcPr>
          <w:p w:rsidR="000B0211" w:rsidRPr="00C928FC" w:rsidRDefault="000B0211" w:rsidP="00D346D2">
            <w:pPr>
              <w:pStyle w:val="NoSpacing"/>
              <w:rPr>
                <w:rFonts w:ascii="LCD Display Grid" w:hAnsi="LCD Display Grid"/>
                <w:b/>
              </w:rPr>
            </w:pPr>
          </w:p>
        </w:tc>
        <w:tc>
          <w:tcPr>
            <w:tcW w:w="423" w:type="dxa"/>
            <w:shd w:val="clear" w:color="auto" w:fill="CCFF66"/>
          </w:tcPr>
          <w:p w:rsidR="000B0211" w:rsidRPr="00C928FC" w:rsidRDefault="000B0211" w:rsidP="00D346D2">
            <w:pPr>
              <w:pStyle w:val="NoSpacing"/>
              <w:rPr>
                <w:rFonts w:ascii="LCD Display Grid" w:hAnsi="LCD Display Grid"/>
                <w:b/>
              </w:rPr>
            </w:pPr>
          </w:p>
        </w:tc>
        <w:tc>
          <w:tcPr>
            <w:tcW w:w="422" w:type="dxa"/>
            <w:shd w:val="clear" w:color="auto" w:fill="CCFF66"/>
          </w:tcPr>
          <w:p w:rsidR="000B0211" w:rsidRPr="00C928FC" w:rsidRDefault="000B0211" w:rsidP="00D346D2">
            <w:pPr>
              <w:pStyle w:val="NoSpacing"/>
              <w:rPr>
                <w:rFonts w:ascii="LCD Display Grid" w:hAnsi="LCD Display Grid"/>
                <w:b/>
              </w:rPr>
            </w:pPr>
          </w:p>
        </w:tc>
        <w:tc>
          <w:tcPr>
            <w:tcW w:w="422" w:type="dxa"/>
            <w:shd w:val="clear" w:color="auto" w:fill="CCFF66"/>
          </w:tcPr>
          <w:p w:rsidR="000B0211" w:rsidRPr="00C928FC" w:rsidRDefault="000B0211" w:rsidP="00D346D2">
            <w:pPr>
              <w:pStyle w:val="NoSpacing"/>
              <w:rPr>
                <w:rFonts w:ascii="LCD Display Grid" w:hAnsi="LCD Display Grid"/>
                <w:b/>
              </w:rPr>
            </w:pPr>
          </w:p>
        </w:tc>
        <w:tc>
          <w:tcPr>
            <w:tcW w:w="422" w:type="dxa"/>
            <w:shd w:val="clear" w:color="auto" w:fill="CCFF66"/>
          </w:tcPr>
          <w:p w:rsidR="000B0211" w:rsidRPr="00C928FC" w:rsidRDefault="000B0211" w:rsidP="00D346D2">
            <w:pPr>
              <w:pStyle w:val="NoSpacing"/>
              <w:rPr>
                <w:rFonts w:ascii="LCD Display Grid" w:hAnsi="LCD Display Grid"/>
                <w:b/>
              </w:rPr>
            </w:pPr>
          </w:p>
        </w:tc>
        <w:tc>
          <w:tcPr>
            <w:tcW w:w="422" w:type="dxa"/>
            <w:shd w:val="clear" w:color="auto" w:fill="CCFF66"/>
          </w:tcPr>
          <w:p w:rsidR="000B0211" w:rsidRPr="00C928FC" w:rsidRDefault="000B0211" w:rsidP="00D346D2">
            <w:pPr>
              <w:pStyle w:val="NoSpacing"/>
              <w:rPr>
                <w:rFonts w:ascii="LCD Display Grid" w:hAnsi="LCD Display Grid"/>
                <w:b/>
              </w:rPr>
            </w:pPr>
          </w:p>
        </w:tc>
        <w:tc>
          <w:tcPr>
            <w:tcW w:w="422" w:type="dxa"/>
            <w:shd w:val="clear" w:color="auto" w:fill="CCFF66"/>
          </w:tcPr>
          <w:p w:rsidR="000B0211" w:rsidRPr="00C928FC" w:rsidRDefault="000B0211" w:rsidP="00D346D2">
            <w:pPr>
              <w:pStyle w:val="NoSpacing"/>
              <w:rPr>
                <w:rFonts w:ascii="LCD Display Grid" w:hAnsi="LCD Display Grid"/>
                <w:b/>
              </w:rPr>
            </w:pPr>
          </w:p>
        </w:tc>
        <w:tc>
          <w:tcPr>
            <w:tcW w:w="421" w:type="dxa"/>
            <w:shd w:val="clear" w:color="auto" w:fill="CCFF66"/>
          </w:tcPr>
          <w:p w:rsidR="000B0211" w:rsidRPr="00C928FC" w:rsidRDefault="000B0211" w:rsidP="00D346D2">
            <w:pPr>
              <w:pStyle w:val="NoSpacing"/>
              <w:rPr>
                <w:rFonts w:ascii="LCD Display Grid" w:hAnsi="LCD Display Grid"/>
                <w:b/>
              </w:rPr>
            </w:pPr>
          </w:p>
        </w:tc>
        <w:tc>
          <w:tcPr>
            <w:tcW w:w="440" w:type="dxa"/>
            <w:shd w:val="clear" w:color="auto" w:fill="CCFF66"/>
          </w:tcPr>
          <w:p w:rsidR="000B0211" w:rsidRPr="00C928FC" w:rsidRDefault="000B0211" w:rsidP="00D346D2">
            <w:pPr>
              <w:pStyle w:val="NoSpacing"/>
              <w:rPr>
                <w:rFonts w:ascii="LCD Display Grid" w:hAnsi="LCD Display Grid"/>
                <w:b/>
              </w:rPr>
            </w:pPr>
          </w:p>
        </w:tc>
        <w:tc>
          <w:tcPr>
            <w:tcW w:w="440" w:type="dxa"/>
            <w:shd w:val="clear" w:color="auto" w:fill="CCFF66"/>
          </w:tcPr>
          <w:p w:rsidR="000B0211" w:rsidRPr="00C928FC" w:rsidRDefault="000B0211" w:rsidP="00D346D2">
            <w:pPr>
              <w:pStyle w:val="NoSpacing"/>
              <w:rPr>
                <w:rFonts w:ascii="LCD Display Grid" w:hAnsi="LCD Display Grid"/>
                <w:b/>
              </w:rPr>
            </w:pPr>
          </w:p>
        </w:tc>
        <w:tc>
          <w:tcPr>
            <w:tcW w:w="440" w:type="dxa"/>
            <w:shd w:val="clear" w:color="auto" w:fill="CCFF66"/>
          </w:tcPr>
          <w:p w:rsidR="000B0211" w:rsidRPr="00C928FC" w:rsidRDefault="000B0211" w:rsidP="00D346D2">
            <w:pPr>
              <w:pStyle w:val="NoSpacing"/>
              <w:rPr>
                <w:rFonts w:ascii="LCD Display Grid" w:hAnsi="LCD Display Grid"/>
                <w:b/>
              </w:rPr>
            </w:pPr>
          </w:p>
        </w:tc>
        <w:tc>
          <w:tcPr>
            <w:tcW w:w="440" w:type="dxa"/>
            <w:shd w:val="clear" w:color="auto" w:fill="CCFF66"/>
          </w:tcPr>
          <w:p w:rsidR="000B0211" w:rsidRPr="00C928FC" w:rsidRDefault="000B0211" w:rsidP="00D346D2">
            <w:pPr>
              <w:pStyle w:val="NoSpacing"/>
              <w:rPr>
                <w:rFonts w:ascii="LCD Display Grid" w:hAnsi="LCD Display Grid"/>
                <w:b/>
              </w:rPr>
            </w:pPr>
          </w:p>
        </w:tc>
        <w:tc>
          <w:tcPr>
            <w:tcW w:w="440" w:type="dxa"/>
            <w:shd w:val="clear" w:color="auto" w:fill="CCFF66"/>
          </w:tcPr>
          <w:p w:rsidR="000B0211" w:rsidRPr="00C928FC" w:rsidRDefault="000B0211" w:rsidP="00D346D2">
            <w:pPr>
              <w:pStyle w:val="NoSpacing"/>
              <w:rPr>
                <w:rFonts w:ascii="LCD Display Grid" w:hAnsi="LCD Display Grid"/>
                <w:b/>
              </w:rPr>
            </w:pPr>
          </w:p>
        </w:tc>
        <w:tc>
          <w:tcPr>
            <w:tcW w:w="440" w:type="dxa"/>
            <w:shd w:val="clear" w:color="auto" w:fill="CCFF66"/>
          </w:tcPr>
          <w:p w:rsidR="000B0211" w:rsidRPr="00C928FC" w:rsidRDefault="000B0211" w:rsidP="00D346D2">
            <w:pPr>
              <w:pStyle w:val="NoSpacing"/>
              <w:rPr>
                <w:rFonts w:ascii="LCD Display Grid" w:hAnsi="LCD Display Grid"/>
                <w:b/>
              </w:rPr>
            </w:pPr>
          </w:p>
        </w:tc>
        <w:tc>
          <w:tcPr>
            <w:tcW w:w="440" w:type="dxa"/>
            <w:shd w:val="clear" w:color="auto" w:fill="CCFF66"/>
          </w:tcPr>
          <w:p w:rsidR="000B0211" w:rsidRPr="00C928FC" w:rsidRDefault="000B0211" w:rsidP="00D346D2">
            <w:pPr>
              <w:pStyle w:val="NoSpacing"/>
              <w:rPr>
                <w:rFonts w:ascii="LCD Display Grid" w:hAnsi="LCD Display Grid"/>
                <w:b/>
              </w:rPr>
            </w:pPr>
          </w:p>
        </w:tc>
        <w:tc>
          <w:tcPr>
            <w:tcW w:w="440" w:type="dxa"/>
            <w:shd w:val="clear" w:color="auto" w:fill="CCFF66"/>
          </w:tcPr>
          <w:p w:rsidR="000B0211" w:rsidRPr="00C928FC" w:rsidRDefault="000B0211" w:rsidP="00D346D2">
            <w:pPr>
              <w:pStyle w:val="NoSpacing"/>
              <w:rPr>
                <w:rFonts w:ascii="LCD Display Grid" w:hAnsi="LCD Display Grid"/>
                <w:b/>
              </w:rPr>
            </w:pPr>
          </w:p>
        </w:tc>
        <w:tc>
          <w:tcPr>
            <w:tcW w:w="440" w:type="dxa"/>
            <w:shd w:val="clear" w:color="auto" w:fill="CCFF66"/>
          </w:tcPr>
          <w:p w:rsidR="000B0211" w:rsidRPr="00C928FC" w:rsidRDefault="000B0211" w:rsidP="00D346D2">
            <w:pPr>
              <w:pStyle w:val="NoSpacing"/>
              <w:rPr>
                <w:rFonts w:ascii="LCD Display Grid" w:hAnsi="LCD Display Grid"/>
                <w:b/>
              </w:rPr>
            </w:pPr>
          </w:p>
        </w:tc>
        <w:tc>
          <w:tcPr>
            <w:tcW w:w="440" w:type="dxa"/>
            <w:shd w:val="clear" w:color="auto" w:fill="CCFF66"/>
          </w:tcPr>
          <w:p w:rsidR="000B0211" w:rsidRPr="00C928FC" w:rsidRDefault="000B0211" w:rsidP="00D346D2">
            <w:pPr>
              <w:pStyle w:val="NoSpacing"/>
              <w:rPr>
                <w:rFonts w:ascii="LCD Display Grid" w:hAnsi="LCD Display Grid"/>
                <w:b/>
              </w:rPr>
            </w:pPr>
          </w:p>
        </w:tc>
        <w:tc>
          <w:tcPr>
            <w:tcW w:w="440" w:type="dxa"/>
            <w:shd w:val="clear" w:color="auto" w:fill="CCFF66"/>
          </w:tcPr>
          <w:p w:rsidR="000B0211" w:rsidRPr="00C928FC" w:rsidRDefault="000B0211" w:rsidP="00D346D2">
            <w:pPr>
              <w:pStyle w:val="NoSpacing"/>
              <w:rPr>
                <w:rFonts w:ascii="LCD Display Grid" w:hAnsi="LCD Display Grid"/>
                <w:b/>
              </w:rPr>
            </w:pPr>
          </w:p>
        </w:tc>
      </w:tr>
      <w:tr w:rsidR="000B0211" w:rsidTr="00D346D2">
        <w:tc>
          <w:tcPr>
            <w:tcW w:w="423" w:type="dxa"/>
            <w:shd w:val="clear" w:color="auto" w:fill="BFBFBF" w:themeFill="background1" w:themeFillShade="BF"/>
          </w:tcPr>
          <w:p w:rsidR="000B0211" w:rsidRDefault="000B0211" w:rsidP="00D346D2">
            <w:pPr>
              <w:pStyle w:val="NoSpacing"/>
            </w:pPr>
            <w:r>
              <w:t>4</w:t>
            </w:r>
          </w:p>
        </w:tc>
        <w:tc>
          <w:tcPr>
            <w:tcW w:w="422" w:type="dxa"/>
            <w:shd w:val="clear" w:color="auto" w:fill="CCFF66"/>
          </w:tcPr>
          <w:p w:rsidR="000B0211" w:rsidRPr="00C928FC" w:rsidRDefault="000B0211" w:rsidP="00D346D2">
            <w:pPr>
              <w:pStyle w:val="NoSpacing"/>
              <w:rPr>
                <w:rFonts w:ascii="LCD Display Grid" w:hAnsi="LCD Display Grid"/>
                <w:b/>
              </w:rPr>
            </w:pPr>
          </w:p>
        </w:tc>
        <w:tc>
          <w:tcPr>
            <w:tcW w:w="423" w:type="dxa"/>
            <w:shd w:val="clear" w:color="auto" w:fill="CCFF66"/>
          </w:tcPr>
          <w:p w:rsidR="000B0211" w:rsidRPr="00C928FC" w:rsidRDefault="000B0211" w:rsidP="00D346D2">
            <w:pPr>
              <w:pStyle w:val="NoSpacing"/>
              <w:rPr>
                <w:rFonts w:ascii="LCD Display Grid" w:hAnsi="LCD Display Grid"/>
                <w:b/>
              </w:rPr>
            </w:pPr>
          </w:p>
        </w:tc>
        <w:tc>
          <w:tcPr>
            <w:tcW w:w="423" w:type="dxa"/>
            <w:shd w:val="clear" w:color="auto" w:fill="CCFF66"/>
          </w:tcPr>
          <w:p w:rsidR="000B0211" w:rsidRPr="00C928FC" w:rsidRDefault="000B0211" w:rsidP="00D346D2">
            <w:pPr>
              <w:pStyle w:val="NoSpacing"/>
              <w:rPr>
                <w:rFonts w:ascii="LCD Display Grid" w:hAnsi="LCD Display Grid"/>
                <w:b/>
              </w:rPr>
            </w:pPr>
          </w:p>
        </w:tc>
        <w:tc>
          <w:tcPr>
            <w:tcW w:w="422" w:type="dxa"/>
            <w:shd w:val="clear" w:color="auto" w:fill="CCFF66"/>
          </w:tcPr>
          <w:p w:rsidR="000B0211" w:rsidRPr="00C928FC" w:rsidRDefault="000B0211" w:rsidP="00D346D2">
            <w:pPr>
              <w:pStyle w:val="NoSpacing"/>
              <w:rPr>
                <w:rFonts w:ascii="LCD Display Grid" w:hAnsi="LCD Display Grid"/>
                <w:b/>
              </w:rPr>
            </w:pPr>
          </w:p>
        </w:tc>
        <w:tc>
          <w:tcPr>
            <w:tcW w:w="422" w:type="dxa"/>
            <w:shd w:val="clear" w:color="auto" w:fill="CCFF66"/>
          </w:tcPr>
          <w:p w:rsidR="000B0211" w:rsidRPr="00C928FC" w:rsidRDefault="000B0211" w:rsidP="00D346D2">
            <w:pPr>
              <w:pStyle w:val="NoSpacing"/>
              <w:rPr>
                <w:rFonts w:ascii="LCD Display Grid" w:hAnsi="LCD Display Grid"/>
                <w:b/>
              </w:rPr>
            </w:pPr>
          </w:p>
        </w:tc>
        <w:tc>
          <w:tcPr>
            <w:tcW w:w="422" w:type="dxa"/>
            <w:shd w:val="clear" w:color="auto" w:fill="CCFF66"/>
          </w:tcPr>
          <w:p w:rsidR="000B0211" w:rsidRPr="00C928FC" w:rsidRDefault="000B0211" w:rsidP="00D346D2">
            <w:pPr>
              <w:pStyle w:val="NoSpacing"/>
              <w:rPr>
                <w:rFonts w:ascii="LCD Display Grid" w:hAnsi="LCD Display Grid"/>
                <w:b/>
              </w:rPr>
            </w:pPr>
          </w:p>
        </w:tc>
        <w:tc>
          <w:tcPr>
            <w:tcW w:w="422" w:type="dxa"/>
            <w:shd w:val="clear" w:color="auto" w:fill="CCFF66"/>
          </w:tcPr>
          <w:p w:rsidR="000B0211" w:rsidRPr="00C928FC" w:rsidRDefault="000B0211" w:rsidP="00D346D2">
            <w:pPr>
              <w:pStyle w:val="NoSpacing"/>
              <w:rPr>
                <w:rFonts w:ascii="LCD Display Grid" w:hAnsi="LCD Display Grid"/>
                <w:b/>
              </w:rPr>
            </w:pPr>
          </w:p>
        </w:tc>
        <w:tc>
          <w:tcPr>
            <w:tcW w:w="422" w:type="dxa"/>
            <w:shd w:val="clear" w:color="auto" w:fill="CCFF66"/>
          </w:tcPr>
          <w:p w:rsidR="000B0211" w:rsidRPr="00C928FC" w:rsidRDefault="000B0211" w:rsidP="00D346D2">
            <w:pPr>
              <w:pStyle w:val="NoSpacing"/>
              <w:rPr>
                <w:rFonts w:ascii="LCD Display Grid" w:hAnsi="LCD Display Grid"/>
                <w:b/>
              </w:rPr>
            </w:pPr>
          </w:p>
        </w:tc>
        <w:tc>
          <w:tcPr>
            <w:tcW w:w="421" w:type="dxa"/>
            <w:shd w:val="clear" w:color="auto" w:fill="CCFF66"/>
          </w:tcPr>
          <w:p w:rsidR="000B0211" w:rsidRPr="00C928FC" w:rsidRDefault="000B0211" w:rsidP="00D346D2">
            <w:pPr>
              <w:pStyle w:val="NoSpacing"/>
              <w:rPr>
                <w:rFonts w:ascii="LCD Display Grid" w:hAnsi="LCD Display Grid"/>
                <w:b/>
              </w:rPr>
            </w:pPr>
          </w:p>
        </w:tc>
        <w:tc>
          <w:tcPr>
            <w:tcW w:w="440" w:type="dxa"/>
            <w:shd w:val="clear" w:color="auto" w:fill="CCFF66"/>
          </w:tcPr>
          <w:p w:rsidR="000B0211" w:rsidRPr="00C928FC" w:rsidRDefault="000B0211" w:rsidP="00D346D2">
            <w:pPr>
              <w:pStyle w:val="NoSpacing"/>
              <w:rPr>
                <w:rFonts w:ascii="LCD Display Grid" w:hAnsi="LCD Display Grid"/>
                <w:b/>
              </w:rPr>
            </w:pPr>
          </w:p>
        </w:tc>
        <w:tc>
          <w:tcPr>
            <w:tcW w:w="440" w:type="dxa"/>
            <w:shd w:val="clear" w:color="auto" w:fill="CCFF66"/>
          </w:tcPr>
          <w:p w:rsidR="000B0211" w:rsidRPr="00C928FC" w:rsidRDefault="000B0211" w:rsidP="00D346D2">
            <w:pPr>
              <w:pStyle w:val="NoSpacing"/>
              <w:rPr>
                <w:rFonts w:ascii="LCD Display Grid" w:hAnsi="LCD Display Grid"/>
                <w:b/>
              </w:rPr>
            </w:pPr>
          </w:p>
        </w:tc>
        <w:tc>
          <w:tcPr>
            <w:tcW w:w="440" w:type="dxa"/>
            <w:shd w:val="clear" w:color="auto" w:fill="CCFF66"/>
          </w:tcPr>
          <w:p w:rsidR="000B0211" w:rsidRPr="00C928FC" w:rsidRDefault="000B0211" w:rsidP="00D346D2">
            <w:pPr>
              <w:pStyle w:val="NoSpacing"/>
              <w:rPr>
                <w:rFonts w:ascii="LCD Display Grid" w:hAnsi="LCD Display Grid"/>
                <w:b/>
              </w:rPr>
            </w:pPr>
          </w:p>
        </w:tc>
        <w:tc>
          <w:tcPr>
            <w:tcW w:w="440" w:type="dxa"/>
            <w:shd w:val="clear" w:color="auto" w:fill="CCFF66"/>
          </w:tcPr>
          <w:p w:rsidR="000B0211" w:rsidRPr="00C928FC" w:rsidRDefault="000B0211" w:rsidP="00D346D2">
            <w:pPr>
              <w:pStyle w:val="NoSpacing"/>
              <w:rPr>
                <w:rFonts w:ascii="LCD Display Grid" w:hAnsi="LCD Display Grid"/>
                <w:b/>
              </w:rPr>
            </w:pPr>
          </w:p>
        </w:tc>
        <w:tc>
          <w:tcPr>
            <w:tcW w:w="440" w:type="dxa"/>
            <w:shd w:val="clear" w:color="auto" w:fill="CCFF66"/>
          </w:tcPr>
          <w:p w:rsidR="000B0211" w:rsidRPr="00C928FC" w:rsidRDefault="000B0211" w:rsidP="00D346D2">
            <w:pPr>
              <w:pStyle w:val="NoSpacing"/>
              <w:rPr>
                <w:rFonts w:ascii="LCD Display Grid" w:hAnsi="LCD Display Grid"/>
                <w:b/>
              </w:rPr>
            </w:pPr>
          </w:p>
        </w:tc>
        <w:tc>
          <w:tcPr>
            <w:tcW w:w="440" w:type="dxa"/>
            <w:shd w:val="clear" w:color="auto" w:fill="CCFF66"/>
          </w:tcPr>
          <w:p w:rsidR="000B0211" w:rsidRPr="00C928FC" w:rsidRDefault="000B0211" w:rsidP="00D346D2">
            <w:pPr>
              <w:pStyle w:val="NoSpacing"/>
              <w:rPr>
                <w:rFonts w:ascii="LCD Display Grid" w:hAnsi="LCD Display Grid"/>
                <w:b/>
              </w:rPr>
            </w:pPr>
          </w:p>
        </w:tc>
        <w:tc>
          <w:tcPr>
            <w:tcW w:w="440" w:type="dxa"/>
            <w:shd w:val="clear" w:color="auto" w:fill="CCFF66"/>
          </w:tcPr>
          <w:p w:rsidR="000B0211" w:rsidRPr="00C928FC" w:rsidRDefault="000B0211" w:rsidP="00D346D2">
            <w:pPr>
              <w:pStyle w:val="NoSpacing"/>
              <w:rPr>
                <w:rFonts w:ascii="LCD Display Grid" w:hAnsi="LCD Display Grid"/>
                <w:b/>
              </w:rPr>
            </w:pPr>
          </w:p>
        </w:tc>
        <w:tc>
          <w:tcPr>
            <w:tcW w:w="440" w:type="dxa"/>
            <w:shd w:val="clear" w:color="auto" w:fill="CCFF66"/>
          </w:tcPr>
          <w:p w:rsidR="000B0211" w:rsidRPr="00C928FC" w:rsidRDefault="000B0211" w:rsidP="00D346D2">
            <w:pPr>
              <w:pStyle w:val="NoSpacing"/>
              <w:rPr>
                <w:rFonts w:ascii="LCD Display Grid" w:hAnsi="LCD Display Grid"/>
                <w:b/>
              </w:rPr>
            </w:pPr>
          </w:p>
        </w:tc>
        <w:tc>
          <w:tcPr>
            <w:tcW w:w="440" w:type="dxa"/>
            <w:shd w:val="clear" w:color="auto" w:fill="CCFF66"/>
          </w:tcPr>
          <w:p w:rsidR="000B0211" w:rsidRPr="00C928FC" w:rsidRDefault="000B0211" w:rsidP="00D346D2">
            <w:pPr>
              <w:pStyle w:val="NoSpacing"/>
              <w:rPr>
                <w:rFonts w:ascii="LCD Display Grid" w:hAnsi="LCD Display Grid"/>
                <w:b/>
              </w:rPr>
            </w:pPr>
          </w:p>
        </w:tc>
        <w:tc>
          <w:tcPr>
            <w:tcW w:w="440" w:type="dxa"/>
            <w:shd w:val="clear" w:color="auto" w:fill="CCFF66"/>
          </w:tcPr>
          <w:p w:rsidR="000B0211" w:rsidRPr="00C928FC" w:rsidRDefault="000B0211" w:rsidP="00D346D2">
            <w:pPr>
              <w:pStyle w:val="NoSpacing"/>
              <w:rPr>
                <w:rFonts w:ascii="LCD Display Grid" w:hAnsi="LCD Display Grid"/>
                <w:b/>
              </w:rPr>
            </w:pPr>
          </w:p>
        </w:tc>
        <w:tc>
          <w:tcPr>
            <w:tcW w:w="440" w:type="dxa"/>
            <w:shd w:val="clear" w:color="auto" w:fill="CCFF66"/>
          </w:tcPr>
          <w:p w:rsidR="000B0211" w:rsidRPr="00C928FC" w:rsidRDefault="000B0211" w:rsidP="00D346D2">
            <w:pPr>
              <w:pStyle w:val="NoSpacing"/>
              <w:rPr>
                <w:rFonts w:ascii="LCD Display Grid" w:hAnsi="LCD Display Grid"/>
                <w:b/>
              </w:rPr>
            </w:pPr>
          </w:p>
        </w:tc>
      </w:tr>
    </w:tbl>
    <w:p w:rsidR="000B0211" w:rsidRDefault="000B0211" w:rsidP="000B0211"/>
    <w:tbl>
      <w:tblPr>
        <w:tblStyle w:val="TableGrid"/>
        <w:tblW w:w="0" w:type="auto"/>
        <w:tblLook w:val="04A0" w:firstRow="1" w:lastRow="0" w:firstColumn="1" w:lastColumn="0" w:noHBand="0" w:noVBand="1"/>
      </w:tblPr>
      <w:tblGrid>
        <w:gridCol w:w="1413"/>
        <w:gridCol w:w="7654"/>
      </w:tblGrid>
      <w:tr w:rsidR="000B0211" w:rsidTr="003A4E6A">
        <w:tc>
          <w:tcPr>
            <w:tcW w:w="1413" w:type="dxa"/>
            <w:shd w:val="clear" w:color="auto" w:fill="C4BC96" w:themeFill="background2" w:themeFillShade="BF"/>
          </w:tcPr>
          <w:p w:rsidR="000B0211" w:rsidRDefault="000B0211" w:rsidP="00D346D2">
            <w:pPr>
              <w:pStyle w:val="NoSpacing"/>
              <w:rPr>
                <w:lang w:val="en-GB"/>
              </w:rPr>
            </w:pPr>
            <w:r>
              <w:rPr>
                <w:rFonts w:cstheme="minorHAnsi"/>
                <w:lang w:val="en-GB"/>
              </w:rPr>
              <w:t>↑</w:t>
            </w:r>
          </w:p>
        </w:tc>
        <w:tc>
          <w:tcPr>
            <w:tcW w:w="7654" w:type="dxa"/>
            <w:shd w:val="clear" w:color="auto" w:fill="C4BC96" w:themeFill="background2" w:themeFillShade="BF"/>
          </w:tcPr>
          <w:p w:rsidR="000B0211" w:rsidRDefault="000B0211" w:rsidP="00D346D2">
            <w:pPr>
              <w:pStyle w:val="NoSpacing"/>
              <w:rPr>
                <w:lang w:val="en-GB"/>
              </w:rPr>
            </w:pPr>
            <w:r>
              <w:rPr>
                <w:lang w:val="en-GB"/>
              </w:rPr>
              <w:t>Move cursor up one line</w:t>
            </w:r>
            <w:r w:rsidR="003A4E6A">
              <w:rPr>
                <w:lang w:val="en-GB"/>
              </w:rPr>
              <w:t xml:space="preserve"> (currently not implemented)</w:t>
            </w:r>
          </w:p>
        </w:tc>
      </w:tr>
      <w:tr w:rsidR="000B0211" w:rsidTr="003A4E6A">
        <w:tc>
          <w:tcPr>
            <w:tcW w:w="1413" w:type="dxa"/>
            <w:shd w:val="clear" w:color="auto" w:fill="C4BC96" w:themeFill="background2" w:themeFillShade="BF"/>
          </w:tcPr>
          <w:p w:rsidR="000B0211" w:rsidRDefault="000B0211" w:rsidP="00D346D2">
            <w:pPr>
              <w:pStyle w:val="NoSpacing"/>
              <w:rPr>
                <w:lang w:val="en-GB"/>
              </w:rPr>
            </w:pPr>
            <w:r>
              <w:rPr>
                <w:rFonts w:cstheme="minorHAnsi"/>
                <w:lang w:val="en-GB"/>
              </w:rPr>
              <w:t>↓</w:t>
            </w:r>
          </w:p>
        </w:tc>
        <w:tc>
          <w:tcPr>
            <w:tcW w:w="7654" w:type="dxa"/>
            <w:shd w:val="clear" w:color="auto" w:fill="C4BC96" w:themeFill="background2" w:themeFillShade="BF"/>
          </w:tcPr>
          <w:p w:rsidR="000B0211" w:rsidRDefault="000B0211" w:rsidP="00D346D2">
            <w:pPr>
              <w:pStyle w:val="NoSpacing"/>
              <w:rPr>
                <w:lang w:val="en-GB"/>
              </w:rPr>
            </w:pPr>
            <w:r>
              <w:rPr>
                <w:lang w:val="en-GB"/>
              </w:rPr>
              <w:t>Move cursor down one line</w:t>
            </w:r>
            <w:r w:rsidR="003A4E6A">
              <w:rPr>
                <w:lang w:val="en-GB"/>
              </w:rPr>
              <w:t xml:space="preserve"> (currently not implemented)</w:t>
            </w:r>
          </w:p>
        </w:tc>
      </w:tr>
      <w:tr w:rsidR="000B0211" w:rsidTr="003A4E6A">
        <w:tc>
          <w:tcPr>
            <w:tcW w:w="1413" w:type="dxa"/>
          </w:tcPr>
          <w:p w:rsidR="000B0211" w:rsidRDefault="000B0211" w:rsidP="00D346D2">
            <w:pPr>
              <w:pStyle w:val="NoSpacing"/>
              <w:rPr>
                <w:rFonts w:cstheme="minorHAnsi"/>
                <w:lang w:val="en-GB"/>
              </w:rPr>
            </w:pPr>
            <w:r>
              <w:rPr>
                <w:rFonts w:cstheme="minorHAnsi"/>
                <w:lang w:val="en-GB"/>
              </w:rPr>
              <w:t>ENT</w:t>
            </w:r>
          </w:p>
        </w:tc>
        <w:tc>
          <w:tcPr>
            <w:tcW w:w="7654" w:type="dxa"/>
          </w:tcPr>
          <w:p w:rsidR="000B0211" w:rsidRDefault="000B0211" w:rsidP="00D346D2">
            <w:pPr>
              <w:pStyle w:val="NoSpacing"/>
              <w:rPr>
                <w:lang w:val="en-GB"/>
              </w:rPr>
            </w:pPr>
            <w:r>
              <w:rPr>
                <w:lang w:val="en-GB"/>
              </w:rPr>
              <w:t>Select currently current item</w:t>
            </w:r>
          </w:p>
        </w:tc>
      </w:tr>
      <w:tr w:rsidR="000B0211" w:rsidTr="003A4E6A">
        <w:tc>
          <w:tcPr>
            <w:tcW w:w="1413" w:type="dxa"/>
          </w:tcPr>
          <w:p w:rsidR="000B0211" w:rsidRDefault="00F5017F" w:rsidP="00D346D2">
            <w:pPr>
              <w:pStyle w:val="NoSpacing"/>
              <w:rPr>
                <w:rFonts w:cstheme="minorHAnsi"/>
                <w:lang w:val="en-GB"/>
              </w:rPr>
            </w:pPr>
            <w:r>
              <w:rPr>
                <w:rFonts w:cstheme="minorHAnsi"/>
                <w:lang w:val="en-GB"/>
              </w:rPr>
              <w:t>X</w:t>
            </w:r>
          </w:p>
        </w:tc>
        <w:tc>
          <w:tcPr>
            <w:tcW w:w="7654" w:type="dxa"/>
          </w:tcPr>
          <w:p w:rsidR="000B0211" w:rsidRDefault="000B0211" w:rsidP="00D346D2">
            <w:pPr>
              <w:pStyle w:val="NoSpacing"/>
              <w:rPr>
                <w:lang w:val="en-GB"/>
              </w:rPr>
            </w:pPr>
            <w:r>
              <w:rPr>
                <w:lang w:val="en-GB"/>
              </w:rPr>
              <w:t>Leave current menu level and return to main menu</w:t>
            </w:r>
          </w:p>
        </w:tc>
      </w:tr>
      <w:tr w:rsidR="000B0211" w:rsidTr="003A4E6A">
        <w:tc>
          <w:tcPr>
            <w:tcW w:w="1413" w:type="dxa"/>
          </w:tcPr>
          <w:p w:rsidR="000B0211" w:rsidRDefault="000B0211" w:rsidP="00D346D2">
            <w:pPr>
              <w:pStyle w:val="NoSpacing"/>
              <w:rPr>
                <w:rFonts w:cstheme="minorHAnsi"/>
                <w:lang w:val="en-GB"/>
              </w:rPr>
            </w:pPr>
            <w:r>
              <w:rPr>
                <w:rFonts w:cstheme="minorHAnsi"/>
                <w:lang w:val="en-GB"/>
              </w:rPr>
              <w:t>others</w:t>
            </w:r>
          </w:p>
        </w:tc>
        <w:tc>
          <w:tcPr>
            <w:tcW w:w="7654" w:type="dxa"/>
          </w:tcPr>
          <w:p w:rsidR="000B0211" w:rsidRDefault="000B0211" w:rsidP="00D346D2">
            <w:pPr>
              <w:pStyle w:val="NoSpacing"/>
              <w:rPr>
                <w:lang w:val="en-GB"/>
              </w:rPr>
            </w:pPr>
            <w:r>
              <w:rPr>
                <w:lang w:val="en-GB"/>
              </w:rPr>
              <w:t>No function</w:t>
            </w:r>
          </w:p>
        </w:tc>
      </w:tr>
    </w:tbl>
    <w:p w:rsidR="003A4E6A" w:rsidRDefault="003A4E6A" w:rsidP="003A4E6A"/>
    <w:p w:rsidR="003A4E6A" w:rsidRDefault="003A4E6A" w:rsidP="003A4E6A">
      <w:r>
        <w:t>The only calibration option at the moment is the analogue-to-digital converter, or analogue input.</w:t>
      </w:r>
    </w:p>
    <w:p w:rsidR="003A4E6A" w:rsidRDefault="003A4E6A" w:rsidP="003A4E6A"/>
    <w:p w:rsidR="003A4E6A" w:rsidRDefault="003A4E6A" w:rsidP="003A4E6A">
      <w:pPr>
        <w:pStyle w:val="Heading4"/>
      </w:pPr>
      <w:r>
        <w:t>Calibrate ADCs menu</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3A4E6A" w:rsidTr="00D346D2">
        <w:tc>
          <w:tcPr>
            <w:tcW w:w="423" w:type="dxa"/>
            <w:shd w:val="clear" w:color="auto" w:fill="BFBFBF" w:themeFill="background1" w:themeFillShade="BF"/>
          </w:tcPr>
          <w:p w:rsidR="003A4E6A" w:rsidRDefault="003A4E6A" w:rsidP="00D346D2">
            <w:pPr>
              <w:pStyle w:val="NoSpacing"/>
            </w:pPr>
            <w:r>
              <w:t>/</w:t>
            </w:r>
          </w:p>
        </w:tc>
        <w:tc>
          <w:tcPr>
            <w:tcW w:w="422" w:type="dxa"/>
            <w:shd w:val="clear" w:color="auto" w:fill="BFBFBF" w:themeFill="background1" w:themeFillShade="BF"/>
          </w:tcPr>
          <w:p w:rsidR="003A4E6A" w:rsidRDefault="003A4E6A" w:rsidP="00D346D2">
            <w:pPr>
              <w:pStyle w:val="NoSpacing"/>
            </w:pPr>
            <w:r>
              <w:t>1</w:t>
            </w:r>
          </w:p>
        </w:tc>
        <w:tc>
          <w:tcPr>
            <w:tcW w:w="423" w:type="dxa"/>
            <w:shd w:val="clear" w:color="auto" w:fill="BFBFBF" w:themeFill="background1" w:themeFillShade="BF"/>
          </w:tcPr>
          <w:p w:rsidR="003A4E6A" w:rsidRDefault="003A4E6A" w:rsidP="00D346D2">
            <w:pPr>
              <w:pStyle w:val="NoSpacing"/>
            </w:pPr>
            <w:r>
              <w:t>2</w:t>
            </w:r>
          </w:p>
        </w:tc>
        <w:tc>
          <w:tcPr>
            <w:tcW w:w="423" w:type="dxa"/>
            <w:shd w:val="clear" w:color="auto" w:fill="BFBFBF" w:themeFill="background1" w:themeFillShade="BF"/>
          </w:tcPr>
          <w:p w:rsidR="003A4E6A" w:rsidRDefault="003A4E6A" w:rsidP="00D346D2">
            <w:pPr>
              <w:pStyle w:val="NoSpacing"/>
            </w:pPr>
            <w:r>
              <w:t>3</w:t>
            </w:r>
          </w:p>
        </w:tc>
        <w:tc>
          <w:tcPr>
            <w:tcW w:w="422" w:type="dxa"/>
            <w:shd w:val="clear" w:color="auto" w:fill="BFBFBF" w:themeFill="background1" w:themeFillShade="BF"/>
          </w:tcPr>
          <w:p w:rsidR="003A4E6A" w:rsidRDefault="003A4E6A" w:rsidP="00D346D2">
            <w:pPr>
              <w:pStyle w:val="NoSpacing"/>
            </w:pPr>
            <w:r>
              <w:t>4</w:t>
            </w:r>
          </w:p>
        </w:tc>
        <w:tc>
          <w:tcPr>
            <w:tcW w:w="422" w:type="dxa"/>
            <w:shd w:val="clear" w:color="auto" w:fill="BFBFBF" w:themeFill="background1" w:themeFillShade="BF"/>
          </w:tcPr>
          <w:p w:rsidR="003A4E6A" w:rsidRDefault="003A4E6A" w:rsidP="00D346D2">
            <w:pPr>
              <w:pStyle w:val="NoSpacing"/>
            </w:pPr>
            <w:r>
              <w:t>5</w:t>
            </w:r>
          </w:p>
        </w:tc>
        <w:tc>
          <w:tcPr>
            <w:tcW w:w="422" w:type="dxa"/>
            <w:shd w:val="clear" w:color="auto" w:fill="BFBFBF" w:themeFill="background1" w:themeFillShade="BF"/>
          </w:tcPr>
          <w:p w:rsidR="003A4E6A" w:rsidRDefault="003A4E6A" w:rsidP="00D346D2">
            <w:pPr>
              <w:pStyle w:val="NoSpacing"/>
            </w:pPr>
            <w:r>
              <w:t>6</w:t>
            </w:r>
          </w:p>
        </w:tc>
        <w:tc>
          <w:tcPr>
            <w:tcW w:w="422" w:type="dxa"/>
            <w:shd w:val="clear" w:color="auto" w:fill="BFBFBF" w:themeFill="background1" w:themeFillShade="BF"/>
          </w:tcPr>
          <w:p w:rsidR="003A4E6A" w:rsidRDefault="003A4E6A" w:rsidP="00D346D2">
            <w:pPr>
              <w:pStyle w:val="NoSpacing"/>
            </w:pPr>
            <w:r>
              <w:t>7</w:t>
            </w:r>
          </w:p>
        </w:tc>
        <w:tc>
          <w:tcPr>
            <w:tcW w:w="422" w:type="dxa"/>
            <w:shd w:val="clear" w:color="auto" w:fill="BFBFBF" w:themeFill="background1" w:themeFillShade="BF"/>
          </w:tcPr>
          <w:p w:rsidR="003A4E6A" w:rsidRDefault="003A4E6A" w:rsidP="00D346D2">
            <w:pPr>
              <w:pStyle w:val="NoSpacing"/>
            </w:pPr>
            <w:r>
              <w:t>8</w:t>
            </w:r>
          </w:p>
        </w:tc>
        <w:tc>
          <w:tcPr>
            <w:tcW w:w="421" w:type="dxa"/>
            <w:shd w:val="clear" w:color="auto" w:fill="BFBFBF" w:themeFill="background1" w:themeFillShade="BF"/>
          </w:tcPr>
          <w:p w:rsidR="003A4E6A" w:rsidRDefault="003A4E6A" w:rsidP="00D346D2">
            <w:pPr>
              <w:pStyle w:val="NoSpacing"/>
            </w:pPr>
            <w:r>
              <w:t>9</w:t>
            </w:r>
          </w:p>
        </w:tc>
        <w:tc>
          <w:tcPr>
            <w:tcW w:w="440" w:type="dxa"/>
            <w:shd w:val="clear" w:color="auto" w:fill="BFBFBF" w:themeFill="background1" w:themeFillShade="BF"/>
          </w:tcPr>
          <w:p w:rsidR="003A4E6A" w:rsidRDefault="003A4E6A" w:rsidP="00D346D2">
            <w:pPr>
              <w:pStyle w:val="NoSpacing"/>
            </w:pPr>
            <w:r>
              <w:t>10</w:t>
            </w:r>
          </w:p>
        </w:tc>
        <w:tc>
          <w:tcPr>
            <w:tcW w:w="440" w:type="dxa"/>
            <w:shd w:val="clear" w:color="auto" w:fill="BFBFBF" w:themeFill="background1" w:themeFillShade="BF"/>
          </w:tcPr>
          <w:p w:rsidR="003A4E6A" w:rsidRDefault="003A4E6A" w:rsidP="00D346D2">
            <w:pPr>
              <w:pStyle w:val="NoSpacing"/>
            </w:pPr>
            <w:r>
              <w:t>11</w:t>
            </w:r>
          </w:p>
        </w:tc>
        <w:tc>
          <w:tcPr>
            <w:tcW w:w="440" w:type="dxa"/>
            <w:shd w:val="clear" w:color="auto" w:fill="BFBFBF" w:themeFill="background1" w:themeFillShade="BF"/>
          </w:tcPr>
          <w:p w:rsidR="003A4E6A" w:rsidRDefault="003A4E6A" w:rsidP="00D346D2">
            <w:pPr>
              <w:pStyle w:val="NoSpacing"/>
            </w:pPr>
            <w:r>
              <w:t>12</w:t>
            </w:r>
          </w:p>
        </w:tc>
        <w:tc>
          <w:tcPr>
            <w:tcW w:w="440" w:type="dxa"/>
            <w:shd w:val="clear" w:color="auto" w:fill="BFBFBF" w:themeFill="background1" w:themeFillShade="BF"/>
          </w:tcPr>
          <w:p w:rsidR="003A4E6A" w:rsidRDefault="003A4E6A" w:rsidP="00D346D2">
            <w:pPr>
              <w:pStyle w:val="NoSpacing"/>
            </w:pPr>
            <w:r>
              <w:t>13</w:t>
            </w:r>
          </w:p>
        </w:tc>
        <w:tc>
          <w:tcPr>
            <w:tcW w:w="440" w:type="dxa"/>
            <w:shd w:val="clear" w:color="auto" w:fill="BFBFBF" w:themeFill="background1" w:themeFillShade="BF"/>
          </w:tcPr>
          <w:p w:rsidR="003A4E6A" w:rsidRDefault="003A4E6A" w:rsidP="00D346D2">
            <w:pPr>
              <w:pStyle w:val="NoSpacing"/>
            </w:pPr>
            <w:r>
              <w:t>14</w:t>
            </w:r>
          </w:p>
        </w:tc>
        <w:tc>
          <w:tcPr>
            <w:tcW w:w="440" w:type="dxa"/>
            <w:shd w:val="clear" w:color="auto" w:fill="BFBFBF" w:themeFill="background1" w:themeFillShade="BF"/>
          </w:tcPr>
          <w:p w:rsidR="003A4E6A" w:rsidRDefault="003A4E6A" w:rsidP="00D346D2">
            <w:pPr>
              <w:pStyle w:val="NoSpacing"/>
            </w:pPr>
            <w:r>
              <w:t>15</w:t>
            </w:r>
          </w:p>
        </w:tc>
        <w:tc>
          <w:tcPr>
            <w:tcW w:w="440" w:type="dxa"/>
            <w:shd w:val="clear" w:color="auto" w:fill="BFBFBF" w:themeFill="background1" w:themeFillShade="BF"/>
          </w:tcPr>
          <w:p w:rsidR="003A4E6A" w:rsidRDefault="003A4E6A" w:rsidP="00D346D2">
            <w:pPr>
              <w:pStyle w:val="NoSpacing"/>
            </w:pPr>
            <w:r>
              <w:t>16</w:t>
            </w:r>
          </w:p>
        </w:tc>
        <w:tc>
          <w:tcPr>
            <w:tcW w:w="440" w:type="dxa"/>
            <w:shd w:val="clear" w:color="auto" w:fill="BFBFBF" w:themeFill="background1" w:themeFillShade="BF"/>
          </w:tcPr>
          <w:p w:rsidR="003A4E6A" w:rsidRDefault="003A4E6A" w:rsidP="00D346D2">
            <w:pPr>
              <w:pStyle w:val="NoSpacing"/>
            </w:pPr>
            <w:r>
              <w:t>17</w:t>
            </w:r>
          </w:p>
        </w:tc>
        <w:tc>
          <w:tcPr>
            <w:tcW w:w="440" w:type="dxa"/>
            <w:shd w:val="clear" w:color="auto" w:fill="BFBFBF" w:themeFill="background1" w:themeFillShade="BF"/>
          </w:tcPr>
          <w:p w:rsidR="003A4E6A" w:rsidRDefault="003A4E6A" w:rsidP="00D346D2">
            <w:pPr>
              <w:pStyle w:val="NoSpacing"/>
            </w:pPr>
            <w:r>
              <w:t>18</w:t>
            </w:r>
          </w:p>
        </w:tc>
        <w:tc>
          <w:tcPr>
            <w:tcW w:w="440" w:type="dxa"/>
            <w:shd w:val="clear" w:color="auto" w:fill="BFBFBF" w:themeFill="background1" w:themeFillShade="BF"/>
          </w:tcPr>
          <w:p w:rsidR="003A4E6A" w:rsidRDefault="003A4E6A" w:rsidP="00D346D2">
            <w:pPr>
              <w:pStyle w:val="NoSpacing"/>
            </w:pPr>
            <w:r>
              <w:t>19</w:t>
            </w:r>
          </w:p>
        </w:tc>
        <w:tc>
          <w:tcPr>
            <w:tcW w:w="440" w:type="dxa"/>
            <w:shd w:val="clear" w:color="auto" w:fill="BFBFBF" w:themeFill="background1" w:themeFillShade="BF"/>
          </w:tcPr>
          <w:p w:rsidR="003A4E6A" w:rsidRDefault="003A4E6A" w:rsidP="00D346D2">
            <w:pPr>
              <w:pStyle w:val="NoSpacing"/>
            </w:pPr>
            <w:r>
              <w:t>20</w:t>
            </w:r>
          </w:p>
        </w:tc>
      </w:tr>
      <w:tr w:rsidR="003A4E6A" w:rsidTr="00D346D2">
        <w:tc>
          <w:tcPr>
            <w:tcW w:w="423" w:type="dxa"/>
            <w:shd w:val="clear" w:color="auto" w:fill="BFBFBF" w:themeFill="background1" w:themeFillShade="BF"/>
          </w:tcPr>
          <w:p w:rsidR="003A4E6A" w:rsidRDefault="003A4E6A" w:rsidP="00D346D2">
            <w:pPr>
              <w:pStyle w:val="NoSpacing"/>
            </w:pPr>
            <w:r>
              <w:t>1</w:t>
            </w:r>
          </w:p>
        </w:tc>
        <w:tc>
          <w:tcPr>
            <w:tcW w:w="422"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C</w:t>
            </w:r>
          </w:p>
        </w:tc>
        <w:tc>
          <w:tcPr>
            <w:tcW w:w="423"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a</w:t>
            </w:r>
          </w:p>
        </w:tc>
        <w:tc>
          <w:tcPr>
            <w:tcW w:w="423"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l</w:t>
            </w:r>
          </w:p>
        </w:tc>
        <w:tc>
          <w:tcPr>
            <w:tcW w:w="422"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i</w:t>
            </w:r>
          </w:p>
        </w:tc>
        <w:tc>
          <w:tcPr>
            <w:tcW w:w="422"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b</w:t>
            </w:r>
          </w:p>
        </w:tc>
        <w:tc>
          <w:tcPr>
            <w:tcW w:w="422"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r</w:t>
            </w:r>
          </w:p>
        </w:tc>
        <w:tc>
          <w:tcPr>
            <w:tcW w:w="422"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a</w:t>
            </w:r>
          </w:p>
        </w:tc>
        <w:tc>
          <w:tcPr>
            <w:tcW w:w="422"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t</w:t>
            </w:r>
          </w:p>
        </w:tc>
        <w:tc>
          <w:tcPr>
            <w:tcW w:w="421"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e</w:t>
            </w:r>
          </w:p>
        </w:tc>
        <w:tc>
          <w:tcPr>
            <w:tcW w:w="440" w:type="dxa"/>
            <w:shd w:val="clear" w:color="auto" w:fill="CCFF66"/>
          </w:tcPr>
          <w:p w:rsidR="003A4E6A" w:rsidRPr="00C928FC" w:rsidRDefault="003A4E6A" w:rsidP="00D346D2">
            <w:pPr>
              <w:pStyle w:val="NoSpacing"/>
              <w:rPr>
                <w:rFonts w:ascii="LCD Display Grid" w:hAnsi="LCD Display Grid"/>
                <w:b/>
              </w:rPr>
            </w:pPr>
          </w:p>
        </w:tc>
        <w:tc>
          <w:tcPr>
            <w:tcW w:w="440"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A</w:t>
            </w:r>
          </w:p>
        </w:tc>
        <w:tc>
          <w:tcPr>
            <w:tcW w:w="440"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D</w:t>
            </w:r>
          </w:p>
        </w:tc>
        <w:tc>
          <w:tcPr>
            <w:tcW w:w="440"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C</w:t>
            </w:r>
          </w:p>
        </w:tc>
        <w:tc>
          <w:tcPr>
            <w:tcW w:w="440"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s</w:t>
            </w:r>
          </w:p>
        </w:tc>
        <w:tc>
          <w:tcPr>
            <w:tcW w:w="440" w:type="dxa"/>
            <w:shd w:val="clear" w:color="auto" w:fill="CCFF66"/>
          </w:tcPr>
          <w:p w:rsidR="003A4E6A" w:rsidRPr="00C928FC" w:rsidRDefault="003A4E6A" w:rsidP="00D346D2">
            <w:pPr>
              <w:pStyle w:val="NoSpacing"/>
              <w:rPr>
                <w:rFonts w:ascii="LCD Display Grid" w:hAnsi="LCD Display Grid"/>
                <w:b/>
              </w:rPr>
            </w:pPr>
          </w:p>
        </w:tc>
        <w:tc>
          <w:tcPr>
            <w:tcW w:w="440" w:type="dxa"/>
            <w:shd w:val="clear" w:color="auto" w:fill="CCFF66"/>
          </w:tcPr>
          <w:p w:rsidR="003A4E6A" w:rsidRPr="00C928FC" w:rsidRDefault="003A4E6A" w:rsidP="00D346D2">
            <w:pPr>
              <w:pStyle w:val="NoSpacing"/>
              <w:rPr>
                <w:rFonts w:ascii="LCD Display Grid" w:hAnsi="LCD Display Grid"/>
                <w:b/>
              </w:rPr>
            </w:pPr>
          </w:p>
        </w:tc>
        <w:tc>
          <w:tcPr>
            <w:tcW w:w="440" w:type="dxa"/>
            <w:shd w:val="clear" w:color="auto" w:fill="CCFF66"/>
          </w:tcPr>
          <w:p w:rsidR="003A4E6A" w:rsidRPr="00C928FC" w:rsidRDefault="003A4E6A" w:rsidP="00D346D2">
            <w:pPr>
              <w:pStyle w:val="NoSpacing"/>
              <w:rPr>
                <w:rFonts w:ascii="LCD Display Grid" w:hAnsi="LCD Display Grid"/>
                <w:b/>
              </w:rPr>
            </w:pPr>
          </w:p>
        </w:tc>
        <w:tc>
          <w:tcPr>
            <w:tcW w:w="440" w:type="dxa"/>
            <w:shd w:val="clear" w:color="auto" w:fill="CCFF66"/>
          </w:tcPr>
          <w:p w:rsidR="003A4E6A" w:rsidRPr="00C928FC" w:rsidRDefault="003A4E6A" w:rsidP="00D346D2">
            <w:pPr>
              <w:pStyle w:val="NoSpacing"/>
              <w:rPr>
                <w:rFonts w:ascii="LCD Display Grid" w:hAnsi="LCD Display Grid"/>
                <w:b/>
              </w:rPr>
            </w:pPr>
          </w:p>
        </w:tc>
        <w:tc>
          <w:tcPr>
            <w:tcW w:w="440" w:type="dxa"/>
            <w:shd w:val="clear" w:color="auto" w:fill="CCFF66"/>
          </w:tcPr>
          <w:p w:rsidR="003A4E6A" w:rsidRPr="00C928FC" w:rsidRDefault="003A4E6A" w:rsidP="00D346D2">
            <w:pPr>
              <w:pStyle w:val="NoSpacing"/>
              <w:rPr>
                <w:rFonts w:ascii="LCD Display Grid" w:hAnsi="LCD Display Grid"/>
                <w:b/>
              </w:rPr>
            </w:pPr>
          </w:p>
        </w:tc>
        <w:tc>
          <w:tcPr>
            <w:tcW w:w="440" w:type="dxa"/>
            <w:shd w:val="clear" w:color="auto" w:fill="CCFF66"/>
          </w:tcPr>
          <w:p w:rsidR="003A4E6A" w:rsidRPr="00C928FC" w:rsidRDefault="003A4E6A" w:rsidP="00D346D2">
            <w:pPr>
              <w:pStyle w:val="NoSpacing"/>
              <w:rPr>
                <w:rFonts w:ascii="LCD Display Grid" w:hAnsi="LCD Display Grid"/>
                <w:b/>
              </w:rPr>
            </w:pPr>
          </w:p>
        </w:tc>
      </w:tr>
      <w:tr w:rsidR="003A4E6A" w:rsidTr="00D346D2">
        <w:tc>
          <w:tcPr>
            <w:tcW w:w="423" w:type="dxa"/>
            <w:shd w:val="clear" w:color="auto" w:fill="BFBFBF" w:themeFill="background1" w:themeFillShade="BF"/>
          </w:tcPr>
          <w:p w:rsidR="003A4E6A" w:rsidRDefault="003A4E6A" w:rsidP="00D346D2">
            <w:pPr>
              <w:pStyle w:val="NoSpacing"/>
            </w:pPr>
            <w:r>
              <w:t>2</w:t>
            </w:r>
          </w:p>
        </w:tc>
        <w:tc>
          <w:tcPr>
            <w:tcW w:w="422"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&gt;</w:t>
            </w:r>
          </w:p>
        </w:tc>
        <w:tc>
          <w:tcPr>
            <w:tcW w:w="423" w:type="dxa"/>
            <w:shd w:val="clear" w:color="auto" w:fill="CCFF66"/>
          </w:tcPr>
          <w:p w:rsidR="003A4E6A" w:rsidRPr="00C928FC" w:rsidRDefault="003A4E6A" w:rsidP="00D346D2">
            <w:pPr>
              <w:pStyle w:val="NoSpacing"/>
              <w:rPr>
                <w:rFonts w:ascii="LCD Display Grid" w:hAnsi="LCD Display Grid"/>
                <w:b/>
              </w:rPr>
            </w:pPr>
          </w:p>
        </w:tc>
        <w:tc>
          <w:tcPr>
            <w:tcW w:w="423"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1</w:t>
            </w:r>
          </w:p>
        </w:tc>
        <w:tc>
          <w:tcPr>
            <w:tcW w:w="422"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w:t>
            </w:r>
          </w:p>
        </w:tc>
        <w:tc>
          <w:tcPr>
            <w:tcW w:w="422" w:type="dxa"/>
            <w:shd w:val="clear" w:color="auto" w:fill="CCFF66"/>
          </w:tcPr>
          <w:p w:rsidR="003A4E6A" w:rsidRPr="00C928FC" w:rsidRDefault="003A4E6A" w:rsidP="00D346D2">
            <w:pPr>
              <w:pStyle w:val="NoSpacing"/>
              <w:rPr>
                <w:rFonts w:ascii="LCD Display Grid" w:hAnsi="LCD Display Grid"/>
                <w:b/>
              </w:rPr>
            </w:pPr>
          </w:p>
        </w:tc>
        <w:tc>
          <w:tcPr>
            <w:tcW w:w="422"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C</w:t>
            </w:r>
          </w:p>
        </w:tc>
        <w:tc>
          <w:tcPr>
            <w:tcW w:w="422"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h</w:t>
            </w:r>
          </w:p>
        </w:tc>
        <w:tc>
          <w:tcPr>
            <w:tcW w:w="422"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a</w:t>
            </w:r>
          </w:p>
        </w:tc>
        <w:tc>
          <w:tcPr>
            <w:tcW w:w="421"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n</w:t>
            </w:r>
          </w:p>
        </w:tc>
        <w:tc>
          <w:tcPr>
            <w:tcW w:w="440"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n</w:t>
            </w:r>
          </w:p>
        </w:tc>
        <w:tc>
          <w:tcPr>
            <w:tcW w:w="440"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e</w:t>
            </w:r>
          </w:p>
        </w:tc>
        <w:tc>
          <w:tcPr>
            <w:tcW w:w="440"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l</w:t>
            </w:r>
          </w:p>
        </w:tc>
        <w:tc>
          <w:tcPr>
            <w:tcW w:w="440" w:type="dxa"/>
            <w:shd w:val="clear" w:color="auto" w:fill="CCFF66"/>
          </w:tcPr>
          <w:p w:rsidR="003A4E6A" w:rsidRPr="00C928FC" w:rsidRDefault="00515A33" w:rsidP="00D346D2">
            <w:pPr>
              <w:pStyle w:val="NoSpacing"/>
              <w:rPr>
                <w:rFonts w:ascii="LCD Display Grid" w:hAnsi="LCD Display Grid"/>
                <w:b/>
              </w:rPr>
            </w:pPr>
            <w:r>
              <w:rPr>
                <w:rFonts w:ascii="LCD Display Grid" w:hAnsi="LCD Display Grid"/>
                <w:b/>
              </w:rPr>
              <w:t>1</w:t>
            </w:r>
          </w:p>
        </w:tc>
        <w:tc>
          <w:tcPr>
            <w:tcW w:w="440" w:type="dxa"/>
            <w:shd w:val="clear" w:color="auto" w:fill="CCFF66"/>
          </w:tcPr>
          <w:p w:rsidR="003A4E6A" w:rsidRPr="00C928FC" w:rsidRDefault="003A4E6A" w:rsidP="00D346D2">
            <w:pPr>
              <w:pStyle w:val="NoSpacing"/>
              <w:rPr>
                <w:rFonts w:ascii="LCD Display Grid" w:hAnsi="LCD Display Grid"/>
                <w:b/>
              </w:rPr>
            </w:pPr>
          </w:p>
        </w:tc>
        <w:tc>
          <w:tcPr>
            <w:tcW w:w="440" w:type="dxa"/>
            <w:shd w:val="clear" w:color="auto" w:fill="CCFF66"/>
          </w:tcPr>
          <w:p w:rsidR="003A4E6A" w:rsidRPr="00C928FC" w:rsidRDefault="003A4E6A" w:rsidP="00D346D2">
            <w:pPr>
              <w:pStyle w:val="NoSpacing"/>
              <w:rPr>
                <w:rFonts w:ascii="LCD Display Grid" w:hAnsi="LCD Display Grid"/>
                <w:b/>
              </w:rPr>
            </w:pPr>
          </w:p>
        </w:tc>
        <w:tc>
          <w:tcPr>
            <w:tcW w:w="440" w:type="dxa"/>
            <w:shd w:val="clear" w:color="auto" w:fill="CCFF66"/>
          </w:tcPr>
          <w:p w:rsidR="003A4E6A" w:rsidRPr="00C928FC" w:rsidRDefault="003A4E6A" w:rsidP="00D346D2">
            <w:pPr>
              <w:pStyle w:val="NoSpacing"/>
              <w:rPr>
                <w:rFonts w:ascii="LCD Display Grid" w:hAnsi="LCD Display Grid"/>
                <w:b/>
              </w:rPr>
            </w:pPr>
          </w:p>
        </w:tc>
        <w:tc>
          <w:tcPr>
            <w:tcW w:w="440" w:type="dxa"/>
            <w:shd w:val="clear" w:color="auto" w:fill="CCFF66"/>
          </w:tcPr>
          <w:p w:rsidR="003A4E6A" w:rsidRPr="00C928FC" w:rsidRDefault="003A4E6A" w:rsidP="00D346D2">
            <w:pPr>
              <w:pStyle w:val="NoSpacing"/>
              <w:rPr>
                <w:rFonts w:ascii="LCD Display Grid" w:hAnsi="LCD Display Grid"/>
                <w:b/>
              </w:rPr>
            </w:pPr>
          </w:p>
        </w:tc>
        <w:tc>
          <w:tcPr>
            <w:tcW w:w="440" w:type="dxa"/>
            <w:shd w:val="clear" w:color="auto" w:fill="CCFF66"/>
          </w:tcPr>
          <w:p w:rsidR="003A4E6A" w:rsidRPr="00C928FC" w:rsidRDefault="003A4E6A" w:rsidP="00D346D2">
            <w:pPr>
              <w:pStyle w:val="NoSpacing"/>
              <w:rPr>
                <w:rFonts w:ascii="LCD Display Grid" w:hAnsi="LCD Display Grid"/>
                <w:b/>
              </w:rPr>
            </w:pPr>
          </w:p>
        </w:tc>
        <w:tc>
          <w:tcPr>
            <w:tcW w:w="440" w:type="dxa"/>
            <w:shd w:val="clear" w:color="auto" w:fill="CCFF66"/>
          </w:tcPr>
          <w:p w:rsidR="003A4E6A" w:rsidRPr="00C928FC" w:rsidRDefault="003A4E6A" w:rsidP="00D346D2">
            <w:pPr>
              <w:pStyle w:val="NoSpacing"/>
              <w:rPr>
                <w:rFonts w:ascii="LCD Display Grid" w:hAnsi="LCD Display Grid"/>
                <w:b/>
              </w:rPr>
            </w:pPr>
          </w:p>
        </w:tc>
        <w:tc>
          <w:tcPr>
            <w:tcW w:w="440" w:type="dxa"/>
            <w:shd w:val="clear" w:color="auto" w:fill="CCFF66"/>
          </w:tcPr>
          <w:p w:rsidR="003A4E6A" w:rsidRPr="00C928FC" w:rsidRDefault="003A4E6A" w:rsidP="00D346D2">
            <w:pPr>
              <w:pStyle w:val="NoSpacing"/>
              <w:rPr>
                <w:rFonts w:ascii="LCD Display Grid" w:hAnsi="LCD Display Grid"/>
                <w:b/>
              </w:rPr>
            </w:pPr>
          </w:p>
        </w:tc>
      </w:tr>
      <w:tr w:rsidR="003A4E6A" w:rsidTr="00D346D2">
        <w:tc>
          <w:tcPr>
            <w:tcW w:w="423" w:type="dxa"/>
            <w:shd w:val="clear" w:color="auto" w:fill="BFBFBF" w:themeFill="background1" w:themeFillShade="BF"/>
          </w:tcPr>
          <w:p w:rsidR="003A4E6A" w:rsidRDefault="003A4E6A" w:rsidP="00D346D2">
            <w:pPr>
              <w:pStyle w:val="NoSpacing"/>
            </w:pPr>
            <w:r>
              <w:t>3</w:t>
            </w:r>
          </w:p>
        </w:tc>
        <w:tc>
          <w:tcPr>
            <w:tcW w:w="422" w:type="dxa"/>
            <w:shd w:val="clear" w:color="auto" w:fill="CCFF66"/>
          </w:tcPr>
          <w:p w:rsidR="003A4E6A" w:rsidRPr="00C928FC" w:rsidRDefault="003A4E6A" w:rsidP="00D346D2">
            <w:pPr>
              <w:pStyle w:val="NoSpacing"/>
              <w:rPr>
                <w:rFonts w:ascii="LCD Display Grid" w:hAnsi="LCD Display Grid"/>
                <w:b/>
              </w:rPr>
            </w:pPr>
          </w:p>
        </w:tc>
        <w:tc>
          <w:tcPr>
            <w:tcW w:w="423" w:type="dxa"/>
            <w:shd w:val="clear" w:color="auto" w:fill="CCFF66"/>
          </w:tcPr>
          <w:p w:rsidR="003A4E6A" w:rsidRPr="00C928FC" w:rsidRDefault="003A4E6A" w:rsidP="00D346D2">
            <w:pPr>
              <w:pStyle w:val="NoSpacing"/>
              <w:rPr>
                <w:rFonts w:ascii="LCD Display Grid" w:hAnsi="LCD Display Grid"/>
                <w:b/>
              </w:rPr>
            </w:pPr>
          </w:p>
        </w:tc>
        <w:tc>
          <w:tcPr>
            <w:tcW w:w="423"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2</w:t>
            </w:r>
          </w:p>
        </w:tc>
        <w:tc>
          <w:tcPr>
            <w:tcW w:w="422"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w:t>
            </w:r>
          </w:p>
        </w:tc>
        <w:tc>
          <w:tcPr>
            <w:tcW w:w="422" w:type="dxa"/>
            <w:shd w:val="clear" w:color="auto" w:fill="CCFF66"/>
          </w:tcPr>
          <w:p w:rsidR="003A4E6A" w:rsidRPr="00C928FC" w:rsidRDefault="003A4E6A" w:rsidP="00D346D2">
            <w:pPr>
              <w:pStyle w:val="NoSpacing"/>
              <w:rPr>
                <w:rFonts w:ascii="LCD Display Grid" w:hAnsi="LCD Display Grid"/>
                <w:b/>
              </w:rPr>
            </w:pPr>
          </w:p>
        </w:tc>
        <w:tc>
          <w:tcPr>
            <w:tcW w:w="422"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C</w:t>
            </w:r>
          </w:p>
        </w:tc>
        <w:tc>
          <w:tcPr>
            <w:tcW w:w="422"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h</w:t>
            </w:r>
          </w:p>
        </w:tc>
        <w:tc>
          <w:tcPr>
            <w:tcW w:w="422"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a</w:t>
            </w:r>
          </w:p>
        </w:tc>
        <w:tc>
          <w:tcPr>
            <w:tcW w:w="421"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n</w:t>
            </w:r>
          </w:p>
        </w:tc>
        <w:tc>
          <w:tcPr>
            <w:tcW w:w="440"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n</w:t>
            </w:r>
          </w:p>
        </w:tc>
        <w:tc>
          <w:tcPr>
            <w:tcW w:w="440"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e</w:t>
            </w:r>
          </w:p>
        </w:tc>
        <w:tc>
          <w:tcPr>
            <w:tcW w:w="440"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l</w:t>
            </w:r>
          </w:p>
        </w:tc>
        <w:tc>
          <w:tcPr>
            <w:tcW w:w="440" w:type="dxa"/>
            <w:shd w:val="clear" w:color="auto" w:fill="CCFF66"/>
          </w:tcPr>
          <w:p w:rsidR="003A4E6A" w:rsidRPr="00C928FC" w:rsidRDefault="00515A33" w:rsidP="00D346D2">
            <w:pPr>
              <w:pStyle w:val="NoSpacing"/>
              <w:rPr>
                <w:rFonts w:ascii="LCD Display Grid" w:hAnsi="LCD Display Grid"/>
                <w:b/>
              </w:rPr>
            </w:pPr>
            <w:r>
              <w:rPr>
                <w:rFonts w:ascii="LCD Display Grid" w:hAnsi="LCD Display Grid"/>
                <w:b/>
              </w:rPr>
              <w:t>2</w:t>
            </w:r>
          </w:p>
        </w:tc>
        <w:tc>
          <w:tcPr>
            <w:tcW w:w="440" w:type="dxa"/>
            <w:shd w:val="clear" w:color="auto" w:fill="CCFF66"/>
          </w:tcPr>
          <w:p w:rsidR="003A4E6A" w:rsidRPr="00C928FC" w:rsidRDefault="003A4E6A" w:rsidP="00D346D2">
            <w:pPr>
              <w:pStyle w:val="NoSpacing"/>
              <w:rPr>
                <w:rFonts w:ascii="LCD Display Grid" w:hAnsi="LCD Display Grid"/>
                <w:b/>
              </w:rPr>
            </w:pPr>
          </w:p>
        </w:tc>
        <w:tc>
          <w:tcPr>
            <w:tcW w:w="440" w:type="dxa"/>
            <w:shd w:val="clear" w:color="auto" w:fill="CCFF66"/>
          </w:tcPr>
          <w:p w:rsidR="003A4E6A" w:rsidRPr="00C928FC" w:rsidRDefault="003A4E6A" w:rsidP="00D346D2">
            <w:pPr>
              <w:pStyle w:val="NoSpacing"/>
              <w:rPr>
                <w:rFonts w:ascii="LCD Display Grid" w:hAnsi="LCD Display Grid"/>
                <w:b/>
              </w:rPr>
            </w:pPr>
          </w:p>
        </w:tc>
        <w:tc>
          <w:tcPr>
            <w:tcW w:w="440" w:type="dxa"/>
            <w:shd w:val="clear" w:color="auto" w:fill="CCFF66"/>
          </w:tcPr>
          <w:p w:rsidR="003A4E6A" w:rsidRPr="00C928FC" w:rsidRDefault="003A4E6A" w:rsidP="00D346D2">
            <w:pPr>
              <w:pStyle w:val="NoSpacing"/>
              <w:rPr>
                <w:rFonts w:ascii="LCD Display Grid" w:hAnsi="LCD Display Grid"/>
                <w:b/>
              </w:rPr>
            </w:pPr>
          </w:p>
        </w:tc>
        <w:tc>
          <w:tcPr>
            <w:tcW w:w="440" w:type="dxa"/>
            <w:shd w:val="clear" w:color="auto" w:fill="CCFF66"/>
          </w:tcPr>
          <w:p w:rsidR="003A4E6A" w:rsidRPr="00C928FC" w:rsidRDefault="003A4E6A" w:rsidP="00D346D2">
            <w:pPr>
              <w:pStyle w:val="NoSpacing"/>
              <w:rPr>
                <w:rFonts w:ascii="LCD Display Grid" w:hAnsi="LCD Display Grid"/>
                <w:b/>
              </w:rPr>
            </w:pPr>
          </w:p>
        </w:tc>
        <w:tc>
          <w:tcPr>
            <w:tcW w:w="440" w:type="dxa"/>
            <w:shd w:val="clear" w:color="auto" w:fill="CCFF66"/>
          </w:tcPr>
          <w:p w:rsidR="003A4E6A" w:rsidRPr="00C928FC" w:rsidRDefault="003A4E6A" w:rsidP="00D346D2">
            <w:pPr>
              <w:pStyle w:val="NoSpacing"/>
              <w:rPr>
                <w:rFonts w:ascii="LCD Display Grid" w:hAnsi="LCD Display Grid"/>
                <w:b/>
              </w:rPr>
            </w:pPr>
          </w:p>
        </w:tc>
        <w:tc>
          <w:tcPr>
            <w:tcW w:w="440" w:type="dxa"/>
            <w:shd w:val="clear" w:color="auto" w:fill="CCFF66"/>
          </w:tcPr>
          <w:p w:rsidR="003A4E6A" w:rsidRPr="00C928FC" w:rsidRDefault="003A4E6A" w:rsidP="00D346D2">
            <w:pPr>
              <w:pStyle w:val="NoSpacing"/>
              <w:rPr>
                <w:rFonts w:ascii="LCD Display Grid" w:hAnsi="LCD Display Grid"/>
                <w:b/>
              </w:rPr>
            </w:pPr>
          </w:p>
        </w:tc>
        <w:tc>
          <w:tcPr>
            <w:tcW w:w="440" w:type="dxa"/>
            <w:shd w:val="clear" w:color="auto" w:fill="CCFF66"/>
          </w:tcPr>
          <w:p w:rsidR="003A4E6A" w:rsidRPr="00C928FC" w:rsidRDefault="003A4E6A" w:rsidP="00D346D2">
            <w:pPr>
              <w:pStyle w:val="NoSpacing"/>
              <w:rPr>
                <w:rFonts w:ascii="LCD Display Grid" w:hAnsi="LCD Display Grid"/>
                <w:b/>
              </w:rPr>
            </w:pPr>
          </w:p>
        </w:tc>
      </w:tr>
      <w:tr w:rsidR="003A4E6A" w:rsidTr="00D346D2">
        <w:tc>
          <w:tcPr>
            <w:tcW w:w="423" w:type="dxa"/>
            <w:shd w:val="clear" w:color="auto" w:fill="BFBFBF" w:themeFill="background1" w:themeFillShade="BF"/>
          </w:tcPr>
          <w:p w:rsidR="003A4E6A" w:rsidRDefault="003A4E6A" w:rsidP="00D346D2">
            <w:pPr>
              <w:pStyle w:val="NoSpacing"/>
            </w:pPr>
            <w:r>
              <w:t>4</w:t>
            </w:r>
          </w:p>
        </w:tc>
        <w:tc>
          <w:tcPr>
            <w:tcW w:w="422" w:type="dxa"/>
            <w:shd w:val="clear" w:color="auto" w:fill="CCFF66"/>
          </w:tcPr>
          <w:p w:rsidR="003A4E6A" w:rsidRPr="00C928FC" w:rsidRDefault="003A4E6A" w:rsidP="00D346D2">
            <w:pPr>
              <w:pStyle w:val="NoSpacing"/>
              <w:rPr>
                <w:rFonts w:ascii="LCD Display Grid" w:hAnsi="LCD Display Grid"/>
                <w:b/>
              </w:rPr>
            </w:pPr>
          </w:p>
        </w:tc>
        <w:tc>
          <w:tcPr>
            <w:tcW w:w="423" w:type="dxa"/>
            <w:shd w:val="clear" w:color="auto" w:fill="CCFF66"/>
          </w:tcPr>
          <w:p w:rsidR="003A4E6A" w:rsidRPr="00C928FC" w:rsidRDefault="003A4E6A" w:rsidP="00D346D2">
            <w:pPr>
              <w:pStyle w:val="NoSpacing"/>
              <w:rPr>
                <w:rFonts w:ascii="LCD Display Grid" w:hAnsi="LCD Display Grid"/>
                <w:b/>
              </w:rPr>
            </w:pPr>
          </w:p>
        </w:tc>
        <w:tc>
          <w:tcPr>
            <w:tcW w:w="423"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3</w:t>
            </w:r>
          </w:p>
        </w:tc>
        <w:tc>
          <w:tcPr>
            <w:tcW w:w="422"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w:t>
            </w:r>
          </w:p>
        </w:tc>
        <w:tc>
          <w:tcPr>
            <w:tcW w:w="422" w:type="dxa"/>
            <w:shd w:val="clear" w:color="auto" w:fill="CCFF66"/>
          </w:tcPr>
          <w:p w:rsidR="003A4E6A" w:rsidRPr="00C928FC" w:rsidRDefault="003A4E6A" w:rsidP="00D346D2">
            <w:pPr>
              <w:pStyle w:val="NoSpacing"/>
              <w:rPr>
                <w:rFonts w:ascii="LCD Display Grid" w:hAnsi="LCD Display Grid"/>
                <w:b/>
              </w:rPr>
            </w:pPr>
          </w:p>
        </w:tc>
        <w:tc>
          <w:tcPr>
            <w:tcW w:w="422"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C</w:t>
            </w:r>
          </w:p>
        </w:tc>
        <w:tc>
          <w:tcPr>
            <w:tcW w:w="422"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h</w:t>
            </w:r>
          </w:p>
        </w:tc>
        <w:tc>
          <w:tcPr>
            <w:tcW w:w="422"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a</w:t>
            </w:r>
          </w:p>
        </w:tc>
        <w:tc>
          <w:tcPr>
            <w:tcW w:w="421"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n</w:t>
            </w:r>
          </w:p>
        </w:tc>
        <w:tc>
          <w:tcPr>
            <w:tcW w:w="440"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n</w:t>
            </w:r>
          </w:p>
        </w:tc>
        <w:tc>
          <w:tcPr>
            <w:tcW w:w="440"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e</w:t>
            </w:r>
          </w:p>
        </w:tc>
        <w:tc>
          <w:tcPr>
            <w:tcW w:w="440"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l</w:t>
            </w:r>
          </w:p>
        </w:tc>
        <w:tc>
          <w:tcPr>
            <w:tcW w:w="440" w:type="dxa"/>
            <w:shd w:val="clear" w:color="auto" w:fill="CCFF66"/>
          </w:tcPr>
          <w:p w:rsidR="003A4E6A" w:rsidRPr="00C928FC" w:rsidRDefault="00515A33" w:rsidP="00D346D2">
            <w:pPr>
              <w:pStyle w:val="NoSpacing"/>
              <w:rPr>
                <w:rFonts w:ascii="LCD Display Grid" w:hAnsi="LCD Display Grid"/>
                <w:b/>
              </w:rPr>
            </w:pPr>
            <w:r>
              <w:rPr>
                <w:rFonts w:ascii="LCD Display Grid" w:hAnsi="LCD Display Grid"/>
                <w:b/>
              </w:rPr>
              <w:t>3</w:t>
            </w:r>
          </w:p>
        </w:tc>
        <w:tc>
          <w:tcPr>
            <w:tcW w:w="440" w:type="dxa"/>
            <w:shd w:val="clear" w:color="auto" w:fill="CCFF66"/>
          </w:tcPr>
          <w:p w:rsidR="003A4E6A" w:rsidRPr="00C928FC" w:rsidRDefault="003A4E6A" w:rsidP="00D346D2">
            <w:pPr>
              <w:pStyle w:val="NoSpacing"/>
              <w:rPr>
                <w:rFonts w:ascii="LCD Display Grid" w:hAnsi="LCD Display Grid"/>
                <w:b/>
              </w:rPr>
            </w:pPr>
          </w:p>
        </w:tc>
        <w:tc>
          <w:tcPr>
            <w:tcW w:w="440" w:type="dxa"/>
            <w:shd w:val="clear" w:color="auto" w:fill="CCFF66"/>
          </w:tcPr>
          <w:p w:rsidR="003A4E6A" w:rsidRPr="00C928FC" w:rsidRDefault="003A4E6A" w:rsidP="00D346D2">
            <w:pPr>
              <w:pStyle w:val="NoSpacing"/>
              <w:rPr>
                <w:rFonts w:ascii="LCD Display Grid" w:hAnsi="LCD Display Grid"/>
                <w:b/>
              </w:rPr>
            </w:pPr>
          </w:p>
        </w:tc>
        <w:tc>
          <w:tcPr>
            <w:tcW w:w="440" w:type="dxa"/>
            <w:shd w:val="clear" w:color="auto" w:fill="CCFF66"/>
          </w:tcPr>
          <w:p w:rsidR="003A4E6A" w:rsidRPr="00C928FC" w:rsidRDefault="003A4E6A" w:rsidP="00D346D2">
            <w:pPr>
              <w:pStyle w:val="NoSpacing"/>
              <w:rPr>
                <w:rFonts w:ascii="LCD Display Grid" w:hAnsi="LCD Display Grid"/>
                <w:b/>
              </w:rPr>
            </w:pPr>
          </w:p>
        </w:tc>
        <w:tc>
          <w:tcPr>
            <w:tcW w:w="440" w:type="dxa"/>
            <w:shd w:val="clear" w:color="auto" w:fill="CCFF66"/>
          </w:tcPr>
          <w:p w:rsidR="003A4E6A" w:rsidRPr="00C928FC" w:rsidRDefault="003A4E6A" w:rsidP="00D346D2">
            <w:pPr>
              <w:pStyle w:val="NoSpacing"/>
              <w:rPr>
                <w:rFonts w:ascii="LCD Display Grid" w:hAnsi="LCD Display Grid"/>
                <w:b/>
              </w:rPr>
            </w:pPr>
          </w:p>
        </w:tc>
        <w:tc>
          <w:tcPr>
            <w:tcW w:w="440" w:type="dxa"/>
            <w:shd w:val="clear" w:color="auto" w:fill="CCFF66"/>
          </w:tcPr>
          <w:p w:rsidR="003A4E6A" w:rsidRPr="00C928FC" w:rsidRDefault="003A4E6A" w:rsidP="00D346D2">
            <w:pPr>
              <w:pStyle w:val="NoSpacing"/>
              <w:rPr>
                <w:rFonts w:ascii="LCD Display Grid" w:hAnsi="LCD Display Grid"/>
                <w:b/>
              </w:rPr>
            </w:pPr>
          </w:p>
        </w:tc>
        <w:tc>
          <w:tcPr>
            <w:tcW w:w="440" w:type="dxa"/>
            <w:shd w:val="clear" w:color="auto" w:fill="CCFF66"/>
          </w:tcPr>
          <w:p w:rsidR="003A4E6A" w:rsidRPr="00C928FC" w:rsidRDefault="003A4E6A" w:rsidP="00D346D2">
            <w:pPr>
              <w:pStyle w:val="NoSpacing"/>
              <w:rPr>
                <w:rFonts w:ascii="LCD Display Grid" w:hAnsi="LCD Display Grid"/>
                <w:b/>
              </w:rPr>
            </w:pPr>
          </w:p>
        </w:tc>
        <w:tc>
          <w:tcPr>
            <w:tcW w:w="440" w:type="dxa"/>
            <w:shd w:val="clear" w:color="auto" w:fill="CCFF66"/>
          </w:tcPr>
          <w:p w:rsidR="003A4E6A" w:rsidRPr="00C928FC" w:rsidRDefault="003A4E6A" w:rsidP="00D346D2">
            <w:pPr>
              <w:pStyle w:val="NoSpacing"/>
              <w:rPr>
                <w:rFonts w:ascii="LCD Display Grid" w:hAnsi="LCD Display Grid"/>
                <w:b/>
              </w:rPr>
            </w:pPr>
          </w:p>
        </w:tc>
      </w:tr>
    </w:tbl>
    <w:p w:rsidR="003A4E6A" w:rsidRDefault="003A4E6A" w:rsidP="003A4E6A"/>
    <w:tbl>
      <w:tblPr>
        <w:tblStyle w:val="TableGrid"/>
        <w:tblW w:w="0" w:type="auto"/>
        <w:tblLook w:val="04A0" w:firstRow="1" w:lastRow="0" w:firstColumn="1" w:lastColumn="0" w:noHBand="0" w:noVBand="1"/>
      </w:tblPr>
      <w:tblGrid>
        <w:gridCol w:w="1413"/>
        <w:gridCol w:w="7654"/>
      </w:tblGrid>
      <w:tr w:rsidR="003A4E6A" w:rsidTr="003A4E6A">
        <w:tc>
          <w:tcPr>
            <w:tcW w:w="1413" w:type="dxa"/>
            <w:shd w:val="clear" w:color="auto" w:fill="auto"/>
          </w:tcPr>
          <w:p w:rsidR="003A4E6A" w:rsidRDefault="003A4E6A" w:rsidP="00D346D2">
            <w:pPr>
              <w:pStyle w:val="NoSpacing"/>
              <w:rPr>
                <w:lang w:val="en-GB"/>
              </w:rPr>
            </w:pPr>
            <w:r>
              <w:rPr>
                <w:rFonts w:cstheme="minorHAnsi"/>
                <w:lang w:val="en-GB"/>
              </w:rPr>
              <w:t>↑</w:t>
            </w:r>
          </w:p>
        </w:tc>
        <w:tc>
          <w:tcPr>
            <w:tcW w:w="7654" w:type="dxa"/>
            <w:shd w:val="clear" w:color="auto" w:fill="auto"/>
          </w:tcPr>
          <w:p w:rsidR="003A4E6A" w:rsidRDefault="003A4E6A" w:rsidP="00D346D2">
            <w:pPr>
              <w:pStyle w:val="NoSpacing"/>
              <w:rPr>
                <w:lang w:val="en-GB"/>
              </w:rPr>
            </w:pPr>
            <w:r>
              <w:rPr>
                <w:lang w:val="en-GB"/>
              </w:rPr>
              <w:t>Move cursor up one line</w:t>
            </w:r>
          </w:p>
        </w:tc>
      </w:tr>
      <w:tr w:rsidR="003A4E6A" w:rsidTr="003A4E6A">
        <w:tc>
          <w:tcPr>
            <w:tcW w:w="1413" w:type="dxa"/>
            <w:shd w:val="clear" w:color="auto" w:fill="auto"/>
          </w:tcPr>
          <w:p w:rsidR="003A4E6A" w:rsidRDefault="003A4E6A" w:rsidP="00D346D2">
            <w:pPr>
              <w:pStyle w:val="NoSpacing"/>
              <w:rPr>
                <w:lang w:val="en-GB"/>
              </w:rPr>
            </w:pPr>
            <w:r>
              <w:rPr>
                <w:rFonts w:cstheme="minorHAnsi"/>
                <w:lang w:val="en-GB"/>
              </w:rPr>
              <w:t>↓</w:t>
            </w:r>
          </w:p>
        </w:tc>
        <w:tc>
          <w:tcPr>
            <w:tcW w:w="7654" w:type="dxa"/>
            <w:shd w:val="clear" w:color="auto" w:fill="auto"/>
          </w:tcPr>
          <w:p w:rsidR="003A4E6A" w:rsidRDefault="003A4E6A" w:rsidP="00D346D2">
            <w:pPr>
              <w:pStyle w:val="NoSpacing"/>
              <w:rPr>
                <w:lang w:val="en-GB"/>
              </w:rPr>
            </w:pPr>
            <w:r>
              <w:rPr>
                <w:lang w:val="en-GB"/>
              </w:rPr>
              <w:t>Move cursor down one line</w:t>
            </w:r>
          </w:p>
        </w:tc>
      </w:tr>
      <w:tr w:rsidR="003A4E6A" w:rsidTr="00D346D2">
        <w:tc>
          <w:tcPr>
            <w:tcW w:w="1413" w:type="dxa"/>
          </w:tcPr>
          <w:p w:rsidR="003A4E6A" w:rsidRDefault="003A4E6A" w:rsidP="00D346D2">
            <w:pPr>
              <w:pStyle w:val="NoSpacing"/>
              <w:rPr>
                <w:rFonts w:cstheme="minorHAnsi"/>
                <w:lang w:val="en-GB"/>
              </w:rPr>
            </w:pPr>
            <w:r>
              <w:rPr>
                <w:rFonts w:cstheme="minorHAnsi"/>
                <w:lang w:val="en-GB"/>
              </w:rPr>
              <w:t>ENT</w:t>
            </w:r>
          </w:p>
        </w:tc>
        <w:tc>
          <w:tcPr>
            <w:tcW w:w="7654" w:type="dxa"/>
          </w:tcPr>
          <w:p w:rsidR="003A4E6A" w:rsidRDefault="003A4E6A" w:rsidP="00D346D2">
            <w:pPr>
              <w:pStyle w:val="NoSpacing"/>
              <w:rPr>
                <w:lang w:val="en-GB"/>
              </w:rPr>
            </w:pPr>
            <w:r>
              <w:rPr>
                <w:lang w:val="en-GB"/>
              </w:rPr>
              <w:t>Select currently current item</w:t>
            </w:r>
          </w:p>
        </w:tc>
      </w:tr>
      <w:tr w:rsidR="003A4E6A" w:rsidTr="00D346D2">
        <w:tc>
          <w:tcPr>
            <w:tcW w:w="1413" w:type="dxa"/>
          </w:tcPr>
          <w:p w:rsidR="003A4E6A" w:rsidRDefault="00F5017F" w:rsidP="00D346D2">
            <w:pPr>
              <w:pStyle w:val="NoSpacing"/>
              <w:rPr>
                <w:rFonts w:cstheme="minorHAnsi"/>
                <w:lang w:val="en-GB"/>
              </w:rPr>
            </w:pPr>
            <w:r>
              <w:rPr>
                <w:rFonts w:cstheme="minorHAnsi"/>
                <w:lang w:val="en-GB"/>
              </w:rPr>
              <w:t>X</w:t>
            </w:r>
          </w:p>
        </w:tc>
        <w:tc>
          <w:tcPr>
            <w:tcW w:w="7654" w:type="dxa"/>
          </w:tcPr>
          <w:p w:rsidR="003A4E6A" w:rsidRDefault="003A4E6A" w:rsidP="00D346D2">
            <w:pPr>
              <w:pStyle w:val="NoSpacing"/>
              <w:rPr>
                <w:lang w:val="en-GB"/>
              </w:rPr>
            </w:pPr>
            <w:r>
              <w:rPr>
                <w:lang w:val="en-GB"/>
              </w:rPr>
              <w:t>Leave current menu level and return to main menu</w:t>
            </w:r>
          </w:p>
        </w:tc>
      </w:tr>
      <w:tr w:rsidR="003A4E6A" w:rsidTr="00D346D2">
        <w:tc>
          <w:tcPr>
            <w:tcW w:w="1413" w:type="dxa"/>
          </w:tcPr>
          <w:p w:rsidR="003A4E6A" w:rsidRDefault="003A4E6A" w:rsidP="00D346D2">
            <w:pPr>
              <w:pStyle w:val="NoSpacing"/>
              <w:rPr>
                <w:rFonts w:cstheme="minorHAnsi"/>
                <w:lang w:val="en-GB"/>
              </w:rPr>
            </w:pPr>
            <w:r>
              <w:rPr>
                <w:rFonts w:cstheme="minorHAnsi"/>
                <w:lang w:val="en-GB"/>
              </w:rPr>
              <w:t>others</w:t>
            </w:r>
          </w:p>
        </w:tc>
        <w:tc>
          <w:tcPr>
            <w:tcW w:w="7654" w:type="dxa"/>
          </w:tcPr>
          <w:p w:rsidR="003A4E6A" w:rsidRDefault="003A4E6A" w:rsidP="00D346D2">
            <w:pPr>
              <w:pStyle w:val="NoSpacing"/>
              <w:rPr>
                <w:lang w:val="en-GB"/>
              </w:rPr>
            </w:pPr>
            <w:r>
              <w:rPr>
                <w:lang w:val="en-GB"/>
              </w:rPr>
              <w:t>No function</w:t>
            </w:r>
          </w:p>
        </w:tc>
      </w:tr>
    </w:tbl>
    <w:p w:rsidR="0099609B" w:rsidRDefault="0099609B">
      <w:pPr>
        <w:jc w:val="left"/>
      </w:pPr>
      <w:r>
        <w:br w:type="page"/>
      </w:r>
    </w:p>
    <w:p w:rsidR="003A4E6A" w:rsidRDefault="0099609B" w:rsidP="0099609B">
      <w:pPr>
        <w:pStyle w:val="Heading5"/>
      </w:pPr>
      <w:r>
        <w:lastRenderedPageBreak/>
        <w:t>Calibration procedure for an ADC channel</w:t>
      </w:r>
    </w:p>
    <w:p w:rsidR="0099609B" w:rsidRDefault="0099609B" w:rsidP="0099609B">
      <w:r>
        <w:t>The following menu is similar for all ADC channels</w:t>
      </w:r>
    </w:p>
    <w:p w:rsidR="0099609B" w:rsidRPr="0099609B" w:rsidRDefault="0099609B" w:rsidP="0099609B"/>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99609B" w:rsidTr="009D43CF">
        <w:tc>
          <w:tcPr>
            <w:tcW w:w="423" w:type="dxa"/>
            <w:shd w:val="clear" w:color="auto" w:fill="BFBFBF" w:themeFill="background1" w:themeFillShade="BF"/>
          </w:tcPr>
          <w:p w:rsidR="0099609B" w:rsidRDefault="0099609B" w:rsidP="009D43CF">
            <w:pPr>
              <w:pStyle w:val="NoSpacing"/>
            </w:pPr>
            <w:r>
              <w:t>/</w:t>
            </w:r>
          </w:p>
        </w:tc>
        <w:tc>
          <w:tcPr>
            <w:tcW w:w="422" w:type="dxa"/>
            <w:shd w:val="clear" w:color="auto" w:fill="BFBFBF" w:themeFill="background1" w:themeFillShade="BF"/>
          </w:tcPr>
          <w:p w:rsidR="0099609B" w:rsidRDefault="0099609B" w:rsidP="009D43CF">
            <w:pPr>
              <w:pStyle w:val="NoSpacing"/>
            </w:pPr>
            <w:r>
              <w:t>1</w:t>
            </w:r>
          </w:p>
        </w:tc>
        <w:tc>
          <w:tcPr>
            <w:tcW w:w="423" w:type="dxa"/>
            <w:shd w:val="clear" w:color="auto" w:fill="BFBFBF" w:themeFill="background1" w:themeFillShade="BF"/>
          </w:tcPr>
          <w:p w:rsidR="0099609B" w:rsidRDefault="0099609B" w:rsidP="009D43CF">
            <w:pPr>
              <w:pStyle w:val="NoSpacing"/>
            </w:pPr>
            <w:r>
              <w:t>2</w:t>
            </w:r>
          </w:p>
        </w:tc>
        <w:tc>
          <w:tcPr>
            <w:tcW w:w="423" w:type="dxa"/>
            <w:shd w:val="clear" w:color="auto" w:fill="BFBFBF" w:themeFill="background1" w:themeFillShade="BF"/>
          </w:tcPr>
          <w:p w:rsidR="0099609B" w:rsidRDefault="0099609B" w:rsidP="009D43CF">
            <w:pPr>
              <w:pStyle w:val="NoSpacing"/>
            </w:pPr>
            <w:r>
              <w:t>3</w:t>
            </w:r>
          </w:p>
        </w:tc>
        <w:tc>
          <w:tcPr>
            <w:tcW w:w="422" w:type="dxa"/>
            <w:shd w:val="clear" w:color="auto" w:fill="BFBFBF" w:themeFill="background1" w:themeFillShade="BF"/>
          </w:tcPr>
          <w:p w:rsidR="0099609B" w:rsidRDefault="0099609B" w:rsidP="009D43CF">
            <w:pPr>
              <w:pStyle w:val="NoSpacing"/>
            </w:pPr>
            <w:r>
              <w:t>4</w:t>
            </w:r>
          </w:p>
        </w:tc>
        <w:tc>
          <w:tcPr>
            <w:tcW w:w="422" w:type="dxa"/>
            <w:shd w:val="clear" w:color="auto" w:fill="BFBFBF" w:themeFill="background1" w:themeFillShade="BF"/>
          </w:tcPr>
          <w:p w:rsidR="0099609B" w:rsidRDefault="0099609B" w:rsidP="009D43CF">
            <w:pPr>
              <w:pStyle w:val="NoSpacing"/>
            </w:pPr>
            <w:r>
              <w:t>5</w:t>
            </w:r>
          </w:p>
        </w:tc>
        <w:tc>
          <w:tcPr>
            <w:tcW w:w="422" w:type="dxa"/>
            <w:shd w:val="clear" w:color="auto" w:fill="BFBFBF" w:themeFill="background1" w:themeFillShade="BF"/>
          </w:tcPr>
          <w:p w:rsidR="0099609B" w:rsidRDefault="0099609B" w:rsidP="009D43CF">
            <w:pPr>
              <w:pStyle w:val="NoSpacing"/>
            </w:pPr>
            <w:r>
              <w:t>6</w:t>
            </w:r>
          </w:p>
        </w:tc>
        <w:tc>
          <w:tcPr>
            <w:tcW w:w="422" w:type="dxa"/>
            <w:shd w:val="clear" w:color="auto" w:fill="BFBFBF" w:themeFill="background1" w:themeFillShade="BF"/>
          </w:tcPr>
          <w:p w:rsidR="0099609B" w:rsidRDefault="0099609B" w:rsidP="009D43CF">
            <w:pPr>
              <w:pStyle w:val="NoSpacing"/>
            </w:pPr>
            <w:r>
              <w:t>7</w:t>
            </w:r>
          </w:p>
        </w:tc>
        <w:tc>
          <w:tcPr>
            <w:tcW w:w="422" w:type="dxa"/>
            <w:shd w:val="clear" w:color="auto" w:fill="BFBFBF" w:themeFill="background1" w:themeFillShade="BF"/>
          </w:tcPr>
          <w:p w:rsidR="0099609B" w:rsidRDefault="0099609B" w:rsidP="009D43CF">
            <w:pPr>
              <w:pStyle w:val="NoSpacing"/>
            </w:pPr>
            <w:r>
              <w:t>8</w:t>
            </w:r>
          </w:p>
        </w:tc>
        <w:tc>
          <w:tcPr>
            <w:tcW w:w="421" w:type="dxa"/>
            <w:shd w:val="clear" w:color="auto" w:fill="BFBFBF" w:themeFill="background1" w:themeFillShade="BF"/>
          </w:tcPr>
          <w:p w:rsidR="0099609B" w:rsidRDefault="0099609B" w:rsidP="009D43CF">
            <w:pPr>
              <w:pStyle w:val="NoSpacing"/>
            </w:pPr>
            <w:r>
              <w:t>9</w:t>
            </w:r>
          </w:p>
        </w:tc>
        <w:tc>
          <w:tcPr>
            <w:tcW w:w="440" w:type="dxa"/>
            <w:shd w:val="clear" w:color="auto" w:fill="BFBFBF" w:themeFill="background1" w:themeFillShade="BF"/>
          </w:tcPr>
          <w:p w:rsidR="0099609B" w:rsidRDefault="0099609B" w:rsidP="009D43CF">
            <w:pPr>
              <w:pStyle w:val="NoSpacing"/>
            </w:pPr>
            <w:r>
              <w:t>10</w:t>
            </w:r>
          </w:p>
        </w:tc>
        <w:tc>
          <w:tcPr>
            <w:tcW w:w="440" w:type="dxa"/>
            <w:shd w:val="clear" w:color="auto" w:fill="BFBFBF" w:themeFill="background1" w:themeFillShade="BF"/>
          </w:tcPr>
          <w:p w:rsidR="0099609B" w:rsidRDefault="0099609B" w:rsidP="009D43CF">
            <w:pPr>
              <w:pStyle w:val="NoSpacing"/>
            </w:pPr>
            <w:r>
              <w:t>11</w:t>
            </w:r>
          </w:p>
        </w:tc>
        <w:tc>
          <w:tcPr>
            <w:tcW w:w="440" w:type="dxa"/>
            <w:shd w:val="clear" w:color="auto" w:fill="BFBFBF" w:themeFill="background1" w:themeFillShade="BF"/>
          </w:tcPr>
          <w:p w:rsidR="0099609B" w:rsidRDefault="0099609B" w:rsidP="009D43CF">
            <w:pPr>
              <w:pStyle w:val="NoSpacing"/>
            </w:pPr>
            <w:r>
              <w:t>12</w:t>
            </w:r>
          </w:p>
        </w:tc>
        <w:tc>
          <w:tcPr>
            <w:tcW w:w="440" w:type="dxa"/>
            <w:shd w:val="clear" w:color="auto" w:fill="BFBFBF" w:themeFill="background1" w:themeFillShade="BF"/>
          </w:tcPr>
          <w:p w:rsidR="0099609B" w:rsidRDefault="0099609B" w:rsidP="009D43CF">
            <w:pPr>
              <w:pStyle w:val="NoSpacing"/>
            </w:pPr>
            <w:r>
              <w:t>13</w:t>
            </w:r>
          </w:p>
        </w:tc>
        <w:tc>
          <w:tcPr>
            <w:tcW w:w="440" w:type="dxa"/>
            <w:shd w:val="clear" w:color="auto" w:fill="BFBFBF" w:themeFill="background1" w:themeFillShade="BF"/>
          </w:tcPr>
          <w:p w:rsidR="0099609B" w:rsidRDefault="0099609B" w:rsidP="009D43CF">
            <w:pPr>
              <w:pStyle w:val="NoSpacing"/>
            </w:pPr>
            <w:r>
              <w:t>14</w:t>
            </w:r>
          </w:p>
        </w:tc>
        <w:tc>
          <w:tcPr>
            <w:tcW w:w="440" w:type="dxa"/>
            <w:shd w:val="clear" w:color="auto" w:fill="BFBFBF" w:themeFill="background1" w:themeFillShade="BF"/>
          </w:tcPr>
          <w:p w:rsidR="0099609B" w:rsidRDefault="0099609B" w:rsidP="009D43CF">
            <w:pPr>
              <w:pStyle w:val="NoSpacing"/>
            </w:pPr>
            <w:r>
              <w:t>15</w:t>
            </w:r>
          </w:p>
        </w:tc>
        <w:tc>
          <w:tcPr>
            <w:tcW w:w="440" w:type="dxa"/>
            <w:shd w:val="clear" w:color="auto" w:fill="BFBFBF" w:themeFill="background1" w:themeFillShade="BF"/>
          </w:tcPr>
          <w:p w:rsidR="0099609B" w:rsidRDefault="0099609B" w:rsidP="009D43CF">
            <w:pPr>
              <w:pStyle w:val="NoSpacing"/>
            </w:pPr>
            <w:r>
              <w:t>16</w:t>
            </w:r>
          </w:p>
        </w:tc>
        <w:tc>
          <w:tcPr>
            <w:tcW w:w="440" w:type="dxa"/>
            <w:shd w:val="clear" w:color="auto" w:fill="BFBFBF" w:themeFill="background1" w:themeFillShade="BF"/>
          </w:tcPr>
          <w:p w:rsidR="0099609B" w:rsidRDefault="0099609B" w:rsidP="009D43CF">
            <w:pPr>
              <w:pStyle w:val="NoSpacing"/>
            </w:pPr>
            <w:r>
              <w:t>17</w:t>
            </w:r>
          </w:p>
        </w:tc>
        <w:tc>
          <w:tcPr>
            <w:tcW w:w="440" w:type="dxa"/>
            <w:shd w:val="clear" w:color="auto" w:fill="BFBFBF" w:themeFill="background1" w:themeFillShade="BF"/>
          </w:tcPr>
          <w:p w:rsidR="0099609B" w:rsidRDefault="0099609B" w:rsidP="009D43CF">
            <w:pPr>
              <w:pStyle w:val="NoSpacing"/>
            </w:pPr>
            <w:r>
              <w:t>18</w:t>
            </w:r>
          </w:p>
        </w:tc>
        <w:tc>
          <w:tcPr>
            <w:tcW w:w="440" w:type="dxa"/>
            <w:shd w:val="clear" w:color="auto" w:fill="BFBFBF" w:themeFill="background1" w:themeFillShade="BF"/>
          </w:tcPr>
          <w:p w:rsidR="0099609B" w:rsidRDefault="0099609B" w:rsidP="009D43CF">
            <w:pPr>
              <w:pStyle w:val="NoSpacing"/>
            </w:pPr>
            <w:r>
              <w:t>19</w:t>
            </w:r>
          </w:p>
        </w:tc>
        <w:tc>
          <w:tcPr>
            <w:tcW w:w="440" w:type="dxa"/>
            <w:shd w:val="clear" w:color="auto" w:fill="BFBFBF" w:themeFill="background1" w:themeFillShade="BF"/>
          </w:tcPr>
          <w:p w:rsidR="0099609B" w:rsidRDefault="0099609B" w:rsidP="009D43CF">
            <w:pPr>
              <w:pStyle w:val="NoSpacing"/>
            </w:pPr>
            <w:r>
              <w:t>20</w:t>
            </w:r>
          </w:p>
        </w:tc>
      </w:tr>
      <w:tr w:rsidR="0099609B" w:rsidTr="009D43CF">
        <w:tc>
          <w:tcPr>
            <w:tcW w:w="423" w:type="dxa"/>
            <w:shd w:val="clear" w:color="auto" w:fill="BFBFBF" w:themeFill="background1" w:themeFillShade="BF"/>
          </w:tcPr>
          <w:p w:rsidR="0099609B" w:rsidRDefault="0099609B" w:rsidP="009D43CF">
            <w:pPr>
              <w:pStyle w:val="NoSpacing"/>
            </w:pPr>
            <w:r>
              <w:t>1</w:t>
            </w: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C</w:t>
            </w:r>
          </w:p>
        </w:tc>
        <w:tc>
          <w:tcPr>
            <w:tcW w:w="423"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a</w:t>
            </w:r>
          </w:p>
        </w:tc>
        <w:tc>
          <w:tcPr>
            <w:tcW w:w="423"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l</w:t>
            </w: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i</w:t>
            </w: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b</w:t>
            </w: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r</w:t>
            </w: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a</w:t>
            </w: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t</w:t>
            </w:r>
          </w:p>
        </w:tc>
        <w:tc>
          <w:tcPr>
            <w:tcW w:w="421"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e</w:t>
            </w: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A</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D</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C</w:t>
            </w: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1</w:t>
            </w: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r>
      <w:tr w:rsidR="0099609B" w:rsidTr="009D43CF">
        <w:tc>
          <w:tcPr>
            <w:tcW w:w="423" w:type="dxa"/>
            <w:shd w:val="clear" w:color="auto" w:fill="BFBFBF" w:themeFill="background1" w:themeFillShade="BF"/>
          </w:tcPr>
          <w:p w:rsidR="0099609B" w:rsidRDefault="0099609B" w:rsidP="009D43CF">
            <w:pPr>
              <w:pStyle w:val="NoSpacing"/>
            </w:pPr>
            <w:r>
              <w:t>2</w:t>
            </w: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3" w:type="dxa"/>
            <w:shd w:val="clear" w:color="auto" w:fill="CCFF66"/>
          </w:tcPr>
          <w:p w:rsidR="0099609B" w:rsidRPr="00C928FC" w:rsidRDefault="0099609B" w:rsidP="009D43CF">
            <w:pPr>
              <w:pStyle w:val="NoSpacing"/>
              <w:rPr>
                <w:rFonts w:ascii="LCD Display Grid" w:hAnsi="LCD Display Grid"/>
                <w:b/>
              </w:rPr>
            </w:pPr>
          </w:p>
        </w:tc>
        <w:tc>
          <w:tcPr>
            <w:tcW w:w="423" w:type="dxa"/>
            <w:shd w:val="clear" w:color="auto" w:fill="CCFF66"/>
          </w:tcPr>
          <w:p w:rsidR="0099609B" w:rsidRPr="00C928FC" w:rsidRDefault="0099609B" w:rsidP="009D43CF">
            <w:pPr>
              <w:pStyle w:val="NoSpacing"/>
              <w:rPr>
                <w:rFonts w:ascii="LCD Display Grid" w:hAnsi="LCD Display Grid"/>
                <w:b/>
              </w:rPr>
            </w:pP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P</w:t>
            </w: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r</w:t>
            </w:r>
          </w:p>
        </w:tc>
        <w:tc>
          <w:tcPr>
            <w:tcW w:w="421"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o</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v</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i</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d</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e</w:t>
            </w: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r>
      <w:tr w:rsidR="0099609B" w:rsidTr="009D43CF">
        <w:tc>
          <w:tcPr>
            <w:tcW w:w="423" w:type="dxa"/>
            <w:shd w:val="clear" w:color="auto" w:fill="BFBFBF" w:themeFill="background1" w:themeFillShade="BF"/>
          </w:tcPr>
          <w:p w:rsidR="0099609B" w:rsidRDefault="0099609B" w:rsidP="009D43CF">
            <w:pPr>
              <w:pStyle w:val="NoSpacing"/>
            </w:pPr>
            <w:r>
              <w:t>3</w:t>
            </w: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3" w:type="dxa"/>
            <w:shd w:val="clear" w:color="auto" w:fill="CCFF66"/>
          </w:tcPr>
          <w:p w:rsidR="0099609B" w:rsidRPr="00C928FC" w:rsidRDefault="0099609B" w:rsidP="009D43CF">
            <w:pPr>
              <w:pStyle w:val="NoSpacing"/>
              <w:rPr>
                <w:rFonts w:ascii="LCD Display Grid" w:hAnsi="LCD Display Grid"/>
                <w:b/>
              </w:rPr>
            </w:pPr>
          </w:p>
        </w:tc>
        <w:tc>
          <w:tcPr>
            <w:tcW w:w="423" w:type="dxa"/>
            <w:shd w:val="clear" w:color="auto" w:fill="CCFF66"/>
          </w:tcPr>
          <w:p w:rsidR="0099609B" w:rsidRPr="00C928FC" w:rsidRDefault="0099609B" w:rsidP="009D43CF">
            <w:pPr>
              <w:pStyle w:val="NoSpacing"/>
              <w:rPr>
                <w:rFonts w:ascii="LCD Display Grid" w:hAnsi="LCD Display Grid"/>
                <w:b/>
              </w:rPr>
            </w:pP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1"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0</w:t>
            </w: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k</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V</w:t>
            </w: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r>
      <w:tr w:rsidR="0099609B" w:rsidTr="009D43CF">
        <w:tc>
          <w:tcPr>
            <w:tcW w:w="423" w:type="dxa"/>
            <w:shd w:val="clear" w:color="auto" w:fill="BFBFBF" w:themeFill="background1" w:themeFillShade="BF"/>
          </w:tcPr>
          <w:p w:rsidR="0099609B" w:rsidRDefault="0099609B" w:rsidP="009D43CF">
            <w:pPr>
              <w:pStyle w:val="NoSpacing"/>
            </w:pPr>
            <w:r>
              <w:t>4</w:t>
            </w: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3" w:type="dxa"/>
            <w:shd w:val="clear" w:color="auto" w:fill="CCFF66"/>
          </w:tcPr>
          <w:p w:rsidR="0099609B" w:rsidRPr="00C928FC" w:rsidRDefault="0099609B" w:rsidP="009D43CF">
            <w:pPr>
              <w:pStyle w:val="NoSpacing"/>
              <w:rPr>
                <w:rFonts w:ascii="LCD Display Grid" w:hAnsi="LCD Display Grid"/>
                <w:b/>
              </w:rPr>
            </w:pPr>
          </w:p>
        </w:tc>
        <w:tc>
          <w:tcPr>
            <w:tcW w:w="423" w:type="dxa"/>
            <w:shd w:val="clear" w:color="auto" w:fill="CCFF66"/>
          </w:tcPr>
          <w:p w:rsidR="0099609B" w:rsidRPr="00C928FC" w:rsidRDefault="0099609B" w:rsidP="009D43CF">
            <w:pPr>
              <w:pStyle w:val="NoSpacing"/>
              <w:rPr>
                <w:rFonts w:ascii="LCD Display Grid" w:hAnsi="LCD Display Grid"/>
                <w:b/>
              </w:rPr>
            </w:pP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a</w:t>
            </w: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n</w:t>
            </w: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d</w:t>
            </w: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 xml:space="preserve"> </w:t>
            </w:r>
          </w:p>
        </w:tc>
        <w:tc>
          <w:tcPr>
            <w:tcW w:w="421"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h</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i</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t</w:t>
            </w: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E</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N</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T</w:t>
            </w: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r>
    </w:tbl>
    <w:p w:rsidR="0099609B" w:rsidRDefault="0099609B" w:rsidP="0099609B"/>
    <w:tbl>
      <w:tblPr>
        <w:tblStyle w:val="TableGrid"/>
        <w:tblW w:w="0" w:type="auto"/>
        <w:tblLook w:val="04A0" w:firstRow="1" w:lastRow="0" w:firstColumn="1" w:lastColumn="0" w:noHBand="0" w:noVBand="1"/>
      </w:tblPr>
      <w:tblGrid>
        <w:gridCol w:w="1413"/>
        <w:gridCol w:w="7654"/>
      </w:tblGrid>
      <w:tr w:rsidR="0099609B" w:rsidTr="009D43CF">
        <w:tc>
          <w:tcPr>
            <w:tcW w:w="1413" w:type="dxa"/>
          </w:tcPr>
          <w:p w:rsidR="0099609B" w:rsidRDefault="0099609B" w:rsidP="009D43CF">
            <w:pPr>
              <w:pStyle w:val="NoSpacing"/>
              <w:rPr>
                <w:rFonts w:cstheme="minorHAnsi"/>
                <w:lang w:val="en-GB"/>
              </w:rPr>
            </w:pPr>
            <w:r>
              <w:rPr>
                <w:rFonts w:cstheme="minorHAnsi"/>
                <w:lang w:val="en-GB"/>
              </w:rPr>
              <w:t>ENT</w:t>
            </w:r>
          </w:p>
        </w:tc>
        <w:tc>
          <w:tcPr>
            <w:tcW w:w="7654" w:type="dxa"/>
          </w:tcPr>
          <w:p w:rsidR="0099609B" w:rsidRDefault="0099609B" w:rsidP="009D43CF">
            <w:pPr>
              <w:pStyle w:val="NoSpacing"/>
              <w:rPr>
                <w:lang w:val="en-GB"/>
              </w:rPr>
            </w:pPr>
            <w:r>
              <w:rPr>
                <w:lang w:val="en-GB"/>
              </w:rPr>
              <w:t>Confirm provided voltage and continue to next calibration point</w:t>
            </w:r>
          </w:p>
        </w:tc>
      </w:tr>
      <w:tr w:rsidR="0099609B" w:rsidTr="009D43CF">
        <w:tc>
          <w:tcPr>
            <w:tcW w:w="1413" w:type="dxa"/>
          </w:tcPr>
          <w:p w:rsidR="0099609B" w:rsidRDefault="00F5017F" w:rsidP="009D43CF">
            <w:pPr>
              <w:pStyle w:val="NoSpacing"/>
              <w:rPr>
                <w:rFonts w:cstheme="minorHAnsi"/>
                <w:lang w:val="en-GB"/>
              </w:rPr>
            </w:pPr>
            <w:r>
              <w:rPr>
                <w:rFonts w:cstheme="minorHAnsi"/>
                <w:lang w:val="en-GB"/>
              </w:rPr>
              <w:t>X</w:t>
            </w:r>
          </w:p>
        </w:tc>
        <w:tc>
          <w:tcPr>
            <w:tcW w:w="7654" w:type="dxa"/>
          </w:tcPr>
          <w:p w:rsidR="0099609B" w:rsidRDefault="0099609B" w:rsidP="009D43CF">
            <w:pPr>
              <w:pStyle w:val="NoSpacing"/>
              <w:rPr>
                <w:lang w:val="en-GB"/>
              </w:rPr>
            </w:pPr>
            <w:r>
              <w:rPr>
                <w:lang w:val="en-GB"/>
              </w:rPr>
              <w:t>Leave calibration procedure and return to calibrate ADCs menu</w:t>
            </w:r>
          </w:p>
        </w:tc>
      </w:tr>
      <w:tr w:rsidR="0099609B" w:rsidTr="009D43CF">
        <w:tc>
          <w:tcPr>
            <w:tcW w:w="1413" w:type="dxa"/>
          </w:tcPr>
          <w:p w:rsidR="0099609B" w:rsidRDefault="0099609B" w:rsidP="009D43CF">
            <w:pPr>
              <w:pStyle w:val="NoSpacing"/>
              <w:rPr>
                <w:rFonts w:cstheme="minorHAnsi"/>
                <w:lang w:val="en-GB"/>
              </w:rPr>
            </w:pPr>
            <w:r>
              <w:rPr>
                <w:rFonts w:cstheme="minorHAnsi"/>
                <w:lang w:val="en-GB"/>
              </w:rPr>
              <w:t>others</w:t>
            </w:r>
          </w:p>
        </w:tc>
        <w:tc>
          <w:tcPr>
            <w:tcW w:w="7654" w:type="dxa"/>
          </w:tcPr>
          <w:p w:rsidR="0099609B" w:rsidRDefault="0099609B" w:rsidP="009D43CF">
            <w:pPr>
              <w:pStyle w:val="NoSpacing"/>
              <w:rPr>
                <w:lang w:val="en-GB"/>
              </w:rPr>
            </w:pPr>
            <w:r>
              <w:rPr>
                <w:lang w:val="en-GB"/>
              </w:rPr>
              <w:t>No function</w:t>
            </w:r>
          </w:p>
        </w:tc>
      </w:tr>
    </w:tbl>
    <w:p w:rsidR="0099609B" w:rsidRDefault="0099609B" w:rsidP="0099609B"/>
    <w:p w:rsidR="0099609B" w:rsidRPr="0099609B" w:rsidRDefault="0099609B" w:rsidP="0099609B"/>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99609B" w:rsidTr="009D43CF">
        <w:tc>
          <w:tcPr>
            <w:tcW w:w="423" w:type="dxa"/>
            <w:shd w:val="clear" w:color="auto" w:fill="BFBFBF" w:themeFill="background1" w:themeFillShade="BF"/>
          </w:tcPr>
          <w:p w:rsidR="0099609B" w:rsidRDefault="0099609B" w:rsidP="009D43CF">
            <w:pPr>
              <w:pStyle w:val="NoSpacing"/>
            </w:pPr>
            <w:r>
              <w:t>/</w:t>
            </w:r>
          </w:p>
        </w:tc>
        <w:tc>
          <w:tcPr>
            <w:tcW w:w="422" w:type="dxa"/>
            <w:shd w:val="clear" w:color="auto" w:fill="BFBFBF" w:themeFill="background1" w:themeFillShade="BF"/>
          </w:tcPr>
          <w:p w:rsidR="0099609B" w:rsidRDefault="0099609B" w:rsidP="009D43CF">
            <w:pPr>
              <w:pStyle w:val="NoSpacing"/>
            </w:pPr>
            <w:r>
              <w:t>1</w:t>
            </w:r>
          </w:p>
        </w:tc>
        <w:tc>
          <w:tcPr>
            <w:tcW w:w="423" w:type="dxa"/>
            <w:shd w:val="clear" w:color="auto" w:fill="BFBFBF" w:themeFill="background1" w:themeFillShade="BF"/>
          </w:tcPr>
          <w:p w:rsidR="0099609B" w:rsidRDefault="0099609B" w:rsidP="009D43CF">
            <w:pPr>
              <w:pStyle w:val="NoSpacing"/>
            </w:pPr>
            <w:r>
              <w:t>2</w:t>
            </w:r>
          </w:p>
        </w:tc>
        <w:tc>
          <w:tcPr>
            <w:tcW w:w="423" w:type="dxa"/>
            <w:shd w:val="clear" w:color="auto" w:fill="BFBFBF" w:themeFill="background1" w:themeFillShade="BF"/>
          </w:tcPr>
          <w:p w:rsidR="0099609B" w:rsidRDefault="0099609B" w:rsidP="009D43CF">
            <w:pPr>
              <w:pStyle w:val="NoSpacing"/>
            </w:pPr>
            <w:r>
              <w:t>3</w:t>
            </w:r>
          </w:p>
        </w:tc>
        <w:tc>
          <w:tcPr>
            <w:tcW w:w="422" w:type="dxa"/>
            <w:shd w:val="clear" w:color="auto" w:fill="BFBFBF" w:themeFill="background1" w:themeFillShade="BF"/>
          </w:tcPr>
          <w:p w:rsidR="0099609B" w:rsidRDefault="0099609B" w:rsidP="009D43CF">
            <w:pPr>
              <w:pStyle w:val="NoSpacing"/>
            </w:pPr>
            <w:r>
              <w:t>4</w:t>
            </w:r>
          </w:p>
        </w:tc>
        <w:tc>
          <w:tcPr>
            <w:tcW w:w="422" w:type="dxa"/>
            <w:shd w:val="clear" w:color="auto" w:fill="BFBFBF" w:themeFill="background1" w:themeFillShade="BF"/>
          </w:tcPr>
          <w:p w:rsidR="0099609B" w:rsidRDefault="0099609B" w:rsidP="009D43CF">
            <w:pPr>
              <w:pStyle w:val="NoSpacing"/>
            </w:pPr>
            <w:r>
              <w:t>5</w:t>
            </w:r>
          </w:p>
        </w:tc>
        <w:tc>
          <w:tcPr>
            <w:tcW w:w="422" w:type="dxa"/>
            <w:shd w:val="clear" w:color="auto" w:fill="BFBFBF" w:themeFill="background1" w:themeFillShade="BF"/>
          </w:tcPr>
          <w:p w:rsidR="0099609B" w:rsidRDefault="0099609B" w:rsidP="009D43CF">
            <w:pPr>
              <w:pStyle w:val="NoSpacing"/>
            </w:pPr>
            <w:r>
              <w:t>6</w:t>
            </w:r>
          </w:p>
        </w:tc>
        <w:tc>
          <w:tcPr>
            <w:tcW w:w="422" w:type="dxa"/>
            <w:shd w:val="clear" w:color="auto" w:fill="BFBFBF" w:themeFill="background1" w:themeFillShade="BF"/>
          </w:tcPr>
          <w:p w:rsidR="0099609B" w:rsidRDefault="0099609B" w:rsidP="009D43CF">
            <w:pPr>
              <w:pStyle w:val="NoSpacing"/>
            </w:pPr>
            <w:r>
              <w:t>7</w:t>
            </w:r>
          </w:p>
        </w:tc>
        <w:tc>
          <w:tcPr>
            <w:tcW w:w="422" w:type="dxa"/>
            <w:shd w:val="clear" w:color="auto" w:fill="BFBFBF" w:themeFill="background1" w:themeFillShade="BF"/>
          </w:tcPr>
          <w:p w:rsidR="0099609B" w:rsidRDefault="0099609B" w:rsidP="009D43CF">
            <w:pPr>
              <w:pStyle w:val="NoSpacing"/>
            </w:pPr>
            <w:r>
              <w:t>8</w:t>
            </w:r>
          </w:p>
        </w:tc>
        <w:tc>
          <w:tcPr>
            <w:tcW w:w="421" w:type="dxa"/>
            <w:shd w:val="clear" w:color="auto" w:fill="BFBFBF" w:themeFill="background1" w:themeFillShade="BF"/>
          </w:tcPr>
          <w:p w:rsidR="0099609B" w:rsidRDefault="0099609B" w:rsidP="009D43CF">
            <w:pPr>
              <w:pStyle w:val="NoSpacing"/>
            </w:pPr>
            <w:r>
              <w:t>9</w:t>
            </w:r>
          </w:p>
        </w:tc>
        <w:tc>
          <w:tcPr>
            <w:tcW w:w="440" w:type="dxa"/>
            <w:shd w:val="clear" w:color="auto" w:fill="BFBFBF" w:themeFill="background1" w:themeFillShade="BF"/>
          </w:tcPr>
          <w:p w:rsidR="0099609B" w:rsidRDefault="0099609B" w:rsidP="009D43CF">
            <w:pPr>
              <w:pStyle w:val="NoSpacing"/>
            </w:pPr>
            <w:r>
              <w:t>10</w:t>
            </w:r>
          </w:p>
        </w:tc>
        <w:tc>
          <w:tcPr>
            <w:tcW w:w="440" w:type="dxa"/>
            <w:shd w:val="clear" w:color="auto" w:fill="BFBFBF" w:themeFill="background1" w:themeFillShade="BF"/>
          </w:tcPr>
          <w:p w:rsidR="0099609B" w:rsidRDefault="0099609B" w:rsidP="009D43CF">
            <w:pPr>
              <w:pStyle w:val="NoSpacing"/>
            </w:pPr>
            <w:r>
              <w:t>11</w:t>
            </w:r>
          </w:p>
        </w:tc>
        <w:tc>
          <w:tcPr>
            <w:tcW w:w="440" w:type="dxa"/>
            <w:shd w:val="clear" w:color="auto" w:fill="BFBFBF" w:themeFill="background1" w:themeFillShade="BF"/>
          </w:tcPr>
          <w:p w:rsidR="0099609B" w:rsidRDefault="0099609B" w:rsidP="009D43CF">
            <w:pPr>
              <w:pStyle w:val="NoSpacing"/>
            </w:pPr>
            <w:r>
              <w:t>12</w:t>
            </w:r>
          </w:p>
        </w:tc>
        <w:tc>
          <w:tcPr>
            <w:tcW w:w="440" w:type="dxa"/>
            <w:shd w:val="clear" w:color="auto" w:fill="BFBFBF" w:themeFill="background1" w:themeFillShade="BF"/>
          </w:tcPr>
          <w:p w:rsidR="0099609B" w:rsidRDefault="0099609B" w:rsidP="009D43CF">
            <w:pPr>
              <w:pStyle w:val="NoSpacing"/>
            </w:pPr>
            <w:r>
              <w:t>13</w:t>
            </w:r>
          </w:p>
        </w:tc>
        <w:tc>
          <w:tcPr>
            <w:tcW w:w="440" w:type="dxa"/>
            <w:shd w:val="clear" w:color="auto" w:fill="BFBFBF" w:themeFill="background1" w:themeFillShade="BF"/>
          </w:tcPr>
          <w:p w:rsidR="0099609B" w:rsidRDefault="0099609B" w:rsidP="009D43CF">
            <w:pPr>
              <w:pStyle w:val="NoSpacing"/>
            </w:pPr>
            <w:r>
              <w:t>14</w:t>
            </w:r>
          </w:p>
        </w:tc>
        <w:tc>
          <w:tcPr>
            <w:tcW w:w="440" w:type="dxa"/>
            <w:shd w:val="clear" w:color="auto" w:fill="BFBFBF" w:themeFill="background1" w:themeFillShade="BF"/>
          </w:tcPr>
          <w:p w:rsidR="0099609B" w:rsidRDefault="0099609B" w:rsidP="009D43CF">
            <w:pPr>
              <w:pStyle w:val="NoSpacing"/>
            </w:pPr>
            <w:r>
              <w:t>15</w:t>
            </w:r>
          </w:p>
        </w:tc>
        <w:tc>
          <w:tcPr>
            <w:tcW w:w="440" w:type="dxa"/>
            <w:shd w:val="clear" w:color="auto" w:fill="BFBFBF" w:themeFill="background1" w:themeFillShade="BF"/>
          </w:tcPr>
          <w:p w:rsidR="0099609B" w:rsidRDefault="0099609B" w:rsidP="009D43CF">
            <w:pPr>
              <w:pStyle w:val="NoSpacing"/>
            </w:pPr>
            <w:r>
              <w:t>16</w:t>
            </w:r>
          </w:p>
        </w:tc>
        <w:tc>
          <w:tcPr>
            <w:tcW w:w="440" w:type="dxa"/>
            <w:shd w:val="clear" w:color="auto" w:fill="BFBFBF" w:themeFill="background1" w:themeFillShade="BF"/>
          </w:tcPr>
          <w:p w:rsidR="0099609B" w:rsidRDefault="0099609B" w:rsidP="009D43CF">
            <w:pPr>
              <w:pStyle w:val="NoSpacing"/>
            </w:pPr>
            <w:r>
              <w:t>17</w:t>
            </w:r>
          </w:p>
        </w:tc>
        <w:tc>
          <w:tcPr>
            <w:tcW w:w="440" w:type="dxa"/>
            <w:shd w:val="clear" w:color="auto" w:fill="BFBFBF" w:themeFill="background1" w:themeFillShade="BF"/>
          </w:tcPr>
          <w:p w:rsidR="0099609B" w:rsidRDefault="0099609B" w:rsidP="009D43CF">
            <w:pPr>
              <w:pStyle w:val="NoSpacing"/>
            </w:pPr>
            <w:r>
              <w:t>18</w:t>
            </w:r>
          </w:p>
        </w:tc>
        <w:tc>
          <w:tcPr>
            <w:tcW w:w="440" w:type="dxa"/>
            <w:shd w:val="clear" w:color="auto" w:fill="BFBFBF" w:themeFill="background1" w:themeFillShade="BF"/>
          </w:tcPr>
          <w:p w:rsidR="0099609B" w:rsidRDefault="0099609B" w:rsidP="009D43CF">
            <w:pPr>
              <w:pStyle w:val="NoSpacing"/>
            </w:pPr>
            <w:r>
              <w:t>19</w:t>
            </w:r>
          </w:p>
        </w:tc>
        <w:tc>
          <w:tcPr>
            <w:tcW w:w="440" w:type="dxa"/>
            <w:shd w:val="clear" w:color="auto" w:fill="BFBFBF" w:themeFill="background1" w:themeFillShade="BF"/>
          </w:tcPr>
          <w:p w:rsidR="0099609B" w:rsidRDefault="0099609B" w:rsidP="009D43CF">
            <w:pPr>
              <w:pStyle w:val="NoSpacing"/>
            </w:pPr>
            <w:r>
              <w:t>20</w:t>
            </w:r>
          </w:p>
        </w:tc>
      </w:tr>
      <w:tr w:rsidR="0099609B" w:rsidTr="009D43CF">
        <w:tc>
          <w:tcPr>
            <w:tcW w:w="423" w:type="dxa"/>
            <w:shd w:val="clear" w:color="auto" w:fill="BFBFBF" w:themeFill="background1" w:themeFillShade="BF"/>
          </w:tcPr>
          <w:p w:rsidR="0099609B" w:rsidRDefault="0099609B" w:rsidP="009D43CF">
            <w:pPr>
              <w:pStyle w:val="NoSpacing"/>
            </w:pPr>
            <w:r>
              <w:t>1</w:t>
            </w: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C</w:t>
            </w:r>
          </w:p>
        </w:tc>
        <w:tc>
          <w:tcPr>
            <w:tcW w:w="423"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a</w:t>
            </w:r>
          </w:p>
        </w:tc>
        <w:tc>
          <w:tcPr>
            <w:tcW w:w="423"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l</w:t>
            </w: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i</w:t>
            </w: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b</w:t>
            </w: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r</w:t>
            </w: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a</w:t>
            </w: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t</w:t>
            </w:r>
          </w:p>
        </w:tc>
        <w:tc>
          <w:tcPr>
            <w:tcW w:w="421"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e</w:t>
            </w: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A</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D</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C</w:t>
            </w: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1</w:t>
            </w: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r>
      <w:tr w:rsidR="0099609B" w:rsidTr="009D43CF">
        <w:tc>
          <w:tcPr>
            <w:tcW w:w="423" w:type="dxa"/>
            <w:shd w:val="clear" w:color="auto" w:fill="BFBFBF" w:themeFill="background1" w:themeFillShade="BF"/>
          </w:tcPr>
          <w:p w:rsidR="0099609B" w:rsidRDefault="0099609B" w:rsidP="009D43CF">
            <w:pPr>
              <w:pStyle w:val="NoSpacing"/>
            </w:pPr>
            <w:r>
              <w:t>2</w:t>
            </w: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3" w:type="dxa"/>
            <w:shd w:val="clear" w:color="auto" w:fill="CCFF66"/>
          </w:tcPr>
          <w:p w:rsidR="0099609B" w:rsidRPr="00C928FC" w:rsidRDefault="0099609B" w:rsidP="009D43CF">
            <w:pPr>
              <w:pStyle w:val="NoSpacing"/>
              <w:rPr>
                <w:rFonts w:ascii="LCD Display Grid" w:hAnsi="LCD Display Grid"/>
                <w:b/>
              </w:rPr>
            </w:pPr>
          </w:p>
        </w:tc>
        <w:tc>
          <w:tcPr>
            <w:tcW w:w="423" w:type="dxa"/>
            <w:shd w:val="clear" w:color="auto" w:fill="CCFF66"/>
          </w:tcPr>
          <w:p w:rsidR="0099609B" w:rsidRPr="00C928FC" w:rsidRDefault="0099609B" w:rsidP="009D43CF">
            <w:pPr>
              <w:pStyle w:val="NoSpacing"/>
              <w:rPr>
                <w:rFonts w:ascii="LCD Display Grid" w:hAnsi="LCD Display Grid"/>
                <w:b/>
              </w:rPr>
            </w:pP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P</w:t>
            </w: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r</w:t>
            </w:r>
          </w:p>
        </w:tc>
        <w:tc>
          <w:tcPr>
            <w:tcW w:w="421"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o</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v</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i</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d</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e</w:t>
            </w: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r>
      <w:tr w:rsidR="0099609B" w:rsidTr="009D43CF">
        <w:tc>
          <w:tcPr>
            <w:tcW w:w="423" w:type="dxa"/>
            <w:shd w:val="clear" w:color="auto" w:fill="BFBFBF" w:themeFill="background1" w:themeFillShade="BF"/>
          </w:tcPr>
          <w:p w:rsidR="0099609B" w:rsidRDefault="0099609B" w:rsidP="009D43CF">
            <w:pPr>
              <w:pStyle w:val="NoSpacing"/>
            </w:pPr>
            <w:r>
              <w:t>3</w:t>
            </w: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3" w:type="dxa"/>
            <w:shd w:val="clear" w:color="auto" w:fill="CCFF66"/>
          </w:tcPr>
          <w:p w:rsidR="0099609B" w:rsidRPr="00C928FC" w:rsidRDefault="0099609B" w:rsidP="009D43CF">
            <w:pPr>
              <w:pStyle w:val="NoSpacing"/>
              <w:rPr>
                <w:rFonts w:ascii="LCD Display Grid" w:hAnsi="LCD Display Grid"/>
                <w:b/>
              </w:rPr>
            </w:pPr>
          </w:p>
        </w:tc>
        <w:tc>
          <w:tcPr>
            <w:tcW w:w="423" w:type="dxa"/>
            <w:shd w:val="clear" w:color="auto" w:fill="CCFF66"/>
          </w:tcPr>
          <w:p w:rsidR="0099609B" w:rsidRPr="00C928FC" w:rsidRDefault="0099609B" w:rsidP="009D43CF">
            <w:pPr>
              <w:pStyle w:val="NoSpacing"/>
              <w:rPr>
                <w:rFonts w:ascii="LCD Display Grid" w:hAnsi="LCD Display Grid"/>
                <w:b/>
              </w:rPr>
            </w:pP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1"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1</w:t>
            </w: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k</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V</w:t>
            </w: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r>
      <w:tr w:rsidR="0099609B" w:rsidTr="009D43CF">
        <w:tc>
          <w:tcPr>
            <w:tcW w:w="423" w:type="dxa"/>
            <w:shd w:val="clear" w:color="auto" w:fill="BFBFBF" w:themeFill="background1" w:themeFillShade="BF"/>
          </w:tcPr>
          <w:p w:rsidR="0099609B" w:rsidRDefault="0099609B" w:rsidP="009D43CF">
            <w:pPr>
              <w:pStyle w:val="NoSpacing"/>
            </w:pPr>
            <w:r>
              <w:t>4</w:t>
            </w: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3" w:type="dxa"/>
            <w:shd w:val="clear" w:color="auto" w:fill="CCFF66"/>
          </w:tcPr>
          <w:p w:rsidR="0099609B" w:rsidRPr="00C928FC" w:rsidRDefault="0099609B" w:rsidP="009D43CF">
            <w:pPr>
              <w:pStyle w:val="NoSpacing"/>
              <w:rPr>
                <w:rFonts w:ascii="LCD Display Grid" w:hAnsi="LCD Display Grid"/>
                <w:b/>
              </w:rPr>
            </w:pPr>
          </w:p>
        </w:tc>
        <w:tc>
          <w:tcPr>
            <w:tcW w:w="423" w:type="dxa"/>
            <w:shd w:val="clear" w:color="auto" w:fill="CCFF66"/>
          </w:tcPr>
          <w:p w:rsidR="0099609B" w:rsidRPr="00C928FC" w:rsidRDefault="0099609B" w:rsidP="009D43CF">
            <w:pPr>
              <w:pStyle w:val="NoSpacing"/>
              <w:rPr>
                <w:rFonts w:ascii="LCD Display Grid" w:hAnsi="LCD Display Grid"/>
                <w:b/>
              </w:rPr>
            </w:pP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a</w:t>
            </w: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n</w:t>
            </w: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d</w:t>
            </w: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 xml:space="preserve"> </w:t>
            </w:r>
          </w:p>
        </w:tc>
        <w:tc>
          <w:tcPr>
            <w:tcW w:w="421"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h</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i</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t</w:t>
            </w: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E</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N</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T</w:t>
            </w: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r>
    </w:tbl>
    <w:p w:rsidR="0099609B" w:rsidRDefault="0099609B" w:rsidP="0099609B"/>
    <w:tbl>
      <w:tblPr>
        <w:tblStyle w:val="TableGrid"/>
        <w:tblW w:w="0" w:type="auto"/>
        <w:tblLook w:val="04A0" w:firstRow="1" w:lastRow="0" w:firstColumn="1" w:lastColumn="0" w:noHBand="0" w:noVBand="1"/>
      </w:tblPr>
      <w:tblGrid>
        <w:gridCol w:w="1413"/>
        <w:gridCol w:w="7654"/>
      </w:tblGrid>
      <w:tr w:rsidR="0099609B" w:rsidTr="009D43CF">
        <w:tc>
          <w:tcPr>
            <w:tcW w:w="1413" w:type="dxa"/>
          </w:tcPr>
          <w:p w:rsidR="0099609B" w:rsidRDefault="0099609B" w:rsidP="009D43CF">
            <w:pPr>
              <w:pStyle w:val="NoSpacing"/>
              <w:rPr>
                <w:rFonts w:cstheme="minorHAnsi"/>
                <w:lang w:val="en-GB"/>
              </w:rPr>
            </w:pPr>
            <w:r>
              <w:rPr>
                <w:rFonts w:cstheme="minorHAnsi"/>
                <w:lang w:val="en-GB"/>
              </w:rPr>
              <w:t>ENT</w:t>
            </w:r>
          </w:p>
        </w:tc>
        <w:tc>
          <w:tcPr>
            <w:tcW w:w="7654" w:type="dxa"/>
          </w:tcPr>
          <w:p w:rsidR="0099609B" w:rsidRDefault="0099609B" w:rsidP="009D43CF">
            <w:pPr>
              <w:pStyle w:val="NoSpacing"/>
              <w:rPr>
                <w:lang w:val="en-GB"/>
              </w:rPr>
            </w:pPr>
            <w:r>
              <w:rPr>
                <w:lang w:val="en-GB"/>
              </w:rPr>
              <w:t>Confirm provided voltage and continue to next calibration point</w:t>
            </w:r>
          </w:p>
        </w:tc>
      </w:tr>
      <w:tr w:rsidR="0099609B" w:rsidTr="009D43CF">
        <w:tc>
          <w:tcPr>
            <w:tcW w:w="1413" w:type="dxa"/>
          </w:tcPr>
          <w:p w:rsidR="0099609B" w:rsidRDefault="00F5017F" w:rsidP="009D43CF">
            <w:pPr>
              <w:pStyle w:val="NoSpacing"/>
              <w:rPr>
                <w:rFonts w:cstheme="minorHAnsi"/>
                <w:lang w:val="en-GB"/>
              </w:rPr>
            </w:pPr>
            <w:r>
              <w:rPr>
                <w:rFonts w:cstheme="minorHAnsi"/>
                <w:lang w:val="en-GB"/>
              </w:rPr>
              <w:t>X</w:t>
            </w:r>
          </w:p>
        </w:tc>
        <w:tc>
          <w:tcPr>
            <w:tcW w:w="7654" w:type="dxa"/>
          </w:tcPr>
          <w:p w:rsidR="0099609B" w:rsidRDefault="0099609B" w:rsidP="009D43CF">
            <w:pPr>
              <w:pStyle w:val="NoSpacing"/>
              <w:rPr>
                <w:lang w:val="en-GB"/>
              </w:rPr>
            </w:pPr>
            <w:r>
              <w:rPr>
                <w:lang w:val="en-GB"/>
              </w:rPr>
              <w:t>Leave calibration procedure and return to calibrate ADCs menu</w:t>
            </w:r>
          </w:p>
        </w:tc>
      </w:tr>
      <w:tr w:rsidR="0099609B" w:rsidTr="009D43CF">
        <w:tc>
          <w:tcPr>
            <w:tcW w:w="1413" w:type="dxa"/>
          </w:tcPr>
          <w:p w:rsidR="0099609B" w:rsidRDefault="0099609B" w:rsidP="009D43CF">
            <w:pPr>
              <w:pStyle w:val="NoSpacing"/>
              <w:rPr>
                <w:rFonts w:cstheme="minorHAnsi"/>
                <w:lang w:val="en-GB"/>
              </w:rPr>
            </w:pPr>
            <w:r>
              <w:rPr>
                <w:rFonts w:cstheme="minorHAnsi"/>
                <w:lang w:val="en-GB"/>
              </w:rPr>
              <w:t>others</w:t>
            </w:r>
          </w:p>
        </w:tc>
        <w:tc>
          <w:tcPr>
            <w:tcW w:w="7654" w:type="dxa"/>
          </w:tcPr>
          <w:p w:rsidR="0099609B" w:rsidRDefault="0099609B" w:rsidP="009D43CF">
            <w:pPr>
              <w:pStyle w:val="NoSpacing"/>
              <w:rPr>
                <w:lang w:val="en-GB"/>
              </w:rPr>
            </w:pPr>
            <w:r>
              <w:rPr>
                <w:lang w:val="en-GB"/>
              </w:rPr>
              <w:t>No function</w:t>
            </w:r>
          </w:p>
        </w:tc>
      </w:tr>
    </w:tbl>
    <w:p w:rsidR="0099609B" w:rsidRDefault="0099609B" w:rsidP="0099609B"/>
    <w:p w:rsidR="0099609B" w:rsidRPr="0099609B" w:rsidRDefault="0099609B" w:rsidP="0099609B"/>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99609B" w:rsidTr="009D43CF">
        <w:tc>
          <w:tcPr>
            <w:tcW w:w="423" w:type="dxa"/>
            <w:shd w:val="clear" w:color="auto" w:fill="BFBFBF" w:themeFill="background1" w:themeFillShade="BF"/>
          </w:tcPr>
          <w:p w:rsidR="0099609B" w:rsidRDefault="0099609B" w:rsidP="009D43CF">
            <w:pPr>
              <w:pStyle w:val="NoSpacing"/>
            </w:pPr>
            <w:r>
              <w:t>/</w:t>
            </w:r>
          </w:p>
        </w:tc>
        <w:tc>
          <w:tcPr>
            <w:tcW w:w="422" w:type="dxa"/>
            <w:shd w:val="clear" w:color="auto" w:fill="BFBFBF" w:themeFill="background1" w:themeFillShade="BF"/>
          </w:tcPr>
          <w:p w:rsidR="0099609B" w:rsidRDefault="0099609B" w:rsidP="009D43CF">
            <w:pPr>
              <w:pStyle w:val="NoSpacing"/>
            </w:pPr>
            <w:r>
              <w:t>1</w:t>
            </w:r>
          </w:p>
        </w:tc>
        <w:tc>
          <w:tcPr>
            <w:tcW w:w="423" w:type="dxa"/>
            <w:shd w:val="clear" w:color="auto" w:fill="BFBFBF" w:themeFill="background1" w:themeFillShade="BF"/>
          </w:tcPr>
          <w:p w:rsidR="0099609B" w:rsidRDefault="0099609B" w:rsidP="009D43CF">
            <w:pPr>
              <w:pStyle w:val="NoSpacing"/>
            </w:pPr>
            <w:r>
              <w:t>2</w:t>
            </w:r>
          </w:p>
        </w:tc>
        <w:tc>
          <w:tcPr>
            <w:tcW w:w="423" w:type="dxa"/>
            <w:shd w:val="clear" w:color="auto" w:fill="BFBFBF" w:themeFill="background1" w:themeFillShade="BF"/>
          </w:tcPr>
          <w:p w:rsidR="0099609B" w:rsidRDefault="0099609B" w:rsidP="009D43CF">
            <w:pPr>
              <w:pStyle w:val="NoSpacing"/>
            </w:pPr>
            <w:r>
              <w:t>3</w:t>
            </w:r>
          </w:p>
        </w:tc>
        <w:tc>
          <w:tcPr>
            <w:tcW w:w="422" w:type="dxa"/>
            <w:shd w:val="clear" w:color="auto" w:fill="BFBFBF" w:themeFill="background1" w:themeFillShade="BF"/>
          </w:tcPr>
          <w:p w:rsidR="0099609B" w:rsidRDefault="0099609B" w:rsidP="009D43CF">
            <w:pPr>
              <w:pStyle w:val="NoSpacing"/>
            </w:pPr>
            <w:r>
              <w:t>4</w:t>
            </w:r>
          </w:p>
        </w:tc>
        <w:tc>
          <w:tcPr>
            <w:tcW w:w="422" w:type="dxa"/>
            <w:shd w:val="clear" w:color="auto" w:fill="BFBFBF" w:themeFill="background1" w:themeFillShade="BF"/>
          </w:tcPr>
          <w:p w:rsidR="0099609B" w:rsidRDefault="0099609B" w:rsidP="009D43CF">
            <w:pPr>
              <w:pStyle w:val="NoSpacing"/>
            </w:pPr>
            <w:r>
              <w:t>5</w:t>
            </w:r>
          </w:p>
        </w:tc>
        <w:tc>
          <w:tcPr>
            <w:tcW w:w="422" w:type="dxa"/>
            <w:shd w:val="clear" w:color="auto" w:fill="BFBFBF" w:themeFill="background1" w:themeFillShade="BF"/>
          </w:tcPr>
          <w:p w:rsidR="0099609B" w:rsidRDefault="0099609B" w:rsidP="009D43CF">
            <w:pPr>
              <w:pStyle w:val="NoSpacing"/>
            </w:pPr>
            <w:r>
              <w:t>6</w:t>
            </w:r>
          </w:p>
        </w:tc>
        <w:tc>
          <w:tcPr>
            <w:tcW w:w="422" w:type="dxa"/>
            <w:shd w:val="clear" w:color="auto" w:fill="BFBFBF" w:themeFill="background1" w:themeFillShade="BF"/>
          </w:tcPr>
          <w:p w:rsidR="0099609B" w:rsidRDefault="0099609B" w:rsidP="009D43CF">
            <w:pPr>
              <w:pStyle w:val="NoSpacing"/>
            </w:pPr>
            <w:r>
              <w:t>7</w:t>
            </w:r>
          </w:p>
        </w:tc>
        <w:tc>
          <w:tcPr>
            <w:tcW w:w="422" w:type="dxa"/>
            <w:shd w:val="clear" w:color="auto" w:fill="BFBFBF" w:themeFill="background1" w:themeFillShade="BF"/>
          </w:tcPr>
          <w:p w:rsidR="0099609B" w:rsidRDefault="0099609B" w:rsidP="009D43CF">
            <w:pPr>
              <w:pStyle w:val="NoSpacing"/>
            </w:pPr>
            <w:r>
              <w:t>8</w:t>
            </w:r>
          </w:p>
        </w:tc>
        <w:tc>
          <w:tcPr>
            <w:tcW w:w="421" w:type="dxa"/>
            <w:shd w:val="clear" w:color="auto" w:fill="BFBFBF" w:themeFill="background1" w:themeFillShade="BF"/>
          </w:tcPr>
          <w:p w:rsidR="0099609B" w:rsidRDefault="0099609B" w:rsidP="009D43CF">
            <w:pPr>
              <w:pStyle w:val="NoSpacing"/>
            </w:pPr>
            <w:r>
              <w:t>9</w:t>
            </w:r>
          </w:p>
        </w:tc>
        <w:tc>
          <w:tcPr>
            <w:tcW w:w="440" w:type="dxa"/>
            <w:shd w:val="clear" w:color="auto" w:fill="BFBFBF" w:themeFill="background1" w:themeFillShade="BF"/>
          </w:tcPr>
          <w:p w:rsidR="0099609B" w:rsidRDefault="0099609B" w:rsidP="009D43CF">
            <w:pPr>
              <w:pStyle w:val="NoSpacing"/>
            </w:pPr>
            <w:r>
              <w:t>10</w:t>
            </w:r>
          </w:p>
        </w:tc>
        <w:tc>
          <w:tcPr>
            <w:tcW w:w="440" w:type="dxa"/>
            <w:shd w:val="clear" w:color="auto" w:fill="BFBFBF" w:themeFill="background1" w:themeFillShade="BF"/>
          </w:tcPr>
          <w:p w:rsidR="0099609B" w:rsidRDefault="0099609B" w:rsidP="009D43CF">
            <w:pPr>
              <w:pStyle w:val="NoSpacing"/>
            </w:pPr>
            <w:r>
              <w:t>11</w:t>
            </w:r>
          </w:p>
        </w:tc>
        <w:tc>
          <w:tcPr>
            <w:tcW w:w="440" w:type="dxa"/>
            <w:shd w:val="clear" w:color="auto" w:fill="BFBFBF" w:themeFill="background1" w:themeFillShade="BF"/>
          </w:tcPr>
          <w:p w:rsidR="0099609B" w:rsidRDefault="0099609B" w:rsidP="009D43CF">
            <w:pPr>
              <w:pStyle w:val="NoSpacing"/>
            </w:pPr>
            <w:r>
              <w:t>12</w:t>
            </w:r>
          </w:p>
        </w:tc>
        <w:tc>
          <w:tcPr>
            <w:tcW w:w="440" w:type="dxa"/>
            <w:shd w:val="clear" w:color="auto" w:fill="BFBFBF" w:themeFill="background1" w:themeFillShade="BF"/>
          </w:tcPr>
          <w:p w:rsidR="0099609B" w:rsidRDefault="0099609B" w:rsidP="009D43CF">
            <w:pPr>
              <w:pStyle w:val="NoSpacing"/>
            </w:pPr>
            <w:r>
              <w:t>13</w:t>
            </w:r>
          </w:p>
        </w:tc>
        <w:tc>
          <w:tcPr>
            <w:tcW w:w="440" w:type="dxa"/>
            <w:shd w:val="clear" w:color="auto" w:fill="BFBFBF" w:themeFill="background1" w:themeFillShade="BF"/>
          </w:tcPr>
          <w:p w:rsidR="0099609B" w:rsidRDefault="0099609B" w:rsidP="009D43CF">
            <w:pPr>
              <w:pStyle w:val="NoSpacing"/>
            </w:pPr>
            <w:r>
              <w:t>14</w:t>
            </w:r>
          </w:p>
        </w:tc>
        <w:tc>
          <w:tcPr>
            <w:tcW w:w="440" w:type="dxa"/>
            <w:shd w:val="clear" w:color="auto" w:fill="BFBFBF" w:themeFill="background1" w:themeFillShade="BF"/>
          </w:tcPr>
          <w:p w:rsidR="0099609B" w:rsidRDefault="0099609B" w:rsidP="009D43CF">
            <w:pPr>
              <w:pStyle w:val="NoSpacing"/>
            </w:pPr>
            <w:r>
              <w:t>15</w:t>
            </w:r>
          </w:p>
        </w:tc>
        <w:tc>
          <w:tcPr>
            <w:tcW w:w="440" w:type="dxa"/>
            <w:shd w:val="clear" w:color="auto" w:fill="BFBFBF" w:themeFill="background1" w:themeFillShade="BF"/>
          </w:tcPr>
          <w:p w:rsidR="0099609B" w:rsidRDefault="0099609B" w:rsidP="009D43CF">
            <w:pPr>
              <w:pStyle w:val="NoSpacing"/>
            </w:pPr>
            <w:r>
              <w:t>16</w:t>
            </w:r>
          </w:p>
        </w:tc>
        <w:tc>
          <w:tcPr>
            <w:tcW w:w="440" w:type="dxa"/>
            <w:shd w:val="clear" w:color="auto" w:fill="BFBFBF" w:themeFill="background1" w:themeFillShade="BF"/>
          </w:tcPr>
          <w:p w:rsidR="0099609B" w:rsidRDefault="0099609B" w:rsidP="009D43CF">
            <w:pPr>
              <w:pStyle w:val="NoSpacing"/>
            </w:pPr>
            <w:r>
              <w:t>17</w:t>
            </w:r>
          </w:p>
        </w:tc>
        <w:tc>
          <w:tcPr>
            <w:tcW w:w="440" w:type="dxa"/>
            <w:shd w:val="clear" w:color="auto" w:fill="BFBFBF" w:themeFill="background1" w:themeFillShade="BF"/>
          </w:tcPr>
          <w:p w:rsidR="0099609B" w:rsidRDefault="0099609B" w:rsidP="009D43CF">
            <w:pPr>
              <w:pStyle w:val="NoSpacing"/>
            </w:pPr>
            <w:r>
              <w:t>18</w:t>
            </w:r>
          </w:p>
        </w:tc>
        <w:tc>
          <w:tcPr>
            <w:tcW w:w="440" w:type="dxa"/>
            <w:shd w:val="clear" w:color="auto" w:fill="BFBFBF" w:themeFill="background1" w:themeFillShade="BF"/>
          </w:tcPr>
          <w:p w:rsidR="0099609B" w:rsidRDefault="0099609B" w:rsidP="009D43CF">
            <w:pPr>
              <w:pStyle w:val="NoSpacing"/>
            </w:pPr>
            <w:r>
              <w:t>19</w:t>
            </w:r>
          </w:p>
        </w:tc>
        <w:tc>
          <w:tcPr>
            <w:tcW w:w="440" w:type="dxa"/>
            <w:shd w:val="clear" w:color="auto" w:fill="BFBFBF" w:themeFill="background1" w:themeFillShade="BF"/>
          </w:tcPr>
          <w:p w:rsidR="0099609B" w:rsidRDefault="0099609B" w:rsidP="009D43CF">
            <w:pPr>
              <w:pStyle w:val="NoSpacing"/>
            </w:pPr>
            <w:r>
              <w:t>20</w:t>
            </w:r>
          </w:p>
        </w:tc>
      </w:tr>
      <w:tr w:rsidR="0099609B" w:rsidTr="009D43CF">
        <w:tc>
          <w:tcPr>
            <w:tcW w:w="423" w:type="dxa"/>
            <w:shd w:val="clear" w:color="auto" w:fill="BFBFBF" w:themeFill="background1" w:themeFillShade="BF"/>
          </w:tcPr>
          <w:p w:rsidR="0099609B" w:rsidRDefault="0099609B" w:rsidP="009D43CF">
            <w:pPr>
              <w:pStyle w:val="NoSpacing"/>
            </w:pPr>
            <w:r>
              <w:t>1</w:t>
            </w: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C</w:t>
            </w:r>
          </w:p>
        </w:tc>
        <w:tc>
          <w:tcPr>
            <w:tcW w:w="423"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a</w:t>
            </w:r>
          </w:p>
        </w:tc>
        <w:tc>
          <w:tcPr>
            <w:tcW w:w="423"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l</w:t>
            </w: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i</w:t>
            </w: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b</w:t>
            </w: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r</w:t>
            </w: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a</w:t>
            </w: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t</w:t>
            </w:r>
          </w:p>
        </w:tc>
        <w:tc>
          <w:tcPr>
            <w:tcW w:w="421"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e</w:t>
            </w: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A</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D</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C</w:t>
            </w: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1</w:t>
            </w: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r>
      <w:tr w:rsidR="0099609B" w:rsidTr="009D43CF">
        <w:tc>
          <w:tcPr>
            <w:tcW w:w="423" w:type="dxa"/>
            <w:shd w:val="clear" w:color="auto" w:fill="BFBFBF" w:themeFill="background1" w:themeFillShade="BF"/>
          </w:tcPr>
          <w:p w:rsidR="0099609B" w:rsidRDefault="0099609B" w:rsidP="009D43CF">
            <w:pPr>
              <w:pStyle w:val="NoSpacing"/>
            </w:pPr>
            <w:r>
              <w:t>2</w:t>
            </w: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3" w:type="dxa"/>
            <w:shd w:val="clear" w:color="auto" w:fill="CCFF66"/>
          </w:tcPr>
          <w:p w:rsidR="0099609B" w:rsidRPr="00C928FC" w:rsidRDefault="0099609B" w:rsidP="009D43CF">
            <w:pPr>
              <w:pStyle w:val="NoSpacing"/>
              <w:rPr>
                <w:rFonts w:ascii="LCD Display Grid" w:hAnsi="LCD Display Grid"/>
                <w:b/>
              </w:rPr>
            </w:pPr>
          </w:p>
        </w:tc>
        <w:tc>
          <w:tcPr>
            <w:tcW w:w="423" w:type="dxa"/>
            <w:shd w:val="clear" w:color="auto" w:fill="CCFF66"/>
          </w:tcPr>
          <w:p w:rsidR="0099609B" w:rsidRPr="00C928FC" w:rsidRDefault="0099609B" w:rsidP="009D43CF">
            <w:pPr>
              <w:pStyle w:val="NoSpacing"/>
              <w:rPr>
                <w:rFonts w:ascii="LCD Display Grid" w:hAnsi="LCD Display Grid"/>
                <w:b/>
              </w:rPr>
            </w:pP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P</w:t>
            </w: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r</w:t>
            </w:r>
          </w:p>
        </w:tc>
        <w:tc>
          <w:tcPr>
            <w:tcW w:w="421"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o</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v</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i</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d</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e</w:t>
            </w: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r>
      <w:tr w:rsidR="0099609B" w:rsidTr="009D43CF">
        <w:tc>
          <w:tcPr>
            <w:tcW w:w="423" w:type="dxa"/>
            <w:shd w:val="clear" w:color="auto" w:fill="BFBFBF" w:themeFill="background1" w:themeFillShade="BF"/>
          </w:tcPr>
          <w:p w:rsidR="0099609B" w:rsidRDefault="0099609B" w:rsidP="009D43CF">
            <w:pPr>
              <w:pStyle w:val="NoSpacing"/>
            </w:pPr>
            <w:r>
              <w:t>3</w:t>
            </w: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3" w:type="dxa"/>
            <w:shd w:val="clear" w:color="auto" w:fill="CCFF66"/>
          </w:tcPr>
          <w:p w:rsidR="0099609B" w:rsidRPr="00C928FC" w:rsidRDefault="0099609B" w:rsidP="009D43CF">
            <w:pPr>
              <w:pStyle w:val="NoSpacing"/>
              <w:rPr>
                <w:rFonts w:ascii="LCD Display Grid" w:hAnsi="LCD Display Grid"/>
                <w:b/>
              </w:rPr>
            </w:pPr>
          </w:p>
        </w:tc>
        <w:tc>
          <w:tcPr>
            <w:tcW w:w="423" w:type="dxa"/>
            <w:shd w:val="clear" w:color="auto" w:fill="CCFF66"/>
          </w:tcPr>
          <w:p w:rsidR="0099609B" w:rsidRPr="00C928FC" w:rsidRDefault="0099609B" w:rsidP="009D43CF">
            <w:pPr>
              <w:pStyle w:val="NoSpacing"/>
              <w:rPr>
                <w:rFonts w:ascii="LCD Display Grid" w:hAnsi="LCD Display Grid"/>
                <w:b/>
              </w:rPr>
            </w:pP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1"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1</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0</w:t>
            </w: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k</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V</w:t>
            </w: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r>
      <w:tr w:rsidR="0099609B" w:rsidTr="009D43CF">
        <w:tc>
          <w:tcPr>
            <w:tcW w:w="423" w:type="dxa"/>
            <w:shd w:val="clear" w:color="auto" w:fill="BFBFBF" w:themeFill="background1" w:themeFillShade="BF"/>
          </w:tcPr>
          <w:p w:rsidR="0099609B" w:rsidRDefault="0099609B" w:rsidP="009D43CF">
            <w:pPr>
              <w:pStyle w:val="NoSpacing"/>
            </w:pPr>
            <w:r>
              <w:t>4</w:t>
            </w: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3" w:type="dxa"/>
            <w:shd w:val="clear" w:color="auto" w:fill="CCFF66"/>
          </w:tcPr>
          <w:p w:rsidR="0099609B" w:rsidRPr="00C928FC" w:rsidRDefault="0099609B" w:rsidP="009D43CF">
            <w:pPr>
              <w:pStyle w:val="NoSpacing"/>
              <w:rPr>
                <w:rFonts w:ascii="LCD Display Grid" w:hAnsi="LCD Display Grid"/>
                <w:b/>
              </w:rPr>
            </w:pPr>
          </w:p>
        </w:tc>
        <w:tc>
          <w:tcPr>
            <w:tcW w:w="423" w:type="dxa"/>
            <w:shd w:val="clear" w:color="auto" w:fill="CCFF66"/>
          </w:tcPr>
          <w:p w:rsidR="0099609B" w:rsidRPr="00C928FC" w:rsidRDefault="0099609B" w:rsidP="009D43CF">
            <w:pPr>
              <w:pStyle w:val="NoSpacing"/>
              <w:rPr>
                <w:rFonts w:ascii="LCD Display Grid" w:hAnsi="LCD Display Grid"/>
                <w:b/>
              </w:rPr>
            </w:pP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a</w:t>
            </w: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n</w:t>
            </w: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d</w:t>
            </w: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 xml:space="preserve"> </w:t>
            </w:r>
          </w:p>
        </w:tc>
        <w:tc>
          <w:tcPr>
            <w:tcW w:w="421"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h</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i</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t</w:t>
            </w: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E</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N</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T</w:t>
            </w: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r>
    </w:tbl>
    <w:p w:rsidR="0099609B" w:rsidRDefault="0099609B" w:rsidP="0099609B"/>
    <w:tbl>
      <w:tblPr>
        <w:tblStyle w:val="TableGrid"/>
        <w:tblW w:w="0" w:type="auto"/>
        <w:tblLook w:val="04A0" w:firstRow="1" w:lastRow="0" w:firstColumn="1" w:lastColumn="0" w:noHBand="0" w:noVBand="1"/>
      </w:tblPr>
      <w:tblGrid>
        <w:gridCol w:w="1413"/>
        <w:gridCol w:w="7654"/>
      </w:tblGrid>
      <w:tr w:rsidR="0099609B" w:rsidTr="009D43CF">
        <w:tc>
          <w:tcPr>
            <w:tcW w:w="1413" w:type="dxa"/>
          </w:tcPr>
          <w:p w:rsidR="0099609B" w:rsidRDefault="0099609B" w:rsidP="009D43CF">
            <w:pPr>
              <w:pStyle w:val="NoSpacing"/>
              <w:rPr>
                <w:rFonts w:cstheme="minorHAnsi"/>
                <w:lang w:val="en-GB"/>
              </w:rPr>
            </w:pPr>
            <w:r>
              <w:rPr>
                <w:rFonts w:cstheme="minorHAnsi"/>
                <w:lang w:val="en-GB"/>
              </w:rPr>
              <w:t>ENT</w:t>
            </w:r>
          </w:p>
        </w:tc>
        <w:tc>
          <w:tcPr>
            <w:tcW w:w="7654" w:type="dxa"/>
          </w:tcPr>
          <w:p w:rsidR="0099609B" w:rsidRDefault="0099609B" w:rsidP="009D43CF">
            <w:pPr>
              <w:pStyle w:val="NoSpacing"/>
              <w:rPr>
                <w:lang w:val="en-GB"/>
              </w:rPr>
            </w:pPr>
            <w:r>
              <w:rPr>
                <w:lang w:val="en-GB"/>
              </w:rPr>
              <w:t>Confirm provided voltage and continue to next calibration point</w:t>
            </w:r>
          </w:p>
        </w:tc>
      </w:tr>
      <w:tr w:rsidR="0099609B" w:rsidTr="009D43CF">
        <w:tc>
          <w:tcPr>
            <w:tcW w:w="1413" w:type="dxa"/>
          </w:tcPr>
          <w:p w:rsidR="0099609B" w:rsidRDefault="00F5017F" w:rsidP="009D43CF">
            <w:pPr>
              <w:pStyle w:val="NoSpacing"/>
              <w:rPr>
                <w:rFonts w:cstheme="minorHAnsi"/>
                <w:lang w:val="en-GB"/>
              </w:rPr>
            </w:pPr>
            <w:r>
              <w:rPr>
                <w:rFonts w:cstheme="minorHAnsi"/>
                <w:lang w:val="en-GB"/>
              </w:rPr>
              <w:t>X</w:t>
            </w:r>
          </w:p>
        </w:tc>
        <w:tc>
          <w:tcPr>
            <w:tcW w:w="7654" w:type="dxa"/>
          </w:tcPr>
          <w:p w:rsidR="0099609B" w:rsidRDefault="0099609B" w:rsidP="009D43CF">
            <w:pPr>
              <w:pStyle w:val="NoSpacing"/>
              <w:rPr>
                <w:lang w:val="en-GB"/>
              </w:rPr>
            </w:pPr>
            <w:r>
              <w:rPr>
                <w:lang w:val="en-GB"/>
              </w:rPr>
              <w:t>Leave calibration procedure and return to calibrate ADCs menu</w:t>
            </w:r>
          </w:p>
        </w:tc>
      </w:tr>
      <w:tr w:rsidR="0099609B" w:rsidTr="009D43CF">
        <w:tc>
          <w:tcPr>
            <w:tcW w:w="1413" w:type="dxa"/>
          </w:tcPr>
          <w:p w:rsidR="0099609B" w:rsidRDefault="0099609B" w:rsidP="009D43CF">
            <w:pPr>
              <w:pStyle w:val="NoSpacing"/>
              <w:rPr>
                <w:rFonts w:cstheme="minorHAnsi"/>
                <w:lang w:val="en-GB"/>
              </w:rPr>
            </w:pPr>
            <w:r>
              <w:rPr>
                <w:rFonts w:cstheme="minorHAnsi"/>
                <w:lang w:val="en-GB"/>
              </w:rPr>
              <w:t>others</w:t>
            </w:r>
          </w:p>
        </w:tc>
        <w:tc>
          <w:tcPr>
            <w:tcW w:w="7654" w:type="dxa"/>
          </w:tcPr>
          <w:p w:rsidR="0099609B" w:rsidRDefault="0099609B" w:rsidP="009D43CF">
            <w:pPr>
              <w:pStyle w:val="NoSpacing"/>
              <w:rPr>
                <w:lang w:val="en-GB"/>
              </w:rPr>
            </w:pPr>
            <w:r>
              <w:rPr>
                <w:lang w:val="en-GB"/>
              </w:rPr>
              <w:t>No function</w:t>
            </w:r>
          </w:p>
        </w:tc>
      </w:tr>
    </w:tbl>
    <w:p w:rsidR="0099609B" w:rsidRDefault="0099609B" w:rsidP="0099609B">
      <w:pPr>
        <w:rPr>
          <w:b/>
          <w:highlight w:val="yellow"/>
        </w:rPr>
      </w:pP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99609B" w:rsidTr="009D43CF">
        <w:tc>
          <w:tcPr>
            <w:tcW w:w="423" w:type="dxa"/>
            <w:shd w:val="clear" w:color="auto" w:fill="BFBFBF" w:themeFill="background1" w:themeFillShade="BF"/>
          </w:tcPr>
          <w:p w:rsidR="0099609B" w:rsidRDefault="0099609B" w:rsidP="009D43CF">
            <w:pPr>
              <w:pStyle w:val="NoSpacing"/>
            </w:pPr>
            <w:r>
              <w:t>/</w:t>
            </w:r>
          </w:p>
        </w:tc>
        <w:tc>
          <w:tcPr>
            <w:tcW w:w="422" w:type="dxa"/>
            <w:shd w:val="clear" w:color="auto" w:fill="BFBFBF" w:themeFill="background1" w:themeFillShade="BF"/>
          </w:tcPr>
          <w:p w:rsidR="0099609B" w:rsidRDefault="0099609B" w:rsidP="009D43CF">
            <w:pPr>
              <w:pStyle w:val="NoSpacing"/>
            </w:pPr>
            <w:r>
              <w:t>1</w:t>
            </w:r>
          </w:p>
        </w:tc>
        <w:tc>
          <w:tcPr>
            <w:tcW w:w="423" w:type="dxa"/>
            <w:shd w:val="clear" w:color="auto" w:fill="BFBFBF" w:themeFill="background1" w:themeFillShade="BF"/>
          </w:tcPr>
          <w:p w:rsidR="0099609B" w:rsidRDefault="0099609B" w:rsidP="009D43CF">
            <w:pPr>
              <w:pStyle w:val="NoSpacing"/>
            </w:pPr>
            <w:r>
              <w:t>2</w:t>
            </w:r>
          </w:p>
        </w:tc>
        <w:tc>
          <w:tcPr>
            <w:tcW w:w="423" w:type="dxa"/>
            <w:shd w:val="clear" w:color="auto" w:fill="BFBFBF" w:themeFill="background1" w:themeFillShade="BF"/>
          </w:tcPr>
          <w:p w:rsidR="0099609B" w:rsidRDefault="0099609B" w:rsidP="009D43CF">
            <w:pPr>
              <w:pStyle w:val="NoSpacing"/>
            </w:pPr>
            <w:r>
              <w:t>3</w:t>
            </w:r>
          </w:p>
        </w:tc>
        <w:tc>
          <w:tcPr>
            <w:tcW w:w="422" w:type="dxa"/>
            <w:shd w:val="clear" w:color="auto" w:fill="BFBFBF" w:themeFill="background1" w:themeFillShade="BF"/>
          </w:tcPr>
          <w:p w:rsidR="0099609B" w:rsidRDefault="0099609B" w:rsidP="009D43CF">
            <w:pPr>
              <w:pStyle w:val="NoSpacing"/>
            </w:pPr>
            <w:r>
              <w:t>4</w:t>
            </w:r>
          </w:p>
        </w:tc>
        <w:tc>
          <w:tcPr>
            <w:tcW w:w="422" w:type="dxa"/>
            <w:shd w:val="clear" w:color="auto" w:fill="BFBFBF" w:themeFill="background1" w:themeFillShade="BF"/>
          </w:tcPr>
          <w:p w:rsidR="0099609B" w:rsidRDefault="0099609B" w:rsidP="009D43CF">
            <w:pPr>
              <w:pStyle w:val="NoSpacing"/>
            </w:pPr>
            <w:r>
              <w:t>5</w:t>
            </w:r>
          </w:p>
        </w:tc>
        <w:tc>
          <w:tcPr>
            <w:tcW w:w="422" w:type="dxa"/>
            <w:shd w:val="clear" w:color="auto" w:fill="BFBFBF" w:themeFill="background1" w:themeFillShade="BF"/>
          </w:tcPr>
          <w:p w:rsidR="0099609B" w:rsidRDefault="0099609B" w:rsidP="009D43CF">
            <w:pPr>
              <w:pStyle w:val="NoSpacing"/>
            </w:pPr>
            <w:r>
              <w:t>6</w:t>
            </w:r>
          </w:p>
        </w:tc>
        <w:tc>
          <w:tcPr>
            <w:tcW w:w="422" w:type="dxa"/>
            <w:shd w:val="clear" w:color="auto" w:fill="BFBFBF" w:themeFill="background1" w:themeFillShade="BF"/>
          </w:tcPr>
          <w:p w:rsidR="0099609B" w:rsidRDefault="0099609B" w:rsidP="009D43CF">
            <w:pPr>
              <w:pStyle w:val="NoSpacing"/>
            </w:pPr>
            <w:r>
              <w:t>7</w:t>
            </w:r>
          </w:p>
        </w:tc>
        <w:tc>
          <w:tcPr>
            <w:tcW w:w="422" w:type="dxa"/>
            <w:shd w:val="clear" w:color="auto" w:fill="BFBFBF" w:themeFill="background1" w:themeFillShade="BF"/>
          </w:tcPr>
          <w:p w:rsidR="0099609B" w:rsidRDefault="0099609B" w:rsidP="009D43CF">
            <w:pPr>
              <w:pStyle w:val="NoSpacing"/>
            </w:pPr>
            <w:r>
              <w:t>8</w:t>
            </w:r>
          </w:p>
        </w:tc>
        <w:tc>
          <w:tcPr>
            <w:tcW w:w="421" w:type="dxa"/>
            <w:shd w:val="clear" w:color="auto" w:fill="BFBFBF" w:themeFill="background1" w:themeFillShade="BF"/>
          </w:tcPr>
          <w:p w:rsidR="0099609B" w:rsidRDefault="0099609B" w:rsidP="009D43CF">
            <w:pPr>
              <w:pStyle w:val="NoSpacing"/>
            </w:pPr>
            <w:r>
              <w:t>9</w:t>
            </w:r>
          </w:p>
        </w:tc>
        <w:tc>
          <w:tcPr>
            <w:tcW w:w="440" w:type="dxa"/>
            <w:shd w:val="clear" w:color="auto" w:fill="BFBFBF" w:themeFill="background1" w:themeFillShade="BF"/>
          </w:tcPr>
          <w:p w:rsidR="0099609B" w:rsidRDefault="0099609B" w:rsidP="009D43CF">
            <w:pPr>
              <w:pStyle w:val="NoSpacing"/>
            </w:pPr>
            <w:r>
              <w:t>10</w:t>
            </w:r>
          </w:p>
        </w:tc>
        <w:tc>
          <w:tcPr>
            <w:tcW w:w="440" w:type="dxa"/>
            <w:shd w:val="clear" w:color="auto" w:fill="BFBFBF" w:themeFill="background1" w:themeFillShade="BF"/>
          </w:tcPr>
          <w:p w:rsidR="0099609B" w:rsidRDefault="0099609B" w:rsidP="009D43CF">
            <w:pPr>
              <w:pStyle w:val="NoSpacing"/>
            </w:pPr>
            <w:r>
              <w:t>11</w:t>
            </w:r>
          </w:p>
        </w:tc>
        <w:tc>
          <w:tcPr>
            <w:tcW w:w="440" w:type="dxa"/>
            <w:shd w:val="clear" w:color="auto" w:fill="BFBFBF" w:themeFill="background1" w:themeFillShade="BF"/>
          </w:tcPr>
          <w:p w:rsidR="0099609B" w:rsidRDefault="0099609B" w:rsidP="009D43CF">
            <w:pPr>
              <w:pStyle w:val="NoSpacing"/>
            </w:pPr>
            <w:r>
              <w:t>12</w:t>
            </w:r>
          </w:p>
        </w:tc>
        <w:tc>
          <w:tcPr>
            <w:tcW w:w="440" w:type="dxa"/>
            <w:shd w:val="clear" w:color="auto" w:fill="BFBFBF" w:themeFill="background1" w:themeFillShade="BF"/>
          </w:tcPr>
          <w:p w:rsidR="0099609B" w:rsidRDefault="0099609B" w:rsidP="009D43CF">
            <w:pPr>
              <w:pStyle w:val="NoSpacing"/>
            </w:pPr>
            <w:r>
              <w:t>13</w:t>
            </w:r>
          </w:p>
        </w:tc>
        <w:tc>
          <w:tcPr>
            <w:tcW w:w="440" w:type="dxa"/>
            <w:shd w:val="clear" w:color="auto" w:fill="BFBFBF" w:themeFill="background1" w:themeFillShade="BF"/>
          </w:tcPr>
          <w:p w:rsidR="0099609B" w:rsidRDefault="0099609B" w:rsidP="009D43CF">
            <w:pPr>
              <w:pStyle w:val="NoSpacing"/>
            </w:pPr>
            <w:r>
              <w:t>14</w:t>
            </w:r>
          </w:p>
        </w:tc>
        <w:tc>
          <w:tcPr>
            <w:tcW w:w="440" w:type="dxa"/>
            <w:shd w:val="clear" w:color="auto" w:fill="BFBFBF" w:themeFill="background1" w:themeFillShade="BF"/>
          </w:tcPr>
          <w:p w:rsidR="0099609B" w:rsidRDefault="0099609B" w:rsidP="009D43CF">
            <w:pPr>
              <w:pStyle w:val="NoSpacing"/>
            </w:pPr>
            <w:r>
              <w:t>15</w:t>
            </w:r>
          </w:p>
        </w:tc>
        <w:tc>
          <w:tcPr>
            <w:tcW w:w="440" w:type="dxa"/>
            <w:shd w:val="clear" w:color="auto" w:fill="BFBFBF" w:themeFill="background1" w:themeFillShade="BF"/>
          </w:tcPr>
          <w:p w:rsidR="0099609B" w:rsidRDefault="0099609B" w:rsidP="009D43CF">
            <w:pPr>
              <w:pStyle w:val="NoSpacing"/>
            </w:pPr>
            <w:r>
              <w:t>16</w:t>
            </w:r>
          </w:p>
        </w:tc>
        <w:tc>
          <w:tcPr>
            <w:tcW w:w="440" w:type="dxa"/>
            <w:shd w:val="clear" w:color="auto" w:fill="BFBFBF" w:themeFill="background1" w:themeFillShade="BF"/>
          </w:tcPr>
          <w:p w:rsidR="0099609B" w:rsidRDefault="0099609B" w:rsidP="009D43CF">
            <w:pPr>
              <w:pStyle w:val="NoSpacing"/>
            </w:pPr>
            <w:r>
              <w:t>17</w:t>
            </w:r>
          </w:p>
        </w:tc>
        <w:tc>
          <w:tcPr>
            <w:tcW w:w="440" w:type="dxa"/>
            <w:shd w:val="clear" w:color="auto" w:fill="BFBFBF" w:themeFill="background1" w:themeFillShade="BF"/>
          </w:tcPr>
          <w:p w:rsidR="0099609B" w:rsidRDefault="0099609B" w:rsidP="009D43CF">
            <w:pPr>
              <w:pStyle w:val="NoSpacing"/>
            </w:pPr>
            <w:r>
              <w:t>18</w:t>
            </w:r>
          </w:p>
        </w:tc>
        <w:tc>
          <w:tcPr>
            <w:tcW w:w="440" w:type="dxa"/>
            <w:shd w:val="clear" w:color="auto" w:fill="BFBFBF" w:themeFill="background1" w:themeFillShade="BF"/>
          </w:tcPr>
          <w:p w:rsidR="0099609B" w:rsidRDefault="0099609B" w:rsidP="009D43CF">
            <w:pPr>
              <w:pStyle w:val="NoSpacing"/>
            </w:pPr>
            <w:r>
              <w:t>19</w:t>
            </w:r>
          </w:p>
        </w:tc>
        <w:tc>
          <w:tcPr>
            <w:tcW w:w="440" w:type="dxa"/>
            <w:shd w:val="clear" w:color="auto" w:fill="BFBFBF" w:themeFill="background1" w:themeFillShade="BF"/>
          </w:tcPr>
          <w:p w:rsidR="0099609B" w:rsidRDefault="0099609B" w:rsidP="009D43CF">
            <w:pPr>
              <w:pStyle w:val="NoSpacing"/>
            </w:pPr>
            <w:r>
              <w:t>20</w:t>
            </w:r>
          </w:p>
        </w:tc>
      </w:tr>
      <w:tr w:rsidR="0099609B" w:rsidTr="009D43CF">
        <w:tc>
          <w:tcPr>
            <w:tcW w:w="423" w:type="dxa"/>
            <w:shd w:val="clear" w:color="auto" w:fill="BFBFBF" w:themeFill="background1" w:themeFillShade="BF"/>
          </w:tcPr>
          <w:p w:rsidR="0099609B" w:rsidRDefault="0099609B" w:rsidP="009D43CF">
            <w:pPr>
              <w:pStyle w:val="NoSpacing"/>
            </w:pPr>
            <w:r>
              <w:t>1</w:t>
            </w: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C</w:t>
            </w:r>
          </w:p>
        </w:tc>
        <w:tc>
          <w:tcPr>
            <w:tcW w:w="423"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a</w:t>
            </w:r>
          </w:p>
        </w:tc>
        <w:tc>
          <w:tcPr>
            <w:tcW w:w="423"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l</w:t>
            </w: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i</w:t>
            </w: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b</w:t>
            </w: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r</w:t>
            </w: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a</w:t>
            </w: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t</w:t>
            </w:r>
          </w:p>
        </w:tc>
        <w:tc>
          <w:tcPr>
            <w:tcW w:w="421"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e</w:t>
            </w: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A</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D</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C</w:t>
            </w: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1</w:t>
            </w: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r>
      <w:tr w:rsidR="0099609B" w:rsidTr="009D43CF">
        <w:tc>
          <w:tcPr>
            <w:tcW w:w="423" w:type="dxa"/>
            <w:shd w:val="clear" w:color="auto" w:fill="BFBFBF" w:themeFill="background1" w:themeFillShade="BF"/>
          </w:tcPr>
          <w:p w:rsidR="0099609B" w:rsidRDefault="0099609B" w:rsidP="009D43CF">
            <w:pPr>
              <w:pStyle w:val="NoSpacing"/>
            </w:pPr>
            <w:r>
              <w:t>2</w:t>
            </w: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3" w:type="dxa"/>
            <w:shd w:val="clear" w:color="auto" w:fill="CCFF66"/>
          </w:tcPr>
          <w:p w:rsidR="0099609B" w:rsidRPr="00C928FC" w:rsidRDefault="0099609B" w:rsidP="009D43CF">
            <w:pPr>
              <w:pStyle w:val="NoSpacing"/>
              <w:rPr>
                <w:rFonts w:ascii="LCD Display Grid" w:hAnsi="LCD Display Grid"/>
                <w:b/>
              </w:rPr>
            </w:pPr>
          </w:p>
        </w:tc>
        <w:tc>
          <w:tcPr>
            <w:tcW w:w="423" w:type="dxa"/>
            <w:shd w:val="clear" w:color="auto" w:fill="CCFF66"/>
          </w:tcPr>
          <w:p w:rsidR="0099609B" w:rsidRPr="00C928FC" w:rsidRDefault="0099609B" w:rsidP="009D43CF">
            <w:pPr>
              <w:pStyle w:val="NoSpacing"/>
              <w:rPr>
                <w:rFonts w:ascii="LCD Display Grid" w:hAnsi="LCD Display Grid"/>
                <w:b/>
              </w:rPr>
            </w:pP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C</w:t>
            </w: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a</w:t>
            </w: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l</w:t>
            </w: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i</w:t>
            </w:r>
          </w:p>
        </w:tc>
        <w:tc>
          <w:tcPr>
            <w:tcW w:w="421"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b</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r</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a</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t</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i</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o</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n</w:t>
            </w: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r>
      <w:tr w:rsidR="0099609B" w:rsidTr="009D43CF">
        <w:tc>
          <w:tcPr>
            <w:tcW w:w="423" w:type="dxa"/>
            <w:shd w:val="clear" w:color="auto" w:fill="BFBFBF" w:themeFill="background1" w:themeFillShade="BF"/>
          </w:tcPr>
          <w:p w:rsidR="0099609B" w:rsidRDefault="0099609B" w:rsidP="009D43CF">
            <w:pPr>
              <w:pStyle w:val="NoSpacing"/>
            </w:pPr>
            <w:r>
              <w:t>3</w:t>
            </w: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3" w:type="dxa"/>
            <w:shd w:val="clear" w:color="auto" w:fill="CCFF66"/>
          </w:tcPr>
          <w:p w:rsidR="0099609B" w:rsidRPr="00C928FC" w:rsidRDefault="0099609B" w:rsidP="009D43CF">
            <w:pPr>
              <w:pStyle w:val="NoSpacing"/>
              <w:rPr>
                <w:rFonts w:ascii="LCD Display Grid" w:hAnsi="LCD Display Grid"/>
                <w:b/>
              </w:rPr>
            </w:pPr>
          </w:p>
        </w:tc>
        <w:tc>
          <w:tcPr>
            <w:tcW w:w="423" w:type="dxa"/>
            <w:shd w:val="clear" w:color="auto" w:fill="CCFF66"/>
          </w:tcPr>
          <w:p w:rsidR="0099609B" w:rsidRPr="00C928FC" w:rsidRDefault="0099609B" w:rsidP="009D43CF">
            <w:pPr>
              <w:pStyle w:val="NoSpacing"/>
              <w:rPr>
                <w:rFonts w:ascii="LCD Display Grid" w:hAnsi="LCD Display Grid"/>
                <w:b/>
              </w:rPr>
            </w:pP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f</w:t>
            </w: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i</w:t>
            </w:r>
          </w:p>
        </w:tc>
        <w:tc>
          <w:tcPr>
            <w:tcW w:w="421"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n</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i</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s</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h</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e</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d</w:t>
            </w: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r>
      <w:tr w:rsidR="0099609B" w:rsidTr="009D43CF">
        <w:tc>
          <w:tcPr>
            <w:tcW w:w="423" w:type="dxa"/>
            <w:shd w:val="clear" w:color="auto" w:fill="BFBFBF" w:themeFill="background1" w:themeFillShade="BF"/>
          </w:tcPr>
          <w:p w:rsidR="0099609B" w:rsidRDefault="0099609B" w:rsidP="009D43CF">
            <w:pPr>
              <w:pStyle w:val="NoSpacing"/>
            </w:pPr>
            <w:r>
              <w:t>4</w:t>
            </w: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3" w:type="dxa"/>
            <w:shd w:val="clear" w:color="auto" w:fill="CCFF66"/>
          </w:tcPr>
          <w:p w:rsidR="0099609B" w:rsidRPr="00C928FC" w:rsidRDefault="0099609B" w:rsidP="009D43CF">
            <w:pPr>
              <w:pStyle w:val="NoSpacing"/>
              <w:rPr>
                <w:rFonts w:ascii="LCD Display Grid" w:hAnsi="LCD Display Grid"/>
                <w:b/>
              </w:rPr>
            </w:pPr>
          </w:p>
        </w:tc>
        <w:tc>
          <w:tcPr>
            <w:tcW w:w="423" w:type="dxa"/>
            <w:shd w:val="clear" w:color="auto" w:fill="CCFF66"/>
          </w:tcPr>
          <w:p w:rsidR="0099609B" w:rsidRPr="00C928FC" w:rsidRDefault="0099609B" w:rsidP="009D43CF">
            <w:pPr>
              <w:pStyle w:val="NoSpacing"/>
              <w:rPr>
                <w:rFonts w:ascii="LCD Display Grid" w:hAnsi="LCD Display Grid"/>
                <w:b/>
              </w:rPr>
            </w:pP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1"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r>
    </w:tbl>
    <w:p w:rsidR="0099609B" w:rsidRDefault="0099609B" w:rsidP="0099609B">
      <w:pPr>
        <w:rPr>
          <w:b/>
          <w:highlight w:val="yellow"/>
        </w:rPr>
      </w:pPr>
    </w:p>
    <w:tbl>
      <w:tblPr>
        <w:tblStyle w:val="TableGrid"/>
        <w:tblW w:w="0" w:type="auto"/>
        <w:tblLook w:val="04A0" w:firstRow="1" w:lastRow="0" w:firstColumn="1" w:lastColumn="0" w:noHBand="0" w:noVBand="1"/>
      </w:tblPr>
      <w:tblGrid>
        <w:gridCol w:w="1413"/>
        <w:gridCol w:w="7654"/>
      </w:tblGrid>
      <w:tr w:rsidR="0099609B" w:rsidTr="009D43CF">
        <w:tc>
          <w:tcPr>
            <w:tcW w:w="1413" w:type="dxa"/>
          </w:tcPr>
          <w:p w:rsidR="0099609B" w:rsidRDefault="0099609B" w:rsidP="009D43CF">
            <w:pPr>
              <w:pStyle w:val="NoSpacing"/>
              <w:rPr>
                <w:rFonts w:cstheme="minorHAnsi"/>
                <w:lang w:val="en-GB"/>
              </w:rPr>
            </w:pPr>
            <w:r>
              <w:rPr>
                <w:rFonts w:cstheme="minorHAnsi"/>
                <w:lang w:val="en-GB"/>
              </w:rPr>
              <w:t>ENT</w:t>
            </w:r>
          </w:p>
        </w:tc>
        <w:tc>
          <w:tcPr>
            <w:tcW w:w="7654" w:type="dxa"/>
          </w:tcPr>
          <w:p w:rsidR="0099609B" w:rsidRDefault="0099609B" w:rsidP="009D43CF">
            <w:pPr>
              <w:pStyle w:val="NoSpacing"/>
              <w:rPr>
                <w:lang w:val="en-GB"/>
              </w:rPr>
            </w:pPr>
            <w:r>
              <w:rPr>
                <w:lang w:val="en-GB"/>
              </w:rPr>
              <w:t>Confirm and return to calibrate ADCs menu</w:t>
            </w:r>
          </w:p>
        </w:tc>
      </w:tr>
      <w:tr w:rsidR="0099609B" w:rsidTr="009D43CF">
        <w:tc>
          <w:tcPr>
            <w:tcW w:w="1413" w:type="dxa"/>
          </w:tcPr>
          <w:p w:rsidR="0099609B" w:rsidRDefault="0099609B" w:rsidP="009D43CF">
            <w:pPr>
              <w:pStyle w:val="NoSpacing"/>
              <w:rPr>
                <w:rFonts w:cstheme="minorHAnsi"/>
                <w:lang w:val="en-GB"/>
              </w:rPr>
            </w:pPr>
            <w:r>
              <w:rPr>
                <w:rFonts w:cstheme="minorHAnsi"/>
                <w:lang w:val="en-GB"/>
              </w:rPr>
              <w:t>others</w:t>
            </w:r>
          </w:p>
        </w:tc>
        <w:tc>
          <w:tcPr>
            <w:tcW w:w="7654" w:type="dxa"/>
          </w:tcPr>
          <w:p w:rsidR="0099609B" w:rsidRDefault="0099609B" w:rsidP="009D43CF">
            <w:pPr>
              <w:pStyle w:val="NoSpacing"/>
              <w:rPr>
                <w:lang w:val="en-GB"/>
              </w:rPr>
            </w:pPr>
            <w:r>
              <w:rPr>
                <w:lang w:val="en-GB"/>
              </w:rPr>
              <w:t>No function</w:t>
            </w:r>
          </w:p>
        </w:tc>
      </w:tr>
    </w:tbl>
    <w:p w:rsidR="0099609B" w:rsidRDefault="0099609B" w:rsidP="0099609B">
      <w:pPr>
        <w:rPr>
          <w:b/>
          <w:highlight w:val="yellow"/>
        </w:rPr>
      </w:pPr>
    </w:p>
    <w:p w:rsidR="0099609B" w:rsidRDefault="0099609B" w:rsidP="0099609B">
      <w:pPr>
        <w:rPr>
          <w:b/>
          <w:highlight w:val="yellow"/>
        </w:rPr>
      </w:pPr>
    </w:p>
    <w:p w:rsidR="0099609B" w:rsidRDefault="0099609B" w:rsidP="0099609B">
      <w:pPr>
        <w:rPr>
          <w:b/>
        </w:rPr>
      </w:pPr>
      <w:r w:rsidRPr="0099609B">
        <w:rPr>
          <w:b/>
          <w:highlight w:val="yellow"/>
        </w:rPr>
        <w:t>The exact calibration procedure is not defined, yet, so the menu definition</w:t>
      </w:r>
      <w:r>
        <w:rPr>
          <w:b/>
          <w:highlight w:val="yellow"/>
        </w:rPr>
        <w:t>, especially the calibration points mentioned,</w:t>
      </w:r>
      <w:r w:rsidRPr="0099609B">
        <w:rPr>
          <w:b/>
          <w:highlight w:val="yellow"/>
        </w:rPr>
        <w:t xml:space="preserve"> </w:t>
      </w:r>
      <w:r>
        <w:rPr>
          <w:b/>
          <w:highlight w:val="yellow"/>
        </w:rPr>
        <w:t>are</w:t>
      </w:r>
      <w:r w:rsidRPr="0099609B">
        <w:rPr>
          <w:b/>
          <w:highlight w:val="yellow"/>
        </w:rPr>
        <w:t xml:space="preserve"> subject to changes</w:t>
      </w:r>
      <w:r>
        <w:rPr>
          <w:b/>
          <w:highlight w:val="yellow"/>
        </w:rPr>
        <w:t>!</w:t>
      </w:r>
    </w:p>
    <w:p w:rsidR="0099609B" w:rsidRDefault="0099609B" w:rsidP="0099609B">
      <w:pPr>
        <w:rPr>
          <w:b/>
        </w:rPr>
      </w:pPr>
    </w:p>
    <w:p w:rsidR="0099609B" w:rsidRPr="0099609B" w:rsidRDefault="0099609B" w:rsidP="0099609B">
      <w:pPr>
        <w:rPr>
          <w:b/>
        </w:rPr>
      </w:pPr>
    </w:p>
    <w:sectPr w:rsidR="0099609B" w:rsidRPr="0099609B" w:rsidSect="001523A4">
      <w:headerReference w:type="default" r:id="rId10"/>
      <w:footerReference w:type="even" r:id="rId11"/>
      <w:footerReference w:type="default" r:id="rId12"/>
      <w:footnotePr>
        <w:numStart w:val="2"/>
      </w:footnotePr>
      <w:pgSz w:w="11906" w:h="16838"/>
      <w:pgMar w:top="1134" w:right="1134" w:bottom="1134" w:left="1134" w:header="709" w:footer="709" w:gutter="0"/>
      <w:pgNumType w:start="1"/>
      <w:cols w:space="708"/>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91F5E" w:rsidRDefault="00091F5E">
      <w:r>
        <w:separator/>
      </w:r>
    </w:p>
  </w:endnote>
  <w:endnote w:type="continuationSeparator" w:id="0">
    <w:p w:rsidR="00091F5E" w:rsidRDefault="00091F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61002A87" w:usb1="80000000" w:usb2="00000008" w:usb3="00000000" w:csb0="000101FF" w:csb1="00000000"/>
  </w:font>
  <w:font w:name="Verdana">
    <w:panose1 w:val="020B0604030504040204"/>
    <w:charset w:val="00"/>
    <w:family w:val="swiss"/>
    <w:pitch w:val="variable"/>
    <w:sig w:usb0="20000287" w:usb1="00000000" w:usb2="00000000" w:usb3="00000000" w:csb0="0000019F" w:csb1="00000000"/>
  </w:font>
  <w:font w:name="Cambria">
    <w:panose1 w:val="02040503050406030204"/>
    <w:charset w:val="00"/>
    <w:family w:val="roman"/>
    <w:pitch w:val="variable"/>
    <w:sig w:usb0="E00002FF" w:usb1="400004FF" w:usb2="00000000" w:usb3="00000000" w:csb0="0000019F" w:csb1="00000000"/>
  </w:font>
  <w:font w:name="Arial (W1)">
    <w:altName w:val="Arial"/>
    <w:charset w:val="00"/>
    <w:family w:val="swiss"/>
    <w:pitch w:val="variable"/>
    <w:sig w:usb0="00000000" w:usb1="80000000" w:usb2="00000008" w:usb3="00000000" w:csb0="000001FF" w:csb1="00000000"/>
  </w:font>
  <w:font w:name="LCD Display Grid">
    <w:panose1 w:val="020B0603050302020204"/>
    <w:charset w:val="00"/>
    <w:family w:val="swiss"/>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A16F2" w:rsidRDefault="00EA16F2">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13</w:t>
    </w:r>
    <w:r>
      <w:rPr>
        <w:rStyle w:val="PageNumber"/>
      </w:rPr>
      <w:fldChar w:fldCharType="end"/>
    </w:r>
  </w:p>
  <w:p w:rsidR="00EA16F2" w:rsidRDefault="00EA16F2">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okmarkStart w:id="93" w:name="_Toc398952614"/>
  <w:bookmarkStart w:id="94" w:name="_Toc398972748"/>
  <w:bookmarkStart w:id="95" w:name="_Toc398996075"/>
  <w:bookmarkStart w:id="96" w:name="_Toc399063350"/>
  <w:bookmarkStart w:id="97" w:name="_Toc399128823"/>
  <w:bookmarkStart w:id="98" w:name="_Toc399129365"/>
  <w:bookmarkStart w:id="99" w:name="_Toc399146789"/>
  <w:bookmarkEnd w:id="93"/>
  <w:bookmarkEnd w:id="94"/>
  <w:bookmarkEnd w:id="95"/>
  <w:bookmarkEnd w:id="96"/>
  <w:bookmarkEnd w:id="97"/>
  <w:bookmarkEnd w:id="98"/>
  <w:bookmarkEnd w:id="99"/>
  <w:p w:rsidR="00EA16F2" w:rsidRDefault="00EA16F2" w:rsidP="004D1DDF">
    <w:pPr>
      <w:pStyle w:val="Footer"/>
      <w:tabs>
        <w:tab w:val="left" w:pos="990"/>
      </w:tabs>
      <w:jc w:val="right"/>
    </w:pPr>
    <w:r>
      <w:rPr>
        <w:rStyle w:val="PageNumber"/>
      </w:rPr>
      <w:fldChar w:fldCharType="begin"/>
    </w:r>
    <w:r>
      <w:rPr>
        <w:rStyle w:val="PageNumber"/>
      </w:rPr>
      <w:instrText xml:space="preserve"> PAGE </w:instrText>
    </w:r>
    <w:r>
      <w:rPr>
        <w:rStyle w:val="PageNumber"/>
      </w:rPr>
      <w:fldChar w:fldCharType="separate"/>
    </w:r>
    <w:r w:rsidR="00105B55">
      <w:rPr>
        <w:rStyle w:val="PageNumber"/>
        <w:noProof/>
      </w:rPr>
      <w:t>24</w:t>
    </w:r>
    <w:r>
      <w:rPr>
        <w:rStyle w:val="PageNumber"/>
      </w:rPr>
      <w:fldChar w:fldCharType="end"/>
    </w:r>
    <w:r>
      <w:rPr>
        <w:rStyle w:val="PageNumber"/>
      </w:rPr>
      <w:t>/</w:t>
    </w:r>
    <w:r>
      <w:rPr>
        <w:rStyle w:val="PageNumber"/>
      </w:rPr>
      <w:fldChar w:fldCharType="begin"/>
    </w:r>
    <w:r>
      <w:rPr>
        <w:rStyle w:val="PageNumber"/>
      </w:rPr>
      <w:instrText xml:space="preserve"> NUMPAGES </w:instrText>
    </w:r>
    <w:r>
      <w:rPr>
        <w:rStyle w:val="PageNumber"/>
      </w:rPr>
      <w:fldChar w:fldCharType="separate"/>
    </w:r>
    <w:r w:rsidR="00105B55">
      <w:rPr>
        <w:rStyle w:val="PageNumber"/>
        <w:noProof/>
      </w:rPr>
      <w:t>25</w:t>
    </w:r>
    <w:r>
      <w:rPr>
        <w:rStyle w:val="PageNumber"/>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91F5E" w:rsidRDefault="00091F5E">
      <w:r>
        <w:separator/>
      </w:r>
    </w:p>
  </w:footnote>
  <w:footnote w:type="continuationSeparator" w:id="0">
    <w:p w:rsidR="00091F5E" w:rsidRDefault="00091F5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jc w:val="center"/>
      <w:tblBorders>
        <w:bottom w:val="single" w:sz="4" w:space="0" w:color="auto"/>
      </w:tblBorders>
      <w:tblCellMar>
        <w:left w:w="198" w:type="dxa"/>
      </w:tblCellMar>
      <w:tblLook w:val="04A0" w:firstRow="1" w:lastRow="0" w:firstColumn="1" w:lastColumn="0" w:noHBand="0" w:noVBand="1"/>
    </w:tblPr>
    <w:tblGrid>
      <w:gridCol w:w="478"/>
      <w:gridCol w:w="5878"/>
      <w:gridCol w:w="3282"/>
    </w:tblGrid>
    <w:tr w:rsidR="00EA16F2" w:rsidRPr="00AD7D1A" w:rsidTr="00AD7D1A">
      <w:trPr>
        <w:jc w:val="center"/>
      </w:trPr>
      <w:tc>
        <w:tcPr>
          <w:tcW w:w="480" w:type="dxa"/>
          <w:tcBorders>
            <w:bottom w:val="single" w:sz="4" w:space="0" w:color="auto"/>
          </w:tcBorders>
          <w:tcMar>
            <w:left w:w="0" w:type="dxa"/>
            <w:right w:w="0" w:type="dxa"/>
          </w:tcMar>
        </w:tcPr>
        <w:p w:rsidR="00EA16F2" w:rsidRDefault="00EA16F2" w:rsidP="00AD242F">
          <w:pPr>
            <w:rPr>
              <w:noProof/>
            </w:rPr>
          </w:pPr>
          <w:r>
            <w:rPr>
              <w:noProof/>
            </w:rPr>
            <w:drawing>
              <wp:inline distT="0" distB="0" distL="0" distR="0">
                <wp:extent cx="223520" cy="23368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3520" cy="233680"/>
                        </a:xfrm>
                        <a:prstGeom prst="rect">
                          <a:avLst/>
                        </a:prstGeom>
                        <a:noFill/>
                        <a:ln>
                          <a:noFill/>
                        </a:ln>
                      </pic:spPr>
                    </pic:pic>
                  </a:graphicData>
                </a:graphic>
              </wp:inline>
            </w:drawing>
          </w:r>
        </w:p>
      </w:tc>
      <w:tc>
        <w:tcPr>
          <w:tcW w:w="5951" w:type="dxa"/>
          <w:tcBorders>
            <w:bottom w:val="single" w:sz="4" w:space="0" w:color="auto"/>
          </w:tcBorders>
          <w:tcMar>
            <w:left w:w="0" w:type="dxa"/>
            <w:right w:w="0" w:type="dxa"/>
          </w:tcMar>
          <w:vAlign w:val="center"/>
        </w:tcPr>
        <w:p w:rsidR="00EA16F2" w:rsidRPr="00AD7D1A" w:rsidRDefault="00EA16F2" w:rsidP="00AD7D1A">
          <w:pPr>
            <w:jc w:val="left"/>
            <w:rPr>
              <w:sz w:val="20"/>
              <w:lang w:val="en-US"/>
            </w:rPr>
          </w:pPr>
          <w:r w:rsidRPr="00AD7D1A">
            <w:rPr>
              <w:sz w:val="20"/>
              <w:lang w:val="en-US"/>
            </w:rPr>
            <w:t>Micro-Key bv</w:t>
          </w:r>
        </w:p>
      </w:tc>
      <w:tc>
        <w:tcPr>
          <w:tcW w:w="3315" w:type="dxa"/>
          <w:tcBorders>
            <w:bottom w:val="single" w:sz="4" w:space="0" w:color="auto"/>
          </w:tcBorders>
          <w:vAlign w:val="center"/>
        </w:tcPr>
        <w:p w:rsidR="00EA16F2" w:rsidRPr="00AD7D1A" w:rsidRDefault="00EA16F2" w:rsidP="00E50992">
          <w:pPr>
            <w:pStyle w:val="Header"/>
            <w:tabs>
              <w:tab w:val="clear" w:pos="4536"/>
            </w:tabs>
            <w:jc w:val="right"/>
            <w:rPr>
              <w:b/>
              <w:sz w:val="20"/>
              <w:lang w:val="en-US"/>
            </w:rPr>
          </w:pPr>
          <w:r>
            <w:t>PHO-0387-S0-2-0-002</w:t>
          </w:r>
        </w:p>
      </w:tc>
    </w:tr>
  </w:tbl>
  <w:p w:rsidR="00EA16F2" w:rsidRDefault="00EA16F2" w:rsidP="003B0538">
    <w:pPr>
      <w:pStyle w:val="Header"/>
      <w:tabs>
        <w:tab w:val="clear" w:pos="4536"/>
      </w:tabs>
      <w:rPr>
        <w:lang w:val="en-U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9"/>
    <w:multiLevelType w:val="singleLevel"/>
    <w:tmpl w:val="F4E45BAE"/>
    <w:lvl w:ilvl="0">
      <w:start w:val="1"/>
      <w:numFmt w:val="bullet"/>
      <w:lvlText w:val=""/>
      <w:lvlJc w:val="left"/>
      <w:pPr>
        <w:tabs>
          <w:tab w:val="num" w:pos="360"/>
        </w:tabs>
        <w:ind w:left="360" w:hanging="360"/>
      </w:pPr>
      <w:rPr>
        <w:rFonts w:ascii="Symbol" w:hAnsi="Symbol" w:hint="default"/>
      </w:rPr>
    </w:lvl>
  </w:abstractNum>
  <w:abstractNum w:abstractNumId="1" w15:restartNumberingAfterBreak="0">
    <w:nsid w:val="FFFFFFFB"/>
    <w:multiLevelType w:val="multilevel"/>
    <w:tmpl w:val="733E92FE"/>
    <w:lvl w:ilvl="0">
      <w:start w:val="1"/>
      <w:numFmt w:val="decimal"/>
      <w:pStyle w:val="Heading1"/>
      <w:lvlText w:val="%1"/>
      <w:lvlJc w:val="left"/>
      <w:pPr>
        <w:tabs>
          <w:tab w:val="num" w:pos="0"/>
        </w:tabs>
      </w:pPr>
      <w:rPr>
        <w:rFonts w:cs="Times New Roman" w:hint="default"/>
      </w:rPr>
    </w:lvl>
    <w:lvl w:ilvl="1">
      <w:start w:val="1"/>
      <w:numFmt w:val="decimal"/>
      <w:pStyle w:val="Heading2"/>
      <w:lvlText w:val="%1.%2"/>
      <w:lvlJc w:val="left"/>
      <w:pPr>
        <w:tabs>
          <w:tab w:val="num" w:pos="0"/>
        </w:tabs>
      </w:pPr>
      <w:rPr>
        <w:rFonts w:cs="Times New Roman" w:hint="default"/>
      </w:rPr>
    </w:lvl>
    <w:lvl w:ilvl="2">
      <w:start w:val="1"/>
      <w:numFmt w:val="decimal"/>
      <w:pStyle w:val="Heading3"/>
      <w:lvlText w:val="%1.%2.%3"/>
      <w:lvlJc w:val="left"/>
      <w:pPr>
        <w:tabs>
          <w:tab w:val="num" w:pos="0"/>
        </w:tabs>
      </w:pPr>
      <w:rPr>
        <w:rFonts w:cs="Times New Roman" w:hint="default"/>
      </w:rPr>
    </w:lvl>
    <w:lvl w:ilvl="3">
      <w:start w:val="1"/>
      <w:numFmt w:val="decimal"/>
      <w:pStyle w:val="Heading4"/>
      <w:lvlText w:val="%1.%2.%3.%4"/>
      <w:lvlJc w:val="left"/>
      <w:pPr>
        <w:tabs>
          <w:tab w:val="num" w:pos="57"/>
        </w:tabs>
        <w:ind w:left="57" w:hanging="57"/>
      </w:pPr>
      <w:rPr>
        <w:rFonts w:cs="Times New Roman" w:hint="default"/>
      </w:rPr>
    </w:lvl>
    <w:lvl w:ilvl="4">
      <w:start w:val="1"/>
      <w:numFmt w:val="decimal"/>
      <w:pStyle w:val="Heading5"/>
      <w:lvlText w:val="%1.%2.%3.%4.%5"/>
      <w:lvlJc w:val="left"/>
      <w:pPr>
        <w:tabs>
          <w:tab w:val="num" w:pos="0"/>
        </w:tabs>
      </w:pPr>
      <w:rPr>
        <w:rFonts w:cs="Times New Roman" w:hint="default"/>
      </w:rPr>
    </w:lvl>
    <w:lvl w:ilvl="5">
      <w:start w:val="1"/>
      <w:numFmt w:val="decimal"/>
      <w:pStyle w:val="Heading6"/>
      <w:lvlText w:val="%1.%2.%3.%4.%5.%6"/>
      <w:lvlJc w:val="left"/>
      <w:pPr>
        <w:tabs>
          <w:tab w:val="num" w:pos="142"/>
        </w:tabs>
      </w:pPr>
      <w:rPr>
        <w:rFonts w:cs="Times New Roman" w:hint="default"/>
      </w:rPr>
    </w:lvl>
    <w:lvl w:ilvl="6">
      <w:start w:val="1"/>
      <w:numFmt w:val="decimal"/>
      <w:pStyle w:val="Heading7"/>
      <w:lvlText w:val="%1.%2.%3.%4.%5.%6.%7"/>
      <w:lvlJc w:val="left"/>
      <w:pPr>
        <w:tabs>
          <w:tab w:val="num" w:pos="0"/>
        </w:tabs>
      </w:pPr>
      <w:rPr>
        <w:rFonts w:cs="Times New Roman" w:hint="default"/>
      </w:rPr>
    </w:lvl>
    <w:lvl w:ilvl="7">
      <w:start w:val="1"/>
      <w:numFmt w:val="decimal"/>
      <w:pStyle w:val="Heading8"/>
      <w:lvlText w:val="%1.%2.%3.%4.%5.%6.%7.%8."/>
      <w:lvlJc w:val="left"/>
      <w:pPr>
        <w:tabs>
          <w:tab w:val="num" w:pos="0"/>
        </w:tabs>
      </w:pPr>
      <w:rPr>
        <w:rFonts w:cs="Times New Roman" w:hint="default"/>
      </w:rPr>
    </w:lvl>
    <w:lvl w:ilvl="8">
      <w:start w:val="1"/>
      <w:numFmt w:val="decimal"/>
      <w:pStyle w:val="Heading9"/>
      <w:lvlText w:val="%1.%2.%3.%4.%5.%6.%7.%8.%9"/>
      <w:lvlJc w:val="left"/>
      <w:pPr>
        <w:tabs>
          <w:tab w:val="num" w:pos="0"/>
        </w:tabs>
      </w:pPr>
      <w:rPr>
        <w:rFonts w:cs="Times New Roman" w:hint="default"/>
      </w:rPr>
    </w:lvl>
  </w:abstractNum>
  <w:abstractNum w:abstractNumId="2" w15:restartNumberingAfterBreak="0">
    <w:nsid w:val="004201DA"/>
    <w:multiLevelType w:val="multilevel"/>
    <w:tmpl w:val="43407B00"/>
    <w:lvl w:ilvl="0">
      <w:start w:val="1"/>
      <w:numFmt w:val="decimal"/>
      <w:lvlText w:val="%1."/>
      <w:lvlJc w:val="left"/>
      <w:pPr>
        <w:tabs>
          <w:tab w:val="num" w:pos="0"/>
        </w:tabs>
      </w:pPr>
      <w:rPr>
        <w:rFonts w:cs="Times New Roman" w:hint="default"/>
      </w:rPr>
    </w:lvl>
    <w:lvl w:ilvl="1">
      <w:start w:val="1"/>
      <w:numFmt w:val="decimal"/>
      <w:lvlText w:val="%1.%2"/>
      <w:lvlJc w:val="left"/>
      <w:pPr>
        <w:tabs>
          <w:tab w:val="num" w:pos="0"/>
        </w:tabs>
      </w:pPr>
      <w:rPr>
        <w:rFonts w:cs="Times New Roman" w:hint="default"/>
      </w:rPr>
    </w:lvl>
    <w:lvl w:ilvl="2">
      <w:start w:val="1"/>
      <w:numFmt w:val="decimal"/>
      <w:lvlText w:val="%1.%2.%3"/>
      <w:lvlJc w:val="left"/>
      <w:pPr>
        <w:tabs>
          <w:tab w:val="num" w:pos="0"/>
        </w:tabs>
      </w:pPr>
      <w:rPr>
        <w:rFonts w:cs="Times New Roman" w:hint="default"/>
      </w:rPr>
    </w:lvl>
    <w:lvl w:ilvl="3">
      <w:start w:val="1"/>
      <w:numFmt w:val="decimal"/>
      <w:lvlText w:val="%1.%2.%3.%4"/>
      <w:lvlJc w:val="left"/>
      <w:pPr>
        <w:tabs>
          <w:tab w:val="num" w:pos="57"/>
        </w:tabs>
        <w:ind w:left="57" w:hanging="57"/>
      </w:pPr>
      <w:rPr>
        <w:rFonts w:cs="Times New Roman" w:hint="default"/>
      </w:rPr>
    </w:lvl>
    <w:lvl w:ilvl="4">
      <w:start w:val="1"/>
      <w:numFmt w:val="decimal"/>
      <w:lvlText w:val="%1.%2.%3.%4.%5"/>
      <w:lvlJc w:val="left"/>
      <w:pPr>
        <w:tabs>
          <w:tab w:val="num" w:pos="0"/>
        </w:tabs>
      </w:pPr>
      <w:rPr>
        <w:rFonts w:cs="Times New Roman" w:hint="default"/>
      </w:rPr>
    </w:lvl>
    <w:lvl w:ilvl="5">
      <w:start w:val="1"/>
      <w:numFmt w:val="decimal"/>
      <w:lvlText w:val="%1.%2.%3.%4.%5.%6"/>
      <w:lvlJc w:val="left"/>
      <w:pPr>
        <w:tabs>
          <w:tab w:val="num" w:pos="0"/>
        </w:tabs>
      </w:pPr>
      <w:rPr>
        <w:rFonts w:cs="Times New Roman" w:hint="default"/>
      </w:rPr>
    </w:lvl>
    <w:lvl w:ilvl="6">
      <w:start w:val="1"/>
      <w:numFmt w:val="decimal"/>
      <w:lvlText w:val="%1.%2.%3.%4.%5.%6.%7"/>
      <w:lvlJc w:val="left"/>
      <w:pPr>
        <w:tabs>
          <w:tab w:val="num" w:pos="0"/>
        </w:tabs>
      </w:pPr>
      <w:rPr>
        <w:rFonts w:cs="Times New Roman" w:hint="default"/>
      </w:rPr>
    </w:lvl>
    <w:lvl w:ilvl="7">
      <w:start w:val="1"/>
      <w:numFmt w:val="decimal"/>
      <w:lvlText w:val="%1.%2.%3.%4.%5.%6.%7.%8."/>
      <w:lvlJc w:val="left"/>
      <w:pPr>
        <w:tabs>
          <w:tab w:val="num" w:pos="0"/>
        </w:tabs>
      </w:pPr>
      <w:rPr>
        <w:rFonts w:cs="Times New Roman" w:hint="default"/>
      </w:rPr>
    </w:lvl>
    <w:lvl w:ilvl="8">
      <w:start w:val="1"/>
      <w:numFmt w:val="decimal"/>
      <w:lvlText w:val="%1.%2.%3.%4.%5.%6.%7.%8.%9"/>
      <w:lvlJc w:val="left"/>
      <w:pPr>
        <w:tabs>
          <w:tab w:val="num" w:pos="0"/>
        </w:tabs>
      </w:pPr>
      <w:rPr>
        <w:rFonts w:cs="Times New Roman" w:hint="default"/>
      </w:rPr>
    </w:lvl>
  </w:abstractNum>
  <w:abstractNum w:abstractNumId="3" w15:restartNumberingAfterBreak="0">
    <w:nsid w:val="00F14A0B"/>
    <w:multiLevelType w:val="hybridMultilevel"/>
    <w:tmpl w:val="8914405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 w15:restartNumberingAfterBreak="0">
    <w:nsid w:val="01EB3742"/>
    <w:multiLevelType w:val="hybridMultilevel"/>
    <w:tmpl w:val="305495A0"/>
    <w:lvl w:ilvl="0" w:tplc="0413000F">
      <w:start w:val="1"/>
      <w:numFmt w:val="decimal"/>
      <w:lvlText w:val="%1."/>
      <w:lvlJc w:val="left"/>
      <w:pPr>
        <w:ind w:left="720" w:hanging="360"/>
      </w:pPr>
      <w:rPr>
        <w:rFonts w:cs="Times New Roman"/>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5" w15:restartNumberingAfterBreak="0">
    <w:nsid w:val="044873A6"/>
    <w:multiLevelType w:val="hybridMultilevel"/>
    <w:tmpl w:val="084229B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04961C51"/>
    <w:multiLevelType w:val="hybridMultilevel"/>
    <w:tmpl w:val="2588453E"/>
    <w:lvl w:ilvl="0" w:tplc="04130001">
      <w:start w:val="1"/>
      <w:numFmt w:val="bullet"/>
      <w:lvlText w:val=""/>
      <w:lvlJc w:val="left"/>
      <w:pPr>
        <w:tabs>
          <w:tab w:val="num" w:pos="720"/>
        </w:tabs>
        <w:ind w:left="720" w:hanging="360"/>
      </w:pPr>
      <w:rPr>
        <w:rFonts w:ascii="Symbol" w:hAnsi="Symbol" w:hint="default"/>
      </w:rPr>
    </w:lvl>
    <w:lvl w:ilvl="1" w:tplc="04130003">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06FF2573"/>
    <w:multiLevelType w:val="hybridMultilevel"/>
    <w:tmpl w:val="AF5608A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8" w15:restartNumberingAfterBreak="0">
    <w:nsid w:val="0E4E6785"/>
    <w:multiLevelType w:val="hybridMultilevel"/>
    <w:tmpl w:val="36246DA4"/>
    <w:lvl w:ilvl="0" w:tplc="C6BA629C">
      <w:numFmt w:val="bullet"/>
      <w:lvlText w:val="-"/>
      <w:lvlJc w:val="left"/>
      <w:pPr>
        <w:ind w:left="360" w:hanging="360"/>
      </w:pPr>
      <w:rPr>
        <w:rFonts w:ascii="Times New Roman" w:eastAsia="Times New Roman" w:hAnsi="Times New Roman" w:hint="default"/>
      </w:rPr>
    </w:lvl>
    <w:lvl w:ilvl="1" w:tplc="04130003" w:tentative="1">
      <w:start w:val="1"/>
      <w:numFmt w:val="bullet"/>
      <w:lvlText w:val="o"/>
      <w:lvlJc w:val="left"/>
      <w:pPr>
        <w:ind w:left="1080" w:hanging="360"/>
      </w:pPr>
      <w:rPr>
        <w:rFonts w:ascii="Courier New" w:hAnsi="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9" w15:restartNumberingAfterBreak="0">
    <w:nsid w:val="148E4447"/>
    <w:multiLevelType w:val="hybridMultilevel"/>
    <w:tmpl w:val="363AA570"/>
    <w:lvl w:ilvl="0" w:tplc="4816019E">
      <w:start w:val="1"/>
      <w:numFmt w:val="decimal"/>
      <w:pStyle w:val="Bulletnumbered"/>
      <w:lvlText w:val="%1."/>
      <w:lvlJc w:val="left"/>
      <w:pPr>
        <w:tabs>
          <w:tab w:val="num" w:pos="360"/>
        </w:tabs>
        <w:ind w:left="360" w:hanging="360"/>
      </w:pPr>
      <w:rPr>
        <w:rFonts w:cs="Times New Roman"/>
      </w:rPr>
    </w:lvl>
    <w:lvl w:ilvl="1" w:tplc="04130019" w:tentative="1">
      <w:start w:val="1"/>
      <w:numFmt w:val="lowerLetter"/>
      <w:lvlText w:val="%2."/>
      <w:lvlJc w:val="left"/>
      <w:pPr>
        <w:tabs>
          <w:tab w:val="num" w:pos="1440"/>
        </w:tabs>
        <w:ind w:left="1440" w:hanging="360"/>
      </w:pPr>
      <w:rPr>
        <w:rFonts w:cs="Times New Roman"/>
      </w:rPr>
    </w:lvl>
    <w:lvl w:ilvl="2" w:tplc="0413001B" w:tentative="1">
      <w:start w:val="1"/>
      <w:numFmt w:val="lowerRoman"/>
      <w:lvlText w:val="%3."/>
      <w:lvlJc w:val="right"/>
      <w:pPr>
        <w:tabs>
          <w:tab w:val="num" w:pos="2160"/>
        </w:tabs>
        <w:ind w:left="2160" w:hanging="180"/>
      </w:pPr>
      <w:rPr>
        <w:rFonts w:cs="Times New Roman"/>
      </w:rPr>
    </w:lvl>
    <w:lvl w:ilvl="3" w:tplc="0413000F" w:tentative="1">
      <w:start w:val="1"/>
      <w:numFmt w:val="decimal"/>
      <w:lvlText w:val="%4."/>
      <w:lvlJc w:val="left"/>
      <w:pPr>
        <w:tabs>
          <w:tab w:val="num" w:pos="2880"/>
        </w:tabs>
        <w:ind w:left="2880" w:hanging="360"/>
      </w:pPr>
      <w:rPr>
        <w:rFonts w:cs="Times New Roman"/>
      </w:rPr>
    </w:lvl>
    <w:lvl w:ilvl="4" w:tplc="04130019" w:tentative="1">
      <w:start w:val="1"/>
      <w:numFmt w:val="lowerLetter"/>
      <w:lvlText w:val="%5."/>
      <w:lvlJc w:val="left"/>
      <w:pPr>
        <w:tabs>
          <w:tab w:val="num" w:pos="3600"/>
        </w:tabs>
        <w:ind w:left="3600" w:hanging="360"/>
      </w:pPr>
      <w:rPr>
        <w:rFonts w:cs="Times New Roman"/>
      </w:rPr>
    </w:lvl>
    <w:lvl w:ilvl="5" w:tplc="0413001B" w:tentative="1">
      <w:start w:val="1"/>
      <w:numFmt w:val="lowerRoman"/>
      <w:lvlText w:val="%6."/>
      <w:lvlJc w:val="right"/>
      <w:pPr>
        <w:tabs>
          <w:tab w:val="num" w:pos="4320"/>
        </w:tabs>
        <w:ind w:left="4320" w:hanging="180"/>
      </w:pPr>
      <w:rPr>
        <w:rFonts w:cs="Times New Roman"/>
      </w:rPr>
    </w:lvl>
    <w:lvl w:ilvl="6" w:tplc="0413000F" w:tentative="1">
      <w:start w:val="1"/>
      <w:numFmt w:val="decimal"/>
      <w:lvlText w:val="%7."/>
      <w:lvlJc w:val="left"/>
      <w:pPr>
        <w:tabs>
          <w:tab w:val="num" w:pos="5040"/>
        </w:tabs>
        <w:ind w:left="5040" w:hanging="360"/>
      </w:pPr>
      <w:rPr>
        <w:rFonts w:cs="Times New Roman"/>
      </w:rPr>
    </w:lvl>
    <w:lvl w:ilvl="7" w:tplc="04130019" w:tentative="1">
      <w:start w:val="1"/>
      <w:numFmt w:val="lowerLetter"/>
      <w:lvlText w:val="%8."/>
      <w:lvlJc w:val="left"/>
      <w:pPr>
        <w:tabs>
          <w:tab w:val="num" w:pos="5760"/>
        </w:tabs>
        <w:ind w:left="5760" w:hanging="360"/>
      </w:pPr>
      <w:rPr>
        <w:rFonts w:cs="Times New Roman"/>
      </w:rPr>
    </w:lvl>
    <w:lvl w:ilvl="8" w:tplc="0413001B" w:tentative="1">
      <w:start w:val="1"/>
      <w:numFmt w:val="lowerRoman"/>
      <w:lvlText w:val="%9."/>
      <w:lvlJc w:val="right"/>
      <w:pPr>
        <w:tabs>
          <w:tab w:val="num" w:pos="6480"/>
        </w:tabs>
        <w:ind w:left="6480" w:hanging="180"/>
      </w:pPr>
      <w:rPr>
        <w:rFonts w:cs="Times New Roman"/>
      </w:rPr>
    </w:lvl>
  </w:abstractNum>
  <w:abstractNum w:abstractNumId="10" w15:restartNumberingAfterBreak="0">
    <w:nsid w:val="14D033BD"/>
    <w:multiLevelType w:val="hybridMultilevel"/>
    <w:tmpl w:val="2710FD9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1" w15:restartNumberingAfterBreak="0">
    <w:nsid w:val="15482CC8"/>
    <w:multiLevelType w:val="hybridMultilevel"/>
    <w:tmpl w:val="6AE4231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2" w15:restartNumberingAfterBreak="0">
    <w:nsid w:val="16CB29BF"/>
    <w:multiLevelType w:val="hybridMultilevel"/>
    <w:tmpl w:val="622C985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1DEF0243"/>
    <w:multiLevelType w:val="singleLevel"/>
    <w:tmpl w:val="228EF4AA"/>
    <w:lvl w:ilvl="0">
      <w:start w:val="1"/>
      <w:numFmt w:val="decimal"/>
      <w:pStyle w:val="TableofAuthorities"/>
      <w:lvlText w:val="[%1]"/>
      <w:lvlJc w:val="left"/>
      <w:pPr>
        <w:tabs>
          <w:tab w:val="num" w:pos="567"/>
        </w:tabs>
        <w:ind w:left="567" w:hanging="567"/>
      </w:pPr>
      <w:rPr>
        <w:rFonts w:cs="Times New Roman" w:hint="default"/>
      </w:rPr>
    </w:lvl>
  </w:abstractNum>
  <w:abstractNum w:abstractNumId="14" w15:restartNumberingAfterBreak="0">
    <w:nsid w:val="1ED46DA5"/>
    <w:multiLevelType w:val="hybridMultilevel"/>
    <w:tmpl w:val="3202FAE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215208DD"/>
    <w:multiLevelType w:val="hybridMultilevel"/>
    <w:tmpl w:val="85AEE9E0"/>
    <w:lvl w:ilvl="0" w:tplc="0413000F">
      <w:start w:val="1"/>
      <w:numFmt w:val="decimal"/>
      <w:lvlText w:val="%1."/>
      <w:lvlJc w:val="left"/>
      <w:pPr>
        <w:tabs>
          <w:tab w:val="num" w:pos="720"/>
        </w:tabs>
        <w:ind w:left="720" w:hanging="360"/>
      </w:pPr>
      <w:rPr>
        <w:rFonts w:cs="Times New Roman"/>
      </w:rPr>
    </w:lvl>
    <w:lvl w:ilvl="1" w:tplc="04130019" w:tentative="1">
      <w:start w:val="1"/>
      <w:numFmt w:val="lowerLetter"/>
      <w:lvlText w:val="%2."/>
      <w:lvlJc w:val="left"/>
      <w:pPr>
        <w:tabs>
          <w:tab w:val="num" w:pos="1440"/>
        </w:tabs>
        <w:ind w:left="1440" w:hanging="360"/>
      </w:pPr>
      <w:rPr>
        <w:rFonts w:cs="Times New Roman"/>
      </w:rPr>
    </w:lvl>
    <w:lvl w:ilvl="2" w:tplc="0413001B" w:tentative="1">
      <w:start w:val="1"/>
      <w:numFmt w:val="lowerRoman"/>
      <w:lvlText w:val="%3."/>
      <w:lvlJc w:val="right"/>
      <w:pPr>
        <w:tabs>
          <w:tab w:val="num" w:pos="2160"/>
        </w:tabs>
        <w:ind w:left="2160" w:hanging="180"/>
      </w:pPr>
      <w:rPr>
        <w:rFonts w:cs="Times New Roman"/>
      </w:rPr>
    </w:lvl>
    <w:lvl w:ilvl="3" w:tplc="0413000F" w:tentative="1">
      <w:start w:val="1"/>
      <w:numFmt w:val="decimal"/>
      <w:lvlText w:val="%4."/>
      <w:lvlJc w:val="left"/>
      <w:pPr>
        <w:tabs>
          <w:tab w:val="num" w:pos="2880"/>
        </w:tabs>
        <w:ind w:left="2880" w:hanging="360"/>
      </w:pPr>
      <w:rPr>
        <w:rFonts w:cs="Times New Roman"/>
      </w:rPr>
    </w:lvl>
    <w:lvl w:ilvl="4" w:tplc="04130019" w:tentative="1">
      <w:start w:val="1"/>
      <w:numFmt w:val="lowerLetter"/>
      <w:lvlText w:val="%5."/>
      <w:lvlJc w:val="left"/>
      <w:pPr>
        <w:tabs>
          <w:tab w:val="num" w:pos="3600"/>
        </w:tabs>
        <w:ind w:left="3600" w:hanging="360"/>
      </w:pPr>
      <w:rPr>
        <w:rFonts w:cs="Times New Roman"/>
      </w:rPr>
    </w:lvl>
    <w:lvl w:ilvl="5" w:tplc="0413001B" w:tentative="1">
      <w:start w:val="1"/>
      <w:numFmt w:val="lowerRoman"/>
      <w:lvlText w:val="%6."/>
      <w:lvlJc w:val="right"/>
      <w:pPr>
        <w:tabs>
          <w:tab w:val="num" w:pos="4320"/>
        </w:tabs>
        <w:ind w:left="4320" w:hanging="180"/>
      </w:pPr>
      <w:rPr>
        <w:rFonts w:cs="Times New Roman"/>
      </w:rPr>
    </w:lvl>
    <w:lvl w:ilvl="6" w:tplc="0413000F" w:tentative="1">
      <w:start w:val="1"/>
      <w:numFmt w:val="decimal"/>
      <w:lvlText w:val="%7."/>
      <w:lvlJc w:val="left"/>
      <w:pPr>
        <w:tabs>
          <w:tab w:val="num" w:pos="5040"/>
        </w:tabs>
        <w:ind w:left="5040" w:hanging="360"/>
      </w:pPr>
      <w:rPr>
        <w:rFonts w:cs="Times New Roman"/>
      </w:rPr>
    </w:lvl>
    <w:lvl w:ilvl="7" w:tplc="04130019" w:tentative="1">
      <w:start w:val="1"/>
      <w:numFmt w:val="lowerLetter"/>
      <w:lvlText w:val="%8."/>
      <w:lvlJc w:val="left"/>
      <w:pPr>
        <w:tabs>
          <w:tab w:val="num" w:pos="5760"/>
        </w:tabs>
        <w:ind w:left="5760" w:hanging="360"/>
      </w:pPr>
      <w:rPr>
        <w:rFonts w:cs="Times New Roman"/>
      </w:rPr>
    </w:lvl>
    <w:lvl w:ilvl="8" w:tplc="0413001B" w:tentative="1">
      <w:start w:val="1"/>
      <w:numFmt w:val="lowerRoman"/>
      <w:lvlText w:val="%9."/>
      <w:lvlJc w:val="right"/>
      <w:pPr>
        <w:tabs>
          <w:tab w:val="num" w:pos="6480"/>
        </w:tabs>
        <w:ind w:left="6480" w:hanging="180"/>
      </w:pPr>
      <w:rPr>
        <w:rFonts w:cs="Times New Roman"/>
      </w:rPr>
    </w:lvl>
  </w:abstractNum>
  <w:abstractNum w:abstractNumId="16" w15:restartNumberingAfterBreak="0">
    <w:nsid w:val="22EC7306"/>
    <w:multiLevelType w:val="hybridMultilevel"/>
    <w:tmpl w:val="F7925106"/>
    <w:lvl w:ilvl="0" w:tplc="04090001">
      <w:start w:val="1"/>
      <w:numFmt w:val="bullet"/>
      <w:lvlText w:val=""/>
      <w:lvlJc w:val="left"/>
      <w:pPr>
        <w:tabs>
          <w:tab w:val="num" w:pos="720"/>
        </w:tabs>
        <w:ind w:left="720" w:hanging="360"/>
      </w:pPr>
      <w:rPr>
        <w:rFonts w:ascii="Symbol" w:hAnsi="Symbol" w:hint="default"/>
      </w:rPr>
    </w:lvl>
    <w:lvl w:ilvl="1" w:tplc="04130003">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2EAD70DF"/>
    <w:multiLevelType w:val="hybridMultilevel"/>
    <w:tmpl w:val="F23EEAF2"/>
    <w:lvl w:ilvl="0" w:tplc="0413000F">
      <w:start w:val="1"/>
      <w:numFmt w:val="decimal"/>
      <w:lvlText w:val="%1."/>
      <w:lvlJc w:val="left"/>
      <w:pPr>
        <w:tabs>
          <w:tab w:val="num" w:pos="720"/>
        </w:tabs>
        <w:ind w:left="720" w:hanging="360"/>
      </w:pPr>
      <w:rPr>
        <w:rFonts w:cs="Times New Roman"/>
      </w:rPr>
    </w:lvl>
    <w:lvl w:ilvl="1" w:tplc="04130019" w:tentative="1">
      <w:start w:val="1"/>
      <w:numFmt w:val="lowerLetter"/>
      <w:lvlText w:val="%2."/>
      <w:lvlJc w:val="left"/>
      <w:pPr>
        <w:tabs>
          <w:tab w:val="num" w:pos="1440"/>
        </w:tabs>
        <w:ind w:left="1440" w:hanging="360"/>
      </w:pPr>
      <w:rPr>
        <w:rFonts w:cs="Times New Roman"/>
      </w:rPr>
    </w:lvl>
    <w:lvl w:ilvl="2" w:tplc="0413001B" w:tentative="1">
      <w:start w:val="1"/>
      <w:numFmt w:val="lowerRoman"/>
      <w:lvlText w:val="%3."/>
      <w:lvlJc w:val="right"/>
      <w:pPr>
        <w:tabs>
          <w:tab w:val="num" w:pos="2160"/>
        </w:tabs>
        <w:ind w:left="2160" w:hanging="180"/>
      </w:pPr>
      <w:rPr>
        <w:rFonts w:cs="Times New Roman"/>
      </w:rPr>
    </w:lvl>
    <w:lvl w:ilvl="3" w:tplc="0413000F" w:tentative="1">
      <w:start w:val="1"/>
      <w:numFmt w:val="decimal"/>
      <w:lvlText w:val="%4."/>
      <w:lvlJc w:val="left"/>
      <w:pPr>
        <w:tabs>
          <w:tab w:val="num" w:pos="2880"/>
        </w:tabs>
        <w:ind w:left="2880" w:hanging="360"/>
      </w:pPr>
      <w:rPr>
        <w:rFonts w:cs="Times New Roman"/>
      </w:rPr>
    </w:lvl>
    <w:lvl w:ilvl="4" w:tplc="04130019" w:tentative="1">
      <w:start w:val="1"/>
      <w:numFmt w:val="lowerLetter"/>
      <w:lvlText w:val="%5."/>
      <w:lvlJc w:val="left"/>
      <w:pPr>
        <w:tabs>
          <w:tab w:val="num" w:pos="3600"/>
        </w:tabs>
        <w:ind w:left="3600" w:hanging="360"/>
      </w:pPr>
      <w:rPr>
        <w:rFonts w:cs="Times New Roman"/>
      </w:rPr>
    </w:lvl>
    <w:lvl w:ilvl="5" w:tplc="0413001B" w:tentative="1">
      <w:start w:val="1"/>
      <w:numFmt w:val="lowerRoman"/>
      <w:lvlText w:val="%6."/>
      <w:lvlJc w:val="right"/>
      <w:pPr>
        <w:tabs>
          <w:tab w:val="num" w:pos="4320"/>
        </w:tabs>
        <w:ind w:left="4320" w:hanging="180"/>
      </w:pPr>
      <w:rPr>
        <w:rFonts w:cs="Times New Roman"/>
      </w:rPr>
    </w:lvl>
    <w:lvl w:ilvl="6" w:tplc="0413000F" w:tentative="1">
      <w:start w:val="1"/>
      <w:numFmt w:val="decimal"/>
      <w:lvlText w:val="%7."/>
      <w:lvlJc w:val="left"/>
      <w:pPr>
        <w:tabs>
          <w:tab w:val="num" w:pos="5040"/>
        </w:tabs>
        <w:ind w:left="5040" w:hanging="360"/>
      </w:pPr>
      <w:rPr>
        <w:rFonts w:cs="Times New Roman"/>
      </w:rPr>
    </w:lvl>
    <w:lvl w:ilvl="7" w:tplc="04130019" w:tentative="1">
      <w:start w:val="1"/>
      <w:numFmt w:val="lowerLetter"/>
      <w:lvlText w:val="%8."/>
      <w:lvlJc w:val="left"/>
      <w:pPr>
        <w:tabs>
          <w:tab w:val="num" w:pos="5760"/>
        </w:tabs>
        <w:ind w:left="5760" w:hanging="360"/>
      </w:pPr>
      <w:rPr>
        <w:rFonts w:cs="Times New Roman"/>
      </w:rPr>
    </w:lvl>
    <w:lvl w:ilvl="8" w:tplc="0413001B" w:tentative="1">
      <w:start w:val="1"/>
      <w:numFmt w:val="lowerRoman"/>
      <w:lvlText w:val="%9."/>
      <w:lvlJc w:val="right"/>
      <w:pPr>
        <w:tabs>
          <w:tab w:val="num" w:pos="6480"/>
        </w:tabs>
        <w:ind w:left="6480" w:hanging="180"/>
      </w:pPr>
      <w:rPr>
        <w:rFonts w:cs="Times New Roman"/>
      </w:rPr>
    </w:lvl>
  </w:abstractNum>
  <w:abstractNum w:abstractNumId="18" w15:restartNumberingAfterBreak="0">
    <w:nsid w:val="2F0045EB"/>
    <w:multiLevelType w:val="hybridMultilevel"/>
    <w:tmpl w:val="3D00722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9" w15:restartNumberingAfterBreak="0">
    <w:nsid w:val="310C459A"/>
    <w:multiLevelType w:val="hybridMultilevel"/>
    <w:tmpl w:val="DF8CA5B8"/>
    <w:lvl w:ilvl="0" w:tplc="04130001">
      <w:start w:val="1"/>
      <w:numFmt w:val="bullet"/>
      <w:lvlText w:val=""/>
      <w:lvlJc w:val="left"/>
      <w:pPr>
        <w:tabs>
          <w:tab w:val="num" w:pos="720"/>
        </w:tabs>
        <w:ind w:left="720" w:hanging="360"/>
      </w:pPr>
      <w:rPr>
        <w:rFonts w:ascii="Symbol" w:hAnsi="Symbol" w:hint="default"/>
      </w:rPr>
    </w:lvl>
    <w:lvl w:ilvl="1" w:tplc="04130003" w:tentative="1">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34740ED1"/>
    <w:multiLevelType w:val="hybridMultilevel"/>
    <w:tmpl w:val="7C2AB902"/>
    <w:lvl w:ilvl="0" w:tplc="04130001">
      <w:start w:val="1"/>
      <w:numFmt w:val="bullet"/>
      <w:lvlText w:val=""/>
      <w:lvlJc w:val="left"/>
      <w:pPr>
        <w:tabs>
          <w:tab w:val="num" w:pos="720"/>
        </w:tabs>
        <w:ind w:left="720" w:hanging="360"/>
      </w:pPr>
      <w:rPr>
        <w:rFonts w:ascii="Symbol" w:hAnsi="Symbol" w:hint="default"/>
      </w:rPr>
    </w:lvl>
    <w:lvl w:ilvl="1" w:tplc="04130003">
      <w:start w:val="1"/>
      <w:numFmt w:val="bullet"/>
      <w:lvlText w:val="o"/>
      <w:lvlJc w:val="left"/>
      <w:pPr>
        <w:tabs>
          <w:tab w:val="num" w:pos="1440"/>
        </w:tabs>
        <w:ind w:left="1440" w:hanging="360"/>
      </w:pPr>
      <w:rPr>
        <w:rFonts w:ascii="Courier New" w:hAnsi="Courier New" w:hint="default"/>
      </w:rPr>
    </w:lvl>
    <w:lvl w:ilvl="2" w:tplc="04130005">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37AC03D3"/>
    <w:multiLevelType w:val="singleLevel"/>
    <w:tmpl w:val="34AE5B6E"/>
    <w:lvl w:ilvl="0">
      <w:start w:val="1"/>
      <w:numFmt w:val="bullet"/>
      <w:pStyle w:val="Bullet"/>
      <w:lvlText w:val=""/>
      <w:lvlJc w:val="left"/>
      <w:pPr>
        <w:tabs>
          <w:tab w:val="num" w:pos="360"/>
        </w:tabs>
        <w:ind w:left="360" w:hanging="360"/>
      </w:pPr>
      <w:rPr>
        <w:rFonts w:ascii="Symbol" w:hAnsi="Symbol" w:hint="default"/>
      </w:rPr>
    </w:lvl>
  </w:abstractNum>
  <w:abstractNum w:abstractNumId="22" w15:restartNumberingAfterBreak="0">
    <w:nsid w:val="37F857D7"/>
    <w:multiLevelType w:val="singleLevel"/>
    <w:tmpl w:val="85B262EA"/>
    <w:lvl w:ilvl="0">
      <w:start w:val="1"/>
      <w:numFmt w:val="bullet"/>
      <w:pStyle w:val="Profileparameter"/>
      <w:lvlText w:val=""/>
      <w:lvlJc w:val="left"/>
      <w:pPr>
        <w:tabs>
          <w:tab w:val="num" w:pos="360"/>
        </w:tabs>
        <w:ind w:left="360" w:hanging="360"/>
      </w:pPr>
      <w:rPr>
        <w:rFonts w:ascii="Symbol" w:hAnsi="Symbol" w:hint="default"/>
      </w:rPr>
    </w:lvl>
  </w:abstractNum>
  <w:abstractNum w:abstractNumId="23" w15:restartNumberingAfterBreak="0">
    <w:nsid w:val="38997603"/>
    <w:multiLevelType w:val="hybridMultilevel"/>
    <w:tmpl w:val="553AF2BA"/>
    <w:lvl w:ilvl="0" w:tplc="0413000F">
      <w:start w:val="1"/>
      <w:numFmt w:val="decimal"/>
      <w:lvlText w:val="%1."/>
      <w:lvlJc w:val="left"/>
      <w:pPr>
        <w:ind w:left="720" w:hanging="360"/>
      </w:pPr>
      <w:rPr>
        <w:rFonts w:cs="Times New Roman"/>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24" w15:restartNumberingAfterBreak="0">
    <w:nsid w:val="3B295AE4"/>
    <w:multiLevelType w:val="hybridMultilevel"/>
    <w:tmpl w:val="2D3CBF56"/>
    <w:lvl w:ilvl="0" w:tplc="04130001">
      <w:start w:val="1"/>
      <w:numFmt w:val="bullet"/>
      <w:lvlText w:val=""/>
      <w:lvlJc w:val="left"/>
      <w:pPr>
        <w:tabs>
          <w:tab w:val="num" w:pos="720"/>
        </w:tabs>
        <w:ind w:left="720" w:hanging="360"/>
      </w:pPr>
      <w:rPr>
        <w:rFonts w:ascii="Symbol" w:hAnsi="Symbol" w:hint="default"/>
      </w:rPr>
    </w:lvl>
    <w:lvl w:ilvl="1" w:tplc="04130003" w:tentative="1">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3F2F3AFC"/>
    <w:multiLevelType w:val="hybridMultilevel"/>
    <w:tmpl w:val="2EB069FC"/>
    <w:lvl w:ilvl="0" w:tplc="0413000F">
      <w:start w:val="1"/>
      <w:numFmt w:val="decimal"/>
      <w:lvlText w:val="%1."/>
      <w:lvlJc w:val="left"/>
      <w:pPr>
        <w:ind w:left="720" w:hanging="360"/>
      </w:pPr>
      <w:rPr>
        <w:rFonts w:cs="Times New Roman"/>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26" w15:restartNumberingAfterBreak="0">
    <w:nsid w:val="40245EE2"/>
    <w:multiLevelType w:val="hybridMultilevel"/>
    <w:tmpl w:val="8690E9A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7" w15:restartNumberingAfterBreak="0">
    <w:nsid w:val="41BC7991"/>
    <w:multiLevelType w:val="hybridMultilevel"/>
    <w:tmpl w:val="038C6700"/>
    <w:lvl w:ilvl="0" w:tplc="04130001">
      <w:start w:val="1"/>
      <w:numFmt w:val="bullet"/>
      <w:lvlText w:val=""/>
      <w:lvlJc w:val="left"/>
      <w:pPr>
        <w:tabs>
          <w:tab w:val="num" w:pos="720"/>
        </w:tabs>
        <w:ind w:left="720" w:hanging="360"/>
      </w:pPr>
      <w:rPr>
        <w:rFonts w:ascii="Symbol" w:hAnsi="Symbol" w:hint="default"/>
      </w:rPr>
    </w:lvl>
    <w:lvl w:ilvl="1" w:tplc="04130003">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45C30F0E"/>
    <w:multiLevelType w:val="hybridMultilevel"/>
    <w:tmpl w:val="6EBEE9C8"/>
    <w:lvl w:ilvl="0" w:tplc="650CD3E0">
      <w:start w:val="1"/>
      <w:numFmt w:val="bullet"/>
      <w:pStyle w:val="Driverevent"/>
      <w:lvlText w:val=""/>
      <w:lvlJc w:val="left"/>
      <w:pPr>
        <w:tabs>
          <w:tab w:val="num" w:pos="360"/>
        </w:tabs>
        <w:ind w:left="357" w:hanging="357"/>
      </w:pPr>
      <w:rPr>
        <w:rFonts w:ascii="Symbol" w:hAnsi="Symbol" w:hint="default"/>
      </w:rPr>
    </w:lvl>
    <w:lvl w:ilvl="1" w:tplc="04130003" w:tentative="1">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46270CC0"/>
    <w:multiLevelType w:val="hybridMultilevel"/>
    <w:tmpl w:val="9F483820"/>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0" w15:restartNumberingAfterBreak="0">
    <w:nsid w:val="47D02E9B"/>
    <w:multiLevelType w:val="hybridMultilevel"/>
    <w:tmpl w:val="787CBF4C"/>
    <w:lvl w:ilvl="0" w:tplc="0413000F">
      <w:start w:val="1"/>
      <w:numFmt w:val="decimal"/>
      <w:lvlText w:val="%1."/>
      <w:lvlJc w:val="left"/>
      <w:pPr>
        <w:ind w:left="720" w:hanging="360"/>
      </w:pPr>
      <w:rPr>
        <w:rFonts w:cs="Times New Roman"/>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31" w15:restartNumberingAfterBreak="0">
    <w:nsid w:val="4B3D192C"/>
    <w:multiLevelType w:val="hybridMultilevel"/>
    <w:tmpl w:val="FB5483D8"/>
    <w:lvl w:ilvl="0" w:tplc="7A882F0C">
      <w:start w:val="1"/>
      <w:numFmt w:val="bullet"/>
      <w:pStyle w:val="Counter"/>
      <w:lvlText w:val=""/>
      <w:lvlJc w:val="left"/>
      <w:pPr>
        <w:tabs>
          <w:tab w:val="num" w:pos="360"/>
        </w:tabs>
        <w:ind w:left="357" w:hanging="357"/>
      </w:pPr>
      <w:rPr>
        <w:rFonts w:ascii="Symbol" w:hAnsi="Symbol" w:hint="default"/>
      </w:rPr>
    </w:lvl>
    <w:lvl w:ilvl="1" w:tplc="FFFFFFFF">
      <w:start w:val="1"/>
      <w:numFmt w:val="decimal"/>
      <w:lvlText w:val="%2."/>
      <w:lvlJc w:val="left"/>
      <w:pPr>
        <w:tabs>
          <w:tab w:val="num" w:pos="1440"/>
        </w:tabs>
        <w:ind w:left="1440" w:hanging="360"/>
      </w:pPr>
      <w:rPr>
        <w:rFonts w:cs="Times New Roman"/>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4E3A46C3"/>
    <w:multiLevelType w:val="hybridMultilevel"/>
    <w:tmpl w:val="CEC88D2A"/>
    <w:lvl w:ilvl="0" w:tplc="E1D42EF4">
      <w:start w:val="1"/>
      <w:numFmt w:val="bullet"/>
      <w:lvlText w:val=""/>
      <w:lvlJc w:val="left"/>
      <w:pPr>
        <w:ind w:left="720" w:hanging="360"/>
      </w:pPr>
      <w:rPr>
        <w:rFonts w:ascii="Wingdings" w:eastAsiaTheme="minorHAnsi" w:hAnsi="Wingdings"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3" w15:restartNumberingAfterBreak="0">
    <w:nsid w:val="52374BF7"/>
    <w:multiLevelType w:val="hybridMultilevel"/>
    <w:tmpl w:val="FDBE2FA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4" w15:restartNumberingAfterBreak="0">
    <w:nsid w:val="54243075"/>
    <w:multiLevelType w:val="hybridMultilevel"/>
    <w:tmpl w:val="5EBA8016"/>
    <w:lvl w:ilvl="0" w:tplc="04090001">
      <w:start w:val="1"/>
      <w:numFmt w:val="bullet"/>
      <w:lvlText w:val=""/>
      <w:lvlJc w:val="left"/>
      <w:pPr>
        <w:tabs>
          <w:tab w:val="num" w:pos="720"/>
        </w:tabs>
        <w:ind w:left="720" w:hanging="360"/>
      </w:pPr>
      <w:rPr>
        <w:rFonts w:ascii="Symbol" w:hAnsi="Symbol" w:hint="default"/>
      </w:rPr>
    </w:lvl>
    <w:lvl w:ilvl="1" w:tplc="04130003">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56387AED"/>
    <w:multiLevelType w:val="multilevel"/>
    <w:tmpl w:val="60CAA946"/>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6" w15:restartNumberingAfterBreak="0">
    <w:nsid w:val="56F25388"/>
    <w:multiLevelType w:val="hybridMultilevel"/>
    <w:tmpl w:val="95E02E2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7" w15:restartNumberingAfterBreak="0">
    <w:nsid w:val="57FB6F22"/>
    <w:multiLevelType w:val="hybridMultilevel"/>
    <w:tmpl w:val="500C4388"/>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8" w15:restartNumberingAfterBreak="0">
    <w:nsid w:val="5C434CA2"/>
    <w:multiLevelType w:val="hybridMultilevel"/>
    <w:tmpl w:val="BED2028C"/>
    <w:lvl w:ilvl="0" w:tplc="04090001">
      <w:start w:val="1"/>
      <w:numFmt w:val="bullet"/>
      <w:lvlText w:val=""/>
      <w:lvlJc w:val="left"/>
      <w:pPr>
        <w:tabs>
          <w:tab w:val="num" w:pos="720"/>
        </w:tabs>
        <w:ind w:left="720" w:hanging="360"/>
      </w:pPr>
      <w:rPr>
        <w:rFonts w:ascii="Symbol" w:hAnsi="Symbol" w:hint="default"/>
      </w:rPr>
    </w:lvl>
    <w:lvl w:ilvl="1" w:tplc="04130003">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39" w15:restartNumberingAfterBreak="0">
    <w:nsid w:val="68B2488F"/>
    <w:multiLevelType w:val="hybridMultilevel"/>
    <w:tmpl w:val="97C4A78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0" w15:restartNumberingAfterBreak="0">
    <w:nsid w:val="69D278C0"/>
    <w:multiLevelType w:val="hybridMultilevel"/>
    <w:tmpl w:val="49F823B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1" w15:restartNumberingAfterBreak="0">
    <w:nsid w:val="71A33BBB"/>
    <w:multiLevelType w:val="hybridMultilevel"/>
    <w:tmpl w:val="449EAD8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2" w15:restartNumberingAfterBreak="0">
    <w:nsid w:val="72E21298"/>
    <w:multiLevelType w:val="hybridMultilevel"/>
    <w:tmpl w:val="91C4A1E2"/>
    <w:lvl w:ilvl="0" w:tplc="E0A6CB8A">
      <w:start w:val="1"/>
      <w:numFmt w:val="bullet"/>
      <w:pStyle w:val="Driverparameter"/>
      <w:lvlText w:val=""/>
      <w:lvlJc w:val="left"/>
      <w:pPr>
        <w:tabs>
          <w:tab w:val="num" w:pos="360"/>
        </w:tabs>
        <w:ind w:left="357" w:hanging="357"/>
      </w:pPr>
      <w:rPr>
        <w:rFonts w:ascii="Symbol" w:hAnsi="Symbol" w:hint="default"/>
      </w:rPr>
    </w:lvl>
    <w:lvl w:ilvl="1" w:tplc="0D40BF8C">
      <w:numFmt w:val="bullet"/>
      <w:lvlText w:val="-"/>
      <w:lvlJc w:val="left"/>
      <w:pPr>
        <w:tabs>
          <w:tab w:val="num" w:pos="1785"/>
        </w:tabs>
        <w:ind w:left="1785" w:hanging="705"/>
      </w:pPr>
      <w:rPr>
        <w:rFonts w:ascii="Times New Roman" w:eastAsia="Times New Roman" w:hAnsi="Times New Roman"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43" w15:restartNumberingAfterBreak="0">
    <w:nsid w:val="73901CE9"/>
    <w:multiLevelType w:val="hybridMultilevel"/>
    <w:tmpl w:val="B686E526"/>
    <w:lvl w:ilvl="0" w:tplc="0413000F">
      <w:start w:val="1"/>
      <w:numFmt w:val="decimal"/>
      <w:lvlText w:val="%1."/>
      <w:lvlJc w:val="left"/>
      <w:pPr>
        <w:ind w:left="720" w:hanging="360"/>
      </w:pPr>
      <w:rPr>
        <w:rFonts w:cs="Times New Roman"/>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44" w15:restartNumberingAfterBreak="0">
    <w:nsid w:val="74DA1ED8"/>
    <w:multiLevelType w:val="hybridMultilevel"/>
    <w:tmpl w:val="1B8E902C"/>
    <w:lvl w:ilvl="0" w:tplc="0413000F">
      <w:start w:val="1"/>
      <w:numFmt w:val="decimal"/>
      <w:lvlText w:val="%1."/>
      <w:lvlJc w:val="left"/>
      <w:pPr>
        <w:ind w:left="720" w:hanging="360"/>
      </w:pPr>
      <w:rPr>
        <w:rFonts w:cs="Times New Roman"/>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45" w15:restartNumberingAfterBreak="0">
    <w:nsid w:val="7A0677EF"/>
    <w:multiLevelType w:val="hybridMultilevel"/>
    <w:tmpl w:val="D0305F4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6" w15:restartNumberingAfterBreak="0">
    <w:nsid w:val="7A7D6789"/>
    <w:multiLevelType w:val="hybridMultilevel"/>
    <w:tmpl w:val="8AF0A54C"/>
    <w:lvl w:ilvl="0" w:tplc="0413000F">
      <w:start w:val="1"/>
      <w:numFmt w:val="decimal"/>
      <w:lvlText w:val="%1."/>
      <w:lvlJc w:val="left"/>
      <w:pPr>
        <w:ind w:left="720" w:hanging="360"/>
      </w:pPr>
      <w:rPr>
        <w:rFonts w:cs="Times New Roman" w:hint="default"/>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47" w15:restartNumberingAfterBreak="0">
    <w:nsid w:val="7C5933A5"/>
    <w:multiLevelType w:val="hybridMultilevel"/>
    <w:tmpl w:val="18306E00"/>
    <w:lvl w:ilvl="0" w:tplc="0413000F">
      <w:start w:val="1"/>
      <w:numFmt w:val="decimal"/>
      <w:lvlText w:val="%1."/>
      <w:lvlJc w:val="left"/>
      <w:pPr>
        <w:tabs>
          <w:tab w:val="num" w:pos="720"/>
        </w:tabs>
        <w:ind w:left="720" w:hanging="360"/>
      </w:pPr>
      <w:rPr>
        <w:rFonts w:cs="Times New Roman"/>
      </w:rPr>
    </w:lvl>
    <w:lvl w:ilvl="1" w:tplc="04130019" w:tentative="1">
      <w:start w:val="1"/>
      <w:numFmt w:val="lowerLetter"/>
      <w:lvlText w:val="%2."/>
      <w:lvlJc w:val="left"/>
      <w:pPr>
        <w:tabs>
          <w:tab w:val="num" w:pos="1440"/>
        </w:tabs>
        <w:ind w:left="1440" w:hanging="360"/>
      </w:pPr>
      <w:rPr>
        <w:rFonts w:cs="Times New Roman"/>
      </w:rPr>
    </w:lvl>
    <w:lvl w:ilvl="2" w:tplc="0413001B" w:tentative="1">
      <w:start w:val="1"/>
      <w:numFmt w:val="lowerRoman"/>
      <w:lvlText w:val="%3."/>
      <w:lvlJc w:val="right"/>
      <w:pPr>
        <w:tabs>
          <w:tab w:val="num" w:pos="2160"/>
        </w:tabs>
        <w:ind w:left="2160" w:hanging="180"/>
      </w:pPr>
      <w:rPr>
        <w:rFonts w:cs="Times New Roman"/>
      </w:rPr>
    </w:lvl>
    <w:lvl w:ilvl="3" w:tplc="0413000F" w:tentative="1">
      <w:start w:val="1"/>
      <w:numFmt w:val="decimal"/>
      <w:lvlText w:val="%4."/>
      <w:lvlJc w:val="left"/>
      <w:pPr>
        <w:tabs>
          <w:tab w:val="num" w:pos="2880"/>
        </w:tabs>
        <w:ind w:left="2880" w:hanging="360"/>
      </w:pPr>
      <w:rPr>
        <w:rFonts w:cs="Times New Roman"/>
      </w:rPr>
    </w:lvl>
    <w:lvl w:ilvl="4" w:tplc="04130019" w:tentative="1">
      <w:start w:val="1"/>
      <w:numFmt w:val="lowerLetter"/>
      <w:lvlText w:val="%5."/>
      <w:lvlJc w:val="left"/>
      <w:pPr>
        <w:tabs>
          <w:tab w:val="num" w:pos="3600"/>
        </w:tabs>
        <w:ind w:left="3600" w:hanging="360"/>
      </w:pPr>
      <w:rPr>
        <w:rFonts w:cs="Times New Roman"/>
      </w:rPr>
    </w:lvl>
    <w:lvl w:ilvl="5" w:tplc="0413001B" w:tentative="1">
      <w:start w:val="1"/>
      <w:numFmt w:val="lowerRoman"/>
      <w:lvlText w:val="%6."/>
      <w:lvlJc w:val="right"/>
      <w:pPr>
        <w:tabs>
          <w:tab w:val="num" w:pos="4320"/>
        </w:tabs>
        <w:ind w:left="4320" w:hanging="180"/>
      </w:pPr>
      <w:rPr>
        <w:rFonts w:cs="Times New Roman"/>
      </w:rPr>
    </w:lvl>
    <w:lvl w:ilvl="6" w:tplc="0413000F" w:tentative="1">
      <w:start w:val="1"/>
      <w:numFmt w:val="decimal"/>
      <w:lvlText w:val="%7."/>
      <w:lvlJc w:val="left"/>
      <w:pPr>
        <w:tabs>
          <w:tab w:val="num" w:pos="5040"/>
        </w:tabs>
        <w:ind w:left="5040" w:hanging="360"/>
      </w:pPr>
      <w:rPr>
        <w:rFonts w:cs="Times New Roman"/>
      </w:rPr>
    </w:lvl>
    <w:lvl w:ilvl="7" w:tplc="04130019" w:tentative="1">
      <w:start w:val="1"/>
      <w:numFmt w:val="lowerLetter"/>
      <w:lvlText w:val="%8."/>
      <w:lvlJc w:val="left"/>
      <w:pPr>
        <w:tabs>
          <w:tab w:val="num" w:pos="5760"/>
        </w:tabs>
        <w:ind w:left="5760" w:hanging="360"/>
      </w:pPr>
      <w:rPr>
        <w:rFonts w:cs="Times New Roman"/>
      </w:rPr>
    </w:lvl>
    <w:lvl w:ilvl="8" w:tplc="0413001B" w:tentative="1">
      <w:start w:val="1"/>
      <w:numFmt w:val="lowerRoman"/>
      <w:lvlText w:val="%9."/>
      <w:lvlJc w:val="right"/>
      <w:pPr>
        <w:tabs>
          <w:tab w:val="num" w:pos="6480"/>
        </w:tabs>
        <w:ind w:left="6480" w:hanging="180"/>
      </w:pPr>
      <w:rPr>
        <w:rFonts w:cs="Times New Roman"/>
      </w:rPr>
    </w:lvl>
  </w:abstractNum>
  <w:abstractNum w:abstractNumId="48" w15:restartNumberingAfterBreak="0">
    <w:nsid w:val="7D114ED3"/>
    <w:multiLevelType w:val="hybridMultilevel"/>
    <w:tmpl w:val="5666043A"/>
    <w:lvl w:ilvl="0" w:tplc="04130001">
      <w:start w:val="1"/>
      <w:numFmt w:val="bullet"/>
      <w:lvlText w:val=""/>
      <w:lvlJc w:val="left"/>
      <w:pPr>
        <w:tabs>
          <w:tab w:val="num" w:pos="1083"/>
        </w:tabs>
        <w:ind w:left="1083" w:hanging="360"/>
      </w:pPr>
      <w:rPr>
        <w:rFonts w:ascii="Symbol" w:hAnsi="Symbol" w:hint="default"/>
      </w:rPr>
    </w:lvl>
    <w:lvl w:ilvl="1" w:tplc="04130003" w:tentative="1">
      <w:start w:val="1"/>
      <w:numFmt w:val="bullet"/>
      <w:lvlText w:val="o"/>
      <w:lvlJc w:val="left"/>
      <w:pPr>
        <w:tabs>
          <w:tab w:val="num" w:pos="1803"/>
        </w:tabs>
        <w:ind w:left="1803" w:hanging="360"/>
      </w:pPr>
      <w:rPr>
        <w:rFonts w:ascii="Courier New" w:hAnsi="Courier New" w:hint="default"/>
      </w:rPr>
    </w:lvl>
    <w:lvl w:ilvl="2" w:tplc="04130005" w:tentative="1">
      <w:start w:val="1"/>
      <w:numFmt w:val="bullet"/>
      <w:lvlText w:val=""/>
      <w:lvlJc w:val="left"/>
      <w:pPr>
        <w:tabs>
          <w:tab w:val="num" w:pos="2523"/>
        </w:tabs>
        <w:ind w:left="2523" w:hanging="360"/>
      </w:pPr>
      <w:rPr>
        <w:rFonts w:ascii="Wingdings" w:hAnsi="Wingdings" w:hint="default"/>
      </w:rPr>
    </w:lvl>
    <w:lvl w:ilvl="3" w:tplc="04130001" w:tentative="1">
      <w:start w:val="1"/>
      <w:numFmt w:val="bullet"/>
      <w:lvlText w:val=""/>
      <w:lvlJc w:val="left"/>
      <w:pPr>
        <w:tabs>
          <w:tab w:val="num" w:pos="3243"/>
        </w:tabs>
        <w:ind w:left="3243" w:hanging="360"/>
      </w:pPr>
      <w:rPr>
        <w:rFonts w:ascii="Symbol" w:hAnsi="Symbol" w:hint="default"/>
      </w:rPr>
    </w:lvl>
    <w:lvl w:ilvl="4" w:tplc="04130003" w:tentative="1">
      <w:start w:val="1"/>
      <w:numFmt w:val="bullet"/>
      <w:lvlText w:val="o"/>
      <w:lvlJc w:val="left"/>
      <w:pPr>
        <w:tabs>
          <w:tab w:val="num" w:pos="3963"/>
        </w:tabs>
        <w:ind w:left="3963" w:hanging="360"/>
      </w:pPr>
      <w:rPr>
        <w:rFonts w:ascii="Courier New" w:hAnsi="Courier New" w:hint="default"/>
      </w:rPr>
    </w:lvl>
    <w:lvl w:ilvl="5" w:tplc="04130005" w:tentative="1">
      <w:start w:val="1"/>
      <w:numFmt w:val="bullet"/>
      <w:lvlText w:val=""/>
      <w:lvlJc w:val="left"/>
      <w:pPr>
        <w:tabs>
          <w:tab w:val="num" w:pos="4683"/>
        </w:tabs>
        <w:ind w:left="4683" w:hanging="360"/>
      </w:pPr>
      <w:rPr>
        <w:rFonts w:ascii="Wingdings" w:hAnsi="Wingdings" w:hint="default"/>
      </w:rPr>
    </w:lvl>
    <w:lvl w:ilvl="6" w:tplc="04130001" w:tentative="1">
      <w:start w:val="1"/>
      <w:numFmt w:val="bullet"/>
      <w:lvlText w:val=""/>
      <w:lvlJc w:val="left"/>
      <w:pPr>
        <w:tabs>
          <w:tab w:val="num" w:pos="5403"/>
        </w:tabs>
        <w:ind w:left="5403" w:hanging="360"/>
      </w:pPr>
      <w:rPr>
        <w:rFonts w:ascii="Symbol" w:hAnsi="Symbol" w:hint="default"/>
      </w:rPr>
    </w:lvl>
    <w:lvl w:ilvl="7" w:tplc="04130003" w:tentative="1">
      <w:start w:val="1"/>
      <w:numFmt w:val="bullet"/>
      <w:lvlText w:val="o"/>
      <w:lvlJc w:val="left"/>
      <w:pPr>
        <w:tabs>
          <w:tab w:val="num" w:pos="6123"/>
        </w:tabs>
        <w:ind w:left="6123" w:hanging="360"/>
      </w:pPr>
      <w:rPr>
        <w:rFonts w:ascii="Courier New" w:hAnsi="Courier New" w:hint="default"/>
      </w:rPr>
    </w:lvl>
    <w:lvl w:ilvl="8" w:tplc="04130005" w:tentative="1">
      <w:start w:val="1"/>
      <w:numFmt w:val="bullet"/>
      <w:lvlText w:val=""/>
      <w:lvlJc w:val="left"/>
      <w:pPr>
        <w:tabs>
          <w:tab w:val="num" w:pos="6843"/>
        </w:tabs>
        <w:ind w:left="6843" w:hanging="360"/>
      </w:pPr>
      <w:rPr>
        <w:rFonts w:ascii="Wingdings" w:hAnsi="Wingdings" w:hint="default"/>
      </w:rPr>
    </w:lvl>
  </w:abstractNum>
  <w:abstractNum w:abstractNumId="49" w15:restartNumberingAfterBreak="0">
    <w:nsid w:val="7E6110A8"/>
    <w:multiLevelType w:val="multilevel"/>
    <w:tmpl w:val="3E522CD2"/>
    <w:lvl w:ilvl="0">
      <w:start w:val="1"/>
      <w:numFmt w:val="decimal"/>
      <w:lvlText w:val="%1"/>
      <w:lvlJc w:val="left"/>
      <w:pPr>
        <w:tabs>
          <w:tab w:val="num" w:pos="432"/>
        </w:tabs>
        <w:ind w:left="432" w:hanging="432"/>
      </w:pPr>
      <w:rPr>
        <w:rFonts w:cs="Times New Roman"/>
      </w:rPr>
    </w:lvl>
    <w:lvl w:ilvl="1">
      <w:start w:val="1"/>
      <w:numFmt w:val="decimal"/>
      <w:lvlText w:val="%1.%2"/>
      <w:lvlJc w:val="left"/>
      <w:pPr>
        <w:tabs>
          <w:tab w:val="num" w:pos="576"/>
        </w:tabs>
        <w:ind w:left="576" w:hanging="576"/>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pStyle w:val="Opmaakprofiel1"/>
      <w:lvlText w:val="%1.%2.%3.%4"/>
      <w:lvlJc w:val="left"/>
      <w:pPr>
        <w:tabs>
          <w:tab w:val="num" w:pos="864"/>
        </w:tabs>
        <w:ind w:left="864" w:hanging="864"/>
      </w:pPr>
      <w:rPr>
        <w:rFonts w:cs="Times New Roman"/>
      </w:rPr>
    </w:lvl>
    <w:lvl w:ilvl="4">
      <w:start w:val="1"/>
      <w:numFmt w:val="decimal"/>
      <w:lvlText w:val="%1.%2.%3.%4.%5"/>
      <w:lvlJc w:val="left"/>
      <w:pPr>
        <w:tabs>
          <w:tab w:val="num" w:pos="1008"/>
        </w:tabs>
        <w:ind w:left="1008" w:hanging="1008"/>
      </w:pPr>
      <w:rPr>
        <w:rFonts w:cs="Times New Roman"/>
      </w:rPr>
    </w:lvl>
    <w:lvl w:ilvl="5">
      <w:start w:val="1"/>
      <w:numFmt w:val="decimal"/>
      <w:lvlText w:val="%1.%2.%3.%4.%5.%6"/>
      <w:lvlJc w:val="left"/>
      <w:pPr>
        <w:tabs>
          <w:tab w:val="num" w:pos="1152"/>
        </w:tabs>
        <w:ind w:left="1152" w:hanging="1152"/>
      </w:pPr>
      <w:rPr>
        <w:rFonts w:cs="Times New Roman"/>
      </w:rPr>
    </w:lvl>
    <w:lvl w:ilvl="6">
      <w:start w:val="1"/>
      <w:numFmt w:val="decimal"/>
      <w:lvlText w:val="%1.%2.%3.%4.%5.%6.%7"/>
      <w:lvlJc w:val="left"/>
      <w:pPr>
        <w:tabs>
          <w:tab w:val="num" w:pos="1296"/>
        </w:tabs>
        <w:ind w:left="1296" w:hanging="1296"/>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584"/>
        </w:tabs>
        <w:ind w:left="1584" w:hanging="1584"/>
      </w:pPr>
      <w:rPr>
        <w:rFonts w:cs="Times New Roman"/>
      </w:rPr>
    </w:lvl>
  </w:abstractNum>
  <w:num w:numId="1">
    <w:abstractNumId w:val="0"/>
  </w:num>
  <w:num w:numId="2">
    <w:abstractNumId w:val="1"/>
  </w:num>
  <w:num w:numId="3">
    <w:abstractNumId w:val="13"/>
  </w:num>
  <w:num w:numId="4">
    <w:abstractNumId w:val="22"/>
  </w:num>
  <w:num w:numId="5">
    <w:abstractNumId w:val="21"/>
  </w:num>
  <w:num w:numId="6">
    <w:abstractNumId w:val="42"/>
  </w:num>
  <w:num w:numId="7">
    <w:abstractNumId w:val="31"/>
  </w:num>
  <w:num w:numId="8">
    <w:abstractNumId w:val="28"/>
  </w:num>
  <w:num w:numId="9">
    <w:abstractNumId w:val="9"/>
  </w:num>
  <w:num w:numId="10">
    <w:abstractNumId w:val="49"/>
  </w:num>
  <w:num w:numId="11">
    <w:abstractNumId w:val="45"/>
  </w:num>
  <w:num w:numId="12">
    <w:abstractNumId w:val="14"/>
  </w:num>
  <w:num w:numId="13">
    <w:abstractNumId w:val="38"/>
  </w:num>
  <w:num w:numId="14">
    <w:abstractNumId w:val="16"/>
  </w:num>
  <w:num w:numId="15">
    <w:abstractNumId w:val="34"/>
  </w:num>
  <w:num w:numId="16">
    <w:abstractNumId w:val="6"/>
  </w:num>
  <w:num w:numId="17">
    <w:abstractNumId w:val="5"/>
  </w:num>
  <w:num w:numId="18">
    <w:abstractNumId w:val="36"/>
  </w:num>
  <w:num w:numId="19">
    <w:abstractNumId w:val="12"/>
  </w:num>
  <w:num w:numId="20">
    <w:abstractNumId w:val="15"/>
  </w:num>
  <w:num w:numId="21">
    <w:abstractNumId w:val="17"/>
  </w:num>
  <w:num w:numId="22">
    <w:abstractNumId w:val="20"/>
  </w:num>
  <w:num w:numId="23">
    <w:abstractNumId w:val="48"/>
  </w:num>
  <w:num w:numId="24">
    <w:abstractNumId w:val="27"/>
  </w:num>
  <w:num w:numId="25">
    <w:abstractNumId w:val="19"/>
  </w:num>
  <w:num w:numId="26">
    <w:abstractNumId w:val="2"/>
  </w:num>
  <w:num w:numId="27">
    <w:abstractNumId w:val="24"/>
  </w:num>
  <w:num w:numId="28">
    <w:abstractNumId w:val="47"/>
  </w:num>
  <w:num w:numId="29">
    <w:abstractNumId w:val="23"/>
  </w:num>
  <w:num w:numId="30">
    <w:abstractNumId w:val="4"/>
  </w:num>
  <w:num w:numId="31">
    <w:abstractNumId w:val="44"/>
  </w:num>
  <w:num w:numId="32">
    <w:abstractNumId w:val="30"/>
  </w:num>
  <w:num w:numId="33">
    <w:abstractNumId w:val="25"/>
  </w:num>
  <w:num w:numId="34">
    <w:abstractNumId w:val="18"/>
  </w:num>
  <w:num w:numId="35">
    <w:abstractNumId w:val="3"/>
  </w:num>
  <w:num w:numId="36">
    <w:abstractNumId w:val="10"/>
  </w:num>
  <w:num w:numId="37">
    <w:abstractNumId w:val="7"/>
  </w:num>
  <w:num w:numId="38">
    <w:abstractNumId w:val="39"/>
  </w:num>
  <w:num w:numId="39">
    <w:abstractNumId w:val="46"/>
  </w:num>
  <w:num w:numId="40">
    <w:abstractNumId w:val="43"/>
  </w:num>
  <w:num w:numId="41">
    <w:abstractNumId w:val="11"/>
  </w:num>
  <w:num w:numId="42">
    <w:abstractNumId w:val="33"/>
  </w:num>
  <w:num w:numId="43">
    <w:abstractNumId w:val="41"/>
  </w:num>
  <w:num w:numId="44">
    <w:abstractNumId w:val="8"/>
  </w:num>
  <w:num w:numId="45">
    <w:abstractNumId w:val="35"/>
  </w:num>
  <w:num w:numId="46">
    <w:abstractNumId w:val="37"/>
  </w:num>
  <w:num w:numId="47">
    <w:abstractNumId w:val="29"/>
  </w:num>
  <w:num w:numId="48">
    <w:abstractNumId w:val="26"/>
  </w:num>
  <w:num w:numId="49">
    <w:abstractNumId w:val="40"/>
  </w:num>
  <w:num w:numId="50">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rawingGridHorizontalSpacing w:val="57"/>
  <w:drawingGridVerticalSpacing w:val="57"/>
  <w:displayHorizontalDrawingGridEvery w:val="0"/>
  <w:displayVerticalDrawingGridEvery w:val="0"/>
  <w:doNotUseMarginsForDrawingGridOrigin/>
  <w:drawingGridVerticalOrigin w:val="1985"/>
  <w:noPunctuationKerning/>
  <w:characterSpacingControl w:val="doNotCompress"/>
  <w:hdrShapeDefaults>
    <o:shapedefaults v:ext="edit" spidmax="2049"/>
  </w:hdrShapeDefaults>
  <w:footnotePr>
    <w:numStart w:val="2"/>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E7346"/>
    <w:rsid w:val="00000852"/>
    <w:rsid w:val="000106AC"/>
    <w:rsid w:val="00020081"/>
    <w:rsid w:val="00023E13"/>
    <w:rsid w:val="0002750C"/>
    <w:rsid w:val="00030F23"/>
    <w:rsid w:val="00032D95"/>
    <w:rsid w:val="000438BD"/>
    <w:rsid w:val="0005372E"/>
    <w:rsid w:val="00065127"/>
    <w:rsid w:val="00065C9C"/>
    <w:rsid w:val="0007229E"/>
    <w:rsid w:val="000826BB"/>
    <w:rsid w:val="00086EE6"/>
    <w:rsid w:val="00091F5E"/>
    <w:rsid w:val="00097135"/>
    <w:rsid w:val="000A1596"/>
    <w:rsid w:val="000B0211"/>
    <w:rsid w:val="000B277D"/>
    <w:rsid w:val="000B7FEB"/>
    <w:rsid w:val="000C0DCC"/>
    <w:rsid w:val="000D4CE3"/>
    <w:rsid w:val="000D58D8"/>
    <w:rsid w:val="000D6396"/>
    <w:rsid w:val="00104D86"/>
    <w:rsid w:val="00105B55"/>
    <w:rsid w:val="0010645E"/>
    <w:rsid w:val="0010706C"/>
    <w:rsid w:val="00122FC7"/>
    <w:rsid w:val="001523A4"/>
    <w:rsid w:val="0016000D"/>
    <w:rsid w:val="00181984"/>
    <w:rsid w:val="00185F95"/>
    <w:rsid w:val="001A17EF"/>
    <w:rsid w:val="001A2023"/>
    <w:rsid w:val="001A5684"/>
    <w:rsid w:val="001A7CF9"/>
    <w:rsid w:val="001D51DF"/>
    <w:rsid w:val="001E28B6"/>
    <w:rsid w:val="001E4B90"/>
    <w:rsid w:val="001E4D13"/>
    <w:rsid w:val="001E7346"/>
    <w:rsid w:val="00205779"/>
    <w:rsid w:val="00226C3E"/>
    <w:rsid w:val="00232931"/>
    <w:rsid w:val="002355B3"/>
    <w:rsid w:val="00236364"/>
    <w:rsid w:val="00241543"/>
    <w:rsid w:val="00242D4F"/>
    <w:rsid w:val="00246239"/>
    <w:rsid w:val="00265B5F"/>
    <w:rsid w:val="00282E56"/>
    <w:rsid w:val="00295C64"/>
    <w:rsid w:val="002A2F69"/>
    <w:rsid w:val="002A73DE"/>
    <w:rsid w:val="002B3FB2"/>
    <w:rsid w:val="002C3E13"/>
    <w:rsid w:val="002D0D96"/>
    <w:rsid w:val="002D2539"/>
    <w:rsid w:val="002D785F"/>
    <w:rsid w:val="003242F4"/>
    <w:rsid w:val="00324409"/>
    <w:rsid w:val="003270DC"/>
    <w:rsid w:val="003353BC"/>
    <w:rsid w:val="00335DB9"/>
    <w:rsid w:val="00343F2B"/>
    <w:rsid w:val="00355070"/>
    <w:rsid w:val="00357D90"/>
    <w:rsid w:val="003657BB"/>
    <w:rsid w:val="00376F02"/>
    <w:rsid w:val="00377520"/>
    <w:rsid w:val="00390FFB"/>
    <w:rsid w:val="003974B2"/>
    <w:rsid w:val="003A0F96"/>
    <w:rsid w:val="003A26BE"/>
    <w:rsid w:val="003A4E6A"/>
    <w:rsid w:val="003A7820"/>
    <w:rsid w:val="003B0538"/>
    <w:rsid w:val="003B09A6"/>
    <w:rsid w:val="003B5204"/>
    <w:rsid w:val="003C043D"/>
    <w:rsid w:val="003D2632"/>
    <w:rsid w:val="003D3FA6"/>
    <w:rsid w:val="003E590E"/>
    <w:rsid w:val="003E7D19"/>
    <w:rsid w:val="004029E3"/>
    <w:rsid w:val="004042F9"/>
    <w:rsid w:val="00421316"/>
    <w:rsid w:val="00427553"/>
    <w:rsid w:val="00427E93"/>
    <w:rsid w:val="00436109"/>
    <w:rsid w:val="00436184"/>
    <w:rsid w:val="004417F9"/>
    <w:rsid w:val="0046213B"/>
    <w:rsid w:val="00462521"/>
    <w:rsid w:val="0047299A"/>
    <w:rsid w:val="00485D6D"/>
    <w:rsid w:val="00493168"/>
    <w:rsid w:val="004A026A"/>
    <w:rsid w:val="004B2444"/>
    <w:rsid w:val="004B3531"/>
    <w:rsid w:val="004C3957"/>
    <w:rsid w:val="004C7533"/>
    <w:rsid w:val="004D0DC0"/>
    <w:rsid w:val="004D1DDF"/>
    <w:rsid w:val="004D4D2B"/>
    <w:rsid w:val="004E6C8C"/>
    <w:rsid w:val="004E6E68"/>
    <w:rsid w:val="004E7E73"/>
    <w:rsid w:val="0051148E"/>
    <w:rsid w:val="00512795"/>
    <w:rsid w:val="005155D2"/>
    <w:rsid w:val="00515A33"/>
    <w:rsid w:val="00516C5D"/>
    <w:rsid w:val="00522639"/>
    <w:rsid w:val="00524805"/>
    <w:rsid w:val="00533680"/>
    <w:rsid w:val="00534710"/>
    <w:rsid w:val="00542C81"/>
    <w:rsid w:val="00550410"/>
    <w:rsid w:val="00560175"/>
    <w:rsid w:val="005710C5"/>
    <w:rsid w:val="00572869"/>
    <w:rsid w:val="005738B3"/>
    <w:rsid w:val="00582696"/>
    <w:rsid w:val="00582FCC"/>
    <w:rsid w:val="005858C9"/>
    <w:rsid w:val="00591318"/>
    <w:rsid w:val="00592CD9"/>
    <w:rsid w:val="00595EF4"/>
    <w:rsid w:val="005B60CF"/>
    <w:rsid w:val="005C2411"/>
    <w:rsid w:val="005C45C3"/>
    <w:rsid w:val="005C5362"/>
    <w:rsid w:val="005D2951"/>
    <w:rsid w:val="005D35D4"/>
    <w:rsid w:val="005D520F"/>
    <w:rsid w:val="005D7C41"/>
    <w:rsid w:val="005E1356"/>
    <w:rsid w:val="005E35FE"/>
    <w:rsid w:val="005F681F"/>
    <w:rsid w:val="00601623"/>
    <w:rsid w:val="00603D6A"/>
    <w:rsid w:val="00605B97"/>
    <w:rsid w:val="00620425"/>
    <w:rsid w:val="006243D1"/>
    <w:rsid w:val="00626966"/>
    <w:rsid w:val="00630660"/>
    <w:rsid w:val="00637F9D"/>
    <w:rsid w:val="00646AE7"/>
    <w:rsid w:val="006476F5"/>
    <w:rsid w:val="00650BA2"/>
    <w:rsid w:val="00653833"/>
    <w:rsid w:val="00653E05"/>
    <w:rsid w:val="00661AB2"/>
    <w:rsid w:val="00671143"/>
    <w:rsid w:val="00677D93"/>
    <w:rsid w:val="00686E78"/>
    <w:rsid w:val="00692CC2"/>
    <w:rsid w:val="00693936"/>
    <w:rsid w:val="006A6CDB"/>
    <w:rsid w:val="006B2BB1"/>
    <w:rsid w:val="006C0738"/>
    <w:rsid w:val="006C1D85"/>
    <w:rsid w:val="006C54A8"/>
    <w:rsid w:val="006C6B5A"/>
    <w:rsid w:val="006D0890"/>
    <w:rsid w:val="006E3A49"/>
    <w:rsid w:val="007001B8"/>
    <w:rsid w:val="007028E6"/>
    <w:rsid w:val="00703C36"/>
    <w:rsid w:val="007073B9"/>
    <w:rsid w:val="0071055A"/>
    <w:rsid w:val="00711133"/>
    <w:rsid w:val="007140BC"/>
    <w:rsid w:val="0071632B"/>
    <w:rsid w:val="00721DF5"/>
    <w:rsid w:val="007368CB"/>
    <w:rsid w:val="0074065B"/>
    <w:rsid w:val="00745AD6"/>
    <w:rsid w:val="007471A6"/>
    <w:rsid w:val="00754533"/>
    <w:rsid w:val="007639DA"/>
    <w:rsid w:val="00764AD0"/>
    <w:rsid w:val="00764C1E"/>
    <w:rsid w:val="00765EAC"/>
    <w:rsid w:val="00771A24"/>
    <w:rsid w:val="0077663C"/>
    <w:rsid w:val="007777DA"/>
    <w:rsid w:val="007847D2"/>
    <w:rsid w:val="00784F62"/>
    <w:rsid w:val="007949F5"/>
    <w:rsid w:val="00797EC2"/>
    <w:rsid w:val="007A7670"/>
    <w:rsid w:val="007B4406"/>
    <w:rsid w:val="007B6AFE"/>
    <w:rsid w:val="007B7C21"/>
    <w:rsid w:val="007C2F68"/>
    <w:rsid w:val="007C41CA"/>
    <w:rsid w:val="007C6845"/>
    <w:rsid w:val="007D0570"/>
    <w:rsid w:val="007D69B2"/>
    <w:rsid w:val="007E3E05"/>
    <w:rsid w:val="007E45EA"/>
    <w:rsid w:val="007E7498"/>
    <w:rsid w:val="008021A5"/>
    <w:rsid w:val="00815583"/>
    <w:rsid w:val="00825886"/>
    <w:rsid w:val="00830BC8"/>
    <w:rsid w:val="00833D28"/>
    <w:rsid w:val="00837299"/>
    <w:rsid w:val="008439DC"/>
    <w:rsid w:val="00843E8E"/>
    <w:rsid w:val="00844F50"/>
    <w:rsid w:val="00847821"/>
    <w:rsid w:val="008530BC"/>
    <w:rsid w:val="008601A7"/>
    <w:rsid w:val="00875887"/>
    <w:rsid w:val="0088407E"/>
    <w:rsid w:val="00884839"/>
    <w:rsid w:val="00895240"/>
    <w:rsid w:val="008A0598"/>
    <w:rsid w:val="008B501D"/>
    <w:rsid w:val="008B589C"/>
    <w:rsid w:val="008C3D36"/>
    <w:rsid w:val="008C5183"/>
    <w:rsid w:val="008D126C"/>
    <w:rsid w:val="008D35FC"/>
    <w:rsid w:val="008D3C8F"/>
    <w:rsid w:val="008E1954"/>
    <w:rsid w:val="008E3265"/>
    <w:rsid w:val="008F7E46"/>
    <w:rsid w:val="0090007A"/>
    <w:rsid w:val="00906795"/>
    <w:rsid w:val="00907CCB"/>
    <w:rsid w:val="00920949"/>
    <w:rsid w:val="009231D7"/>
    <w:rsid w:val="00930B8A"/>
    <w:rsid w:val="00931FEA"/>
    <w:rsid w:val="0093454F"/>
    <w:rsid w:val="00937D04"/>
    <w:rsid w:val="00940BE8"/>
    <w:rsid w:val="009438F3"/>
    <w:rsid w:val="009479AD"/>
    <w:rsid w:val="00970D56"/>
    <w:rsid w:val="00975201"/>
    <w:rsid w:val="00975539"/>
    <w:rsid w:val="00975EB6"/>
    <w:rsid w:val="0099383C"/>
    <w:rsid w:val="0099609B"/>
    <w:rsid w:val="009A1BB6"/>
    <w:rsid w:val="009A5591"/>
    <w:rsid w:val="009A671F"/>
    <w:rsid w:val="009B3616"/>
    <w:rsid w:val="009B6B15"/>
    <w:rsid w:val="009D43CF"/>
    <w:rsid w:val="009D7208"/>
    <w:rsid w:val="009E6192"/>
    <w:rsid w:val="009E78DD"/>
    <w:rsid w:val="009F345A"/>
    <w:rsid w:val="009F553F"/>
    <w:rsid w:val="009F5B70"/>
    <w:rsid w:val="00A11191"/>
    <w:rsid w:val="00A339D1"/>
    <w:rsid w:val="00A46C65"/>
    <w:rsid w:val="00A474EC"/>
    <w:rsid w:val="00A50540"/>
    <w:rsid w:val="00A50CC7"/>
    <w:rsid w:val="00A54141"/>
    <w:rsid w:val="00A6470D"/>
    <w:rsid w:val="00A647C1"/>
    <w:rsid w:val="00A73CEC"/>
    <w:rsid w:val="00A74096"/>
    <w:rsid w:val="00A823F5"/>
    <w:rsid w:val="00A83249"/>
    <w:rsid w:val="00A868E6"/>
    <w:rsid w:val="00AA00C8"/>
    <w:rsid w:val="00AA19E6"/>
    <w:rsid w:val="00AA1C89"/>
    <w:rsid w:val="00AA2097"/>
    <w:rsid w:val="00AA5101"/>
    <w:rsid w:val="00AB5404"/>
    <w:rsid w:val="00AC3D96"/>
    <w:rsid w:val="00AD242F"/>
    <w:rsid w:val="00AD7D1A"/>
    <w:rsid w:val="00AE4EA8"/>
    <w:rsid w:val="00AF07FE"/>
    <w:rsid w:val="00AF3899"/>
    <w:rsid w:val="00AF46BE"/>
    <w:rsid w:val="00B009E0"/>
    <w:rsid w:val="00B02440"/>
    <w:rsid w:val="00B32033"/>
    <w:rsid w:val="00B5392C"/>
    <w:rsid w:val="00B55093"/>
    <w:rsid w:val="00B573B6"/>
    <w:rsid w:val="00B747E4"/>
    <w:rsid w:val="00B752AC"/>
    <w:rsid w:val="00B87752"/>
    <w:rsid w:val="00BA11F8"/>
    <w:rsid w:val="00BC4B92"/>
    <w:rsid w:val="00BC5396"/>
    <w:rsid w:val="00BD641D"/>
    <w:rsid w:val="00BE436B"/>
    <w:rsid w:val="00C01AFE"/>
    <w:rsid w:val="00C32065"/>
    <w:rsid w:val="00C37E3B"/>
    <w:rsid w:val="00C43CC0"/>
    <w:rsid w:val="00C67D44"/>
    <w:rsid w:val="00C8296A"/>
    <w:rsid w:val="00C87B39"/>
    <w:rsid w:val="00C9428C"/>
    <w:rsid w:val="00CB039C"/>
    <w:rsid w:val="00CB1727"/>
    <w:rsid w:val="00CB4692"/>
    <w:rsid w:val="00CC2C32"/>
    <w:rsid w:val="00CC49FC"/>
    <w:rsid w:val="00CD73C8"/>
    <w:rsid w:val="00CE6C81"/>
    <w:rsid w:val="00CE766A"/>
    <w:rsid w:val="00CF65C3"/>
    <w:rsid w:val="00D01940"/>
    <w:rsid w:val="00D07960"/>
    <w:rsid w:val="00D13817"/>
    <w:rsid w:val="00D15E10"/>
    <w:rsid w:val="00D31AA8"/>
    <w:rsid w:val="00D346D2"/>
    <w:rsid w:val="00D51FA9"/>
    <w:rsid w:val="00D56892"/>
    <w:rsid w:val="00D61971"/>
    <w:rsid w:val="00D669C4"/>
    <w:rsid w:val="00D673D4"/>
    <w:rsid w:val="00D70A93"/>
    <w:rsid w:val="00D80930"/>
    <w:rsid w:val="00D81645"/>
    <w:rsid w:val="00D93261"/>
    <w:rsid w:val="00D97C9F"/>
    <w:rsid w:val="00DA6D35"/>
    <w:rsid w:val="00DA7AC9"/>
    <w:rsid w:val="00DB026E"/>
    <w:rsid w:val="00DC3638"/>
    <w:rsid w:val="00DC491E"/>
    <w:rsid w:val="00DF7B43"/>
    <w:rsid w:val="00E030BC"/>
    <w:rsid w:val="00E0776E"/>
    <w:rsid w:val="00E153EB"/>
    <w:rsid w:val="00E26CD6"/>
    <w:rsid w:val="00E27D8C"/>
    <w:rsid w:val="00E40A1B"/>
    <w:rsid w:val="00E41B46"/>
    <w:rsid w:val="00E42ABF"/>
    <w:rsid w:val="00E438E1"/>
    <w:rsid w:val="00E462DF"/>
    <w:rsid w:val="00E50992"/>
    <w:rsid w:val="00E64EFD"/>
    <w:rsid w:val="00E65DD5"/>
    <w:rsid w:val="00E80EB1"/>
    <w:rsid w:val="00E91F6D"/>
    <w:rsid w:val="00E9306A"/>
    <w:rsid w:val="00EA16F2"/>
    <w:rsid w:val="00EA1911"/>
    <w:rsid w:val="00EA6D1E"/>
    <w:rsid w:val="00EC7289"/>
    <w:rsid w:val="00ED0653"/>
    <w:rsid w:val="00ED41E2"/>
    <w:rsid w:val="00F05750"/>
    <w:rsid w:val="00F24FA8"/>
    <w:rsid w:val="00F34614"/>
    <w:rsid w:val="00F35399"/>
    <w:rsid w:val="00F5017F"/>
    <w:rsid w:val="00F53DF4"/>
    <w:rsid w:val="00F7436A"/>
    <w:rsid w:val="00F75D05"/>
    <w:rsid w:val="00F765B3"/>
    <w:rsid w:val="00F82142"/>
    <w:rsid w:val="00F93932"/>
    <w:rsid w:val="00FA0C33"/>
    <w:rsid w:val="00FA24A0"/>
    <w:rsid w:val="00FA2523"/>
    <w:rsid w:val="00FB7E46"/>
    <w:rsid w:val="00FE3A38"/>
    <w:rsid w:val="00FE4E5D"/>
    <w:rsid w:val="00FF1EE1"/>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5:docId w15:val="{7045C34E-D490-4353-B56B-A072B1DAAC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nl-NL" w:eastAsia="nl-NL"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93454F"/>
    <w:pPr>
      <w:jc w:val="both"/>
    </w:pPr>
    <w:rPr>
      <w:rFonts w:ascii="Arial" w:hAnsi="Arial"/>
      <w:sz w:val="22"/>
      <w:lang w:val="en-GB"/>
    </w:rPr>
  </w:style>
  <w:style w:type="paragraph" w:styleId="Heading1">
    <w:name w:val="heading 1"/>
    <w:basedOn w:val="Normal"/>
    <w:next w:val="Normal"/>
    <w:link w:val="Heading1Char"/>
    <w:uiPriority w:val="9"/>
    <w:qFormat/>
    <w:rsid w:val="004D1DDF"/>
    <w:pPr>
      <w:keepNext/>
      <w:pageBreakBefore/>
      <w:numPr>
        <w:numId w:val="2"/>
      </w:numPr>
      <w:tabs>
        <w:tab w:val="left" w:pos="426"/>
      </w:tabs>
      <w:spacing w:before="240" w:after="240"/>
      <w:jc w:val="left"/>
      <w:outlineLvl w:val="0"/>
    </w:pPr>
    <w:rPr>
      <w:b/>
      <w:kern w:val="28"/>
      <w:sz w:val="32"/>
    </w:rPr>
  </w:style>
  <w:style w:type="paragraph" w:styleId="Heading2">
    <w:name w:val="heading 2"/>
    <w:basedOn w:val="Normal"/>
    <w:next w:val="Normal"/>
    <w:link w:val="Heading2Char"/>
    <w:uiPriority w:val="9"/>
    <w:qFormat/>
    <w:rsid w:val="004D1DDF"/>
    <w:pPr>
      <w:keepNext/>
      <w:numPr>
        <w:ilvl w:val="1"/>
        <w:numId w:val="2"/>
      </w:numPr>
      <w:spacing w:before="120" w:after="120"/>
      <w:jc w:val="left"/>
      <w:outlineLvl w:val="1"/>
    </w:pPr>
    <w:rPr>
      <w:b/>
      <w:sz w:val="28"/>
    </w:rPr>
  </w:style>
  <w:style w:type="paragraph" w:styleId="Heading3">
    <w:name w:val="heading 3"/>
    <w:basedOn w:val="Normal"/>
    <w:next w:val="Normal"/>
    <w:link w:val="Heading3Char"/>
    <w:uiPriority w:val="9"/>
    <w:qFormat/>
    <w:rsid w:val="004D1DDF"/>
    <w:pPr>
      <w:keepNext/>
      <w:numPr>
        <w:ilvl w:val="2"/>
        <w:numId w:val="2"/>
      </w:numPr>
      <w:spacing w:before="60" w:after="120"/>
      <w:jc w:val="left"/>
      <w:outlineLvl w:val="2"/>
    </w:pPr>
    <w:rPr>
      <w:b/>
      <w:sz w:val="24"/>
    </w:rPr>
  </w:style>
  <w:style w:type="paragraph" w:styleId="Heading4">
    <w:name w:val="heading 4"/>
    <w:basedOn w:val="Normal"/>
    <w:next w:val="Normal"/>
    <w:link w:val="Heading4Char"/>
    <w:uiPriority w:val="9"/>
    <w:qFormat/>
    <w:rsid w:val="004D1DDF"/>
    <w:pPr>
      <w:keepNext/>
      <w:numPr>
        <w:ilvl w:val="3"/>
        <w:numId w:val="2"/>
      </w:numPr>
      <w:spacing w:before="320" w:after="240"/>
      <w:outlineLvl w:val="3"/>
    </w:pPr>
    <w:rPr>
      <w:b/>
    </w:rPr>
  </w:style>
  <w:style w:type="paragraph" w:styleId="Heading5">
    <w:name w:val="heading 5"/>
    <w:basedOn w:val="Normal"/>
    <w:next w:val="Normal"/>
    <w:link w:val="Heading5Char"/>
    <w:uiPriority w:val="9"/>
    <w:qFormat/>
    <w:rsid w:val="004D1DDF"/>
    <w:pPr>
      <w:numPr>
        <w:ilvl w:val="4"/>
        <w:numId w:val="2"/>
      </w:numPr>
      <w:spacing w:before="240" w:after="60"/>
      <w:outlineLvl w:val="4"/>
    </w:pPr>
  </w:style>
  <w:style w:type="paragraph" w:styleId="Heading6">
    <w:name w:val="heading 6"/>
    <w:basedOn w:val="Normal"/>
    <w:next w:val="Normal"/>
    <w:link w:val="Heading6Char"/>
    <w:uiPriority w:val="9"/>
    <w:qFormat/>
    <w:rsid w:val="004D1DDF"/>
    <w:pPr>
      <w:numPr>
        <w:ilvl w:val="5"/>
        <w:numId w:val="2"/>
      </w:numPr>
      <w:tabs>
        <w:tab w:val="clear" w:pos="142"/>
        <w:tab w:val="num" w:pos="0"/>
      </w:tabs>
      <w:spacing w:before="240" w:after="60"/>
      <w:outlineLvl w:val="5"/>
    </w:pPr>
    <w:rPr>
      <w:i/>
    </w:rPr>
  </w:style>
  <w:style w:type="paragraph" w:styleId="Heading7">
    <w:name w:val="heading 7"/>
    <w:basedOn w:val="Normal"/>
    <w:next w:val="Normal"/>
    <w:link w:val="Heading7Char"/>
    <w:uiPriority w:val="9"/>
    <w:qFormat/>
    <w:rsid w:val="004D1DDF"/>
    <w:pPr>
      <w:numPr>
        <w:ilvl w:val="6"/>
        <w:numId w:val="2"/>
      </w:numPr>
      <w:spacing w:before="240" w:after="60"/>
      <w:outlineLvl w:val="6"/>
    </w:pPr>
  </w:style>
  <w:style w:type="paragraph" w:styleId="Heading8">
    <w:name w:val="heading 8"/>
    <w:basedOn w:val="Normal"/>
    <w:next w:val="Normal"/>
    <w:link w:val="Heading8Char"/>
    <w:uiPriority w:val="9"/>
    <w:qFormat/>
    <w:rsid w:val="004D1DDF"/>
    <w:pPr>
      <w:numPr>
        <w:ilvl w:val="7"/>
        <w:numId w:val="2"/>
      </w:numPr>
      <w:spacing w:before="240" w:after="60"/>
      <w:outlineLvl w:val="7"/>
    </w:pPr>
    <w:rPr>
      <w:i/>
    </w:rPr>
  </w:style>
  <w:style w:type="paragraph" w:styleId="Heading9">
    <w:name w:val="heading 9"/>
    <w:basedOn w:val="Normal"/>
    <w:next w:val="Normal"/>
    <w:link w:val="Heading9Char"/>
    <w:uiPriority w:val="9"/>
    <w:qFormat/>
    <w:rsid w:val="004D1DDF"/>
    <w:pPr>
      <w:numPr>
        <w:ilvl w:val="8"/>
        <w:numId w:val="2"/>
      </w:numPr>
      <w:spacing w:before="240" w:after="60"/>
      <w:outlineLvl w:val="8"/>
    </w:pPr>
    <w:rPr>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82FCC"/>
    <w:rPr>
      <w:rFonts w:ascii="Arial" w:hAnsi="Arial"/>
      <w:b/>
      <w:kern w:val="28"/>
      <w:sz w:val="32"/>
      <w:lang w:val="en-GB"/>
    </w:rPr>
  </w:style>
  <w:style w:type="character" w:customStyle="1" w:styleId="Heading2Char">
    <w:name w:val="Heading 2 Char"/>
    <w:basedOn w:val="DefaultParagraphFont"/>
    <w:link w:val="Heading2"/>
    <w:uiPriority w:val="9"/>
    <w:rsid w:val="00582FCC"/>
    <w:rPr>
      <w:rFonts w:ascii="Arial" w:hAnsi="Arial"/>
      <w:b/>
      <w:sz w:val="28"/>
      <w:lang w:val="en-GB"/>
    </w:rPr>
  </w:style>
  <w:style w:type="character" w:customStyle="1" w:styleId="Heading3Char">
    <w:name w:val="Heading 3 Char"/>
    <w:basedOn w:val="DefaultParagraphFont"/>
    <w:link w:val="Heading3"/>
    <w:uiPriority w:val="9"/>
    <w:rsid w:val="00582FCC"/>
    <w:rPr>
      <w:rFonts w:ascii="Arial" w:hAnsi="Arial"/>
      <w:b/>
      <w:sz w:val="24"/>
      <w:lang w:val="en-GB"/>
    </w:rPr>
  </w:style>
  <w:style w:type="character" w:customStyle="1" w:styleId="Heading4Char">
    <w:name w:val="Heading 4 Char"/>
    <w:basedOn w:val="DefaultParagraphFont"/>
    <w:link w:val="Heading4"/>
    <w:uiPriority w:val="9"/>
    <w:rsid w:val="00582FCC"/>
    <w:rPr>
      <w:rFonts w:ascii="Arial" w:hAnsi="Arial"/>
      <w:b/>
      <w:sz w:val="22"/>
      <w:lang w:val="en-GB"/>
    </w:rPr>
  </w:style>
  <w:style w:type="character" w:customStyle="1" w:styleId="Heading5Char">
    <w:name w:val="Heading 5 Char"/>
    <w:basedOn w:val="DefaultParagraphFont"/>
    <w:link w:val="Heading5"/>
    <w:uiPriority w:val="9"/>
    <w:rsid w:val="00582FCC"/>
    <w:rPr>
      <w:rFonts w:ascii="Arial" w:hAnsi="Arial"/>
      <w:sz w:val="22"/>
      <w:lang w:val="en-GB"/>
    </w:rPr>
  </w:style>
  <w:style w:type="character" w:customStyle="1" w:styleId="Heading6Char">
    <w:name w:val="Heading 6 Char"/>
    <w:basedOn w:val="DefaultParagraphFont"/>
    <w:link w:val="Heading6"/>
    <w:uiPriority w:val="9"/>
    <w:rsid w:val="00582FCC"/>
    <w:rPr>
      <w:rFonts w:ascii="Arial" w:hAnsi="Arial"/>
      <w:i/>
      <w:sz w:val="22"/>
      <w:lang w:val="en-GB"/>
    </w:rPr>
  </w:style>
  <w:style w:type="character" w:customStyle="1" w:styleId="Heading7Char">
    <w:name w:val="Heading 7 Char"/>
    <w:basedOn w:val="DefaultParagraphFont"/>
    <w:link w:val="Heading7"/>
    <w:uiPriority w:val="9"/>
    <w:rsid w:val="00582FCC"/>
    <w:rPr>
      <w:rFonts w:ascii="Arial" w:hAnsi="Arial"/>
      <w:sz w:val="22"/>
      <w:lang w:val="en-GB"/>
    </w:rPr>
  </w:style>
  <w:style w:type="character" w:customStyle="1" w:styleId="Heading8Char">
    <w:name w:val="Heading 8 Char"/>
    <w:basedOn w:val="DefaultParagraphFont"/>
    <w:link w:val="Heading8"/>
    <w:uiPriority w:val="9"/>
    <w:rsid w:val="00582FCC"/>
    <w:rPr>
      <w:rFonts w:ascii="Arial" w:hAnsi="Arial"/>
      <w:i/>
      <w:sz w:val="22"/>
      <w:lang w:val="en-GB"/>
    </w:rPr>
  </w:style>
  <w:style w:type="character" w:customStyle="1" w:styleId="Heading9Char">
    <w:name w:val="Heading 9 Char"/>
    <w:basedOn w:val="DefaultParagraphFont"/>
    <w:link w:val="Heading9"/>
    <w:uiPriority w:val="9"/>
    <w:rsid w:val="00582FCC"/>
    <w:rPr>
      <w:rFonts w:ascii="Arial" w:hAnsi="Arial"/>
      <w:i/>
      <w:sz w:val="18"/>
      <w:lang w:val="en-GB"/>
    </w:rPr>
  </w:style>
  <w:style w:type="paragraph" w:styleId="TOC1">
    <w:name w:val="toc 1"/>
    <w:basedOn w:val="Normal"/>
    <w:next w:val="Normal"/>
    <w:uiPriority w:val="39"/>
    <w:rsid w:val="00582FCC"/>
    <w:pPr>
      <w:spacing w:before="120" w:after="120"/>
      <w:jc w:val="left"/>
    </w:pPr>
    <w:rPr>
      <w:b/>
      <w:caps/>
      <w:sz w:val="20"/>
    </w:rPr>
  </w:style>
  <w:style w:type="paragraph" w:styleId="TOC2">
    <w:name w:val="toc 2"/>
    <w:basedOn w:val="Normal"/>
    <w:next w:val="Normal"/>
    <w:uiPriority w:val="39"/>
    <w:rsid w:val="00582FCC"/>
    <w:pPr>
      <w:ind w:left="240"/>
      <w:jc w:val="left"/>
    </w:pPr>
    <w:rPr>
      <w:smallCaps/>
      <w:sz w:val="20"/>
    </w:rPr>
  </w:style>
  <w:style w:type="paragraph" w:styleId="TOC3">
    <w:name w:val="toc 3"/>
    <w:basedOn w:val="Normal"/>
    <w:next w:val="Normal"/>
    <w:uiPriority w:val="39"/>
    <w:rsid w:val="00582FCC"/>
    <w:pPr>
      <w:ind w:left="480"/>
      <w:jc w:val="left"/>
    </w:pPr>
    <w:rPr>
      <w:i/>
      <w:sz w:val="20"/>
    </w:rPr>
  </w:style>
  <w:style w:type="paragraph" w:styleId="Footer">
    <w:name w:val="footer"/>
    <w:basedOn w:val="Normal"/>
    <w:link w:val="FooterChar"/>
    <w:uiPriority w:val="99"/>
    <w:rsid w:val="00582FCC"/>
    <w:pPr>
      <w:tabs>
        <w:tab w:val="center" w:pos="4536"/>
        <w:tab w:val="right" w:pos="9072"/>
      </w:tabs>
    </w:pPr>
  </w:style>
  <w:style w:type="character" w:customStyle="1" w:styleId="FooterChar">
    <w:name w:val="Footer Char"/>
    <w:basedOn w:val="DefaultParagraphFont"/>
    <w:link w:val="Footer"/>
    <w:uiPriority w:val="99"/>
    <w:semiHidden/>
    <w:rsid w:val="00582FCC"/>
    <w:rPr>
      <w:rFonts w:ascii="Arial" w:hAnsi="Arial"/>
      <w:sz w:val="22"/>
      <w:lang w:val="en-GB"/>
    </w:rPr>
  </w:style>
  <w:style w:type="character" w:styleId="PageNumber">
    <w:name w:val="page number"/>
    <w:basedOn w:val="DefaultParagraphFont"/>
    <w:uiPriority w:val="99"/>
    <w:rsid w:val="00582FCC"/>
    <w:rPr>
      <w:rFonts w:cs="Times New Roman"/>
    </w:rPr>
  </w:style>
  <w:style w:type="paragraph" w:styleId="Header">
    <w:name w:val="header"/>
    <w:basedOn w:val="Normal"/>
    <w:link w:val="HeaderChar"/>
    <w:uiPriority w:val="99"/>
    <w:rsid w:val="00582FCC"/>
    <w:pPr>
      <w:tabs>
        <w:tab w:val="center" w:pos="4536"/>
        <w:tab w:val="right" w:pos="9072"/>
      </w:tabs>
    </w:pPr>
  </w:style>
  <w:style w:type="character" w:customStyle="1" w:styleId="HeaderChar">
    <w:name w:val="Header Char"/>
    <w:basedOn w:val="DefaultParagraphFont"/>
    <w:link w:val="Header"/>
    <w:uiPriority w:val="99"/>
    <w:semiHidden/>
    <w:rsid w:val="00582FCC"/>
    <w:rPr>
      <w:rFonts w:ascii="Arial" w:hAnsi="Arial"/>
      <w:sz w:val="22"/>
      <w:lang w:val="en-GB"/>
    </w:rPr>
  </w:style>
  <w:style w:type="paragraph" w:styleId="TOC4">
    <w:name w:val="toc 4"/>
    <w:basedOn w:val="Normal"/>
    <w:next w:val="Normal"/>
    <w:autoRedefine/>
    <w:uiPriority w:val="39"/>
    <w:semiHidden/>
    <w:rsid w:val="00582FCC"/>
    <w:pPr>
      <w:ind w:left="720"/>
      <w:jc w:val="left"/>
    </w:pPr>
    <w:rPr>
      <w:sz w:val="18"/>
    </w:rPr>
  </w:style>
  <w:style w:type="paragraph" w:styleId="TableofAuthorities">
    <w:name w:val="table of authorities"/>
    <w:basedOn w:val="Normal"/>
    <w:uiPriority w:val="99"/>
    <w:semiHidden/>
    <w:rsid w:val="00AF3899"/>
    <w:pPr>
      <w:keepNext/>
      <w:numPr>
        <w:numId w:val="3"/>
      </w:numPr>
      <w:jc w:val="left"/>
    </w:pPr>
  </w:style>
  <w:style w:type="paragraph" w:styleId="TOC5">
    <w:name w:val="toc 5"/>
    <w:basedOn w:val="Normal"/>
    <w:next w:val="Normal"/>
    <w:autoRedefine/>
    <w:uiPriority w:val="39"/>
    <w:semiHidden/>
    <w:rsid w:val="00582FCC"/>
    <w:pPr>
      <w:ind w:left="960"/>
      <w:jc w:val="left"/>
    </w:pPr>
    <w:rPr>
      <w:sz w:val="18"/>
    </w:rPr>
  </w:style>
  <w:style w:type="paragraph" w:styleId="TOC6">
    <w:name w:val="toc 6"/>
    <w:basedOn w:val="Normal"/>
    <w:next w:val="Normal"/>
    <w:autoRedefine/>
    <w:uiPriority w:val="39"/>
    <w:semiHidden/>
    <w:rsid w:val="00582FCC"/>
    <w:pPr>
      <w:ind w:left="1200"/>
      <w:jc w:val="left"/>
    </w:pPr>
    <w:rPr>
      <w:sz w:val="18"/>
    </w:rPr>
  </w:style>
  <w:style w:type="paragraph" w:styleId="TOC7">
    <w:name w:val="toc 7"/>
    <w:basedOn w:val="Normal"/>
    <w:next w:val="Normal"/>
    <w:autoRedefine/>
    <w:uiPriority w:val="39"/>
    <w:semiHidden/>
    <w:rsid w:val="00582FCC"/>
    <w:pPr>
      <w:ind w:left="1440"/>
      <w:jc w:val="left"/>
    </w:pPr>
    <w:rPr>
      <w:sz w:val="18"/>
    </w:rPr>
  </w:style>
  <w:style w:type="paragraph" w:styleId="TOC8">
    <w:name w:val="toc 8"/>
    <w:basedOn w:val="Normal"/>
    <w:next w:val="Normal"/>
    <w:autoRedefine/>
    <w:uiPriority w:val="39"/>
    <w:semiHidden/>
    <w:rsid w:val="00582FCC"/>
    <w:pPr>
      <w:ind w:left="1680"/>
      <w:jc w:val="left"/>
    </w:pPr>
    <w:rPr>
      <w:sz w:val="18"/>
    </w:rPr>
  </w:style>
  <w:style w:type="paragraph" w:styleId="TOC9">
    <w:name w:val="toc 9"/>
    <w:basedOn w:val="Normal"/>
    <w:next w:val="Normal"/>
    <w:autoRedefine/>
    <w:uiPriority w:val="39"/>
    <w:semiHidden/>
    <w:rsid w:val="00582FCC"/>
    <w:pPr>
      <w:ind w:left="1920"/>
      <w:jc w:val="left"/>
    </w:pPr>
    <w:rPr>
      <w:sz w:val="18"/>
    </w:rPr>
  </w:style>
  <w:style w:type="paragraph" w:styleId="BodyText">
    <w:name w:val="Body Text"/>
    <w:basedOn w:val="Normal"/>
    <w:link w:val="BodyTextChar"/>
    <w:uiPriority w:val="99"/>
    <w:rsid w:val="00582FCC"/>
    <w:pPr>
      <w:spacing w:after="120"/>
    </w:pPr>
  </w:style>
  <w:style w:type="character" w:customStyle="1" w:styleId="BodyTextChar">
    <w:name w:val="Body Text Char"/>
    <w:basedOn w:val="DefaultParagraphFont"/>
    <w:link w:val="BodyText"/>
    <w:uiPriority w:val="99"/>
    <w:semiHidden/>
    <w:rsid w:val="00582FCC"/>
    <w:rPr>
      <w:rFonts w:ascii="Arial" w:hAnsi="Arial"/>
      <w:sz w:val="22"/>
      <w:lang w:val="en-GB"/>
    </w:rPr>
  </w:style>
  <w:style w:type="paragraph" w:styleId="Caption">
    <w:name w:val="caption"/>
    <w:basedOn w:val="Normal"/>
    <w:next w:val="Normal"/>
    <w:uiPriority w:val="35"/>
    <w:qFormat/>
    <w:rsid w:val="00582FCC"/>
    <w:pPr>
      <w:spacing w:before="120" w:after="120"/>
      <w:jc w:val="center"/>
    </w:pPr>
    <w:rPr>
      <w:sz w:val="20"/>
    </w:rPr>
  </w:style>
  <w:style w:type="character" w:styleId="CommentReference">
    <w:name w:val="annotation reference"/>
    <w:basedOn w:val="DefaultParagraphFont"/>
    <w:uiPriority w:val="99"/>
    <w:semiHidden/>
    <w:rsid w:val="00582FCC"/>
    <w:rPr>
      <w:rFonts w:cs="Times New Roman"/>
      <w:sz w:val="16"/>
    </w:rPr>
  </w:style>
  <w:style w:type="paragraph" w:styleId="CommentText">
    <w:name w:val="annotation text"/>
    <w:basedOn w:val="Normal"/>
    <w:link w:val="CommentTextChar"/>
    <w:uiPriority w:val="99"/>
    <w:semiHidden/>
    <w:rsid w:val="00582FCC"/>
    <w:rPr>
      <w:sz w:val="20"/>
    </w:rPr>
  </w:style>
  <w:style w:type="character" w:customStyle="1" w:styleId="CommentTextChar">
    <w:name w:val="Comment Text Char"/>
    <w:basedOn w:val="DefaultParagraphFont"/>
    <w:link w:val="CommentText"/>
    <w:uiPriority w:val="99"/>
    <w:semiHidden/>
    <w:rsid w:val="00582FCC"/>
    <w:rPr>
      <w:rFonts w:ascii="Arial" w:hAnsi="Arial"/>
      <w:lang w:val="en-GB"/>
    </w:rPr>
  </w:style>
  <w:style w:type="paragraph" w:styleId="BodyText2">
    <w:name w:val="Body Text 2"/>
    <w:basedOn w:val="Normal"/>
    <w:link w:val="BodyText2Char"/>
    <w:uiPriority w:val="99"/>
    <w:rsid w:val="00582FCC"/>
  </w:style>
  <w:style w:type="character" w:customStyle="1" w:styleId="BodyText2Char">
    <w:name w:val="Body Text 2 Char"/>
    <w:basedOn w:val="DefaultParagraphFont"/>
    <w:link w:val="BodyText2"/>
    <w:uiPriority w:val="99"/>
    <w:semiHidden/>
    <w:rsid w:val="00582FCC"/>
    <w:rPr>
      <w:rFonts w:ascii="Arial" w:hAnsi="Arial"/>
      <w:sz w:val="22"/>
      <w:lang w:val="en-GB"/>
    </w:rPr>
  </w:style>
  <w:style w:type="character" w:styleId="Hyperlink">
    <w:name w:val="Hyperlink"/>
    <w:basedOn w:val="DefaultParagraphFont"/>
    <w:uiPriority w:val="99"/>
    <w:rsid w:val="00582FCC"/>
    <w:rPr>
      <w:rFonts w:cs="Times New Roman"/>
      <w:color w:val="0000FF"/>
      <w:u w:val="single"/>
    </w:rPr>
  </w:style>
  <w:style w:type="paragraph" w:styleId="ListBullet">
    <w:name w:val="List Bullet"/>
    <w:basedOn w:val="Normal"/>
    <w:uiPriority w:val="99"/>
    <w:rsid w:val="00582FCC"/>
    <w:pPr>
      <w:numPr>
        <w:numId w:val="45"/>
      </w:numPr>
    </w:pPr>
  </w:style>
  <w:style w:type="paragraph" w:customStyle="1" w:styleId="Descriptiontitle">
    <w:name w:val="Description title"/>
    <w:basedOn w:val="Normal"/>
    <w:next w:val="Description"/>
    <w:rsid w:val="00582FCC"/>
    <w:pPr>
      <w:keepNext/>
      <w:pBdr>
        <w:top w:val="single" w:sz="4" w:space="1" w:color="auto"/>
        <w:bottom w:val="single" w:sz="4" w:space="1" w:color="auto"/>
      </w:pBdr>
      <w:spacing w:before="320" w:after="120"/>
      <w:ind w:left="567"/>
      <w:jc w:val="left"/>
    </w:pPr>
    <w:rPr>
      <w:b/>
      <w:sz w:val="20"/>
    </w:rPr>
  </w:style>
  <w:style w:type="paragraph" w:customStyle="1" w:styleId="Description">
    <w:name w:val="Description"/>
    <w:basedOn w:val="Normal"/>
    <w:rsid w:val="00582FCC"/>
    <w:pPr>
      <w:keepNext/>
      <w:keepLines/>
      <w:ind w:left="567"/>
    </w:pPr>
    <w:rPr>
      <w:sz w:val="20"/>
    </w:rPr>
  </w:style>
  <w:style w:type="character" w:customStyle="1" w:styleId="Filename">
    <w:name w:val="File name"/>
    <w:basedOn w:val="DefaultParagraphFont"/>
    <w:rsid w:val="00582FCC"/>
    <w:rPr>
      <w:rFonts w:ascii="Courier New" w:hAnsi="Courier New" w:cs="Times New Roman"/>
      <w:i/>
      <w:caps/>
      <w:sz w:val="18"/>
    </w:rPr>
  </w:style>
  <w:style w:type="paragraph" w:customStyle="1" w:styleId="Profileparameter">
    <w:name w:val="Profile parameter"/>
    <w:basedOn w:val="Normal"/>
    <w:rsid w:val="00582FCC"/>
    <w:pPr>
      <w:keepLines/>
      <w:numPr>
        <w:numId w:val="4"/>
      </w:numPr>
    </w:pPr>
  </w:style>
  <w:style w:type="paragraph" w:customStyle="1" w:styleId="Bullet">
    <w:name w:val="Bullet"/>
    <w:basedOn w:val="Normal"/>
    <w:rsid w:val="00582FCC"/>
    <w:pPr>
      <w:keepLines/>
      <w:numPr>
        <w:numId w:val="5"/>
      </w:numPr>
      <w:ind w:left="357" w:hanging="357"/>
    </w:pPr>
  </w:style>
  <w:style w:type="paragraph" w:customStyle="1" w:styleId="Profileparametervalue">
    <w:name w:val="Profile parameter value"/>
    <w:basedOn w:val="Normal"/>
    <w:rsid w:val="00582FCC"/>
    <w:pPr>
      <w:keepNext/>
      <w:keepLines/>
      <w:ind w:left="357"/>
    </w:pPr>
  </w:style>
  <w:style w:type="paragraph" w:customStyle="1" w:styleId="Driverparameter">
    <w:name w:val="Driver parameter"/>
    <w:basedOn w:val="Normal"/>
    <w:next w:val="Driverparametervalue"/>
    <w:rsid w:val="00582FCC"/>
    <w:pPr>
      <w:keepNext/>
      <w:keepLines/>
      <w:numPr>
        <w:numId w:val="6"/>
      </w:numPr>
    </w:pPr>
  </w:style>
  <w:style w:type="paragraph" w:customStyle="1" w:styleId="Driverparametervalue">
    <w:name w:val="Driver parameter value"/>
    <w:basedOn w:val="Normal"/>
    <w:rsid w:val="00582FCC"/>
    <w:pPr>
      <w:keepNext/>
      <w:keepLines/>
      <w:tabs>
        <w:tab w:val="left" w:pos="4536"/>
      </w:tabs>
      <w:ind w:left="357"/>
      <w:jc w:val="left"/>
    </w:pPr>
  </w:style>
  <w:style w:type="paragraph" w:customStyle="1" w:styleId="Driverevent">
    <w:name w:val="Driver event"/>
    <w:basedOn w:val="Normal"/>
    <w:rsid w:val="00582FCC"/>
    <w:pPr>
      <w:keepNext/>
      <w:keepLines/>
      <w:numPr>
        <w:numId w:val="8"/>
      </w:numPr>
    </w:pPr>
  </w:style>
  <w:style w:type="paragraph" w:customStyle="1" w:styleId="Counter">
    <w:name w:val="Counter"/>
    <w:basedOn w:val="Normal"/>
    <w:rsid w:val="00582FCC"/>
    <w:pPr>
      <w:keepNext/>
      <w:numPr>
        <w:numId w:val="7"/>
      </w:numPr>
    </w:pPr>
  </w:style>
  <w:style w:type="paragraph" w:customStyle="1" w:styleId="Countercontrol">
    <w:name w:val="Counter control"/>
    <w:basedOn w:val="Normal"/>
    <w:rsid w:val="00582FCC"/>
    <w:pPr>
      <w:keepNext/>
      <w:tabs>
        <w:tab w:val="left" w:pos="4536"/>
      </w:tabs>
      <w:ind w:left="4536" w:hanging="4179"/>
      <w:jc w:val="left"/>
    </w:pPr>
  </w:style>
  <w:style w:type="character" w:customStyle="1" w:styleId="Code">
    <w:name w:val="Code"/>
    <w:basedOn w:val="DefaultParagraphFont"/>
    <w:rsid w:val="00582FCC"/>
    <w:rPr>
      <w:rFonts w:ascii="Courier New" w:hAnsi="Courier New" w:cs="Times New Roman"/>
      <w:sz w:val="18"/>
    </w:rPr>
  </w:style>
  <w:style w:type="paragraph" w:customStyle="1" w:styleId="Syntaxtitle">
    <w:name w:val="Syntax title"/>
    <w:basedOn w:val="Normal"/>
    <w:next w:val="Syntax"/>
    <w:rsid w:val="00582FCC"/>
    <w:pPr>
      <w:keepNext/>
      <w:pBdr>
        <w:top w:val="single" w:sz="4" w:space="1" w:color="auto"/>
        <w:bottom w:val="single" w:sz="4" w:space="1" w:color="auto"/>
      </w:pBdr>
      <w:spacing w:after="120"/>
      <w:ind w:left="567"/>
    </w:pPr>
    <w:rPr>
      <w:b/>
      <w:sz w:val="20"/>
    </w:rPr>
  </w:style>
  <w:style w:type="paragraph" w:customStyle="1" w:styleId="Syntax">
    <w:name w:val="Syntax"/>
    <w:basedOn w:val="Normal"/>
    <w:rsid w:val="00582FCC"/>
    <w:pPr>
      <w:keepNext/>
      <w:ind w:left="567"/>
    </w:pPr>
    <w:rPr>
      <w:rFonts w:ascii="Courier New" w:hAnsi="Courier New"/>
      <w:sz w:val="18"/>
    </w:rPr>
  </w:style>
  <w:style w:type="paragraph" w:customStyle="1" w:styleId="Parameterstitle">
    <w:name w:val="Parameters title"/>
    <w:basedOn w:val="Normal"/>
    <w:next w:val="Parameters"/>
    <w:rsid w:val="00582FCC"/>
    <w:pPr>
      <w:keepNext/>
      <w:pBdr>
        <w:top w:val="single" w:sz="4" w:space="1" w:color="auto"/>
        <w:bottom w:val="single" w:sz="4" w:space="1" w:color="auto"/>
      </w:pBdr>
      <w:spacing w:before="320" w:after="120"/>
      <w:ind w:left="567"/>
    </w:pPr>
    <w:rPr>
      <w:b/>
      <w:sz w:val="20"/>
    </w:rPr>
  </w:style>
  <w:style w:type="paragraph" w:customStyle="1" w:styleId="Parameters">
    <w:name w:val="Parameters"/>
    <w:basedOn w:val="Normal"/>
    <w:rsid w:val="00582FCC"/>
    <w:pPr>
      <w:keepNext/>
      <w:keepLines/>
      <w:spacing w:after="80"/>
      <w:ind w:left="3402" w:hanging="2835"/>
    </w:pPr>
    <w:rPr>
      <w:sz w:val="20"/>
    </w:rPr>
  </w:style>
  <w:style w:type="paragraph" w:customStyle="1" w:styleId="Errorstitle">
    <w:name w:val="Errors title"/>
    <w:basedOn w:val="Normal"/>
    <w:next w:val="Errors"/>
    <w:rsid w:val="00582FCC"/>
    <w:pPr>
      <w:keepNext/>
      <w:pBdr>
        <w:top w:val="single" w:sz="4" w:space="1" w:color="auto"/>
        <w:bottom w:val="single" w:sz="4" w:space="1" w:color="auto"/>
      </w:pBdr>
      <w:spacing w:before="240" w:after="120"/>
      <w:ind w:left="567"/>
    </w:pPr>
    <w:rPr>
      <w:b/>
      <w:sz w:val="20"/>
    </w:rPr>
  </w:style>
  <w:style w:type="paragraph" w:customStyle="1" w:styleId="Errors">
    <w:name w:val="Errors"/>
    <w:basedOn w:val="Normal"/>
    <w:rsid w:val="00582FCC"/>
    <w:pPr>
      <w:keepNext/>
      <w:ind w:left="3402" w:hanging="2835"/>
    </w:pPr>
    <w:rPr>
      <w:sz w:val="20"/>
    </w:rPr>
  </w:style>
  <w:style w:type="character" w:styleId="FollowedHyperlink">
    <w:name w:val="FollowedHyperlink"/>
    <w:basedOn w:val="DefaultParagraphFont"/>
    <w:uiPriority w:val="99"/>
    <w:rsid w:val="00582FCC"/>
    <w:rPr>
      <w:rFonts w:cs="Times New Roman"/>
      <w:color w:val="800080"/>
      <w:u w:val="single"/>
    </w:rPr>
  </w:style>
  <w:style w:type="paragraph" w:customStyle="1" w:styleId="Bulletnumbered">
    <w:name w:val="Bullet (numbered)"/>
    <w:basedOn w:val="Normal"/>
    <w:rsid w:val="00582FCC"/>
    <w:pPr>
      <w:numPr>
        <w:numId w:val="9"/>
      </w:numPr>
    </w:pPr>
  </w:style>
  <w:style w:type="paragraph" w:styleId="DocumentMap">
    <w:name w:val="Document Map"/>
    <w:basedOn w:val="Normal"/>
    <w:link w:val="DocumentMapChar"/>
    <w:uiPriority w:val="99"/>
    <w:semiHidden/>
    <w:rsid w:val="00582FCC"/>
    <w:pPr>
      <w:shd w:val="clear" w:color="auto" w:fill="000080"/>
    </w:pPr>
    <w:rPr>
      <w:rFonts w:ascii="Tahoma" w:hAnsi="Tahoma" w:cs="Tahoma"/>
    </w:rPr>
  </w:style>
  <w:style w:type="character" w:customStyle="1" w:styleId="DocumentMapChar">
    <w:name w:val="Document Map Char"/>
    <w:basedOn w:val="DefaultParagraphFont"/>
    <w:link w:val="DocumentMap"/>
    <w:uiPriority w:val="99"/>
    <w:semiHidden/>
    <w:rsid w:val="00582FCC"/>
    <w:rPr>
      <w:rFonts w:ascii="Tahoma" w:hAnsi="Tahoma" w:cs="Tahoma"/>
      <w:sz w:val="16"/>
      <w:szCs w:val="16"/>
      <w:lang w:val="en-GB"/>
    </w:rPr>
  </w:style>
  <w:style w:type="paragraph" w:styleId="BalloonText">
    <w:name w:val="Balloon Text"/>
    <w:basedOn w:val="Normal"/>
    <w:link w:val="BalloonTextChar"/>
    <w:uiPriority w:val="99"/>
    <w:semiHidden/>
    <w:rsid w:val="00582FCC"/>
    <w:rPr>
      <w:rFonts w:ascii="Tahoma" w:hAnsi="Tahoma" w:cs="Tahoma"/>
      <w:sz w:val="16"/>
      <w:szCs w:val="16"/>
    </w:rPr>
  </w:style>
  <w:style w:type="character" w:customStyle="1" w:styleId="BalloonTextChar">
    <w:name w:val="Balloon Text Char"/>
    <w:basedOn w:val="DefaultParagraphFont"/>
    <w:link w:val="BalloonText"/>
    <w:uiPriority w:val="99"/>
    <w:semiHidden/>
    <w:rsid w:val="00582FCC"/>
    <w:rPr>
      <w:rFonts w:ascii="Tahoma" w:hAnsi="Tahoma" w:cs="Tahoma"/>
      <w:sz w:val="16"/>
      <w:szCs w:val="16"/>
      <w:lang w:val="en-GB"/>
    </w:rPr>
  </w:style>
  <w:style w:type="paragraph" w:customStyle="1" w:styleId="SP2118991">
    <w:name w:val="SP.2.118991"/>
    <w:basedOn w:val="Normal"/>
    <w:next w:val="Normal"/>
    <w:rsid w:val="00582FCC"/>
    <w:pPr>
      <w:autoSpaceDE w:val="0"/>
      <w:autoSpaceDN w:val="0"/>
      <w:adjustRightInd w:val="0"/>
      <w:jc w:val="left"/>
    </w:pPr>
    <w:rPr>
      <w:rFonts w:ascii="Verdana" w:hAnsi="Verdana"/>
      <w:sz w:val="20"/>
      <w:szCs w:val="24"/>
      <w:lang w:val="en-US" w:eastAsia="en-US"/>
    </w:rPr>
  </w:style>
  <w:style w:type="paragraph" w:customStyle="1" w:styleId="Opmaakprofiel1">
    <w:name w:val="Opmaakprofiel1"/>
    <w:basedOn w:val="Heading4"/>
    <w:rsid w:val="00582FCC"/>
    <w:pPr>
      <w:numPr>
        <w:numId w:val="10"/>
      </w:numPr>
      <w:tabs>
        <w:tab w:val="num" w:pos="2880"/>
      </w:tabs>
    </w:pPr>
  </w:style>
  <w:style w:type="character" w:customStyle="1" w:styleId="SC2147482">
    <w:name w:val="SC.2.147482"/>
    <w:rsid w:val="00582FCC"/>
    <w:rPr>
      <w:color w:val="000000"/>
      <w:sz w:val="20"/>
    </w:rPr>
  </w:style>
  <w:style w:type="paragraph" w:styleId="BodyText3">
    <w:name w:val="Body Text 3"/>
    <w:basedOn w:val="Normal"/>
    <w:link w:val="BodyText3Char"/>
    <w:uiPriority w:val="99"/>
    <w:rsid w:val="00582FCC"/>
    <w:pPr>
      <w:jc w:val="left"/>
    </w:pPr>
  </w:style>
  <w:style w:type="character" w:customStyle="1" w:styleId="BodyText3Char">
    <w:name w:val="Body Text 3 Char"/>
    <w:basedOn w:val="DefaultParagraphFont"/>
    <w:link w:val="BodyText3"/>
    <w:uiPriority w:val="99"/>
    <w:semiHidden/>
    <w:rsid w:val="00582FCC"/>
    <w:rPr>
      <w:rFonts w:ascii="Arial" w:hAnsi="Arial"/>
      <w:sz w:val="16"/>
      <w:szCs w:val="16"/>
      <w:lang w:val="en-GB"/>
    </w:rPr>
  </w:style>
  <w:style w:type="table" w:styleId="TableGrid">
    <w:name w:val="Table Grid"/>
    <w:basedOn w:val="TableNormal"/>
    <w:uiPriority w:val="39"/>
    <w:rsid w:val="007E45EA"/>
    <w:pPr>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mmentSubject">
    <w:name w:val="annotation subject"/>
    <w:basedOn w:val="CommentText"/>
    <w:next w:val="CommentText"/>
    <w:link w:val="CommentSubjectChar"/>
    <w:uiPriority w:val="99"/>
    <w:semiHidden/>
    <w:rsid w:val="00E91F6D"/>
    <w:rPr>
      <w:b/>
      <w:bCs/>
    </w:rPr>
  </w:style>
  <w:style w:type="character" w:customStyle="1" w:styleId="CommentSubjectChar">
    <w:name w:val="Comment Subject Char"/>
    <w:basedOn w:val="CommentTextChar"/>
    <w:link w:val="CommentSubject"/>
    <w:uiPriority w:val="99"/>
    <w:semiHidden/>
    <w:rsid w:val="00582FCC"/>
    <w:rPr>
      <w:rFonts w:ascii="Arial" w:hAnsi="Arial"/>
      <w:b/>
      <w:bCs/>
      <w:lang w:val="en-GB"/>
    </w:rPr>
  </w:style>
  <w:style w:type="table" w:customStyle="1" w:styleId="MicroKeyProfiel">
    <w:name w:val="MicroKeyProfiel"/>
    <w:basedOn w:val="TableGrid"/>
    <w:rsid w:val="009B6B15"/>
    <w:pPr>
      <w:spacing w:before="20" w:after="20"/>
    </w:pPr>
    <w:rPr>
      <w:rFonts w:ascii="Arial" w:hAnsi="Arial"/>
      <w:sz w:val="22"/>
    </w:rPr>
    <w:tblPr>
      <w:tblInd w:w="108" w:type="dxa"/>
      <w:tblBorders>
        <w:top w:val="single" w:sz="12" w:space="0" w:color="auto"/>
        <w:left w:val="single" w:sz="12" w:space="0" w:color="auto"/>
        <w:bottom w:val="single" w:sz="12" w:space="0" w:color="auto"/>
        <w:right w:val="single" w:sz="12" w:space="0" w:color="auto"/>
        <w:insideH w:val="none" w:sz="0" w:space="0" w:color="auto"/>
        <w:insideV w:val="none" w:sz="0" w:space="0" w:color="auto"/>
      </w:tblBorders>
    </w:tblPr>
    <w:tblStylePr w:type="firstRow">
      <w:rPr>
        <w:rFonts w:cs="Times New Roman"/>
      </w:rPr>
      <w:tblPr/>
      <w:tcPr>
        <w:shd w:val="clear" w:color="auto" w:fill="CBD300"/>
      </w:tcPr>
    </w:tblStylePr>
  </w:style>
  <w:style w:type="paragraph" w:styleId="Subtitle">
    <w:name w:val="Subtitle"/>
    <w:basedOn w:val="Normal"/>
    <w:next w:val="Normal"/>
    <w:link w:val="SubtitleChar"/>
    <w:uiPriority w:val="11"/>
    <w:qFormat/>
    <w:rsid w:val="00343F2B"/>
    <w:pPr>
      <w:spacing w:after="60"/>
      <w:jc w:val="center"/>
      <w:outlineLvl w:val="1"/>
    </w:pPr>
    <w:rPr>
      <w:rFonts w:ascii="Cambria" w:hAnsi="Cambria"/>
      <w:sz w:val="24"/>
      <w:szCs w:val="24"/>
    </w:rPr>
  </w:style>
  <w:style w:type="character" w:customStyle="1" w:styleId="SubtitleChar">
    <w:name w:val="Subtitle Char"/>
    <w:basedOn w:val="DefaultParagraphFont"/>
    <w:link w:val="Subtitle"/>
    <w:uiPriority w:val="11"/>
    <w:locked/>
    <w:rsid w:val="00343F2B"/>
    <w:rPr>
      <w:rFonts w:ascii="Cambria" w:hAnsi="Cambria" w:cs="Times New Roman"/>
      <w:sz w:val="24"/>
      <w:szCs w:val="24"/>
      <w:lang w:val="en-GB"/>
    </w:rPr>
  </w:style>
  <w:style w:type="paragraph" w:styleId="NoSpacing">
    <w:name w:val="No Spacing"/>
    <w:uiPriority w:val="1"/>
    <w:qFormat/>
    <w:rsid w:val="004C7533"/>
    <w:rPr>
      <w:rFonts w:asciiTheme="minorHAnsi" w:eastAsiaTheme="minorHAnsi" w:hAnsiTheme="minorHAnsi" w:cstheme="minorBidi"/>
      <w:sz w:val="22"/>
      <w:szCs w:val="22"/>
      <w:lang w:eastAsia="en-US"/>
    </w:rPr>
  </w:style>
  <w:style w:type="paragraph" w:styleId="ListParagraph">
    <w:name w:val="List Paragraph"/>
    <w:basedOn w:val="Normal"/>
    <w:uiPriority w:val="34"/>
    <w:qFormat/>
    <w:rsid w:val="007C2F68"/>
    <w:pPr>
      <w:ind w:left="720"/>
      <w:contextualSpacing/>
    </w:pPr>
  </w:style>
  <w:style w:type="character" w:styleId="Emphasis">
    <w:name w:val="Emphasis"/>
    <w:basedOn w:val="DefaultParagraphFont"/>
    <w:qFormat/>
    <w:rsid w:val="00907CCB"/>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86300049">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jpg"/><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settings.xml.rels><?xml version="1.0" encoding="UTF-8" standalone="yes"?>
<Relationships xmlns="http://schemas.openxmlformats.org/package/2006/relationships"><Relationship Id="rId1" Type="http://schemas.openxmlformats.org/officeDocument/2006/relationships/attachedTemplate" Target="file:///O:\Templates\document%20template.dotx" TargetMode="External"/></Relationships>
</file>

<file path=word/theme/theme1.xml><?xml version="1.0" encoding="utf-8"?>
<a:theme xmlns:a="http://schemas.openxmlformats.org/drawingml/2006/main" name="Office-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SO690Nmerical.XSL" StyleName="ISO 690 - Numerical Reference"/>
</file>

<file path=customXml/itemProps1.xml><?xml version="1.0" encoding="utf-8"?>
<ds:datastoreItem xmlns:ds="http://schemas.openxmlformats.org/officeDocument/2006/customXml" ds:itemID="{93F1B758-5B08-4593-9AC3-4754B90F63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document template.dotx</Template>
  <TotalTime>0</TotalTime>
  <Pages>1</Pages>
  <Words>4182</Words>
  <Characters>23006</Characters>
  <Application>Microsoft Office Word</Application>
  <DocSecurity>0</DocSecurity>
  <Lines>191</Lines>
  <Paragraphs>54</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Generic document template</vt:lpstr>
      <vt:lpstr>Generic document template</vt:lpstr>
    </vt:vector>
  </TitlesOfParts>
  <Company>Micro-key bv.</Company>
  <LinksUpToDate>false</LinksUpToDate>
  <CharactersWithSpaces>27134</CharactersWithSpaces>
  <SharedDoc>false</SharedDoc>
  <HLinks>
    <vt:vector size="72" baseType="variant">
      <vt:variant>
        <vt:i4>1900604</vt:i4>
      </vt:variant>
      <vt:variant>
        <vt:i4>71</vt:i4>
      </vt:variant>
      <vt:variant>
        <vt:i4>0</vt:i4>
      </vt:variant>
      <vt:variant>
        <vt:i4>5</vt:i4>
      </vt:variant>
      <vt:variant>
        <vt:lpwstr/>
      </vt:variant>
      <vt:variant>
        <vt:lpwstr>_Toc278469001</vt:lpwstr>
      </vt:variant>
      <vt:variant>
        <vt:i4>1900604</vt:i4>
      </vt:variant>
      <vt:variant>
        <vt:i4>65</vt:i4>
      </vt:variant>
      <vt:variant>
        <vt:i4>0</vt:i4>
      </vt:variant>
      <vt:variant>
        <vt:i4>5</vt:i4>
      </vt:variant>
      <vt:variant>
        <vt:lpwstr/>
      </vt:variant>
      <vt:variant>
        <vt:lpwstr>_Toc278469000</vt:lpwstr>
      </vt:variant>
      <vt:variant>
        <vt:i4>1376309</vt:i4>
      </vt:variant>
      <vt:variant>
        <vt:i4>59</vt:i4>
      </vt:variant>
      <vt:variant>
        <vt:i4>0</vt:i4>
      </vt:variant>
      <vt:variant>
        <vt:i4>5</vt:i4>
      </vt:variant>
      <vt:variant>
        <vt:lpwstr/>
      </vt:variant>
      <vt:variant>
        <vt:lpwstr>_Toc278468999</vt:lpwstr>
      </vt:variant>
      <vt:variant>
        <vt:i4>1376309</vt:i4>
      </vt:variant>
      <vt:variant>
        <vt:i4>53</vt:i4>
      </vt:variant>
      <vt:variant>
        <vt:i4>0</vt:i4>
      </vt:variant>
      <vt:variant>
        <vt:i4>5</vt:i4>
      </vt:variant>
      <vt:variant>
        <vt:lpwstr/>
      </vt:variant>
      <vt:variant>
        <vt:lpwstr>_Toc278468998</vt:lpwstr>
      </vt:variant>
      <vt:variant>
        <vt:i4>1376309</vt:i4>
      </vt:variant>
      <vt:variant>
        <vt:i4>47</vt:i4>
      </vt:variant>
      <vt:variant>
        <vt:i4>0</vt:i4>
      </vt:variant>
      <vt:variant>
        <vt:i4>5</vt:i4>
      </vt:variant>
      <vt:variant>
        <vt:lpwstr/>
      </vt:variant>
      <vt:variant>
        <vt:lpwstr>_Toc278468997</vt:lpwstr>
      </vt:variant>
      <vt:variant>
        <vt:i4>1376309</vt:i4>
      </vt:variant>
      <vt:variant>
        <vt:i4>41</vt:i4>
      </vt:variant>
      <vt:variant>
        <vt:i4>0</vt:i4>
      </vt:variant>
      <vt:variant>
        <vt:i4>5</vt:i4>
      </vt:variant>
      <vt:variant>
        <vt:lpwstr/>
      </vt:variant>
      <vt:variant>
        <vt:lpwstr>_Toc278468996</vt:lpwstr>
      </vt:variant>
      <vt:variant>
        <vt:i4>1376309</vt:i4>
      </vt:variant>
      <vt:variant>
        <vt:i4>35</vt:i4>
      </vt:variant>
      <vt:variant>
        <vt:i4>0</vt:i4>
      </vt:variant>
      <vt:variant>
        <vt:i4>5</vt:i4>
      </vt:variant>
      <vt:variant>
        <vt:lpwstr/>
      </vt:variant>
      <vt:variant>
        <vt:lpwstr>_Toc278468995</vt:lpwstr>
      </vt:variant>
      <vt:variant>
        <vt:i4>1376309</vt:i4>
      </vt:variant>
      <vt:variant>
        <vt:i4>29</vt:i4>
      </vt:variant>
      <vt:variant>
        <vt:i4>0</vt:i4>
      </vt:variant>
      <vt:variant>
        <vt:i4>5</vt:i4>
      </vt:variant>
      <vt:variant>
        <vt:lpwstr/>
      </vt:variant>
      <vt:variant>
        <vt:lpwstr>_Toc278468994</vt:lpwstr>
      </vt:variant>
      <vt:variant>
        <vt:i4>1376309</vt:i4>
      </vt:variant>
      <vt:variant>
        <vt:i4>23</vt:i4>
      </vt:variant>
      <vt:variant>
        <vt:i4>0</vt:i4>
      </vt:variant>
      <vt:variant>
        <vt:i4>5</vt:i4>
      </vt:variant>
      <vt:variant>
        <vt:lpwstr/>
      </vt:variant>
      <vt:variant>
        <vt:lpwstr>_Toc278468993</vt:lpwstr>
      </vt:variant>
      <vt:variant>
        <vt:i4>1376309</vt:i4>
      </vt:variant>
      <vt:variant>
        <vt:i4>17</vt:i4>
      </vt:variant>
      <vt:variant>
        <vt:i4>0</vt:i4>
      </vt:variant>
      <vt:variant>
        <vt:i4>5</vt:i4>
      </vt:variant>
      <vt:variant>
        <vt:lpwstr/>
      </vt:variant>
      <vt:variant>
        <vt:lpwstr>_Toc278468992</vt:lpwstr>
      </vt:variant>
      <vt:variant>
        <vt:i4>1376309</vt:i4>
      </vt:variant>
      <vt:variant>
        <vt:i4>11</vt:i4>
      </vt:variant>
      <vt:variant>
        <vt:i4>0</vt:i4>
      </vt:variant>
      <vt:variant>
        <vt:i4>5</vt:i4>
      </vt:variant>
      <vt:variant>
        <vt:lpwstr/>
      </vt:variant>
      <vt:variant>
        <vt:lpwstr>_Toc278468991</vt:lpwstr>
      </vt:variant>
      <vt:variant>
        <vt:i4>1376309</vt:i4>
      </vt:variant>
      <vt:variant>
        <vt:i4>5</vt:i4>
      </vt:variant>
      <vt:variant>
        <vt:i4>0</vt:i4>
      </vt:variant>
      <vt:variant>
        <vt:i4>5</vt:i4>
      </vt:variant>
      <vt:variant>
        <vt:lpwstr/>
      </vt:variant>
      <vt:variant>
        <vt:lpwstr>_Toc278468990</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Generic document template</dc:title>
  <dc:subject/>
  <dc:creator>Matthias Mitscherlich</dc:creator>
  <cp:keywords/>
  <dc:description/>
  <cp:lastModifiedBy>Matthias Mitscherlich</cp:lastModifiedBy>
  <cp:revision>5</cp:revision>
  <cp:lastPrinted>2017-09-07T09:58:00Z</cp:lastPrinted>
  <dcterms:created xsi:type="dcterms:W3CDTF">2017-09-07T09:57:00Z</dcterms:created>
  <dcterms:modified xsi:type="dcterms:W3CDTF">2017-09-07T09:58:00Z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versie">
    <vt:lpwstr>0.0</vt:lpwstr>
  </property>
</Properties>
</file>