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0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002"/>
      </w:tblGrid>
      <w:tr w:rsidR="00EA7369" w:rsidRPr="00764C1E" w:rsidTr="00AD242F">
        <w:tc>
          <w:tcPr>
            <w:tcW w:w="10002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W w:w="9776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5330"/>
              <w:gridCol w:w="1328"/>
              <w:gridCol w:w="3118"/>
            </w:tblGrid>
            <w:tr w:rsidR="00EA7369" w:rsidRPr="0016000D" w:rsidTr="00020081">
              <w:trPr>
                <w:trHeight w:val="1408"/>
                <w:jc w:val="center"/>
              </w:trPr>
              <w:tc>
                <w:tcPr>
                  <w:tcW w:w="53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A7369" w:rsidRDefault="00EA7369" w:rsidP="001E4D13">
                  <w:pPr>
                    <w:jc w:val="left"/>
                    <w:rPr>
                      <w:b/>
                      <w:bCs/>
                      <w:sz w:val="32"/>
                      <w:szCs w:val="32"/>
                    </w:rPr>
                  </w:pPr>
                  <w:r>
                    <w:rPr>
                      <w:b/>
                      <w:bCs/>
                      <w:sz w:val="32"/>
                      <w:szCs w:val="32"/>
                    </w:rPr>
                    <w:t>Photonis 0387 HSB MRTS</w:t>
                  </w:r>
                </w:p>
                <w:p w:rsidR="00EA7369" w:rsidRPr="001E4D13" w:rsidRDefault="00EA7369" w:rsidP="001E4D13">
                  <w:pPr>
                    <w:jc w:val="left"/>
                    <w:rPr>
                      <w:b/>
                      <w:bCs/>
                      <w:sz w:val="32"/>
                      <w:szCs w:val="32"/>
                    </w:rPr>
                  </w:pPr>
                  <w:r>
                    <w:rPr>
                      <w:b/>
                      <w:bCs/>
                      <w:sz w:val="32"/>
                      <w:szCs w:val="32"/>
                    </w:rPr>
                    <w:t>Anode Software User Manual</w:t>
                  </w:r>
                </w:p>
              </w:tc>
              <w:tc>
                <w:tcPr>
                  <w:tcW w:w="4446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A7369" w:rsidRPr="0016000D" w:rsidRDefault="00EA7369" w:rsidP="0016000D">
                  <w:pPr>
                    <w:tabs>
                      <w:tab w:val="left" w:pos="3390"/>
                      <w:tab w:val="right" w:pos="8995"/>
                    </w:tabs>
                    <w:jc w:val="center"/>
                    <w:rPr>
                      <w:b/>
                      <w:sz w:val="32"/>
                    </w:rPr>
                  </w:pPr>
                </w:p>
                <w:p w:rsidR="00EA7369" w:rsidRPr="0016000D" w:rsidRDefault="00EA7369" w:rsidP="0016000D">
                  <w:pPr>
                    <w:tabs>
                      <w:tab w:val="left" w:pos="3390"/>
                      <w:tab w:val="right" w:pos="8995"/>
                    </w:tabs>
                    <w:jc w:val="center"/>
                    <w:rPr>
                      <w:b/>
                      <w:sz w:val="32"/>
                    </w:rPr>
                  </w:pPr>
                  <w:r>
                    <w:rPr>
                      <w:b/>
                      <w:noProof/>
                      <w:sz w:val="32"/>
                    </w:rPr>
                    <mc:AlternateContent>
                      <mc:Choice Requires="wpg">
                        <w:drawing>
                          <wp:inline distT="0" distB="0" distL="0" distR="0" wp14:anchorId="6AF7CAB2" wp14:editId="3F280547">
                            <wp:extent cx="2183130" cy="499745"/>
                            <wp:effectExtent l="8890" t="4445" r="0" b="635"/>
                            <wp:docPr id="1" name="Group 2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0" y="0"/>
                                      <a:ext cx="2183130" cy="499745"/>
                                      <a:chOff x="4243" y="704"/>
                                      <a:chExt cx="3438" cy="787"/>
                                    </a:xfrm>
                                  </wpg:grpSpPr>
                                  <wpg:grpSp>
                                    <wpg:cNvPr id="3" name="Group 3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4952" y="704"/>
                                        <a:ext cx="735" cy="513"/>
                                        <a:chOff x="4952" y="704"/>
                                        <a:chExt cx="735" cy="513"/>
                                      </a:xfrm>
                                    </wpg:grpSpPr>
                                    <wps:wsp>
                                      <wps:cNvPr id="4" name="Freeform 4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5583" y="715"/>
                                          <a:ext cx="94" cy="95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94 w 94"/>
                                            <a:gd name="T1" fmla="*/ 47 h 95"/>
                                            <a:gd name="T2" fmla="*/ 94 w 94"/>
                                            <a:gd name="T3" fmla="*/ 47 h 95"/>
                                            <a:gd name="T4" fmla="*/ 93 w 94"/>
                                            <a:gd name="T5" fmla="*/ 39 h 95"/>
                                            <a:gd name="T6" fmla="*/ 84 w 94"/>
                                            <a:gd name="T7" fmla="*/ 19 h 95"/>
                                            <a:gd name="T8" fmla="*/ 68 w 94"/>
                                            <a:gd name="T9" fmla="*/ 5 h 95"/>
                                            <a:gd name="T10" fmla="*/ 47 w 94"/>
                                            <a:gd name="T11" fmla="*/ 0 h 95"/>
                                            <a:gd name="T12" fmla="*/ 39 w 94"/>
                                            <a:gd name="T13" fmla="*/ 0 h 95"/>
                                            <a:gd name="T14" fmla="*/ 19 w 94"/>
                                            <a:gd name="T15" fmla="*/ 9 h 95"/>
                                            <a:gd name="T16" fmla="*/ 5 w 94"/>
                                            <a:gd name="T17" fmla="*/ 25 h 95"/>
                                            <a:gd name="T18" fmla="*/ 0 w 94"/>
                                            <a:gd name="T19" fmla="*/ 47 h 95"/>
                                            <a:gd name="T20" fmla="*/ 0 w 94"/>
                                            <a:gd name="T21" fmla="*/ 55 h 95"/>
                                            <a:gd name="T22" fmla="*/ 9 w 94"/>
                                            <a:gd name="T23" fmla="*/ 76 h 95"/>
                                            <a:gd name="T24" fmla="*/ 25 w 94"/>
                                            <a:gd name="T25" fmla="*/ 90 h 95"/>
                                            <a:gd name="T26" fmla="*/ 47 w 94"/>
                                            <a:gd name="T27" fmla="*/ 95 h 95"/>
                                            <a:gd name="T28" fmla="*/ 55 w 94"/>
                                            <a:gd name="T29" fmla="*/ 94 h 95"/>
                                            <a:gd name="T30" fmla="*/ 75 w 94"/>
                                            <a:gd name="T31" fmla="*/ 86 h 95"/>
                                            <a:gd name="T32" fmla="*/ 89 w 94"/>
                                            <a:gd name="T33" fmla="*/ 69 h 95"/>
                                            <a:gd name="T34" fmla="*/ 94 w 94"/>
                                            <a:gd name="T35" fmla="*/ 47 h 95"/>
                                            <a:gd name="T36" fmla="*/ 94 w 94"/>
                                            <a:gd name="T37" fmla="*/ 47 h 95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94" h="95">
                                              <a:moveTo>
                                                <a:pt x="94" y="47"/>
                                              </a:moveTo>
                                              <a:lnTo>
                                                <a:pt x="94" y="47"/>
                                              </a:lnTo>
                                              <a:lnTo>
                                                <a:pt x="93" y="39"/>
                                              </a:lnTo>
                                              <a:lnTo>
                                                <a:pt x="84" y="19"/>
                                              </a:lnTo>
                                              <a:lnTo>
                                                <a:pt x="68" y="5"/>
                                              </a:lnTo>
                                              <a:lnTo>
                                                <a:pt x="47" y="0"/>
                                              </a:lnTo>
                                              <a:lnTo>
                                                <a:pt x="39" y="0"/>
                                              </a:lnTo>
                                              <a:lnTo>
                                                <a:pt x="19" y="9"/>
                                              </a:lnTo>
                                              <a:lnTo>
                                                <a:pt x="5" y="25"/>
                                              </a:lnTo>
                                              <a:lnTo>
                                                <a:pt x="0" y="47"/>
                                              </a:lnTo>
                                              <a:lnTo>
                                                <a:pt x="0" y="55"/>
                                              </a:lnTo>
                                              <a:lnTo>
                                                <a:pt x="9" y="76"/>
                                              </a:lnTo>
                                              <a:lnTo>
                                                <a:pt x="25" y="90"/>
                                              </a:lnTo>
                                              <a:lnTo>
                                                <a:pt x="47" y="95"/>
                                              </a:lnTo>
                                              <a:lnTo>
                                                <a:pt x="55" y="94"/>
                                              </a:lnTo>
                                              <a:lnTo>
                                                <a:pt x="75" y="86"/>
                                              </a:lnTo>
                                              <a:lnTo>
                                                <a:pt x="89" y="69"/>
                                              </a:lnTo>
                                              <a:lnTo>
                                                <a:pt x="94" y="47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9A9A9C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5" name="Freeform 5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4962" y="714"/>
                                          <a:ext cx="566" cy="462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101 w 566"/>
                                            <a:gd name="T1" fmla="*/ 63 h 462"/>
                                            <a:gd name="T2" fmla="*/ 116 w 566"/>
                                            <a:gd name="T3" fmla="*/ 117 h 462"/>
                                            <a:gd name="T4" fmla="*/ 153 w 566"/>
                                            <a:gd name="T5" fmla="*/ 213 h 462"/>
                                            <a:gd name="T6" fmla="*/ 170 w 566"/>
                                            <a:gd name="T7" fmla="*/ 262 h 462"/>
                                            <a:gd name="T8" fmla="*/ 190 w 566"/>
                                            <a:gd name="T9" fmla="*/ 320 h 462"/>
                                            <a:gd name="T10" fmla="*/ 205 w 566"/>
                                            <a:gd name="T11" fmla="*/ 365 h 462"/>
                                            <a:gd name="T12" fmla="*/ 224 w 566"/>
                                            <a:gd name="T13" fmla="*/ 422 h 462"/>
                                            <a:gd name="T14" fmla="*/ 326 w 566"/>
                                            <a:gd name="T15" fmla="*/ 462 h 462"/>
                                            <a:gd name="T16" fmla="*/ 339 w 566"/>
                                            <a:gd name="T17" fmla="*/ 422 h 462"/>
                                            <a:gd name="T18" fmla="*/ 358 w 566"/>
                                            <a:gd name="T19" fmla="*/ 365 h 462"/>
                                            <a:gd name="T20" fmla="*/ 377 w 566"/>
                                            <a:gd name="T21" fmla="*/ 309 h 462"/>
                                            <a:gd name="T22" fmla="*/ 397 w 566"/>
                                            <a:gd name="T23" fmla="*/ 253 h 462"/>
                                            <a:gd name="T24" fmla="*/ 414 w 566"/>
                                            <a:gd name="T25" fmla="*/ 204 h 462"/>
                                            <a:gd name="T26" fmla="*/ 449 w 566"/>
                                            <a:gd name="T27" fmla="*/ 111 h 462"/>
                                            <a:gd name="T28" fmla="*/ 465 w 566"/>
                                            <a:gd name="T29" fmla="*/ 52 h 462"/>
                                            <a:gd name="T30" fmla="*/ 464 w 566"/>
                                            <a:gd name="T31" fmla="*/ 97 h 462"/>
                                            <a:gd name="T32" fmla="*/ 465 w 566"/>
                                            <a:gd name="T33" fmla="*/ 135 h 462"/>
                                            <a:gd name="T34" fmla="*/ 469 w 566"/>
                                            <a:gd name="T35" fmla="*/ 192 h 462"/>
                                            <a:gd name="T36" fmla="*/ 472 w 566"/>
                                            <a:gd name="T37" fmla="*/ 251 h 462"/>
                                            <a:gd name="T38" fmla="*/ 475 w 566"/>
                                            <a:gd name="T39" fmla="*/ 307 h 462"/>
                                            <a:gd name="T40" fmla="*/ 478 w 566"/>
                                            <a:gd name="T41" fmla="*/ 364 h 462"/>
                                            <a:gd name="T42" fmla="*/ 480 w 566"/>
                                            <a:gd name="T43" fmla="*/ 427 h 462"/>
                                            <a:gd name="T44" fmla="*/ 566 w 566"/>
                                            <a:gd name="T45" fmla="*/ 462 h 462"/>
                                            <a:gd name="T46" fmla="*/ 562 w 566"/>
                                            <a:gd name="T47" fmla="*/ 400 h 462"/>
                                            <a:gd name="T48" fmla="*/ 559 w 566"/>
                                            <a:gd name="T49" fmla="*/ 343 h 462"/>
                                            <a:gd name="T50" fmla="*/ 555 w 566"/>
                                            <a:gd name="T51" fmla="*/ 284 h 462"/>
                                            <a:gd name="T52" fmla="*/ 551 w 566"/>
                                            <a:gd name="T53" fmla="*/ 224 h 462"/>
                                            <a:gd name="T54" fmla="*/ 547 w 566"/>
                                            <a:gd name="T55" fmla="*/ 161 h 462"/>
                                            <a:gd name="T56" fmla="*/ 534 w 566"/>
                                            <a:gd name="T57" fmla="*/ 17 h 462"/>
                                            <a:gd name="T58" fmla="*/ 430 w 566"/>
                                            <a:gd name="T59" fmla="*/ 0 h 462"/>
                                            <a:gd name="T60" fmla="*/ 410 w 566"/>
                                            <a:gd name="T61" fmla="*/ 18 h 462"/>
                                            <a:gd name="T62" fmla="*/ 390 w 566"/>
                                            <a:gd name="T63" fmla="*/ 63 h 462"/>
                                            <a:gd name="T64" fmla="*/ 370 w 566"/>
                                            <a:gd name="T65" fmla="*/ 116 h 462"/>
                                            <a:gd name="T66" fmla="*/ 349 w 566"/>
                                            <a:gd name="T67" fmla="*/ 171 h 462"/>
                                            <a:gd name="T68" fmla="*/ 328 w 566"/>
                                            <a:gd name="T69" fmla="*/ 230 h 462"/>
                                            <a:gd name="T70" fmla="*/ 308 w 566"/>
                                            <a:gd name="T71" fmla="*/ 287 h 462"/>
                                            <a:gd name="T72" fmla="*/ 292 w 566"/>
                                            <a:gd name="T73" fmla="*/ 344 h 462"/>
                                            <a:gd name="T74" fmla="*/ 285 w 566"/>
                                            <a:gd name="T75" fmla="*/ 399 h 462"/>
                                            <a:gd name="T76" fmla="*/ 278 w 566"/>
                                            <a:gd name="T77" fmla="*/ 346 h 462"/>
                                            <a:gd name="T78" fmla="*/ 262 w 566"/>
                                            <a:gd name="T79" fmla="*/ 289 h 462"/>
                                            <a:gd name="T80" fmla="*/ 243 w 566"/>
                                            <a:gd name="T81" fmla="*/ 232 h 462"/>
                                            <a:gd name="T82" fmla="*/ 221 w 566"/>
                                            <a:gd name="T83" fmla="*/ 172 h 462"/>
                                            <a:gd name="T84" fmla="*/ 198 w 566"/>
                                            <a:gd name="T85" fmla="*/ 110 h 462"/>
                                            <a:gd name="T86" fmla="*/ 176 w 566"/>
                                            <a:gd name="T87" fmla="*/ 55 h 462"/>
                                            <a:gd name="T88" fmla="*/ 157 w 566"/>
                                            <a:gd name="T89" fmla="*/ 13 h 462"/>
                                            <a:gd name="T90" fmla="*/ 33 w 566"/>
                                            <a:gd name="T91" fmla="*/ 0 h 462"/>
                                            <a:gd name="T92" fmla="*/ 21 w 566"/>
                                            <a:gd name="T93" fmla="*/ 134 h 462"/>
                                            <a:gd name="T94" fmla="*/ 16 w 566"/>
                                            <a:gd name="T95" fmla="*/ 195 h 462"/>
                                            <a:gd name="T96" fmla="*/ 12 w 566"/>
                                            <a:gd name="T97" fmla="*/ 244 h 462"/>
                                            <a:gd name="T98" fmla="*/ 8 w 566"/>
                                            <a:gd name="T99" fmla="*/ 300 h 462"/>
                                            <a:gd name="T100" fmla="*/ 5 w 566"/>
                                            <a:gd name="T101" fmla="*/ 359 h 462"/>
                                            <a:gd name="T102" fmla="*/ 2 w 566"/>
                                            <a:gd name="T103" fmla="*/ 418 h 462"/>
                                            <a:gd name="T104" fmla="*/ 81 w 566"/>
                                            <a:gd name="T105" fmla="*/ 462 h 462"/>
                                            <a:gd name="T106" fmla="*/ 83 w 566"/>
                                            <a:gd name="T107" fmla="*/ 419 h 462"/>
                                            <a:gd name="T108" fmla="*/ 86 w 566"/>
                                            <a:gd name="T109" fmla="*/ 357 h 462"/>
                                            <a:gd name="T110" fmla="*/ 88 w 566"/>
                                            <a:gd name="T111" fmla="*/ 298 h 462"/>
                                            <a:gd name="T112" fmla="*/ 92 w 566"/>
                                            <a:gd name="T113" fmla="*/ 239 h 462"/>
                                            <a:gd name="T114" fmla="*/ 95 w 566"/>
                                            <a:gd name="T115" fmla="*/ 181 h 462"/>
                                            <a:gd name="T116" fmla="*/ 98 w 566"/>
                                            <a:gd name="T117" fmla="*/ 131 h 462"/>
                                            <a:gd name="T118" fmla="*/ 99 w 566"/>
                                            <a:gd name="T119" fmla="*/ 93 h 46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  <a:cxn ang="0">
                                              <a:pos x="T50" y="T51"/>
                                            </a:cxn>
                                            <a:cxn ang="0">
                                              <a:pos x="T52" y="T53"/>
                                            </a:cxn>
                                            <a:cxn ang="0">
                                              <a:pos x="T54" y="T55"/>
                                            </a:cxn>
                                            <a:cxn ang="0">
                                              <a:pos x="T56" y="T57"/>
                                            </a:cxn>
                                            <a:cxn ang="0">
                                              <a:pos x="T58" y="T59"/>
                                            </a:cxn>
                                            <a:cxn ang="0">
                                              <a:pos x="T60" y="T61"/>
                                            </a:cxn>
                                            <a:cxn ang="0">
                                              <a:pos x="T62" y="T63"/>
                                            </a:cxn>
                                            <a:cxn ang="0">
                                              <a:pos x="T64" y="T65"/>
                                            </a:cxn>
                                            <a:cxn ang="0">
                                              <a:pos x="T66" y="T67"/>
                                            </a:cxn>
                                            <a:cxn ang="0">
                                              <a:pos x="T68" y="T69"/>
                                            </a:cxn>
                                            <a:cxn ang="0">
                                              <a:pos x="T70" y="T71"/>
                                            </a:cxn>
                                            <a:cxn ang="0">
                                              <a:pos x="T72" y="T73"/>
                                            </a:cxn>
                                            <a:cxn ang="0">
                                              <a:pos x="T74" y="T75"/>
                                            </a:cxn>
                                            <a:cxn ang="0">
                                              <a:pos x="T76" y="T77"/>
                                            </a:cxn>
                                            <a:cxn ang="0">
                                              <a:pos x="T78" y="T79"/>
                                            </a:cxn>
                                            <a:cxn ang="0">
                                              <a:pos x="T80" y="T81"/>
                                            </a:cxn>
                                            <a:cxn ang="0">
                                              <a:pos x="T82" y="T83"/>
                                            </a:cxn>
                                            <a:cxn ang="0">
                                              <a:pos x="T84" y="T85"/>
                                            </a:cxn>
                                            <a:cxn ang="0">
                                              <a:pos x="T86" y="T87"/>
                                            </a:cxn>
                                            <a:cxn ang="0">
                                              <a:pos x="T88" y="T89"/>
                                            </a:cxn>
                                            <a:cxn ang="0">
                                              <a:pos x="T90" y="T91"/>
                                            </a:cxn>
                                            <a:cxn ang="0">
                                              <a:pos x="T92" y="T93"/>
                                            </a:cxn>
                                            <a:cxn ang="0">
                                              <a:pos x="T94" y="T95"/>
                                            </a:cxn>
                                            <a:cxn ang="0">
                                              <a:pos x="T96" y="T97"/>
                                            </a:cxn>
                                            <a:cxn ang="0">
                                              <a:pos x="T98" y="T99"/>
                                            </a:cxn>
                                            <a:cxn ang="0">
                                              <a:pos x="T100" y="T101"/>
                                            </a:cxn>
                                            <a:cxn ang="0">
                                              <a:pos x="T102" y="T103"/>
                                            </a:cxn>
                                            <a:cxn ang="0">
                                              <a:pos x="T104" y="T105"/>
                                            </a:cxn>
                                            <a:cxn ang="0">
                                              <a:pos x="T106" y="T107"/>
                                            </a:cxn>
                                            <a:cxn ang="0">
                                              <a:pos x="T108" y="T109"/>
                                            </a:cxn>
                                            <a:cxn ang="0">
                                              <a:pos x="T110" y="T111"/>
                                            </a:cxn>
                                            <a:cxn ang="0">
                                              <a:pos x="T112" y="T113"/>
                                            </a:cxn>
                                            <a:cxn ang="0">
                                              <a:pos x="T114" y="T115"/>
                                            </a:cxn>
                                            <a:cxn ang="0">
                                              <a:pos x="T116" y="T117"/>
                                            </a:cxn>
                                            <a:cxn ang="0">
                                              <a:pos x="T118" y="T119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566" h="462">
                                              <a:moveTo>
                                                <a:pt x="99" y="75"/>
                                              </a:moveTo>
                                              <a:lnTo>
                                                <a:pt x="98" y="52"/>
                                              </a:lnTo>
                                              <a:lnTo>
                                                <a:pt x="101" y="63"/>
                                              </a:lnTo>
                                              <a:lnTo>
                                                <a:pt x="106" y="84"/>
                                              </a:lnTo>
                                              <a:lnTo>
                                                <a:pt x="111" y="101"/>
                                              </a:lnTo>
                                              <a:lnTo>
                                                <a:pt x="116" y="117"/>
                                              </a:lnTo>
                                              <a:lnTo>
                                                <a:pt x="123" y="136"/>
                                              </a:lnTo>
                                              <a:lnTo>
                                                <a:pt x="149" y="204"/>
                                              </a:lnTo>
                                              <a:lnTo>
                                                <a:pt x="153" y="213"/>
                                              </a:lnTo>
                                              <a:lnTo>
                                                <a:pt x="158" y="229"/>
                                              </a:lnTo>
                                              <a:lnTo>
                                                <a:pt x="167" y="253"/>
                                              </a:lnTo>
                                              <a:lnTo>
                                                <a:pt x="170" y="262"/>
                                              </a:lnTo>
                                              <a:lnTo>
                                                <a:pt x="177" y="281"/>
                                              </a:lnTo>
                                              <a:lnTo>
                                                <a:pt x="183" y="300"/>
                                              </a:lnTo>
                                              <a:lnTo>
                                                <a:pt x="190" y="320"/>
                                              </a:lnTo>
                                              <a:lnTo>
                                                <a:pt x="193" y="329"/>
                                              </a:lnTo>
                                              <a:lnTo>
                                                <a:pt x="199" y="347"/>
                                              </a:lnTo>
                                              <a:lnTo>
                                                <a:pt x="205" y="365"/>
                                              </a:lnTo>
                                              <a:lnTo>
                                                <a:pt x="211" y="384"/>
                                              </a:lnTo>
                                              <a:lnTo>
                                                <a:pt x="218" y="402"/>
                                              </a:lnTo>
                                              <a:lnTo>
                                                <a:pt x="224" y="422"/>
                                              </a:lnTo>
                                              <a:lnTo>
                                                <a:pt x="231" y="443"/>
                                              </a:lnTo>
                                              <a:lnTo>
                                                <a:pt x="237" y="462"/>
                                              </a:lnTo>
                                              <a:lnTo>
                                                <a:pt x="326" y="462"/>
                                              </a:lnTo>
                                              <a:lnTo>
                                                <a:pt x="332" y="443"/>
                                              </a:lnTo>
                                              <a:lnTo>
                                                <a:pt x="339" y="422"/>
                                              </a:lnTo>
                                              <a:lnTo>
                                                <a:pt x="345" y="403"/>
                                              </a:lnTo>
                                              <a:lnTo>
                                                <a:pt x="352" y="383"/>
                                              </a:lnTo>
                                              <a:lnTo>
                                                <a:pt x="358" y="365"/>
                                              </a:lnTo>
                                              <a:lnTo>
                                                <a:pt x="364" y="346"/>
                                              </a:lnTo>
                                              <a:lnTo>
                                                <a:pt x="371" y="328"/>
                                              </a:lnTo>
                                              <a:lnTo>
                                                <a:pt x="377" y="309"/>
                                              </a:lnTo>
                                              <a:lnTo>
                                                <a:pt x="383" y="291"/>
                                              </a:lnTo>
                                              <a:lnTo>
                                                <a:pt x="390" y="272"/>
                                              </a:lnTo>
                                              <a:lnTo>
                                                <a:pt x="397" y="253"/>
                                              </a:lnTo>
                                              <a:lnTo>
                                                <a:pt x="402" y="238"/>
                                              </a:lnTo>
                                              <a:lnTo>
                                                <a:pt x="408" y="219"/>
                                              </a:lnTo>
                                              <a:lnTo>
                                                <a:pt x="414" y="204"/>
                                              </a:lnTo>
                                              <a:lnTo>
                                                <a:pt x="440" y="136"/>
                                              </a:lnTo>
                                              <a:lnTo>
                                                <a:pt x="443" y="128"/>
                                              </a:lnTo>
                                              <a:lnTo>
                                                <a:pt x="449" y="111"/>
                                              </a:lnTo>
                                              <a:lnTo>
                                                <a:pt x="454" y="95"/>
                                              </a:lnTo>
                                              <a:lnTo>
                                                <a:pt x="459" y="76"/>
                                              </a:lnTo>
                                              <a:lnTo>
                                                <a:pt x="465" y="52"/>
                                              </a:lnTo>
                                              <a:lnTo>
                                                <a:pt x="465" y="58"/>
                                              </a:lnTo>
                                              <a:lnTo>
                                                <a:pt x="464" y="80"/>
                                              </a:lnTo>
                                              <a:lnTo>
                                                <a:pt x="464" y="97"/>
                                              </a:lnTo>
                                              <a:lnTo>
                                                <a:pt x="464" y="100"/>
                                              </a:lnTo>
                                              <a:lnTo>
                                                <a:pt x="464" y="115"/>
                                              </a:lnTo>
                                              <a:lnTo>
                                                <a:pt x="465" y="135"/>
                                              </a:lnTo>
                                              <a:lnTo>
                                                <a:pt x="467" y="161"/>
                                              </a:lnTo>
                                              <a:lnTo>
                                                <a:pt x="467" y="172"/>
                                              </a:lnTo>
                                              <a:lnTo>
                                                <a:pt x="469" y="192"/>
                                              </a:lnTo>
                                              <a:lnTo>
                                                <a:pt x="470" y="213"/>
                                              </a:lnTo>
                                              <a:lnTo>
                                                <a:pt x="471" y="232"/>
                                              </a:lnTo>
                                              <a:lnTo>
                                                <a:pt x="472" y="251"/>
                                              </a:lnTo>
                                              <a:lnTo>
                                                <a:pt x="473" y="270"/>
                                              </a:lnTo>
                                              <a:lnTo>
                                                <a:pt x="474" y="288"/>
                                              </a:lnTo>
                                              <a:lnTo>
                                                <a:pt x="475" y="307"/>
                                              </a:lnTo>
                                              <a:lnTo>
                                                <a:pt x="476" y="326"/>
                                              </a:lnTo>
                                              <a:lnTo>
                                                <a:pt x="477" y="345"/>
                                              </a:lnTo>
                                              <a:lnTo>
                                                <a:pt x="478" y="364"/>
                                              </a:lnTo>
                                              <a:lnTo>
                                                <a:pt x="479" y="384"/>
                                              </a:lnTo>
                                              <a:lnTo>
                                                <a:pt x="480" y="405"/>
                                              </a:lnTo>
                                              <a:lnTo>
                                                <a:pt x="480" y="427"/>
                                              </a:lnTo>
                                              <a:lnTo>
                                                <a:pt x="481" y="450"/>
                                              </a:lnTo>
                                              <a:lnTo>
                                                <a:pt x="482" y="462"/>
                                              </a:lnTo>
                                              <a:lnTo>
                                                <a:pt x="566" y="462"/>
                                              </a:lnTo>
                                              <a:lnTo>
                                                <a:pt x="564" y="439"/>
                                              </a:lnTo>
                                              <a:lnTo>
                                                <a:pt x="563" y="420"/>
                                              </a:lnTo>
                                              <a:lnTo>
                                                <a:pt x="562" y="400"/>
                                              </a:lnTo>
                                              <a:lnTo>
                                                <a:pt x="561" y="381"/>
                                              </a:lnTo>
                                              <a:lnTo>
                                                <a:pt x="560" y="362"/>
                                              </a:lnTo>
                                              <a:lnTo>
                                                <a:pt x="559" y="343"/>
                                              </a:lnTo>
                                              <a:lnTo>
                                                <a:pt x="558" y="324"/>
                                              </a:lnTo>
                                              <a:lnTo>
                                                <a:pt x="557" y="304"/>
                                              </a:lnTo>
                                              <a:lnTo>
                                                <a:pt x="555" y="284"/>
                                              </a:lnTo>
                                              <a:lnTo>
                                                <a:pt x="554" y="263"/>
                                              </a:lnTo>
                                              <a:lnTo>
                                                <a:pt x="552" y="240"/>
                                              </a:lnTo>
                                              <a:lnTo>
                                                <a:pt x="551" y="224"/>
                                              </a:lnTo>
                                              <a:lnTo>
                                                <a:pt x="550" y="201"/>
                                              </a:lnTo>
                                              <a:lnTo>
                                                <a:pt x="548" y="180"/>
                                              </a:lnTo>
                                              <a:lnTo>
                                                <a:pt x="547" y="161"/>
                                              </a:lnTo>
                                              <a:lnTo>
                                                <a:pt x="545" y="143"/>
                                              </a:lnTo>
                                              <a:lnTo>
                                                <a:pt x="544" y="128"/>
                                              </a:lnTo>
                                              <a:lnTo>
                                                <a:pt x="534" y="17"/>
                                              </a:lnTo>
                                              <a:lnTo>
                                                <a:pt x="532" y="0"/>
                                              </a:lnTo>
                                              <a:lnTo>
                                                <a:pt x="447" y="0"/>
                                              </a:lnTo>
                                              <a:lnTo>
                                                <a:pt x="430" y="0"/>
                                              </a:lnTo>
                                              <a:lnTo>
                                                <a:pt x="418" y="4"/>
                                              </a:lnTo>
                                              <a:lnTo>
                                                <a:pt x="412" y="14"/>
                                              </a:lnTo>
                                              <a:lnTo>
                                                <a:pt x="410" y="18"/>
                                              </a:lnTo>
                                              <a:lnTo>
                                                <a:pt x="403" y="33"/>
                                              </a:lnTo>
                                              <a:lnTo>
                                                <a:pt x="392" y="58"/>
                                              </a:lnTo>
                                              <a:lnTo>
                                                <a:pt x="390" y="63"/>
                                              </a:lnTo>
                                              <a:lnTo>
                                                <a:pt x="385" y="77"/>
                                              </a:lnTo>
                                              <a:lnTo>
                                                <a:pt x="378" y="95"/>
                                              </a:lnTo>
                                              <a:lnTo>
                                                <a:pt x="370" y="116"/>
                                              </a:lnTo>
                                              <a:lnTo>
                                                <a:pt x="361" y="141"/>
                                              </a:lnTo>
                                              <a:lnTo>
                                                <a:pt x="357" y="152"/>
                                              </a:lnTo>
                                              <a:lnTo>
                                                <a:pt x="349" y="171"/>
                                              </a:lnTo>
                                              <a:lnTo>
                                                <a:pt x="342" y="191"/>
                                              </a:lnTo>
                                              <a:lnTo>
                                                <a:pt x="335" y="211"/>
                                              </a:lnTo>
                                              <a:lnTo>
                                                <a:pt x="328" y="230"/>
                                              </a:lnTo>
                                              <a:lnTo>
                                                <a:pt x="322" y="247"/>
                                              </a:lnTo>
                                              <a:lnTo>
                                                <a:pt x="316" y="264"/>
                                              </a:lnTo>
                                              <a:lnTo>
                                                <a:pt x="308" y="287"/>
                                              </a:lnTo>
                                              <a:lnTo>
                                                <a:pt x="302" y="308"/>
                                              </a:lnTo>
                                              <a:lnTo>
                                                <a:pt x="296" y="327"/>
                                              </a:lnTo>
                                              <a:lnTo>
                                                <a:pt x="292" y="344"/>
                                              </a:lnTo>
                                              <a:lnTo>
                                                <a:pt x="289" y="361"/>
                                              </a:lnTo>
                                              <a:lnTo>
                                                <a:pt x="287" y="379"/>
                                              </a:lnTo>
                                              <a:lnTo>
                                                <a:pt x="285" y="399"/>
                                              </a:lnTo>
                                              <a:lnTo>
                                                <a:pt x="283" y="381"/>
                                              </a:lnTo>
                                              <a:lnTo>
                                                <a:pt x="281" y="363"/>
                                              </a:lnTo>
                                              <a:lnTo>
                                                <a:pt x="278" y="346"/>
                                              </a:lnTo>
                                              <a:lnTo>
                                                <a:pt x="274" y="329"/>
                                              </a:lnTo>
                                              <a:lnTo>
                                                <a:pt x="269" y="310"/>
                                              </a:lnTo>
                                              <a:lnTo>
                                                <a:pt x="262" y="289"/>
                                              </a:lnTo>
                                              <a:lnTo>
                                                <a:pt x="254" y="264"/>
                                              </a:lnTo>
                                              <a:lnTo>
                                                <a:pt x="249" y="249"/>
                                              </a:lnTo>
                                              <a:lnTo>
                                                <a:pt x="243" y="232"/>
                                              </a:lnTo>
                                              <a:lnTo>
                                                <a:pt x="236" y="213"/>
                                              </a:lnTo>
                                              <a:lnTo>
                                                <a:pt x="229" y="193"/>
                                              </a:lnTo>
                                              <a:lnTo>
                                                <a:pt x="221" y="172"/>
                                              </a:lnTo>
                                              <a:lnTo>
                                                <a:pt x="213" y="151"/>
                                              </a:lnTo>
                                              <a:lnTo>
                                                <a:pt x="205" y="130"/>
                                              </a:lnTo>
                                              <a:lnTo>
                                                <a:pt x="198" y="110"/>
                                              </a:lnTo>
                                              <a:lnTo>
                                                <a:pt x="190" y="90"/>
                                              </a:lnTo>
                                              <a:lnTo>
                                                <a:pt x="183" y="72"/>
                                              </a:lnTo>
                                              <a:lnTo>
                                                <a:pt x="176" y="55"/>
                                              </a:lnTo>
                                              <a:lnTo>
                                                <a:pt x="171" y="41"/>
                                              </a:lnTo>
                                              <a:lnTo>
                                                <a:pt x="169" y="36"/>
                                              </a:lnTo>
                                              <a:lnTo>
                                                <a:pt x="157" y="13"/>
                                              </a:lnTo>
                                              <a:lnTo>
                                                <a:pt x="144" y="2"/>
                                              </a:lnTo>
                                              <a:lnTo>
                                                <a:pt x="123" y="0"/>
                                              </a:lnTo>
                                              <a:lnTo>
                                                <a:pt x="33" y="0"/>
                                              </a:lnTo>
                                              <a:lnTo>
                                                <a:pt x="31" y="17"/>
                                              </a:lnTo>
                                              <a:lnTo>
                                                <a:pt x="21" y="128"/>
                                              </a:lnTo>
                                              <a:lnTo>
                                                <a:pt x="21" y="134"/>
                                              </a:lnTo>
                                              <a:lnTo>
                                                <a:pt x="19" y="152"/>
                                              </a:lnTo>
                                              <a:lnTo>
                                                <a:pt x="18" y="171"/>
                                              </a:lnTo>
                                              <a:lnTo>
                                                <a:pt x="16" y="195"/>
                                              </a:lnTo>
                                              <a:lnTo>
                                                <a:pt x="15" y="203"/>
                                              </a:lnTo>
                                              <a:lnTo>
                                                <a:pt x="14" y="224"/>
                                              </a:lnTo>
                                              <a:lnTo>
                                                <a:pt x="12" y="244"/>
                                              </a:lnTo>
                                              <a:lnTo>
                                                <a:pt x="11" y="263"/>
                                              </a:lnTo>
                                              <a:lnTo>
                                                <a:pt x="9" y="283"/>
                                              </a:lnTo>
                                              <a:lnTo>
                                                <a:pt x="8" y="300"/>
                                              </a:lnTo>
                                              <a:lnTo>
                                                <a:pt x="7" y="320"/>
                                              </a:lnTo>
                                              <a:lnTo>
                                                <a:pt x="6" y="339"/>
                                              </a:lnTo>
                                              <a:lnTo>
                                                <a:pt x="5" y="359"/>
                                              </a:lnTo>
                                              <a:lnTo>
                                                <a:pt x="4" y="378"/>
                                              </a:lnTo>
                                              <a:lnTo>
                                                <a:pt x="3" y="398"/>
                                              </a:lnTo>
                                              <a:lnTo>
                                                <a:pt x="2" y="418"/>
                                              </a:lnTo>
                                              <a:lnTo>
                                                <a:pt x="1" y="439"/>
                                              </a:lnTo>
                                              <a:lnTo>
                                                <a:pt x="0" y="462"/>
                                              </a:lnTo>
                                              <a:lnTo>
                                                <a:pt x="81" y="462"/>
                                              </a:lnTo>
                                              <a:lnTo>
                                                <a:pt x="82" y="450"/>
                                              </a:lnTo>
                                              <a:lnTo>
                                                <a:pt x="82" y="440"/>
                                              </a:lnTo>
                                              <a:lnTo>
                                                <a:pt x="83" y="419"/>
                                              </a:lnTo>
                                              <a:lnTo>
                                                <a:pt x="84" y="398"/>
                                              </a:lnTo>
                                              <a:lnTo>
                                                <a:pt x="85" y="378"/>
                                              </a:lnTo>
                                              <a:lnTo>
                                                <a:pt x="86" y="357"/>
                                              </a:lnTo>
                                              <a:lnTo>
                                                <a:pt x="87" y="337"/>
                                              </a:lnTo>
                                              <a:lnTo>
                                                <a:pt x="87" y="317"/>
                                              </a:lnTo>
                                              <a:lnTo>
                                                <a:pt x="88" y="298"/>
                                              </a:lnTo>
                                              <a:lnTo>
                                                <a:pt x="89" y="278"/>
                                              </a:lnTo>
                                              <a:lnTo>
                                                <a:pt x="91" y="259"/>
                                              </a:lnTo>
                                              <a:lnTo>
                                                <a:pt x="92" y="239"/>
                                              </a:lnTo>
                                              <a:lnTo>
                                                <a:pt x="93" y="220"/>
                                              </a:lnTo>
                                              <a:lnTo>
                                                <a:pt x="94" y="200"/>
                                              </a:lnTo>
                                              <a:lnTo>
                                                <a:pt x="95" y="181"/>
                                              </a:lnTo>
                                              <a:lnTo>
                                                <a:pt x="96" y="161"/>
                                              </a:lnTo>
                                              <a:lnTo>
                                                <a:pt x="97" y="156"/>
                                              </a:lnTo>
                                              <a:lnTo>
                                                <a:pt x="98" y="131"/>
                                              </a:lnTo>
                                              <a:lnTo>
                                                <a:pt x="99" y="113"/>
                                              </a:lnTo>
                                              <a:lnTo>
                                                <a:pt x="99" y="98"/>
                                              </a:lnTo>
                                              <a:lnTo>
                                                <a:pt x="99" y="93"/>
                                              </a:lnTo>
                                              <a:lnTo>
                                                <a:pt x="99" y="75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9A9A9C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6" name="Freeform 6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5629" y="861"/>
                                          <a:ext cx="0" cy="315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0 h 315"/>
                                            <a:gd name="T1" fmla="*/ 315 h 315"/>
                                          </a:gdLst>
                                          <a:ahLst/>
                                          <a:cxnLst>
                                            <a:cxn ang="0">
                                              <a:pos x="0" y="T0"/>
                                            </a:cxn>
                                            <a:cxn ang="0">
                                              <a:pos x="0" y="T1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h="315">
                                              <a:moveTo>
                                                <a:pt x="0" y="0"/>
                                              </a:moveTo>
                                              <a:lnTo>
                                                <a:pt x="0" y="315"/>
                                              </a:lnTo>
                                            </a:path>
                                          </a:pathLst>
                                        </a:custGeom>
                                        <a:noFill/>
                                        <a:ln w="51358">
                                          <a:solidFill>
                                            <a:srgbClr val="9A9A9C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7" name="Group 7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5707" y="704"/>
                                        <a:ext cx="1974" cy="786"/>
                                        <a:chOff x="5707" y="704"/>
                                        <a:chExt cx="1974" cy="786"/>
                                      </a:xfrm>
                                    </wpg:grpSpPr>
                                    <wps:wsp>
                                      <wps:cNvPr id="8" name="Freeform 8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5717" y="854"/>
                                          <a:ext cx="265" cy="329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100 w 265"/>
                                            <a:gd name="T1" fmla="*/ 225 h 329"/>
                                            <a:gd name="T2" fmla="*/ 89 w 265"/>
                                            <a:gd name="T3" fmla="*/ 207 h 329"/>
                                            <a:gd name="T4" fmla="*/ 83 w 265"/>
                                            <a:gd name="T5" fmla="*/ 185 h 329"/>
                                            <a:gd name="T6" fmla="*/ 80 w 265"/>
                                            <a:gd name="T7" fmla="*/ 161 h 329"/>
                                            <a:gd name="T8" fmla="*/ 81 w 265"/>
                                            <a:gd name="T9" fmla="*/ 154 h 329"/>
                                            <a:gd name="T10" fmla="*/ 84 w 265"/>
                                            <a:gd name="T11" fmla="*/ 131 h 329"/>
                                            <a:gd name="T12" fmla="*/ 92 w 265"/>
                                            <a:gd name="T13" fmla="*/ 111 h 329"/>
                                            <a:gd name="T14" fmla="*/ 104 w 265"/>
                                            <a:gd name="T15" fmla="*/ 94 h 329"/>
                                            <a:gd name="T16" fmla="*/ 120 w 265"/>
                                            <a:gd name="T17" fmla="*/ 80 h 329"/>
                                            <a:gd name="T18" fmla="*/ 139 w 265"/>
                                            <a:gd name="T19" fmla="*/ 70 h 329"/>
                                            <a:gd name="T20" fmla="*/ 162 w 265"/>
                                            <a:gd name="T21" fmla="*/ 64 h 329"/>
                                            <a:gd name="T22" fmla="*/ 187 w 265"/>
                                            <a:gd name="T23" fmla="*/ 62 h 329"/>
                                            <a:gd name="T24" fmla="*/ 205 w 265"/>
                                            <a:gd name="T25" fmla="*/ 63 h 329"/>
                                            <a:gd name="T26" fmla="*/ 224 w 265"/>
                                            <a:gd name="T27" fmla="*/ 66 h 329"/>
                                            <a:gd name="T28" fmla="*/ 243 w 265"/>
                                            <a:gd name="T29" fmla="*/ 73 h 329"/>
                                            <a:gd name="T30" fmla="*/ 261 w 265"/>
                                            <a:gd name="T31" fmla="*/ 84 h 329"/>
                                            <a:gd name="T32" fmla="*/ 261 w 265"/>
                                            <a:gd name="T33" fmla="*/ 18 h 329"/>
                                            <a:gd name="T34" fmla="*/ 254 w 265"/>
                                            <a:gd name="T35" fmla="*/ 15 h 329"/>
                                            <a:gd name="T36" fmla="*/ 234 w 265"/>
                                            <a:gd name="T37" fmla="*/ 8 h 329"/>
                                            <a:gd name="T38" fmla="*/ 216 w 265"/>
                                            <a:gd name="T39" fmla="*/ 3 h 329"/>
                                            <a:gd name="T40" fmla="*/ 197 w 265"/>
                                            <a:gd name="T41" fmla="*/ 0 h 329"/>
                                            <a:gd name="T42" fmla="*/ 176 w 265"/>
                                            <a:gd name="T43" fmla="*/ 0 h 329"/>
                                            <a:gd name="T44" fmla="*/ 171 w 265"/>
                                            <a:gd name="T45" fmla="*/ 0 h 329"/>
                                            <a:gd name="T46" fmla="*/ 146 w 265"/>
                                            <a:gd name="T47" fmla="*/ 1 h 329"/>
                                            <a:gd name="T48" fmla="*/ 123 w 265"/>
                                            <a:gd name="T49" fmla="*/ 6 h 329"/>
                                            <a:gd name="T50" fmla="*/ 101 w 265"/>
                                            <a:gd name="T51" fmla="*/ 13 h 329"/>
                                            <a:gd name="T52" fmla="*/ 81 w 265"/>
                                            <a:gd name="T53" fmla="*/ 22 h 329"/>
                                            <a:gd name="T54" fmla="*/ 63 w 265"/>
                                            <a:gd name="T55" fmla="*/ 34 h 329"/>
                                            <a:gd name="T56" fmla="*/ 47 w 265"/>
                                            <a:gd name="T57" fmla="*/ 48 h 329"/>
                                            <a:gd name="T58" fmla="*/ 33 w 265"/>
                                            <a:gd name="T59" fmla="*/ 63 h 329"/>
                                            <a:gd name="T60" fmla="*/ 21 w 265"/>
                                            <a:gd name="T61" fmla="*/ 81 h 329"/>
                                            <a:gd name="T62" fmla="*/ 12 w 265"/>
                                            <a:gd name="T63" fmla="*/ 100 h 329"/>
                                            <a:gd name="T64" fmla="*/ 5 w 265"/>
                                            <a:gd name="T65" fmla="*/ 122 h 329"/>
                                            <a:gd name="T66" fmla="*/ 1 w 265"/>
                                            <a:gd name="T67" fmla="*/ 144 h 329"/>
                                            <a:gd name="T68" fmla="*/ 0 w 265"/>
                                            <a:gd name="T69" fmla="*/ 168 h 329"/>
                                            <a:gd name="T70" fmla="*/ 0 w 265"/>
                                            <a:gd name="T71" fmla="*/ 184 h 329"/>
                                            <a:gd name="T72" fmla="*/ 3 w 265"/>
                                            <a:gd name="T73" fmla="*/ 208 h 329"/>
                                            <a:gd name="T74" fmla="*/ 9 w 265"/>
                                            <a:gd name="T75" fmla="*/ 229 h 329"/>
                                            <a:gd name="T76" fmla="*/ 18 w 265"/>
                                            <a:gd name="T77" fmla="*/ 249 h 329"/>
                                            <a:gd name="T78" fmla="*/ 29 w 265"/>
                                            <a:gd name="T79" fmla="*/ 266 h 329"/>
                                            <a:gd name="T80" fmla="*/ 43 w 265"/>
                                            <a:gd name="T81" fmla="*/ 282 h 329"/>
                                            <a:gd name="T82" fmla="*/ 59 w 265"/>
                                            <a:gd name="T83" fmla="*/ 296 h 329"/>
                                            <a:gd name="T84" fmla="*/ 77 w 265"/>
                                            <a:gd name="T85" fmla="*/ 307 h 329"/>
                                            <a:gd name="T86" fmla="*/ 97 w 265"/>
                                            <a:gd name="T87" fmla="*/ 316 h 329"/>
                                            <a:gd name="T88" fmla="*/ 119 w 265"/>
                                            <a:gd name="T89" fmla="*/ 323 h 329"/>
                                            <a:gd name="T90" fmla="*/ 143 w 265"/>
                                            <a:gd name="T91" fmla="*/ 327 h 329"/>
                                            <a:gd name="T92" fmla="*/ 169 w 265"/>
                                            <a:gd name="T93" fmla="*/ 328 h 329"/>
                                            <a:gd name="T94" fmla="*/ 189 w 265"/>
                                            <a:gd name="T95" fmla="*/ 327 h 329"/>
                                            <a:gd name="T96" fmla="*/ 209 w 265"/>
                                            <a:gd name="T97" fmla="*/ 325 h 329"/>
                                            <a:gd name="T98" fmla="*/ 228 w 265"/>
                                            <a:gd name="T99" fmla="*/ 321 h 329"/>
                                            <a:gd name="T100" fmla="*/ 246 w 265"/>
                                            <a:gd name="T101" fmla="*/ 314 h 329"/>
                                            <a:gd name="T102" fmla="*/ 265 w 265"/>
                                            <a:gd name="T103" fmla="*/ 306 h 329"/>
                                            <a:gd name="T104" fmla="*/ 265 w 265"/>
                                            <a:gd name="T105" fmla="*/ 240 h 329"/>
                                            <a:gd name="T106" fmla="*/ 264 w 265"/>
                                            <a:gd name="T107" fmla="*/ 241 h 329"/>
                                            <a:gd name="T108" fmla="*/ 244 w 265"/>
                                            <a:gd name="T109" fmla="*/ 251 h 329"/>
                                            <a:gd name="T110" fmla="*/ 225 w 265"/>
                                            <a:gd name="T111" fmla="*/ 257 h 329"/>
                                            <a:gd name="T112" fmla="*/ 207 w 265"/>
                                            <a:gd name="T113" fmla="*/ 260 h 329"/>
                                            <a:gd name="T114" fmla="*/ 186 w 265"/>
                                            <a:gd name="T115" fmla="*/ 261 h 329"/>
                                            <a:gd name="T116" fmla="*/ 179 w 265"/>
                                            <a:gd name="T117" fmla="*/ 261 h 329"/>
                                            <a:gd name="T118" fmla="*/ 154 w 265"/>
                                            <a:gd name="T119" fmla="*/ 258 h 329"/>
                                            <a:gd name="T120" fmla="*/ 133 w 265"/>
                                            <a:gd name="T121" fmla="*/ 250 h 329"/>
                                            <a:gd name="T122" fmla="*/ 114 w 265"/>
                                            <a:gd name="T123" fmla="*/ 239 h 329"/>
                                            <a:gd name="T124" fmla="*/ 100 w 265"/>
                                            <a:gd name="T125" fmla="*/ 225 h 329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  <a:cxn ang="0">
                                              <a:pos x="T50" y="T51"/>
                                            </a:cxn>
                                            <a:cxn ang="0">
                                              <a:pos x="T52" y="T53"/>
                                            </a:cxn>
                                            <a:cxn ang="0">
                                              <a:pos x="T54" y="T55"/>
                                            </a:cxn>
                                            <a:cxn ang="0">
                                              <a:pos x="T56" y="T57"/>
                                            </a:cxn>
                                            <a:cxn ang="0">
                                              <a:pos x="T58" y="T59"/>
                                            </a:cxn>
                                            <a:cxn ang="0">
                                              <a:pos x="T60" y="T61"/>
                                            </a:cxn>
                                            <a:cxn ang="0">
                                              <a:pos x="T62" y="T63"/>
                                            </a:cxn>
                                            <a:cxn ang="0">
                                              <a:pos x="T64" y="T65"/>
                                            </a:cxn>
                                            <a:cxn ang="0">
                                              <a:pos x="T66" y="T67"/>
                                            </a:cxn>
                                            <a:cxn ang="0">
                                              <a:pos x="T68" y="T69"/>
                                            </a:cxn>
                                            <a:cxn ang="0">
                                              <a:pos x="T70" y="T71"/>
                                            </a:cxn>
                                            <a:cxn ang="0">
                                              <a:pos x="T72" y="T73"/>
                                            </a:cxn>
                                            <a:cxn ang="0">
                                              <a:pos x="T74" y="T75"/>
                                            </a:cxn>
                                            <a:cxn ang="0">
                                              <a:pos x="T76" y="T77"/>
                                            </a:cxn>
                                            <a:cxn ang="0">
                                              <a:pos x="T78" y="T79"/>
                                            </a:cxn>
                                            <a:cxn ang="0">
                                              <a:pos x="T80" y="T81"/>
                                            </a:cxn>
                                            <a:cxn ang="0">
                                              <a:pos x="T82" y="T83"/>
                                            </a:cxn>
                                            <a:cxn ang="0">
                                              <a:pos x="T84" y="T85"/>
                                            </a:cxn>
                                            <a:cxn ang="0">
                                              <a:pos x="T86" y="T87"/>
                                            </a:cxn>
                                            <a:cxn ang="0">
                                              <a:pos x="T88" y="T89"/>
                                            </a:cxn>
                                            <a:cxn ang="0">
                                              <a:pos x="T90" y="T91"/>
                                            </a:cxn>
                                            <a:cxn ang="0">
                                              <a:pos x="T92" y="T93"/>
                                            </a:cxn>
                                            <a:cxn ang="0">
                                              <a:pos x="T94" y="T95"/>
                                            </a:cxn>
                                            <a:cxn ang="0">
                                              <a:pos x="T96" y="T97"/>
                                            </a:cxn>
                                            <a:cxn ang="0">
                                              <a:pos x="T98" y="T99"/>
                                            </a:cxn>
                                            <a:cxn ang="0">
                                              <a:pos x="T100" y="T101"/>
                                            </a:cxn>
                                            <a:cxn ang="0">
                                              <a:pos x="T102" y="T103"/>
                                            </a:cxn>
                                            <a:cxn ang="0">
                                              <a:pos x="T104" y="T105"/>
                                            </a:cxn>
                                            <a:cxn ang="0">
                                              <a:pos x="T106" y="T107"/>
                                            </a:cxn>
                                            <a:cxn ang="0">
                                              <a:pos x="T108" y="T109"/>
                                            </a:cxn>
                                            <a:cxn ang="0">
                                              <a:pos x="T110" y="T111"/>
                                            </a:cxn>
                                            <a:cxn ang="0">
                                              <a:pos x="T112" y="T113"/>
                                            </a:cxn>
                                            <a:cxn ang="0">
                                              <a:pos x="T114" y="T115"/>
                                            </a:cxn>
                                            <a:cxn ang="0">
                                              <a:pos x="T116" y="T117"/>
                                            </a:cxn>
                                            <a:cxn ang="0">
                                              <a:pos x="T118" y="T119"/>
                                            </a:cxn>
                                            <a:cxn ang="0">
                                              <a:pos x="T120" y="T121"/>
                                            </a:cxn>
                                            <a:cxn ang="0">
                                              <a:pos x="T122" y="T123"/>
                                            </a:cxn>
                                            <a:cxn ang="0">
                                              <a:pos x="T124" y="T125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265" h="329">
                                              <a:moveTo>
                                                <a:pt x="100" y="225"/>
                                              </a:moveTo>
                                              <a:lnTo>
                                                <a:pt x="89" y="207"/>
                                              </a:lnTo>
                                              <a:lnTo>
                                                <a:pt x="83" y="185"/>
                                              </a:lnTo>
                                              <a:lnTo>
                                                <a:pt x="80" y="161"/>
                                              </a:lnTo>
                                              <a:lnTo>
                                                <a:pt x="81" y="154"/>
                                              </a:lnTo>
                                              <a:lnTo>
                                                <a:pt x="84" y="131"/>
                                              </a:lnTo>
                                              <a:lnTo>
                                                <a:pt x="92" y="111"/>
                                              </a:lnTo>
                                              <a:lnTo>
                                                <a:pt x="104" y="94"/>
                                              </a:lnTo>
                                              <a:lnTo>
                                                <a:pt x="120" y="80"/>
                                              </a:lnTo>
                                              <a:lnTo>
                                                <a:pt x="139" y="70"/>
                                              </a:lnTo>
                                              <a:lnTo>
                                                <a:pt x="162" y="64"/>
                                              </a:lnTo>
                                              <a:lnTo>
                                                <a:pt x="187" y="62"/>
                                              </a:lnTo>
                                              <a:lnTo>
                                                <a:pt x="205" y="63"/>
                                              </a:lnTo>
                                              <a:lnTo>
                                                <a:pt x="224" y="66"/>
                                              </a:lnTo>
                                              <a:lnTo>
                                                <a:pt x="243" y="73"/>
                                              </a:lnTo>
                                              <a:lnTo>
                                                <a:pt x="261" y="84"/>
                                              </a:lnTo>
                                              <a:lnTo>
                                                <a:pt x="261" y="18"/>
                                              </a:lnTo>
                                              <a:lnTo>
                                                <a:pt x="254" y="15"/>
                                              </a:lnTo>
                                              <a:lnTo>
                                                <a:pt x="234" y="8"/>
                                              </a:lnTo>
                                              <a:lnTo>
                                                <a:pt x="216" y="3"/>
                                              </a:lnTo>
                                              <a:lnTo>
                                                <a:pt x="197" y="0"/>
                                              </a:lnTo>
                                              <a:lnTo>
                                                <a:pt x="176" y="0"/>
                                              </a:lnTo>
                                              <a:lnTo>
                                                <a:pt x="171" y="0"/>
                                              </a:lnTo>
                                              <a:lnTo>
                                                <a:pt x="146" y="1"/>
                                              </a:lnTo>
                                              <a:lnTo>
                                                <a:pt x="123" y="6"/>
                                              </a:lnTo>
                                              <a:lnTo>
                                                <a:pt x="101" y="13"/>
                                              </a:lnTo>
                                              <a:lnTo>
                                                <a:pt x="81" y="22"/>
                                              </a:lnTo>
                                              <a:lnTo>
                                                <a:pt x="63" y="34"/>
                                              </a:lnTo>
                                              <a:lnTo>
                                                <a:pt x="47" y="48"/>
                                              </a:lnTo>
                                              <a:lnTo>
                                                <a:pt x="33" y="63"/>
                                              </a:lnTo>
                                              <a:lnTo>
                                                <a:pt x="21" y="81"/>
                                              </a:lnTo>
                                              <a:lnTo>
                                                <a:pt x="12" y="100"/>
                                              </a:lnTo>
                                              <a:lnTo>
                                                <a:pt x="5" y="122"/>
                                              </a:lnTo>
                                              <a:lnTo>
                                                <a:pt x="1" y="144"/>
                                              </a:lnTo>
                                              <a:lnTo>
                                                <a:pt x="0" y="168"/>
                                              </a:lnTo>
                                              <a:lnTo>
                                                <a:pt x="0" y="184"/>
                                              </a:lnTo>
                                              <a:lnTo>
                                                <a:pt x="3" y="208"/>
                                              </a:lnTo>
                                              <a:lnTo>
                                                <a:pt x="9" y="229"/>
                                              </a:lnTo>
                                              <a:lnTo>
                                                <a:pt x="18" y="249"/>
                                              </a:lnTo>
                                              <a:lnTo>
                                                <a:pt x="29" y="266"/>
                                              </a:lnTo>
                                              <a:lnTo>
                                                <a:pt x="43" y="282"/>
                                              </a:lnTo>
                                              <a:lnTo>
                                                <a:pt x="59" y="296"/>
                                              </a:lnTo>
                                              <a:lnTo>
                                                <a:pt x="77" y="307"/>
                                              </a:lnTo>
                                              <a:lnTo>
                                                <a:pt x="97" y="316"/>
                                              </a:lnTo>
                                              <a:lnTo>
                                                <a:pt x="119" y="323"/>
                                              </a:lnTo>
                                              <a:lnTo>
                                                <a:pt x="143" y="327"/>
                                              </a:lnTo>
                                              <a:lnTo>
                                                <a:pt x="169" y="328"/>
                                              </a:lnTo>
                                              <a:lnTo>
                                                <a:pt x="189" y="327"/>
                                              </a:lnTo>
                                              <a:lnTo>
                                                <a:pt x="209" y="325"/>
                                              </a:lnTo>
                                              <a:lnTo>
                                                <a:pt x="228" y="321"/>
                                              </a:lnTo>
                                              <a:lnTo>
                                                <a:pt x="246" y="314"/>
                                              </a:lnTo>
                                              <a:lnTo>
                                                <a:pt x="265" y="306"/>
                                              </a:lnTo>
                                              <a:lnTo>
                                                <a:pt x="265" y="240"/>
                                              </a:lnTo>
                                              <a:lnTo>
                                                <a:pt x="264" y="241"/>
                                              </a:lnTo>
                                              <a:lnTo>
                                                <a:pt x="244" y="251"/>
                                              </a:lnTo>
                                              <a:lnTo>
                                                <a:pt x="225" y="257"/>
                                              </a:lnTo>
                                              <a:lnTo>
                                                <a:pt x="207" y="260"/>
                                              </a:lnTo>
                                              <a:lnTo>
                                                <a:pt x="186" y="261"/>
                                              </a:lnTo>
                                              <a:lnTo>
                                                <a:pt x="179" y="261"/>
                                              </a:lnTo>
                                              <a:lnTo>
                                                <a:pt x="154" y="258"/>
                                              </a:lnTo>
                                              <a:lnTo>
                                                <a:pt x="133" y="250"/>
                                              </a:lnTo>
                                              <a:lnTo>
                                                <a:pt x="114" y="239"/>
                                              </a:lnTo>
                                              <a:lnTo>
                                                <a:pt x="100" y="225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9A9A9C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9" name="Freeform 9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6016" y="855"/>
                                          <a:ext cx="202" cy="321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0 w 202"/>
                                            <a:gd name="T1" fmla="*/ 27 h 321"/>
                                            <a:gd name="T2" fmla="*/ 0 w 202"/>
                                            <a:gd name="T3" fmla="*/ 27 h 321"/>
                                            <a:gd name="T4" fmla="*/ 0 w 202"/>
                                            <a:gd name="T5" fmla="*/ 321 h 321"/>
                                            <a:gd name="T6" fmla="*/ 78 w 202"/>
                                            <a:gd name="T7" fmla="*/ 321 h 321"/>
                                            <a:gd name="T8" fmla="*/ 78 w 202"/>
                                            <a:gd name="T9" fmla="*/ 77 h 321"/>
                                            <a:gd name="T10" fmla="*/ 87 w 202"/>
                                            <a:gd name="T11" fmla="*/ 74 h 321"/>
                                            <a:gd name="T12" fmla="*/ 106 w 202"/>
                                            <a:gd name="T13" fmla="*/ 70 h 321"/>
                                            <a:gd name="T14" fmla="*/ 126 w 202"/>
                                            <a:gd name="T15" fmla="*/ 67 h 321"/>
                                            <a:gd name="T16" fmla="*/ 146 w 202"/>
                                            <a:gd name="T17" fmla="*/ 66 h 321"/>
                                            <a:gd name="T18" fmla="*/ 162 w 202"/>
                                            <a:gd name="T19" fmla="*/ 67 h 321"/>
                                            <a:gd name="T20" fmla="*/ 182 w 202"/>
                                            <a:gd name="T21" fmla="*/ 69 h 321"/>
                                            <a:gd name="T22" fmla="*/ 201 w 202"/>
                                            <a:gd name="T23" fmla="*/ 73 h 321"/>
                                            <a:gd name="T24" fmla="*/ 201 w 202"/>
                                            <a:gd name="T25" fmla="*/ 9 h 321"/>
                                            <a:gd name="T26" fmla="*/ 197 w 202"/>
                                            <a:gd name="T27" fmla="*/ 8 h 321"/>
                                            <a:gd name="T28" fmla="*/ 178 w 202"/>
                                            <a:gd name="T29" fmla="*/ 3 h 321"/>
                                            <a:gd name="T30" fmla="*/ 159 w 202"/>
                                            <a:gd name="T31" fmla="*/ 0 h 321"/>
                                            <a:gd name="T32" fmla="*/ 138 w 202"/>
                                            <a:gd name="T33" fmla="*/ 0 h 321"/>
                                            <a:gd name="T34" fmla="*/ 137 w 202"/>
                                            <a:gd name="T35" fmla="*/ 0 h 321"/>
                                            <a:gd name="T36" fmla="*/ 117 w 202"/>
                                            <a:gd name="T37" fmla="*/ 0 h 321"/>
                                            <a:gd name="T38" fmla="*/ 98 w 202"/>
                                            <a:gd name="T39" fmla="*/ 2 h 321"/>
                                            <a:gd name="T40" fmla="*/ 78 w 202"/>
                                            <a:gd name="T41" fmla="*/ 5 h 321"/>
                                            <a:gd name="T42" fmla="*/ 58 w 202"/>
                                            <a:gd name="T43" fmla="*/ 9 h 321"/>
                                            <a:gd name="T44" fmla="*/ 38 w 202"/>
                                            <a:gd name="T45" fmla="*/ 14 h 321"/>
                                            <a:gd name="T46" fmla="*/ 18 w 202"/>
                                            <a:gd name="T47" fmla="*/ 20 h 321"/>
                                            <a:gd name="T48" fmla="*/ 0 w 202"/>
                                            <a:gd name="T49" fmla="*/ 27 h 321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202" h="321">
                                              <a:moveTo>
                                                <a:pt x="0" y="27"/>
                                              </a:moveTo>
                                              <a:lnTo>
                                                <a:pt x="0" y="27"/>
                                              </a:lnTo>
                                              <a:lnTo>
                                                <a:pt x="0" y="321"/>
                                              </a:lnTo>
                                              <a:lnTo>
                                                <a:pt x="78" y="321"/>
                                              </a:lnTo>
                                              <a:lnTo>
                                                <a:pt x="78" y="77"/>
                                              </a:lnTo>
                                              <a:lnTo>
                                                <a:pt x="87" y="74"/>
                                              </a:lnTo>
                                              <a:lnTo>
                                                <a:pt x="106" y="70"/>
                                              </a:lnTo>
                                              <a:lnTo>
                                                <a:pt x="126" y="67"/>
                                              </a:lnTo>
                                              <a:lnTo>
                                                <a:pt x="146" y="66"/>
                                              </a:lnTo>
                                              <a:lnTo>
                                                <a:pt x="162" y="67"/>
                                              </a:lnTo>
                                              <a:lnTo>
                                                <a:pt x="182" y="69"/>
                                              </a:lnTo>
                                              <a:lnTo>
                                                <a:pt x="201" y="73"/>
                                              </a:lnTo>
                                              <a:lnTo>
                                                <a:pt x="201" y="9"/>
                                              </a:lnTo>
                                              <a:lnTo>
                                                <a:pt x="197" y="8"/>
                                              </a:lnTo>
                                              <a:lnTo>
                                                <a:pt x="178" y="3"/>
                                              </a:lnTo>
                                              <a:lnTo>
                                                <a:pt x="159" y="0"/>
                                              </a:lnTo>
                                              <a:lnTo>
                                                <a:pt x="138" y="0"/>
                                              </a:lnTo>
                                              <a:lnTo>
                                                <a:pt x="137" y="0"/>
                                              </a:lnTo>
                                              <a:lnTo>
                                                <a:pt x="117" y="0"/>
                                              </a:lnTo>
                                              <a:lnTo>
                                                <a:pt x="98" y="2"/>
                                              </a:lnTo>
                                              <a:lnTo>
                                                <a:pt x="78" y="5"/>
                                              </a:lnTo>
                                              <a:lnTo>
                                                <a:pt x="58" y="9"/>
                                              </a:lnTo>
                                              <a:lnTo>
                                                <a:pt x="38" y="14"/>
                                              </a:lnTo>
                                              <a:lnTo>
                                                <a:pt x="18" y="20"/>
                                              </a:lnTo>
                                              <a:lnTo>
                                                <a:pt x="0" y="27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9A9A9C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g:grpSp>
                                      <wpg:cNvPr id="10" name="Group 10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6218" y="853"/>
                                          <a:ext cx="318" cy="332"/>
                                          <a:chOff x="6218" y="853"/>
                                          <a:chExt cx="318" cy="332"/>
                                        </a:xfrm>
                                      </wpg:grpSpPr>
                                      <wps:wsp>
                                        <wps:cNvPr id="11" name="Freeform 11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6218" y="853"/>
                                            <a:ext cx="318" cy="332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88 w 318"/>
                                              <a:gd name="T1" fmla="*/ 318 h 332"/>
                                              <a:gd name="T2" fmla="*/ 88 w 318"/>
                                              <a:gd name="T3" fmla="*/ 217 h 332"/>
                                              <a:gd name="T4" fmla="*/ 82 w 318"/>
                                              <a:gd name="T5" fmla="*/ 193 h 332"/>
                                              <a:gd name="T6" fmla="*/ 80 w 318"/>
                                              <a:gd name="T7" fmla="*/ 165 h 332"/>
                                              <a:gd name="T8" fmla="*/ 69 w 318"/>
                                              <a:gd name="T9" fmla="*/ 308 h 332"/>
                                              <a:gd name="T10" fmla="*/ 88 w 318"/>
                                              <a:gd name="T11" fmla="*/ 318 h 332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318" h="332">
                                                <a:moveTo>
                                                  <a:pt x="88" y="318"/>
                                                </a:moveTo>
                                                <a:lnTo>
                                                  <a:pt x="88" y="217"/>
                                                </a:lnTo>
                                                <a:lnTo>
                                                  <a:pt x="82" y="193"/>
                                                </a:lnTo>
                                                <a:lnTo>
                                                  <a:pt x="80" y="165"/>
                                                </a:lnTo>
                                                <a:lnTo>
                                                  <a:pt x="69" y="308"/>
                                                </a:lnTo>
                                                <a:lnTo>
                                                  <a:pt x="88" y="318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9A9A9C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12" name="Freeform 12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6218" y="853"/>
                                            <a:ext cx="318" cy="332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238 w 318"/>
                                              <a:gd name="T1" fmla="*/ 312 h 332"/>
                                              <a:gd name="T2" fmla="*/ 272 w 318"/>
                                              <a:gd name="T3" fmla="*/ 288 h 332"/>
                                              <a:gd name="T4" fmla="*/ 297 w 318"/>
                                              <a:gd name="T5" fmla="*/ 254 h 332"/>
                                              <a:gd name="T6" fmla="*/ 312 w 318"/>
                                              <a:gd name="T7" fmla="*/ 212 h 332"/>
                                              <a:gd name="T8" fmla="*/ 318 w 318"/>
                                              <a:gd name="T9" fmla="*/ 162 h 332"/>
                                              <a:gd name="T10" fmla="*/ 315 w 318"/>
                                              <a:gd name="T11" fmla="*/ 129 h 332"/>
                                              <a:gd name="T12" fmla="*/ 303 w 318"/>
                                              <a:gd name="T13" fmla="*/ 84 h 332"/>
                                              <a:gd name="T14" fmla="*/ 280 w 318"/>
                                              <a:gd name="T15" fmla="*/ 48 h 332"/>
                                              <a:gd name="T16" fmla="*/ 249 w 318"/>
                                              <a:gd name="T17" fmla="*/ 22 h 332"/>
                                              <a:gd name="T18" fmla="*/ 209 w 318"/>
                                              <a:gd name="T19" fmla="*/ 5 h 332"/>
                                              <a:gd name="T20" fmla="*/ 161 w 318"/>
                                              <a:gd name="T21" fmla="*/ 0 h 332"/>
                                              <a:gd name="T22" fmla="*/ 121 w 318"/>
                                              <a:gd name="T23" fmla="*/ 3 h 332"/>
                                              <a:gd name="T24" fmla="*/ 79 w 318"/>
                                              <a:gd name="T25" fmla="*/ 18 h 332"/>
                                              <a:gd name="T26" fmla="*/ 46 w 318"/>
                                              <a:gd name="T27" fmla="*/ 42 h 332"/>
                                              <a:gd name="T28" fmla="*/ 20 w 318"/>
                                              <a:gd name="T29" fmla="*/ 76 h 332"/>
                                              <a:gd name="T30" fmla="*/ 5 w 318"/>
                                              <a:gd name="T31" fmla="*/ 118 h 332"/>
                                              <a:gd name="T32" fmla="*/ 0 w 318"/>
                                              <a:gd name="T33" fmla="*/ 168 h 332"/>
                                              <a:gd name="T34" fmla="*/ 2 w 318"/>
                                              <a:gd name="T35" fmla="*/ 201 h 332"/>
                                              <a:gd name="T36" fmla="*/ 14 w 318"/>
                                              <a:gd name="T37" fmla="*/ 246 h 332"/>
                                              <a:gd name="T38" fmla="*/ 37 w 318"/>
                                              <a:gd name="T39" fmla="*/ 282 h 332"/>
                                              <a:gd name="T40" fmla="*/ 69 w 318"/>
                                              <a:gd name="T41" fmla="*/ 308 h 332"/>
                                              <a:gd name="T42" fmla="*/ 81 w 318"/>
                                              <a:gd name="T43" fmla="*/ 151 h 332"/>
                                              <a:gd name="T44" fmla="*/ 92 w 318"/>
                                              <a:gd name="T45" fmla="*/ 102 h 332"/>
                                              <a:gd name="T46" fmla="*/ 119 w 318"/>
                                              <a:gd name="T47" fmla="*/ 72 h 332"/>
                                              <a:gd name="T48" fmla="*/ 159 w 318"/>
                                              <a:gd name="T49" fmla="*/ 62 h 332"/>
                                              <a:gd name="T50" fmla="*/ 189 w 318"/>
                                              <a:gd name="T51" fmla="*/ 67 h 332"/>
                                              <a:gd name="T52" fmla="*/ 219 w 318"/>
                                              <a:gd name="T53" fmla="*/ 92 h 332"/>
                                              <a:gd name="T54" fmla="*/ 235 w 318"/>
                                              <a:gd name="T55" fmla="*/ 136 h 332"/>
                                              <a:gd name="T56" fmla="*/ 236 w 318"/>
                                              <a:gd name="T57" fmla="*/ 179 h 332"/>
                                              <a:gd name="T58" fmla="*/ 225 w 318"/>
                                              <a:gd name="T59" fmla="*/ 228 h 332"/>
                                              <a:gd name="T60" fmla="*/ 198 w 318"/>
                                              <a:gd name="T61" fmla="*/ 258 h 332"/>
                                              <a:gd name="T62" fmla="*/ 159 w 318"/>
                                              <a:gd name="T63" fmla="*/ 268 h 332"/>
                                              <a:gd name="T64" fmla="*/ 128 w 318"/>
                                              <a:gd name="T65" fmla="*/ 263 h 332"/>
                                              <a:gd name="T66" fmla="*/ 98 w 318"/>
                                              <a:gd name="T67" fmla="*/ 237 h 332"/>
                                              <a:gd name="T68" fmla="*/ 88 w 318"/>
                                              <a:gd name="T69" fmla="*/ 318 h 332"/>
                                              <a:gd name="T70" fmla="*/ 132 w 318"/>
                                              <a:gd name="T71" fmla="*/ 329 h 332"/>
                                              <a:gd name="T72" fmla="*/ 173 w 318"/>
                                              <a:gd name="T73" fmla="*/ 330 h 332"/>
                                              <a:gd name="T74" fmla="*/ 218 w 318"/>
                                              <a:gd name="T75" fmla="*/ 321 h 332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  <a:cxn ang="0">
                                                <a:pos x="T60" y="T61"/>
                                              </a:cxn>
                                              <a:cxn ang="0">
                                                <a:pos x="T62" y="T63"/>
                                              </a:cxn>
                                              <a:cxn ang="0">
                                                <a:pos x="T64" y="T65"/>
                                              </a:cxn>
                                              <a:cxn ang="0">
                                                <a:pos x="T66" y="T67"/>
                                              </a:cxn>
                                              <a:cxn ang="0">
                                                <a:pos x="T68" y="T69"/>
                                              </a:cxn>
                                              <a:cxn ang="0">
                                                <a:pos x="T70" y="T71"/>
                                              </a:cxn>
                                              <a:cxn ang="0">
                                                <a:pos x="T72" y="T73"/>
                                              </a:cxn>
                                              <a:cxn ang="0">
                                                <a:pos x="T74" y="T75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318" h="332">
                                                <a:moveTo>
                                                  <a:pt x="218" y="321"/>
                                                </a:moveTo>
                                                <a:lnTo>
                                                  <a:pt x="238" y="312"/>
                                                </a:lnTo>
                                                <a:lnTo>
                                                  <a:pt x="256" y="301"/>
                                                </a:lnTo>
                                                <a:lnTo>
                                                  <a:pt x="272" y="288"/>
                                                </a:lnTo>
                                                <a:lnTo>
                                                  <a:pt x="285" y="272"/>
                                                </a:lnTo>
                                                <a:lnTo>
                                                  <a:pt x="297" y="254"/>
                                                </a:lnTo>
                                                <a:lnTo>
                                                  <a:pt x="306" y="234"/>
                                                </a:lnTo>
                                                <a:lnTo>
                                                  <a:pt x="312" y="212"/>
                                                </a:lnTo>
                                                <a:lnTo>
                                                  <a:pt x="316" y="188"/>
                                                </a:lnTo>
                                                <a:lnTo>
                                                  <a:pt x="318" y="162"/>
                                                </a:lnTo>
                                                <a:lnTo>
                                                  <a:pt x="318" y="154"/>
                                                </a:lnTo>
                                                <a:lnTo>
                                                  <a:pt x="315" y="129"/>
                                                </a:lnTo>
                                                <a:lnTo>
                                                  <a:pt x="310" y="106"/>
                                                </a:lnTo>
                                                <a:lnTo>
                                                  <a:pt x="303" y="84"/>
                                                </a:lnTo>
                                                <a:lnTo>
                                                  <a:pt x="293" y="65"/>
                                                </a:lnTo>
                                                <a:lnTo>
                                                  <a:pt x="280" y="48"/>
                                                </a:lnTo>
                                                <a:lnTo>
                                                  <a:pt x="266" y="34"/>
                                                </a:lnTo>
                                                <a:lnTo>
                                                  <a:pt x="249" y="22"/>
                                                </a:lnTo>
                                                <a:lnTo>
                                                  <a:pt x="230" y="12"/>
                                                </a:lnTo>
                                                <a:lnTo>
                                                  <a:pt x="209" y="5"/>
                                                </a:lnTo>
                                                <a:lnTo>
                                                  <a:pt x="186" y="1"/>
                                                </a:lnTo>
                                                <a:lnTo>
                                                  <a:pt x="161" y="0"/>
                                                </a:lnTo>
                                                <a:lnTo>
                                                  <a:pt x="144" y="0"/>
                                                </a:lnTo>
                                                <a:lnTo>
                                                  <a:pt x="121" y="3"/>
                                                </a:lnTo>
                                                <a:lnTo>
                                                  <a:pt x="99" y="9"/>
                                                </a:lnTo>
                                                <a:lnTo>
                                                  <a:pt x="79" y="18"/>
                                                </a:lnTo>
                                                <a:lnTo>
                                                  <a:pt x="61" y="29"/>
                                                </a:lnTo>
                                                <a:lnTo>
                                                  <a:pt x="46" y="42"/>
                                                </a:lnTo>
                                                <a:lnTo>
                                                  <a:pt x="32" y="58"/>
                                                </a:lnTo>
                                                <a:lnTo>
                                                  <a:pt x="20" y="76"/>
                                                </a:lnTo>
                                                <a:lnTo>
                                                  <a:pt x="11" y="96"/>
                                                </a:lnTo>
                                                <a:lnTo>
                                                  <a:pt x="5" y="118"/>
                                                </a:lnTo>
                                                <a:lnTo>
                                                  <a:pt x="1" y="142"/>
                                                </a:lnTo>
                                                <a:lnTo>
                                                  <a:pt x="0" y="168"/>
                                                </a:lnTo>
                                                <a:lnTo>
                                                  <a:pt x="0" y="176"/>
                                                </a:lnTo>
                                                <a:lnTo>
                                                  <a:pt x="2" y="201"/>
                                                </a:lnTo>
                                                <a:lnTo>
                                                  <a:pt x="7" y="224"/>
                                                </a:lnTo>
                                                <a:lnTo>
                                                  <a:pt x="14" y="246"/>
                                                </a:lnTo>
                                                <a:lnTo>
                                                  <a:pt x="24" y="265"/>
                                                </a:lnTo>
                                                <a:lnTo>
                                                  <a:pt x="37" y="282"/>
                                                </a:lnTo>
                                                <a:lnTo>
                                                  <a:pt x="52" y="296"/>
                                                </a:lnTo>
                                                <a:lnTo>
                                                  <a:pt x="69" y="308"/>
                                                </a:lnTo>
                                                <a:lnTo>
                                                  <a:pt x="80" y="165"/>
                                                </a:lnTo>
                                                <a:lnTo>
                                                  <a:pt x="81" y="151"/>
                                                </a:lnTo>
                                                <a:lnTo>
                                                  <a:pt x="85" y="124"/>
                                                </a:lnTo>
                                                <a:lnTo>
                                                  <a:pt x="92" y="102"/>
                                                </a:lnTo>
                                                <a:lnTo>
                                                  <a:pt x="104" y="85"/>
                                                </a:lnTo>
                                                <a:lnTo>
                                                  <a:pt x="119" y="72"/>
                                                </a:lnTo>
                                                <a:lnTo>
                                                  <a:pt x="137" y="64"/>
                                                </a:lnTo>
                                                <a:lnTo>
                                                  <a:pt x="159" y="62"/>
                                                </a:lnTo>
                                                <a:lnTo>
                                                  <a:pt x="169" y="62"/>
                                                </a:lnTo>
                                                <a:lnTo>
                                                  <a:pt x="189" y="67"/>
                                                </a:lnTo>
                                                <a:lnTo>
                                                  <a:pt x="206" y="77"/>
                                                </a:lnTo>
                                                <a:lnTo>
                                                  <a:pt x="219" y="92"/>
                                                </a:lnTo>
                                                <a:lnTo>
                                                  <a:pt x="229" y="112"/>
                                                </a:lnTo>
                                                <a:lnTo>
                                                  <a:pt x="235" y="136"/>
                                                </a:lnTo>
                                                <a:lnTo>
                                                  <a:pt x="237" y="165"/>
                                                </a:lnTo>
                                                <a:lnTo>
                                                  <a:pt x="236" y="179"/>
                                                </a:lnTo>
                                                <a:lnTo>
                                                  <a:pt x="232" y="206"/>
                                                </a:lnTo>
                                                <a:lnTo>
                                                  <a:pt x="225" y="228"/>
                                                </a:lnTo>
                                                <a:lnTo>
                                                  <a:pt x="213" y="245"/>
                                                </a:lnTo>
                                                <a:lnTo>
                                                  <a:pt x="198" y="258"/>
                                                </a:lnTo>
                                                <a:lnTo>
                                                  <a:pt x="180" y="266"/>
                                                </a:lnTo>
                                                <a:lnTo>
                                                  <a:pt x="159" y="268"/>
                                                </a:lnTo>
                                                <a:lnTo>
                                                  <a:pt x="148" y="268"/>
                                                </a:lnTo>
                                                <a:lnTo>
                                                  <a:pt x="128" y="263"/>
                                                </a:lnTo>
                                                <a:lnTo>
                                                  <a:pt x="111" y="252"/>
                                                </a:lnTo>
                                                <a:lnTo>
                                                  <a:pt x="98" y="237"/>
                                                </a:lnTo>
                                                <a:lnTo>
                                                  <a:pt x="88" y="217"/>
                                                </a:lnTo>
                                                <a:lnTo>
                                                  <a:pt x="88" y="318"/>
                                                </a:lnTo>
                                                <a:lnTo>
                                                  <a:pt x="109" y="325"/>
                                                </a:lnTo>
                                                <a:lnTo>
                                                  <a:pt x="132" y="329"/>
                                                </a:lnTo>
                                                <a:lnTo>
                                                  <a:pt x="157" y="331"/>
                                                </a:lnTo>
                                                <a:lnTo>
                                                  <a:pt x="173" y="330"/>
                                                </a:lnTo>
                                                <a:lnTo>
                                                  <a:pt x="196" y="327"/>
                                                </a:lnTo>
                                                <a:lnTo>
                                                  <a:pt x="218" y="321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9A9A9C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13" name="Freeform 13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6574" y="983"/>
                                          <a:ext cx="66" cy="0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0 w 66"/>
                                            <a:gd name="T1" fmla="*/ 66 w 66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0"/>
                                            </a:cxn>
                                            <a:cxn ang="0">
                                              <a:pos x="T1" y="0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66">
                                              <a:moveTo>
                                                <a:pt x="0" y="0"/>
                                              </a:moveTo>
                                              <a:lnTo>
                                                <a:pt x="66" y="0"/>
                                              </a:lnTo>
                                            </a:path>
                                          </a:pathLst>
                                        </a:custGeom>
                                        <a:noFill/>
                                        <a:ln w="42826">
                                          <a:solidFill>
                                            <a:srgbClr val="9A9A9C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14" name="Freeform 14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6686" y="714"/>
                                          <a:ext cx="386" cy="462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175 w 386"/>
                                            <a:gd name="T1" fmla="*/ 216 h 462"/>
                                            <a:gd name="T2" fmla="*/ 193 w 386"/>
                                            <a:gd name="T3" fmla="*/ 196 h 462"/>
                                            <a:gd name="T4" fmla="*/ 225 w 386"/>
                                            <a:gd name="T5" fmla="*/ 162 h 462"/>
                                            <a:gd name="T6" fmla="*/ 253 w 386"/>
                                            <a:gd name="T7" fmla="*/ 130 h 462"/>
                                            <a:gd name="T8" fmla="*/ 280 w 386"/>
                                            <a:gd name="T9" fmla="*/ 100 h 462"/>
                                            <a:gd name="T10" fmla="*/ 304 w 386"/>
                                            <a:gd name="T11" fmla="*/ 72 h 462"/>
                                            <a:gd name="T12" fmla="*/ 328 w 386"/>
                                            <a:gd name="T13" fmla="*/ 43 h 462"/>
                                            <a:gd name="T14" fmla="*/ 352 w 386"/>
                                            <a:gd name="T15" fmla="*/ 14 h 462"/>
                                            <a:gd name="T16" fmla="*/ 266 w 386"/>
                                            <a:gd name="T17" fmla="*/ 0 h 462"/>
                                            <a:gd name="T18" fmla="*/ 245 w 386"/>
                                            <a:gd name="T19" fmla="*/ 26 h 462"/>
                                            <a:gd name="T20" fmla="*/ 221 w 386"/>
                                            <a:gd name="T21" fmla="*/ 55 h 462"/>
                                            <a:gd name="T22" fmla="*/ 195 w 386"/>
                                            <a:gd name="T23" fmla="*/ 87 h 462"/>
                                            <a:gd name="T24" fmla="*/ 173 w 386"/>
                                            <a:gd name="T25" fmla="*/ 113 h 462"/>
                                            <a:gd name="T26" fmla="*/ 146 w 386"/>
                                            <a:gd name="T27" fmla="*/ 143 h 462"/>
                                            <a:gd name="T28" fmla="*/ 120 w 386"/>
                                            <a:gd name="T29" fmla="*/ 172 h 462"/>
                                            <a:gd name="T30" fmla="*/ 92 w 386"/>
                                            <a:gd name="T31" fmla="*/ 202 h 462"/>
                                            <a:gd name="T32" fmla="*/ 83 w 386"/>
                                            <a:gd name="T33" fmla="*/ 0 h 462"/>
                                            <a:gd name="T34" fmla="*/ 0 w 386"/>
                                            <a:gd name="T35" fmla="*/ 462 h 462"/>
                                            <a:gd name="T36" fmla="*/ 83 w 386"/>
                                            <a:gd name="T37" fmla="*/ 226 h 462"/>
                                            <a:gd name="T38" fmla="*/ 96 w 386"/>
                                            <a:gd name="T39" fmla="*/ 244 h 462"/>
                                            <a:gd name="T40" fmla="*/ 123 w 386"/>
                                            <a:gd name="T41" fmla="*/ 280 h 462"/>
                                            <a:gd name="T42" fmla="*/ 149 w 386"/>
                                            <a:gd name="T43" fmla="*/ 314 h 462"/>
                                            <a:gd name="T44" fmla="*/ 174 w 386"/>
                                            <a:gd name="T45" fmla="*/ 347 h 462"/>
                                            <a:gd name="T46" fmla="*/ 199 w 386"/>
                                            <a:gd name="T47" fmla="*/ 377 h 462"/>
                                            <a:gd name="T48" fmla="*/ 223 w 386"/>
                                            <a:gd name="T49" fmla="*/ 407 h 462"/>
                                            <a:gd name="T50" fmla="*/ 247 w 386"/>
                                            <a:gd name="T51" fmla="*/ 435 h 462"/>
                                            <a:gd name="T52" fmla="*/ 271 w 386"/>
                                            <a:gd name="T53" fmla="*/ 462 h 462"/>
                                            <a:gd name="T54" fmla="*/ 377 w 386"/>
                                            <a:gd name="T55" fmla="*/ 453 h 462"/>
                                            <a:gd name="T56" fmla="*/ 350 w 386"/>
                                            <a:gd name="T57" fmla="*/ 426 h 462"/>
                                            <a:gd name="T58" fmla="*/ 324 w 386"/>
                                            <a:gd name="T59" fmla="*/ 396 h 462"/>
                                            <a:gd name="T60" fmla="*/ 302 w 386"/>
                                            <a:gd name="T61" fmla="*/ 371 h 462"/>
                                            <a:gd name="T62" fmla="*/ 277 w 386"/>
                                            <a:gd name="T63" fmla="*/ 342 h 462"/>
                                            <a:gd name="T64" fmla="*/ 252 w 386"/>
                                            <a:gd name="T65" fmla="*/ 312 h 462"/>
                                            <a:gd name="T66" fmla="*/ 226 w 386"/>
                                            <a:gd name="T67" fmla="*/ 280 h 462"/>
                                            <a:gd name="T68" fmla="*/ 200 w 386"/>
                                            <a:gd name="T69" fmla="*/ 247 h 46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  <a:cxn ang="0">
                                              <a:pos x="T50" y="T51"/>
                                            </a:cxn>
                                            <a:cxn ang="0">
                                              <a:pos x="T52" y="T53"/>
                                            </a:cxn>
                                            <a:cxn ang="0">
                                              <a:pos x="T54" y="T55"/>
                                            </a:cxn>
                                            <a:cxn ang="0">
                                              <a:pos x="T56" y="T57"/>
                                            </a:cxn>
                                            <a:cxn ang="0">
                                              <a:pos x="T58" y="T59"/>
                                            </a:cxn>
                                            <a:cxn ang="0">
                                              <a:pos x="T60" y="T61"/>
                                            </a:cxn>
                                            <a:cxn ang="0">
                                              <a:pos x="T62" y="T63"/>
                                            </a:cxn>
                                            <a:cxn ang="0">
                                              <a:pos x="T64" y="T65"/>
                                            </a:cxn>
                                            <a:cxn ang="0">
                                              <a:pos x="T66" y="T67"/>
                                            </a:cxn>
                                            <a:cxn ang="0">
                                              <a:pos x="T68" y="T69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386" h="462">
                                              <a:moveTo>
                                                <a:pt x="187" y="231"/>
                                              </a:moveTo>
                                              <a:lnTo>
                                                <a:pt x="175" y="216"/>
                                              </a:lnTo>
                                              <a:lnTo>
                                                <a:pt x="193" y="196"/>
                                              </a:lnTo>
                                              <a:lnTo>
                                                <a:pt x="210" y="179"/>
                                              </a:lnTo>
                                              <a:lnTo>
                                                <a:pt x="225" y="162"/>
                                              </a:lnTo>
                                              <a:lnTo>
                                                <a:pt x="240" y="146"/>
                                              </a:lnTo>
                                              <a:lnTo>
                                                <a:pt x="253" y="130"/>
                                              </a:lnTo>
                                              <a:lnTo>
                                                <a:pt x="267" y="115"/>
                                              </a:lnTo>
                                              <a:lnTo>
                                                <a:pt x="280" y="100"/>
                                              </a:lnTo>
                                              <a:lnTo>
                                                <a:pt x="292" y="86"/>
                                              </a:lnTo>
                                              <a:lnTo>
                                                <a:pt x="304" y="72"/>
                                              </a:lnTo>
                                              <a:lnTo>
                                                <a:pt x="316" y="58"/>
                                              </a:lnTo>
                                              <a:lnTo>
                                                <a:pt x="328" y="43"/>
                                              </a:lnTo>
                                              <a:lnTo>
                                                <a:pt x="340" y="29"/>
                                              </a:lnTo>
                                              <a:lnTo>
                                                <a:pt x="352" y="14"/>
                                              </a:lnTo>
                                              <a:lnTo>
                                                <a:pt x="363" y="0"/>
                                              </a:lnTo>
                                              <a:lnTo>
                                                <a:pt x="266" y="0"/>
                                              </a:lnTo>
                                              <a:lnTo>
                                                <a:pt x="257" y="11"/>
                                              </a:lnTo>
                                              <a:lnTo>
                                                <a:pt x="245" y="26"/>
                                              </a:lnTo>
                                              <a:lnTo>
                                                <a:pt x="233" y="41"/>
                                              </a:lnTo>
                                              <a:lnTo>
                                                <a:pt x="221" y="55"/>
                                              </a:lnTo>
                                              <a:lnTo>
                                                <a:pt x="209" y="70"/>
                                              </a:lnTo>
                                              <a:lnTo>
                                                <a:pt x="195" y="87"/>
                                              </a:lnTo>
                                              <a:lnTo>
                                                <a:pt x="186" y="98"/>
                                              </a:lnTo>
                                              <a:lnTo>
                                                <a:pt x="173" y="113"/>
                                              </a:lnTo>
                                              <a:lnTo>
                                                <a:pt x="160" y="128"/>
                                              </a:lnTo>
                                              <a:lnTo>
                                                <a:pt x="146" y="143"/>
                                              </a:lnTo>
                                              <a:lnTo>
                                                <a:pt x="133" y="157"/>
                                              </a:lnTo>
                                              <a:lnTo>
                                                <a:pt x="120" y="172"/>
                                              </a:lnTo>
                                              <a:lnTo>
                                                <a:pt x="106" y="187"/>
                                              </a:lnTo>
                                              <a:lnTo>
                                                <a:pt x="92" y="202"/>
                                              </a:lnTo>
                                              <a:lnTo>
                                                <a:pt x="83" y="211"/>
                                              </a:lnTo>
                                              <a:lnTo>
                                                <a:pt x="83" y="0"/>
                                              </a:lnTo>
                                              <a:lnTo>
                                                <a:pt x="0" y="0"/>
                                              </a:lnTo>
                                              <a:lnTo>
                                                <a:pt x="0" y="462"/>
                                              </a:lnTo>
                                              <a:lnTo>
                                                <a:pt x="83" y="462"/>
                                              </a:lnTo>
                                              <a:lnTo>
                                                <a:pt x="83" y="226"/>
                                              </a:lnTo>
                                              <a:lnTo>
                                                <a:pt x="94" y="241"/>
                                              </a:lnTo>
                                              <a:lnTo>
                                                <a:pt x="96" y="244"/>
                                              </a:lnTo>
                                              <a:lnTo>
                                                <a:pt x="110" y="262"/>
                                              </a:lnTo>
                                              <a:lnTo>
                                                <a:pt x="123" y="280"/>
                                              </a:lnTo>
                                              <a:lnTo>
                                                <a:pt x="136" y="298"/>
                                              </a:lnTo>
                                              <a:lnTo>
                                                <a:pt x="149" y="314"/>
                                              </a:lnTo>
                                              <a:lnTo>
                                                <a:pt x="162" y="331"/>
                                              </a:lnTo>
                                              <a:lnTo>
                                                <a:pt x="174" y="347"/>
                                              </a:lnTo>
                                              <a:lnTo>
                                                <a:pt x="187" y="362"/>
                                              </a:lnTo>
                                              <a:lnTo>
                                                <a:pt x="199" y="377"/>
                                              </a:lnTo>
                                              <a:lnTo>
                                                <a:pt x="211" y="392"/>
                                              </a:lnTo>
                                              <a:lnTo>
                                                <a:pt x="223" y="407"/>
                                              </a:lnTo>
                                              <a:lnTo>
                                                <a:pt x="235" y="421"/>
                                              </a:lnTo>
                                              <a:lnTo>
                                                <a:pt x="247" y="435"/>
                                              </a:lnTo>
                                              <a:lnTo>
                                                <a:pt x="259" y="449"/>
                                              </a:lnTo>
                                              <a:lnTo>
                                                <a:pt x="271" y="462"/>
                                              </a:lnTo>
                                              <a:lnTo>
                                                <a:pt x="385" y="462"/>
                                              </a:lnTo>
                                              <a:lnTo>
                                                <a:pt x="377" y="453"/>
                                              </a:lnTo>
                                              <a:lnTo>
                                                <a:pt x="363" y="439"/>
                                              </a:lnTo>
                                              <a:lnTo>
                                                <a:pt x="350" y="426"/>
                                              </a:lnTo>
                                              <a:lnTo>
                                                <a:pt x="337" y="411"/>
                                              </a:lnTo>
                                              <a:lnTo>
                                                <a:pt x="324" y="396"/>
                                              </a:lnTo>
                                              <a:lnTo>
                                                <a:pt x="310" y="380"/>
                                              </a:lnTo>
                                              <a:lnTo>
                                                <a:pt x="302" y="371"/>
                                              </a:lnTo>
                                              <a:lnTo>
                                                <a:pt x="290" y="357"/>
                                              </a:lnTo>
                                              <a:lnTo>
                                                <a:pt x="277" y="342"/>
                                              </a:lnTo>
                                              <a:lnTo>
                                                <a:pt x="265" y="327"/>
                                              </a:lnTo>
                                              <a:lnTo>
                                                <a:pt x="252" y="312"/>
                                              </a:lnTo>
                                              <a:lnTo>
                                                <a:pt x="239" y="296"/>
                                              </a:lnTo>
                                              <a:lnTo>
                                                <a:pt x="226" y="280"/>
                                              </a:lnTo>
                                              <a:lnTo>
                                                <a:pt x="213" y="264"/>
                                              </a:lnTo>
                                              <a:lnTo>
                                                <a:pt x="200" y="247"/>
                                              </a:lnTo>
                                              <a:lnTo>
                                                <a:pt x="187" y="231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9A9A9C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g:grpSp>
                                      <wpg:cNvPr id="15" name="Group 15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7045" y="853"/>
                                          <a:ext cx="298" cy="330"/>
                                          <a:chOff x="7045" y="853"/>
                                          <a:chExt cx="298" cy="330"/>
                                        </a:xfrm>
                                      </wpg:grpSpPr>
                                      <wps:wsp>
                                        <wps:cNvPr id="16" name="Freeform 16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7045" y="853"/>
                                            <a:ext cx="298" cy="330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88 w 298"/>
                                              <a:gd name="T1" fmla="*/ 101 h 330"/>
                                              <a:gd name="T2" fmla="*/ 99 w 298"/>
                                              <a:gd name="T3" fmla="*/ 83 h 330"/>
                                              <a:gd name="T4" fmla="*/ 114 w 298"/>
                                              <a:gd name="T5" fmla="*/ 69 h 330"/>
                                              <a:gd name="T6" fmla="*/ 134 w 298"/>
                                              <a:gd name="T7" fmla="*/ 61 h 330"/>
                                              <a:gd name="T8" fmla="*/ 156 w 298"/>
                                              <a:gd name="T9" fmla="*/ 58 h 330"/>
                                              <a:gd name="T10" fmla="*/ 172 w 298"/>
                                              <a:gd name="T11" fmla="*/ 59 h 330"/>
                                              <a:gd name="T12" fmla="*/ 192 w 298"/>
                                              <a:gd name="T13" fmla="*/ 66 h 330"/>
                                              <a:gd name="T14" fmla="*/ 207 w 298"/>
                                              <a:gd name="T15" fmla="*/ 79 h 330"/>
                                              <a:gd name="T16" fmla="*/ 217 w 298"/>
                                              <a:gd name="T17" fmla="*/ 99 h 330"/>
                                              <a:gd name="T18" fmla="*/ 222 w 298"/>
                                              <a:gd name="T19" fmla="*/ 124 h 330"/>
                                              <a:gd name="T20" fmla="*/ 81 w 298"/>
                                              <a:gd name="T21" fmla="*/ 124 h 330"/>
                                              <a:gd name="T22" fmla="*/ 76 w 298"/>
                                              <a:gd name="T23" fmla="*/ 178 h 330"/>
                                              <a:gd name="T24" fmla="*/ 298 w 298"/>
                                              <a:gd name="T25" fmla="*/ 178 h 330"/>
                                              <a:gd name="T26" fmla="*/ 298 w 298"/>
                                              <a:gd name="T27" fmla="*/ 176 h 330"/>
                                              <a:gd name="T28" fmla="*/ 298 w 298"/>
                                              <a:gd name="T29" fmla="*/ 169 h 330"/>
                                              <a:gd name="T30" fmla="*/ 297 w 298"/>
                                              <a:gd name="T31" fmla="*/ 143 h 330"/>
                                              <a:gd name="T32" fmla="*/ 295 w 298"/>
                                              <a:gd name="T33" fmla="*/ 121 h 330"/>
                                              <a:gd name="T34" fmla="*/ 292 w 298"/>
                                              <a:gd name="T35" fmla="*/ 103 h 330"/>
                                              <a:gd name="T36" fmla="*/ 288 w 298"/>
                                              <a:gd name="T37" fmla="*/ 87 h 330"/>
                                              <a:gd name="T38" fmla="*/ 283 w 298"/>
                                              <a:gd name="T39" fmla="*/ 73 h 330"/>
                                              <a:gd name="T40" fmla="*/ 280 w 298"/>
                                              <a:gd name="T41" fmla="*/ 68 h 330"/>
                                              <a:gd name="T42" fmla="*/ 269 w 298"/>
                                              <a:gd name="T43" fmla="*/ 51 h 330"/>
                                              <a:gd name="T44" fmla="*/ 256 w 298"/>
                                              <a:gd name="T45" fmla="*/ 36 h 330"/>
                                              <a:gd name="T46" fmla="*/ 240 w 298"/>
                                              <a:gd name="T47" fmla="*/ 23 h 330"/>
                                              <a:gd name="T48" fmla="*/ 222 w 298"/>
                                              <a:gd name="T49" fmla="*/ 13 h 330"/>
                                              <a:gd name="T50" fmla="*/ 202 w 298"/>
                                              <a:gd name="T51" fmla="*/ 6 h 330"/>
                                              <a:gd name="T52" fmla="*/ 180 w 298"/>
                                              <a:gd name="T53" fmla="*/ 1 h 330"/>
                                              <a:gd name="T54" fmla="*/ 157 w 298"/>
                                              <a:gd name="T55" fmla="*/ 0 h 330"/>
                                              <a:gd name="T56" fmla="*/ 145 w 298"/>
                                              <a:gd name="T57" fmla="*/ 0 h 330"/>
                                              <a:gd name="T58" fmla="*/ 122 w 298"/>
                                              <a:gd name="T59" fmla="*/ 3 h 330"/>
                                              <a:gd name="T60" fmla="*/ 100 w 298"/>
                                              <a:gd name="T61" fmla="*/ 9 h 330"/>
                                              <a:gd name="T62" fmla="*/ 88 w 298"/>
                                              <a:gd name="T63" fmla="*/ 101 h 330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  <a:cxn ang="0">
                                                <a:pos x="T60" y="T61"/>
                                              </a:cxn>
                                              <a:cxn ang="0">
                                                <a:pos x="T62" y="T63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298" h="330">
                                                <a:moveTo>
                                                  <a:pt x="88" y="101"/>
                                                </a:moveTo>
                                                <a:lnTo>
                                                  <a:pt x="99" y="83"/>
                                                </a:lnTo>
                                                <a:lnTo>
                                                  <a:pt x="114" y="69"/>
                                                </a:lnTo>
                                                <a:lnTo>
                                                  <a:pt x="134" y="61"/>
                                                </a:lnTo>
                                                <a:lnTo>
                                                  <a:pt x="156" y="58"/>
                                                </a:lnTo>
                                                <a:lnTo>
                                                  <a:pt x="172" y="59"/>
                                                </a:lnTo>
                                                <a:lnTo>
                                                  <a:pt x="192" y="66"/>
                                                </a:lnTo>
                                                <a:lnTo>
                                                  <a:pt x="207" y="79"/>
                                                </a:lnTo>
                                                <a:lnTo>
                                                  <a:pt x="217" y="99"/>
                                                </a:lnTo>
                                                <a:lnTo>
                                                  <a:pt x="222" y="124"/>
                                                </a:lnTo>
                                                <a:lnTo>
                                                  <a:pt x="81" y="124"/>
                                                </a:lnTo>
                                                <a:lnTo>
                                                  <a:pt x="76" y="178"/>
                                                </a:lnTo>
                                                <a:lnTo>
                                                  <a:pt x="298" y="178"/>
                                                </a:lnTo>
                                                <a:lnTo>
                                                  <a:pt x="298" y="176"/>
                                                </a:lnTo>
                                                <a:lnTo>
                                                  <a:pt x="298" y="169"/>
                                                </a:lnTo>
                                                <a:lnTo>
                                                  <a:pt x="297" y="143"/>
                                                </a:lnTo>
                                                <a:lnTo>
                                                  <a:pt x="295" y="121"/>
                                                </a:lnTo>
                                                <a:lnTo>
                                                  <a:pt x="292" y="103"/>
                                                </a:lnTo>
                                                <a:lnTo>
                                                  <a:pt x="288" y="87"/>
                                                </a:lnTo>
                                                <a:lnTo>
                                                  <a:pt x="283" y="73"/>
                                                </a:lnTo>
                                                <a:lnTo>
                                                  <a:pt x="280" y="68"/>
                                                </a:lnTo>
                                                <a:lnTo>
                                                  <a:pt x="269" y="51"/>
                                                </a:lnTo>
                                                <a:lnTo>
                                                  <a:pt x="256" y="36"/>
                                                </a:lnTo>
                                                <a:lnTo>
                                                  <a:pt x="240" y="23"/>
                                                </a:lnTo>
                                                <a:lnTo>
                                                  <a:pt x="222" y="13"/>
                                                </a:lnTo>
                                                <a:lnTo>
                                                  <a:pt x="202" y="6"/>
                                                </a:lnTo>
                                                <a:lnTo>
                                                  <a:pt x="180" y="1"/>
                                                </a:lnTo>
                                                <a:lnTo>
                                                  <a:pt x="157" y="0"/>
                                                </a:lnTo>
                                                <a:lnTo>
                                                  <a:pt x="145" y="0"/>
                                                </a:lnTo>
                                                <a:lnTo>
                                                  <a:pt x="122" y="3"/>
                                                </a:lnTo>
                                                <a:lnTo>
                                                  <a:pt x="100" y="9"/>
                                                </a:lnTo>
                                                <a:lnTo>
                                                  <a:pt x="88" y="101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9A9A9C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17" name="Freeform 17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7045" y="853"/>
                                            <a:ext cx="298" cy="330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98 w 298"/>
                                              <a:gd name="T1" fmla="*/ 240 h 330"/>
                                              <a:gd name="T2" fmla="*/ 87 w 298"/>
                                              <a:gd name="T3" fmla="*/ 223 h 330"/>
                                              <a:gd name="T4" fmla="*/ 79 w 298"/>
                                              <a:gd name="T5" fmla="*/ 202 h 330"/>
                                              <a:gd name="T6" fmla="*/ 76 w 298"/>
                                              <a:gd name="T7" fmla="*/ 178 h 330"/>
                                              <a:gd name="T8" fmla="*/ 81 w 298"/>
                                              <a:gd name="T9" fmla="*/ 124 h 330"/>
                                              <a:gd name="T10" fmla="*/ 88 w 298"/>
                                              <a:gd name="T11" fmla="*/ 101 h 330"/>
                                              <a:gd name="T12" fmla="*/ 100 w 298"/>
                                              <a:gd name="T13" fmla="*/ 9 h 330"/>
                                              <a:gd name="T14" fmla="*/ 80 w 298"/>
                                              <a:gd name="T15" fmla="*/ 17 h 330"/>
                                              <a:gd name="T16" fmla="*/ 62 w 298"/>
                                              <a:gd name="T17" fmla="*/ 29 h 330"/>
                                              <a:gd name="T18" fmla="*/ 46 w 298"/>
                                              <a:gd name="T19" fmla="*/ 42 h 330"/>
                                              <a:gd name="T20" fmla="*/ 33 w 298"/>
                                              <a:gd name="T21" fmla="*/ 58 h 330"/>
                                              <a:gd name="T22" fmla="*/ 21 w 298"/>
                                              <a:gd name="T23" fmla="*/ 76 h 330"/>
                                              <a:gd name="T24" fmla="*/ 12 w 298"/>
                                              <a:gd name="T25" fmla="*/ 96 h 330"/>
                                              <a:gd name="T26" fmla="*/ 5 w 298"/>
                                              <a:gd name="T27" fmla="*/ 118 h 330"/>
                                              <a:gd name="T28" fmla="*/ 1 w 298"/>
                                              <a:gd name="T29" fmla="*/ 142 h 330"/>
                                              <a:gd name="T30" fmla="*/ 0 w 298"/>
                                              <a:gd name="T31" fmla="*/ 167 h 330"/>
                                              <a:gd name="T32" fmla="*/ 0 w 298"/>
                                              <a:gd name="T33" fmla="*/ 181 h 330"/>
                                              <a:gd name="T34" fmla="*/ 3 w 298"/>
                                              <a:gd name="T35" fmla="*/ 206 h 330"/>
                                              <a:gd name="T36" fmla="*/ 8 w 298"/>
                                              <a:gd name="T37" fmla="*/ 228 h 330"/>
                                              <a:gd name="T38" fmla="*/ 16 w 298"/>
                                              <a:gd name="T39" fmla="*/ 249 h 330"/>
                                              <a:gd name="T40" fmla="*/ 27 w 298"/>
                                              <a:gd name="T41" fmla="*/ 267 h 330"/>
                                              <a:gd name="T42" fmla="*/ 40 w 298"/>
                                              <a:gd name="T43" fmla="*/ 283 h 330"/>
                                              <a:gd name="T44" fmla="*/ 55 w 298"/>
                                              <a:gd name="T45" fmla="*/ 297 h 330"/>
                                              <a:gd name="T46" fmla="*/ 72 w 298"/>
                                              <a:gd name="T47" fmla="*/ 308 h 330"/>
                                              <a:gd name="T48" fmla="*/ 92 w 298"/>
                                              <a:gd name="T49" fmla="*/ 317 h 330"/>
                                              <a:gd name="T50" fmla="*/ 114 w 298"/>
                                              <a:gd name="T51" fmla="*/ 324 h 330"/>
                                              <a:gd name="T52" fmla="*/ 138 w 298"/>
                                              <a:gd name="T53" fmla="*/ 328 h 330"/>
                                              <a:gd name="T54" fmla="*/ 164 w 298"/>
                                              <a:gd name="T55" fmla="*/ 329 h 330"/>
                                              <a:gd name="T56" fmla="*/ 166 w 298"/>
                                              <a:gd name="T57" fmla="*/ 329 h 330"/>
                                              <a:gd name="T58" fmla="*/ 187 w 298"/>
                                              <a:gd name="T59" fmla="*/ 328 h 330"/>
                                              <a:gd name="T60" fmla="*/ 207 w 298"/>
                                              <a:gd name="T61" fmla="*/ 326 h 330"/>
                                              <a:gd name="T62" fmla="*/ 225 w 298"/>
                                              <a:gd name="T63" fmla="*/ 322 h 330"/>
                                              <a:gd name="T64" fmla="*/ 244 w 298"/>
                                              <a:gd name="T65" fmla="*/ 316 h 330"/>
                                              <a:gd name="T66" fmla="*/ 262 w 298"/>
                                              <a:gd name="T67" fmla="*/ 308 h 330"/>
                                              <a:gd name="T68" fmla="*/ 281 w 298"/>
                                              <a:gd name="T69" fmla="*/ 298 h 330"/>
                                              <a:gd name="T70" fmla="*/ 281 w 298"/>
                                              <a:gd name="T71" fmla="*/ 233 h 330"/>
                                              <a:gd name="T72" fmla="*/ 272 w 298"/>
                                              <a:gd name="T73" fmla="*/ 239 h 330"/>
                                              <a:gd name="T74" fmla="*/ 254 w 298"/>
                                              <a:gd name="T75" fmla="*/ 249 h 330"/>
                                              <a:gd name="T76" fmla="*/ 236 w 298"/>
                                              <a:gd name="T77" fmla="*/ 257 h 330"/>
                                              <a:gd name="T78" fmla="*/ 217 w 298"/>
                                              <a:gd name="T79" fmla="*/ 263 h 330"/>
                                              <a:gd name="T80" fmla="*/ 197 w 298"/>
                                              <a:gd name="T81" fmla="*/ 266 h 330"/>
                                              <a:gd name="T82" fmla="*/ 176 w 298"/>
                                              <a:gd name="T83" fmla="*/ 267 h 330"/>
                                              <a:gd name="T84" fmla="*/ 156 w 298"/>
                                              <a:gd name="T85" fmla="*/ 266 h 330"/>
                                              <a:gd name="T86" fmla="*/ 133 w 298"/>
                                              <a:gd name="T87" fmla="*/ 261 h 330"/>
                                              <a:gd name="T88" fmla="*/ 113 w 298"/>
                                              <a:gd name="T89" fmla="*/ 252 h 330"/>
                                              <a:gd name="T90" fmla="*/ 98 w 298"/>
                                              <a:gd name="T91" fmla="*/ 240 h 330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  <a:cxn ang="0">
                                                <a:pos x="T60" y="T61"/>
                                              </a:cxn>
                                              <a:cxn ang="0">
                                                <a:pos x="T62" y="T63"/>
                                              </a:cxn>
                                              <a:cxn ang="0">
                                                <a:pos x="T64" y="T65"/>
                                              </a:cxn>
                                              <a:cxn ang="0">
                                                <a:pos x="T66" y="T67"/>
                                              </a:cxn>
                                              <a:cxn ang="0">
                                                <a:pos x="T68" y="T69"/>
                                              </a:cxn>
                                              <a:cxn ang="0">
                                                <a:pos x="T70" y="T71"/>
                                              </a:cxn>
                                              <a:cxn ang="0">
                                                <a:pos x="T72" y="T73"/>
                                              </a:cxn>
                                              <a:cxn ang="0">
                                                <a:pos x="T74" y="T75"/>
                                              </a:cxn>
                                              <a:cxn ang="0">
                                                <a:pos x="T76" y="T77"/>
                                              </a:cxn>
                                              <a:cxn ang="0">
                                                <a:pos x="T78" y="T79"/>
                                              </a:cxn>
                                              <a:cxn ang="0">
                                                <a:pos x="T80" y="T81"/>
                                              </a:cxn>
                                              <a:cxn ang="0">
                                                <a:pos x="T82" y="T83"/>
                                              </a:cxn>
                                              <a:cxn ang="0">
                                                <a:pos x="T84" y="T85"/>
                                              </a:cxn>
                                              <a:cxn ang="0">
                                                <a:pos x="T86" y="T87"/>
                                              </a:cxn>
                                              <a:cxn ang="0">
                                                <a:pos x="T88" y="T89"/>
                                              </a:cxn>
                                              <a:cxn ang="0">
                                                <a:pos x="T90" y="T91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298" h="330">
                                                <a:moveTo>
                                                  <a:pt x="98" y="240"/>
                                                </a:moveTo>
                                                <a:lnTo>
                                                  <a:pt x="87" y="223"/>
                                                </a:lnTo>
                                                <a:lnTo>
                                                  <a:pt x="79" y="202"/>
                                                </a:lnTo>
                                                <a:lnTo>
                                                  <a:pt x="76" y="178"/>
                                                </a:lnTo>
                                                <a:lnTo>
                                                  <a:pt x="81" y="124"/>
                                                </a:lnTo>
                                                <a:lnTo>
                                                  <a:pt x="88" y="101"/>
                                                </a:lnTo>
                                                <a:lnTo>
                                                  <a:pt x="100" y="9"/>
                                                </a:lnTo>
                                                <a:lnTo>
                                                  <a:pt x="80" y="17"/>
                                                </a:lnTo>
                                                <a:lnTo>
                                                  <a:pt x="62" y="29"/>
                                                </a:lnTo>
                                                <a:lnTo>
                                                  <a:pt x="46" y="42"/>
                                                </a:lnTo>
                                                <a:lnTo>
                                                  <a:pt x="33" y="58"/>
                                                </a:lnTo>
                                                <a:lnTo>
                                                  <a:pt x="21" y="76"/>
                                                </a:lnTo>
                                                <a:lnTo>
                                                  <a:pt x="12" y="96"/>
                                                </a:lnTo>
                                                <a:lnTo>
                                                  <a:pt x="5" y="118"/>
                                                </a:lnTo>
                                                <a:lnTo>
                                                  <a:pt x="1" y="142"/>
                                                </a:lnTo>
                                                <a:lnTo>
                                                  <a:pt x="0" y="167"/>
                                                </a:lnTo>
                                                <a:lnTo>
                                                  <a:pt x="0" y="181"/>
                                                </a:lnTo>
                                                <a:lnTo>
                                                  <a:pt x="3" y="206"/>
                                                </a:lnTo>
                                                <a:lnTo>
                                                  <a:pt x="8" y="228"/>
                                                </a:lnTo>
                                                <a:lnTo>
                                                  <a:pt x="16" y="249"/>
                                                </a:lnTo>
                                                <a:lnTo>
                                                  <a:pt x="27" y="267"/>
                                                </a:lnTo>
                                                <a:lnTo>
                                                  <a:pt x="40" y="283"/>
                                                </a:lnTo>
                                                <a:lnTo>
                                                  <a:pt x="55" y="297"/>
                                                </a:lnTo>
                                                <a:lnTo>
                                                  <a:pt x="72" y="308"/>
                                                </a:lnTo>
                                                <a:lnTo>
                                                  <a:pt x="92" y="317"/>
                                                </a:lnTo>
                                                <a:lnTo>
                                                  <a:pt x="114" y="324"/>
                                                </a:lnTo>
                                                <a:lnTo>
                                                  <a:pt x="138" y="328"/>
                                                </a:lnTo>
                                                <a:lnTo>
                                                  <a:pt x="164" y="329"/>
                                                </a:lnTo>
                                                <a:lnTo>
                                                  <a:pt x="166" y="329"/>
                                                </a:lnTo>
                                                <a:lnTo>
                                                  <a:pt x="187" y="328"/>
                                                </a:lnTo>
                                                <a:lnTo>
                                                  <a:pt x="207" y="326"/>
                                                </a:lnTo>
                                                <a:lnTo>
                                                  <a:pt x="225" y="322"/>
                                                </a:lnTo>
                                                <a:lnTo>
                                                  <a:pt x="244" y="316"/>
                                                </a:lnTo>
                                                <a:lnTo>
                                                  <a:pt x="262" y="308"/>
                                                </a:lnTo>
                                                <a:lnTo>
                                                  <a:pt x="281" y="298"/>
                                                </a:lnTo>
                                                <a:lnTo>
                                                  <a:pt x="281" y="233"/>
                                                </a:lnTo>
                                                <a:lnTo>
                                                  <a:pt x="272" y="239"/>
                                                </a:lnTo>
                                                <a:lnTo>
                                                  <a:pt x="254" y="249"/>
                                                </a:lnTo>
                                                <a:lnTo>
                                                  <a:pt x="236" y="257"/>
                                                </a:lnTo>
                                                <a:lnTo>
                                                  <a:pt x="217" y="263"/>
                                                </a:lnTo>
                                                <a:lnTo>
                                                  <a:pt x="197" y="266"/>
                                                </a:lnTo>
                                                <a:lnTo>
                                                  <a:pt x="176" y="267"/>
                                                </a:lnTo>
                                                <a:lnTo>
                                                  <a:pt x="156" y="266"/>
                                                </a:lnTo>
                                                <a:lnTo>
                                                  <a:pt x="133" y="261"/>
                                                </a:lnTo>
                                                <a:lnTo>
                                                  <a:pt x="113" y="252"/>
                                                </a:lnTo>
                                                <a:lnTo>
                                                  <a:pt x="98" y="240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9A9A9C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18" name="Freeform 18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7345" y="861"/>
                                          <a:ext cx="326" cy="477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0 w 326"/>
                                            <a:gd name="T1" fmla="*/ 0 h 477"/>
                                            <a:gd name="T2" fmla="*/ 6 w 326"/>
                                            <a:gd name="T3" fmla="*/ 22 h 477"/>
                                            <a:gd name="T4" fmla="*/ 17 w 326"/>
                                            <a:gd name="T5" fmla="*/ 60 h 477"/>
                                            <a:gd name="T6" fmla="*/ 28 w 326"/>
                                            <a:gd name="T7" fmla="*/ 97 h 477"/>
                                            <a:gd name="T8" fmla="*/ 41 w 326"/>
                                            <a:gd name="T9" fmla="*/ 134 h 477"/>
                                            <a:gd name="T10" fmla="*/ 54 w 326"/>
                                            <a:gd name="T11" fmla="*/ 171 h 477"/>
                                            <a:gd name="T12" fmla="*/ 68 w 326"/>
                                            <a:gd name="T13" fmla="*/ 208 h 477"/>
                                            <a:gd name="T14" fmla="*/ 83 w 326"/>
                                            <a:gd name="T15" fmla="*/ 245 h 477"/>
                                            <a:gd name="T16" fmla="*/ 100 w 326"/>
                                            <a:gd name="T17" fmla="*/ 284 h 477"/>
                                            <a:gd name="T18" fmla="*/ 117 w 326"/>
                                            <a:gd name="T19" fmla="*/ 323 h 477"/>
                                            <a:gd name="T20" fmla="*/ 109 w 326"/>
                                            <a:gd name="T21" fmla="*/ 341 h 477"/>
                                            <a:gd name="T22" fmla="*/ 92 w 326"/>
                                            <a:gd name="T23" fmla="*/ 379 h 477"/>
                                            <a:gd name="T24" fmla="*/ 77 w 326"/>
                                            <a:gd name="T25" fmla="*/ 412 h 477"/>
                                            <a:gd name="T26" fmla="*/ 64 w 326"/>
                                            <a:gd name="T27" fmla="*/ 442 h 477"/>
                                            <a:gd name="T28" fmla="*/ 50 w 326"/>
                                            <a:gd name="T29" fmla="*/ 477 h 477"/>
                                            <a:gd name="T30" fmla="*/ 130 w 326"/>
                                            <a:gd name="T31" fmla="*/ 469 h 477"/>
                                            <a:gd name="T32" fmla="*/ 137 w 326"/>
                                            <a:gd name="T33" fmla="*/ 452 h 477"/>
                                            <a:gd name="T34" fmla="*/ 152 w 326"/>
                                            <a:gd name="T35" fmla="*/ 417 h 477"/>
                                            <a:gd name="T36" fmla="*/ 170 w 326"/>
                                            <a:gd name="T37" fmla="*/ 377 h 477"/>
                                            <a:gd name="T38" fmla="*/ 189 w 326"/>
                                            <a:gd name="T39" fmla="*/ 336 h 477"/>
                                            <a:gd name="T40" fmla="*/ 219 w 326"/>
                                            <a:gd name="T41" fmla="*/ 275 h 477"/>
                                            <a:gd name="T42" fmla="*/ 235 w 326"/>
                                            <a:gd name="T43" fmla="*/ 240 h 477"/>
                                            <a:gd name="T44" fmla="*/ 250 w 326"/>
                                            <a:gd name="T45" fmla="*/ 203 h 477"/>
                                            <a:gd name="T46" fmla="*/ 266 w 326"/>
                                            <a:gd name="T47" fmla="*/ 166 h 477"/>
                                            <a:gd name="T48" fmla="*/ 280 w 326"/>
                                            <a:gd name="T49" fmla="*/ 128 h 477"/>
                                            <a:gd name="T50" fmla="*/ 295 w 326"/>
                                            <a:gd name="T51" fmla="*/ 90 h 477"/>
                                            <a:gd name="T52" fmla="*/ 308 w 326"/>
                                            <a:gd name="T53" fmla="*/ 52 h 477"/>
                                            <a:gd name="T54" fmla="*/ 321 w 326"/>
                                            <a:gd name="T55" fmla="*/ 14 h 477"/>
                                            <a:gd name="T56" fmla="*/ 243 w 326"/>
                                            <a:gd name="T57" fmla="*/ 0 h 477"/>
                                            <a:gd name="T58" fmla="*/ 238 w 326"/>
                                            <a:gd name="T59" fmla="*/ 17 h 477"/>
                                            <a:gd name="T60" fmla="*/ 228 w 326"/>
                                            <a:gd name="T61" fmla="*/ 53 h 477"/>
                                            <a:gd name="T62" fmla="*/ 215 w 326"/>
                                            <a:gd name="T63" fmla="*/ 92 h 477"/>
                                            <a:gd name="T64" fmla="*/ 207 w 326"/>
                                            <a:gd name="T65" fmla="*/ 117 h 477"/>
                                            <a:gd name="T66" fmla="*/ 193 w 326"/>
                                            <a:gd name="T67" fmla="*/ 154 h 477"/>
                                            <a:gd name="T68" fmla="*/ 179 w 326"/>
                                            <a:gd name="T69" fmla="*/ 189 h 477"/>
                                            <a:gd name="T70" fmla="*/ 167 w 326"/>
                                            <a:gd name="T71" fmla="*/ 220 h 477"/>
                                            <a:gd name="T72" fmla="*/ 154 w 326"/>
                                            <a:gd name="T73" fmla="*/ 220 h 477"/>
                                            <a:gd name="T74" fmla="*/ 145 w 326"/>
                                            <a:gd name="T75" fmla="*/ 197 h 477"/>
                                            <a:gd name="T76" fmla="*/ 131 w 326"/>
                                            <a:gd name="T77" fmla="*/ 158 h 477"/>
                                            <a:gd name="T78" fmla="*/ 118 w 326"/>
                                            <a:gd name="T79" fmla="*/ 118 h 477"/>
                                            <a:gd name="T80" fmla="*/ 106 w 326"/>
                                            <a:gd name="T81" fmla="*/ 78 h 477"/>
                                            <a:gd name="T82" fmla="*/ 95 w 326"/>
                                            <a:gd name="T83" fmla="*/ 40 h 477"/>
                                            <a:gd name="T84" fmla="*/ 86 w 326"/>
                                            <a:gd name="T85" fmla="*/ 6 h 477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  <a:cxn ang="0">
                                              <a:pos x="T50" y="T51"/>
                                            </a:cxn>
                                            <a:cxn ang="0">
                                              <a:pos x="T52" y="T53"/>
                                            </a:cxn>
                                            <a:cxn ang="0">
                                              <a:pos x="T54" y="T55"/>
                                            </a:cxn>
                                            <a:cxn ang="0">
                                              <a:pos x="T56" y="T57"/>
                                            </a:cxn>
                                            <a:cxn ang="0">
                                              <a:pos x="T58" y="T59"/>
                                            </a:cxn>
                                            <a:cxn ang="0">
                                              <a:pos x="T60" y="T61"/>
                                            </a:cxn>
                                            <a:cxn ang="0">
                                              <a:pos x="T62" y="T63"/>
                                            </a:cxn>
                                            <a:cxn ang="0">
                                              <a:pos x="T64" y="T65"/>
                                            </a:cxn>
                                            <a:cxn ang="0">
                                              <a:pos x="T66" y="T67"/>
                                            </a:cxn>
                                            <a:cxn ang="0">
                                              <a:pos x="T68" y="T69"/>
                                            </a:cxn>
                                            <a:cxn ang="0">
                                              <a:pos x="T70" y="T71"/>
                                            </a:cxn>
                                            <a:cxn ang="0">
                                              <a:pos x="T72" y="T73"/>
                                            </a:cxn>
                                            <a:cxn ang="0">
                                              <a:pos x="T74" y="T75"/>
                                            </a:cxn>
                                            <a:cxn ang="0">
                                              <a:pos x="T76" y="T77"/>
                                            </a:cxn>
                                            <a:cxn ang="0">
                                              <a:pos x="T78" y="T79"/>
                                            </a:cxn>
                                            <a:cxn ang="0">
                                              <a:pos x="T80" y="T81"/>
                                            </a:cxn>
                                            <a:cxn ang="0">
                                              <a:pos x="T82" y="T83"/>
                                            </a:cxn>
                                            <a:cxn ang="0">
                                              <a:pos x="T84" y="T85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326" h="477">
                                              <a:moveTo>
                                                <a:pt x="85" y="0"/>
                                              </a:moveTo>
                                              <a:lnTo>
                                                <a:pt x="0" y="0"/>
                                              </a:lnTo>
                                              <a:lnTo>
                                                <a:pt x="1" y="3"/>
                                              </a:lnTo>
                                              <a:lnTo>
                                                <a:pt x="6" y="22"/>
                                              </a:lnTo>
                                              <a:lnTo>
                                                <a:pt x="11" y="41"/>
                                              </a:lnTo>
                                              <a:lnTo>
                                                <a:pt x="17" y="60"/>
                                              </a:lnTo>
                                              <a:lnTo>
                                                <a:pt x="22" y="78"/>
                                              </a:lnTo>
                                              <a:lnTo>
                                                <a:pt x="28" y="97"/>
                                              </a:lnTo>
                                              <a:lnTo>
                                                <a:pt x="34" y="115"/>
                                              </a:lnTo>
                                              <a:lnTo>
                                                <a:pt x="41" y="134"/>
                                              </a:lnTo>
                                              <a:lnTo>
                                                <a:pt x="47" y="152"/>
                                              </a:lnTo>
                                              <a:lnTo>
                                                <a:pt x="54" y="171"/>
                                              </a:lnTo>
                                              <a:lnTo>
                                                <a:pt x="61" y="189"/>
                                              </a:lnTo>
                                              <a:lnTo>
                                                <a:pt x="68" y="208"/>
                                              </a:lnTo>
                                              <a:lnTo>
                                                <a:pt x="76" y="227"/>
                                              </a:lnTo>
                                              <a:lnTo>
                                                <a:pt x="83" y="245"/>
                                              </a:lnTo>
                                              <a:lnTo>
                                                <a:pt x="91" y="265"/>
                                              </a:lnTo>
                                              <a:lnTo>
                                                <a:pt x="100" y="284"/>
                                              </a:lnTo>
                                              <a:lnTo>
                                                <a:pt x="109" y="303"/>
                                              </a:lnTo>
                                              <a:lnTo>
                                                <a:pt x="117" y="323"/>
                                              </a:lnTo>
                                              <a:lnTo>
                                                <a:pt x="110" y="339"/>
                                              </a:lnTo>
                                              <a:lnTo>
                                                <a:pt x="109" y="341"/>
                                              </a:lnTo>
                                              <a:lnTo>
                                                <a:pt x="100" y="362"/>
                                              </a:lnTo>
                                              <a:lnTo>
                                                <a:pt x="92" y="379"/>
                                              </a:lnTo>
                                              <a:lnTo>
                                                <a:pt x="84" y="395"/>
                                              </a:lnTo>
                                              <a:lnTo>
                                                <a:pt x="77" y="412"/>
                                              </a:lnTo>
                                              <a:lnTo>
                                                <a:pt x="68" y="432"/>
                                              </a:lnTo>
                                              <a:lnTo>
                                                <a:pt x="64" y="442"/>
                                              </a:lnTo>
                                              <a:lnTo>
                                                <a:pt x="57" y="459"/>
                                              </a:lnTo>
                                              <a:lnTo>
                                                <a:pt x="50" y="477"/>
                                              </a:lnTo>
                                              <a:lnTo>
                                                <a:pt x="127" y="477"/>
                                              </a:lnTo>
                                              <a:lnTo>
                                                <a:pt x="130" y="469"/>
                                              </a:lnTo>
                                              <a:lnTo>
                                                <a:pt x="131" y="466"/>
                                              </a:lnTo>
                                              <a:lnTo>
                                                <a:pt x="137" y="452"/>
                                              </a:lnTo>
                                              <a:lnTo>
                                                <a:pt x="144" y="435"/>
                                              </a:lnTo>
                                              <a:lnTo>
                                                <a:pt x="152" y="417"/>
                                              </a:lnTo>
                                              <a:lnTo>
                                                <a:pt x="161" y="398"/>
                                              </a:lnTo>
                                              <a:lnTo>
                                                <a:pt x="170" y="377"/>
                                              </a:lnTo>
                                              <a:lnTo>
                                                <a:pt x="179" y="357"/>
                                              </a:lnTo>
                                              <a:lnTo>
                                                <a:pt x="189" y="336"/>
                                              </a:lnTo>
                                              <a:lnTo>
                                                <a:pt x="218" y="277"/>
                                              </a:lnTo>
                                              <a:lnTo>
                                                <a:pt x="219" y="275"/>
                                              </a:lnTo>
                                              <a:lnTo>
                                                <a:pt x="227" y="257"/>
                                              </a:lnTo>
                                              <a:lnTo>
                                                <a:pt x="235" y="240"/>
                                              </a:lnTo>
                                              <a:lnTo>
                                                <a:pt x="242" y="222"/>
                                              </a:lnTo>
                                              <a:lnTo>
                                                <a:pt x="250" y="203"/>
                                              </a:lnTo>
                                              <a:lnTo>
                                                <a:pt x="258" y="185"/>
                                              </a:lnTo>
                                              <a:lnTo>
                                                <a:pt x="266" y="166"/>
                                              </a:lnTo>
                                              <a:lnTo>
                                                <a:pt x="273" y="147"/>
                                              </a:lnTo>
                                              <a:lnTo>
                                                <a:pt x="280" y="128"/>
                                              </a:lnTo>
                                              <a:lnTo>
                                                <a:pt x="288" y="109"/>
                                              </a:lnTo>
                                              <a:lnTo>
                                                <a:pt x="295" y="90"/>
                                              </a:lnTo>
                                              <a:lnTo>
                                                <a:pt x="301" y="71"/>
                                              </a:lnTo>
                                              <a:lnTo>
                                                <a:pt x="308" y="52"/>
                                              </a:lnTo>
                                              <a:lnTo>
                                                <a:pt x="315" y="33"/>
                                              </a:lnTo>
                                              <a:lnTo>
                                                <a:pt x="321" y="14"/>
                                              </a:lnTo>
                                              <a:lnTo>
                                                <a:pt x="326" y="0"/>
                                              </a:lnTo>
                                              <a:lnTo>
                                                <a:pt x="243" y="0"/>
                                              </a:lnTo>
                                              <a:lnTo>
                                                <a:pt x="241" y="6"/>
                                              </a:lnTo>
                                              <a:lnTo>
                                                <a:pt x="238" y="17"/>
                                              </a:lnTo>
                                              <a:lnTo>
                                                <a:pt x="233" y="35"/>
                                              </a:lnTo>
                                              <a:lnTo>
                                                <a:pt x="228" y="53"/>
                                              </a:lnTo>
                                              <a:lnTo>
                                                <a:pt x="222" y="72"/>
                                              </a:lnTo>
                                              <a:lnTo>
                                                <a:pt x="215" y="92"/>
                                              </a:lnTo>
                                              <a:lnTo>
                                                <a:pt x="208" y="114"/>
                                              </a:lnTo>
                                              <a:lnTo>
                                                <a:pt x="207" y="117"/>
                                              </a:lnTo>
                                              <a:lnTo>
                                                <a:pt x="200" y="137"/>
                                              </a:lnTo>
                                              <a:lnTo>
                                                <a:pt x="193" y="154"/>
                                              </a:lnTo>
                                              <a:lnTo>
                                                <a:pt x="187" y="171"/>
                                              </a:lnTo>
                                              <a:lnTo>
                                                <a:pt x="179" y="189"/>
                                              </a:lnTo>
                                              <a:lnTo>
                                                <a:pt x="170" y="210"/>
                                              </a:lnTo>
                                              <a:lnTo>
                                                <a:pt x="167" y="220"/>
                                              </a:lnTo>
                                              <a:lnTo>
                                                <a:pt x="160" y="255"/>
                                              </a:lnTo>
                                              <a:lnTo>
                                                <a:pt x="154" y="220"/>
                                              </a:lnTo>
                                              <a:lnTo>
                                                <a:pt x="150" y="209"/>
                                              </a:lnTo>
                                              <a:lnTo>
                                                <a:pt x="145" y="197"/>
                                              </a:lnTo>
                                              <a:lnTo>
                                                <a:pt x="138" y="178"/>
                                              </a:lnTo>
                                              <a:lnTo>
                                                <a:pt x="131" y="158"/>
                                              </a:lnTo>
                                              <a:lnTo>
                                                <a:pt x="125" y="138"/>
                                              </a:lnTo>
                                              <a:lnTo>
                                                <a:pt x="118" y="118"/>
                                              </a:lnTo>
                                              <a:lnTo>
                                                <a:pt x="112" y="97"/>
                                              </a:lnTo>
                                              <a:lnTo>
                                                <a:pt x="106" y="78"/>
                                              </a:lnTo>
                                              <a:lnTo>
                                                <a:pt x="100" y="58"/>
                                              </a:lnTo>
                                              <a:lnTo>
                                                <a:pt x="95" y="40"/>
                                              </a:lnTo>
                                              <a:lnTo>
                                                <a:pt x="90" y="22"/>
                                              </a:lnTo>
                                              <a:lnTo>
                                                <a:pt x="86" y="6"/>
                                              </a:lnTo>
                                              <a:lnTo>
                                                <a:pt x="85" y="0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9A9A9C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19" name="Freeform 19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6764" y="1343"/>
                                          <a:ext cx="74" cy="105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16 w 74"/>
                                            <a:gd name="T1" fmla="*/ 91 h 105"/>
                                            <a:gd name="T2" fmla="*/ 16 w 74"/>
                                            <a:gd name="T3" fmla="*/ 57 h 105"/>
                                            <a:gd name="T4" fmla="*/ 70 w 74"/>
                                            <a:gd name="T5" fmla="*/ 57 h 105"/>
                                            <a:gd name="T6" fmla="*/ 70 w 74"/>
                                            <a:gd name="T7" fmla="*/ 45 h 105"/>
                                            <a:gd name="T8" fmla="*/ 16 w 74"/>
                                            <a:gd name="T9" fmla="*/ 45 h 105"/>
                                            <a:gd name="T10" fmla="*/ 16 w 74"/>
                                            <a:gd name="T11" fmla="*/ 13 h 105"/>
                                            <a:gd name="T12" fmla="*/ 73 w 74"/>
                                            <a:gd name="T13" fmla="*/ 13 h 105"/>
                                            <a:gd name="T14" fmla="*/ 73 w 74"/>
                                            <a:gd name="T15" fmla="*/ 0 h 105"/>
                                            <a:gd name="T16" fmla="*/ 0 w 74"/>
                                            <a:gd name="T17" fmla="*/ 0 h 105"/>
                                            <a:gd name="T18" fmla="*/ 0 w 74"/>
                                            <a:gd name="T19" fmla="*/ 105 h 105"/>
                                            <a:gd name="T20" fmla="*/ 73 w 74"/>
                                            <a:gd name="T21" fmla="*/ 105 h 105"/>
                                            <a:gd name="T22" fmla="*/ 73 w 74"/>
                                            <a:gd name="T23" fmla="*/ 91 h 105"/>
                                            <a:gd name="T24" fmla="*/ 16 w 74"/>
                                            <a:gd name="T25" fmla="*/ 91 h 105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74" h="105">
                                              <a:moveTo>
                                                <a:pt x="16" y="91"/>
                                              </a:moveTo>
                                              <a:lnTo>
                                                <a:pt x="16" y="57"/>
                                              </a:lnTo>
                                              <a:lnTo>
                                                <a:pt x="70" y="57"/>
                                              </a:lnTo>
                                              <a:lnTo>
                                                <a:pt x="70" y="45"/>
                                              </a:lnTo>
                                              <a:lnTo>
                                                <a:pt x="16" y="45"/>
                                              </a:lnTo>
                                              <a:lnTo>
                                                <a:pt x="16" y="13"/>
                                              </a:lnTo>
                                              <a:lnTo>
                                                <a:pt x="73" y="13"/>
                                              </a:lnTo>
                                              <a:lnTo>
                                                <a:pt x="73" y="0"/>
                                              </a:lnTo>
                                              <a:lnTo>
                                                <a:pt x="0" y="0"/>
                                              </a:lnTo>
                                              <a:lnTo>
                                                <a:pt x="0" y="105"/>
                                              </a:lnTo>
                                              <a:lnTo>
                                                <a:pt x="73" y="105"/>
                                              </a:lnTo>
                                              <a:lnTo>
                                                <a:pt x="73" y="91"/>
                                              </a:lnTo>
                                              <a:lnTo>
                                                <a:pt x="16" y="91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20" name="Freeform 20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6853" y="1374"/>
                                          <a:ext cx="72" cy="74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0 w 72"/>
                                            <a:gd name="T1" fmla="*/ 73 h 74"/>
                                            <a:gd name="T2" fmla="*/ 18 w 72"/>
                                            <a:gd name="T3" fmla="*/ 73 h 74"/>
                                            <a:gd name="T4" fmla="*/ 36 w 72"/>
                                            <a:gd name="T5" fmla="*/ 45 h 74"/>
                                            <a:gd name="T6" fmla="*/ 54 w 72"/>
                                            <a:gd name="T7" fmla="*/ 73 h 74"/>
                                            <a:gd name="T8" fmla="*/ 72 w 72"/>
                                            <a:gd name="T9" fmla="*/ 73 h 74"/>
                                            <a:gd name="T10" fmla="*/ 45 w 72"/>
                                            <a:gd name="T11" fmla="*/ 34 h 74"/>
                                            <a:gd name="T12" fmla="*/ 69 w 72"/>
                                            <a:gd name="T13" fmla="*/ 0 h 74"/>
                                            <a:gd name="T14" fmla="*/ 51 w 72"/>
                                            <a:gd name="T15" fmla="*/ 0 h 74"/>
                                            <a:gd name="T16" fmla="*/ 36 w 72"/>
                                            <a:gd name="T17" fmla="*/ 25 h 74"/>
                                            <a:gd name="T18" fmla="*/ 21 w 72"/>
                                            <a:gd name="T19" fmla="*/ 0 h 74"/>
                                            <a:gd name="T20" fmla="*/ 2 w 72"/>
                                            <a:gd name="T21" fmla="*/ 0 h 74"/>
                                            <a:gd name="T22" fmla="*/ 26 w 72"/>
                                            <a:gd name="T23" fmla="*/ 35 h 74"/>
                                            <a:gd name="T24" fmla="*/ 0 w 72"/>
                                            <a:gd name="T25" fmla="*/ 73 h 74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72" h="74">
                                              <a:moveTo>
                                                <a:pt x="0" y="73"/>
                                              </a:moveTo>
                                              <a:lnTo>
                                                <a:pt x="18" y="73"/>
                                              </a:lnTo>
                                              <a:lnTo>
                                                <a:pt x="36" y="45"/>
                                              </a:lnTo>
                                              <a:lnTo>
                                                <a:pt x="54" y="73"/>
                                              </a:lnTo>
                                              <a:lnTo>
                                                <a:pt x="72" y="73"/>
                                              </a:lnTo>
                                              <a:lnTo>
                                                <a:pt x="45" y="34"/>
                                              </a:lnTo>
                                              <a:lnTo>
                                                <a:pt x="69" y="0"/>
                                              </a:lnTo>
                                              <a:lnTo>
                                                <a:pt x="51" y="0"/>
                                              </a:lnTo>
                                              <a:lnTo>
                                                <a:pt x="36" y="25"/>
                                              </a:lnTo>
                                              <a:lnTo>
                                                <a:pt x="21" y="0"/>
                                              </a:lnTo>
                                              <a:lnTo>
                                                <a:pt x="2" y="0"/>
                                              </a:lnTo>
                                              <a:lnTo>
                                                <a:pt x="26" y="35"/>
                                              </a:lnTo>
                                              <a:lnTo>
                                                <a:pt x="0" y="73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g:grpSp>
                                      <wpg:cNvPr id="21" name="Group 21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6944" y="1373"/>
                                          <a:ext cx="71" cy="107"/>
                                          <a:chOff x="6944" y="1373"/>
                                          <a:chExt cx="71" cy="107"/>
                                        </a:xfrm>
                                      </wpg:grpSpPr>
                                      <wps:wsp>
                                        <wps:cNvPr id="22" name="Freeform 22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6944" y="1373"/>
                                            <a:ext cx="71" cy="107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14 w 71"/>
                                              <a:gd name="T1" fmla="*/ 11 h 107"/>
                                              <a:gd name="T2" fmla="*/ 15 w 71"/>
                                              <a:gd name="T3" fmla="*/ 0 h 107"/>
                                              <a:gd name="T4" fmla="*/ 0 w 71"/>
                                              <a:gd name="T5" fmla="*/ 0 h 107"/>
                                              <a:gd name="T6" fmla="*/ 0 w 71"/>
                                              <a:gd name="T7" fmla="*/ 106 h 107"/>
                                              <a:gd name="T8" fmla="*/ 15 w 71"/>
                                              <a:gd name="T9" fmla="*/ 106 h 107"/>
                                              <a:gd name="T10" fmla="*/ 15 w 71"/>
                                              <a:gd name="T11" fmla="*/ 65 h 107"/>
                                              <a:gd name="T12" fmla="*/ 15 w 71"/>
                                              <a:gd name="T13" fmla="*/ 65 h 107"/>
                                              <a:gd name="T14" fmla="*/ 19 w 71"/>
                                              <a:gd name="T15" fmla="*/ 63 h 107"/>
                                              <a:gd name="T16" fmla="*/ 15 w 71"/>
                                              <a:gd name="T17" fmla="*/ 58 h 107"/>
                                              <a:gd name="T18" fmla="*/ 15 w 71"/>
                                              <a:gd name="T19" fmla="*/ 38 h 107"/>
                                              <a:gd name="T20" fmla="*/ 15 w 71"/>
                                              <a:gd name="T21" fmla="*/ 16 h 107"/>
                                              <a:gd name="T22" fmla="*/ 18 w 71"/>
                                              <a:gd name="T23" fmla="*/ 11 h 107"/>
                                              <a:gd name="T24" fmla="*/ 35 w 71"/>
                                              <a:gd name="T25" fmla="*/ 11 h 107"/>
                                              <a:gd name="T26" fmla="*/ 51 w 71"/>
                                              <a:gd name="T27" fmla="*/ 11 h 107"/>
                                              <a:gd name="T28" fmla="*/ 54 w 71"/>
                                              <a:gd name="T29" fmla="*/ 16 h 107"/>
                                              <a:gd name="T30" fmla="*/ 54 w 71"/>
                                              <a:gd name="T31" fmla="*/ 38 h 107"/>
                                              <a:gd name="T32" fmla="*/ 54 w 71"/>
                                              <a:gd name="T33" fmla="*/ 59 h 107"/>
                                              <a:gd name="T34" fmla="*/ 50 w 71"/>
                                              <a:gd name="T35" fmla="*/ 63 h 107"/>
                                              <a:gd name="T36" fmla="*/ 35 w 71"/>
                                              <a:gd name="T37" fmla="*/ 63 h 107"/>
                                              <a:gd name="T38" fmla="*/ 20 w 71"/>
                                              <a:gd name="T39" fmla="*/ 73 h 107"/>
                                              <a:gd name="T40" fmla="*/ 26 w 71"/>
                                              <a:gd name="T41" fmla="*/ 75 h 107"/>
                                              <a:gd name="T42" fmla="*/ 40 w 71"/>
                                              <a:gd name="T43" fmla="*/ 75 h 107"/>
                                              <a:gd name="T44" fmla="*/ 50 w 71"/>
                                              <a:gd name="T45" fmla="*/ 74 h 107"/>
                                              <a:gd name="T46" fmla="*/ 65 w 71"/>
                                              <a:gd name="T47" fmla="*/ 64 h 107"/>
                                              <a:gd name="T48" fmla="*/ 70 w 71"/>
                                              <a:gd name="T49" fmla="*/ 37 h 107"/>
                                              <a:gd name="T50" fmla="*/ 69 w 71"/>
                                              <a:gd name="T51" fmla="*/ 24 h 107"/>
                                              <a:gd name="T52" fmla="*/ 61 w 71"/>
                                              <a:gd name="T53" fmla="*/ 5 h 107"/>
                                              <a:gd name="T54" fmla="*/ 40 w 71"/>
                                              <a:gd name="T55" fmla="*/ 0 h 107"/>
                                              <a:gd name="T56" fmla="*/ 26 w 71"/>
                                              <a:gd name="T57" fmla="*/ 0 h 107"/>
                                              <a:gd name="T58" fmla="*/ 19 w 71"/>
                                              <a:gd name="T59" fmla="*/ 2 h 107"/>
                                              <a:gd name="T60" fmla="*/ 14 w 71"/>
                                              <a:gd name="T61" fmla="*/ 11 h 107"/>
                                              <a:gd name="T62" fmla="*/ 14 w 71"/>
                                              <a:gd name="T63" fmla="*/ 11 h 107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  <a:cxn ang="0">
                                                <a:pos x="T60" y="T61"/>
                                              </a:cxn>
                                              <a:cxn ang="0">
                                                <a:pos x="T62" y="T63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1" h="107">
                                                <a:moveTo>
                                                  <a:pt x="14" y="11"/>
                                                </a:moveTo>
                                                <a:lnTo>
                                                  <a:pt x="15" y="0"/>
                                                </a:lnTo>
                                                <a:lnTo>
                                                  <a:pt x="0" y="0"/>
                                                </a:lnTo>
                                                <a:lnTo>
                                                  <a:pt x="0" y="106"/>
                                                </a:lnTo>
                                                <a:lnTo>
                                                  <a:pt x="15" y="106"/>
                                                </a:lnTo>
                                                <a:lnTo>
                                                  <a:pt x="15" y="65"/>
                                                </a:lnTo>
                                                <a:lnTo>
                                                  <a:pt x="19" y="63"/>
                                                </a:lnTo>
                                                <a:lnTo>
                                                  <a:pt x="15" y="58"/>
                                                </a:lnTo>
                                                <a:lnTo>
                                                  <a:pt x="15" y="38"/>
                                                </a:lnTo>
                                                <a:lnTo>
                                                  <a:pt x="15" y="16"/>
                                                </a:lnTo>
                                                <a:lnTo>
                                                  <a:pt x="18" y="11"/>
                                                </a:lnTo>
                                                <a:lnTo>
                                                  <a:pt x="35" y="11"/>
                                                </a:lnTo>
                                                <a:lnTo>
                                                  <a:pt x="51" y="11"/>
                                                </a:lnTo>
                                                <a:lnTo>
                                                  <a:pt x="54" y="16"/>
                                                </a:lnTo>
                                                <a:lnTo>
                                                  <a:pt x="54" y="38"/>
                                                </a:lnTo>
                                                <a:lnTo>
                                                  <a:pt x="54" y="59"/>
                                                </a:lnTo>
                                                <a:lnTo>
                                                  <a:pt x="50" y="63"/>
                                                </a:lnTo>
                                                <a:lnTo>
                                                  <a:pt x="35" y="63"/>
                                                </a:lnTo>
                                                <a:lnTo>
                                                  <a:pt x="20" y="73"/>
                                                </a:lnTo>
                                                <a:lnTo>
                                                  <a:pt x="26" y="75"/>
                                                </a:lnTo>
                                                <a:lnTo>
                                                  <a:pt x="40" y="75"/>
                                                </a:lnTo>
                                                <a:lnTo>
                                                  <a:pt x="50" y="74"/>
                                                </a:lnTo>
                                                <a:lnTo>
                                                  <a:pt x="65" y="64"/>
                                                </a:lnTo>
                                                <a:lnTo>
                                                  <a:pt x="70" y="37"/>
                                                </a:lnTo>
                                                <a:lnTo>
                                                  <a:pt x="69" y="24"/>
                                                </a:lnTo>
                                                <a:lnTo>
                                                  <a:pt x="61" y="5"/>
                                                </a:lnTo>
                                                <a:lnTo>
                                                  <a:pt x="40" y="0"/>
                                                </a:lnTo>
                                                <a:lnTo>
                                                  <a:pt x="26" y="0"/>
                                                </a:lnTo>
                                                <a:lnTo>
                                                  <a:pt x="19" y="2"/>
                                                </a:lnTo>
                                                <a:lnTo>
                                                  <a:pt x="14" y="11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B5DC1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23" name="Freeform 23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6944" y="1373"/>
                                            <a:ext cx="71" cy="107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19 w 71"/>
                                              <a:gd name="T1" fmla="*/ 63 h 107"/>
                                              <a:gd name="T2" fmla="*/ 15 w 71"/>
                                              <a:gd name="T3" fmla="*/ 65 h 107"/>
                                              <a:gd name="T4" fmla="*/ 20 w 71"/>
                                              <a:gd name="T5" fmla="*/ 73 h 107"/>
                                              <a:gd name="T6" fmla="*/ 35 w 71"/>
                                              <a:gd name="T7" fmla="*/ 63 h 107"/>
                                              <a:gd name="T8" fmla="*/ 19 w 71"/>
                                              <a:gd name="T9" fmla="*/ 63 h 107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1" h="107">
                                                <a:moveTo>
                                                  <a:pt x="19" y="63"/>
                                                </a:moveTo>
                                                <a:lnTo>
                                                  <a:pt x="15" y="65"/>
                                                </a:lnTo>
                                                <a:lnTo>
                                                  <a:pt x="20" y="73"/>
                                                </a:lnTo>
                                                <a:lnTo>
                                                  <a:pt x="35" y="63"/>
                                                </a:lnTo>
                                                <a:lnTo>
                                                  <a:pt x="19" y="63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CBD30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g:grpSp>
                                      <wpg:cNvPr id="24" name="Group 24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7039" y="1373"/>
                                          <a:ext cx="70" cy="76"/>
                                          <a:chOff x="7039" y="1373"/>
                                          <a:chExt cx="70" cy="76"/>
                                        </a:xfrm>
                                      </wpg:grpSpPr>
                                      <wps:wsp>
                                        <wps:cNvPr id="25" name="Freeform 25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7039" y="1373"/>
                                            <a:ext cx="70" cy="7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54 w 70"/>
                                              <a:gd name="T1" fmla="*/ 19 h 76"/>
                                              <a:gd name="T2" fmla="*/ 54 w 70"/>
                                              <a:gd name="T3" fmla="*/ 20 h 76"/>
                                              <a:gd name="T4" fmla="*/ 54 w 70"/>
                                              <a:gd name="T5" fmla="*/ 30 h 76"/>
                                              <a:gd name="T6" fmla="*/ 15 w 70"/>
                                              <a:gd name="T7" fmla="*/ 30 h 76"/>
                                              <a:gd name="T8" fmla="*/ 15 w 70"/>
                                              <a:gd name="T9" fmla="*/ 13 h 76"/>
                                              <a:gd name="T10" fmla="*/ 18 w 70"/>
                                              <a:gd name="T11" fmla="*/ 11 h 76"/>
                                              <a:gd name="T12" fmla="*/ 35 w 70"/>
                                              <a:gd name="T13" fmla="*/ 11 h 76"/>
                                              <a:gd name="T14" fmla="*/ 35 w 70"/>
                                              <a:gd name="T15" fmla="*/ 0 h 76"/>
                                              <a:gd name="T16" fmla="*/ 19 w 70"/>
                                              <a:gd name="T17" fmla="*/ 1 h 76"/>
                                              <a:gd name="T18" fmla="*/ 3 w 70"/>
                                              <a:gd name="T19" fmla="*/ 11 h 76"/>
                                              <a:gd name="T20" fmla="*/ 0 w 70"/>
                                              <a:gd name="T21" fmla="*/ 37 h 76"/>
                                              <a:gd name="T22" fmla="*/ 1 w 70"/>
                                              <a:gd name="T23" fmla="*/ 55 h 76"/>
                                              <a:gd name="T24" fmla="*/ 11 w 70"/>
                                              <a:gd name="T25" fmla="*/ 71 h 76"/>
                                              <a:gd name="T26" fmla="*/ 35 w 70"/>
                                              <a:gd name="T27" fmla="*/ 75 h 76"/>
                                              <a:gd name="T28" fmla="*/ 35 w 70"/>
                                              <a:gd name="T29" fmla="*/ 75 h 76"/>
                                              <a:gd name="T30" fmla="*/ 62 w 70"/>
                                              <a:gd name="T31" fmla="*/ 71 h 76"/>
                                              <a:gd name="T32" fmla="*/ 69 w 70"/>
                                              <a:gd name="T33" fmla="*/ 54 h 76"/>
                                              <a:gd name="T34" fmla="*/ 69 w 70"/>
                                              <a:gd name="T35" fmla="*/ 51 h 76"/>
                                              <a:gd name="T36" fmla="*/ 54 w 70"/>
                                              <a:gd name="T37" fmla="*/ 51 h 76"/>
                                              <a:gd name="T38" fmla="*/ 54 w 70"/>
                                              <a:gd name="T39" fmla="*/ 62 h 76"/>
                                              <a:gd name="T40" fmla="*/ 51 w 70"/>
                                              <a:gd name="T41" fmla="*/ 64 h 76"/>
                                              <a:gd name="T42" fmla="*/ 35 w 70"/>
                                              <a:gd name="T43" fmla="*/ 64 h 76"/>
                                              <a:gd name="T44" fmla="*/ 24 w 70"/>
                                              <a:gd name="T45" fmla="*/ 64 h 76"/>
                                              <a:gd name="T46" fmla="*/ 19 w 70"/>
                                              <a:gd name="T47" fmla="*/ 62 h 76"/>
                                              <a:gd name="T48" fmla="*/ 17 w 70"/>
                                              <a:gd name="T49" fmla="*/ 58 h 76"/>
                                              <a:gd name="T50" fmla="*/ 16 w 70"/>
                                              <a:gd name="T51" fmla="*/ 54 h 76"/>
                                              <a:gd name="T52" fmla="*/ 15 w 70"/>
                                              <a:gd name="T53" fmla="*/ 49 h 76"/>
                                              <a:gd name="T54" fmla="*/ 15 w 70"/>
                                              <a:gd name="T55" fmla="*/ 42 h 76"/>
                                              <a:gd name="T56" fmla="*/ 15 w 70"/>
                                              <a:gd name="T57" fmla="*/ 40 h 76"/>
                                              <a:gd name="T58" fmla="*/ 69 w 70"/>
                                              <a:gd name="T59" fmla="*/ 40 h 76"/>
                                              <a:gd name="T60" fmla="*/ 69 w 70"/>
                                              <a:gd name="T61" fmla="*/ 25 h 76"/>
                                              <a:gd name="T62" fmla="*/ 69 w 70"/>
                                              <a:gd name="T63" fmla="*/ 21 h 76"/>
                                              <a:gd name="T64" fmla="*/ 67 w 70"/>
                                              <a:gd name="T65" fmla="*/ 16 h 76"/>
                                              <a:gd name="T66" fmla="*/ 64 w 70"/>
                                              <a:gd name="T67" fmla="*/ 3 h 76"/>
                                              <a:gd name="T68" fmla="*/ 56 w 70"/>
                                              <a:gd name="T69" fmla="*/ 0 h 76"/>
                                              <a:gd name="T70" fmla="*/ 54 w 70"/>
                                              <a:gd name="T71" fmla="*/ 19 h 7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  <a:cxn ang="0">
                                                <a:pos x="T60" y="T61"/>
                                              </a:cxn>
                                              <a:cxn ang="0">
                                                <a:pos x="T62" y="T63"/>
                                              </a:cxn>
                                              <a:cxn ang="0">
                                                <a:pos x="T64" y="T65"/>
                                              </a:cxn>
                                              <a:cxn ang="0">
                                                <a:pos x="T66" y="T67"/>
                                              </a:cxn>
                                              <a:cxn ang="0">
                                                <a:pos x="T68" y="T69"/>
                                              </a:cxn>
                                              <a:cxn ang="0">
                                                <a:pos x="T70" y="T71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76">
                                                <a:moveTo>
                                                  <a:pt x="54" y="19"/>
                                                </a:moveTo>
                                                <a:lnTo>
                                                  <a:pt x="54" y="20"/>
                                                </a:lnTo>
                                                <a:lnTo>
                                                  <a:pt x="54" y="30"/>
                                                </a:lnTo>
                                                <a:lnTo>
                                                  <a:pt x="15" y="30"/>
                                                </a:lnTo>
                                                <a:lnTo>
                                                  <a:pt x="15" y="13"/>
                                                </a:lnTo>
                                                <a:lnTo>
                                                  <a:pt x="18" y="11"/>
                                                </a:lnTo>
                                                <a:lnTo>
                                                  <a:pt x="35" y="11"/>
                                                </a:lnTo>
                                                <a:lnTo>
                                                  <a:pt x="35" y="0"/>
                                                </a:lnTo>
                                                <a:lnTo>
                                                  <a:pt x="19" y="1"/>
                                                </a:lnTo>
                                                <a:lnTo>
                                                  <a:pt x="3" y="11"/>
                                                </a:lnTo>
                                                <a:lnTo>
                                                  <a:pt x="0" y="37"/>
                                                </a:lnTo>
                                                <a:lnTo>
                                                  <a:pt x="1" y="55"/>
                                                </a:lnTo>
                                                <a:lnTo>
                                                  <a:pt x="11" y="71"/>
                                                </a:lnTo>
                                                <a:lnTo>
                                                  <a:pt x="35" y="75"/>
                                                </a:lnTo>
                                                <a:lnTo>
                                                  <a:pt x="62" y="71"/>
                                                </a:lnTo>
                                                <a:lnTo>
                                                  <a:pt x="69" y="54"/>
                                                </a:lnTo>
                                                <a:lnTo>
                                                  <a:pt x="69" y="51"/>
                                                </a:lnTo>
                                                <a:lnTo>
                                                  <a:pt x="54" y="51"/>
                                                </a:lnTo>
                                                <a:lnTo>
                                                  <a:pt x="54" y="62"/>
                                                </a:lnTo>
                                                <a:lnTo>
                                                  <a:pt x="51" y="64"/>
                                                </a:lnTo>
                                                <a:lnTo>
                                                  <a:pt x="35" y="64"/>
                                                </a:lnTo>
                                                <a:lnTo>
                                                  <a:pt x="24" y="64"/>
                                                </a:lnTo>
                                                <a:lnTo>
                                                  <a:pt x="19" y="62"/>
                                                </a:lnTo>
                                                <a:lnTo>
                                                  <a:pt x="17" y="58"/>
                                                </a:lnTo>
                                                <a:lnTo>
                                                  <a:pt x="16" y="54"/>
                                                </a:lnTo>
                                                <a:lnTo>
                                                  <a:pt x="15" y="49"/>
                                                </a:lnTo>
                                                <a:lnTo>
                                                  <a:pt x="15" y="42"/>
                                                </a:lnTo>
                                                <a:lnTo>
                                                  <a:pt x="15" y="40"/>
                                                </a:lnTo>
                                                <a:lnTo>
                                                  <a:pt x="69" y="40"/>
                                                </a:lnTo>
                                                <a:lnTo>
                                                  <a:pt x="69" y="25"/>
                                                </a:lnTo>
                                                <a:lnTo>
                                                  <a:pt x="69" y="21"/>
                                                </a:lnTo>
                                                <a:lnTo>
                                                  <a:pt x="67" y="16"/>
                                                </a:lnTo>
                                                <a:lnTo>
                                                  <a:pt x="64" y="3"/>
                                                </a:lnTo>
                                                <a:lnTo>
                                                  <a:pt x="56" y="0"/>
                                                </a:lnTo>
                                                <a:lnTo>
                                                  <a:pt x="54" y="19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B5DC1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26" name="Freeform 26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7039" y="1373"/>
                                            <a:ext cx="70" cy="7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56 w 70"/>
                                              <a:gd name="T1" fmla="*/ 0 h 76"/>
                                              <a:gd name="T2" fmla="*/ 35 w 70"/>
                                              <a:gd name="T3" fmla="*/ 0 h 76"/>
                                              <a:gd name="T4" fmla="*/ 35 w 70"/>
                                              <a:gd name="T5" fmla="*/ 11 h 76"/>
                                              <a:gd name="T6" fmla="*/ 46 w 70"/>
                                              <a:gd name="T7" fmla="*/ 11 h 76"/>
                                              <a:gd name="T8" fmla="*/ 50 w 70"/>
                                              <a:gd name="T9" fmla="*/ 12 h 76"/>
                                              <a:gd name="T10" fmla="*/ 52 w 70"/>
                                              <a:gd name="T11" fmla="*/ 16 h 76"/>
                                              <a:gd name="T12" fmla="*/ 54 w 70"/>
                                              <a:gd name="T13" fmla="*/ 19 h 76"/>
                                              <a:gd name="T14" fmla="*/ 56 w 70"/>
                                              <a:gd name="T15" fmla="*/ 0 h 7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76">
                                                <a:moveTo>
                                                  <a:pt x="56" y="0"/>
                                                </a:moveTo>
                                                <a:lnTo>
                                                  <a:pt x="35" y="0"/>
                                                </a:lnTo>
                                                <a:lnTo>
                                                  <a:pt x="35" y="11"/>
                                                </a:lnTo>
                                                <a:lnTo>
                                                  <a:pt x="46" y="11"/>
                                                </a:lnTo>
                                                <a:lnTo>
                                                  <a:pt x="50" y="12"/>
                                                </a:lnTo>
                                                <a:lnTo>
                                                  <a:pt x="52" y="16"/>
                                                </a:lnTo>
                                                <a:lnTo>
                                                  <a:pt x="54" y="19"/>
                                                </a:lnTo>
                                                <a:lnTo>
                                                  <a:pt x="56" y="0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CBD30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27" name="Freeform 27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7137" y="1373"/>
                                          <a:ext cx="57" cy="75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14 w 57"/>
                                            <a:gd name="T1" fmla="*/ 10 h 75"/>
                                            <a:gd name="T2" fmla="*/ 15 w 57"/>
                                            <a:gd name="T3" fmla="*/ 1 h 75"/>
                                            <a:gd name="T4" fmla="*/ 0 w 57"/>
                                            <a:gd name="T5" fmla="*/ 1 h 75"/>
                                            <a:gd name="T6" fmla="*/ 0 w 57"/>
                                            <a:gd name="T7" fmla="*/ 75 h 75"/>
                                            <a:gd name="T8" fmla="*/ 15 w 57"/>
                                            <a:gd name="T9" fmla="*/ 75 h 75"/>
                                            <a:gd name="T10" fmla="*/ 15 w 57"/>
                                            <a:gd name="T11" fmla="*/ 31 h 75"/>
                                            <a:gd name="T12" fmla="*/ 15 w 57"/>
                                            <a:gd name="T13" fmla="*/ 25 h 75"/>
                                            <a:gd name="T14" fmla="*/ 15 w 57"/>
                                            <a:gd name="T15" fmla="*/ 21 h 75"/>
                                            <a:gd name="T16" fmla="*/ 16 w 57"/>
                                            <a:gd name="T17" fmla="*/ 19 h 75"/>
                                            <a:gd name="T18" fmla="*/ 18 w 57"/>
                                            <a:gd name="T19" fmla="*/ 14 h 75"/>
                                            <a:gd name="T20" fmla="*/ 24 w 57"/>
                                            <a:gd name="T21" fmla="*/ 11 h 75"/>
                                            <a:gd name="T22" fmla="*/ 31 w 57"/>
                                            <a:gd name="T23" fmla="*/ 11 h 75"/>
                                            <a:gd name="T24" fmla="*/ 39 w 57"/>
                                            <a:gd name="T25" fmla="*/ 11 h 75"/>
                                            <a:gd name="T26" fmla="*/ 42 w 57"/>
                                            <a:gd name="T27" fmla="*/ 14 h 75"/>
                                            <a:gd name="T28" fmla="*/ 42 w 57"/>
                                            <a:gd name="T29" fmla="*/ 23 h 75"/>
                                            <a:gd name="T30" fmla="*/ 42 w 57"/>
                                            <a:gd name="T31" fmla="*/ 24 h 75"/>
                                            <a:gd name="T32" fmla="*/ 42 w 57"/>
                                            <a:gd name="T33" fmla="*/ 25 h 75"/>
                                            <a:gd name="T34" fmla="*/ 42 w 57"/>
                                            <a:gd name="T35" fmla="*/ 28 h 75"/>
                                            <a:gd name="T36" fmla="*/ 56 w 57"/>
                                            <a:gd name="T37" fmla="*/ 28 h 75"/>
                                            <a:gd name="T38" fmla="*/ 56 w 57"/>
                                            <a:gd name="T39" fmla="*/ 25 h 75"/>
                                            <a:gd name="T40" fmla="*/ 56 w 57"/>
                                            <a:gd name="T41" fmla="*/ 23 h 75"/>
                                            <a:gd name="T42" fmla="*/ 56 w 57"/>
                                            <a:gd name="T43" fmla="*/ 22 h 75"/>
                                            <a:gd name="T44" fmla="*/ 56 w 57"/>
                                            <a:gd name="T45" fmla="*/ 6 h 75"/>
                                            <a:gd name="T46" fmla="*/ 50 w 57"/>
                                            <a:gd name="T47" fmla="*/ 0 h 75"/>
                                            <a:gd name="T48" fmla="*/ 36 w 57"/>
                                            <a:gd name="T49" fmla="*/ 0 h 75"/>
                                            <a:gd name="T50" fmla="*/ 25 w 57"/>
                                            <a:gd name="T51" fmla="*/ 0 h 75"/>
                                            <a:gd name="T52" fmla="*/ 19 w 57"/>
                                            <a:gd name="T53" fmla="*/ 3 h 75"/>
                                            <a:gd name="T54" fmla="*/ 14 w 57"/>
                                            <a:gd name="T55" fmla="*/ 11 h 75"/>
                                            <a:gd name="T56" fmla="*/ 14 w 57"/>
                                            <a:gd name="T57" fmla="*/ 10 h 75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  <a:cxn ang="0">
                                              <a:pos x="T50" y="T51"/>
                                            </a:cxn>
                                            <a:cxn ang="0">
                                              <a:pos x="T52" y="T53"/>
                                            </a:cxn>
                                            <a:cxn ang="0">
                                              <a:pos x="T54" y="T55"/>
                                            </a:cxn>
                                            <a:cxn ang="0">
                                              <a:pos x="T56" y="T57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57" h="75">
                                              <a:moveTo>
                                                <a:pt x="14" y="10"/>
                                              </a:moveTo>
                                              <a:lnTo>
                                                <a:pt x="15" y="1"/>
                                              </a:lnTo>
                                              <a:lnTo>
                                                <a:pt x="0" y="1"/>
                                              </a:lnTo>
                                              <a:lnTo>
                                                <a:pt x="0" y="75"/>
                                              </a:lnTo>
                                              <a:lnTo>
                                                <a:pt x="15" y="75"/>
                                              </a:lnTo>
                                              <a:lnTo>
                                                <a:pt x="15" y="31"/>
                                              </a:lnTo>
                                              <a:lnTo>
                                                <a:pt x="15" y="25"/>
                                              </a:lnTo>
                                              <a:lnTo>
                                                <a:pt x="15" y="21"/>
                                              </a:lnTo>
                                              <a:lnTo>
                                                <a:pt x="16" y="19"/>
                                              </a:lnTo>
                                              <a:lnTo>
                                                <a:pt x="18" y="14"/>
                                              </a:lnTo>
                                              <a:lnTo>
                                                <a:pt x="24" y="11"/>
                                              </a:lnTo>
                                              <a:lnTo>
                                                <a:pt x="31" y="11"/>
                                              </a:lnTo>
                                              <a:lnTo>
                                                <a:pt x="39" y="11"/>
                                              </a:lnTo>
                                              <a:lnTo>
                                                <a:pt x="42" y="14"/>
                                              </a:lnTo>
                                              <a:lnTo>
                                                <a:pt x="42" y="23"/>
                                              </a:lnTo>
                                              <a:lnTo>
                                                <a:pt x="42" y="24"/>
                                              </a:lnTo>
                                              <a:lnTo>
                                                <a:pt x="42" y="25"/>
                                              </a:lnTo>
                                              <a:lnTo>
                                                <a:pt x="42" y="28"/>
                                              </a:lnTo>
                                              <a:lnTo>
                                                <a:pt x="56" y="28"/>
                                              </a:lnTo>
                                              <a:lnTo>
                                                <a:pt x="56" y="25"/>
                                              </a:lnTo>
                                              <a:lnTo>
                                                <a:pt x="56" y="23"/>
                                              </a:lnTo>
                                              <a:lnTo>
                                                <a:pt x="56" y="22"/>
                                              </a:lnTo>
                                              <a:lnTo>
                                                <a:pt x="56" y="6"/>
                                              </a:lnTo>
                                              <a:lnTo>
                                                <a:pt x="50" y="0"/>
                                              </a:lnTo>
                                              <a:lnTo>
                                                <a:pt x="36" y="0"/>
                                              </a:lnTo>
                                              <a:lnTo>
                                                <a:pt x="25" y="0"/>
                                              </a:lnTo>
                                              <a:lnTo>
                                                <a:pt x="19" y="3"/>
                                              </a:lnTo>
                                              <a:lnTo>
                                                <a:pt x="14" y="11"/>
                                              </a:lnTo>
                                              <a:lnTo>
                                                <a:pt x="14" y="10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28" name="Freeform 28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7211" y="1357"/>
                                          <a:ext cx="59" cy="92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34 w 59"/>
                                            <a:gd name="T1" fmla="*/ 91 h 92"/>
                                            <a:gd name="T2" fmla="*/ 52 w 59"/>
                                            <a:gd name="T3" fmla="*/ 91 h 92"/>
                                            <a:gd name="T4" fmla="*/ 58 w 59"/>
                                            <a:gd name="T5" fmla="*/ 85 h 92"/>
                                            <a:gd name="T6" fmla="*/ 58 w 59"/>
                                            <a:gd name="T7" fmla="*/ 68 h 92"/>
                                            <a:gd name="T8" fmla="*/ 58 w 59"/>
                                            <a:gd name="T9" fmla="*/ 68 h 92"/>
                                            <a:gd name="T10" fmla="*/ 58 w 59"/>
                                            <a:gd name="T11" fmla="*/ 65 h 92"/>
                                            <a:gd name="T12" fmla="*/ 58 w 59"/>
                                            <a:gd name="T13" fmla="*/ 63 h 92"/>
                                            <a:gd name="T14" fmla="*/ 45 w 59"/>
                                            <a:gd name="T15" fmla="*/ 63 h 92"/>
                                            <a:gd name="T16" fmla="*/ 45 w 59"/>
                                            <a:gd name="T17" fmla="*/ 65 h 92"/>
                                            <a:gd name="T18" fmla="*/ 45 w 59"/>
                                            <a:gd name="T19" fmla="*/ 65 h 92"/>
                                            <a:gd name="T20" fmla="*/ 45 w 59"/>
                                            <a:gd name="T21" fmla="*/ 66 h 92"/>
                                            <a:gd name="T22" fmla="*/ 45 w 59"/>
                                            <a:gd name="T23" fmla="*/ 77 h 92"/>
                                            <a:gd name="T24" fmla="*/ 43 w 59"/>
                                            <a:gd name="T25" fmla="*/ 80 h 92"/>
                                            <a:gd name="T26" fmla="*/ 35 w 59"/>
                                            <a:gd name="T27" fmla="*/ 80 h 92"/>
                                            <a:gd name="T28" fmla="*/ 27 w 59"/>
                                            <a:gd name="T29" fmla="*/ 80 h 92"/>
                                            <a:gd name="T30" fmla="*/ 25 w 59"/>
                                            <a:gd name="T31" fmla="*/ 78 h 92"/>
                                            <a:gd name="T32" fmla="*/ 25 w 59"/>
                                            <a:gd name="T33" fmla="*/ 69 h 92"/>
                                            <a:gd name="T34" fmla="*/ 25 w 59"/>
                                            <a:gd name="T35" fmla="*/ 28 h 92"/>
                                            <a:gd name="T36" fmla="*/ 55 w 59"/>
                                            <a:gd name="T37" fmla="*/ 28 h 92"/>
                                            <a:gd name="T38" fmla="*/ 55 w 59"/>
                                            <a:gd name="T39" fmla="*/ 17 h 92"/>
                                            <a:gd name="T40" fmla="*/ 25 w 59"/>
                                            <a:gd name="T41" fmla="*/ 17 h 92"/>
                                            <a:gd name="T42" fmla="*/ 25 w 59"/>
                                            <a:gd name="T43" fmla="*/ 0 h 92"/>
                                            <a:gd name="T44" fmla="*/ 10 w 59"/>
                                            <a:gd name="T45" fmla="*/ 0 h 92"/>
                                            <a:gd name="T46" fmla="*/ 10 w 59"/>
                                            <a:gd name="T47" fmla="*/ 17 h 92"/>
                                            <a:gd name="T48" fmla="*/ 0 w 59"/>
                                            <a:gd name="T49" fmla="*/ 17 h 92"/>
                                            <a:gd name="T50" fmla="*/ 0 w 59"/>
                                            <a:gd name="T51" fmla="*/ 28 h 92"/>
                                            <a:gd name="T52" fmla="*/ 10 w 59"/>
                                            <a:gd name="T53" fmla="*/ 28 h 92"/>
                                            <a:gd name="T54" fmla="*/ 10 w 59"/>
                                            <a:gd name="T55" fmla="*/ 70 h 92"/>
                                            <a:gd name="T56" fmla="*/ 10 w 59"/>
                                            <a:gd name="T57" fmla="*/ 77 h 92"/>
                                            <a:gd name="T58" fmla="*/ 10 w 59"/>
                                            <a:gd name="T59" fmla="*/ 79 h 92"/>
                                            <a:gd name="T60" fmla="*/ 11 w 59"/>
                                            <a:gd name="T61" fmla="*/ 82 h 92"/>
                                            <a:gd name="T62" fmla="*/ 14 w 59"/>
                                            <a:gd name="T63" fmla="*/ 89 h 92"/>
                                            <a:gd name="T64" fmla="*/ 21 w 59"/>
                                            <a:gd name="T65" fmla="*/ 91 h 92"/>
                                            <a:gd name="T66" fmla="*/ 34 w 59"/>
                                            <a:gd name="T67" fmla="*/ 91 h 9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  <a:cxn ang="0">
                                              <a:pos x="T50" y="T51"/>
                                            </a:cxn>
                                            <a:cxn ang="0">
                                              <a:pos x="T52" y="T53"/>
                                            </a:cxn>
                                            <a:cxn ang="0">
                                              <a:pos x="T54" y="T55"/>
                                            </a:cxn>
                                            <a:cxn ang="0">
                                              <a:pos x="T56" y="T57"/>
                                            </a:cxn>
                                            <a:cxn ang="0">
                                              <a:pos x="T58" y="T59"/>
                                            </a:cxn>
                                            <a:cxn ang="0">
                                              <a:pos x="T60" y="T61"/>
                                            </a:cxn>
                                            <a:cxn ang="0">
                                              <a:pos x="T62" y="T63"/>
                                            </a:cxn>
                                            <a:cxn ang="0">
                                              <a:pos x="T64" y="T65"/>
                                            </a:cxn>
                                            <a:cxn ang="0">
                                              <a:pos x="T66" y="T67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59" h="92">
                                              <a:moveTo>
                                                <a:pt x="34" y="91"/>
                                              </a:moveTo>
                                              <a:lnTo>
                                                <a:pt x="52" y="91"/>
                                              </a:lnTo>
                                              <a:lnTo>
                                                <a:pt x="58" y="85"/>
                                              </a:lnTo>
                                              <a:lnTo>
                                                <a:pt x="58" y="68"/>
                                              </a:lnTo>
                                              <a:lnTo>
                                                <a:pt x="58" y="65"/>
                                              </a:lnTo>
                                              <a:lnTo>
                                                <a:pt x="58" y="63"/>
                                              </a:lnTo>
                                              <a:lnTo>
                                                <a:pt x="45" y="63"/>
                                              </a:lnTo>
                                              <a:lnTo>
                                                <a:pt x="45" y="65"/>
                                              </a:lnTo>
                                              <a:lnTo>
                                                <a:pt x="45" y="66"/>
                                              </a:lnTo>
                                              <a:lnTo>
                                                <a:pt x="45" y="77"/>
                                              </a:lnTo>
                                              <a:lnTo>
                                                <a:pt x="43" y="80"/>
                                              </a:lnTo>
                                              <a:lnTo>
                                                <a:pt x="35" y="80"/>
                                              </a:lnTo>
                                              <a:lnTo>
                                                <a:pt x="27" y="80"/>
                                              </a:lnTo>
                                              <a:lnTo>
                                                <a:pt x="25" y="78"/>
                                              </a:lnTo>
                                              <a:lnTo>
                                                <a:pt x="25" y="69"/>
                                              </a:lnTo>
                                              <a:lnTo>
                                                <a:pt x="25" y="28"/>
                                              </a:lnTo>
                                              <a:lnTo>
                                                <a:pt x="55" y="28"/>
                                              </a:lnTo>
                                              <a:lnTo>
                                                <a:pt x="55" y="17"/>
                                              </a:lnTo>
                                              <a:lnTo>
                                                <a:pt x="25" y="17"/>
                                              </a:lnTo>
                                              <a:lnTo>
                                                <a:pt x="25" y="0"/>
                                              </a:lnTo>
                                              <a:lnTo>
                                                <a:pt x="10" y="0"/>
                                              </a:lnTo>
                                              <a:lnTo>
                                                <a:pt x="10" y="17"/>
                                              </a:lnTo>
                                              <a:lnTo>
                                                <a:pt x="0" y="17"/>
                                              </a:lnTo>
                                              <a:lnTo>
                                                <a:pt x="0" y="28"/>
                                              </a:lnTo>
                                              <a:lnTo>
                                                <a:pt x="10" y="28"/>
                                              </a:lnTo>
                                              <a:lnTo>
                                                <a:pt x="10" y="70"/>
                                              </a:lnTo>
                                              <a:lnTo>
                                                <a:pt x="10" y="77"/>
                                              </a:lnTo>
                                              <a:lnTo>
                                                <a:pt x="10" y="79"/>
                                              </a:lnTo>
                                              <a:lnTo>
                                                <a:pt x="11" y="82"/>
                                              </a:lnTo>
                                              <a:lnTo>
                                                <a:pt x="14" y="89"/>
                                              </a:lnTo>
                                              <a:lnTo>
                                                <a:pt x="21" y="91"/>
                                              </a:lnTo>
                                              <a:lnTo>
                                                <a:pt x="34" y="91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29" name="Freeform 29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7286" y="1373"/>
                                          <a:ext cx="69" cy="76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33 w 69"/>
                                            <a:gd name="T1" fmla="*/ 65 h 76"/>
                                            <a:gd name="T2" fmla="*/ 26 w 69"/>
                                            <a:gd name="T3" fmla="*/ 65 h 76"/>
                                            <a:gd name="T4" fmla="*/ 21 w 69"/>
                                            <a:gd name="T5" fmla="*/ 64 h 76"/>
                                            <a:gd name="T6" fmla="*/ 19 w 69"/>
                                            <a:gd name="T7" fmla="*/ 63 h 76"/>
                                            <a:gd name="T8" fmla="*/ 16 w 69"/>
                                            <a:gd name="T9" fmla="*/ 62 h 76"/>
                                            <a:gd name="T10" fmla="*/ 15 w 69"/>
                                            <a:gd name="T11" fmla="*/ 58 h 76"/>
                                            <a:gd name="T12" fmla="*/ 15 w 69"/>
                                            <a:gd name="T13" fmla="*/ 54 h 76"/>
                                            <a:gd name="T14" fmla="*/ 15 w 69"/>
                                            <a:gd name="T15" fmla="*/ 53 h 76"/>
                                            <a:gd name="T16" fmla="*/ 15 w 69"/>
                                            <a:gd name="T17" fmla="*/ 52 h 76"/>
                                            <a:gd name="T18" fmla="*/ 15 w 69"/>
                                            <a:gd name="T19" fmla="*/ 51 h 76"/>
                                            <a:gd name="T20" fmla="*/ 0 w 69"/>
                                            <a:gd name="T21" fmla="*/ 51 h 76"/>
                                            <a:gd name="T22" fmla="*/ 0 w 69"/>
                                            <a:gd name="T23" fmla="*/ 54 h 76"/>
                                            <a:gd name="T24" fmla="*/ 0 w 69"/>
                                            <a:gd name="T25" fmla="*/ 70 h 76"/>
                                            <a:gd name="T26" fmla="*/ 8 w 69"/>
                                            <a:gd name="T27" fmla="*/ 75 h 76"/>
                                            <a:gd name="T28" fmla="*/ 33 w 69"/>
                                            <a:gd name="T29" fmla="*/ 75 h 76"/>
                                            <a:gd name="T30" fmla="*/ 49 w 69"/>
                                            <a:gd name="T31" fmla="*/ 75 h 76"/>
                                            <a:gd name="T32" fmla="*/ 56 w 69"/>
                                            <a:gd name="T33" fmla="*/ 74 h 76"/>
                                            <a:gd name="T34" fmla="*/ 61 w 69"/>
                                            <a:gd name="T35" fmla="*/ 70 h 76"/>
                                            <a:gd name="T36" fmla="*/ 66 w 69"/>
                                            <a:gd name="T37" fmla="*/ 66 h 76"/>
                                            <a:gd name="T38" fmla="*/ 68 w 69"/>
                                            <a:gd name="T39" fmla="*/ 60 h 76"/>
                                            <a:gd name="T40" fmla="*/ 68 w 69"/>
                                            <a:gd name="T41" fmla="*/ 52 h 76"/>
                                            <a:gd name="T42" fmla="*/ 68 w 69"/>
                                            <a:gd name="T43" fmla="*/ 41 h 76"/>
                                            <a:gd name="T44" fmla="*/ 64 w 69"/>
                                            <a:gd name="T45" fmla="*/ 34 h 76"/>
                                            <a:gd name="T46" fmla="*/ 54 w 69"/>
                                            <a:gd name="T47" fmla="*/ 32 h 76"/>
                                            <a:gd name="T48" fmla="*/ 51 w 69"/>
                                            <a:gd name="T49" fmla="*/ 32 h 76"/>
                                            <a:gd name="T50" fmla="*/ 36 w 69"/>
                                            <a:gd name="T51" fmla="*/ 31 h 76"/>
                                            <a:gd name="T52" fmla="*/ 22 w 69"/>
                                            <a:gd name="T53" fmla="*/ 30 h 76"/>
                                            <a:gd name="T54" fmla="*/ 20 w 69"/>
                                            <a:gd name="T55" fmla="*/ 30 h 76"/>
                                            <a:gd name="T56" fmla="*/ 17 w 69"/>
                                            <a:gd name="T57" fmla="*/ 29 h 76"/>
                                            <a:gd name="T58" fmla="*/ 15 w 69"/>
                                            <a:gd name="T59" fmla="*/ 26 h 76"/>
                                            <a:gd name="T60" fmla="*/ 15 w 69"/>
                                            <a:gd name="T61" fmla="*/ 20 h 76"/>
                                            <a:gd name="T62" fmla="*/ 15 w 69"/>
                                            <a:gd name="T63" fmla="*/ 12 h 76"/>
                                            <a:gd name="T64" fmla="*/ 18 w 69"/>
                                            <a:gd name="T65" fmla="*/ 10 h 76"/>
                                            <a:gd name="T66" fmla="*/ 33 w 69"/>
                                            <a:gd name="T67" fmla="*/ 10 h 76"/>
                                            <a:gd name="T68" fmla="*/ 49 w 69"/>
                                            <a:gd name="T69" fmla="*/ 10 h 76"/>
                                            <a:gd name="T70" fmla="*/ 50 w 69"/>
                                            <a:gd name="T71" fmla="*/ 11 h 76"/>
                                            <a:gd name="T72" fmla="*/ 51 w 69"/>
                                            <a:gd name="T73" fmla="*/ 20 h 76"/>
                                            <a:gd name="T74" fmla="*/ 66 w 69"/>
                                            <a:gd name="T75" fmla="*/ 20 h 76"/>
                                            <a:gd name="T76" fmla="*/ 66 w 69"/>
                                            <a:gd name="T77" fmla="*/ 4 h 76"/>
                                            <a:gd name="T78" fmla="*/ 59 w 69"/>
                                            <a:gd name="T79" fmla="*/ 0 h 76"/>
                                            <a:gd name="T80" fmla="*/ 34 w 69"/>
                                            <a:gd name="T81" fmla="*/ 0 h 76"/>
                                            <a:gd name="T82" fmla="*/ 7 w 69"/>
                                            <a:gd name="T83" fmla="*/ 0 h 76"/>
                                            <a:gd name="T84" fmla="*/ 0 w 69"/>
                                            <a:gd name="T85" fmla="*/ 4 h 76"/>
                                            <a:gd name="T86" fmla="*/ 0 w 69"/>
                                            <a:gd name="T87" fmla="*/ 21 h 76"/>
                                            <a:gd name="T88" fmla="*/ 0 w 69"/>
                                            <a:gd name="T89" fmla="*/ 33 h 76"/>
                                            <a:gd name="T90" fmla="*/ 4 w 69"/>
                                            <a:gd name="T91" fmla="*/ 38 h 76"/>
                                            <a:gd name="T92" fmla="*/ 13 w 69"/>
                                            <a:gd name="T93" fmla="*/ 41 h 76"/>
                                            <a:gd name="T94" fmla="*/ 18 w 69"/>
                                            <a:gd name="T95" fmla="*/ 42 h 76"/>
                                            <a:gd name="T96" fmla="*/ 29 w 69"/>
                                            <a:gd name="T97" fmla="*/ 43 h 76"/>
                                            <a:gd name="T98" fmla="*/ 42 w 69"/>
                                            <a:gd name="T99" fmla="*/ 43 h 76"/>
                                            <a:gd name="T100" fmla="*/ 51 w 69"/>
                                            <a:gd name="T101" fmla="*/ 43 h 76"/>
                                            <a:gd name="T102" fmla="*/ 53 w 69"/>
                                            <a:gd name="T103" fmla="*/ 45 h 76"/>
                                            <a:gd name="T104" fmla="*/ 53 w 69"/>
                                            <a:gd name="T105" fmla="*/ 53 h 76"/>
                                            <a:gd name="T106" fmla="*/ 53 w 69"/>
                                            <a:gd name="T107" fmla="*/ 63 h 76"/>
                                            <a:gd name="T108" fmla="*/ 49 w 69"/>
                                            <a:gd name="T109" fmla="*/ 65 h 76"/>
                                            <a:gd name="T110" fmla="*/ 33 w 69"/>
                                            <a:gd name="T111" fmla="*/ 65 h 76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  <a:cxn ang="0">
                                              <a:pos x="T50" y="T51"/>
                                            </a:cxn>
                                            <a:cxn ang="0">
                                              <a:pos x="T52" y="T53"/>
                                            </a:cxn>
                                            <a:cxn ang="0">
                                              <a:pos x="T54" y="T55"/>
                                            </a:cxn>
                                            <a:cxn ang="0">
                                              <a:pos x="T56" y="T57"/>
                                            </a:cxn>
                                            <a:cxn ang="0">
                                              <a:pos x="T58" y="T59"/>
                                            </a:cxn>
                                            <a:cxn ang="0">
                                              <a:pos x="T60" y="T61"/>
                                            </a:cxn>
                                            <a:cxn ang="0">
                                              <a:pos x="T62" y="T63"/>
                                            </a:cxn>
                                            <a:cxn ang="0">
                                              <a:pos x="T64" y="T65"/>
                                            </a:cxn>
                                            <a:cxn ang="0">
                                              <a:pos x="T66" y="T67"/>
                                            </a:cxn>
                                            <a:cxn ang="0">
                                              <a:pos x="T68" y="T69"/>
                                            </a:cxn>
                                            <a:cxn ang="0">
                                              <a:pos x="T70" y="T71"/>
                                            </a:cxn>
                                            <a:cxn ang="0">
                                              <a:pos x="T72" y="T73"/>
                                            </a:cxn>
                                            <a:cxn ang="0">
                                              <a:pos x="T74" y="T75"/>
                                            </a:cxn>
                                            <a:cxn ang="0">
                                              <a:pos x="T76" y="T77"/>
                                            </a:cxn>
                                            <a:cxn ang="0">
                                              <a:pos x="T78" y="T79"/>
                                            </a:cxn>
                                            <a:cxn ang="0">
                                              <a:pos x="T80" y="T81"/>
                                            </a:cxn>
                                            <a:cxn ang="0">
                                              <a:pos x="T82" y="T83"/>
                                            </a:cxn>
                                            <a:cxn ang="0">
                                              <a:pos x="T84" y="T85"/>
                                            </a:cxn>
                                            <a:cxn ang="0">
                                              <a:pos x="T86" y="T87"/>
                                            </a:cxn>
                                            <a:cxn ang="0">
                                              <a:pos x="T88" y="T89"/>
                                            </a:cxn>
                                            <a:cxn ang="0">
                                              <a:pos x="T90" y="T91"/>
                                            </a:cxn>
                                            <a:cxn ang="0">
                                              <a:pos x="T92" y="T93"/>
                                            </a:cxn>
                                            <a:cxn ang="0">
                                              <a:pos x="T94" y="T95"/>
                                            </a:cxn>
                                            <a:cxn ang="0">
                                              <a:pos x="T96" y="T97"/>
                                            </a:cxn>
                                            <a:cxn ang="0">
                                              <a:pos x="T98" y="T99"/>
                                            </a:cxn>
                                            <a:cxn ang="0">
                                              <a:pos x="T100" y="T101"/>
                                            </a:cxn>
                                            <a:cxn ang="0">
                                              <a:pos x="T102" y="T103"/>
                                            </a:cxn>
                                            <a:cxn ang="0">
                                              <a:pos x="T104" y="T105"/>
                                            </a:cxn>
                                            <a:cxn ang="0">
                                              <a:pos x="T106" y="T107"/>
                                            </a:cxn>
                                            <a:cxn ang="0">
                                              <a:pos x="T108" y="T109"/>
                                            </a:cxn>
                                            <a:cxn ang="0">
                                              <a:pos x="T110" y="T111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69" h="76">
                                              <a:moveTo>
                                                <a:pt x="33" y="65"/>
                                              </a:moveTo>
                                              <a:lnTo>
                                                <a:pt x="26" y="65"/>
                                              </a:lnTo>
                                              <a:lnTo>
                                                <a:pt x="21" y="64"/>
                                              </a:lnTo>
                                              <a:lnTo>
                                                <a:pt x="19" y="63"/>
                                              </a:lnTo>
                                              <a:lnTo>
                                                <a:pt x="16" y="62"/>
                                              </a:lnTo>
                                              <a:lnTo>
                                                <a:pt x="15" y="58"/>
                                              </a:lnTo>
                                              <a:lnTo>
                                                <a:pt x="15" y="54"/>
                                              </a:lnTo>
                                              <a:lnTo>
                                                <a:pt x="15" y="53"/>
                                              </a:lnTo>
                                              <a:lnTo>
                                                <a:pt x="15" y="52"/>
                                              </a:lnTo>
                                              <a:lnTo>
                                                <a:pt x="15" y="51"/>
                                              </a:lnTo>
                                              <a:lnTo>
                                                <a:pt x="0" y="51"/>
                                              </a:lnTo>
                                              <a:lnTo>
                                                <a:pt x="0" y="54"/>
                                              </a:lnTo>
                                              <a:lnTo>
                                                <a:pt x="0" y="70"/>
                                              </a:lnTo>
                                              <a:lnTo>
                                                <a:pt x="8" y="75"/>
                                              </a:lnTo>
                                              <a:lnTo>
                                                <a:pt x="33" y="75"/>
                                              </a:lnTo>
                                              <a:lnTo>
                                                <a:pt x="49" y="75"/>
                                              </a:lnTo>
                                              <a:lnTo>
                                                <a:pt x="56" y="74"/>
                                              </a:lnTo>
                                              <a:lnTo>
                                                <a:pt x="61" y="70"/>
                                              </a:lnTo>
                                              <a:lnTo>
                                                <a:pt x="66" y="66"/>
                                              </a:lnTo>
                                              <a:lnTo>
                                                <a:pt x="68" y="60"/>
                                              </a:lnTo>
                                              <a:lnTo>
                                                <a:pt x="68" y="52"/>
                                              </a:lnTo>
                                              <a:lnTo>
                                                <a:pt x="68" y="41"/>
                                              </a:lnTo>
                                              <a:lnTo>
                                                <a:pt x="64" y="34"/>
                                              </a:lnTo>
                                              <a:lnTo>
                                                <a:pt x="54" y="32"/>
                                              </a:lnTo>
                                              <a:lnTo>
                                                <a:pt x="51" y="32"/>
                                              </a:lnTo>
                                              <a:lnTo>
                                                <a:pt x="36" y="31"/>
                                              </a:lnTo>
                                              <a:lnTo>
                                                <a:pt x="22" y="30"/>
                                              </a:lnTo>
                                              <a:lnTo>
                                                <a:pt x="20" y="30"/>
                                              </a:lnTo>
                                              <a:lnTo>
                                                <a:pt x="17" y="29"/>
                                              </a:lnTo>
                                              <a:lnTo>
                                                <a:pt x="15" y="26"/>
                                              </a:lnTo>
                                              <a:lnTo>
                                                <a:pt x="15" y="20"/>
                                              </a:lnTo>
                                              <a:lnTo>
                                                <a:pt x="15" y="12"/>
                                              </a:lnTo>
                                              <a:lnTo>
                                                <a:pt x="18" y="10"/>
                                              </a:lnTo>
                                              <a:lnTo>
                                                <a:pt x="33" y="10"/>
                                              </a:lnTo>
                                              <a:lnTo>
                                                <a:pt x="49" y="10"/>
                                              </a:lnTo>
                                              <a:lnTo>
                                                <a:pt x="50" y="11"/>
                                              </a:lnTo>
                                              <a:lnTo>
                                                <a:pt x="51" y="20"/>
                                              </a:lnTo>
                                              <a:lnTo>
                                                <a:pt x="66" y="20"/>
                                              </a:lnTo>
                                              <a:lnTo>
                                                <a:pt x="66" y="4"/>
                                              </a:lnTo>
                                              <a:lnTo>
                                                <a:pt x="59" y="0"/>
                                              </a:lnTo>
                                              <a:lnTo>
                                                <a:pt x="34" y="0"/>
                                              </a:lnTo>
                                              <a:lnTo>
                                                <a:pt x="7" y="0"/>
                                              </a:lnTo>
                                              <a:lnTo>
                                                <a:pt x="0" y="4"/>
                                              </a:lnTo>
                                              <a:lnTo>
                                                <a:pt x="0" y="21"/>
                                              </a:lnTo>
                                              <a:lnTo>
                                                <a:pt x="0" y="33"/>
                                              </a:lnTo>
                                              <a:lnTo>
                                                <a:pt x="4" y="38"/>
                                              </a:lnTo>
                                              <a:lnTo>
                                                <a:pt x="13" y="41"/>
                                              </a:lnTo>
                                              <a:lnTo>
                                                <a:pt x="18" y="42"/>
                                              </a:lnTo>
                                              <a:lnTo>
                                                <a:pt x="29" y="43"/>
                                              </a:lnTo>
                                              <a:lnTo>
                                                <a:pt x="42" y="43"/>
                                              </a:lnTo>
                                              <a:lnTo>
                                                <a:pt x="51" y="43"/>
                                              </a:lnTo>
                                              <a:lnTo>
                                                <a:pt x="53" y="45"/>
                                              </a:lnTo>
                                              <a:lnTo>
                                                <a:pt x="53" y="53"/>
                                              </a:lnTo>
                                              <a:lnTo>
                                                <a:pt x="53" y="63"/>
                                              </a:lnTo>
                                              <a:lnTo>
                                                <a:pt x="49" y="65"/>
                                              </a:lnTo>
                                              <a:lnTo>
                                                <a:pt x="33" y="65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30" name="Group 30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4958" y="1333"/>
                                        <a:ext cx="812" cy="126"/>
                                        <a:chOff x="4958" y="1333"/>
                                        <a:chExt cx="812" cy="126"/>
                                      </a:xfrm>
                                    </wpg:grpSpPr>
                                    <wps:wsp>
                                      <wps:cNvPr id="31" name="Freeform 31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4968" y="1343"/>
                                          <a:ext cx="74" cy="105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16 w 74"/>
                                            <a:gd name="T1" fmla="*/ 91 h 105"/>
                                            <a:gd name="T2" fmla="*/ 16 w 74"/>
                                            <a:gd name="T3" fmla="*/ 57 h 105"/>
                                            <a:gd name="T4" fmla="*/ 70 w 74"/>
                                            <a:gd name="T5" fmla="*/ 57 h 105"/>
                                            <a:gd name="T6" fmla="*/ 70 w 74"/>
                                            <a:gd name="T7" fmla="*/ 45 h 105"/>
                                            <a:gd name="T8" fmla="*/ 16 w 74"/>
                                            <a:gd name="T9" fmla="*/ 45 h 105"/>
                                            <a:gd name="T10" fmla="*/ 16 w 74"/>
                                            <a:gd name="T11" fmla="*/ 13 h 105"/>
                                            <a:gd name="T12" fmla="*/ 73 w 74"/>
                                            <a:gd name="T13" fmla="*/ 13 h 105"/>
                                            <a:gd name="T14" fmla="*/ 73 w 74"/>
                                            <a:gd name="T15" fmla="*/ 0 h 105"/>
                                            <a:gd name="T16" fmla="*/ 0 w 74"/>
                                            <a:gd name="T17" fmla="*/ 0 h 105"/>
                                            <a:gd name="T18" fmla="*/ 0 w 74"/>
                                            <a:gd name="T19" fmla="*/ 105 h 105"/>
                                            <a:gd name="T20" fmla="*/ 73 w 74"/>
                                            <a:gd name="T21" fmla="*/ 105 h 105"/>
                                            <a:gd name="T22" fmla="*/ 73 w 74"/>
                                            <a:gd name="T23" fmla="*/ 91 h 105"/>
                                            <a:gd name="T24" fmla="*/ 16 w 74"/>
                                            <a:gd name="T25" fmla="*/ 91 h 105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74" h="105">
                                              <a:moveTo>
                                                <a:pt x="16" y="91"/>
                                              </a:moveTo>
                                              <a:lnTo>
                                                <a:pt x="16" y="57"/>
                                              </a:lnTo>
                                              <a:lnTo>
                                                <a:pt x="70" y="57"/>
                                              </a:lnTo>
                                              <a:lnTo>
                                                <a:pt x="70" y="45"/>
                                              </a:lnTo>
                                              <a:lnTo>
                                                <a:pt x="16" y="45"/>
                                              </a:lnTo>
                                              <a:lnTo>
                                                <a:pt x="16" y="13"/>
                                              </a:lnTo>
                                              <a:lnTo>
                                                <a:pt x="73" y="13"/>
                                              </a:lnTo>
                                              <a:lnTo>
                                                <a:pt x="73" y="0"/>
                                              </a:lnTo>
                                              <a:lnTo>
                                                <a:pt x="0" y="0"/>
                                              </a:lnTo>
                                              <a:lnTo>
                                                <a:pt x="0" y="105"/>
                                              </a:lnTo>
                                              <a:lnTo>
                                                <a:pt x="73" y="105"/>
                                              </a:lnTo>
                                              <a:lnTo>
                                                <a:pt x="73" y="91"/>
                                              </a:lnTo>
                                              <a:lnTo>
                                                <a:pt x="16" y="91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32" name="Freeform 32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5068" y="1373"/>
                                          <a:ext cx="116" cy="75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76 w 116"/>
                                            <a:gd name="T1" fmla="*/ 12 h 75"/>
                                            <a:gd name="T2" fmla="*/ 85 w 116"/>
                                            <a:gd name="T3" fmla="*/ 12 h 75"/>
                                            <a:gd name="T4" fmla="*/ 97 w 116"/>
                                            <a:gd name="T5" fmla="*/ 12 h 75"/>
                                            <a:gd name="T6" fmla="*/ 100 w 116"/>
                                            <a:gd name="T7" fmla="*/ 15 h 75"/>
                                            <a:gd name="T8" fmla="*/ 100 w 116"/>
                                            <a:gd name="T9" fmla="*/ 27 h 75"/>
                                            <a:gd name="T10" fmla="*/ 100 w 116"/>
                                            <a:gd name="T11" fmla="*/ 74 h 75"/>
                                            <a:gd name="T12" fmla="*/ 116 w 116"/>
                                            <a:gd name="T13" fmla="*/ 74 h 75"/>
                                            <a:gd name="T14" fmla="*/ 116 w 116"/>
                                            <a:gd name="T15" fmla="*/ 26 h 75"/>
                                            <a:gd name="T16" fmla="*/ 116 w 116"/>
                                            <a:gd name="T17" fmla="*/ 18 h 75"/>
                                            <a:gd name="T18" fmla="*/ 115 w 116"/>
                                            <a:gd name="T19" fmla="*/ 13 h 75"/>
                                            <a:gd name="T20" fmla="*/ 113 w 116"/>
                                            <a:gd name="T21" fmla="*/ 9 h 75"/>
                                            <a:gd name="T22" fmla="*/ 109 w 116"/>
                                            <a:gd name="T23" fmla="*/ 3 h 75"/>
                                            <a:gd name="T24" fmla="*/ 101 w 116"/>
                                            <a:gd name="T25" fmla="*/ 0 h 75"/>
                                            <a:gd name="T26" fmla="*/ 89 w 116"/>
                                            <a:gd name="T27" fmla="*/ 0 h 75"/>
                                            <a:gd name="T28" fmla="*/ 75 w 116"/>
                                            <a:gd name="T29" fmla="*/ 0 h 75"/>
                                            <a:gd name="T30" fmla="*/ 68 w 116"/>
                                            <a:gd name="T31" fmla="*/ 3 h 75"/>
                                            <a:gd name="T32" fmla="*/ 63 w 116"/>
                                            <a:gd name="T33" fmla="*/ 13 h 75"/>
                                            <a:gd name="T34" fmla="*/ 63 w 116"/>
                                            <a:gd name="T35" fmla="*/ 13 h 75"/>
                                            <a:gd name="T36" fmla="*/ 61 w 116"/>
                                            <a:gd name="T37" fmla="*/ 4 h 75"/>
                                            <a:gd name="T38" fmla="*/ 53 w 116"/>
                                            <a:gd name="T39" fmla="*/ 0 h 75"/>
                                            <a:gd name="T40" fmla="*/ 39 w 116"/>
                                            <a:gd name="T41" fmla="*/ 0 h 75"/>
                                            <a:gd name="T42" fmla="*/ 26 w 116"/>
                                            <a:gd name="T43" fmla="*/ 0 h 75"/>
                                            <a:gd name="T44" fmla="*/ 19 w 116"/>
                                            <a:gd name="T45" fmla="*/ 3 h 75"/>
                                            <a:gd name="T46" fmla="*/ 15 w 116"/>
                                            <a:gd name="T47" fmla="*/ 12 h 75"/>
                                            <a:gd name="T48" fmla="*/ 14 w 116"/>
                                            <a:gd name="T49" fmla="*/ 12 h 75"/>
                                            <a:gd name="T50" fmla="*/ 15 w 116"/>
                                            <a:gd name="T51" fmla="*/ 0 h 75"/>
                                            <a:gd name="T52" fmla="*/ 0 w 116"/>
                                            <a:gd name="T53" fmla="*/ 0 h 75"/>
                                            <a:gd name="T54" fmla="*/ 0 w 116"/>
                                            <a:gd name="T55" fmla="*/ 74 h 75"/>
                                            <a:gd name="T56" fmla="*/ 15 w 116"/>
                                            <a:gd name="T57" fmla="*/ 74 h 75"/>
                                            <a:gd name="T58" fmla="*/ 15 w 116"/>
                                            <a:gd name="T59" fmla="*/ 32 h 75"/>
                                            <a:gd name="T60" fmla="*/ 15 w 116"/>
                                            <a:gd name="T61" fmla="*/ 17 h 75"/>
                                            <a:gd name="T62" fmla="*/ 20 w 116"/>
                                            <a:gd name="T63" fmla="*/ 12 h 75"/>
                                            <a:gd name="T64" fmla="*/ 35 w 116"/>
                                            <a:gd name="T65" fmla="*/ 12 h 75"/>
                                            <a:gd name="T66" fmla="*/ 42 w 116"/>
                                            <a:gd name="T67" fmla="*/ 12 h 75"/>
                                            <a:gd name="T68" fmla="*/ 46 w 116"/>
                                            <a:gd name="T69" fmla="*/ 13 h 75"/>
                                            <a:gd name="T70" fmla="*/ 48 w 116"/>
                                            <a:gd name="T71" fmla="*/ 16 h 75"/>
                                            <a:gd name="T72" fmla="*/ 50 w 116"/>
                                            <a:gd name="T73" fmla="*/ 18 h 75"/>
                                            <a:gd name="T74" fmla="*/ 50 w 116"/>
                                            <a:gd name="T75" fmla="*/ 18 h 75"/>
                                            <a:gd name="T76" fmla="*/ 50 w 116"/>
                                            <a:gd name="T77" fmla="*/ 27 h 75"/>
                                            <a:gd name="T78" fmla="*/ 50 w 116"/>
                                            <a:gd name="T79" fmla="*/ 74 h 75"/>
                                            <a:gd name="T80" fmla="*/ 65 w 116"/>
                                            <a:gd name="T81" fmla="*/ 74 h 75"/>
                                            <a:gd name="T82" fmla="*/ 65 w 116"/>
                                            <a:gd name="T83" fmla="*/ 31 h 75"/>
                                            <a:gd name="T84" fmla="*/ 65 w 116"/>
                                            <a:gd name="T85" fmla="*/ 26 h 75"/>
                                            <a:gd name="T86" fmla="*/ 66 w 116"/>
                                            <a:gd name="T87" fmla="*/ 22 h 75"/>
                                            <a:gd name="T88" fmla="*/ 67 w 116"/>
                                            <a:gd name="T89" fmla="*/ 19 h 75"/>
                                            <a:gd name="T90" fmla="*/ 69 w 116"/>
                                            <a:gd name="T91" fmla="*/ 14 h 75"/>
                                            <a:gd name="T92" fmla="*/ 76 w 116"/>
                                            <a:gd name="T93" fmla="*/ 12 h 75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  <a:cxn ang="0">
                                              <a:pos x="T50" y="T51"/>
                                            </a:cxn>
                                            <a:cxn ang="0">
                                              <a:pos x="T52" y="T53"/>
                                            </a:cxn>
                                            <a:cxn ang="0">
                                              <a:pos x="T54" y="T55"/>
                                            </a:cxn>
                                            <a:cxn ang="0">
                                              <a:pos x="T56" y="T57"/>
                                            </a:cxn>
                                            <a:cxn ang="0">
                                              <a:pos x="T58" y="T59"/>
                                            </a:cxn>
                                            <a:cxn ang="0">
                                              <a:pos x="T60" y="T61"/>
                                            </a:cxn>
                                            <a:cxn ang="0">
                                              <a:pos x="T62" y="T63"/>
                                            </a:cxn>
                                            <a:cxn ang="0">
                                              <a:pos x="T64" y="T65"/>
                                            </a:cxn>
                                            <a:cxn ang="0">
                                              <a:pos x="T66" y="T67"/>
                                            </a:cxn>
                                            <a:cxn ang="0">
                                              <a:pos x="T68" y="T69"/>
                                            </a:cxn>
                                            <a:cxn ang="0">
                                              <a:pos x="T70" y="T71"/>
                                            </a:cxn>
                                            <a:cxn ang="0">
                                              <a:pos x="T72" y="T73"/>
                                            </a:cxn>
                                            <a:cxn ang="0">
                                              <a:pos x="T74" y="T75"/>
                                            </a:cxn>
                                            <a:cxn ang="0">
                                              <a:pos x="T76" y="T77"/>
                                            </a:cxn>
                                            <a:cxn ang="0">
                                              <a:pos x="T78" y="T79"/>
                                            </a:cxn>
                                            <a:cxn ang="0">
                                              <a:pos x="T80" y="T81"/>
                                            </a:cxn>
                                            <a:cxn ang="0">
                                              <a:pos x="T82" y="T83"/>
                                            </a:cxn>
                                            <a:cxn ang="0">
                                              <a:pos x="T84" y="T85"/>
                                            </a:cxn>
                                            <a:cxn ang="0">
                                              <a:pos x="T86" y="T87"/>
                                            </a:cxn>
                                            <a:cxn ang="0">
                                              <a:pos x="T88" y="T89"/>
                                            </a:cxn>
                                            <a:cxn ang="0">
                                              <a:pos x="T90" y="T91"/>
                                            </a:cxn>
                                            <a:cxn ang="0">
                                              <a:pos x="T92" y="T93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116" h="75">
                                              <a:moveTo>
                                                <a:pt x="76" y="12"/>
                                              </a:moveTo>
                                              <a:lnTo>
                                                <a:pt x="85" y="12"/>
                                              </a:lnTo>
                                              <a:lnTo>
                                                <a:pt x="97" y="12"/>
                                              </a:lnTo>
                                              <a:lnTo>
                                                <a:pt x="100" y="15"/>
                                              </a:lnTo>
                                              <a:lnTo>
                                                <a:pt x="100" y="27"/>
                                              </a:lnTo>
                                              <a:lnTo>
                                                <a:pt x="100" y="74"/>
                                              </a:lnTo>
                                              <a:lnTo>
                                                <a:pt x="116" y="74"/>
                                              </a:lnTo>
                                              <a:lnTo>
                                                <a:pt x="116" y="26"/>
                                              </a:lnTo>
                                              <a:lnTo>
                                                <a:pt x="116" y="18"/>
                                              </a:lnTo>
                                              <a:lnTo>
                                                <a:pt x="115" y="13"/>
                                              </a:lnTo>
                                              <a:lnTo>
                                                <a:pt x="113" y="9"/>
                                              </a:lnTo>
                                              <a:lnTo>
                                                <a:pt x="109" y="3"/>
                                              </a:lnTo>
                                              <a:lnTo>
                                                <a:pt x="101" y="0"/>
                                              </a:lnTo>
                                              <a:lnTo>
                                                <a:pt x="89" y="0"/>
                                              </a:lnTo>
                                              <a:lnTo>
                                                <a:pt x="75" y="0"/>
                                              </a:lnTo>
                                              <a:lnTo>
                                                <a:pt x="68" y="3"/>
                                              </a:lnTo>
                                              <a:lnTo>
                                                <a:pt x="63" y="13"/>
                                              </a:lnTo>
                                              <a:lnTo>
                                                <a:pt x="61" y="4"/>
                                              </a:lnTo>
                                              <a:lnTo>
                                                <a:pt x="53" y="0"/>
                                              </a:lnTo>
                                              <a:lnTo>
                                                <a:pt x="39" y="0"/>
                                              </a:lnTo>
                                              <a:lnTo>
                                                <a:pt x="26" y="0"/>
                                              </a:lnTo>
                                              <a:lnTo>
                                                <a:pt x="19" y="3"/>
                                              </a:lnTo>
                                              <a:lnTo>
                                                <a:pt x="15" y="12"/>
                                              </a:lnTo>
                                              <a:lnTo>
                                                <a:pt x="14" y="12"/>
                                              </a:lnTo>
                                              <a:lnTo>
                                                <a:pt x="15" y="0"/>
                                              </a:lnTo>
                                              <a:lnTo>
                                                <a:pt x="0" y="0"/>
                                              </a:lnTo>
                                              <a:lnTo>
                                                <a:pt x="0" y="74"/>
                                              </a:lnTo>
                                              <a:lnTo>
                                                <a:pt x="15" y="74"/>
                                              </a:lnTo>
                                              <a:lnTo>
                                                <a:pt x="15" y="32"/>
                                              </a:lnTo>
                                              <a:lnTo>
                                                <a:pt x="15" y="17"/>
                                              </a:lnTo>
                                              <a:lnTo>
                                                <a:pt x="20" y="12"/>
                                              </a:lnTo>
                                              <a:lnTo>
                                                <a:pt x="35" y="12"/>
                                              </a:lnTo>
                                              <a:lnTo>
                                                <a:pt x="42" y="12"/>
                                              </a:lnTo>
                                              <a:lnTo>
                                                <a:pt x="46" y="13"/>
                                              </a:lnTo>
                                              <a:lnTo>
                                                <a:pt x="48" y="16"/>
                                              </a:lnTo>
                                              <a:lnTo>
                                                <a:pt x="50" y="18"/>
                                              </a:lnTo>
                                              <a:lnTo>
                                                <a:pt x="50" y="27"/>
                                              </a:lnTo>
                                              <a:lnTo>
                                                <a:pt x="50" y="74"/>
                                              </a:lnTo>
                                              <a:lnTo>
                                                <a:pt x="65" y="74"/>
                                              </a:lnTo>
                                              <a:lnTo>
                                                <a:pt x="65" y="31"/>
                                              </a:lnTo>
                                              <a:lnTo>
                                                <a:pt x="65" y="26"/>
                                              </a:lnTo>
                                              <a:lnTo>
                                                <a:pt x="66" y="22"/>
                                              </a:lnTo>
                                              <a:lnTo>
                                                <a:pt x="67" y="19"/>
                                              </a:lnTo>
                                              <a:lnTo>
                                                <a:pt x="69" y="14"/>
                                              </a:lnTo>
                                              <a:lnTo>
                                                <a:pt x="76" y="12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g:grpSp>
                                      <wpg:cNvPr id="33" name="Group 33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5215" y="1343"/>
                                          <a:ext cx="70" cy="106"/>
                                          <a:chOff x="5215" y="1343"/>
                                          <a:chExt cx="70" cy="106"/>
                                        </a:xfrm>
                                      </wpg:grpSpPr>
                                      <wps:wsp>
                                        <wps:cNvPr id="34" name="Freeform 34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215" y="1343"/>
                                            <a:ext cx="70" cy="10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34 w 70"/>
                                              <a:gd name="T1" fmla="*/ 94 h 106"/>
                                              <a:gd name="T2" fmla="*/ 18 w 70"/>
                                              <a:gd name="T3" fmla="*/ 94 h 106"/>
                                              <a:gd name="T4" fmla="*/ 19 w 70"/>
                                              <a:gd name="T5" fmla="*/ 103 h 106"/>
                                              <a:gd name="T6" fmla="*/ 25 w 70"/>
                                              <a:gd name="T7" fmla="*/ 106 h 106"/>
                                              <a:gd name="T8" fmla="*/ 38 w 70"/>
                                              <a:gd name="T9" fmla="*/ 106 h 106"/>
                                              <a:gd name="T10" fmla="*/ 51 w 70"/>
                                              <a:gd name="T11" fmla="*/ 94 h 106"/>
                                              <a:gd name="T12" fmla="*/ 34 w 70"/>
                                              <a:gd name="T13" fmla="*/ 94 h 10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106">
                                                <a:moveTo>
                                                  <a:pt x="34" y="94"/>
                                                </a:moveTo>
                                                <a:lnTo>
                                                  <a:pt x="18" y="94"/>
                                                </a:lnTo>
                                                <a:lnTo>
                                                  <a:pt x="19" y="103"/>
                                                </a:lnTo>
                                                <a:lnTo>
                                                  <a:pt x="25" y="106"/>
                                                </a:lnTo>
                                                <a:lnTo>
                                                  <a:pt x="38" y="106"/>
                                                </a:lnTo>
                                                <a:lnTo>
                                                  <a:pt x="51" y="94"/>
                                                </a:lnTo>
                                                <a:lnTo>
                                                  <a:pt x="34" y="94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CBD30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35" name="Freeform 35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215" y="1343"/>
                                            <a:ext cx="70" cy="10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0 w 70"/>
                                              <a:gd name="T1" fmla="*/ 105 h 106"/>
                                              <a:gd name="T2" fmla="*/ 15 w 70"/>
                                              <a:gd name="T3" fmla="*/ 105 h 106"/>
                                              <a:gd name="T4" fmla="*/ 14 w 70"/>
                                              <a:gd name="T5" fmla="*/ 95 h 106"/>
                                              <a:gd name="T6" fmla="*/ 14 w 70"/>
                                              <a:gd name="T7" fmla="*/ 94 h 106"/>
                                              <a:gd name="T8" fmla="*/ 19 w 70"/>
                                              <a:gd name="T9" fmla="*/ 103 h 106"/>
                                              <a:gd name="T10" fmla="*/ 18 w 70"/>
                                              <a:gd name="T11" fmla="*/ 94 h 106"/>
                                              <a:gd name="T12" fmla="*/ 15 w 70"/>
                                              <a:gd name="T13" fmla="*/ 90 h 106"/>
                                              <a:gd name="T14" fmla="*/ 15 w 70"/>
                                              <a:gd name="T15" fmla="*/ 66 h 106"/>
                                              <a:gd name="T16" fmla="*/ 15 w 70"/>
                                              <a:gd name="T17" fmla="*/ 47 h 106"/>
                                              <a:gd name="T18" fmla="*/ 20 w 70"/>
                                              <a:gd name="T19" fmla="*/ 42 h 106"/>
                                              <a:gd name="T20" fmla="*/ 35 w 70"/>
                                              <a:gd name="T21" fmla="*/ 42 h 106"/>
                                              <a:gd name="T22" fmla="*/ 51 w 70"/>
                                              <a:gd name="T23" fmla="*/ 42 h 106"/>
                                              <a:gd name="T24" fmla="*/ 54 w 70"/>
                                              <a:gd name="T25" fmla="*/ 46 h 106"/>
                                              <a:gd name="T26" fmla="*/ 54 w 70"/>
                                              <a:gd name="T27" fmla="*/ 68 h 106"/>
                                              <a:gd name="T28" fmla="*/ 54 w 70"/>
                                              <a:gd name="T29" fmla="*/ 90 h 106"/>
                                              <a:gd name="T30" fmla="*/ 51 w 70"/>
                                              <a:gd name="T31" fmla="*/ 94 h 106"/>
                                              <a:gd name="T32" fmla="*/ 38 w 70"/>
                                              <a:gd name="T33" fmla="*/ 106 h 106"/>
                                              <a:gd name="T34" fmla="*/ 50 w 70"/>
                                              <a:gd name="T35" fmla="*/ 105 h 106"/>
                                              <a:gd name="T36" fmla="*/ 65 w 70"/>
                                              <a:gd name="T37" fmla="*/ 94 h 106"/>
                                              <a:gd name="T38" fmla="*/ 69 w 70"/>
                                              <a:gd name="T39" fmla="*/ 68 h 106"/>
                                              <a:gd name="T40" fmla="*/ 69 w 70"/>
                                              <a:gd name="T41" fmla="*/ 51 h 106"/>
                                              <a:gd name="T42" fmla="*/ 67 w 70"/>
                                              <a:gd name="T43" fmla="*/ 42 h 106"/>
                                              <a:gd name="T44" fmla="*/ 61 w 70"/>
                                              <a:gd name="T45" fmla="*/ 36 h 106"/>
                                              <a:gd name="T46" fmla="*/ 57 w 70"/>
                                              <a:gd name="T47" fmla="*/ 32 h 106"/>
                                              <a:gd name="T48" fmla="*/ 50 w 70"/>
                                              <a:gd name="T49" fmla="*/ 30 h 106"/>
                                              <a:gd name="T50" fmla="*/ 40 w 70"/>
                                              <a:gd name="T51" fmla="*/ 30 h 106"/>
                                              <a:gd name="T52" fmla="*/ 25 w 70"/>
                                              <a:gd name="T53" fmla="*/ 30 h 106"/>
                                              <a:gd name="T54" fmla="*/ 18 w 70"/>
                                              <a:gd name="T55" fmla="*/ 34 h 106"/>
                                              <a:gd name="T56" fmla="*/ 15 w 70"/>
                                              <a:gd name="T57" fmla="*/ 41 h 106"/>
                                              <a:gd name="T58" fmla="*/ 15 w 70"/>
                                              <a:gd name="T59" fmla="*/ 41 h 106"/>
                                              <a:gd name="T60" fmla="*/ 15 w 70"/>
                                              <a:gd name="T61" fmla="*/ 0 h 106"/>
                                              <a:gd name="T62" fmla="*/ 0 w 70"/>
                                              <a:gd name="T63" fmla="*/ 0 h 106"/>
                                              <a:gd name="T64" fmla="*/ 0 w 70"/>
                                              <a:gd name="T65" fmla="*/ 105 h 10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  <a:cxn ang="0">
                                                <a:pos x="T60" y="T61"/>
                                              </a:cxn>
                                              <a:cxn ang="0">
                                                <a:pos x="T62" y="T63"/>
                                              </a:cxn>
                                              <a:cxn ang="0">
                                                <a:pos x="T64" y="T65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106">
                                                <a:moveTo>
                                                  <a:pt x="0" y="105"/>
                                                </a:moveTo>
                                                <a:lnTo>
                                                  <a:pt x="15" y="105"/>
                                                </a:lnTo>
                                                <a:lnTo>
                                                  <a:pt x="14" y="95"/>
                                                </a:lnTo>
                                                <a:lnTo>
                                                  <a:pt x="14" y="94"/>
                                                </a:lnTo>
                                                <a:lnTo>
                                                  <a:pt x="19" y="103"/>
                                                </a:lnTo>
                                                <a:lnTo>
                                                  <a:pt x="18" y="94"/>
                                                </a:lnTo>
                                                <a:lnTo>
                                                  <a:pt x="15" y="90"/>
                                                </a:lnTo>
                                                <a:lnTo>
                                                  <a:pt x="15" y="66"/>
                                                </a:lnTo>
                                                <a:lnTo>
                                                  <a:pt x="15" y="47"/>
                                                </a:lnTo>
                                                <a:lnTo>
                                                  <a:pt x="20" y="42"/>
                                                </a:lnTo>
                                                <a:lnTo>
                                                  <a:pt x="35" y="42"/>
                                                </a:lnTo>
                                                <a:lnTo>
                                                  <a:pt x="51" y="42"/>
                                                </a:lnTo>
                                                <a:lnTo>
                                                  <a:pt x="54" y="46"/>
                                                </a:lnTo>
                                                <a:lnTo>
                                                  <a:pt x="54" y="68"/>
                                                </a:lnTo>
                                                <a:lnTo>
                                                  <a:pt x="54" y="90"/>
                                                </a:lnTo>
                                                <a:lnTo>
                                                  <a:pt x="51" y="94"/>
                                                </a:lnTo>
                                                <a:lnTo>
                                                  <a:pt x="38" y="106"/>
                                                </a:lnTo>
                                                <a:lnTo>
                                                  <a:pt x="50" y="105"/>
                                                </a:lnTo>
                                                <a:lnTo>
                                                  <a:pt x="65" y="94"/>
                                                </a:lnTo>
                                                <a:lnTo>
                                                  <a:pt x="69" y="68"/>
                                                </a:lnTo>
                                                <a:lnTo>
                                                  <a:pt x="69" y="51"/>
                                                </a:lnTo>
                                                <a:lnTo>
                                                  <a:pt x="67" y="42"/>
                                                </a:lnTo>
                                                <a:lnTo>
                                                  <a:pt x="61" y="36"/>
                                                </a:lnTo>
                                                <a:lnTo>
                                                  <a:pt x="57" y="32"/>
                                                </a:lnTo>
                                                <a:lnTo>
                                                  <a:pt x="50" y="30"/>
                                                </a:lnTo>
                                                <a:lnTo>
                                                  <a:pt x="40" y="30"/>
                                                </a:lnTo>
                                                <a:lnTo>
                                                  <a:pt x="25" y="30"/>
                                                </a:lnTo>
                                                <a:lnTo>
                                                  <a:pt x="18" y="34"/>
                                                </a:lnTo>
                                                <a:lnTo>
                                                  <a:pt x="15" y="41"/>
                                                </a:lnTo>
                                                <a:lnTo>
                                                  <a:pt x="15" y="0"/>
                                                </a:lnTo>
                                                <a:lnTo>
                                                  <a:pt x="0" y="0"/>
                                                </a:lnTo>
                                                <a:lnTo>
                                                  <a:pt x="0" y="105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B5DC1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g:grpSp>
                                      <wpg:cNvPr id="36" name="Group 36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5309" y="1373"/>
                                          <a:ext cx="70" cy="76"/>
                                          <a:chOff x="5309" y="1373"/>
                                          <a:chExt cx="70" cy="76"/>
                                        </a:xfrm>
                                      </wpg:grpSpPr>
                                      <wps:wsp>
                                        <wps:cNvPr id="37" name="Freeform 37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309" y="1373"/>
                                            <a:ext cx="70" cy="7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54 w 70"/>
                                              <a:gd name="T1" fmla="*/ 19 h 76"/>
                                              <a:gd name="T2" fmla="*/ 54 w 70"/>
                                              <a:gd name="T3" fmla="*/ 20 h 76"/>
                                              <a:gd name="T4" fmla="*/ 54 w 70"/>
                                              <a:gd name="T5" fmla="*/ 30 h 76"/>
                                              <a:gd name="T6" fmla="*/ 15 w 70"/>
                                              <a:gd name="T7" fmla="*/ 30 h 76"/>
                                              <a:gd name="T8" fmla="*/ 15 w 70"/>
                                              <a:gd name="T9" fmla="*/ 13 h 76"/>
                                              <a:gd name="T10" fmla="*/ 18 w 70"/>
                                              <a:gd name="T11" fmla="*/ 11 h 76"/>
                                              <a:gd name="T12" fmla="*/ 35 w 70"/>
                                              <a:gd name="T13" fmla="*/ 11 h 76"/>
                                              <a:gd name="T14" fmla="*/ 35 w 70"/>
                                              <a:gd name="T15" fmla="*/ 0 h 76"/>
                                              <a:gd name="T16" fmla="*/ 19 w 70"/>
                                              <a:gd name="T17" fmla="*/ 1 h 76"/>
                                              <a:gd name="T18" fmla="*/ 3 w 70"/>
                                              <a:gd name="T19" fmla="*/ 11 h 76"/>
                                              <a:gd name="T20" fmla="*/ 0 w 70"/>
                                              <a:gd name="T21" fmla="*/ 37 h 76"/>
                                              <a:gd name="T22" fmla="*/ 1 w 70"/>
                                              <a:gd name="T23" fmla="*/ 55 h 76"/>
                                              <a:gd name="T24" fmla="*/ 11 w 70"/>
                                              <a:gd name="T25" fmla="*/ 71 h 76"/>
                                              <a:gd name="T26" fmla="*/ 35 w 70"/>
                                              <a:gd name="T27" fmla="*/ 75 h 76"/>
                                              <a:gd name="T28" fmla="*/ 35 w 70"/>
                                              <a:gd name="T29" fmla="*/ 75 h 76"/>
                                              <a:gd name="T30" fmla="*/ 62 w 70"/>
                                              <a:gd name="T31" fmla="*/ 71 h 76"/>
                                              <a:gd name="T32" fmla="*/ 69 w 70"/>
                                              <a:gd name="T33" fmla="*/ 54 h 76"/>
                                              <a:gd name="T34" fmla="*/ 69 w 70"/>
                                              <a:gd name="T35" fmla="*/ 51 h 76"/>
                                              <a:gd name="T36" fmla="*/ 54 w 70"/>
                                              <a:gd name="T37" fmla="*/ 51 h 76"/>
                                              <a:gd name="T38" fmla="*/ 54 w 70"/>
                                              <a:gd name="T39" fmla="*/ 62 h 76"/>
                                              <a:gd name="T40" fmla="*/ 51 w 70"/>
                                              <a:gd name="T41" fmla="*/ 64 h 76"/>
                                              <a:gd name="T42" fmla="*/ 35 w 70"/>
                                              <a:gd name="T43" fmla="*/ 64 h 76"/>
                                              <a:gd name="T44" fmla="*/ 24 w 70"/>
                                              <a:gd name="T45" fmla="*/ 64 h 76"/>
                                              <a:gd name="T46" fmla="*/ 19 w 70"/>
                                              <a:gd name="T47" fmla="*/ 62 h 76"/>
                                              <a:gd name="T48" fmla="*/ 17 w 70"/>
                                              <a:gd name="T49" fmla="*/ 58 h 76"/>
                                              <a:gd name="T50" fmla="*/ 16 w 70"/>
                                              <a:gd name="T51" fmla="*/ 54 h 76"/>
                                              <a:gd name="T52" fmla="*/ 15 w 70"/>
                                              <a:gd name="T53" fmla="*/ 49 h 76"/>
                                              <a:gd name="T54" fmla="*/ 15 w 70"/>
                                              <a:gd name="T55" fmla="*/ 42 h 76"/>
                                              <a:gd name="T56" fmla="*/ 15 w 70"/>
                                              <a:gd name="T57" fmla="*/ 40 h 76"/>
                                              <a:gd name="T58" fmla="*/ 69 w 70"/>
                                              <a:gd name="T59" fmla="*/ 40 h 76"/>
                                              <a:gd name="T60" fmla="*/ 69 w 70"/>
                                              <a:gd name="T61" fmla="*/ 25 h 76"/>
                                              <a:gd name="T62" fmla="*/ 69 w 70"/>
                                              <a:gd name="T63" fmla="*/ 21 h 76"/>
                                              <a:gd name="T64" fmla="*/ 67 w 70"/>
                                              <a:gd name="T65" fmla="*/ 16 h 76"/>
                                              <a:gd name="T66" fmla="*/ 64 w 70"/>
                                              <a:gd name="T67" fmla="*/ 3 h 76"/>
                                              <a:gd name="T68" fmla="*/ 56 w 70"/>
                                              <a:gd name="T69" fmla="*/ 0 h 76"/>
                                              <a:gd name="T70" fmla="*/ 54 w 70"/>
                                              <a:gd name="T71" fmla="*/ 19 h 7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  <a:cxn ang="0">
                                                <a:pos x="T60" y="T61"/>
                                              </a:cxn>
                                              <a:cxn ang="0">
                                                <a:pos x="T62" y="T63"/>
                                              </a:cxn>
                                              <a:cxn ang="0">
                                                <a:pos x="T64" y="T65"/>
                                              </a:cxn>
                                              <a:cxn ang="0">
                                                <a:pos x="T66" y="T67"/>
                                              </a:cxn>
                                              <a:cxn ang="0">
                                                <a:pos x="T68" y="T69"/>
                                              </a:cxn>
                                              <a:cxn ang="0">
                                                <a:pos x="T70" y="T71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76">
                                                <a:moveTo>
                                                  <a:pt x="54" y="19"/>
                                                </a:moveTo>
                                                <a:lnTo>
                                                  <a:pt x="54" y="20"/>
                                                </a:lnTo>
                                                <a:lnTo>
                                                  <a:pt x="54" y="30"/>
                                                </a:lnTo>
                                                <a:lnTo>
                                                  <a:pt x="15" y="30"/>
                                                </a:lnTo>
                                                <a:lnTo>
                                                  <a:pt x="15" y="13"/>
                                                </a:lnTo>
                                                <a:lnTo>
                                                  <a:pt x="18" y="11"/>
                                                </a:lnTo>
                                                <a:lnTo>
                                                  <a:pt x="35" y="11"/>
                                                </a:lnTo>
                                                <a:lnTo>
                                                  <a:pt x="35" y="0"/>
                                                </a:lnTo>
                                                <a:lnTo>
                                                  <a:pt x="19" y="1"/>
                                                </a:lnTo>
                                                <a:lnTo>
                                                  <a:pt x="3" y="11"/>
                                                </a:lnTo>
                                                <a:lnTo>
                                                  <a:pt x="0" y="37"/>
                                                </a:lnTo>
                                                <a:lnTo>
                                                  <a:pt x="1" y="55"/>
                                                </a:lnTo>
                                                <a:lnTo>
                                                  <a:pt x="11" y="71"/>
                                                </a:lnTo>
                                                <a:lnTo>
                                                  <a:pt x="35" y="75"/>
                                                </a:lnTo>
                                                <a:lnTo>
                                                  <a:pt x="62" y="71"/>
                                                </a:lnTo>
                                                <a:lnTo>
                                                  <a:pt x="69" y="54"/>
                                                </a:lnTo>
                                                <a:lnTo>
                                                  <a:pt x="69" y="51"/>
                                                </a:lnTo>
                                                <a:lnTo>
                                                  <a:pt x="54" y="51"/>
                                                </a:lnTo>
                                                <a:lnTo>
                                                  <a:pt x="54" y="62"/>
                                                </a:lnTo>
                                                <a:lnTo>
                                                  <a:pt x="51" y="64"/>
                                                </a:lnTo>
                                                <a:lnTo>
                                                  <a:pt x="35" y="64"/>
                                                </a:lnTo>
                                                <a:lnTo>
                                                  <a:pt x="24" y="64"/>
                                                </a:lnTo>
                                                <a:lnTo>
                                                  <a:pt x="19" y="62"/>
                                                </a:lnTo>
                                                <a:lnTo>
                                                  <a:pt x="17" y="58"/>
                                                </a:lnTo>
                                                <a:lnTo>
                                                  <a:pt x="16" y="54"/>
                                                </a:lnTo>
                                                <a:lnTo>
                                                  <a:pt x="15" y="49"/>
                                                </a:lnTo>
                                                <a:lnTo>
                                                  <a:pt x="15" y="42"/>
                                                </a:lnTo>
                                                <a:lnTo>
                                                  <a:pt x="15" y="40"/>
                                                </a:lnTo>
                                                <a:lnTo>
                                                  <a:pt x="69" y="40"/>
                                                </a:lnTo>
                                                <a:lnTo>
                                                  <a:pt x="69" y="25"/>
                                                </a:lnTo>
                                                <a:lnTo>
                                                  <a:pt x="69" y="21"/>
                                                </a:lnTo>
                                                <a:lnTo>
                                                  <a:pt x="67" y="16"/>
                                                </a:lnTo>
                                                <a:lnTo>
                                                  <a:pt x="64" y="3"/>
                                                </a:lnTo>
                                                <a:lnTo>
                                                  <a:pt x="56" y="0"/>
                                                </a:lnTo>
                                                <a:lnTo>
                                                  <a:pt x="54" y="19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B5DC1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38" name="Freeform 38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309" y="1373"/>
                                            <a:ext cx="70" cy="7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56 w 70"/>
                                              <a:gd name="T1" fmla="*/ 0 h 76"/>
                                              <a:gd name="T2" fmla="*/ 35 w 70"/>
                                              <a:gd name="T3" fmla="*/ 0 h 76"/>
                                              <a:gd name="T4" fmla="*/ 35 w 70"/>
                                              <a:gd name="T5" fmla="*/ 11 h 76"/>
                                              <a:gd name="T6" fmla="*/ 46 w 70"/>
                                              <a:gd name="T7" fmla="*/ 11 h 76"/>
                                              <a:gd name="T8" fmla="*/ 50 w 70"/>
                                              <a:gd name="T9" fmla="*/ 12 h 76"/>
                                              <a:gd name="T10" fmla="*/ 52 w 70"/>
                                              <a:gd name="T11" fmla="*/ 16 h 76"/>
                                              <a:gd name="T12" fmla="*/ 54 w 70"/>
                                              <a:gd name="T13" fmla="*/ 19 h 76"/>
                                              <a:gd name="T14" fmla="*/ 56 w 70"/>
                                              <a:gd name="T15" fmla="*/ 0 h 7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76">
                                                <a:moveTo>
                                                  <a:pt x="56" y="0"/>
                                                </a:moveTo>
                                                <a:lnTo>
                                                  <a:pt x="35" y="0"/>
                                                </a:lnTo>
                                                <a:lnTo>
                                                  <a:pt x="35" y="11"/>
                                                </a:lnTo>
                                                <a:lnTo>
                                                  <a:pt x="46" y="11"/>
                                                </a:lnTo>
                                                <a:lnTo>
                                                  <a:pt x="50" y="12"/>
                                                </a:lnTo>
                                                <a:lnTo>
                                                  <a:pt x="52" y="16"/>
                                                </a:lnTo>
                                                <a:lnTo>
                                                  <a:pt x="54" y="19"/>
                                                </a:lnTo>
                                                <a:lnTo>
                                                  <a:pt x="56" y="0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CBD30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g:grpSp>
                                      <wpg:cNvPr id="39" name="Group 39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5403" y="1343"/>
                                          <a:ext cx="70" cy="106"/>
                                          <a:chOff x="5403" y="1343"/>
                                          <a:chExt cx="70" cy="106"/>
                                        </a:xfrm>
                                      </wpg:grpSpPr>
                                      <wps:wsp>
                                        <wps:cNvPr id="40" name="Freeform 40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403" y="1343"/>
                                            <a:ext cx="70" cy="10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15 w 70"/>
                                              <a:gd name="T1" fmla="*/ 67 h 106"/>
                                              <a:gd name="T2" fmla="*/ 15 w 70"/>
                                              <a:gd name="T3" fmla="*/ 55 h 106"/>
                                              <a:gd name="T4" fmla="*/ 19 w 70"/>
                                              <a:gd name="T5" fmla="*/ 30 h 106"/>
                                              <a:gd name="T6" fmla="*/ 11 w 70"/>
                                              <a:gd name="T7" fmla="*/ 33 h 106"/>
                                              <a:gd name="T8" fmla="*/ 7 w 70"/>
                                              <a:gd name="T9" fmla="*/ 37 h 106"/>
                                              <a:gd name="T10" fmla="*/ 1 w 70"/>
                                              <a:gd name="T11" fmla="*/ 43 h 106"/>
                                              <a:gd name="T12" fmla="*/ 0 w 70"/>
                                              <a:gd name="T13" fmla="*/ 50 h 106"/>
                                              <a:gd name="T14" fmla="*/ 0 w 70"/>
                                              <a:gd name="T15" fmla="*/ 67 h 106"/>
                                              <a:gd name="T16" fmla="*/ 0 w 70"/>
                                              <a:gd name="T17" fmla="*/ 85 h 106"/>
                                              <a:gd name="T18" fmla="*/ 1 w 70"/>
                                              <a:gd name="T19" fmla="*/ 93 h 106"/>
                                              <a:gd name="T20" fmla="*/ 7 w 70"/>
                                              <a:gd name="T21" fmla="*/ 99 h 106"/>
                                              <a:gd name="T22" fmla="*/ 11 w 70"/>
                                              <a:gd name="T23" fmla="*/ 104 h 106"/>
                                              <a:gd name="T24" fmla="*/ 19 w 70"/>
                                              <a:gd name="T25" fmla="*/ 106 h 106"/>
                                              <a:gd name="T26" fmla="*/ 18 w 70"/>
                                              <a:gd name="T27" fmla="*/ 94 h 106"/>
                                              <a:gd name="T28" fmla="*/ 15 w 70"/>
                                              <a:gd name="T29" fmla="*/ 90 h 106"/>
                                              <a:gd name="T30" fmla="*/ 15 w 70"/>
                                              <a:gd name="T31" fmla="*/ 67 h 10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106">
                                                <a:moveTo>
                                                  <a:pt x="15" y="67"/>
                                                </a:moveTo>
                                                <a:lnTo>
                                                  <a:pt x="15" y="55"/>
                                                </a:lnTo>
                                                <a:lnTo>
                                                  <a:pt x="19" y="30"/>
                                                </a:lnTo>
                                                <a:lnTo>
                                                  <a:pt x="11" y="33"/>
                                                </a:lnTo>
                                                <a:lnTo>
                                                  <a:pt x="7" y="37"/>
                                                </a:lnTo>
                                                <a:lnTo>
                                                  <a:pt x="1" y="43"/>
                                                </a:lnTo>
                                                <a:lnTo>
                                                  <a:pt x="0" y="50"/>
                                                </a:lnTo>
                                                <a:lnTo>
                                                  <a:pt x="0" y="67"/>
                                                </a:lnTo>
                                                <a:lnTo>
                                                  <a:pt x="0" y="85"/>
                                                </a:lnTo>
                                                <a:lnTo>
                                                  <a:pt x="1" y="93"/>
                                                </a:lnTo>
                                                <a:lnTo>
                                                  <a:pt x="7" y="99"/>
                                                </a:lnTo>
                                                <a:lnTo>
                                                  <a:pt x="11" y="104"/>
                                                </a:lnTo>
                                                <a:lnTo>
                                                  <a:pt x="19" y="106"/>
                                                </a:lnTo>
                                                <a:lnTo>
                                                  <a:pt x="18" y="94"/>
                                                </a:lnTo>
                                                <a:lnTo>
                                                  <a:pt x="15" y="90"/>
                                                </a:lnTo>
                                                <a:lnTo>
                                                  <a:pt x="15" y="67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CBD30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41" name="Freeform 41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403" y="1343"/>
                                            <a:ext cx="70" cy="10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48 w 70"/>
                                              <a:gd name="T1" fmla="*/ 93 h 106"/>
                                              <a:gd name="T2" fmla="*/ 43 w 70"/>
                                              <a:gd name="T3" fmla="*/ 94 h 106"/>
                                              <a:gd name="T4" fmla="*/ 34 w 70"/>
                                              <a:gd name="T5" fmla="*/ 94 h 106"/>
                                              <a:gd name="T6" fmla="*/ 18 w 70"/>
                                              <a:gd name="T7" fmla="*/ 94 h 106"/>
                                              <a:gd name="T8" fmla="*/ 19 w 70"/>
                                              <a:gd name="T9" fmla="*/ 106 h 106"/>
                                              <a:gd name="T10" fmla="*/ 30 w 70"/>
                                              <a:gd name="T11" fmla="*/ 106 h 106"/>
                                              <a:gd name="T12" fmla="*/ 44 w 70"/>
                                              <a:gd name="T13" fmla="*/ 106 h 106"/>
                                              <a:gd name="T14" fmla="*/ 50 w 70"/>
                                              <a:gd name="T15" fmla="*/ 103 h 106"/>
                                              <a:gd name="T16" fmla="*/ 54 w 70"/>
                                              <a:gd name="T17" fmla="*/ 94 h 106"/>
                                              <a:gd name="T18" fmla="*/ 55 w 70"/>
                                              <a:gd name="T19" fmla="*/ 94 h 106"/>
                                              <a:gd name="T20" fmla="*/ 54 w 70"/>
                                              <a:gd name="T21" fmla="*/ 105 h 106"/>
                                              <a:gd name="T22" fmla="*/ 69 w 70"/>
                                              <a:gd name="T23" fmla="*/ 105 h 106"/>
                                              <a:gd name="T24" fmla="*/ 69 w 70"/>
                                              <a:gd name="T25" fmla="*/ 0 h 106"/>
                                              <a:gd name="T26" fmla="*/ 54 w 70"/>
                                              <a:gd name="T27" fmla="*/ 0 h 106"/>
                                              <a:gd name="T28" fmla="*/ 54 w 70"/>
                                              <a:gd name="T29" fmla="*/ 41 h 106"/>
                                              <a:gd name="T30" fmla="*/ 54 w 70"/>
                                              <a:gd name="T31" fmla="*/ 41 h 106"/>
                                              <a:gd name="T32" fmla="*/ 50 w 70"/>
                                              <a:gd name="T33" fmla="*/ 33 h 106"/>
                                              <a:gd name="T34" fmla="*/ 43 w 70"/>
                                              <a:gd name="T35" fmla="*/ 30 h 106"/>
                                              <a:gd name="T36" fmla="*/ 29 w 70"/>
                                              <a:gd name="T37" fmla="*/ 30 h 106"/>
                                              <a:gd name="T38" fmla="*/ 19 w 70"/>
                                              <a:gd name="T39" fmla="*/ 30 h 106"/>
                                              <a:gd name="T40" fmla="*/ 15 w 70"/>
                                              <a:gd name="T41" fmla="*/ 55 h 106"/>
                                              <a:gd name="T42" fmla="*/ 17 w 70"/>
                                              <a:gd name="T43" fmla="*/ 49 h 106"/>
                                              <a:gd name="T44" fmla="*/ 20 w 70"/>
                                              <a:gd name="T45" fmla="*/ 46 h 106"/>
                                              <a:gd name="T46" fmla="*/ 22 w 70"/>
                                              <a:gd name="T47" fmla="*/ 43 h 106"/>
                                              <a:gd name="T48" fmla="*/ 27 w 70"/>
                                              <a:gd name="T49" fmla="*/ 42 h 106"/>
                                              <a:gd name="T50" fmla="*/ 34 w 70"/>
                                              <a:gd name="T51" fmla="*/ 42 h 106"/>
                                              <a:gd name="T52" fmla="*/ 50 w 70"/>
                                              <a:gd name="T53" fmla="*/ 42 h 106"/>
                                              <a:gd name="T54" fmla="*/ 54 w 70"/>
                                              <a:gd name="T55" fmla="*/ 47 h 106"/>
                                              <a:gd name="T56" fmla="*/ 54 w 70"/>
                                              <a:gd name="T57" fmla="*/ 66 h 106"/>
                                              <a:gd name="T58" fmla="*/ 54 w 70"/>
                                              <a:gd name="T59" fmla="*/ 79 h 106"/>
                                              <a:gd name="T60" fmla="*/ 53 w 70"/>
                                              <a:gd name="T61" fmla="*/ 86 h 106"/>
                                              <a:gd name="T62" fmla="*/ 50 w 70"/>
                                              <a:gd name="T63" fmla="*/ 89 h 106"/>
                                              <a:gd name="T64" fmla="*/ 48 w 70"/>
                                              <a:gd name="T65" fmla="*/ 93 h 10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  <a:cxn ang="0">
                                                <a:pos x="T60" y="T61"/>
                                              </a:cxn>
                                              <a:cxn ang="0">
                                                <a:pos x="T62" y="T63"/>
                                              </a:cxn>
                                              <a:cxn ang="0">
                                                <a:pos x="T64" y="T65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106">
                                                <a:moveTo>
                                                  <a:pt x="48" y="93"/>
                                                </a:moveTo>
                                                <a:lnTo>
                                                  <a:pt x="43" y="94"/>
                                                </a:lnTo>
                                                <a:lnTo>
                                                  <a:pt x="34" y="94"/>
                                                </a:lnTo>
                                                <a:lnTo>
                                                  <a:pt x="18" y="94"/>
                                                </a:lnTo>
                                                <a:lnTo>
                                                  <a:pt x="19" y="106"/>
                                                </a:lnTo>
                                                <a:lnTo>
                                                  <a:pt x="30" y="106"/>
                                                </a:lnTo>
                                                <a:lnTo>
                                                  <a:pt x="44" y="106"/>
                                                </a:lnTo>
                                                <a:lnTo>
                                                  <a:pt x="50" y="103"/>
                                                </a:lnTo>
                                                <a:lnTo>
                                                  <a:pt x="54" y="94"/>
                                                </a:lnTo>
                                                <a:lnTo>
                                                  <a:pt x="55" y="94"/>
                                                </a:lnTo>
                                                <a:lnTo>
                                                  <a:pt x="54" y="105"/>
                                                </a:lnTo>
                                                <a:lnTo>
                                                  <a:pt x="69" y="105"/>
                                                </a:lnTo>
                                                <a:lnTo>
                                                  <a:pt x="69" y="0"/>
                                                </a:lnTo>
                                                <a:lnTo>
                                                  <a:pt x="54" y="0"/>
                                                </a:lnTo>
                                                <a:lnTo>
                                                  <a:pt x="54" y="41"/>
                                                </a:lnTo>
                                                <a:lnTo>
                                                  <a:pt x="50" y="33"/>
                                                </a:lnTo>
                                                <a:lnTo>
                                                  <a:pt x="43" y="30"/>
                                                </a:lnTo>
                                                <a:lnTo>
                                                  <a:pt x="29" y="30"/>
                                                </a:lnTo>
                                                <a:lnTo>
                                                  <a:pt x="19" y="30"/>
                                                </a:lnTo>
                                                <a:lnTo>
                                                  <a:pt x="15" y="55"/>
                                                </a:lnTo>
                                                <a:lnTo>
                                                  <a:pt x="17" y="49"/>
                                                </a:lnTo>
                                                <a:lnTo>
                                                  <a:pt x="20" y="46"/>
                                                </a:lnTo>
                                                <a:lnTo>
                                                  <a:pt x="22" y="43"/>
                                                </a:lnTo>
                                                <a:lnTo>
                                                  <a:pt x="27" y="42"/>
                                                </a:lnTo>
                                                <a:lnTo>
                                                  <a:pt x="34" y="42"/>
                                                </a:lnTo>
                                                <a:lnTo>
                                                  <a:pt x="50" y="42"/>
                                                </a:lnTo>
                                                <a:lnTo>
                                                  <a:pt x="54" y="47"/>
                                                </a:lnTo>
                                                <a:lnTo>
                                                  <a:pt x="54" y="66"/>
                                                </a:lnTo>
                                                <a:lnTo>
                                                  <a:pt x="54" y="79"/>
                                                </a:lnTo>
                                                <a:lnTo>
                                                  <a:pt x="53" y="86"/>
                                                </a:lnTo>
                                                <a:lnTo>
                                                  <a:pt x="50" y="89"/>
                                                </a:lnTo>
                                                <a:lnTo>
                                                  <a:pt x="48" y="93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B5DC1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g:grpSp>
                                      <wpg:cNvPr id="42" name="Group 42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5500" y="1343"/>
                                          <a:ext cx="70" cy="106"/>
                                          <a:chOff x="5500" y="1343"/>
                                          <a:chExt cx="70" cy="106"/>
                                        </a:xfrm>
                                      </wpg:grpSpPr>
                                      <wps:wsp>
                                        <wps:cNvPr id="43" name="Freeform 43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500" y="1343"/>
                                            <a:ext cx="70" cy="10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15 w 70"/>
                                              <a:gd name="T1" fmla="*/ 67 h 106"/>
                                              <a:gd name="T2" fmla="*/ 15 w 70"/>
                                              <a:gd name="T3" fmla="*/ 55 h 106"/>
                                              <a:gd name="T4" fmla="*/ 19 w 70"/>
                                              <a:gd name="T5" fmla="*/ 30 h 106"/>
                                              <a:gd name="T6" fmla="*/ 11 w 70"/>
                                              <a:gd name="T7" fmla="*/ 33 h 106"/>
                                              <a:gd name="T8" fmla="*/ 7 w 70"/>
                                              <a:gd name="T9" fmla="*/ 37 h 106"/>
                                              <a:gd name="T10" fmla="*/ 1 w 70"/>
                                              <a:gd name="T11" fmla="*/ 43 h 106"/>
                                              <a:gd name="T12" fmla="*/ 0 w 70"/>
                                              <a:gd name="T13" fmla="*/ 50 h 106"/>
                                              <a:gd name="T14" fmla="*/ 0 w 70"/>
                                              <a:gd name="T15" fmla="*/ 67 h 106"/>
                                              <a:gd name="T16" fmla="*/ 0 w 70"/>
                                              <a:gd name="T17" fmla="*/ 85 h 106"/>
                                              <a:gd name="T18" fmla="*/ 1 w 70"/>
                                              <a:gd name="T19" fmla="*/ 93 h 106"/>
                                              <a:gd name="T20" fmla="*/ 7 w 70"/>
                                              <a:gd name="T21" fmla="*/ 99 h 106"/>
                                              <a:gd name="T22" fmla="*/ 11 w 70"/>
                                              <a:gd name="T23" fmla="*/ 104 h 106"/>
                                              <a:gd name="T24" fmla="*/ 19 w 70"/>
                                              <a:gd name="T25" fmla="*/ 106 h 106"/>
                                              <a:gd name="T26" fmla="*/ 18 w 70"/>
                                              <a:gd name="T27" fmla="*/ 94 h 106"/>
                                              <a:gd name="T28" fmla="*/ 15 w 70"/>
                                              <a:gd name="T29" fmla="*/ 90 h 106"/>
                                              <a:gd name="T30" fmla="*/ 15 w 70"/>
                                              <a:gd name="T31" fmla="*/ 67 h 10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106">
                                                <a:moveTo>
                                                  <a:pt x="15" y="67"/>
                                                </a:moveTo>
                                                <a:lnTo>
                                                  <a:pt x="15" y="55"/>
                                                </a:lnTo>
                                                <a:lnTo>
                                                  <a:pt x="19" y="30"/>
                                                </a:lnTo>
                                                <a:lnTo>
                                                  <a:pt x="11" y="33"/>
                                                </a:lnTo>
                                                <a:lnTo>
                                                  <a:pt x="7" y="37"/>
                                                </a:lnTo>
                                                <a:lnTo>
                                                  <a:pt x="1" y="43"/>
                                                </a:lnTo>
                                                <a:lnTo>
                                                  <a:pt x="0" y="50"/>
                                                </a:lnTo>
                                                <a:lnTo>
                                                  <a:pt x="0" y="67"/>
                                                </a:lnTo>
                                                <a:lnTo>
                                                  <a:pt x="0" y="85"/>
                                                </a:lnTo>
                                                <a:lnTo>
                                                  <a:pt x="1" y="93"/>
                                                </a:lnTo>
                                                <a:lnTo>
                                                  <a:pt x="7" y="99"/>
                                                </a:lnTo>
                                                <a:lnTo>
                                                  <a:pt x="11" y="104"/>
                                                </a:lnTo>
                                                <a:lnTo>
                                                  <a:pt x="19" y="106"/>
                                                </a:lnTo>
                                                <a:lnTo>
                                                  <a:pt x="18" y="94"/>
                                                </a:lnTo>
                                                <a:lnTo>
                                                  <a:pt x="15" y="90"/>
                                                </a:lnTo>
                                                <a:lnTo>
                                                  <a:pt x="15" y="67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CBD30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44" name="Freeform 44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500" y="1343"/>
                                            <a:ext cx="70" cy="10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48 w 70"/>
                                              <a:gd name="T1" fmla="*/ 93 h 106"/>
                                              <a:gd name="T2" fmla="*/ 43 w 70"/>
                                              <a:gd name="T3" fmla="*/ 94 h 106"/>
                                              <a:gd name="T4" fmla="*/ 34 w 70"/>
                                              <a:gd name="T5" fmla="*/ 94 h 106"/>
                                              <a:gd name="T6" fmla="*/ 18 w 70"/>
                                              <a:gd name="T7" fmla="*/ 94 h 106"/>
                                              <a:gd name="T8" fmla="*/ 19 w 70"/>
                                              <a:gd name="T9" fmla="*/ 106 h 106"/>
                                              <a:gd name="T10" fmla="*/ 30 w 70"/>
                                              <a:gd name="T11" fmla="*/ 106 h 106"/>
                                              <a:gd name="T12" fmla="*/ 44 w 70"/>
                                              <a:gd name="T13" fmla="*/ 106 h 106"/>
                                              <a:gd name="T14" fmla="*/ 50 w 70"/>
                                              <a:gd name="T15" fmla="*/ 103 h 106"/>
                                              <a:gd name="T16" fmla="*/ 54 w 70"/>
                                              <a:gd name="T17" fmla="*/ 94 h 106"/>
                                              <a:gd name="T18" fmla="*/ 55 w 70"/>
                                              <a:gd name="T19" fmla="*/ 94 h 106"/>
                                              <a:gd name="T20" fmla="*/ 54 w 70"/>
                                              <a:gd name="T21" fmla="*/ 105 h 106"/>
                                              <a:gd name="T22" fmla="*/ 69 w 70"/>
                                              <a:gd name="T23" fmla="*/ 105 h 106"/>
                                              <a:gd name="T24" fmla="*/ 69 w 70"/>
                                              <a:gd name="T25" fmla="*/ 0 h 106"/>
                                              <a:gd name="T26" fmla="*/ 54 w 70"/>
                                              <a:gd name="T27" fmla="*/ 0 h 106"/>
                                              <a:gd name="T28" fmla="*/ 54 w 70"/>
                                              <a:gd name="T29" fmla="*/ 41 h 106"/>
                                              <a:gd name="T30" fmla="*/ 54 w 70"/>
                                              <a:gd name="T31" fmla="*/ 41 h 106"/>
                                              <a:gd name="T32" fmla="*/ 50 w 70"/>
                                              <a:gd name="T33" fmla="*/ 33 h 106"/>
                                              <a:gd name="T34" fmla="*/ 43 w 70"/>
                                              <a:gd name="T35" fmla="*/ 30 h 106"/>
                                              <a:gd name="T36" fmla="*/ 29 w 70"/>
                                              <a:gd name="T37" fmla="*/ 30 h 106"/>
                                              <a:gd name="T38" fmla="*/ 19 w 70"/>
                                              <a:gd name="T39" fmla="*/ 30 h 106"/>
                                              <a:gd name="T40" fmla="*/ 15 w 70"/>
                                              <a:gd name="T41" fmla="*/ 55 h 106"/>
                                              <a:gd name="T42" fmla="*/ 17 w 70"/>
                                              <a:gd name="T43" fmla="*/ 49 h 106"/>
                                              <a:gd name="T44" fmla="*/ 20 w 70"/>
                                              <a:gd name="T45" fmla="*/ 46 h 106"/>
                                              <a:gd name="T46" fmla="*/ 22 w 70"/>
                                              <a:gd name="T47" fmla="*/ 43 h 106"/>
                                              <a:gd name="T48" fmla="*/ 27 w 70"/>
                                              <a:gd name="T49" fmla="*/ 42 h 106"/>
                                              <a:gd name="T50" fmla="*/ 34 w 70"/>
                                              <a:gd name="T51" fmla="*/ 42 h 106"/>
                                              <a:gd name="T52" fmla="*/ 50 w 70"/>
                                              <a:gd name="T53" fmla="*/ 42 h 106"/>
                                              <a:gd name="T54" fmla="*/ 54 w 70"/>
                                              <a:gd name="T55" fmla="*/ 47 h 106"/>
                                              <a:gd name="T56" fmla="*/ 54 w 70"/>
                                              <a:gd name="T57" fmla="*/ 66 h 106"/>
                                              <a:gd name="T58" fmla="*/ 54 w 70"/>
                                              <a:gd name="T59" fmla="*/ 79 h 106"/>
                                              <a:gd name="T60" fmla="*/ 53 w 70"/>
                                              <a:gd name="T61" fmla="*/ 86 h 106"/>
                                              <a:gd name="T62" fmla="*/ 50 w 70"/>
                                              <a:gd name="T63" fmla="*/ 89 h 106"/>
                                              <a:gd name="T64" fmla="*/ 48 w 70"/>
                                              <a:gd name="T65" fmla="*/ 93 h 10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  <a:cxn ang="0">
                                                <a:pos x="T60" y="T61"/>
                                              </a:cxn>
                                              <a:cxn ang="0">
                                                <a:pos x="T62" y="T63"/>
                                              </a:cxn>
                                              <a:cxn ang="0">
                                                <a:pos x="T64" y="T65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106">
                                                <a:moveTo>
                                                  <a:pt x="48" y="93"/>
                                                </a:moveTo>
                                                <a:lnTo>
                                                  <a:pt x="43" y="94"/>
                                                </a:lnTo>
                                                <a:lnTo>
                                                  <a:pt x="34" y="94"/>
                                                </a:lnTo>
                                                <a:lnTo>
                                                  <a:pt x="18" y="94"/>
                                                </a:lnTo>
                                                <a:lnTo>
                                                  <a:pt x="19" y="106"/>
                                                </a:lnTo>
                                                <a:lnTo>
                                                  <a:pt x="30" y="106"/>
                                                </a:lnTo>
                                                <a:lnTo>
                                                  <a:pt x="44" y="106"/>
                                                </a:lnTo>
                                                <a:lnTo>
                                                  <a:pt x="50" y="103"/>
                                                </a:lnTo>
                                                <a:lnTo>
                                                  <a:pt x="54" y="94"/>
                                                </a:lnTo>
                                                <a:lnTo>
                                                  <a:pt x="55" y="94"/>
                                                </a:lnTo>
                                                <a:lnTo>
                                                  <a:pt x="54" y="105"/>
                                                </a:lnTo>
                                                <a:lnTo>
                                                  <a:pt x="69" y="105"/>
                                                </a:lnTo>
                                                <a:lnTo>
                                                  <a:pt x="69" y="0"/>
                                                </a:lnTo>
                                                <a:lnTo>
                                                  <a:pt x="54" y="0"/>
                                                </a:lnTo>
                                                <a:lnTo>
                                                  <a:pt x="54" y="41"/>
                                                </a:lnTo>
                                                <a:lnTo>
                                                  <a:pt x="50" y="33"/>
                                                </a:lnTo>
                                                <a:lnTo>
                                                  <a:pt x="43" y="30"/>
                                                </a:lnTo>
                                                <a:lnTo>
                                                  <a:pt x="29" y="30"/>
                                                </a:lnTo>
                                                <a:lnTo>
                                                  <a:pt x="19" y="30"/>
                                                </a:lnTo>
                                                <a:lnTo>
                                                  <a:pt x="15" y="55"/>
                                                </a:lnTo>
                                                <a:lnTo>
                                                  <a:pt x="17" y="49"/>
                                                </a:lnTo>
                                                <a:lnTo>
                                                  <a:pt x="20" y="46"/>
                                                </a:lnTo>
                                                <a:lnTo>
                                                  <a:pt x="22" y="43"/>
                                                </a:lnTo>
                                                <a:lnTo>
                                                  <a:pt x="27" y="42"/>
                                                </a:lnTo>
                                                <a:lnTo>
                                                  <a:pt x="34" y="42"/>
                                                </a:lnTo>
                                                <a:lnTo>
                                                  <a:pt x="50" y="42"/>
                                                </a:lnTo>
                                                <a:lnTo>
                                                  <a:pt x="54" y="47"/>
                                                </a:lnTo>
                                                <a:lnTo>
                                                  <a:pt x="54" y="66"/>
                                                </a:lnTo>
                                                <a:lnTo>
                                                  <a:pt x="54" y="79"/>
                                                </a:lnTo>
                                                <a:lnTo>
                                                  <a:pt x="53" y="86"/>
                                                </a:lnTo>
                                                <a:lnTo>
                                                  <a:pt x="50" y="89"/>
                                                </a:lnTo>
                                                <a:lnTo>
                                                  <a:pt x="48" y="93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B5DC1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g:grpSp>
                                      <wpg:cNvPr id="45" name="Group 45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5596" y="1373"/>
                                          <a:ext cx="70" cy="76"/>
                                          <a:chOff x="5596" y="1373"/>
                                          <a:chExt cx="70" cy="76"/>
                                        </a:xfrm>
                                      </wpg:grpSpPr>
                                      <wps:wsp>
                                        <wps:cNvPr id="46" name="Freeform 46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596" y="1373"/>
                                            <a:ext cx="70" cy="7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54 w 70"/>
                                              <a:gd name="T1" fmla="*/ 19 h 76"/>
                                              <a:gd name="T2" fmla="*/ 54 w 70"/>
                                              <a:gd name="T3" fmla="*/ 20 h 76"/>
                                              <a:gd name="T4" fmla="*/ 54 w 70"/>
                                              <a:gd name="T5" fmla="*/ 30 h 76"/>
                                              <a:gd name="T6" fmla="*/ 15 w 70"/>
                                              <a:gd name="T7" fmla="*/ 30 h 76"/>
                                              <a:gd name="T8" fmla="*/ 15 w 70"/>
                                              <a:gd name="T9" fmla="*/ 13 h 76"/>
                                              <a:gd name="T10" fmla="*/ 18 w 70"/>
                                              <a:gd name="T11" fmla="*/ 11 h 76"/>
                                              <a:gd name="T12" fmla="*/ 35 w 70"/>
                                              <a:gd name="T13" fmla="*/ 11 h 76"/>
                                              <a:gd name="T14" fmla="*/ 35 w 70"/>
                                              <a:gd name="T15" fmla="*/ 0 h 76"/>
                                              <a:gd name="T16" fmla="*/ 19 w 70"/>
                                              <a:gd name="T17" fmla="*/ 1 h 76"/>
                                              <a:gd name="T18" fmla="*/ 3 w 70"/>
                                              <a:gd name="T19" fmla="*/ 11 h 76"/>
                                              <a:gd name="T20" fmla="*/ 0 w 70"/>
                                              <a:gd name="T21" fmla="*/ 37 h 76"/>
                                              <a:gd name="T22" fmla="*/ 1 w 70"/>
                                              <a:gd name="T23" fmla="*/ 55 h 76"/>
                                              <a:gd name="T24" fmla="*/ 11 w 70"/>
                                              <a:gd name="T25" fmla="*/ 71 h 76"/>
                                              <a:gd name="T26" fmla="*/ 35 w 70"/>
                                              <a:gd name="T27" fmla="*/ 75 h 76"/>
                                              <a:gd name="T28" fmla="*/ 35 w 70"/>
                                              <a:gd name="T29" fmla="*/ 75 h 76"/>
                                              <a:gd name="T30" fmla="*/ 62 w 70"/>
                                              <a:gd name="T31" fmla="*/ 71 h 76"/>
                                              <a:gd name="T32" fmla="*/ 69 w 70"/>
                                              <a:gd name="T33" fmla="*/ 54 h 76"/>
                                              <a:gd name="T34" fmla="*/ 69 w 70"/>
                                              <a:gd name="T35" fmla="*/ 51 h 76"/>
                                              <a:gd name="T36" fmla="*/ 54 w 70"/>
                                              <a:gd name="T37" fmla="*/ 51 h 76"/>
                                              <a:gd name="T38" fmla="*/ 54 w 70"/>
                                              <a:gd name="T39" fmla="*/ 62 h 76"/>
                                              <a:gd name="T40" fmla="*/ 51 w 70"/>
                                              <a:gd name="T41" fmla="*/ 64 h 76"/>
                                              <a:gd name="T42" fmla="*/ 35 w 70"/>
                                              <a:gd name="T43" fmla="*/ 64 h 76"/>
                                              <a:gd name="T44" fmla="*/ 24 w 70"/>
                                              <a:gd name="T45" fmla="*/ 64 h 76"/>
                                              <a:gd name="T46" fmla="*/ 19 w 70"/>
                                              <a:gd name="T47" fmla="*/ 62 h 76"/>
                                              <a:gd name="T48" fmla="*/ 17 w 70"/>
                                              <a:gd name="T49" fmla="*/ 58 h 76"/>
                                              <a:gd name="T50" fmla="*/ 16 w 70"/>
                                              <a:gd name="T51" fmla="*/ 54 h 76"/>
                                              <a:gd name="T52" fmla="*/ 15 w 70"/>
                                              <a:gd name="T53" fmla="*/ 49 h 76"/>
                                              <a:gd name="T54" fmla="*/ 15 w 70"/>
                                              <a:gd name="T55" fmla="*/ 42 h 76"/>
                                              <a:gd name="T56" fmla="*/ 15 w 70"/>
                                              <a:gd name="T57" fmla="*/ 40 h 76"/>
                                              <a:gd name="T58" fmla="*/ 69 w 70"/>
                                              <a:gd name="T59" fmla="*/ 40 h 76"/>
                                              <a:gd name="T60" fmla="*/ 69 w 70"/>
                                              <a:gd name="T61" fmla="*/ 25 h 76"/>
                                              <a:gd name="T62" fmla="*/ 69 w 70"/>
                                              <a:gd name="T63" fmla="*/ 21 h 76"/>
                                              <a:gd name="T64" fmla="*/ 67 w 70"/>
                                              <a:gd name="T65" fmla="*/ 16 h 76"/>
                                              <a:gd name="T66" fmla="*/ 64 w 70"/>
                                              <a:gd name="T67" fmla="*/ 3 h 76"/>
                                              <a:gd name="T68" fmla="*/ 56 w 70"/>
                                              <a:gd name="T69" fmla="*/ 0 h 76"/>
                                              <a:gd name="T70" fmla="*/ 54 w 70"/>
                                              <a:gd name="T71" fmla="*/ 19 h 7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  <a:cxn ang="0">
                                                <a:pos x="T60" y="T61"/>
                                              </a:cxn>
                                              <a:cxn ang="0">
                                                <a:pos x="T62" y="T63"/>
                                              </a:cxn>
                                              <a:cxn ang="0">
                                                <a:pos x="T64" y="T65"/>
                                              </a:cxn>
                                              <a:cxn ang="0">
                                                <a:pos x="T66" y="T67"/>
                                              </a:cxn>
                                              <a:cxn ang="0">
                                                <a:pos x="T68" y="T69"/>
                                              </a:cxn>
                                              <a:cxn ang="0">
                                                <a:pos x="T70" y="T71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76">
                                                <a:moveTo>
                                                  <a:pt x="54" y="19"/>
                                                </a:moveTo>
                                                <a:lnTo>
                                                  <a:pt x="54" y="20"/>
                                                </a:lnTo>
                                                <a:lnTo>
                                                  <a:pt x="54" y="30"/>
                                                </a:lnTo>
                                                <a:lnTo>
                                                  <a:pt x="15" y="30"/>
                                                </a:lnTo>
                                                <a:lnTo>
                                                  <a:pt x="15" y="13"/>
                                                </a:lnTo>
                                                <a:lnTo>
                                                  <a:pt x="18" y="11"/>
                                                </a:lnTo>
                                                <a:lnTo>
                                                  <a:pt x="35" y="11"/>
                                                </a:lnTo>
                                                <a:lnTo>
                                                  <a:pt x="35" y="0"/>
                                                </a:lnTo>
                                                <a:lnTo>
                                                  <a:pt x="19" y="1"/>
                                                </a:lnTo>
                                                <a:lnTo>
                                                  <a:pt x="3" y="11"/>
                                                </a:lnTo>
                                                <a:lnTo>
                                                  <a:pt x="0" y="37"/>
                                                </a:lnTo>
                                                <a:lnTo>
                                                  <a:pt x="1" y="55"/>
                                                </a:lnTo>
                                                <a:lnTo>
                                                  <a:pt x="11" y="71"/>
                                                </a:lnTo>
                                                <a:lnTo>
                                                  <a:pt x="35" y="75"/>
                                                </a:lnTo>
                                                <a:lnTo>
                                                  <a:pt x="62" y="71"/>
                                                </a:lnTo>
                                                <a:lnTo>
                                                  <a:pt x="69" y="54"/>
                                                </a:lnTo>
                                                <a:lnTo>
                                                  <a:pt x="69" y="51"/>
                                                </a:lnTo>
                                                <a:lnTo>
                                                  <a:pt x="54" y="51"/>
                                                </a:lnTo>
                                                <a:lnTo>
                                                  <a:pt x="54" y="62"/>
                                                </a:lnTo>
                                                <a:lnTo>
                                                  <a:pt x="51" y="64"/>
                                                </a:lnTo>
                                                <a:lnTo>
                                                  <a:pt x="35" y="64"/>
                                                </a:lnTo>
                                                <a:lnTo>
                                                  <a:pt x="24" y="64"/>
                                                </a:lnTo>
                                                <a:lnTo>
                                                  <a:pt x="19" y="62"/>
                                                </a:lnTo>
                                                <a:lnTo>
                                                  <a:pt x="17" y="58"/>
                                                </a:lnTo>
                                                <a:lnTo>
                                                  <a:pt x="16" y="54"/>
                                                </a:lnTo>
                                                <a:lnTo>
                                                  <a:pt x="15" y="49"/>
                                                </a:lnTo>
                                                <a:lnTo>
                                                  <a:pt x="15" y="42"/>
                                                </a:lnTo>
                                                <a:lnTo>
                                                  <a:pt x="15" y="40"/>
                                                </a:lnTo>
                                                <a:lnTo>
                                                  <a:pt x="69" y="40"/>
                                                </a:lnTo>
                                                <a:lnTo>
                                                  <a:pt x="69" y="25"/>
                                                </a:lnTo>
                                                <a:lnTo>
                                                  <a:pt x="69" y="21"/>
                                                </a:lnTo>
                                                <a:lnTo>
                                                  <a:pt x="67" y="16"/>
                                                </a:lnTo>
                                                <a:lnTo>
                                                  <a:pt x="64" y="3"/>
                                                </a:lnTo>
                                                <a:lnTo>
                                                  <a:pt x="56" y="0"/>
                                                </a:lnTo>
                                                <a:lnTo>
                                                  <a:pt x="54" y="19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B5DC1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47" name="Freeform 47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596" y="1373"/>
                                            <a:ext cx="70" cy="7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56 w 70"/>
                                              <a:gd name="T1" fmla="*/ 0 h 76"/>
                                              <a:gd name="T2" fmla="*/ 35 w 70"/>
                                              <a:gd name="T3" fmla="*/ 0 h 76"/>
                                              <a:gd name="T4" fmla="*/ 35 w 70"/>
                                              <a:gd name="T5" fmla="*/ 11 h 76"/>
                                              <a:gd name="T6" fmla="*/ 46 w 70"/>
                                              <a:gd name="T7" fmla="*/ 11 h 76"/>
                                              <a:gd name="T8" fmla="*/ 50 w 70"/>
                                              <a:gd name="T9" fmla="*/ 12 h 76"/>
                                              <a:gd name="T10" fmla="*/ 52 w 70"/>
                                              <a:gd name="T11" fmla="*/ 16 h 76"/>
                                              <a:gd name="T12" fmla="*/ 54 w 70"/>
                                              <a:gd name="T13" fmla="*/ 19 h 76"/>
                                              <a:gd name="T14" fmla="*/ 56 w 70"/>
                                              <a:gd name="T15" fmla="*/ 0 h 7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76">
                                                <a:moveTo>
                                                  <a:pt x="56" y="0"/>
                                                </a:moveTo>
                                                <a:lnTo>
                                                  <a:pt x="35" y="0"/>
                                                </a:lnTo>
                                                <a:lnTo>
                                                  <a:pt x="35" y="11"/>
                                                </a:lnTo>
                                                <a:lnTo>
                                                  <a:pt x="46" y="11"/>
                                                </a:lnTo>
                                                <a:lnTo>
                                                  <a:pt x="50" y="12"/>
                                                </a:lnTo>
                                                <a:lnTo>
                                                  <a:pt x="52" y="16"/>
                                                </a:lnTo>
                                                <a:lnTo>
                                                  <a:pt x="54" y="19"/>
                                                </a:lnTo>
                                                <a:lnTo>
                                                  <a:pt x="56" y="0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CBD30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g:grpSp>
                                      <wpg:cNvPr id="48" name="Group 48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5691" y="1343"/>
                                          <a:ext cx="69" cy="106"/>
                                          <a:chOff x="5691" y="1343"/>
                                          <a:chExt cx="69" cy="106"/>
                                        </a:xfrm>
                                      </wpg:grpSpPr>
                                      <wps:wsp>
                                        <wps:cNvPr id="49" name="Freeform 49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691" y="1343"/>
                                            <a:ext cx="69" cy="10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15 w 69"/>
                                              <a:gd name="T1" fmla="*/ 67 h 106"/>
                                              <a:gd name="T2" fmla="*/ 15 w 69"/>
                                              <a:gd name="T3" fmla="*/ 55 h 106"/>
                                              <a:gd name="T4" fmla="*/ 19 w 69"/>
                                              <a:gd name="T5" fmla="*/ 30 h 106"/>
                                              <a:gd name="T6" fmla="*/ 11 w 69"/>
                                              <a:gd name="T7" fmla="*/ 33 h 106"/>
                                              <a:gd name="T8" fmla="*/ 7 w 69"/>
                                              <a:gd name="T9" fmla="*/ 37 h 106"/>
                                              <a:gd name="T10" fmla="*/ 1 w 69"/>
                                              <a:gd name="T11" fmla="*/ 43 h 106"/>
                                              <a:gd name="T12" fmla="*/ 0 w 69"/>
                                              <a:gd name="T13" fmla="*/ 50 h 106"/>
                                              <a:gd name="T14" fmla="*/ 0 w 69"/>
                                              <a:gd name="T15" fmla="*/ 67 h 106"/>
                                              <a:gd name="T16" fmla="*/ 0 w 69"/>
                                              <a:gd name="T17" fmla="*/ 85 h 106"/>
                                              <a:gd name="T18" fmla="*/ 1 w 69"/>
                                              <a:gd name="T19" fmla="*/ 93 h 106"/>
                                              <a:gd name="T20" fmla="*/ 7 w 69"/>
                                              <a:gd name="T21" fmla="*/ 99 h 106"/>
                                              <a:gd name="T22" fmla="*/ 11 w 69"/>
                                              <a:gd name="T23" fmla="*/ 104 h 106"/>
                                              <a:gd name="T24" fmla="*/ 19 w 69"/>
                                              <a:gd name="T25" fmla="*/ 106 h 106"/>
                                              <a:gd name="T26" fmla="*/ 18 w 69"/>
                                              <a:gd name="T27" fmla="*/ 94 h 106"/>
                                              <a:gd name="T28" fmla="*/ 15 w 69"/>
                                              <a:gd name="T29" fmla="*/ 90 h 106"/>
                                              <a:gd name="T30" fmla="*/ 15 w 69"/>
                                              <a:gd name="T31" fmla="*/ 67 h 10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69" h="106">
                                                <a:moveTo>
                                                  <a:pt x="15" y="67"/>
                                                </a:moveTo>
                                                <a:lnTo>
                                                  <a:pt x="15" y="55"/>
                                                </a:lnTo>
                                                <a:lnTo>
                                                  <a:pt x="19" y="30"/>
                                                </a:lnTo>
                                                <a:lnTo>
                                                  <a:pt x="11" y="33"/>
                                                </a:lnTo>
                                                <a:lnTo>
                                                  <a:pt x="7" y="37"/>
                                                </a:lnTo>
                                                <a:lnTo>
                                                  <a:pt x="1" y="43"/>
                                                </a:lnTo>
                                                <a:lnTo>
                                                  <a:pt x="0" y="50"/>
                                                </a:lnTo>
                                                <a:lnTo>
                                                  <a:pt x="0" y="67"/>
                                                </a:lnTo>
                                                <a:lnTo>
                                                  <a:pt x="0" y="85"/>
                                                </a:lnTo>
                                                <a:lnTo>
                                                  <a:pt x="1" y="93"/>
                                                </a:lnTo>
                                                <a:lnTo>
                                                  <a:pt x="7" y="99"/>
                                                </a:lnTo>
                                                <a:lnTo>
                                                  <a:pt x="11" y="104"/>
                                                </a:lnTo>
                                                <a:lnTo>
                                                  <a:pt x="19" y="106"/>
                                                </a:lnTo>
                                                <a:lnTo>
                                                  <a:pt x="18" y="94"/>
                                                </a:lnTo>
                                                <a:lnTo>
                                                  <a:pt x="15" y="90"/>
                                                </a:lnTo>
                                                <a:lnTo>
                                                  <a:pt x="15" y="67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CBD30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50" name="Freeform 50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691" y="1343"/>
                                            <a:ext cx="69" cy="10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48 w 69"/>
                                              <a:gd name="T1" fmla="*/ 93 h 106"/>
                                              <a:gd name="T2" fmla="*/ 43 w 69"/>
                                              <a:gd name="T3" fmla="*/ 94 h 106"/>
                                              <a:gd name="T4" fmla="*/ 34 w 69"/>
                                              <a:gd name="T5" fmla="*/ 94 h 106"/>
                                              <a:gd name="T6" fmla="*/ 18 w 69"/>
                                              <a:gd name="T7" fmla="*/ 94 h 106"/>
                                              <a:gd name="T8" fmla="*/ 19 w 69"/>
                                              <a:gd name="T9" fmla="*/ 106 h 106"/>
                                              <a:gd name="T10" fmla="*/ 30 w 69"/>
                                              <a:gd name="T11" fmla="*/ 106 h 106"/>
                                              <a:gd name="T12" fmla="*/ 44 w 69"/>
                                              <a:gd name="T13" fmla="*/ 106 h 106"/>
                                              <a:gd name="T14" fmla="*/ 50 w 69"/>
                                              <a:gd name="T15" fmla="*/ 103 h 106"/>
                                              <a:gd name="T16" fmla="*/ 54 w 69"/>
                                              <a:gd name="T17" fmla="*/ 94 h 106"/>
                                              <a:gd name="T18" fmla="*/ 55 w 69"/>
                                              <a:gd name="T19" fmla="*/ 94 h 106"/>
                                              <a:gd name="T20" fmla="*/ 54 w 69"/>
                                              <a:gd name="T21" fmla="*/ 105 h 106"/>
                                              <a:gd name="T22" fmla="*/ 69 w 69"/>
                                              <a:gd name="T23" fmla="*/ 105 h 106"/>
                                              <a:gd name="T24" fmla="*/ 69 w 69"/>
                                              <a:gd name="T25" fmla="*/ 0 h 106"/>
                                              <a:gd name="T26" fmla="*/ 54 w 69"/>
                                              <a:gd name="T27" fmla="*/ 0 h 106"/>
                                              <a:gd name="T28" fmla="*/ 54 w 69"/>
                                              <a:gd name="T29" fmla="*/ 41 h 106"/>
                                              <a:gd name="T30" fmla="*/ 54 w 69"/>
                                              <a:gd name="T31" fmla="*/ 41 h 106"/>
                                              <a:gd name="T32" fmla="*/ 50 w 69"/>
                                              <a:gd name="T33" fmla="*/ 33 h 106"/>
                                              <a:gd name="T34" fmla="*/ 43 w 69"/>
                                              <a:gd name="T35" fmla="*/ 30 h 106"/>
                                              <a:gd name="T36" fmla="*/ 29 w 69"/>
                                              <a:gd name="T37" fmla="*/ 30 h 106"/>
                                              <a:gd name="T38" fmla="*/ 19 w 69"/>
                                              <a:gd name="T39" fmla="*/ 30 h 106"/>
                                              <a:gd name="T40" fmla="*/ 15 w 69"/>
                                              <a:gd name="T41" fmla="*/ 55 h 106"/>
                                              <a:gd name="T42" fmla="*/ 17 w 69"/>
                                              <a:gd name="T43" fmla="*/ 49 h 106"/>
                                              <a:gd name="T44" fmla="*/ 20 w 69"/>
                                              <a:gd name="T45" fmla="*/ 46 h 106"/>
                                              <a:gd name="T46" fmla="*/ 22 w 69"/>
                                              <a:gd name="T47" fmla="*/ 43 h 106"/>
                                              <a:gd name="T48" fmla="*/ 27 w 69"/>
                                              <a:gd name="T49" fmla="*/ 42 h 106"/>
                                              <a:gd name="T50" fmla="*/ 34 w 69"/>
                                              <a:gd name="T51" fmla="*/ 42 h 106"/>
                                              <a:gd name="T52" fmla="*/ 50 w 69"/>
                                              <a:gd name="T53" fmla="*/ 42 h 106"/>
                                              <a:gd name="T54" fmla="*/ 54 w 69"/>
                                              <a:gd name="T55" fmla="*/ 47 h 106"/>
                                              <a:gd name="T56" fmla="*/ 54 w 69"/>
                                              <a:gd name="T57" fmla="*/ 66 h 106"/>
                                              <a:gd name="T58" fmla="*/ 54 w 69"/>
                                              <a:gd name="T59" fmla="*/ 79 h 106"/>
                                              <a:gd name="T60" fmla="*/ 53 w 69"/>
                                              <a:gd name="T61" fmla="*/ 86 h 106"/>
                                              <a:gd name="T62" fmla="*/ 50 w 69"/>
                                              <a:gd name="T63" fmla="*/ 89 h 106"/>
                                              <a:gd name="T64" fmla="*/ 48 w 69"/>
                                              <a:gd name="T65" fmla="*/ 93 h 10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  <a:cxn ang="0">
                                                <a:pos x="T60" y="T61"/>
                                              </a:cxn>
                                              <a:cxn ang="0">
                                                <a:pos x="T62" y="T63"/>
                                              </a:cxn>
                                              <a:cxn ang="0">
                                                <a:pos x="T64" y="T65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69" h="106">
                                                <a:moveTo>
                                                  <a:pt x="48" y="93"/>
                                                </a:moveTo>
                                                <a:lnTo>
                                                  <a:pt x="43" y="94"/>
                                                </a:lnTo>
                                                <a:lnTo>
                                                  <a:pt x="34" y="94"/>
                                                </a:lnTo>
                                                <a:lnTo>
                                                  <a:pt x="18" y="94"/>
                                                </a:lnTo>
                                                <a:lnTo>
                                                  <a:pt x="19" y="106"/>
                                                </a:lnTo>
                                                <a:lnTo>
                                                  <a:pt x="30" y="106"/>
                                                </a:lnTo>
                                                <a:lnTo>
                                                  <a:pt x="44" y="106"/>
                                                </a:lnTo>
                                                <a:lnTo>
                                                  <a:pt x="50" y="103"/>
                                                </a:lnTo>
                                                <a:lnTo>
                                                  <a:pt x="54" y="94"/>
                                                </a:lnTo>
                                                <a:lnTo>
                                                  <a:pt x="55" y="94"/>
                                                </a:lnTo>
                                                <a:lnTo>
                                                  <a:pt x="54" y="105"/>
                                                </a:lnTo>
                                                <a:lnTo>
                                                  <a:pt x="69" y="105"/>
                                                </a:lnTo>
                                                <a:lnTo>
                                                  <a:pt x="69" y="0"/>
                                                </a:lnTo>
                                                <a:lnTo>
                                                  <a:pt x="54" y="0"/>
                                                </a:lnTo>
                                                <a:lnTo>
                                                  <a:pt x="54" y="41"/>
                                                </a:lnTo>
                                                <a:lnTo>
                                                  <a:pt x="50" y="33"/>
                                                </a:lnTo>
                                                <a:lnTo>
                                                  <a:pt x="43" y="30"/>
                                                </a:lnTo>
                                                <a:lnTo>
                                                  <a:pt x="29" y="30"/>
                                                </a:lnTo>
                                                <a:lnTo>
                                                  <a:pt x="19" y="30"/>
                                                </a:lnTo>
                                                <a:lnTo>
                                                  <a:pt x="15" y="55"/>
                                                </a:lnTo>
                                                <a:lnTo>
                                                  <a:pt x="17" y="49"/>
                                                </a:lnTo>
                                                <a:lnTo>
                                                  <a:pt x="20" y="46"/>
                                                </a:lnTo>
                                                <a:lnTo>
                                                  <a:pt x="22" y="43"/>
                                                </a:lnTo>
                                                <a:lnTo>
                                                  <a:pt x="27" y="42"/>
                                                </a:lnTo>
                                                <a:lnTo>
                                                  <a:pt x="34" y="42"/>
                                                </a:lnTo>
                                                <a:lnTo>
                                                  <a:pt x="50" y="42"/>
                                                </a:lnTo>
                                                <a:lnTo>
                                                  <a:pt x="54" y="47"/>
                                                </a:lnTo>
                                                <a:lnTo>
                                                  <a:pt x="54" y="66"/>
                                                </a:lnTo>
                                                <a:lnTo>
                                                  <a:pt x="54" y="79"/>
                                                </a:lnTo>
                                                <a:lnTo>
                                                  <a:pt x="53" y="86"/>
                                                </a:lnTo>
                                                <a:lnTo>
                                                  <a:pt x="50" y="89"/>
                                                </a:lnTo>
                                                <a:lnTo>
                                                  <a:pt x="48" y="93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B5DC1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</wpg:grpSp>
                                  <wpg:grpSp>
                                    <wpg:cNvPr id="51" name="Group 51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5823" y="1333"/>
                                        <a:ext cx="882" cy="158"/>
                                        <a:chOff x="5823" y="1333"/>
                                        <a:chExt cx="882" cy="158"/>
                                      </a:xfrm>
                                    </wpg:grpSpPr>
                                    <wps:wsp>
                                      <wps:cNvPr id="52" name="Freeform 52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5833" y="1343"/>
                                          <a:ext cx="85" cy="105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33 w 85"/>
                                            <a:gd name="T1" fmla="*/ 105 h 105"/>
                                            <a:gd name="T2" fmla="*/ 50 w 85"/>
                                            <a:gd name="T3" fmla="*/ 105 h 105"/>
                                            <a:gd name="T4" fmla="*/ 50 w 85"/>
                                            <a:gd name="T5" fmla="*/ 14 h 105"/>
                                            <a:gd name="T6" fmla="*/ 85 w 85"/>
                                            <a:gd name="T7" fmla="*/ 14 h 105"/>
                                            <a:gd name="T8" fmla="*/ 85 w 85"/>
                                            <a:gd name="T9" fmla="*/ 0 h 105"/>
                                            <a:gd name="T10" fmla="*/ 0 w 85"/>
                                            <a:gd name="T11" fmla="*/ 0 h 105"/>
                                            <a:gd name="T12" fmla="*/ 0 w 85"/>
                                            <a:gd name="T13" fmla="*/ 14 h 105"/>
                                            <a:gd name="T14" fmla="*/ 33 w 85"/>
                                            <a:gd name="T15" fmla="*/ 14 h 105"/>
                                            <a:gd name="T16" fmla="*/ 33 w 85"/>
                                            <a:gd name="T17" fmla="*/ 105 h 105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85" h="105">
                                              <a:moveTo>
                                                <a:pt x="33" y="105"/>
                                              </a:moveTo>
                                              <a:lnTo>
                                                <a:pt x="50" y="105"/>
                                              </a:lnTo>
                                              <a:lnTo>
                                                <a:pt x="50" y="14"/>
                                              </a:lnTo>
                                              <a:lnTo>
                                                <a:pt x="85" y="14"/>
                                              </a:lnTo>
                                              <a:lnTo>
                                                <a:pt x="85" y="0"/>
                                              </a:lnTo>
                                              <a:lnTo>
                                                <a:pt x="0" y="0"/>
                                              </a:lnTo>
                                              <a:lnTo>
                                                <a:pt x="0" y="14"/>
                                              </a:lnTo>
                                              <a:lnTo>
                                                <a:pt x="33" y="14"/>
                                              </a:lnTo>
                                              <a:lnTo>
                                                <a:pt x="33" y="105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g:grpSp>
                                      <wpg:cNvPr id="53" name="Group 53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5921" y="1373"/>
                                          <a:ext cx="70" cy="76"/>
                                          <a:chOff x="5921" y="1373"/>
                                          <a:chExt cx="70" cy="76"/>
                                        </a:xfrm>
                                      </wpg:grpSpPr>
                                      <wps:wsp>
                                        <wps:cNvPr id="54" name="Freeform 54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921" y="1373"/>
                                            <a:ext cx="70" cy="7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54 w 70"/>
                                              <a:gd name="T1" fmla="*/ 19 h 76"/>
                                              <a:gd name="T2" fmla="*/ 54 w 70"/>
                                              <a:gd name="T3" fmla="*/ 20 h 76"/>
                                              <a:gd name="T4" fmla="*/ 54 w 70"/>
                                              <a:gd name="T5" fmla="*/ 30 h 76"/>
                                              <a:gd name="T6" fmla="*/ 15 w 70"/>
                                              <a:gd name="T7" fmla="*/ 30 h 76"/>
                                              <a:gd name="T8" fmla="*/ 15 w 70"/>
                                              <a:gd name="T9" fmla="*/ 13 h 76"/>
                                              <a:gd name="T10" fmla="*/ 18 w 70"/>
                                              <a:gd name="T11" fmla="*/ 11 h 76"/>
                                              <a:gd name="T12" fmla="*/ 35 w 70"/>
                                              <a:gd name="T13" fmla="*/ 11 h 76"/>
                                              <a:gd name="T14" fmla="*/ 35 w 70"/>
                                              <a:gd name="T15" fmla="*/ 0 h 76"/>
                                              <a:gd name="T16" fmla="*/ 19 w 70"/>
                                              <a:gd name="T17" fmla="*/ 1 h 76"/>
                                              <a:gd name="T18" fmla="*/ 3 w 70"/>
                                              <a:gd name="T19" fmla="*/ 11 h 76"/>
                                              <a:gd name="T20" fmla="*/ 0 w 70"/>
                                              <a:gd name="T21" fmla="*/ 37 h 76"/>
                                              <a:gd name="T22" fmla="*/ 1 w 70"/>
                                              <a:gd name="T23" fmla="*/ 55 h 76"/>
                                              <a:gd name="T24" fmla="*/ 11 w 70"/>
                                              <a:gd name="T25" fmla="*/ 71 h 76"/>
                                              <a:gd name="T26" fmla="*/ 35 w 70"/>
                                              <a:gd name="T27" fmla="*/ 75 h 76"/>
                                              <a:gd name="T28" fmla="*/ 35 w 70"/>
                                              <a:gd name="T29" fmla="*/ 75 h 76"/>
                                              <a:gd name="T30" fmla="*/ 62 w 70"/>
                                              <a:gd name="T31" fmla="*/ 71 h 76"/>
                                              <a:gd name="T32" fmla="*/ 69 w 70"/>
                                              <a:gd name="T33" fmla="*/ 54 h 76"/>
                                              <a:gd name="T34" fmla="*/ 69 w 70"/>
                                              <a:gd name="T35" fmla="*/ 51 h 76"/>
                                              <a:gd name="T36" fmla="*/ 54 w 70"/>
                                              <a:gd name="T37" fmla="*/ 51 h 76"/>
                                              <a:gd name="T38" fmla="*/ 54 w 70"/>
                                              <a:gd name="T39" fmla="*/ 62 h 76"/>
                                              <a:gd name="T40" fmla="*/ 51 w 70"/>
                                              <a:gd name="T41" fmla="*/ 64 h 76"/>
                                              <a:gd name="T42" fmla="*/ 35 w 70"/>
                                              <a:gd name="T43" fmla="*/ 64 h 76"/>
                                              <a:gd name="T44" fmla="*/ 24 w 70"/>
                                              <a:gd name="T45" fmla="*/ 64 h 76"/>
                                              <a:gd name="T46" fmla="*/ 19 w 70"/>
                                              <a:gd name="T47" fmla="*/ 62 h 76"/>
                                              <a:gd name="T48" fmla="*/ 17 w 70"/>
                                              <a:gd name="T49" fmla="*/ 58 h 76"/>
                                              <a:gd name="T50" fmla="*/ 16 w 70"/>
                                              <a:gd name="T51" fmla="*/ 54 h 76"/>
                                              <a:gd name="T52" fmla="*/ 15 w 70"/>
                                              <a:gd name="T53" fmla="*/ 49 h 76"/>
                                              <a:gd name="T54" fmla="*/ 15 w 70"/>
                                              <a:gd name="T55" fmla="*/ 42 h 76"/>
                                              <a:gd name="T56" fmla="*/ 15 w 70"/>
                                              <a:gd name="T57" fmla="*/ 40 h 76"/>
                                              <a:gd name="T58" fmla="*/ 69 w 70"/>
                                              <a:gd name="T59" fmla="*/ 40 h 76"/>
                                              <a:gd name="T60" fmla="*/ 69 w 70"/>
                                              <a:gd name="T61" fmla="*/ 25 h 76"/>
                                              <a:gd name="T62" fmla="*/ 69 w 70"/>
                                              <a:gd name="T63" fmla="*/ 21 h 76"/>
                                              <a:gd name="T64" fmla="*/ 67 w 70"/>
                                              <a:gd name="T65" fmla="*/ 16 h 76"/>
                                              <a:gd name="T66" fmla="*/ 64 w 70"/>
                                              <a:gd name="T67" fmla="*/ 3 h 76"/>
                                              <a:gd name="T68" fmla="*/ 56 w 70"/>
                                              <a:gd name="T69" fmla="*/ 0 h 76"/>
                                              <a:gd name="T70" fmla="*/ 54 w 70"/>
                                              <a:gd name="T71" fmla="*/ 19 h 7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  <a:cxn ang="0">
                                                <a:pos x="T60" y="T61"/>
                                              </a:cxn>
                                              <a:cxn ang="0">
                                                <a:pos x="T62" y="T63"/>
                                              </a:cxn>
                                              <a:cxn ang="0">
                                                <a:pos x="T64" y="T65"/>
                                              </a:cxn>
                                              <a:cxn ang="0">
                                                <a:pos x="T66" y="T67"/>
                                              </a:cxn>
                                              <a:cxn ang="0">
                                                <a:pos x="T68" y="T69"/>
                                              </a:cxn>
                                              <a:cxn ang="0">
                                                <a:pos x="T70" y="T71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76">
                                                <a:moveTo>
                                                  <a:pt x="54" y="19"/>
                                                </a:moveTo>
                                                <a:lnTo>
                                                  <a:pt x="54" y="20"/>
                                                </a:lnTo>
                                                <a:lnTo>
                                                  <a:pt x="54" y="30"/>
                                                </a:lnTo>
                                                <a:lnTo>
                                                  <a:pt x="15" y="30"/>
                                                </a:lnTo>
                                                <a:lnTo>
                                                  <a:pt x="15" y="13"/>
                                                </a:lnTo>
                                                <a:lnTo>
                                                  <a:pt x="18" y="11"/>
                                                </a:lnTo>
                                                <a:lnTo>
                                                  <a:pt x="35" y="11"/>
                                                </a:lnTo>
                                                <a:lnTo>
                                                  <a:pt x="35" y="0"/>
                                                </a:lnTo>
                                                <a:lnTo>
                                                  <a:pt x="19" y="1"/>
                                                </a:lnTo>
                                                <a:lnTo>
                                                  <a:pt x="3" y="11"/>
                                                </a:lnTo>
                                                <a:lnTo>
                                                  <a:pt x="0" y="37"/>
                                                </a:lnTo>
                                                <a:lnTo>
                                                  <a:pt x="1" y="55"/>
                                                </a:lnTo>
                                                <a:lnTo>
                                                  <a:pt x="11" y="71"/>
                                                </a:lnTo>
                                                <a:lnTo>
                                                  <a:pt x="35" y="75"/>
                                                </a:lnTo>
                                                <a:lnTo>
                                                  <a:pt x="62" y="71"/>
                                                </a:lnTo>
                                                <a:lnTo>
                                                  <a:pt x="69" y="54"/>
                                                </a:lnTo>
                                                <a:lnTo>
                                                  <a:pt x="69" y="51"/>
                                                </a:lnTo>
                                                <a:lnTo>
                                                  <a:pt x="54" y="51"/>
                                                </a:lnTo>
                                                <a:lnTo>
                                                  <a:pt x="54" y="62"/>
                                                </a:lnTo>
                                                <a:lnTo>
                                                  <a:pt x="51" y="64"/>
                                                </a:lnTo>
                                                <a:lnTo>
                                                  <a:pt x="35" y="64"/>
                                                </a:lnTo>
                                                <a:lnTo>
                                                  <a:pt x="24" y="64"/>
                                                </a:lnTo>
                                                <a:lnTo>
                                                  <a:pt x="19" y="62"/>
                                                </a:lnTo>
                                                <a:lnTo>
                                                  <a:pt x="17" y="58"/>
                                                </a:lnTo>
                                                <a:lnTo>
                                                  <a:pt x="16" y="54"/>
                                                </a:lnTo>
                                                <a:lnTo>
                                                  <a:pt x="15" y="49"/>
                                                </a:lnTo>
                                                <a:lnTo>
                                                  <a:pt x="15" y="42"/>
                                                </a:lnTo>
                                                <a:lnTo>
                                                  <a:pt x="15" y="40"/>
                                                </a:lnTo>
                                                <a:lnTo>
                                                  <a:pt x="69" y="40"/>
                                                </a:lnTo>
                                                <a:lnTo>
                                                  <a:pt x="69" y="25"/>
                                                </a:lnTo>
                                                <a:lnTo>
                                                  <a:pt x="69" y="21"/>
                                                </a:lnTo>
                                                <a:lnTo>
                                                  <a:pt x="67" y="16"/>
                                                </a:lnTo>
                                                <a:lnTo>
                                                  <a:pt x="64" y="3"/>
                                                </a:lnTo>
                                                <a:lnTo>
                                                  <a:pt x="56" y="0"/>
                                                </a:lnTo>
                                                <a:lnTo>
                                                  <a:pt x="54" y="19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B5DC1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55" name="Freeform 55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921" y="1373"/>
                                            <a:ext cx="70" cy="7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56 w 70"/>
                                              <a:gd name="T1" fmla="*/ 0 h 76"/>
                                              <a:gd name="T2" fmla="*/ 35 w 70"/>
                                              <a:gd name="T3" fmla="*/ 0 h 76"/>
                                              <a:gd name="T4" fmla="*/ 35 w 70"/>
                                              <a:gd name="T5" fmla="*/ 11 h 76"/>
                                              <a:gd name="T6" fmla="*/ 46 w 70"/>
                                              <a:gd name="T7" fmla="*/ 11 h 76"/>
                                              <a:gd name="T8" fmla="*/ 50 w 70"/>
                                              <a:gd name="T9" fmla="*/ 12 h 76"/>
                                              <a:gd name="T10" fmla="*/ 52 w 70"/>
                                              <a:gd name="T11" fmla="*/ 16 h 76"/>
                                              <a:gd name="T12" fmla="*/ 54 w 70"/>
                                              <a:gd name="T13" fmla="*/ 19 h 76"/>
                                              <a:gd name="T14" fmla="*/ 56 w 70"/>
                                              <a:gd name="T15" fmla="*/ 0 h 7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76">
                                                <a:moveTo>
                                                  <a:pt x="56" y="0"/>
                                                </a:moveTo>
                                                <a:lnTo>
                                                  <a:pt x="35" y="0"/>
                                                </a:lnTo>
                                                <a:lnTo>
                                                  <a:pt x="35" y="11"/>
                                                </a:lnTo>
                                                <a:lnTo>
                                                  <a:pt x="46" y="11"/>
                                                </a:lnTo>
                                                <a:lnTo>
                                                  <a:pt x="50" y="12"/>
                                                </a:lnTo>
                                                <a:lnTo>
                                                  <a:pt x="52" y="16"/>
                                                </a:lnTo>
                                                <a:lnTo>
                                                  <a:pt x="54" y="19"/>
                                                </a:lnTo>
                                                <a:lnTo>
                                                  <a:pt x="56" y="0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CBD30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56" name="Freeform 56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6015" y="1373"/>
                                          <a:ext cx="69" cy="76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68 w 69"/>
                                            <a:gd name="T1" fmla="*/ 47 h 76"/>
                                            <a:gd name="T2" fmla="*/ 53 w 69"/>
                                            <a:gd name="T3" fmla="*/ 47 h 76"/>
                                            <a:gd name="T4" fmla="*/ 53 w 69"/>
                                            <a:gd name="T5" fmla="*/ 61 h 76"/>
                                            <a:gd name="T6" fmla="*/ 51 w 69"/>
                                            <a:gd name="T7" fmla="*/ 64 h 76"/>
                                            <a:gd name="T8" fmla="*/ 36 w 69"/>
                                            <a:gd name="T9" fmla="*/ 64 h 76"/>
                                            <a:gd name="T10" fmla="*/ 27 w 69"/>
                                            <a:gd name="T11" fmla="*/ 64 h 76"/>
                                            <a:gd name="T12" fmla="*/ 22 w 69"/>
                                            <a:gd name="T13" fmla="*/ 63 h 76"/>
                                            <a:gd name="T14" fmla="*/ 20 w 69"/>
                                            <a:gd name="T15" fmla="*/ 61 h 76"/>
                                            <a:gd name="T16" fmla="*/ 17 w 69"/>
                                            <a:gd name="T17" fmla="*/ 58 h 76"/>
                                            <a:gd name="T18" fmla="*/ 15 w 69"/>
                                            <a:gd name="T19" fmla="*/ 51 h 76"/>
                                            <a:gd name="T20" fmla="*/ 15 w 69"/>
                                            <a:gd name="T21" fmla="*/ 38 h 76"/>
                                            <a:gd name="T22" fmla="*/ 15 w 69"/>
                                            <a:gd name="T23" fmla="*/ 15 h 76"/>
                                            <a:gd name="T24" fmla="*/ 18 w 69"/>
                                            <a:gd name="T25" fmla="*/ 11 h 76"/>
                                            <a:gd name="T26" fmla="*/ 33 w 69"/>
                                            <a:gd name="T27" fmla="*/ 11 h 76"/>
                                            <a:gd name="T28" fmla="*/ 49 w 69"/>
                                            <a:gd name="T29" fmla="*/ 11 h 76"/>
                                            <a:gd name="T30" fmla="*/ 52 w 69"/>
                                            <a:gd name="T31" fmla="*/ 14 h 76"/>
                                            <a:gd name="T32" fmla="*/ 52 w 69"/>
                                            <a:gd name="T33" fmla="*/ 26 h 76"/>
                                            <a:gd name="T34" fmla="*/ 67 w 69"/>
                                            <a:gd name="T35" fmla="*/ 26 h 76"/>
                                            <a:gd name="T36" fmla="*/ 67 w 69"/>
                                            <a:gd name="T37" fmla="*/ 22 h 76"/>
                                            <a:gd name="T38" fmla="*/ 59 w 69"/>
                                            <a:gd name="T39" fmla="*/ 4 h 76"/>
                                            <a:gd name="T40" fmla="*/ 34 w 69"/>
                                            <a:gd name="T41" fmla="*/ 0 h 76"/>
                                            <a:gd name="T42" fmla="*/ 19 w 69"/>
                                            <a:gd name="T43" fmla="*/ 0 h 76"/>
                                            <a:gd name="T44" fmla="*/ 10 w 69"/>
                                            <a:gd name="T45" fmla="*/ 3 h 76"/>
                                            <a:gd name="T46" fmla="*/ 5 w 69"/>
                                            <a:gd name="T47" fmla="*/ 9 h 76"/>
                                            <a:gd name="T48" fmla="*/ 1 w 69"/>
                                            <a:gd name="T49" fmla="*/ 15 h 76"/>
                                            <a:gd name="T50" fmla="*/ 0 w 69"/>
                                            <a:gd name="T51" fmla="*/ 22 h 76"/>
                                            <a:gd name="T52" fmla="*/ 0 w 69"/>
                                            <a:gd name="T53" fmla="*/ 37 h 76"/>
                                            <a:gd name="T54" fmla="*/ 1 w 69"/>
                                            <a:gd name="T55" fmla="*/ 55 h 76"/>
                                            <a:gd name="T56" fmla="*/ 11 w 69"/>
                                            <a:gd name="T57" fmla="*/ 71 h 76"/>
                                            <a:gd name="T58" fmla="*/ 35 w 69"/>
                                            <a:gd name="T59" fmla="*/ 75 h 76"/>
                                            <a:gd name="T60" fmla="*/ 49 w 69"/>
                                            <a:gd name="T61" fmla="*/ 75 h 76"/>
                                            <a:gd name="T62" fmla="*/ 56 w 69"/>
                                            <a:gd name="T63" fmla="*/ 74 h 76"/>
                                            <a:gd name="T64" fmla="*/ 61 w 69"/>
                                            <a:gd name="T65" fmla="*/ 70 h 76"/>
                                            <a:gd name="T66" fmla="*/ 66 w 69"/>
                                            <a:gd name="T67" fmla="*/ 66 h 76"/>
                                            <a:gd name="T68" fmla="*/ 68 w 69"/>
                                            <a:gd name="T69" fmla="*/ 60 h 76"/>
                                            <a:gd name="T70" fmla="*/ 68 w 69"/>
                                            <a:gd name="T71" fmla="*/ 50 h 76"/>
                                            <a:gd name="T72" fmla="*/ 68 w 69"/>
                                            <a:gd name="T73" fmla="*/ 47 h 76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  <a:cxn ang="0">
                                              <a:pos x="T50" y="T51"/>
                                            </a:cxn>
                                            <a:cxn ang="0">
                                              <a:pos x="T52" y="T53"/>
                                            </a:cxn>
                                            <a:cxn ang="0">
                                              <a:pos x="T54" y="T55"/>
                                            </a:cxn>
                                            <a:cxn ang="0">
                                              <a:pos x="T56" y="T57"/>
                                            </a:cxn>
                                            <a:cxn ang="0">
                                              <a:pos x="T58" y="T59"/>
                                            </a:cxn>
                                            <a:cxn ang="0">
                                              <a:pos x="T60" y="T61"/>
                                            </a:cxn>
                                            <a:cxn ang="0">
                                              <a:pos x="T62" y="T63"/>
                                            </a:cxn>
                                            <a:cxn ang="0">
                                              <a:pos x="T64" y="T65"/>
                                            </a:cxn>
                                            <a:cxn ang="0">
                                              <a:pos x="T66" y="T67"/>
                                            </a:cxn>
                                            <a:cxn ang="0">
                                              <a:pos x="T68" y="T69"/>
                                            </a:cxn>
                                            <a:cxn ang="0">
                                              <a:pos x="T70" y="T71"/>
                                            </a:cxn>
                                            <a:cxn ang="0">
                                              <a:pos x="T72" y="T73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69" h="76">
                                              <a:moveTo>
                                                <a:pt x="68" y="47"/>
                                              </a:moveTo>
                                              <a:lnTo>
                                                <a:pt x="53" y="47"/>
                                              </a:lnTo>
                                              <a:lnTo>
                                                <a:pt x="53" y="61"/>
                                              </a:lnTo>
                                              <a:lnTo>
                                                <a:pt x="51" y="64"/>
                                              </a:lnTo>
                                              <a:lnTo>
                                                <a:pt x="36" y="64"/>
                                              </a:lnTo>
                                              <a:lnTo>
                                                <a:pt x="27" y="64"/>
                                              </a:lnTo>
                                              <a:lnTo>
                                                <a:pt x="22" y="63"/>
                                              </a:lnTo>
                                              <a:lnTo>
                                                <a:pt x="20" y="61"/>
                                              </a:lnTo>
                                              <a:lnTo>
                                                <a:pt x="17" y="58"/>
                                              </a:lnTo>
                                              <a:lnTo>
                                                <a:pt x="15" y="51"/>
                                              </a:lnTo>
                                              <a:lnTo>
                                                <a:pt x="15" y="38"/>
                                              </a:lnTo>
                                              <a:lnTo>
                                                <a:pt x="15" y="15"/>
                                              </a:lnTo>
                                              <a:lnTo>
                                                <a:pt x="18" y="11"/>
                                              </a:lnTo>
                                              <a:lnTo>
                                                <a:pt x="33" y="11"/>
                                              </a:lnTo>
                                              <a:lnTo>
                                                <a:pt x="49" y="11"/>
                                              </a:lnTo>
                                              <a:lnTo>
                                                <a:pt x="52" y="14"/>
                                              </a:lnTo>
                                              <a:lnTo>
                                                <a:pt x="52" y="26"/>
                                              </a:lnTo>
                                              <a:lnTo>
                                                <a:pt x="67" y="26"/>
                                              </a:lnTo>
                                              <a:lnTo>
                                                <a:pt x="67" y="22"/>
                                              </a:lnTo>
                                              <a:lnTo>
                                                <a:pt x="59" y="4"/>
                                              </a:lnTo>
                                              <a:lnTo>
                                                <a:pt x="34" y="0"/>
                                              </a:lnTo>
                                              <a:lnTo>
                                                <a:pt x="19" y="0"/>
                                              </a:lnTo>
                                              <a:lnTo>
                                                <a:pt x="10" y="3"/>
                                              </a:lnTo>
                                              <a:lnTo>
                                                <a:pt x="5" y="9"/>
                                              </a:lnTo>
                                              <a:lnTo>
                                                <a:pt x="1" y="15"/>
                                              </a:lnTo>
                                              <a:lnTo>
                                                <a:pt x="0" y="22"/>
                                              </a:lnTo>
                                              <a:lnTo>
                                                <a:pt x="0" y="37"/>
                                              </a:lnTo>
                                              <a:lnTo>
                                                <a:pt x="1" y="55"/>
                                              </a:lnTo>
                                              <a:lnTo>
                                                <a:pt x="11" y="71"/>
                                              </a:lnTo>
                                              <a:lnTo>
                                                <a:pt x="35" y="75"/>
                                              </a:lnTo>
                                              <a:lnTo>
                                                <a:pt x="49" y="75"/>
                                              </a:lnTo>
                                              <a:lnTo>
                                                <a:pt x="56" y="74"/>
                                              </a:lnTo>
                                              <a:lnTo>
                                                <a:pt x="61" y="70"/>
                                              </a:lnTo>
                                              <a:lnTo>
                                                <a:pt x="66" y="66"/>
                                              </a:lnTo>
                                              <a:lnTo>
                                                <a:pt x="68" y="60"/>
                                              </a:lnTo>
                                              <a:lnTo>
                                                <a:pt x="68" y="50"/>
                                              </a:lnTo>
                                              <a:lnTo>
                                                <a:pt x="68" y="47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57" name="Freeform 57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6109" y="1343"/>
                                          <a:ext cx="67" cy="105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60 w 67"/>
                                            <a:gd name="T1" fmla="*/ 30 h 105"/>
                                            <a:gd name="T2" fmla="*/ 39 w 67"/>
                                            <a:gd name="T3" fmla="*/ 30 h 105"/>
                                            <a:gd name="T4" fmla="*/ 25 w 67"/>
                                            <a:gd name="T5" fmla="*/ 30 h 105"/>
                                            <a:gd name="T6" fmla="*/ 19 w 67"/>
                                            <a:gd name="T7" fmla="*/ 33 h 105"/>
                                            <a:gd name="T8" fmla="*/ 15 w 67"/>
                                            <a:gd name="T9" fmla="*/ 42 h 105"/>
                                            <a:gd name="T10" fmla="*/ 15 w 67"/>
                                            <a:gd name="T11" fmla="*/ 42 h 105"/>
                                            <a:gd name="T12" fmla="*/ 15 w 67"/>
                                            <a:gd name="T13" fmla="*/ 0 h 105"/>
                                            <a:gd name="T14" fmla="*/ 0 w 67"/>
                                            <a:gd name="T15" fmla="*/ 0 h 105"/>
                                            <a:gd name="T16" fmla="*/ 0 w 67"/>
                                            <a:gd name="T17" fmla="*/ 105 h 105"/>
                                            <a:gd name="T18" fmla="*/ 15 w 67"/>
                                            <a:gd name="T19" fmla="*/ 105 h 105"/>
                                            <a:gd name="T20" fmla="*/ 15 w 67"/>
                                            <a:gd name="T21" fmla="*/ 63 h 105"/>
                                            <a:gd name="T22" fmla="*/ 15 w 67"/>
                                            <a:gd name="T23" fmla="*/ 47 h 105"/>
                                            <a:gd name="T24" fmla="*/ 20 w 67"/>
                                            <a:gd name="T25" fmla="*/ 42 h 105"/>
                                            <a:gd name="T26" fmla="*/ 36 w 67"/>
                                            <a:gd name="T27" fmla="*/ 42 h 105"/>
                                            <a:gd name="T28" fmla="*/ 44 w 67"/>
                                            <a:gd name="T29" fmla="*/ 42 h 105"/>
                                            <a:gd name="T30" fmla="*/ 48 w 67"/>
                                            <a:gd name="T31" fmla="*/ 43 h 105"/>
                                            <a:gd name="T32" fmla="*/ 50 w 67"/>
                                            <a:gd name="T33" fmla="*/ 47 h 105"/>
                                            <a:gd name="T34" fmla="*/ 52 w 67"/>
                                            <a:gd name="T35" fmla="*/ 49 h 105"/>
                                            <a:gd name="T36" fmla="*/ 52 w 67"/>
                                            <a:gd name="T37" fmla="*/ 51 h 105"/>
                                            <a:gd name="T38" fmla="*/ 52 w 67"/>
                                            <a:gd name="T39" fmla="*/ 59 h 105"/>
                                            <a:gd name="T40" fmla="*/ 52 w 67"/>
                                            <a:gd name="T41" fmla="*/ 105 h 105"/>
                                            <a:gd name="T42" fmla="*/ 67 w 67"/>
                                            <a:gd name="T43" fmla="*/ 105 h 105"/>
                                            <a:gd name="T44" fmla="*/ 67 w 67"/>
                                            <a:gd name="T45" fmla="*/ 56 h 105"/>
                                            <a:gd name="T46" fmla="*/ 67 w 67"/>
                                            <a:gd name="T47" fmla="*/ 37 h 105"/>
                                            <a:gd name="T48" fmla="*/ 60 w 67"/>
                                            <a:gd name="T49" fmla="*/ 30 h 105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67" h="105">
                                              <a:moveTo>
                                                <a:pt x="60" y="30"/>
                                              </a:moveTo>
                                              <a:lnTo>
                                                <a:pt x="39" y="30"/>
                                              </a:lnTo>
                                              <a:lnTo>
                                                <a:pt x="25" y="30"/>
                                              </a:lnTo>
                                              <a:lnTo>
                                                <a:pt x="19" y="33"/>
                                              </a:lnTo>
                                              <a:lnTo>
                                                <a:pt x="15" y="42"/>
                                              </a:lnTo>
                                              <a:lnTo>
                                                <a:pt x="15" y="0"/>
                                              </a:lnTo>
                                              <a:lnTo>
                                                <a:pt x="0" y="0"/>
                                              </a:lnTo>
                                              <a:lnTo>
                                                <a:pt x="0" y="105"/>
                                              </a:lnTo>
                                              <a:lnTo>
                                                <a:pt x="15" y="105"/>
                                              </a:lnTo>
                                              <a:lnTo>
                                                <a:pt x="15" y="63"/>
                                              </a:lnTo>
                                              <a:lnTo>
                                                <a:pt x="15" y="47"/>
                                              </a:lnTo>
                                              <a:lnTo>
                                                <a:pt x="20" y="42"/>
                                              </a:lnTo>
                                              <a:lnTo>
                                                <a:pt x="36" y="42"/>
                                              </a:lnTo>
                                              <a:lnTo>
                                                <a:pt x="44" y="42"/>
                                              </a:lnTo>
                                              <a:lnTo>
                                                <a:pt x="48" y="43"/>
                                              </a:lnTo>
                                              <a:lnTo>
                                                <a:pt x="50" y="47"/>
                                              </a:lnTo>
                                              <a:lnTo>
                                                <a:pt x="52" y="49"/>
                                              </a:lnTo>
                                              <a:lnTo>
                                                <a:pt x="52" y="51"/>
                                              </a:lnTo>
                                              <a:lnTo>
                                                <a:pt x="52" y="59"/>
                                              </a:lnTo>
                                              <a:lnTo>
                                                <a:pt x="52" y="105"/>
                                              </a:lnTo>
                                              <a:lnTo>
                                                <a:pt x="67" y="105"/>
                                              </a:lnTo>
                                              <a:lnTo>
                                                <a:pt x="67" y="56"/>
                                              </a:lnTo>
                                              <a:lnTo>
                                                <a:pt x="67" y="37"/>
                                              </a:lnTo>
                                              <a:lnTo>
                                                <a:pt x="60" y="30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58" name="Freeform 58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6206" y="1373"/>
                                          <a:ext cx="68" cy="75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15 w 68"/>
                                            <a:gd name="T1" fmla="*/ 0 h 75"/>
                                            <a:gd name="T2" fmla="*/ 0 w 68"/>
                                            <a:gd name="T3" fmla="*/ 0 h 75"/>
                                            <a:gd name="T4" fmla="*/ 0 w 68"/>
                                            <a:gd name="T5" fmla="*/ 74 h 75"/>
                                            <a:gd name="T6" fmla="*/ 15 w 68"/>
                                            <a:gd name="T7" fmla="*/ 74 h 75"/>
                                            <a:gd name="T8" fmla="*/ 15 w 68"/>
                                            <a:gd name="T9" fmla="*/ 30 h 75"/>
                                            <a:gd name="T10" fmla="*/ 15 w 68"/>
                                            <a:gd name="T11" fmla="*/ 17 h 75"/>
                                            <a:gd name="T12" fmla="*/ 21 w 68"/>
                                            <a:gd name="T13" fmla="*/ 11 h 75"/>
                                            <a:gd name="T14" fmla="*/ 36 w 68"/>
                                            <a:gd name="T15" fmla="*/ 11 h 75"/>
                                            <a:gd name="T16" fmla="*/ 49 w 68"/>
                                            <a:gd name="T17" fmla="*/ 11 h 75"/>
                                            <a:gd name="T18" fmla="*/ 52 w 68"/>
                                            <a:gd name="T19" fmla="*/ 14 h 75"/>
                                            <a:gd name="T20" fmla="*/ 52 w 68"/>
                                            <a:gd name="T21" fmla="*/ 29 h 75"/>
                                            <a:gd name="T22" fmla="*/ 52 w 68"/>
                                            <a:gd name="T23" fmla="*/ 74 h 75"/>
                                            <a:gd name="T24" fmla="*/ 67 w 68"/>
                                            <a:gd name="T25" fmla="*/ 74 h 75"/>
                                            <a:gd name="T26" fmla="*/ 67 w 68"/>
                                            <a:gd name="T27" fmla="*/ 25 h 75"/>
                                            <a:gd name="T28" fmla="*/ 67 w 68"/>
                                            <a:gd name="T29" fmla="*/ 17 h 75"/>
                                            <a:gd name="T30" fmla="*/ 67 w 68"/>
                                            <a:gd name="T31" fmla="*/ 13 h 75"/>
                                            <a:gd name="T32" fmla="*/ 65 w 68"/>
                                            <a:gd name="T33" fmla="*/ 10 h 75"/>
                                            <a:gd name="T34" fmla="*/ 61 w 68"/>
                                            <a:gd name="T35" fmla="*/ 3 h 75"/>
                                            <a:gd name="T36" fmla="*/ 53 w 68"/>
                                            <a:gd name="T37" fmla="*/ 0 h 75"/>
                                            <a:gd name="T38" fmla="*/ 39 w 68"/>
                                            <a:gd name="T39" fmla="*/ 0 h 75"/>
                                            <a:gd name="T40" fmla="*/ 26 w 68"/>
                                            <a:gd name="T41" fmla="*/ 0 h 75"/>
                                            <a:gd name="T42" fmla="*/ 18 w 68"/>
                                            <a:gd name="T43" fmla="*/ 3 h 75"/>
                                            <a:gd name="T44" fmla="*/ 15 w 68"/>
                                            <a:gd name="T45" fmla="*/ 12 h 75"/>
                                            <a:gd name="T46" fmla="*/ 14 w 68"/>
                                            <a:gd name="T47" fmla="*/ 12 h 75"/>
                                            <a:gd name="T48" fmla="*/ 15 w 68"/>
                                            <a:gd name="T49" fmla="*/ 0 h 75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68" h="75">
                                              <a:moveTo>
                                                <a:pt x="15" y="0"/>
                                              </a:moveTo>
                                              <a:lnTo>
                                                <a:pt x="0" y="0"/>
                                              </a:lnTo>
                                              <a:lnTo>
                                                <a:pt x="0" y="74"/>
                                              </a:lnTo>
                                              <a:lnTo>
                                                <a:pt x="15" y="74"/>
                                              </a:lnTo>
                                              <a:lnTo>
                                                <a:pt x="15" y="30"/>
                                              </a:lnTo>
                                              <a:lnTo>
                                                <a:pt x="15" y="17"/>
                                              </a:lnTo>
                                              <a:lnTo>
                                                <a:pt x="21" y="11"/>
                                              </a:lnTo>
                                              <a:lnTo>
                                                <a:pt x="36" y="11"/>
                                              </a:lnTo>
                                              <a:lnTo>
                                                <a:pt x="49" y="11"/>
                                              </a:lnTo>
                                              <a:lnTo>
                                                <a:pt x="52" y="14"/>
                                              </a:lnTo>
                                              <a:lnTo>
                                                <a:pt x="52" y="29"/>
                                              </a:lnTo>
                                              <a:lnTo>
                                                <a:pt x="52" y="74"/>
                                              </a:lnTo>
                                              <a:lnTo>
                                                <a:pt x="67" y="74"/>
                                              </a:lnTo>
                                              <a:lnTo>
                                                <a:pt x="67" y="25"/>
                                              </a:lnTo>
                                              <a:lnTo>
                                                <a:pt x="67" y="17"/>
                                              </a:lnTo>
                                              <a:lnTo>
                                                <a:pt x="67" y="13"/>
                                              </a:lnTo>
                                              <a:lnTo>
                                                <a:pt x="65" y="10"/>
                                              </a:lnTo>
                                              <a:lnTo>
                                                <a:pt x="61" y="3"/>
                                              </a:lnTo>
                                              <a:lnTo>
                                                <a:pt x="53" y="0"/>
                                              </a:lnTo>
                                              <a:lnTo>
                                                <a:pt x="39" y="0"/>
                                              </a:lnTo>
                                              <a:lnTo>
                                                <a:pt x="26" y="0"/>
                                              </a:lnTo>
                                              <a:lnTo>
                                                <a:pt x="18" y="3"/>
                                              </a:lnTo>
                                              <a:lnTo>
                                                <a:pt x="15" y="12"/>
                                              </a:lnTo>
                                              <a:lnTo>
                                                <a:pt x="14" y="12"/>
                                              </a:lnTo>
                                              <a:lnTo>
                                                <a:pt x="15" y="0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g:grpSp>
                                      <wpg:cNvPr id="59" name="Group 59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6301" y="1373"/>
                                          <a:ext cx="71" cy="76"/>
                                          <a:chOff x="6301" y="1373"/>
                                          <a:chExt cx="71" cy="76"/>
                                        </a:xfrm>
                                      </wpg:grpSpPr>
                                      <wps:wsp>
                                        <wps:cNvPr id="60" name="Freeform 60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6301" y="1373"/>
                                            <a:ext cx="71" cy="7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35 w 71"/>
                                              <a:gd name="T1" fmla="*/ 64 h 76"/>
                                              <a:gd name="T2" fmla="*/ 17 w 71"/>
                                              <a:gd name="T3" fmla="*/ 64 h 76"/>
                                              <a:gd name="T4" fmla="*/ 20 w 71"/>
                                              <a:gd name="T5" fmla="*/ 75 h 76"/>
                                              <a:gd name="T6" fmla="*/ 35 w 71"/>
                                              <a:gd name="T7" fmla="*/ 75 h 76"/>
                                              <a:gd name="T8" fmla="*/ 53 w 71"/>
                                              <a:gd name="T9" fmla="*/ 74 h 76"/>
                                              <a:gd name="T10" fmla="*/ 35 w 71"/>
                                              <a:gd name="T11" fmla="*/ 64 h 7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1" h="76">
                                                <a:moveTo>
                                                  <a:pt x="35" y="64"/>
                                                </a:moveTo>
                                                <a:lnTo>
                                                  <a:pt x="17" y="64"/>
                                                </a:lnTo>
                                                <a:lnTo>
                                                  <a:pt x="20" y="75"/>
                                                </a:lnTo>
                                                <a:lnTo>
                                                  <a:pt x="35" y="75"/>
                                                </a:lnTo>
                                                <a:lnTo>
                                                  <a:pt x="53" y="74"/>
                                                </a:lnTo>
                                                <a:lnTo>
                                                  <a:pt x="35" y="64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CBD30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61" name="Freeform 61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6301" y="1373"/>
                                            <a:ext cx="71" cy="7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15 w 71"/>
                                              <a:gd name="T1" fmla="*/ 61 h 76"/>
                                              <a:gd name="T2" fmla="*/ 15 w 71"/>
                                              <a:gd name="T3" fmla="*/ 36 h 76"/>
                                              <a:gd name="T4" fmla="*/ 15 w 71"/>
                                              <a:gd name="T5" fmla="*/ 23 h 76"/>
                                              <a:gd name="T6" fmla="*/ 17 w 71"/>
                                              <a:gd name="T7" fmla="*/ 17 h 76"/>
                                              <a:gd name="T8" fmla="*/ 20 w 71"/>
                                              <a:gd name="T9" fmla="*/ 14 h 76"/>
                                              <a:gd name="T10" fmla="*/ 22 w 71"/>
                                              <a:gd name="T11" fmla="*/ 12 h 76"/>
                                              <a:gd name="T12" fmla="*/ 27 w 71"/>
                                              <a:gd name="T13" fmla="*/ 11 h 76"/>
                                              <a:gd name="T14" fmla="*/ 35 w 71"/>
                                              <a:gd name="T15" fmla="*/ 11 h 76"/>
                                              <a:gd name="T16" fmla="*/ 53 w 71"/>
                                              <a:gd name="T17" fmla="*/ 11 h 76"/>
                                              <a:gd name="T18" fmla="*/ 55 w 71"/>
                                              <a:gd name="T19" fmla="*/ 14 h 76"/>
                                              <a:gd name="T20" fmla="*/ 55 w 71"/>
                                              <a:gd name="T21" fmla="*/ 37 h 76"/>
                                              <a:gd name="T22" fmla="*/ 55 w 71"/>
                                              <a:gd name="T23" fmla="*/ 60 h 76"/>
                                              <a:gd name="T24" fmla="*/ 53 w 71"/>
                                              <a:gd name="T25" fmla="*/ 64 h 76"/>
                                              <a:gd name="T26" fmla="*/ 35 w 71"/>
                                              <a:gd name="T27" fmla="*/ 64 h 76"/>
                                              <a:gd name="T28" fmla="*/ 53 w 71"/>
                                              <a:gd name="T29" fmla="*/ 74 h 76"/>
                                              <a:gd name="T30" fmla="*/ 67 w 71"/>
                                              <a:gd name="T31" fmla="*/ 63 h 76"/>
                                              <a:gd name="T32" fmla="*/ 71 w 71"/>
                                              <a:gd name="T33" fmla="*/ 36 h 76"/>
                                              <a:gd name="T34" fmla="*/ 70 w 71"/>
                                              <a:gd name="T35" fmla="*/ 19 h 76"/>
                                              <a:gd name="T36" fmla="*/ 60 w 71"/>
                                              <a:gd name="T37" fmla="*/ 3 h 76"/>
                                              <a:gd name="T38" fmla="*/ 35 w 71"/>
                                              <a:gd name="T39" fmla="*/ 0 h 76"/>
                                              <a:gd name="T40" fmla="*/ 19 w 71"/>
                                              <a:gd name="T41" fmla="*/ 1 h 76"/>
                                              <a:gd name="T42" fmla="*/ 3 w 71"/>
                                              <a:gd name="T43" fmla="*/ 10 h 76"/>
                                              <a:gd name="T44" fmla="*/ 0 w 71"/>
                                              <a:gd name="T45" fmla="*/ 36 h 76"/>
                                              <a:gd name="T46" fmla="*/ 0 w 71"/>
                                              <a:gd name="T47" fmla="*/ 56 h 76"/>
                                              <a:gd name="T48" fmla="*/ 1 w 71"/>
                                              <a:gd name="T49" fmla="*/ 64 h 76"/>
                                              <a:gd name="T50" fmla="*/ 8 w 71"/>
                                              <a:gd name="T51" fmla="*/ 69 h 76"/>
                                              <a:gd name="T52" fmla="*/ 13 w 71"/>
                                              <a:gd name="T53" fmla="*/ 74 h 76"/>
                                              <a:gd name="T54" fmla="*/ 20 w 71"/>
                                              <a:gd name="T55" fmla="*/ 75 h 76"/>
                                              <a:gd name="T56" fmla="*/ 17 w 71"/>
                                              <a:gd name="T57" fmla="*/ 64 h 76"/>
                                              <a:gd name="T58" fmla="*/ 15 w 71"/>
                                              <a:gd name="T59" fmla="*/ 61 h 7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1" h="76">
                                                <a:moveTo>
                                                  <a:pt x="15" y="61"/>
                                                </a:moveTo>
                                                <a:lnTo>
                                                  <a:pt x="15" y="36"/>
                                                </a:lnTo>
                                                <a:lnTo>
                                                  <a:pt x="15" y="23"/>
                                                </a:lnTo>
                                                <a:lnTo>
                                                  <a:pt x="17" y="17"/>
                                                </a:lnTo>
                                                <a:lnTo>
                                                  <a:pt x="20" y="14"/>
                                                </a:lnTo>
                                                <a:lnTo>
                                                  <a:pt x="22" y="12"/>
                                                </a:lnTo>
                                                <a:lnTo>
                                                  <a:pt x="27" y="11"/>
                                                </a:lnTo>
                                                <a:lnTo>
                                                  <a:pt x="35" y="11"/>
                                                </a:lnTo>
                                                <a:lnTo>
                                                  <a:pt x="53" y="11"/>
                                                </a:lnTo>
                                                <a:lnTo>
                                                  <a:pt x="55" y="14"/>
                                                </a:lnTo>
                                                <a:lnTo>
                                                  <a:pt x="55" y="37"/>
                                                </a:lnTo>
                                                <a:lnTo>
                                                  <a:pt x="55" y="60"/>
                                                </a:lnTo>
                                                <a:lnTo>
                                                  <a:pt x="53" y="64"/>
                                                </a:lnTo>
                                                <a:lnTo>
                                                  <a:pt x="35" y="64"/>
                                                </a:lnTo>
                                                <a:lnTo>
                                                  <a:pt x="53" y="74"/>
                                                </a:lnTo>
                                                <a:lnTo>
                                                  <a:pt x="67" y="63"/>
                                                </a:lnTo>
                                                <a:lnTo>
                                                  <a:pt x="71" y="36"/>
                                                </a:lnTo>
                                                <a:lnTo>
                                                  <a:pt x="70" y="19"/>
                                                </a:lnTo>
                                                <a:lnTo>
                                                  <a:pt x="60" y="3"/>
                                                </a:lnTo>
                                                <a:lnTo>
                                                  <a:pt x="35" y="0"/>
                                                </a:lnTo>
                                                <a:lnTo>
                                                  <a:pt x="19" y="1"/>
                                                </a:lnTo>
                                                <a:lnTo>
                                                  <a:pt x="3" y="10"/>
                                                </a:lnTo>
                                                <a:lnTo>
                                                  <a:pt x="0" y="36"/>
                                                </a:lnTo>
                                                <a:lnTo>
                                                  <a:pt x="0" y="56"/>
                                                </a:lnTo>
                                                <a:lnTo>
                                                  <a:pt x="1" y="64"/>
                                                </a:lnTo>
                                                <a:lnTo>
                                                  <a:pt x="8" y="69"/>
                                                </a:lnTo>
                                                <a:lnTo>
                                                  <a:pt x="13" y="74"/>
                                                </a:lnTo>
                                                <a:lnTo>
                                                  <a:pt x="20" y="75"/>
                                                </a:lnTo>
                                                <a:lnTo>
                                                  <a:pt x="17" y="64"/>
                                                </a:lnTo>
                                                <a:lnTo>
                                                  <a:pt x="15" y="61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B5DC1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62" name="Freeform 62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6406" y="1343"/>
                                          <a:ext cx="0" cy="105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0 h 105"/>
                                            <a:gd name="T1" fmla="*/ 105 h 105"/>
                                          </a:gdLst>
                                          <a:ahLst/>
                                          <a:cxnLst>
                                            <a:cxn ang="0">
                                              <a:pos x="0" y="T0"/>
                                            </a:cxn>
                                            <a:cxn ang="0">
                                              <a:pos x="0" y="T1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h="105">
                                              <a:moveTo>
                                                <a:pt x="0" y="0"/>
                                              </a:moveTo>
                                              <a:lnTo>
                                                <a:pt x="0" y="105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 w="10972">
                                          <a:solidFill>
                                            <a:srgbClr val="CBD3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g:grpSp>
                                      <wpg:cNvPr id="63" name="Group 63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6441" y="1373"/>
                                          <a:ext cx="71" cy="76"/>
                                          <a:chOff x="6441" y="1373"/>
                                          <a:chExt cx="71" cy="76"/>
                                        </a:xfrm>
                                      </wpg:grpSpPr>
                                      <wps:wsp>
                                        <wps:cNvPr id="64" name="Freeform 64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6441" y="1373"/>
                                            <a:ext cx="71" cy="7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35 w 71"/>
                                              <a:gd name="T1" fmla="*/ 64 h 76"/>
                                              <a:gd name="T2" fmla="*/ 17 w 71"/>
                                              <a:gd name="T3" fmla="*/ 64 h 76"/>
                                              <a:gd name="T4" fmla="*/ 20 w 71"/>
                                              <a:gd name="T5" fmla="*/ 75 h 76"/>
                                              <a:gd name="T6" fmla="*/ 35 w 71"/>
                                              <a:gd name="T7" fmla="*/ 75 h 76"/>
                                              <a:gd name="T8" fmla="*/ 53 w 71"/>
                                              <a:gd name="T9" fmla="*/ 74 h 76"/>
                                              <a:gd name="T10" fmla="*/ 35 w 71"/>
                                              <a:gd name="T11" fmla="*/ 64 h 7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1" h="76">
                                                <a:moveTo>
                                                  <a:pt x="35" y="64"/>
                                                </a:moveTo>
                                                <a:lnTo>
                                                  <a:pt x="17" y="64"/>
                                                </a:lnTo>
                                                <a:lnTo>
                                                  <a:pt x="20" y="75"/>
                                                </a:lnTo>
                                                <a:lnTo>
                                                  <a:pt x="35" y="75"/>
                                                </a:lnTo>
                                                <a:lnTo>
                                                  <a:pt x="53" y="74"/>
                                                </a:lnTo>
                                                <a:lnTo>
                                                  <a:pt x="35" y="64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CBD30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65" name="Freeform 65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6441" y="1373"/>
                                            <a:ext cx="71" cy="7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15 w 71"/>
                                              <a:gd name="T1" fmla="*/ 61 h 76"/>
                                              <a:gd name="T2" fmla="*/ 15 w 71"/>
                                              <a:gd name="T3" fmla="*/ 36 h 76"/>
                                              <a:gd name="T4" fmla="*/ 15 w 71"/>
                                              <a:gd name="T5" fmla="*/ 23 h 76"/>
                                              <a:gd name="T6" fmla="*/ 17 w 71"/>
                                              <a:gd name="T7" fmla="*/ 17 h 76"/>
                                              <a:gd name="T8" fmla="*/ 20 w 71"/>
                                              <a:gd name="T9" fmla="*/ 14 h 76"/>
                                              <a:gd name="T10" fmla="*/ 22 w 71"/>
                                              <a:gd name="T11" fmla="*/ 12 h 76"/>
                                              <a:gd name="T12" fmla="*/ 27 w 71"/>
                                              <a:gd name="T13" fmla="*/ 11 h 76"/>
                                              <a:gd name="T14" fmla="*/ 35 w 71"/>
                                              <a:gd name="T15" fmla="*/ 11 h 76"/>
                                              <a:gd name="T16" fmla="*/ 53 w 71"/>
                                              <a:gd name="T17" fmla="*/ 11 h 76"/>
                                              <a:gd name="T18" fmla="*/ 55 w 71"/>
                                              <a:gd name="T19" fmla="*/ 14 h 76"/>
                                              <a:gd name="T20" fmla="*/ 55 w 71"/>
                                              <a:gd name="T21" fmla="*/ 37 h 76"/>
                                              <a:gd name="T22" fmla="*/ 55 w 71"/>
                                              <a:gd name="T23" fmla="*/ 60 h 76"/>
                                              <a:gd name="T24" fmla="*/ 53 w 71"/>
                                              <a:gd name="T25" fmla="*/ 64 h 76"/>
                                              <a:gd name="T26" fmla="*/ 35 w 71"/>
                                              <a:gd name="T27" fmla="*/ 64 h 76"/>
                                              <a:gd name="T28" fmla="*/ 53 w 71"/>
                                              <a:gd name="T29" fmla="*/ 74 h 76"/>
                                              <a:gd name="T30" fmla="*/ 67 w 71"/>
                                              <a:gd name="T31" fmla="*/ 63 h 76"/>
                                              <a:gd name="T32" fmla="*/ 71 w 71"/>
                                              <a:gd name="T33" fmla="*/ 36 h 76"/>
                                              <a:gd name="T34" fmla="*/ 70 w 71"/>
                                              <a:gd name="T35" fmla="*/ 19 h 76"/>
                                              <a:gd name="T36" fmla="*/ 60 w 71"/>
                                              <a:gd name="T37" fmla="*/ 3 h 76"/>
                                              <a:gd name="T38" fmla="*/ 35 w 71"/>
                                              <a:gd name="T39" fmla="*/ 0 h 76"/>
                                              <a:gd name="T40" fmla="*/ 19 w 71"/>
                                              <a:gd name="T41" fmla="*/ 1 h 76"/>
                                              <a:gd name="T42" fmla="*/ 3 w 71"/>
                                              <a:gd name="T43" fmla="*/ 10 h 76"/>
                                              <a:gd name="T44" fmla="*/ 0 w 71"/>
                                              <a:gd name="T45" fmla="*/ 36 h 76"/>
                                              <a:gd name="T46" fmla="*/ 0 w 71"/>
                                              <a:gd name="T47" fmla="*/ 56 h 76"/>
                                              <a:gd name="T48" fmla="*/ 1 w 71"/>
                                              <a:gd name="T49" fmla="*/ 64 h 76"/>
                                              <a:gd name="T50" fmla="*/ 8 w 71"/>
                                              <a:gd name="T51" fmla="*/ 69 h 76"/>
                                              <a:gd name="T52" fmla="*/ 13 w 71"/>
                                              <a:gd name="T53" fmla="*/ 74 h 76"/>
                                              <a:gd name="T54" fmla="*/ 20 w 71"/>
                                              <a:gd name="T55" fmla="*/ 75 h 76"/>
                                              <a:gd name="T56" fmla="*/ 17 w 71"/>
                                              <a:gd name="T57" fmla="*/ 64 h 76"/>
                                              <a:gd name="T58" fmla="*/ 15 w 71"/>
                                              <a:gd name="T59" fmla="*/ 61 h 7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1" h="76">
                                                <a:moveTo>
                                                  <a:pt x="15" y="61"/>
                                                </a:moveTo>
                                                <a:lnTo>
                                                  <a:pt x="15" y="36"/>
                                                </a:lnTo>
                                                <a:lnTo>
                                                  <a:pt x="15" y="23"/>
                                                </a:lnTo>
                                                <a:lnTo>
                                                  <a:pt x="17" y="17"/>
                                                </a:lnTo>
                                                <a:lnTo>
                                                  <a:pt x="20" y="14"/>
                                                </a:lnTo>
                                                <a:lnTo>
                                                  <a:pt x="22" y="12"/>
                                                </a:lnTo>
                                                <a:lnTo>
                                                  <a:pt x="27" y="11"/>
                                                </a:lnTo>
                                                <a:lnTo>
                                                  <a:pt x="35" y="11"/>
                                                </a:lnTo>
                                                <a:lnTo>
                                                  <a:pt x="53" y="11"/>
                                                </a:lnTo>
                                                <a:lnTo>
                                                  <a:pt x="55" y="14"/>
                                                </a:lnTo>
                                                <a:lnTo>
                                                  <a:pt x="55" y="37"/>
                                                </a:lnTo>
                                                <a:lnTo>
                                                  <a:pt x="55" y="60"/>
                                                </a:lnTo>
                                                <a:lnTo>
                                                  <a:pt x="53" y="64"/>
                                                </a:lnTo>
                                                <a:lnTo>
                                                  <a:pt x="35" y="64"/>
                                                </a:lnTo>
                                                <a:lnTo>
                                                  <a:pt x="53" y="74"/>
                                                </a:lnTo>
                                                <a:lnTo>
                                                  <a:pt x="67" y="63"/>
                                                </a:lnTo>
                                                <a:lnTo>
                                                  <a:pt x="71" y="36"/>
                                                </a:lnTo>
                                                <a:lnTo>
                                                  <a:pt x="70" y="19"/>
                                                </a:lnTo>
                                                <a:lnTo>
                                                  <a:pt x="60" y="3"/>
                                                </a:lnTo>
                                                <a:lnTo>
                                                  <a:pt x="35" y="0"/>
                                                </a:lnTo>
                                                <a:lnTo>
                                                  <a:pt x="19" y="1"/>
                                                </a:lnTo>
                                                <a:lnTo>
                                                  <a:pt x="3" y="10"/>
                                                </a:lnTo>
                                                <a:lnTo>
                                                  <a:pt x="0" y="36"/>
                                                </a:lnTo>
                                                <a:lnTo>
                                                  <a:pt x="0" y="56"/>
                                                </a:lnTo>
                                                <a:lnTo>
                                                  <a:pt x="1" y="64"/>
                                                </a:lnTo>
                                                <a:lnTo>
                                                  <a:pt x="8" y="69"/>
                                                </a:lnTo>
                                                <a:lnTo>
                                                  <a:pt x="13" y="74"/>
                                                </a:lnTo>
                                                <a:lnTo>
                                                  <a:pt x="20" y="75"/>
                                                </a:lnTo>
                                                <a:lnTo>
                                                  <a:pt x="17" y="64"/>
                                                </a:lnTo>
                                                <a:lnTo>
                                                  <a:pt x="15" y="61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B5DC1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g:grpSp>
                                      <wpg:cNvPr id="66" name="Group 66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6536" y="1373"/>
                                          <a:ext cx="70" cy="108"/>
                                          <a:chOff x="6536" y="1373"/>
                                          <a:chExt cx="70" cy="108"/>
                                        </a:xfrm>
                                      </wpg:grpSpPr>
                                      <wps:wsp>
                                        <wps:cNvPr id="67" name="Freeform 67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6536" y="1373"/>
                                            <a:ext cx="70" cy="108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44 w 70"/>
                                              <a:gd name="T1" fmla="*/ 107 h 108"/>
                                              <a:gd name="T2" fmla="*/ 64 w 70"/>
                                              <a:gd name="T3" fmla="*/ 99 h 108"/>
                                              <a:gd name="T4" fmla="*/ 69 w 70"/>
                                              <a:gd name="T5" fmla="*/ 77 h 108"/>
                                              <a:gd name="T6" fmla="*/ 69 w 70"/>
                                              <a:gd name="T7" fmla="*/ 0 h 108"/>
                                              <a:gd name="T8" fmla="*/ 54 w 70"/>
                                              <a:gd name="T9" fmla="*/ 0 h 108"/>
                                              <a:gd name="T10" fmla="*/ 55 w 70"/>
                                              <a:gd name="T11" fmla="*/ 12 h 108"/>
                                              <a:gd name="T12" fmla="*/ 55 w 70"/>
                                              <a:gd name="T13" fmla="*/ 12 h 108"/>
                                              <a:gd name="T14" fmla="*/ 50 w 70"/>
                                              <a:gd name="T15" fmla="*/ 3 h 108"/>
                                              <a:gd name="T16" fmla="*/ 44 w 70"/>
                                              <a:gd name="T17" fmla="*/ 0 h 108"/>
                                              <a:gd name="T18" fmla="*/ 19 w 70"/>
                                              <a:gd name="T19" fmla="*/ 0 h 108"/>
                                              <a:gd name="T20" fmla="*/ 12 w 70"/>
                                              <a:gd name="T21" fmla="*/ 2 h 108"/>
                                              <a:gd name="T22" fmla="*/ 7 w 70"/>
                                              <a:gd name="T23" fmla="*/ 6 h 108"/>
                                              <a:gd name="T24" fmla="*/ 1 w 70"/>
                                              <a:gd name="T25" fmla="*/ 12 h 108"/>
                                              <a:gd name="T26" fmla="*/ 0 w 70"/>
                                              <a:gd name="T27" fmla="*/ 20 h 108"/>
                                              <a:gd name="T28" fmla="*/ 0 w 70"/>
                                              <a:gd name="T29" fmla="*/ 38 h 108"/>
                                              <a:gd name="T30" fmla="*/ 0 w 70"/>
                                              <a:gd name="T31" fmla="*/ 55 h 108"/>
                                              <a:gd name="T32" fmla="*/ 1 w 70"/>
                                              <a:gd name="T33" fmla="*/ 62 h 108"/>
                                              <a:gd name="T34" fmla="*/ 7 w 70"/>
                                              <a:gd name="T35" fmla="*/ 68 h 108"/>
                                              <a:gd name="T36" fmla="*/ 11 w 70"/>
                                              <a:gd name="T37" fmla="*/ 73 h 108"/>
                                              <a:gd name="T38" fmla="*/ 15 w 70"/>
                                              <a:gd name="T39" fmla="*/ 59 h 108"/>
                                              <a:gd name="T40" fmla="*/ 15 w 70"/>
                                              <a:gd name="T41" fmla="*/ 36 h 108"/>
                                              <a:gd name="T42" fmla="*/ 15 w 70"/>
                                              <a:gd name="T43" fmla="*/ 15 h 108"/>
                                              <a:gd name="T44" fmla="*/ 18 w 70"/>
                                              <a:gd name="T45" fmla="*/ 11 h 108"/>
                                              <a:gd name="T46" fmla="*/ 50 w 70"/>
                                              <a:gd name="T47" fmla="*/ 11 h 108"/>
                                              <a:gd name="T48" fmla="*/ 54 w 70"/>
                                              <a:gd name="T49" fmla="*/ 16 h 108"/>
                                              <a:gd name="T50" fmla="*/ 54 w 70"/>
                                              <a:gd name="T51" fmla="*/ 36 h 108"/>
                                              <a:gd name="T52" fmla="*/ 54 w 70"/>
                                              <a:gd name="T53" fmla="*/ 59 h 108"/>
                                              <a:gd name="T54" fmla="*/ 51 w 70"/>
                                              <a:gd name="T55" fmla="*/ 63 h 108"/>
                                              <a:gd name="T56" fmla="*/ 43 w 70"/>
                                              <a:gd name="T57" fmla="*/ 75 h 108"/>
                                              <a:gd name="T58" fmla="*/ 51 w 70"/>
                                              <a:gd name="T59" fmla="*/ 72 h 108"/>
                                              <a:gd name="T60" fmla="*/ 54 w 70"/>
                                              <a:gd name="T61" fmla="*/ 64 h 108"/>
                                              <a:gd name="T62" fmla="*/ 54 w 70"/>
                                              <a:gd name="T63" fmla="*/ 64 h 108"/>
                                              <a:gd name="T64" fmla="*/ 54 w 70"/>
                                              <a:gd name="T65" fmla="*/ 80 h 108"/>
                                              <a:gd name="T66" fmla="*/ 54 w 70"/>
                                              <a:gd name="T67" fmla="*/ 92 h 108"/>
                                              <a:gd name="T68" fmla="*/ 50 w 70"/>
                                              <a:gd name="T69" fmla="*/ 96 h 108"/>
                                              <a:gd name="T70" fmla="*/ 20 w 70"/>
                                              <a:gd name="T71" fmla="*/ 96 h 108"/>
                                              <a:gd name="T72" fmla="*/ 17 w 70"/>
                                              <a:gd name="T73" fmla="*/ 94 h 108"/>
                                              <a:gd name="T74" fmla="*/ 17 w 70"/>
                                              <a:gd name="T75" fmla="*/ 83 h 108"/>
                                              <a:gd name="T76" fmla="*/ 3 w 70"/>
                                              <a:gd name="T77" fmla="*/ 83 h 108"/>
                                              <a:gd name="T78" fmla="*/ 3 w 70"/>
                                              <a:gd name="T79" fmla="*/ 90 h 108"/>
                                              <a:gd name="T80" fmla="*/ 3 w 70"/>
                                              <a:gd name="T81" fmla="*/ 94 h 108"/>
                                              <a:gd name="T82" fmla="*/ 5 w 70"/>
                                              <a:gd name="T83" fmla="*/ 97 h 108"/>
                                              <a:gd name="T84" fmla="*/ 8 w 70"/>
                                              <a:gd name="T85" fmla="*/ 104 h 108"/>
                                              <a:gd name="T86" fmla="*/ 17 w 70"/>
                                              <a:gd name="T87" fmla="*/ 107 h 108"/>
                                              <a:gd name="T88" fmla="*/ 35 w 70"/>
                                              <a:gd name="T89" fmla="*/ 107 h 108"/>
                                              <a:gd name="T90" fmla="*/ 44 w 70"/>
                                              <a:gd name="T91" fmla="*/ 107 h 108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  <a:cxn ang="0">
                                                <a:pos x="T60" y="T61"/>
                                              </a:cxn>
                                              <a:cxn ang="0">
                                                <a:pos x="T62" y="T63"/>
                                              </a:cxn>
                                              <a:cxn ang="0">
                                                <a:pos x="T64" y="T65"/>
                                              </a:cxn>
                                              <a:cxn ang="0">
                                                <a:pos x="T66" y="T67"/>
                                              </a:cxn>
                                              <a:cxn ang="0">
                                                <a:pos x="T68" y="T69"/>
                                              </a:cxn>
                                              <a:cxn ang="0">
                                                <a:pos x="T70" y="T71"/>
                                              </a:cxn>
                                              <a:cxn ang="0">
                                                <a:pos x="T72" y="T73"/>
                                              </a:cxn>
                                              <a:cxn ang="0">
                                                <a:pos x="T74" y="T75"/>
                                              </a:cxn>
                                              <a:cxn ang="0">
                                                <a:pos x="T76" y="T77"/>
                                              </a:cxn>
                                              <a:cxn ang="0">
                                                <a:pos x="T78" y="T79"/>
                                              </a:cxn>
                                              <a:cxn ang="0">
                                                <a:pos x="T80" y="T81"/>
                                              </a:cxn>
                                              <a:cxn ang="0">
                                                <a:pos x="T82" y="T83"/>
                                              </a:cxn>
                                              <a:cxn ang="0">
                                                <a:pos x="T84" y="T85"/>
                                              </a:cxn>
                                              <a:cxn ang="0">
                                                <a:pos x="T86" y="T87"/>
                                              </a:cxn>
                                              <a:cxn ang="0">
                                                <a:pos x="T88" y="T89"/>
                                              </a:cxn>
                                              <a:cxn ang="0">
                                                <a:pos x="T90" y="T91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108">
                                                <a:moveTo>
                                                  <a:pt x="44" y="107"/>
                                                </a:moveTo>
                                                <a:lnTo>
                                                  <a:pt x="64" y="99"/>
                                                </a:lnTo>
                                                <a:lnTo>
                                                  <a:pt x="69" y="77"/>
                                                </a:lnTo>
                                                <a:lnTo>
                                                  <a:pt x="69" y="0"/>
                                                </a:lnTo>
                                                <a:lnTo>
                                                  <a:pt x="54" y="0"/>
                                                </a:lnTo>
                                                <a:lnTo>
                                                  <a:pt x="55" y="12"/>
                                                </a:lnTo>
                                                <a:lnTo>
                                                  <a:pt x="50" y="3"/>
                                                </a:lnTo>
                                                <a:lnTo>
                                                  <a:pt x="44" y="0"/>
                                                </a:lnTo>
                                                <a:lnTo>
                                                  <a:pt x="19" y="0"/>
                                                </a:lnTo>
                                                <a:lnTo>
                                                  <a:pt x="12" y="2"/>
                                                </a:lnTo>
                                                <a:lnTo>
                                                  <a:pt x="7" y="6"/>
                                                </a:lnTo>
                                                <a:lnTo>
                                                  <a:pt x="1" y="12"/>
                                                </a:lnTo>
                                                <a:lnTo>
                                                  <a:pt x="0" y="20"/>
                                                </a:lnTo>
                                                <a:lnTo>
                                                  <a:pt x="0" y="38"/>
                                                </a:lnTo>
                                                <a:lnTo>
                                                  <a:pt x="0" y="55"/>
                                                </a:lnTo>
                                                <a:lnTo>
                                                  <a:pt x="1" y="62"/>
                                                </a:lnTo>
                                                <a:lnTo>
                                                  <a:pt x="7" y="68"/>
                                                </a:lnTo>
                                                <a:lnTo>
                                                  <a:pt x="11" y="73"/>
                                                </a:lnTo>
                                                <a:lnTo>
                                                  <a:pt x="15" y="59"/>
                                                </a:lnTo>
                                                <a:lnTo>
                                                  <a:pt x="15" y="36"/>
                                                </a:lnTo>
                                                <a:lnTo>
                                                  <a:pt x="15" y="15"/>
                                                </a:lnTo>
                                                <a:lnTo>
                                                  <a:pt x="18" y="11"/>
                                                </a:lnTo>
                                                <a:lnTo>
                                                  <a:pt x="50" y="11"/>
                                                </a:lnTo>
                                                <a:lnTo>
                                                  <a:pt x="54" y="16"/>
                                                </a:lnTo>
                                                <a:lnTo>
                                                  <a:pt x="54" y="36"/>
                                                </a:lnTo>
                                                <a:lnTo>
                                                  <a:pt x="54" y="59"/>
                                                </a:lnTo>
                                                <a:lnTo>
                                                  <a:pt x="51" y="63"/>
                                                </a:lnTo>
                                                <a:lnTo>
                                                  <a:pt x="43" y="75"/>
                                                </a:lnTo>
                                                <a:lnTo>
                                                  <a:pt x="51" y="72"/>
                                                </a:lnTo>
                                                <a:lnTo>
                                                  <a:pt x="54" y="64"/>
                                                </a:lnTo>
                                                <a:lnTo>
                                                  <a:pt x="54" y="80"/>
                                                </a:lnTo>
                                                <a:lnTo>
                                                  <a:pt x="54" y="92"/>
                                                </a:lnTo>
                                                <a:lnTo>
                                                  <a:pt x="50" y="96"/>
                                                </a:lnTo>
                                                <a:lnTo>
                                                  <a:pt x="20" y="96"/>
                                                </a:lnTo>
                                                <a:lnTo>
                                                  <a:pt x="17" y="94"/>
                                                </a:lnTo>
                                                <a:lnTo>
                                                  <a:pt x="17" y="83"/>
                                                </a:lnTo>
                                                <a:lnTo>
                                                  <a:pt x="3" y="83"/>
                                                </a:lnTo>
                                                <a:lnTo>
                                                  <a:pt x="3" y="90"/>
                                                </a:lnTo>
                                                <a:lnTo>
                                                  <a:pt x="3" y="94"/>
                                                </a:lnTo>
                                                <a:lnTo>
                                                  <a:pt x="5" y="97"/>
                                                </a:lnTo>
                                                <a:lnTo>
                                                  <a:pt x="8" y="104"/>
                                                </a:lnTo>
                                                <a:lnTo>
                                                  <a:pt x="17" y="107"/>
                                                </a:lnTo>
                                                <a:lnTo>
                                                  <a:pt x="35" y="107"/>
                                                </a:lnTo>
                                                <a:lnTo>
                                                  <a:pt x="44" y="107"/>
                                                </a:lnTo>
                                                <a:close/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B5DC1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68" name="Freeform 68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6536" y="1373"/>
                                            <a:ext cx="70" cy="108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51 w 70"/>
                                              <a:gd name="T1" fmla="*/ 63 h 108"/>
                                              <a:gd name="T2" fmla="*/ 18 w 70"/>
                                              <a:gd name="T3" fmla="*/ 63 h 108"/>
                                              <a:gd name="T4" fmla="*/ 15 w 70"/>
                                              <a:gd name="T5" fmla="*/ 59 h 108"/>
                                              <a:gd name="T6" fmla="*/ 11 w 70"/>
                                              <a:gd name="T7" fmla="*/ 73 h 108"/>
                                              <a:gd name="T8" fmla="*/ 19 w 70"/>
                                              <a:gd name="T9" fmla="*/ 75 h 108"/>
                                              <a:gd name="T10" fmla="*/ 43 w 70"/>
                                              <a:gd name="T11" fmla="*/ 75 h 108"/>
                                              <a:gd name="T12" fmla="*/ 51 w 70"/>
                                              <a:gd name="T13" fmla="*/ 63 h 108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108">
                                                <a:moveTo>
                                                  <a:pt x="51" y="63"/>
                                                </a:moveTo>
                                                <a:lnTo>
                                                  <a:pt x="18" y="63"/>
                                                </a:lnTo>
                                                <a:lnTo>
                                                  <a:pt x="15" y="59"/>
                                                </a:lnTo>
                                                <a:lnTo>
                                                  <a:pt x="11" y="73"/>
                                                </a:lnTo>
                                                <a:lnTo>
                                                  <a:pt x="19" y="75"/>
                                                </a:lnTo>
                                                <a:lnTo>
                                                  <a:pt x="43" y="75"/>
                                                </a:lnTo>
                                                <a:lnTo>
                                                  <a:pt x="51" y="63"/>
                                                </a:lnTo>
                                                <a:close/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CBD30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69" name="Freeform 69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6625" y="1374"/>
                                          <a:ext cx="70" cy="107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36 w 70"/>
                                            <a:gd name="T1" fmla="*/ 104 h 107"/>
                                            <a:gd name="T2" fmla="*/ 40 w 70"/>
                                            <a:gd name="T3" fmla="*/ 98 h 107"/>
                                            <a:gd name="T4" fmla="*/ 43 w 70"/>
                                            <a:gd name="T5" fmla="*/ 94 h 107"/>
                                            <a:gd name="T6" fmla="*/ 46 w 70"/>
                                            <a:gd name="T7" fmla="*/ 87 h 107"/>
                                            <a:gd name="T8" fmla="*/ 48 w 70"/>
                                            <a:gd name="T9" fmla="*/ 78 h 107"/>
                                            <a:gd name="T10" fmla="*/ 69 w 70"/>
                                            <a:gd name="T11" fmla="*/ 0 h 107"/>
                                            <a:gd name="T12" fmla="*/ 54 w 70"/>
                                            <a:gd name="T13" fmla="*/ 0 h 107"/>
                                            <a:gd name="T14" fmla="*/ 45 w 70"/>
                                            <a:gd name="T15" fmla="*/ 32 h 107"/>
                                            <a:gd name="T16" fmla="*/ 44 w 70"/>
                                            <a:gd name="T17" fmla="*/ 38 h 107"/>
                                            <a:gd name="T18" fmla="*/ 42 w 70"/>
                                            <a:gd name="T19" fmla="*/ 44 h 107"/>
                                            <a:gd name="T20" fmla="*/ 41 w 70"/>
                                            <a:gd name="T21" fmla="*/ 50 h 107"/>
                                            <a:gd name="T22" fmla="*/ 40 w 70"/>
                                            <a:gd name="T23" fmla="*/ 55 h 107"/>
                                            <a:gd name="T24" fmla="*/ 39 w 70"/>
                                            <a:gd name="T25" fmla="*/ 59 h 107"/>
                                            <a:gd name="T26" fmla="*/ 38 w 70"/>
                                            <a:gd name="T27" fmla="*/ 64 h 107"/>
                                            <a:gd name="T28" fmla="*/ 37 w 70"/>
                                            <a:gd name="T29" fmla="*/ 64 h 107"/>
                                            <a:gd name="T30" fmla="*/ 34 w 70"/>
                                            <a:gd name="T31" fmla="*/ 53 h 107"/>
                                            <a:gd name="T32" fmla="*/ 30 w 70"/>
                                            <a:gd name="T33" fmla="*/ 42 h 107"/>
                                            <a:gd name="T34" fmla="*/ 27 w 70"/>
                                            <a:gd name="T35" fmla="*/ 32 h 107"/>
                                            <a:gd name="T36" fmla="*/ 16 w 70"/>
                                            <a:gd name="T37" fmla="*/ 0 h 107"/>
                                            <a:gd name="T38" fmla="*/ 0 w 70"/>
                                            <a:gd name="T39" fmla="*/ 0 h 107"/>
                                            <a:gd name="T40" fmla="*/ 26 w 70"/>
                                            <a:gd name="T41" fmla="*/ 73 h 107"/>
                                            <a:gd name="T42" fmla="*/ 33 w 70"/>
                                            <a:gd name="T43" fmla="*/ 73 h 107"/>
                                            <a:gd name="T44" fmla="*/ 32 w 70"/>
                                            <a:gd name="T45" fmla="*/ 78 h 107"/>
                                            <a:gd name="T46" fmla="*/ 31 w 70"/>
                                            <a:gd name="T47" fmla="*/ 82 h 107"/>
                                            <a:gd name="T48" fmla="*/ 30 w 70"/>
                                            <a:gd name="T49" fmla="*/ 85 h 107"/>
                                            <a:gd name="T50" fmla="*/ 27 w 70"/>
                                            <a:gd name="T51" fmla="*/ 93 h 107"/>
                                            <a:gd name="T52" fmla="*/ 24 w 70"/>
                                            <a:gd name="T53" fmla="*/ 95 h 107"/>
                                            <a:gd name="T54" fmla="*/ 16 w 70"/>
                                            <a:gd name="T55" fmla="*/ 95 h 107"/>
                                            <a:gd name="T56" fmla="*/ 15 w 70"/>
                                            <a:gd name="T57" fmla="*/ 95 h 107"/>
                                            <a:gd name="T58" fmla="*/ 13 w 70"/>
                                            <a:gd name="T59" fmla="*/ 95 h 107"/>
                                            <a:gd name="T60" fmla="*/ 13 w 70"/>
                                            <a:gd name="T61" fmla="*/ 106 h 107"/>
                                            <a:gd name="T62" fmla="*/ 16 w 70"/>
                                            <a:gd name="T63" fmla="*/ 106 h 107"/>
                                            <a:gd name="T64" fmla="*/ 17 w 70"/>
                                            <a:gd name="T65" fmla="*/ 106 h 107"/>
                                            <a:gd name="T66" fmla="*/ 29 w 70"/>
                                            <a:gd name="T67" fmla="*/ 106 h 107"/>
                                            <a:gd name="T68" fmla="*/ 36 w 70"/>
                                            <a:gd name="T69" fmla="*/ 104 h 107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  <a:cxn ang="0">
                                              <a:pos x="T50" y="T51"/>
                                            </a:cxn>
                                            <a:cxn ang="0">
                                              <a:pos x="T52" y="T53"/>
                                            </a:cxn>
                                            <a:cxn ang="0">
                                              <a:pos x="T54" y="T55"/>
                                            </a:cxn>
                                            <a:cxn ang="0">
                                              <a:pos x="T56" y="T57"/>
                                            </a:cxn>
                                            <a:cxn ang="0">
                                              <a:pos x="T58" y="T59"/>
                                            </a:cxn>
                                            <a:cxn ang="0">
                                              <a:pos x="T60" y="T61"/>
                                            </a:cxn>
                                            <a:cxn ang="0">
                                              <a:pos x="T62" y="T63"/>
                                            </a:cxn>
                                            <a:cxn ang="0">
                                              <a:pos x="T64" y="T65"/>
                                            </a:cxn>
                                            <a:cxn ang="0">
                                              <a:pos x="T66" y="T67"/>
                                            </a:cxn>
                                            <a:cxn ang="0">
                                              <a:pos x="T68" y="T69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70" h="107">
                                              <a:moveTo>
                                                <a:pt x="36" y="104"/>
                                              </a:moveTo>
                                              <a:lnTo>
                                                <a:pt x="40" y="98"/>
                                              </a:lnTo>
                                              <a:lnTo>
                                                <a:pt x="43" y="94"/>
                                              </a:lnTo>
                                              <a:lnTo>
                                                <a:pt x="46" y="87"/>
                                              </a:lnTo>
                                              <a:lnTo>
                                                <a:pt x="48" y="78"/>
                                              </a:lnTo>
                                              <a:lnTo>
                                                <a:pt x="69" y="0"/>
                                              </a:lnTo>
                                              <a:lnTo>
                                                <a:pt x="54" y="0"/>
                                              </a:lnTo>
                                              <a:lnTo>
                                                <a:pt x="45" y="32"/>
                                              </a:lnTo>
                                              <a:lnTo>
                                                <a:pt x="44" y="38"/>
                                              </a:lnTo>
                                              <a:lnTo>
                                                <a:pt x="42" y="44"/>
                                              </a:lnTo>
                                              <a:lnTo>
                                                <a:pt x="41" y="50"/>
                                              </a:lnTo>
                                              <a:lnTo>
                                                <a:pt x="40" y="55"/>
                                              </a:lnTo>
                                              <a:lnTo>
                                                <a:pt x="39" y="59"/>
                                              </a:lnTo>
                                              <a:lnTo>
                                                <a:pt x="38" y="64"/>
                                              </a:lnTo>
                                              <a:lnTo>
                                                <a:pt x="37" y="64"/>
                                              </a:lnTo>
                                              <a:lnTo>
                                                <a:pt x="34" y="53"/>
                                              </a:lnTo>
                                              <a:lnTo>
                                                <a:pt x="30" y="42"/>
                                              </a:lnTo>
                                              <a:lnTo>
                                                <a:pt x="27" y="32"/>
                                              </a:lnTo>
                                              <a:lnTo>
                                                <a:pt x="16" y="0"/>
                                              </a:lnTo>
                                              <a:lnTo>
                                                <a:pt x="0" y="0"/>
                                              </a:lnTo>
                                              <a:lnTo>
                                                <a:pt x="26" y="73"/>
                                              </a:lnTo>
                                              <a:lnTo>
                                                <a:pt x="33" y="73"/>
                                              </a:lnTo>
                                              <a:lnTo>
                                                <a:pt x="32" y="78"/>
                                              </a:lnTo>
                                              <a:lnTo>
                                                <a:pt x="31" y="82"/>
                                              </a:lnTo>
                                              <a:lnTo>
                                                <a:pt x="30" y="85"/>
                                              </a:lnTo>
                                              <a:lnTo>
                                                <a:pt x="27" y="93"/>
                                              </a:lnTo>
                                              <a:lnTo>
                                                <a:pt x="24" y="95"/>
                                              </a:lnTo>
                                              <a:lnTo>
                                                <a:pt x="16" y="95"/>
                                              </a:lnTo>
                                              <a:lnTo>
                                                <a:pt x="15" y="95"/>
                                              </a:lnTo>
                                              <a:lnTo>
                                                <a:pt x="13" y="95"/>
                                              </a:lnTo>
                                              <a:lnTo>
                                                <a:pt x="13" y="106"/>
                                              </a:lnTo>
                                              <a:lnTo>
                                                <a:pt x="16" y="106"/>
                                              </a:lnTo>
                                              <a:lnTo>
                                                <a:pt x="17" y="106"/>
                                              </a:lnTo>
                                              <a:lnTo>
                                                <a:pt x="29" y="106"/>
                                              </a:lnTo>
                                              <a:lnTo>
                                                <a:pt x="36" y="104"/>
                                              </a:lnTo>
                                              <a:close/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70" name="Group 70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4243" y="705"/>
                                        <a:ext cx="479" cy="479"/>
                                        <a:chOff x="4243" y="705"/>
                                        <a:chExt cx="479" cy="479"/>
                                      </a:xfrm>
                                    </wpg:grpSpPr>
                                    <wps:wsp>
                                      <wps:cNvPr id="71" name="Freeform 71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4243" y="705"/>
                                          <a:ext cx="479" cy="479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412 w 479"/>
                                            <a:gd name="T1" fmla="*/ 0 h 479"/>
                                            <a:gd name="T2" fmla="*/ 352 w 479"/>
                                            <a:gd name="T3" fmla="*/ 0 h 479"/>
                                            <a:gd name="T4" fmla="*/ 352 w 479"/>
                                            <a:gd name="T5" fmla="*/ 80 h 479"/>
                                            <a:gd name="T6" fmla="*/ 361 w 479"/>
                                            <a:gd name="T7" fmla="*/ 80 h 479"/>
                                            <a:gd name="T8" fmla="*/ 377 w 479"/>
                                            <a:gd name="T9" fmla="*/ 80 h 479"/>
                                            <a:gd name="T10" fmla="*/ 397 w 479"/>
                                            <a:gd name="T11" fmla="*/ 80 h 479"/>
                                            <a:gd name="T12" fmla="*/ 420 w 479"/>
                                            <a:gd name="T13" fmla="*/ 80 h 479"/>
                                            <a:gd name="T14" fmla="*/ 445 w 479"/>
                                            <a:gd name="T15" fmla="*/ 81 h 479"/>
                                            <a:gd name="T16" fmla="*/ 470 w 479"/>
                                            <a:gd name="T17" fmla="*/ 81 h 479"/>
                                            <a:gd name="T18" fmla="*/ 479 w 479"/>
                                            <a:gd name="T19" fmla="*/ 81 h 479"/>
                                            <a:gd name="T20" fmla="*/ 479 w 479"/>
                                            <a:gd name="T21" fmla="*/ 69 h 479"/>
                                            <a:gd name="T22" fmla="*/ 475 w 479"/>
                                            <a:gd name="T23" fmla="*/ 46 h 479"/>
                                            <a:gd name="T24" fmla="*/ 465 w 479"/>
                                            <a:gd name="T25" fmla="*/ 27 h 479"/>
                                            <a:gd name="T26" fmla="*/ 450 w 479"/>
                                            <a:gd name="T27" fmla="*/ 12 h 479"/>
                                            <a:gd name="T28" fmla="*/ 430 w 479"/>
                                            <a:gd name="T29" fmla="*/ 2 h 479"/>
                                            <a:gd name="T30" fmla="*/ 412 w 479"/>
                                            <a:gd name="T31" fmla="*/ 0 h 479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479" h="479">
                                              <a:moveTo>
                                                <a:pt x="412" y="0"/>
                                              </a:moveTo>
                                              <a:lnTo>
                                                <a:pt x="352" y="0"/>
                                              </a:lnTo>
                                              <a:lnTo>
                                                <a:pt x="352" y="80"/>
                                              </a:lnTo>
                                              <a:lnTo>
                                                <a:pt x="361" y="80"/>
                                              </a:lnTo>
                                              <a:lnTo>
                                                <a:pt x="377" y="80"/>
                                              </a:lnTo>
                                              <a:lnTo>
                                                <a:pt x="397" y="80"/>
                                              </a:lnTo>
                                              <a:lnTo>
                                                <a:pt x="420" y="80"/>
                                              </a:lnTo>
                                              <a:lnTo>
                                                <a:pt x="445" y="81"/>
                                              </a:lnTo>
                                              <a:lnTo>
                                                <a:pt x="470" y="81"/>
                                              </a:lnTo>
                                              <a:lnTo>
                                                <a:pt x="479" y="81"/>
                                              </a:lnTo>
                                              <a:lnTo>
                                                <a:pt x="479" y="69"/>
                                              </a:lnTo>
                                              <a:lnTo>
                                                <a:pt x="475" y="46"/>
                                              </a:lnTo>
                                              <a:lnTo>
                                                <a:pt x="465" y="27"/>
                                              </a:lnTo>
                                              <a:lnTo>
                                                <a:pt x="450" y="12"/>
                                              </a:lnTo>
                                              <a:lnTo>
                                                <a:pt x="430" y="2"/>
                                              </a:lnTo>
                                              <a:lnTo>
                                                <a:pt x="412" y="0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72" name="Freeform 72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4243" y="705"/>
                                          <a:ext cx="479" cy="479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125 w 479"/>
                                            <a:gd name="T1" fmla="*/ 328 h 479"/>
                                            <a:gd name="T2" fmla="*/ 124 w 479"/>
                                            <a:gd name="T3" fmla="*/ 339 h 479"/>
                                            <a:gd name="T4" fmla="*/ 90 w 479"/>
                                            <a:gd name="T5" fmla="*/ 372 h 479"/>
                                            <a:gd name="T6" fmla="*/ 81 w 479"/>
                                            <a:gd name="T7" fmla="*/ 382 h 479"/>
                                            <a:gd name="T8" fmla="*/ 71 w 479"/>
                                            <a:gd name="T9" fmla="*/ 388 h 479"/>
                                            <a:gd name="T10" fmla="*/ 0 w 479"/>
                                            <a:gd name="T11" fmla="*/ 388 h 479"/>
                                            <a:gd name="T12" fmla="*/ 0 w 479"/>
                                            <a:gd name="T13" fmla="*/ 412 h 479"/>
                                            <a:gd name="T14" fmla="*/ 0 w 479"/>
                                            <a:gd name="T15" fmla="*/ 418 h 479"/>
                                            <a:gd name="T16" fmla="*/ 63 w 479"/>
                                            <a:gd name="T17" fmla="*/ 479 h 479"/>
                                            <a:gd name="T18" fmla="*/ 66 w 479"/>
                                            <a:gd name="T19" fmla="*/ 479 h 479"/>
                                            <a:gd name="T20" fmla="*/ 434 w 479"/>
                                            <a:gd name="T21" fmla="*/ 475 h 479"/>
                                            <a:gd name="T22" fmla="*/ 467 w 479"/>
                                            <a:gd name="T23" fmla="*/ 448 h 479"/>
                                            <a:gd name="T24" fmla="*/ 479 w 479"/>
                                            <a:gd name="T25" fmla="*/ 409 h 479"/>
                                            <a:gd name="T26" fmla="*/ 339 w 479"/>
                                            <a:gd name="T27" fmla="*/ 124 h 479"/>
                                            <a:gd name="T28" fmla="*/ 375 w 479"/>
                                            <a:gd name="T29" fmla="*/ 271 h 479"/>
                                            <a:gd name="T30" fmla="*/ 400 w 479"/>
                                            <a:gd name="T31" fmla="*/ 273 h 479"/>
                                            <a:gd name="T32" fmla="*/ 416 w 479"/>
                                            <a:gd name="T33" fmla="*/ 288 h 479"/>
                                            <a:gd name="T34" fmla="*/ 420 w 479"/>
                                            <a:gd name="T35" fmla="*/ 308 h 479"/>
                                            <a:gd name="T36" fmla="*/ 416 w 479"/>
                                            <a:gd name="T37" fmla="*/ 328 h 479"/>
                                            <a:gd name="T38" fmla="*/ 393 w 479"/>
                                            <a:gd name="T39" fmla="*/ 346 h 479"/>
                                            <a:gd name="T40" fmla="*/ 357 w 479"/>
                                            <a:gd name="T41" fmla="*/ 338 h 479"/>
                                            <a:gd name="T42" fmla="*/ 346 w 479"/>
                                            <a:gd name="T43" fmla="*/ 327 h 479"/>
                                            <a:gd name="T44" fmla="*/ 344 w 479"/>
                                            <a:gd name="T45" fmla="*/ 302 h 479"/>
                                            <a:gd name="T46" fmla="*/ 180 w 479"/>
                                            <a:gd name="T47" fmla="*/ 151 h 479"/>
                                            <a:gd name="T48" fmla="*/ 159 w 479"/>
                                            <a:gd name="T49" fmla="*/ 139 h 479"/>
                                            <a:gd name="T50" fmla="*/ 148 w 479"/>
                                            <a:gd name="T51" fmla="*/ 122 h 479"/>
                                            <a:gd name="T52" fmla="*/ 147 w 479"/>
                                            <a:gd name="T53" fmla="*/ 102 h 479"/>
                                            <a:gd name="T54" fmla="*/ 158 w 479"/>
                                            <a:gd name="T55" fmla="*/ 85 h 479"/>
                                            <a:gd name="T56" fmla="*/ 194 w 479"/>
                                            <a:gd name="T57" fmla="*/ 74 h 479"/>
                                            <a:gd name="T58" fmla="*/ 213 w 479"/>
                                            <a:gd name="T59" fmla="*/ 84 h 479"/>
                                            <a:gd name="T60" fmla="*/ 226 w 479"/>
                                            <a:gd name="T61" fmla="*/ 106 h 479"/>
                                            <a:gd name="T62" fmla="*/ 253 w 479"/>
                                            <a:gd name="T63" fmla="*/ 148 h 479"/>
                                            <a:gd name="T64" fmla="*/ 307 w 479"/>
                                            <a:gd name="T65" fmla="*/ 83 h 479"/>
                                            <a:gd name="T66" fmla="*/ 307 w 479"/>
                                            <a:gd name="T67" fmla="*/ 42 h 479"/>
                                            <a:gd name="T68" fmla="*/ 308 w 479"/>
                                            <a:gd name="T69" fmla="*/ 0 h 479"/>
                                            <a:gd name="T70" fmla="*/ 44 w 479"/>
                                            <a:gd name="T71" fmla="*/ 3 h 479"/>
                                            <a:gd name="T72" fmla="*/ 11 w 479"/>
                                            <a:gd name="T73" fmla="*/ 30 h 479"/>
                                            <a:gd name="T74" fmla="*/ 0 w 479"/>
                                            <a:gd name="T75" fmla="*/ 69 h 479"/>
                                            <a:gd name="T76" fmla="*/ 56 w 479"/>
                                            <a:gd name="T77" fmla="*/ 344 h 479"/>
                                            <a:gd name="T78" fmla="*/ 82 w 479"/>
                                            <a:gd name="T79" fmla="*/ 307 h 479"/>
                                            <a:gd name="T80" fmla="*/ 82 w 479"/>
                                            <a:gd name="T81" fmla="*/ 259 h 479"/>
                                            <a:gd name="T82" fmla="*/ 82 w 479"/>
                                            <a:gd name="T83" fmla="*/ 204 h 479"/>
                                            <a:gd name="T84" fmla="*/ 82 w 479"/>
                                            <a:gd name="T85" fmla="*/ 175 h 479"/>
                                            <a:gd name="T86" fmla="*/ 82 w 479"/>
                                            <a:gd name="T87" fmla="*/ 166 h 479"/>
                                            <a:gd name="T88" fmla="*/ 89 w 479"/>
                                            <a:gd name="T89" fmla="*/ 156 h 479"/>
                                            <a:gd name="T90" fmla="*/ 105 w 479"/>
                                            <a:gd name="T91" fmla="*/ 145 h 479"/>
                                            <a:gd name="T92" fmla="*/ 303 w 479"/>
                                            <a:gd name="T93" fmla="*/ 343 h 479"/>
                                            <a:gd name="T94" fmla="*/ 327 w 479"/>
                                            <a:gd name="T95" fmla="*/ 345 h 479"/>
                                            <a:gd name="T96" fmla="*/ 344 w 479"/>
                                            <a:gd name="T97" fmla="*/ 360 h 479"/>
                                            <a:gd name="T98" fmla="*/ 348 w 479"/>
                                            <a:gd name="T99" fmla="*/ 380 h 479"/>
                                            <a:gd name="T100" fmla="*/ 344 w 479"/>
                                            <a:gd name="T101" fmla="*/ 400 h 479"/>
                                            <a:gd name="T102" fmla="*/ 320 w 479"/>
                                            <a:gd name="T103" fmla="*/ 417 h 479"/>
                                            <a:gd name="T104" fmla="*/ 284 w 479"/>
                                            <a:gd name="T105" fmla="*/ 409 h 479"/>
                                            <a:gd name="T106" fmla="*/ 273 w 479"/>
                                            <a:gd name="T107" fmla="*/ 399 h 479"/>
                                            <a:gd name="T108" fmla="*/ 272 w 479"/>
                                            <a:gd name="T109" fmla="*/ 374 h 479"/>
                                            <a:gd name="T110" fmla="*/ 126 w 479"/>
                                            <a:gd name="T111" fmla="*/ 247 h 479"/>
                                            <a:gd name="T112" fmla="*/ 126 w 479"/>
                                            <a:gd name="T113" fmla="*/ 299 h 479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  <a:cxn ang="0">
                                              <a:pos x="T50" y="T51"/>
                                            </a:cxn>
                                            <a:cxn ang="0">
                                              <a:pos x="T52" y="T53"/>
                                            </a:cxn>
                                            <a:cxn ang="0">
                                              <a:pos x="T54" y="T55"/>
                                            </a:cxn>
                                            <a:cxn ang="0">
                                              <a:pos x="T56" y="T57"/>
                                            </a:cxn>
                                            <a:cxn ang="0">
                                              <a:pos x="T58" y="T59"/>
                                            </a:cxn>
                                            <a:cxn ang="0">
                                              <a:pos x="T60" y="T61"/>
                                            </a:cxn>
                                            <a:cxn ang="0">
                                              <a:pos x="T62" y="T63"/>
                                            </a:cxn>
                                            <a:cxn ang="0">
                                              <a:pos x="T64" y="T65"/>
                                            </a:cxn>
                                            <a:cxn ang="0">
                                              <a:pos x="T66" y="T67"/>
                                            </a:cxn>
                                            <a:cxn ang="0">
                                              <a:pos x="T68" y="T69"/>
                                            </a:cxn>
                                            <a:cxn ang="0">
                                              <a:pos x="T70" y="T71"/>
                                            </a:cxn>
                                            <a:cxn ang="0">
                                              <a:pos x="T72" y="T73"/>
                                            </a:cxn>
                                            <a:cxn ang="0">
                                              <a:pos x="T74" y="T75"/>
                                            </a:cxn>
                                            <a:cxn ang="0">
                                              <a:pos x="T76" y="T77"/>
                                            </a:cxn>
                                            <a:cxn ang="0">
                                              <a:pos x="T78" y="T79"/>
                                            </a:cxn>
                                            <a:cxn ang="0">
                                              <a:pos x="T80" y="T81"/>
                                            </a:cxn>
                                            <a:cxn ang="0">
                                              <a:pos x="T82" y="T83"/>
                                            </a:cxn>
                                            <a:cxn ang="0">
                                              <a:pos x="T84" y="T85"/>
                                            </a:cxn>
                                            <a:cxn ang="0">
                                              <a:pos x="T86" y="T87"/>
                                            </a:cxn>
                                            <a:cxn ang="0">
                                              <a:pos x="T88" y="T89"/>
                                            </a:cxn>
                                            <a:cxn ang="0">
                                              <a:pos x="T90" y="T91"/>
                                            </a:cxn>
                                            <a:cxn ang="0">
                                              <a:pos x="T92" y="T93"/>
                                            </a:cxn>
                                            <a:cxn ang="0">
                                              <a:pos x="T94" y="T95"/>
                                            </a:cxn>
                                            <a:cxn ang="0">
                                              <a:pos x="T96" y="T97"/>
                                            </a:cxn>
                                            <a:cxn ang="0">
                                              <a:pos x="T98" y="T99"/>
                                            </a:cxn>
                                            <a:cxn ang="0">
                                              <a:pos x="T100" y="T101"/>
                                            </a:cxn>
                                            <a:cxn ang="0">
                                              <a:pos x="T102" y="T103"/>
                                            </a:cxn>
                                            <a:cxn ang="0">
                                              <a:pos x="T104" y="T105"/>
                                            </a:cxn>
                                            <a:cxn ang="0">
                                              <a:pos x="T106" y="T107"/>
                                            </a:cxn>
                                            <a:cxn ang="0">
                                              <a:pos x="T108" y="T109"/>
                                            </a:cxn>
                                            <a:cxn ang="0">
                                              <a:pos x="T110" y="T111"/>
                                            </a:cxn>
                                            <a:cxn ang="0">
                                              <a:pos x="T112" y="T113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479" h="479">
                                              <a:moveTo>
                                                <a:pt x="125" y="320"/>
                                              </a:moveTo>
                                              <a:lnTo>
                                                <a:pt x="125" y="328"/>
                                              </a:lnTo>
                                              <a:lnTo>
                                                <a:pt x="126" y="334"/>
                                              </a:lnTo>
                                              <a:lnTo>
                                                <a:pt x="124" y="339"/>
                                              </a:lnTo>
                                              <a:lnTo>
                                                <a:pt x="119" y="344"/>
                                              </a:lnTo>
                                              <a:lnTo>
                                                <a:pt x="90" y="372"/>
                                              </a:lnTo>
                                              <a:lnTo>
                                                <a:pt x="81" y="381"/>
                                              </a:lnTo>
                                              <a:lnTo>
                                                <a:pt x="81" y="382"/>
                                              </a:lnTo>
                                              <a:lnTo>
                                                <a:pt x="76" y="386"/>
                                              </a:lnTo>
                                              <a:lnTo>
                                                <a:pt x="71" y="388"/>
                                              </a:lnTo>
                                              <a:lnTo>
                                                <a:pt x="65" y="388"/>
                                              </a:lnTo>
                                              <a:lnTo>
                                                <a:pt x="0" y="388"/>
                                              </a:lnTo>
                                              <a:lnTo>
                                                <a:pt x="0" y="409"/>
                                              </a:lnTo>
                                              <a:lnTo>
                                                <a:pt x="0" y="412"/>
                                              </a:lnTo>
                                              <a:lnTo>
                                                <a:pt x="0" y="415"/>
                                              </a:lnTo>
                                              <a:lnTo>
                                                <a:pt x="0" y="418"/>
                                              </a:lnTo>
                                              <a:lnTo>
                                                <a:pt x="61" y="479"/>
                                              </a:lnTo>
                                              <a:lnTo>
                                                <a:pt x="63" y="479"/>
                                              </a:lnTo>
                                              <a:lnTo>
                                                <a:pt x="64" y="479"/>
                                              </a:lnTo>
                                              <a:lnTo>
                                                <a:pt x="66" y="479"/>
                                              </a:lnTo>
                                              <a:lnTo>
                                                <a:pt x="412" y="479"/>
                                              </a:lnTo>
                                              <a:lnTo>
                                                <a:pt x="434" y="475"/>
                                              </a:lnTo>
                                              <a:lnTo>
                                                <a:pt x="453" y="464"/>
                                              </a:lnTo>
                                              <a:lnTo>
                                                <a:pt x="467" y="448"/>
                                              </a:lnTo>
                                              <a:lnTo>
                                                <a:pt x="476" y="428"/>
                                              </a:lnTo>
                                              <a:lnTo>
                                                <a:pt x="479" y="409"/>
                                              </a:lnTo>
                                              <a:lnTo>
                                                <a:pt x="479" y="125"/>
                                              </a:lnTo>
                                              <a:lnTo>
                                                <a:pt x="339" y="124"/>
                                              </a:lnTo>
                                              <a:lnTo>
                                                <a:pt x="284" y="179"/>
                                              </a:lnTo>
                                              <a:lnTo>
                                                <a:pt x="375" y="271"/>
                                              </a:lnTo>
                                              <a:lnTo>
                                                <a:pt x="387" y="269"/>
                                              </a:lnTo>
                                              <a:lnTo>
                                                <a:pt x="400" y="273"/>
                                              </a:lnTo>
                                              <a:lnTo>
                                                <a:pt x="409" y="281"/>
                                              </a:lnTo>
                                              <a:lnTo>
                                                <a:pt x="416" y="288"/>
                                              </a:lnTo>
                                              <a:lnTo>
                                                <a:pt x="420" y="298"/>
                                              </a:lnTo>
                                              <a:lnTo>
                                                <a:pt x="420" y="308"/>
                                              </a:lnTo>
                                              <a:lnTo>
                                                <a:pt x="420" y="319"/>
                                              </a:lnTo>
                                              <a:lnTo>
                                                <a:pt x="416" y="328"/>
                                              </a:lnTo>
                                              <a:lnTo>
                                                <a:pt x="409" y="336"/>
                                              </a:lnTo>
                                              <a:lnTo>
                                                <a:pt x="393" y="346"/>
                                              </a:lnTo>
                                              <a:lnTo>
                                                <a:pt x="374" y="346"/>
                                              </a:lnTo>
                                              <a:lnTo>
                                                <a:pt x="357" y="338"/>
                                              </a:lnTo>
                                              <a:lnTo>
                                                <a:pt x="355" y="336"/>
                                              </a:lnTo>
                                              <a:lnTo>
                                                <a:pt x="346" y="327"/>
                                              </a:lnTo>
                                              <a:lnTo>
                                                <a:pt x="342" y="314"/>
                                              </a:lnTo>
                                              <a:lnTo>
                                                <a:pt x="344" y="302"/>
                                              </a:lnTo>
                                              <a:lnTo>
                                                <a:pt x="192" y="150"/>
                                              </a:lnTo>
                                              <a:lnTo>
                                                <a:pt x="180" y="151"/>
                                              </a:lnTo>
                                              <a:lnTo>
                                                <a:pt x="168" y="148"/>
                                              </a:lnTo>
                                              <a:lnTo>
                                                <a:pt x="159" y="139"/>
                                              </a:lnTo>
                                              <a:lnTo>
                                                <a:pt x="152" y="132"/>
                                              </a:lnTo>
                                              <a:lnTo>
                                                <a:pt x="148" y="122"/>
                                              </a:lnTo>
                                              <a:lnTo>
                                                <a:pt x="148" y="112"/>
                                              </a:lnTo>
                                              <a:lnTo>
                                                <a:pt x="147" y="102"/>
                                              </a:lnTo>
                                              <a:lnTo>
                                                <a:pt x="151" y="92"/>
                                              </a:lnTo>
                                              <a:lnTo>
                                                <a:pt x="158" y="85"/>
                                              </a:lnTo>
                                              <a:lnTo>
                                                <a:pt x="175" y="75"/>
                                              </a:lnTo>
                                              <a:lnTo>
                                                <a:pt x="194" y="74"/>
                                              </a:lnTo>
                                              <a:lnTo>
                                                <a:pt x="211" y="83"/>
                                              </a:lnTo>
                                              <a:lnTo>
                                                <a:pt x="213" y="84"/>
                                              </a:lnTo>
                                              <a:lnTo>
                                                <a:pt x="222" y="93"/>
                                              </a:lnTo>
                                              <a:lnTo>
                                                <a:pt x="226" y="106"/>
                                              </a:lnTo>
                                              <a:lnTo>
                                                <a:pt x="224" y="119"/>
                                              </a:lnTo>
                                              <a:lnTo>
                                                <a:pt x="253" y="148"/>
                                              </a:lnTo>
                                              <a:lnTo>
                                                <a:pt x="307" y="93"/>
                                              </a:lnTo>
                                              <a:lnTo>
                                                <a:pt x="307" y="83"/>
                                              </a:lnTo>
                                              <a:lnTo>
                                                <a:pt x="307" y="65"/>
                                              </a:lnTo>
                                              <a:lnTo>
                                                <a:pt x="307" y="42"/>
                                              </a:lnTo>
                                              <a:lnTo>
                                                <a:pt x="308" y="17"/>
                                              </a:lnTo>
                                              <a:lnTo>
                                                <a:pt x="308" y="0"/>
                                              </a:lnTo>
                                              <a:lnTo>
                                                <a:pt x="66" y="0"/>
                                              </a:lnTo>
                                              <a:lnTo>
                                                <a:pt x="44" y="3"/>
                                              </a:lnTo>
                                              <a:lnTo>
                                                <a:pt x="26" y="14"/>
                                              </a:lnTo>
                                              <a:lnTo>
                                                <a:pt x="11" y="30"/>
                                              </a:lnTo>
                                              <a:lnTo>
                                                <a:pt x="2" y="50"/>
                                              </a:lnTo>
                                              <a:lnTo>
                                                <a:pt x="0" y="69"/>
                                              </a:lnTo>
                                              <a:lnTo>
                                                <a:pt x="0" y="344"/>
                                              </a:lnTo>
                                              <a:lnTo>
                                                <a:pt x="56" y="344"/>
                                              </a:lnTo>
                                              <a:lnTo>
                                                <a:pt x="81" y="319"/>
                                              </a:lnTo>
                                              <a:lnTo>
                                                <a:pt x="82" y="307"/>
                                              </a:lnTo>
                                              <a:lnTo>
                                                <a:pt x="82" y="286"/>
                                              </a:lnTo>
                                              <a:lnTo>
                                                <a:pt x="82" y="259"/>
                                              </a:lnTo>
                                              <a:lnTo>
                                                <a:pt x="82" y="231"/>
                                              </a:lnTo>
                                              <a:lnTo>
                                                <a:pt x="82" y="204"/>
                                              </a:lnTo>
                                              <a:lnTo>
                                                <a:pt x="82" y="185"/>
                                              </a:lnTo>
                                              <a:lnTo>
                                                <a:pt x="82" y="175"/>
                                              </a:lnTo>
                                              <a:lnTo>
                                                <a:pt x="82" y="166"/>
                                              </a:lnTo>
                                              <a:lnTo>
                                                <a:pt x="84" y="160"/>
                                              </a:lnTo>
                                              <a:lnTo>
                                                <a:pt x="89" y="156"/>
                                              </a:lnTo>
                                              <a:lnTo>
                                                <a:pt x="95" y="149"/>
                                              </a:lnTo>
                                              <a:lnTo>
                                                <a:pt x="105" y="145"/>
                                              </a:lnTo>
                                              <a:lnTo>
                                                <a:pt x="120" y="159"/>
                                              </a:lnTo>
                                              <a:lnTo>
                                                <a:pt x="303" y="343"/>
                                              </a:lnTo>
                                              <a:lnTo>
                                                <a:pt x="315" y="341"/>
                                              </a:lnTo>
                                              <a:lnTo>
                                                <a:pt x="327" y="345"/>
                                              </a:lnTo>
                                              <a:lnTo>
                                                <a:pt x="336" y="353"/>
                                              </a:lnTo>
                                              <a:lnTo>
                                                <a:pt x="344" y="360"/>
                                              </a:lnTo>
                                              <a:lnTo>
                                                <a:pt x="348" y="370"/>
                                              </a:lnTo>
                                              <a:lnTo>
                                                <a:pt x="348" y="380"/>
                                              </a:lnTo>
                                              <a:lnTo>
                                                <a:pt x="348" y="390"/>
                                              </a:lnTo>
                                              <a:lnTo>
                                                <a:pt x="344" y="400"/>
                                              </a:lnTo>
                                              <a:lnTo>
                                                <a:pt x="337" y="407"/>
                                              </a:lnTo>
                                              <a:lnTo>
                                                <a:pt x="320" y="417"/>
                                              </a:lnTo>
                                              <a:lnTo>
                                                <a:pt x="302" y="418"/>
                                              </a:lnTo>
                                              <a:lnTo>
                                                <a:pt x="284" y="409"/>
                                              </a:lnTo>
                                              <a:lnTo>
                                                <a:pt x="283" y="408"/>
                                              </a:lnTo>
                                              <a:lnTo>
                                                <a:pt x="273" y="399"/>
                                              </a:lnTo>
                                              <a:lnTo>
                                                <a:pt x="269" y="386"/>
                                              </a:lnTo>
                                              <a:lnTo>
                                                <a:pt x="272" y="374"/>
                                              </a:lnTo>
                                              <a:lnTo>
                                                <a:pt x="126" y="228"/>
                                              </a:lnTo>
                                              <a:lnTo>
                                                <a:pt x="126" y="247"/>
                                              </a:lnTo>
                                              <a:lnTo>
                                                <a:pt x="126" y="273"/>
                                              </a:lnTo>
                                              <a:lnTo>
                                                <a:pt x="126" y="299"/>
                                              </a:lnTo>
                                              <a:lnTo>
                                                <a:pt x="125" y="320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</wpg:grpSp>
                                </wpg:wg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group w14:anchorId="198A68D8" id="Group 2" o:spid="_x0000_s1026" style="width:171.9pt;height:39.35pt;mso-position-horizontal-relative:char;mso-position-vertical-relative:line" coordorigin="4243,704" coordsize="3438,7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">
                            <v:group id="Group 3" o:spid="_x0000_s1027" style="position:absolute;left:4952;top:704;width:735;height:513" coordorigin="4952,704" coordsize="735,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              <v:shape id="Freeform 4" o:spid="_x0000_s1028" style="position:absolute;left:5583;top:715;width:94;height:95;visibility:visible;mso-wrap-style:square;v-text-anchor:top" coordsize="94,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" path="m94,47r,l93,39,84,19,68,5,47,,39,,19,9,5,25,,47r,8l9,76,25,90r22,5l55,94,75,86,89,69,94,47e" fillcolor="#9a9a9c" stroked="f">
                                <v:path arrowok="t" o:connecttype="custom" o:connectlocs="94,47;94,47;93,39;84,19;68,5;47,0;39,0;19,9;5,25;0,47;0,55;9,76;25,90;47,95;55,94;75,86;89,69;94,47;94,47" o:connectangles="0,0,0,0,0,0,0,0,0,0,0,0,0,0,0,0,0,0,0"/>
                              </v:shape>
                              <v:shape id="Freeform 5" o:spid="_x0000_s1029" style="position:absolute;left:4962;top:714;width:566;height:462;visibility:visible;mso-wrap-style:square;v-text-anchor:top" coordsize="566,4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" path="m99,75l98,52r3,11l106,84r5,17l116,117r7,19l149,204r4,9l158,229r9,24l170,262r7,19l183,300r7,20l193,329r6,18l205,365r6,19l218,402r6,20l231,443r6,19l326,462r6,-19l339,422r6,-19l352,383r6,-18l364,346r7,-18l377,309r6,-18l390,272r7,-19l402,238r6,-19l414,204r26,-68l443,128r6,-17l454,95r5,-19l465,52r,6l464,80r,17l464,100r,15l465,135r2,26l467,172r2,20l470,213r1,19l472,251r1,19l474,288r1,19l476,326r1,19l478,364r1,20l480,405r,22l481,450r1,12l566,462r-2,-23l563,420r-1,-20l561,381r-1,-19l559,343r-1,-19l557,304r-2,-20l554,263r-2,-23l551,224r-1,-23l548,180r-1,-19l545,143r-1,-15l534,17,532,,447,,430,,418,4r-6,10l410,18r-7,15l392,58r-2,5l385,77r-7,18l370,116r-9,25l357,152r-8,19l342,191r-7,20l328,230r-6,17l316,264r-8,23l302,308r-6,19l292,344r-3,17l287,379r-2,20l283,381r-2,-18l278,346r-4,-17l269,310r-7,-21l254,264r-5,-15l243,232r-7,-19l229,193r-8,-21l213,151r-8,-21l198,110,190,90,183,72,176,55,171,41r-2,-5l157,13,144,2,123,,33,,31,17,21,128r,6l19,152r-1,19l16,195r-1,8l14,224r-2,20l11,263,9,283,8,300,7,320,6,339,5,359,4,378,3,398,2,418,1,439,,462r81,l82,450r,-10l83,419r1,-21l85,378r1,-21l87,337r,-20l88,298r1,-20l91,259r1,-20l93,220r1,-20l95,181r1,-20l97,156r1,-25l99,113r,-15l99,93r,-18e" fillcolor="#9a9a9c" stroked="f">
                                <v:path arrowok="t" o:connecttype="custom" o:connectlocs="101,63;116,117;153,213;170,262;190,320;205,365;224,422;326,462;339,422;358,365;377,309;397,253;414,204;449,111;465,52;464,97;465,135;469,192;472,251;475,307;478,364;480,427;566,462;562,400;559,343;555,284;551,224;547,161;534,17;430,0;410,18;390,63;370,116;349,171;328,230;308,287;292,344;285,399;278,346;262,289;243,232;221,172;198,110;176,55;157,13;33,0;21,134;16,195;12,244;8,300;5,359;2,418;81,462;83,419;86,357;88,298;92,239;95,181;98,131;99,93" o:connectangles="0,0,0,0,0,0,0,0,0,0,0,0,0,0,0,0,0,0,0,0,0,0,0,0,0,0,0,0,0,0,0,0,0,0,0,0,0,0,0,0,0,0,0,0,0,0,0,0,0,0,0,0,0,0,0,0,0,0,0,0"/>
                              </v:shape>
                              <v:shape id="Freeform 6" o:spid="_x0000_s1030" style="position:absolute;left:5629;top:861;width:0;height:315;visibility:visible;mso-wrap-style:square;v-text-anchor:top" coordsize="0,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" path="m,l,315e" filled="f" strokecolor="#9a9a9c" strokeweight="1.42661mm">
                                <v:path arrowok="t" o:connecttype="custom" o:connectlocs="0,0;0,315" o:connectangles="0,0"/>
                              </v:shape>
                            </v:group>
                            <v:group id="Group 7" o:spid="_x0000_s1031" style="position:absolute;left:5707;top:704;width:1974;height:786" coordorigin="5707,704" coordsize="1974,7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">
                              <v:shape id="Freeform 8" o:spid="_x0000_s1032" style="position:absolute;left:5717;top:854;width:265;height:329;visibility:visible;mso-wrap-style:square;v-text-anchor:top" coordsize="265,3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" path="m100,225l89,207,83,185,80,161r1,-7l84,131r8,-20l104,94,120,80,139,70r23,-6l187,62r18,1l224,66r19,7l261,84r,-66l254,15,234,8,216,3,197,,176,r-5,l146,1,123,6r-22,7l81,22,63,34,47,48,33,63,21,81r-9,19l5,122,1,144,,168r,16l3,208r6,21l18,249r11,17l43,282r16,14l77,307r20,9l119,323r24,4l169,328r20,-1l209,325r19,-4l246,314r19,-8l265,240r-1,1l244,251r-19,6l207,260r-21,1l179,261r-25,-3l133,250,114,239,100,225e" fillcolor="#9a9a9c" stroked="f">
                                <v:path arrowok="t" o:connecttype="custom" o:connectlocs="100,225;89,207;83,185;80,161;81,154;84,131;92,111;104,94;120,80;139,70;162,64;187,62;205,63;224,66;243,73;261,84;261,18;254,15;234,8;216,3;197,0;176,0;171,0;146,1;123,6;101,13;81,22;63,34;47,48;33,63;21,81;12,100;5,122;1,144;0,168;0,184;3,208;9,229;18,249;29,266;43,282;59,296;77,307;97,316;119,323;143,327;169,328;189,327;209,325;228,321;246,314;265,306;265,240;264,241;244,251;225,257;207,260;186,261;179,261;154,258;133,250;114,239;100,225" o:connectangles="0,0,0,0,0,0,0,0,0,0,0,0,0,0,0,0,0,0,0,0,0,0,0,0,0,0,0,0,0,0,0,0,0,0,0,0,0,0,0,0,0,0,0,0,0,0,0,0,0,0,0,0,0,0,0,0,0,0,0,0,0,0,0"/>
                              </v:shape>
                              <v:shape id="Freeform 9" o:spid="_x0000_s1033" style="position:absolute;left:6016;top:855;width:202;height:321;visibility:visible;mso-wrap-style:square;v-text-anchor:top" coordsize="202,3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" path="m,27r,l,321r78,l78,77r9,-3l106,70r20,-3l146,66r16,1l182,69r19,4l201,9,197,8,178,3,159,,138,r-1,l117,,98,2,78,5,58,9,38,14,18,20,,27e" fillcolor="#9a9a9c" stroked="f">
                                <v:path arrowok="t" o:connecttype="custom" o:connectlocs="0,27;0,27;0,321;78,321;78,77;87,74;106,70;126,67;146,66;162,67;182,69;201,73;201,9;197,8;178,3;159,0;138,0;137,0;117,0;98,2;78,5;58,9;38,14;18,20;0,27" o:connectangles="0,0,0,0,0,0,0,0,0,0,0,0,0,0,0,0,0,0,0,0,0,0,0,0,0"/>
                              </v:shape>
                              <v:group id="Group 10" o:spid="_x0000_s1034" style="position:absolute;left:6218;top:853;width:318;height:332" coordorigin="6218,853" coordsize="318,3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cIa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">
                                <v:shape id="Freeform 11" o:spid="_x0000_s1035" style="position:absolute;left:6218;top:853;width:318;height:332;visibility:visible;mso-wrap-style:square;v-text-anchor:top" coordsize="318,3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" path="m88,318r,-101l82,193,80,165,69,308r19,10e" fillcolor="#9a9a9c" stroked="f">
                                  <v:path arrowok="t" o:connecttype="custom" o:connectlocs="88,318;88,217;82,193;80,165;69,308;88,318" o:connectangles="0,0,0,0,0,0"/>
                                </v:shape>
                                <v:shape id="Freeform 12" o:spid="_x0000_s1036" style="position:absolute;left:6218;top:853;width:318;height:332;visibility:visible;mso-wrap-style:square;v-text-anchor:top" coordsize="318,3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" path="m218,321r20,-9l256,301r16,-13l285,272r12,-18l306,234r6,-22l316,188r2,-26l318,154r-3,-25l310,106,303,84,293,65,280,48,266,34,249,22,230,12,209,5,186,1,161,,144,,121,3,99,9,79,18,61,29,46,42,32,58,20,76,11,96,5,118,1,142,,168r,8l2,201r5,23l14,246r10,19l37,282r15,14l69,308,80,165r1,-14l85,124r7,-22l104,85,119,72r18,-8l159,62r10,l189,67r17,10l219,92r10,20l235,136r2,29l236,179r-4,27l225,228r-12,17l198,258r-18,8l159,268r-11,l128,263,111,252,98,237,88,217r,101l109,325r23,4l157,331r16,-1l196,327r22,-6e" fillcolor="#9a9a9c" stroked="f">
                                  <v:path arrowok="t" o:connecttype="custom" o:connectlocs="238,312;272,288;297,254;312,212;318,162;315,129;303,84;280,48;249,22;209,5;161,0;121,3;79,18;46,42;20,76;5,118;0,168;2,201;14,246;37,282;69,308;81,151;92,102;119,72;159,62;189,67;219,92;235,136;236,179;225,228;198,258;159,268;128,263;98,237;88,318;132,329;173,330;218,321" o:connectangles="0,0,0,0,0,0,0,0,0,0,0,0,0,0,0,0,0,0,0,0,0,0,0,0,0,0,0,0,0,0,0,0,0,0,0,0,0,0"/>
                                </v:shape>
                              </v:group>
                              <v:shape id="Freeform 13" o:spid="_x0000_s1037" style="position:absolute;left:6574;top:983;width:66;height:0;visibility:visible;mso-wrap-style:square;v-text-anchor:top" coordsize="6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" path="m,l66,e" filled="f" strokecolor="#9a9a9c" strokeweight="1.1896mm">
                                <v:path arrowok="t" o:connecttype="custom" o:connectlocs="0,0;66,0" o:connectangles="0,0"/>
                              </v:shape>
                              <v:shape id="Freeform 14" o:spid="_x0000_s1038" style="position:absolute;left:6686;top:714;width:386;height:462;visibility:visible;mso-wrap-style:square;v-text-anchor:top" coordsize="386,4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" path="m187,231l175,216r18,-20l210,179r15,-17l240,146r13,-16l267,115r13,-15l292,86,304,72,316,58,328,43,340,29,352,14,363,,266,r-9,11l245,26,233,41,221,55,209,70,195,87r-9,11l173,113r-13,15l146,143r-13,14l120,172r-14,15l92,202r-9,9l83,,,,,462r83,l83,226r11,15l96,244r14,18l123,280r13,18l149,314r13,17l174,347r13,15l199,377r12,15l223,407r12,14l247,435r12,14l271,462r114,l377,453,363,439,350,426,337,411,324,396,310,380r-8,-9l290,357,277,342,265,327,252,312,239,296,226,280,213,264,200,247,187,231e" fillcolor="#9a9a9c" stroked="f">
                                <v:path arrowok="t" o:connecttype="custom" o:connectlocs="175,216;193,196;225,162;253,130;280,100;304,72;328,43;352,14;266,0;245,26;221,55;195,87;173,113;146,143;120,172;92,202;83,0;0,462;83,226;96,244;123,280;149,314;174,347;199,377;223,407;247,435;271,462;377,453;350,426;324,396;302,371;277,342;252,312;226,280;200,247" o:connectangles="0,0,0,0,0,0,0,0,0,0,0,0,0,0,0,0,0,0,0,0,0,0,0,0,0,0,0,0,0,0,0,0,0,0,0"/>
                              </v:shape>
                              <v:group id="Group 15" o:spid="_x0000_s1039" style="position:absolute;left:7045;top:853;width:298;height:330" coordorigin="7045,853" coordsize="298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">
                                <v:shape id="Freeform 16" o:spid="_x0000_s1040" style="position:absolute;left:7045;top:853;width:298;height:330;visibility:visible;mso-wrap-style:square;v-text-anchor:top" coordsize="298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" path="m88,101l99,83,114,69r20,-8l156,58r16,1l192,66r15,13l217,99r5,25l81,124r-5,54l298,178r,-2l298,169r-1,-26l295,121r-3,-18l288,87,283,73r-3,-5l269,51,256,36,240,23,222,13,202,6,180,1,157,,145,,122,3,100,9,88,101e" fillcolor="#9a9a9c" stroked="f">
                                  <v:path arrowok="t" o:connecttype="custom" o:connectlocs="88,101;99,83;114,69;134,61;156,58;172,59;192,66;207,79;217,99;222,124;81,124;76,178;298,178;298,176;298,169;297,143;295,121;292,103;288,87;283,73;280,68;269,51;256,36;240,23;222,13;202,6;180,1;157,0;145,0;122,3;100,9;88,101" o:connectangles="0,0,0,0,0,0,0,0,0,0,0,0,0,0,0,0,0,0,0,0,0,0,0,0,0,0,0,0,0,0,0,0"/>
                                </v:shape>
                                <v:shape id="Freeform 17" o:spid="_x0000_s1041" style="position:absolute;left:7045;top:853;width:298;height:330;visibility:visible;mso-wrap-style:square;v-text-anchor:top" coordsize="298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" path="m98,240l87,223,79,202,76,178r5,-54l88,101,100,9,80,17,62,29,46,42,33,58,21,76,12,96,5,118,1,142,,167r,14l3,206r5,22l16,249r11,18l40,283r15,14l72,308r20,9l114,324r24,4l164,329r2,l187,328r20,-2l225,322r19,-6l262,308r19,-10l281,233r-9,6l254,249r-18,8l217,263r-20,3l176,267r-20,-1l133,261r-20,-9l98,240e" fillcolor="#9a9a9c" stroked="f">
                                  <v:path arrowok="t" o:connecttype="custom" o:connectlocs="98,240;87,223;79,202;76,178;81,124;88,101;100,9;80,17;62,29;46,42;33,58;21,76;12,96;5,118;1,142;0,167;0,181;3,206;8,228;16,249;27,267;40,283;55,297;72,308;92,317;114,324;138,328;164,329;166,329;187,328;207,326;225,322;244,316;262,308;281,298;281,233;272,239;254,249;236,257;217,263;197,266;176,267;156,266;133,261;113,252;98,240" o:connectangles="0,0,0,0,0,0,0,0,0,0,0,0,0,0,0,0,0,0,0,0,0,0,0,0,0,0,0,0,0,0,0,0,0,0,0,0,0,0,0,0,0,0,0,0,0,0"/>
                                </v:shape>
                              </v:group>
                              <v:shape id="Freeform 18" o:spid="_x0000_s1042" style="position:absolute;left:7345;top:861;width:326;height:477;visibility:visible;mso-wrap-style:square;v-text-anchor:top" coordsize="326,4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" path="m85,l,,1,3,6,22r5,19l17,60r5,18l28,97r6,18l41,134r6,18l54,171r7,18l68,208r8,19l83,245r8,20l100,284r9,19l117,323r-7,16l109,341r-9,21l92,379r-8,16l77,412r-9,20l64,442r-7,17l50,477r77,l130,469r1,-3l137,452r7,-17l152,417r9,-19l170,377r9,-20l189,336r29,-59l219,275r8,-18l235,240r7,-18l250,203r8,-18l266,166r7,-19l280,128r8,-19l295,90r6,-19l308,52r7,-19l321,14,326,,243,r-2,6l238,17r-5,18l228,53r-6,19l215,92r-7,22l207,117r-7,20l193,154r-6,17l179,189r-9,21l167,220r-7,35l154,220r-4,-11l145,197r-7,-19l131,158r-6,-20l118,118,112,97,106,78,100,58,95,40,90,22,86,6,85,e" fillcolor="#9a9a9c" stroked="f">
                                <v:path arrowok="t" o:connecttype="custom" o:connectlocs="0,0;6,22;17,60;28,97;41,134;54,171;68,208;83,245;100,284;117,323;109,341;92,379;77,412;64,442;50,477;130,469;137,452;152,417;170,377;189,336;219,275;235,240;250,203;266,166;280,128;295,90;308,52;321,14;243,0;238,17;228,53;215,92;207,117;193,154;179,189;167,220;154,220;145,197;131,158;118,118;106,78;95,40;86,6" o:connectangles="0,0,0,0,0,0,0,0,0,0,0,0,0,0,0,0,0,0,0,0,0,0,0,0,0,0,0,0,0,0,0,0,0,0,0,0,0,0,0,0,0,0,0"/>
                              </v:shape>
                              <v:shape id="Freeform 19" o:spid="_x0000_s1043" style="position:absolute;left:6764;top:1343;width:74;height:105;visibility:visible;mso-wrap-style:square;v-text-anchor:top" coordsize="74,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" path="m16,91r,-34l70,57r,-12l16,45r,-32l73,13,73,,,,,105r73,l73,91r-57,e" fillcolor="#b5dc10" stroked="f">
                                <v:path arrowok="t" o:connecttype="custom" o:connectlocs="16,91;16,57;70,57;70,45;16,45;16,13;73,13;73,0;0,0;0,105;73,105;73,91;16,91" o:connectangles="0,0,0,0,0,0,0,0,0,0,0,0,0"/>
                              </v:shape>
                              <v:shape id="Freeform 20" o:spid="_x0000_s1044" style="position:absolute;left:6853;top:1374;width:72;height:74;visibility:visible;mso-wrap-style:square;v-text-anchor:top" coordsize="72,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" path="m,73r18,l36,45,54,73r18,l45,34,69,,51,,36,25,21,,2,,26,35,,73e" fillcolor="#b5dc10" stroked="f">
                                <v:path arrowok="t" o:connecttype="custom" o:connectlocs="0,73;18,73;36,45;54,73;72,73;45,34;69,0;51,0;36,25;21,0;2,0;26,35;0,73" o:connectangles="0,0,0,0,0,0,0,0,0,0,0,0,0"/>
                              </v:shape>
                              <v:group id="Group 21" o:spid="_x0000_s1045" style="position:absolute;left:6944;top:1373;width:71;height:107" coordorigin="6944,1373" coordsize="71,1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Ha08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WMYnh9CT9Azp8AAAD//wMAUEsBAi0AFAAGAAgAAAAhANvh9svuAAAAhQEAABMAAAAAAAAAAAAA&#10;AAAAAAAAAFtDb250ZW50X1R5cGVzXS54bWxQSwECLQAUAAYACAAAACEAWvQsW78AAAAVAQAACwAA&#10;AAAAAAAAAAAAAAAfAQAAX3JlbHMvLnJlbHNQSwECLQAUAAYACAAAACEATB2tPMMAAADbAAAADwAA&#10;AAAAAAAAAAAAAAAHAgAAZHJzL2Rvd25yZXYueG1sUEsFBgAAAAADAAMAtwAAAPcCAAAAAA==&#10;">
                                <v:shape id="Freeform 22" o:spid="_x0000_s1046" style="position:absolute;left:6944;top:1373;width:71;height:107;visibility:visible;mso-wrap-style:square;v-text-anchor:top" coordsize="71,1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" path="m14,11l15,,,,,106r15,l15,65r4,-2l15,58r,-20l15,16r3,-5l35,11r16,l54,16r,22l54,59r-4,4l35,63,20,73r6,2l40,75,50,74,65,64,70,37,69,24,61,5,40,,26,,19,2r-5,9e" fillcolor="#b5dc10" stroked="f">
                                  <v:path arrowok="t" o:connecttype="custom" o:connectlocs="14,11;15,0;0,0;0,106;15,106;15,65;15,65;19,63;15,58;15,38;15,16;18,11;35,11;51,11;54,16;54,38;54,59;50,63;35,63;20,73;26,75;40,75;50,74;65,64;70,37;69,24;61,5;40,0;26,0;19,2;14,11;14,11" o:connectangles="0,0,0,0,0,0,0,0,0,0,0,0,0,0,0,0,0,0,0,0,0,0,0,0,0,0,0,0,0,0,0,0"/>
                                </v:shape>
                                <v:shape id="Freeform 23" o:spid="_x0000_s1047" style="position:absolute;left:6944;top:1373;width:71;height:107;visibility:visible;mso-wrap-style:square;v-text-anchor:top" coordsize="71,1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" path="m19,63r-4,2l20,73,35,63r-16,e" fillcolor="#cbd300" stroked="f">
                                  <v:path arrowok="t" o:connecttype="custom" o:connectlocs="19,63;15,65;20,73;35,63;19,63" o:connectangles="0,0,0,0,0"/>
                                </v:shape>
                              </v:group>
                              <v:group id="Group 24" o:spid="_x0000_s1048" style="position:absolute;left:7039;top:1373;width:70;height:76" coordorigin="7039,1373" coordsize="70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ag6kxAAAANs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ozE8v4QfIBcPAAAA//8DAFBLAQItABQABgAIAAAAIQDb4fbL7gAAAIUBAAATAAAAAAAAAAAA&#10;AAAAAAAAAABbQ29udGVudF9UeXBlc10ueG1sUEsBAi0AFAAGAAgAAAAhAFr0LFu/AAAAFQEAAAsA&#10;AAAAAAAAAAAAAAAAHwEAAF9yZWxzLy5yZWxzUEsBAi0AFAAGAAgAAAAhAFxqDqTEAAAA2wAAAA8A&#10;AAAAAAAAAAAAAAAABwIAAGRycy9kb3ducmV2LnhtbFBLBQYAAAAAAwADALcAAAD4AgAAAAA=&#10;">
                                <v:shape id="Freeform 25" o:spid="_x0000_s1049" style="position:absolute;left:7039;top:1373;width:70;height:76;visibility:visible;mso-wrap-style:square;v-text-anchor:top" coordsize="70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" path="m54,19r,1l54,30r-39,l15,13r3,-2l35,11,35,,19,1,3,11,,37,1,55,11,71r24,4l62,71,69,54r,-3l54,51r,11l51,64r-16,l24,64,19,62,17,58,16,54,15,49r,-7l15,40r54,l69,25r,-4l67,16,64,3,56,,54,19e" fillcolor="#b5dc10" stroked="f">
                                  <v:path arrowok="t" o:connecttype="custom" o:connectlocs="54,19;54,20;54,30;15,30;15,13;18,11;35,11;35,0;19,1;3,11;0,37;1,55;11,71;35,75;35,75;62,71;69,54;69,51;54,51;54,62;51,64;35,64;24,64;19,62;17,58;16,54;15,49;15,42;15,40;69,40;69,25;69,21;67,16;64,3;56,0;54,19" o:connectangles="0,0,0,0,0,0,0,0,0,0,0,0,0,0,0,0,0,0,0,0,0,0,0,0,0,0,0,0,0,0,0,0,0,0,0,0"/>
                                </v:shape>
                                <v:shape id="Freeform 26" o:spid="_x0000_s1050" style="position:absolute;left:7039;top:1373;width:70;height:76;visibility:visible;mso-wrap-style:square;v-text-anchor:top" coordsize="70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" path="m56,l35,r,11l46,11r4,1l52,16r2,3l56,e" fillcolor="#cbd300" stroked="f">
                                  <v:path arrowok="t" o:connecttype="custom" o:connectlocs="56,0;35,0;35,11;46,11;50,12;52,16;54,19;56,0" o:connectangles="0,0,0,0,0,0,0,0"/>
                                </v:shape>
                              </v:group>
                              <v:shape id="Freeform 27" o:spid="_x0000_s1051" style="position:absolute;left:7137;top:1373;width:57;height:75;visibility:visible;mso-wrap-style:square;v-text-anchor:top" coordsize="57,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" path="m14,10l15,1,,1,,75r15,l15,31r,-6l15,21r1,-2l18,14r6,-3l31,11r8,l42,14r,9l42,24r,1l42,28r14,l56,25r,-2l56,22,56,6,50,,36,,25,,19,3r-5,8l14,10e" fillcolor="#b5dc10" stroked="f">
                                <v:path arrowok="t" o:connecttype="custom" o:connectlocs="14,10;15,1;0,1;0,75;15,75;15,31;15,25;15,21;16,19;18,14;24,11;31,11;39,11;42,14;42,23;42,24;42,25;42,28;56,28;56,25;56,23;56,22;56,6;50,0;36,0;25,0;19,3;14,11;14,10" o:connectangles="0,0,0,0,0,0,0,0,0,0,0,0,0,0,0,0,0,0,0,0,0,0,0,0,0,0,0,0,0"/>
                              </v:shape>
                              <v:shape id="Freeform 28" o:spid="_x0000_s1052" style="position:absolute;left:7211;top:1357;width:59;height:92;visibility:visible;mso-wrap-style:square;v-text-anchor:top" coordsize="59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" path="m34,91r18,l58,85r,-17l58,65r,-2l45,63r,2l45,66r,11l43,80r-8,l27,80,25,78r,-9l25,28r30,l55,17r-30,l25,,10,r,17l,17,,28r10,l10,70r,7l10,79r1,3l14,89r7,2l34,91e" fillcolor="#b5dc10" stroked="f">
                                <v:path arrowok="t" o:connecttype="custom" o:connectlocs="34,91;52,91;58,85;58,68;58,68;58,65;58,63;45,63;45,65;45,65;45,66;45,77;43,80;35,80;27,80;25,78;25,69;25,28;55,28;55,17;25,17;25,0;10,0;10,17;0,17;0,28;10,28;10,70;10,77;10,79;11,82;14,89;21,91;34,91" o:connectangles="0,0,0,0,0,0,0,0,0,0,0,0,0,0,0,0,0,0,0,0,0,0,0,0,0,0,0,0,0,0,0,0,0,0"/>
                              </v:shape>
                              <v:shape id="Freeform 29" o:spid="_x0000_s1053" style="position:absolute;left:7286;top:1373;width:69;height:76;visibility:visible;mso-wrap-style:square;v-text-anchor:top" coordsize="69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" path="m33,65r-7,l21,64,19,63,16,62,15,58r,-4l15,53r,-1l15,51,,51r,3l,70r8,5l33,75r16,l56,74r5,-4l66,66r2,-6l68,52r,-11l64,34,54,32r-3,l36,31,22,30r-2,l17,29,15,26r,-6l15,12r3,-2l33,10r16,l50,11r1,9l66,20,66,4,59,,34,,7,,,4,,21,,33r4,5l13,41r5,1l29,43r13,l51,43r2,2l53,53r,10l49,65r-16,e" fillcolor="#b5dc10" stroked="f">
                                <v:path arrowok="t" o:connecttype="custom" o:connectlocs="33,65;26,65;21,64;19,63;16,62;15,58;15,54;15,53;15,52;15,51;0,51;0,54;0,70;8,75;33,75;49,75;56,74;61,70;66,66;68,60;68,52;68,41;64,34;54,32;51,32;36,31;22,30;20,30;17,29;15,26;15,20;15,12;18,10;33,10;49,10;50,11;51,20;66,20;66,4;59,0;34,0;7,0;0,4;0,21;0,33;4,38;13,41;18,42;29,43;42,43;51,43;53,45;53,53;53,63;49,65;33,65" o:connectangles="0,0,0,0,0,0,0,0,0,0,0,0,0,0,0,0,0,0,0,0,0,0,0,0,0,0,0,0,0,0,0,0,0,0,0,0,0,0,0,0,0,0,0,0,0,0,0,0,0,0,0,0,0,0,0,0"/>
                              </v:shape>
                            </v:group>
                            <v:group id="Group 30" o:spid="_x0000_s1054" style="position:absolute;left:4958;top:1333;width:812;height:126" coordorigin="4958,1333" coordsize="812,1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">
                              <v:shape id="Freeform 31" o:spid="_x0000_s1055" style="position:absolute;left:4968;top:1343;width:74;height:105;visibility:visible;mso-wrap-style:square;v-text-anchor:top" coordsize="74,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" path="m16,91r,-34l70,57r,-12l16,45r,-32l73,13,73,,,,,105r73,l73,91r-57,e" fillcolor="#b5dc10" stroked="f">
                                <v:path arrowok="t" o:connecttype="custom" o:connectlocs="16,91;16,57;70,57;70,45;16,45;16,13;73,13;73,0;0,0;0,105;73,105;73,91;16,91" o:connectangles="0,0,0,0,0,0,0,0,0,0,0,0,0"/>
                              </v:shape>
                              <v:shape id="Freeform 32" o:spid="_x0000_s1056" style="position:absolute;left:5068;top:1373;width:116;height:75;visibility:visible;mso-wrap-style:square;v-text-anchor:top" coordsize="116,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" path="m76,12r9,l97,12r3,3l100,27r,47l116,74r,-48l116,18r-1,-5l113,9,109,3,101,,89,,75,,68,3,63,13,61,4,53,,39,,26,,19,3r-4,9l14,12,15,,,,,74r15,l15,32r,-15l20,12r15,l42,12r4,1l48,16r2,2l50,27r,47l65,74r,-43l65,26r1,-4l67,19r2,-5l76,12e" fillcolor="#b5dc10" stroked="f">
                                <v:path arrowok="t" o:connecttype="custom" o:connectlocs="76,12;85,12;97,12;100,15;100,27;100,74;116,74;116,26;116,18;115,13;113,9;109,3;101,0;89,0;75,0;68,3;63,13;63,13;61,4;53,0;39,0;26,0;19,3;15,12;14,12;15,0;0,0;0,74;15,74;15,32;15,17;20,12;35,12;42,12;46,13;48,16;50,18;50,18;50,27;50,74;65,74;65,31;65,26;66,22;67,19;69,14;76,12" o:connectangles="0,0,0,0,0,0,0,0,0,0,0,0,0,0,0,0,0,0,0,0,0,0,0,0,0,0,0,0,0,0,0,0,0,0,0,0,0,0,0,0,0,0,0,0,0,0,0"/>
                              </v:shape>
                              <v:group id="Group 33" o:spid="_x0000_s1057" style="position:absolute;left:5215;top:1343;width:70;height:106" coordorigin="5215,1343" coordsize="70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">
                                <v:shape id="Freeform 34" o:spid="_x0000_s1058" style="position:absolute;left:5215;top:1343;width:70;height:106;visibility:visible;mso-wrap-style:square;v-text-anchor:top" coordsize="70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" path="m34,94r-16,l19,103r6,3l38,106,51,94r-17,e" fillcolor="#cbd300" stroked="f">
                                  <v:path arrowok="t" o:connecttype="custom" o:connectlocs="34,94;18,94;19,103;25,106;38,106;51,94;34,94" o:connectangles="0,0,0,0,0,0,0"/>
                                </v:shape>
                                <v:shape id="Freeform 35" o:spid="_x0000_s1059" style="position:absolute;left:5215;top:1343;width:70;height:106;visibility:visible;mso-wrap-style:square;v-text-anchor:top" coordsize="70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" path="m,105r15,l14,95r,-1l19,103,18,94,15,90r,-24l15,47r5,-5l35,42r16,l54,46r,22l54,90r-3,4l38,106r12,-1l65,94,69,68r,-17l67,42,61,36,57,32,50,30r-10,l25,30r-7,4l15,41,15,,,,,105e" fillcolor="#b5dc10" stroked="f">
                                  <v:path arrowok="t" o:connecttype="custom" o:connectlocs="0,105;15,105;14,95;14,94;19,103;18,94;15,90;15,66;15,47;20,42;35,42;51,42;54,46;54,68;54,90;51,94;38,106;50,105;65,94;69,68;69,51;67,42;61,36;57,32;50,30;40,30;25,30;18,34;15,41;15,41;15,0;0,0;0,105" o:connectangles="0,0,0,0,0,0,0,0,0,0,0,0,0,0,0,0,0,0,0,0,0,0,0,0,0,0,0,0,0,0,0,0,0"/>
                                </v:shape>
                              </v:group>
                              <v:group id="Group 36" o:spid="_x0000_s1060" style="position:absolute;left:5309;top:1373;width:70;height:76" coordorigin="5309,1373" coordsize="70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">
                                <v:shape id="Freeform 37" o:spid="_x0000_s1061" style="position:absolute;left:5309;top:1373;width:70;height:76;visibility:visible;mso-wrap-style:square;v-text-anchor:top" coordsize="70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" path="m54,19r,1l54,30r-39,l15,13r3,-2l35,11,35,,19,1,3,11,,37,1,55,11,71r24,4l62,71,69,54r,-3l54,51r,11l51,64r-16,l24,64,19,62,17,58,16,54,15,49r,-7l15,40r54,l69,25r,-4l67,16,64,3,56,,54,19e" fillcolor="#b5dc10" stroked="f">
                                  <v:path arrowok="t" o:connecttype="custom" o:connectlocs="54,19;54,20;54,30;15,30;15,13;18,11;35,11;35,0;19,1;3,11;0,37;1,55;11,71;35,75;35,75;62,71;69,54;69,51;54,51;54,62;51,64;35,64;24,64;19,62;17,58;16,54;15,49;15,42;15,40;69,40;69,25;69,21;67,16;64,3;56,0;54,19" o:connectangles="0,0,0,0,0,0,0,0,0,0,0,0,0,0,0,0,0,0,0,0,0,0,0,0,0,0,0,0,0,0,0,0,0,0,0,0"/>
                                </v:shape>
                                <v:shape id="Freeform 38" o:spid="_x0000_s1062" style="position:absolute;left:5309;top:1373;width:70;height:76;visibility:visible;mso-wrap-style:square;v-text-anchor:top" coordsize="70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" path="m56,l35,r,11l46,11r4,1l52,16r2,3l56,e" fillcolor="#cbd300" stroked="f">
                                  <v:path arrowok="t" o:connecttype="custom" o:connectlocs="56,0;35,0;35,11;46,11;50,12;52,16;54,19;56,0" o:connectangles="0,0,0,0,0,0,0,0"/>
                                </v:shape>
                              </v:group>
                              <v:group id="Group 39" o:spid="_x0000_s1063" style="position:absolute;left:5403;top:1343;width:70;height:106" coordorigin="5403,1343" coordsize="70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">
                                <v:shape id="Freeform 40" o:spid="_x0000_s1064" style="position:absolute;left:5403;top:1343;width:70;height:106;visibility:visible;mso-wrap-style:square;v-text-anchor:top" coordsize="70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" path="m15,67r,-12l19,30r-8,3l7,37,1,43,,50,,67,,85r1,8l7,99r4,5l19,106,18,94,15,90r,-23e" fillcolor="#cbd300" stroked="f">
                                  <v:path arrowok="t" o:connecttype="custom" o:connectlocs="15,67;15,55;19,30;11,33;7,37;1,43;0,50;0,67;0,85;1,93;7,99;11,104;19,106;18,94;15,90;15,67" o:connectangles="0,0,0,0,0,0,0,0,0,0,0,0,0,0,0,0"/>
                                </v:shape>
                                <v:shape id="Freeform 41" o:spid="_x0000_s1065" style="position:absolute;left:5403;top:1343;width:70;height:106;visibility:visible;mso-wrap-style:square;v-text-anchor:top" coordsize="70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" path="m48,93r-5,1l34,94r-16,l19,106r11,l44,106r6,-3l54,94r1,l54,105r15,l69,,54,r,41l50,33,43,30r-14,l19,30,15,55r2,-6l20,46r2,-3l27,42r7,l50,42r4,5l54,66r,13l53,86r-3,3l48,93e" fillcolor="#b5dc10" stroked="f">
                                  <v:path arrowok="t" o:connecttype="custom" o:connectlocs="48,93;43,94;34,94;18,94;19,106;30,106;44,106;50,103;54,94;55,94;54,105;69,105;69,0;54,0;54,41;54,41;50,33;43,30;29,30;19,30;15,55;17,49;20,46;22,43;27,42;34,42;50,42;54,47;54,66;54,79;53,86;50,89;48,93" o:connectangles="0,0,0,0,0,0,0,0,0,0,0,0,0,0,0,0,0,0,0,0,0,0,0,0,0,0,0,0,0,0,0,0,0"/>
                                </v:shape>
                              </v:group>
                              <v:group id="Group 42" o:spid="_x0000_s1066" style="position:absolute;left:5500;top:1343;width:70;height:106" coordorigin="5500,1343" coordsize="70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ENbrxAAAANs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4xE8v4QfIBcPAAAA//8DAFBLAQItABQABgAIAAAAIQDb4fbL7gAAAIUBAAATAAAAAAAAAAAA&#10;AAAAAAAAAABbQ29udGVudF9UeXBlc10ueG1sUEsBAi0AFAAGAAgAAAAhAFr0LFu/AAAAFQEAAAsA&#10;AAAAAAAAAAAAAAAAHwEAAF9yZWxzLy5yZWxzUEsBAi0AFAAGAAgAAAAhAGEQ1uvEAAAA2wAAAA8A&#10;AAAAAAAAAAAAAAAABwIAAGRycy9kb3ducmV2LnhtbFBLBQYAAAAAAwADALcAAAD4AgAAAAA=&#10;">
                                <v:shape id="Freeform 43" o:spid="_x0000_s1067" style="position:absolute;left:5500;top:1343;width:70;height:106;visibility:visible;mso-wrap-style:square;v-text-anchor:top" coordsize="70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" path="m15,67r,-12l19,30r-8,3l7,37,1,43,,50,,67,,85r1,8l7,99r4,5l19,106,18,94,15,90r,-23e" fillcolor="#cbd300" stroked="f">
                                  <v:path arrowok="t" o:connecttype="custom" o:connectlocs="15,67;15,55;19,30;11,33;7,37;1,43;0,50;0,67;0,85;1,93;7,99;11,104;19,106;18,94;15,90;15,67" o:connectangles="0,0,0,0,0,0,0,0,0,0,0,0,0,0,0,0"/>
                                </v:shape>
                                <v:shape id="Freeform 44" o:spid="_x0000_s1068" style="position:absolute;left:5500;top:1343;width:70;height:106;visibility:visible;mso-wrap-style:square;v-text-anchor:top" coordsize="70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" path="m48,93r-5,1l34,94r-16,l19,106r11,l44,106r6,-3l54,94r1,l54,105r15,l69,,54,r,41l50,33,43,30r-14,l19,30,15,55r2,-6l20,46r2,-3l27,42r7,l50,42r4,5l54,66r,13l53,86r-3,3l48,93e" fillcolor="#b5dc10" stroked="f">
                                  <v:path arrowok="t" o:connecttype="custom" o:connectlocs="48,93;43,94;34,94;18,94;19,106;30,106;44,106;50,103;54,94;55,94;54,105;69,105;69,0;54,0;54,41;54,41;50,33;43,30;29,30;19,30;15,55;17,49;20,46;22,43;27,42;34,42;50,42;54,47;54,66;54,79;53,86;50,89;48,93" o:connectangles="0,0,0,0,0,0,0,0,0,0,0,0,0,0,0,0,0,0,0,0,0,0,0,0,0,0,0,0,0,0,0,0,0"/>
                                </v:shape>
                              </v:group>
                              <v:group id="Group 45" o:spid="_x0000_s1069" style="position:absolute;left:5596;top:1373;width:70;height:76" coordorigin="5596,1373" coordsize="70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">
                                <v:shape id="Freeform 46" o:spid="_x0000_s1070" style="position:absolute;left:5596;top:1373;width:70;height:76;visibility:visible;mso-wrap-style:square;v-text-anchor:top" coordsize="70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" path="m54,19r,1l54,30r-39,l15,13r3,-2l35,11,35,,19,1,3,11,,37,1,55,11,71r24,4l62,71,69,54r,-3l54,51r,11l51,64r-16,l24,64,19,62,17,58,16,54,15,49r,-7l15,40r54,l69,25r,-4l67,16,64,3,56,,54,19e" fillcolor="#b5dc10" stroked="f">
                                  <v:path arrowok="t" o:connecttype="custom" o:connectlocs="54,19;54,20;54,30;15,30;15,13;18,11;35,11;35,0;19,1;3,11;0,37;1,55;11,71;35,75;35,75;62,71;69,54;69,51;54,51;54,62;51,64;35,64;24,64;19,62;17,58;16,54;15,49;15,42;15,40;69,40;69,25;69,21;67,16;64,3;56,0;54,19" o:connectangles="0,0,0,0,0,0,0,0,0,0,0,0,0,0,0,0,0,0,0,0,0,0,0,0,0,0,0,0,0,0,0,0,0,0,0,0"/>
                                </v:shape>
                                <v:shape id="Freeform 47" o:spid="_x0000_s1071" style="position:absolute;left:5596;top:1373;width:70;height:76;visibility:visible;mso-wrap-style:square;v-text-anchor:top" coordsize="70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" path="m56,l35,r,11l46,11r4,1l52,16r2,3l56,e" fillcolor="#cbd300" stroked="f">
                                  <v:path arrowok="t" o:connecttype="custom" o:connectlocs="56,0;35,0;35,11;46,11;50,12;52,16;54,19;56,0" o:connectangles="0,0,0,0,0,0,0,0"/>
                                </v:shape>
                              </v:group>
                              <v:group id="Group 48" o:spid="_x0000_s1072" style="position:absolute;left:5691;top:1343;width:69;height:106" coordorigin="5691,1343" coordsize="69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">
                                <v:shape id="Freeform 49" o:spid="_x0000_s1073" style="position:absolute;left:5691;top:1343;width:69;height:106;visibility:visible;mso-wrap-style:square;v-text-anchor:top" coordsize="69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" path="m15,67r,-12l19,30r-8,3l7,37,1,43,,50,,67,,85r1,8l7,99r4,5l19,106,18,94,15,90r,-23e" fillcolor="#cbd300" stroked="f">
                                  <v:path arrowok="t" o:connecttype="custom" o:connectlocs="15,67;15,55;19,30;11,33;7,37;1,43;0,50;0,67;0,85;1,93;7,99;11,104;19,106;18,94;15,90;15,67" o:connectangles="0,0,0,0,0,0,0,0,0,0,0,0,0,0,0,0"/>
                                </v:shape>
                                <v:shape id="Freeform 50" o:spid="_x0000_s1074" style="position:absolute;left:5691;top:1343;width:69;height:106;visibility:visible;mso-wrap-style:square;v-text-anchor:top" coordsize="69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" path="m48,93r-5,1l34,94r-16,l19,106r11,l44,106r6,-3l54,94r1,l54,105r15,l69,,54,r,41l50,33,43,30r-14,l19,30,15,55r2,-6l20,46r2,-3l27,42r7,l50,42r4,5l54,66r,13l53,86r-3,3l48,93e" fillcolor="#b5dc10" stroked="f">
                                  <v:path arrowok="t" o:connecttype="custom" o:connectlocs="48,93;43,94;34,94;18,94;19,106;30,106;44,106;50,103;54,94;55,94;54,105;69,105;69,0;54,0;54,41;54,41;50,33;43,30;29,30;19,30;15,55;17,49;20,46;22,43;27,42;34,42;50,42;54,47;54,66;54,79;53,86;50,89;48,93" o:connectangles="0,0,0,0,0,0,0,0,0,0,0,0,0,0,0,0,0,0,0,0,0,0,0,0,0,0,0,0,0,0,0,0,0"/>
                                </v:shape>
                              </v:group>
                            </v:group>
                            <v:group id="Group 51" o:spid="_x0000_s1075" style="position:absolute;left:5823;top:1333;width:882;height:158" coordorigin="5823,1333" coordsize="882,1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G95B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VMYnh9CT9Azp8AAAD//wMAUEsBAi0AFAAGAAgAAAAhANvh9svuAAAAhQEAABMAAAAAAAAAAAAA&#10;AAAAAAAAAFtDb250ZW50X1R5cGVzXS54bWxQSwECLQAUAAYACAAAACEAWvQsW78AAAAVAQAACwAA&#10;AAAAAAAAAAAAAAAfAQAAX3JlbHMvLnJlbHNQSwECLQAUAAYACAAAACEAFBveQcMAAADbAAAADwAA&#10;AAAAAAAAAAAAAAAHAgAAZHJzL2Rvd25yZXYueG1sUEsFBgAAAAADAAMAtwAAAPcCAAAAAA==&#10;">
                              <v:shape id="Freeform 52" o:spid="_x0000_s1076" style="position:absolute;left:5833;top:1343;width:85;height:105;visibility:visible;mso-wrap-style:square;v-text-anchor:top" coordsize="85,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" path="m33,105r17,l50,14r35,l85,,,,,14r33,l33,105e" fillcolor="#b5dc10" stroked="f">
                                <v:path arrowok="t" o:connecttype="custom" o:connectlocs="33,105;50,105;50,14;85,14;85,0;0,0;0,14;33,14;33,105" o:connectangles="0,0,0,0,0,0,0,0,0"/>
                              </v:shape>
                              <v:group id="Group 53" o:spid="_x0000_s1077" style="position:absolute;left:5921;top:1373;width:70;height:76" coordorigin="5921,1373" coordsize="70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">
                                <v:shape id="Freeform 54" o:spid="_x0000_s1078" style="position:absolute;left:5921;top:1373;width:70;height:76;visibility:visible;mso-wrap-style:square;v-text-anchor:top" coordsize="70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" path="m54,19r,1l54,30r-39,l15,13r3,-2l35,11,35,,19,1,3,11,,37,1,55,11,71r24,4l62,71,69,54r,-3l54,51r,11l51,64r-16,l24,64,19,62,17,58,16,54,15,49r,-7l15,40r54,l69,25r,-4l67,16,64,3,56,,54,19e" fillcolor="#b5dc10" stroked="f">
                                  <v:path arrowok="t" o:connecttype="custom" o:connectlocs="54,19;54,20;54,30;15,30;15,13;18,11;35,11;35,0;19,1;3,11;0,37;1,55;11,71;35,75;35,75;62,71;69,54;69,51;54,51;54,62;51,64;35,64;24,64;19,62;17,58;16,54;15,49;15,42;15,40;69,40;69,25;69,21;67,16;64,3;56,0;54,19" o:connectangles="0,0,0,0,0,0,0,0,0,0,0,0,0,0,0,0,0,0,0,0,0,0,0,0,0,0,0,0,0,0,0,0,0,0,0,0"/>
                                </v:shape>
                                <v:shape id="Freeform 55" o:spid="_x0000_s1079" style="position:absolute;left:5921;top:1373;width:70;height:76;visibility:visible;mso-wrap-style:square;v-text-anchor:top" coordsize="70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" path="m56,l35,r,11l46,11r4,1l52,16r2,3l56,e" fillcolor="#cbd300" stroked="f">
                                  <v:path arrowok="t" o:connecttype="custom" o:connectlocs="56,0;35,0;35,11;46,11;50,12;52,16;54,19;56,0" o:connectangles="0,0,0,0,0,0,0,0"/>
                                </v:shape>
                              </v:group>
                              <v:shape id="Freeform 56" o:spid="_x0000_s1080" style="position:absolute;left:6015;top:1373;width:69;height:76;visibility:visible;mso-wrap-style:square;v-text-anchor:top" coordsize="69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" path="m68,47r-15,l53,61r-2,3l36,64r-9,l22,63,20,61,17,58,15,51r,-13l15,15r3,-4l33,11r16,l52,14r,12l67,26r,-4l59,4,34,,19,,10,3,5,9,1,15,,22,,37,1,55,11,71r24,4l49,75r7,-1l61,70r5,-4l68,60r,-10l68,47e" fillcolor="#b5dc10" stroked="f">
                                <v:path arrowok="t" o:connecttype="custom" o:connectlocs="68,47;53,47;53,61;51,64;36,64;27,64;22,63;20,61;17,58;15,51;15,38;15,15;18,11;33,11;49,11;52,14;52,26;67,26;67,22;59,4;34,0;19,0;10,3;5,9;1,15;0,22;0,37;1,55;11,71;35,75;49,75;56,74;61,70;66,66;68,60;68,50;68,47" o:connectangles="0,0,0,0,0,0,0,0,0,0,0,0,0,0,0,0,0,0,0,0,0,0,0,0,0,0,0,0,0,0,0,0,0,0,0,0,0"/>
                              </v:shape>
                              <v:shape id="Freeform 57" o:spid="_x0000_s1081" style="position:absolute;left:6109;top:1343;width:67;height:105;visibility:visible;mso-wrap-style:square;v-text-anchor:top" coordsize="67,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" path="m60,30r-21,l25,30r-6,3l15,42,15,,,,,105r15,l15,63r,-16l20,42r16,l44,42r4,1l50,47r2,2l52,51r,8l52,105r15,l67,56r,-19l60,30e" fillcolor="#b5dc10" stroked="f">
                                <v:path arrowok="t" o:connecttype="custom" o:connectlocs="60,30;39,30;25,30;19,33;15,42;15,42;15,0;0,0;0,105;15,105;15,63;15,47;20,42;36,42;44,42;48,43;50,47;52,49;52,51;52,59;52,105;67,105;67,56;67,37;60,30" o:connectangles="0,0,0,0,0,0,0,0,0,0,0,0,0,0,0,0,0,0,0,0,0,0,0,0,0"/>
                              </v:shape>
                              <v:shape id="Freeform 58" o:spid="_x0000_s1082" style="position:absolute;left:6206;top:1373;width:68;height:75;visibility:visible;mso-wrap-style:square;v-text-anchor:top" coordsize="68,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" path="m15,l,,,74r15,l15,30r,-13l21,11r15,l49,11r3,3l52,29r,45l67,74r,-49l67,17r,-4l65,10,61,3,53,,39,,26,,18,3r-3,9l14,12,15,e" fillcolor="#b5dc10" stroked="f">
                                <v:path arrowok="t" o:connecttype="custom" o:connectlocs="15,0;0,0;0,74;15,74;15,30;15,17;21,11;36,11;49,11;52,14;52,29;52,74;67,74;67,25;67,17;67,13;65,10;61,3;53,0;39,0;26,0;18,3;15,12;14,12;15,0" o:connectangles="0,0,0,0,0,0,0,0,0,0,0,0,0,0,0,0,0,0,0,0,0,0,0,0,0"/>
                              </v:shape>
                              <v:group id="Group 59" o:spid="_x0000_s1083" style="position:absolute;left:6301;top:1373;width:71;height:76" coordorigin="6301,1373" coordsize="71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">
                                <v:shape id="Freeform 60" o:spid="_x0000_s1084" style="position:absolute;left:6301;top:1373;width:71;height:76;visibility:visible;mso-wrap-style:square;v-text-anchor:top" coordsize="71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" path="m35,64r-18,l20,75r15,l53,74,35,64e" fillcolor="#cbd300" stroked="f">
                                  <v:path arrowok="t" o:connecttype="custom" o:connectlocs="35,64;17,64;20,75;35,75;53,74;35,64" o:connectangles="0,0,0,0,0,0"/>
                                </v:shape>
                                <v:shape id="Freeform 61" o:spid="_x0000_s1085" style="position:absolute;left:6301;top:1373;width:71;height:76;visibility:visible;mso-wrap-style:square;v-text-anchor:top" coordsize="71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" path="m15,61r,-25l15,23r2,-6l20,14r2,-2l27,11r8,l53,11r2,3l55,37r,23l53,64r-18,l53,74,67,63,71,36,70,19,60,3,35,,19,1,3,10,,36,,56r1,8l8,69r5,5l20,75,17,64,15,61e" fillcolor="#b5dc10" stroked="f">
                                  <v:path arrowok="t" o:connecttype="custom" o:connectlocs="15,61;15,36;15,23;17,17;20,14;22,12;27,11;35,11;53,11;55,14;55,37;55,60;53,64;35,64;53,74;67,63;71,36;70,19;60,3;35,0;19,1;3,10;0,36;0,56;1,64;8,69;13,74;20,75;17,64;15,61" o:connectangles="0,0,0,0,0,0,0,0,0,0,0,0,0,0,0,0,0,0,0,0,0,0,0,0,0,0,0,0,0,0"/>
                                </v:shape>
                              </v:group>
                              <v:shape id="Freeform 62" o:spid="_x0000_s1086" style="position:absolute;left:6406;top:1343;width:0;height:105;visibility:visible;mso-wrap-style:square;v-text-anchor:top" coordsize="0,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" path="m,l,105e" fillcolor="#b5dc10" strokecolor="#cbd300" strokeweight=".30478mm">
                                <v:path arrowok="t" o:connecttype="custom" o:connectlocs="0,0;0,105" o:connectangles="0,0"/>
                              </v:shape>
                              <v:group id="Group 63" o:spid="_x0000_s1087" style="position:absolute;left:6441;top:1373;width:71;height:76" coordorigin="6441,1373" coordsize="71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">
                                <v:shape id="Freeform 64" o:spid="_x0000_s1088" style="position:absolute;left:6441;top:1373;width:71;height:76;visibility:visible;mso-wrap-style:square;v-text-anchor:top" coordsize="71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" path="m35,64r-18,l20,75r15,l53,74,35,64e" fillcolor="#cbd300" stroked="f">
                                  <v:path arrowok="t" o:connecttype="custom" o:connectlocs="35,64;17,64;20,75;35,75;53,74;35,64" o:connectangles="0,0,0,0,0,0"/>
                                </v:shape>
                                <v:shape id="Freeform 65" o:spid="_x0000_s1089" style="position:absolute;left:6441;top:1373;width:71;height:76;visibility:visible;mso-wrap-style:square;v-text-anchor:top" coordsize="71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" path="m15,61r,-25l15,23r2,-6l20,14r2,-2l27,11r8,l53,11r2,3l55,37r,23l53,64r-18,l53,74,67,63,71,36,70,19,60,3,35,,19,1,3,10,,36,,56r1,8l8,69r5,5l20,75,17,64,15,61e" fillcolor="#b5dc10" stroked="f">
                                  <v:path arrowok="t" o:connecttype="custom" o:connectlocs="15,61;15,36;15,23;17,17;20,14;22,12;27,11;35,11;53,11;55,14;55,37;55,60;53,64;35,64;53,74;67,63;71,36;70,19;60,3;35,0;19,1;3,10;0,36;0,56;1,64;8,69;13,74;20,75;17,64;15,61" o:connectangles="0,0,0,0,0,0,0,0,0,0,0,0,0,0,0,0,0,0,0,0,0,0,0,0,0,0,0,0,0,0"/>
                                </v:shape>
                              </v:group>
                              <v:group id="Group 66" o:spid="_x0000_s1090" style="position:absolute;left:6536;top:1373;width:70;height:108" coordorigin="6536,1373" coordsize="70,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">
                                <v:shape id="Freeform 67" o:spid="_x0000_s1091" style="position:absolute;left:6536;top:1373;width:70;height:108;visibility:visible;mso-wrap-style:square;v-text-anchor:top" coordsize="70,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" path="m44,107l64,99,69,77,69,,54,r1,12l50,3,44,,19,,12,2,7,6,1,12,,20,,38,,55r1,7l7,68r4,5l15,59r,-23l15,15r3,-4l50,11r4,5l54,36r,23l51,63,43,75r8,-3l54,64r,16l54,92r-4,4l20,96,17,94r,-11l3,83r,7l3,94r2,3l8,104r9,3l35,107r9,xe" fillcolor="#b5dc10" stroked="f">
                                  <v:path arrowok="t" o:connecttype="custom" o:connectlocs="44,107;64,99;69,77;69,0;54,0;55,12;55,12;50,3;44,0;19,0;12,2;7,6;1,12;0,20;0,38;0,55;1,62;7,68;11,73;15,59;15,36;15,15;18,11;50,11;54,16;54,36;54,59;51,63;43,75;51,72;54,64;54,64;54,80;54,92;50,96;20,96;17,94;17,83;3,83;3,90;3,94;5,97;8,104;17,107;35,107;44,107" o:connectangles="0,0,0,0,0,0,0,0,0,0,0,0,0,0,0,0,0,0,0,0,0,0,0,0,0,0,0,0,0,0,0,0,0,0,0,0,0,0,0,0,0,0,0,0,0,0"/>
                                </v:shape>
                                <v:shape id="Freeform 68" o:spid="_x0000_s1092" style="position:absolute;left:6536;top:1373;width:70;height:108;visibility:visible;mso-wrap-style:square;v-text-anchor:top" coordsize="70,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" path="m51,63r-33,l15,59,11,73r8,2l43,75,51,63xe" fillcolor="#cbd300" stroked="f">
                                  <v:path arrowok="t" o:connecttype="custom" o:connectlocs="51,63;18,63;15,59;11,73;19,75;43,75;51,63" o:connectangles="0,0,0,0,0,0,0"/>
                                </v:shape>
                              </v:group>
                              <v:shape id="Freeform 69" o:spid="_x0000_s1093" style="position:absolute;left:6625;top:1374;width:70;height:107;visibility:visible;mso-wrap-style:square;v-text-anchor:top" coordsize="70,1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" path="m36,104r4,-6l43,94r3,-7l48,78,69,,54,,45,32r-1,6l42,44r-1,6l40,55r-1,4l38,64r-1,l34,53,30,42,27,32,16,,,,26,73r7,l32,78r-1,4l30,85r-3,8l24,95r-8,l15,95r-2,l13,106r3,l17,106r12,l36,104xe" fillcolor="#b5dc10" stroked="f">
                                <v:path arrowok="t" o:connecttype="custom" o:connectlocs="36,104;40,98;43,94;46,87;48,78;69,0;54,0;45,32;44,38;42,44;41,50;40,55;39,59;38,64;37,64;34,53;30,42;27,32;16,0;0,0;26,73;33,73;32,78;31,82;30,85;27,93;24,95;16,95;15,95;13,95;13,106;16,106;17,106;29,106;36,104" o:connectangles="0,0,0,0,0,0,0,0,0,0,0,0,0,0,0,0,0,0,0,0,0,0,0,0,0,0,0,0,0,0,0,0,0,0,0"/>
                              </v:shape>
                            </v:group>
                            <v:group id="Group 70" o:spid="_x0000_s1094" style="position:absolute;left:4243;top:705;width:479;height:479" coordorigin="4243,705" coordsize="479,4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">
                              <v:shape id="Freeform 71" o:spid="_x0000_s1095" style="position:absolute;left:4243;top:705;width:479;height:479;visibility:visible;mso-wrap-style:square;v-text-anchor:top" coordsize="479,4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" path="m412,l352,r,80l361,80r16,l397,80r23,l445,81r25,l479,81r,-12l475,46,465,27,450,12,430,2,412,e" fillcolor="#b5dc10" stroked="f">
                                <v:path arrowok="t" o:connecttype="custom" o:connectlocs="412,0;352,0;352,80;361,80;377,80;397,80;420,80;445,81;470,81;479,81;479,69;475,46;465,27;450,12;430,2;412,0" o:connectangles="0,0,0,0,0,0,0,0,0,0,0,0,0,0,0,0"/>
                              </v:shape>
                              <v:shape id="Freeform 72" o:spid="_x0000_s1096" style="position:absolute;left:4243;top:705;width:479;height:479;visibility:visible;mso-wrap-style:square;v-text-anchor:top" coordsize="479,4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" path="m125,320r,8l126,334r-2,5l119,344,90,372r-9,9l81,382r-5,4l71,388r-6,l,388r,21l,412r,3l,418r61,61l63,479r1,l66,479r346,l434,475r19,-11l467,448r9,-20l479,409r,-284l339,124r-55,55l375,271r12,-2l400,273r9,8l416,288r4,10l420,308r,11l416,328r-7,8l393,346r-19,l357,338r-2,-2l346,327r-4,-13l344,302,192,150r-12,1l168,148r-9,-9l152,132r-4,-10l148,112r-1,-10l151,92r7,-7l175,75r19,-1l211,83r2,1l222,93r4,13l224,119r29,29l307,93r,-10l307,65r,-23l308,17,308,,66,,44,3,26,14,11,30,2,50,,69,,344r56,l81,319r1,-12l82,286r,-27l82,231r,-27l82,185r,-10l82,166r2,-6l89,156r6,-7l105,145r15,14l303,343r12,-2l327,345r9,8l344,360r4,10l348,380r,10l344,400r-7,7l320,417r-18,1l284,409r-1,-1l273,399r-4,-13l272,374,126,228r,19l126,273r,26l125,320e" fillcolor="#b5dc10" stroked="f">
                                <v:path arrowok="t" o:connecttype="custom" o:connectlocs="125,328;124,339;90,372;81,382;71,388;0,388;0,412;0,418;63,479;66,479;434,475;467,448;479,409;339,124;375,271;400,273;416,288;420,308;416,328;393,346;357,338;346,327;344,302;180,151;159,139;148,122;147,102;158,85;194,74;213,84;226,106;253,148;307,83;307,42;308,0;44,3;11,30;0,69;56,344;82,307;82,259;82,204;82,175;82,166;89,156;105,145;303,343;327,345;344,360;348,380;344,400;320,417;284,409;273,399;272,374;126,247;126,299" o:connectangles="0,0,0,0,0,0,0,0,0,0,0,0,0,0,0,0,0,0,0,0,0,0,0,0,0,0,0,0,0,0,0,0,0,0,0,0,0,0,0,0,0,0,0,0,0,0,0,0,0,0,0,0,0,0,0,0,0"/>
                              </v:shape>
                            </v:group>
                            <w10:anchorlock/>
                          </v:group>
                        </w:pict>
                      </mc:Fallback>
                    </mc:AlternateContent>
                  </w:r>
                </w:p>
              </w:tc>
            </w:tr>
            <w:tr w:rsidR="00EA7369" w:rsidRPr="0016000D" w:rsidTr="00020081">
              <w:trPr>
                <w:jc w:val="center"/>
              </w:trPr>
              <w:tc>
                <w:tcPr>
                  <w:tcW w:w="533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A7369" w:rsidRPr="0016000D" w:rsidRDefault="00EA7369" w:rsidP="00185F95">
                  <w:pPr>
                    <w:jc w:val="left"/>
                    <w:rPr>
                      <w:sz w:val="20"/>
                    </w:rPr>
                  </w:pPr>
                  <w:r w:rsidRPr="0016000D">
                    <w:rPr>
                      <w:sz w:val="20"/>
                    </w:rPr>
                    <w:t>D</w:t>
                  </w:r>
                  <w:r>
                    <w:rPr>
                      <w:sz w:val="20"/>
                    </w:rPr>
                    <w:t>esc</w:t>
                  </w:r>
                  <w:r w:rsidRPr="0016000D">
                    <w:rPr>
                      <w:sz w:val="20"/>
                    </w:rPr>
                    <w:t>ription:</w:t>
                  </w:r>
                </w:p>
                <w:p w:rsidR="00EA7369" w:rsidRPr="0016000D" w:rsidRDefault="00EA7369" w:rsidP="00185F95">
                  <w:pPr>
                    <w:jc w:val="left"/>
                    <w:rPr>
                      <w:sz w:val="20"/>
                    </w:rPr>
                  </w:pPr>
                  <w:r>
                    <w:rPr>
                      <w:sz w:val="20"/>
                    </w:rPr>
                    <w:t>User manual for HSB module repair test set</w:t>
                  </w:r>
                </w:p>
              </w:tc>
              <w:tc>
                <w:tcPr>
                  <w:tcW w:w="13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A7369" w:rsidRPr="0016000D" w:rsidRDefault="00EA7369" w:rsidP="009438F3">
                  <w:pPr>
                    <w:spacing w:before="20" w:after="20"/>
                    <w:jc w:val="left"/>
                    <w:rPr>
                      <w:sz w:val="20"/>
                    </w:rPr>
                  </w:pPr>
                  <w:r w:rsidRPr="0016000D">
                    <w:rPr>
                      <w:sz w:val="20"/>
                    </w:rPr>
                    <w:t>Doc No.:</w:t>
                  </w:r>
                </w:p>
              </w:tc>
              <w:tc>
                <w:tcPr>
                  <w:tcW w:w="31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A7369" w:rsidRPr="0016000D" w:rsidRDefault="00EA7369" w:rsidP="009438F3">
                  <w:pPr>
                    <w:spacing w:before="20" w:after="20"/>
                    <w:jc w:val="left"/>
                    <w:rPr>
                      <w:sz w:val="20"/>
                    </w:rPr>
                  </w:pPr>
                  <w:bookmarkStart w:id="0" w:name="DocNo"/>
                  <w:r>
                    <w:rPr>
                      <w:sz w:val="20"/>
                    </w:rPr>
                    <w:t>PHO-0387-</w:t>
                  </w:r>
                  <w:bookmarkEnd w:id="0"/>
                  <w:r>
                    <w:rPr>
                      <w:sz w:val="20"/>
                    </w:rPr>
                    <w:t>S1-2-0</w:t>
                  </w:r>
                </w:p>
              </w:tc>
            </w:tr>
            <w:tr w:rsidR="00EA7369" w:rsidRPr="0016000D" w:rsidTr="00020081">
              <w:trPr>
                <w:jc w:val="center"/>
              </w:trPr>
              <w:tc>
                <w:tcPr>
                  <w:tcW w:w="533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A7369" w:rsidRPr="0016000D" w:rsidRDefault="00EA7369" w:rsidP="0016000D">
                  <w:pPr>
                    <w:jc w:val="left"/>
                    <w:rPr>
                      <w:sz w:val="20"/>
                    </w:rPr>
                  </w:pPr>
                </w:p>
              </w:tc>
              <w:tc>
                <w:tcPr>
                  <w:tcW w:w="13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A7369" w:rsidRPr="0016000D" w:rsidRDefault="00EA7369" w:rsidP="009438F3">
                  <w:pPr>
                    <w:spacing w:before="20" w:after="20"/>
                    <w:jc w:val="left"/>
                    <w:rPr>
                      <w:sz w:val="20"/>
                    </w:rPr>
                  </w:pPr>
                  <w:r w:rsidRPr="0016000D">
                    <w:rPr>
                      <w:sz w:val="20"/>
                    </w:rPr>
                    <w:t>Revision:</w:t>
                  </w:r>
                </w:p>
              </w:tc>
              <w:tc>
                <w:tcPr>
                  <w:tcW w:w="31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A7369" w:rsidRPr="0016000D" w:rsidRDefault="00EA7369" w:rsidP="009438F3">
                  <w:pPr>
                    <w:spacing w:before="20" w:after="20"/>
                    <w:jc w:val="left"/>
                    <w:rPr>
                      <w:sz w:val="20"/>
                    </w:rPr>
                  </w:pPr>
                  <w:r>
                    <w:rPr>
                      <w:sz w:val="20"/>
                    </w:rPr>
                    <w:t>003</w:t>
                  </w:r>
                </w:p>
              </w:tc>
            </w:tr>
            <w:tr w:rsidR="00EA7369" w:rsidRPr="0016000D" w:rsidTr="009438F3">
              <w:trPr>
                <w:trHeight w:val="70"/>
                <w:jc w:val="center"/>
              </w:trPr>
              <w:tc>
                <w:tcPr>
                  <w:tcW w:w="533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A7369" w:rsidRPr="0016000D" w:rsidRDefault="00EA7369" w:rsidP="0016000D">
                  <w:pPr>
                    <w:jc w:val="left"/>
                    <w:rPr>
                      <w:sz w:val="20"/>
                    </w:rPr>
                  </w:pPr>
                </w:p>
              </w:tc>
              <w:tc>
                <w:tcPr>
                  <w:tcW w:w="1328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EA7369" w:rsidRPr="0016000D" w:rsidRDefault="00EA7369" w:rsidP="009438F3">
                  <w:pPr>
                    <w:spacing w:before="20" w:after="20"/>
                    <w:jc w:val="left"/>
                    <w:rPr>
                      <w:sz w:val="20"/>
                    </w:rPr>
                  </w:pPr>
                  <w:r w:rsidRPr="0016000D">
                    <w:rPr>
                      <w:sz w:val="20"/>
                    </w:rPr>
                    <w:t>Date:</w:t>
                  </w:r>
                </w:p>
              </w:tc>
              <w:tc>
                <w:tcPr>
                  <w:tcW w:w="3118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EA7369" w:rsidRPr="0016000D" w:rsidRDefault="00EA7369" w:rsidP="009438F3">
                  <w:pPr>
                    <w:spacing w:before="20" w:after="20"/>
                    <w:jc w:val="left"/>
                    <w:rPr>
                      <w:sz w:val="20"/>
                    </w:rPr>
                  </w:pPr>
                  <w:r>
                    <w:rPr>
                      <w:sz w:val="20"/>
                    </w:rPr>
                    <w:t>22-11-2017</w:t>
                  </w:r>
                </w:p>
              </w:tc>
            </w:tr>
          </w:tbl>
          <w:p w:rsidR="00EA7369" w:rsidRPr="00764C1E" w:rsidRDefault="00EA7369" w:rsidP="00AD242F">
            <w:pPr>
              <w:tabs>
                <w:tab w:val="left" w:pos="3390"/>
                <w:tab w:val="right" w:pos="8995"/>
              </w:tabs>
              <w:rPr>
                <w:b/>
                <w:sz w:val="32"/>
              </w:rPr>
            </w:pPr>
          </w:p>
        </w:tc>
      </w:tr>
    </w:tbl>
    <w:p w:rsidR="00EA7369" w:rsidRDefault="00EA7369"/>
    <w:p w:rsidR="00EA7369" w:rsidRDefault="00EA7369"/>
    <w:p w:rsidR="00EA7369" w:rsidRDefault="00EA7369"/>
    <w:p w:rsidR="00EA7369" w:rsidRDefault="00EA7369"/>
    <w:p w:rsidR="00EA7369" w:rsidRDefault="00EA7369"/>
    <w:p w:rsidR="00EA7369" w:rsidRDefault="00EA7369"/>
    <w:p w:rsidR="00EA7369" w:rsidRDefault="00EA7369"/>
    <w:p w:rsidR="00EA7369" w:rsidRDefault="00EA7369"/>
    <w:p w:rsidR="00EA7369" w:rsidRDefault="00EA7369"/>
    <w:p w:rsidR="00EA7369" w:rsidRDefault="00EA7369"/>
    <w:tbl>
      <w:tblPr>
        <w:tblpPr w:leftFromText="142" w:rightFromText="142" w:tblpX="108" w:tblpYSpec="center"/>
        <w:tblOverlap w:val="never"/>
        <w:tblW w:w="97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43"/>
        <w:gridCol w:w="2756"/>
        <w:gridCol w:w="1638"/>
        <w:gridCol w:w="4144"/>
      </w:tblGrid>
      <w:tr w:rsidR="00EA7369" w:rsidRPr="0016000D" w:rsidTr="00020081">
        <w:trPr>
          <w:trHeight w:hRule="exact" w:val="851"/>
        </w:trPr>
        <w:tc>
          <w:tcPr>
            <w:tcW w:w="1243" w:type="dxa"/>
            <w:vAlign w:val="center"/>
          </w:tcPr>
          <w:p w:rsidR="00EA7369" w:rsidRPr="0016000D" w:rsidRDefault="00EA7369" w:rsidP="00020081">
            <w:pPr>
              <w:rPr>
                <w:b/>
              </w:rPr>
            </w:pPr>
            <w:bookmarkStart w:id="1" w:name="_Ref424692902"/>
            <w:bookmarkEnd w:id="1"/>
          </w:p>
        </w:tc>
        <w:tc>
          <w:tcPr>
            <w:tcW w:w="2756" w:type="dxa"/>
            <w:vAlign w:val="center"/>
          </w:tcPr>
          <w:p w:rsidR="00EA7369" w:rsidRPr="0016000D" w:rsidRDefault="00EA7369" w:rsidP="00020081">
            <w:pPr>
              <w:rPr>
                <w:b/>
              </w:rPr>
            </w:pPr>
            <w:r w:rsidRPr="0016000D">
              <w:rPr>
                <w:b/>
              </w:rPr>
              <w:t>Name</w:t>
            </w:r>
          </w:p>
        </w:tc>
        <w:tc>
          <w:tcPr>
            <w:tcW w:w="1638" w:type="dxa"/>
            <w:vAlign w:val="center"/>
          </w:tcPr>
          <w:p w:rsidR="00EA7369" w:rsidRPr="0016000D" w:rsidRDefault="00EA7369" w:rsidP="00020081">
            <w:pPr>
              <w:rPr>
                <w:b/>
              </w:rPr>
            </w:pPr>
            <w:r w:rsidRPr="0016000D">
              <w:rPr>
                <w:b/>
              </w:rPr>
              <w:t>Date</w:t>
            </w:r>
          </w:p>
        </w:tc>
        <w:tc>
          <w:tcPr>
            <w:tcW w:w="4144" w:type="dxa"/>
            <w:vAlign w:val="center"/>
          </w:tcPr>
          <w:p w:rsidR="00EA7369" w:rsidRPr="0016000D" w:rsidRDefault="00EA7369" w:rsidP="00020081">
            <w:pPr>
              <w:rPr>
                <w:b/>
              </w:rPr>
            </w:pPr>
            <w:r w:rsidRPr="0016000D">
              <w:rPr>
                <w:b/>
              </w:rPr>
              <w:t>Signature</w:t>
            </w:r>
          </w:p>
        </w:tc>
      </w:tr>
      <w:tr w:rsidR="00EA7369" w:rsidTr="00020081">
        <w:trPr>
          <w:trHeight w:hRule="exact" w:val="851"/>
        </w:trPr>
        <w:tc>
          <w:tcPr>
            <w:tcW w:w="1243" w:type="dxa"/>
            <w:vAlign w:val="center"/>
          </w:tcPr>
          <w:p w:rsidR="00EA7369" w:rsidRPr="0016000D" w:rsidRDefault="00EA7369" w:rsidP="00020081">
            <w:pPr>
              <w:rPr>
                <w:b/>
              </w:rPr>
            </w:pPr>
            <w:r w:rsidRPr="0016000D">
              <w:rPr>
                <w:b/>
              </w:rPr>
              <w:t>Author</w:t>
            </w:r>
          </w:p>
        </w:tc>
        <w:tc>
          <w:tcPr>
            <w:tcW w:w="2756" w:type="dxa"/>
            <w:vAlign w:val="center"/>
          </w:tcPr>
          <w:p w:rsidR="00EA7369" w:rsidRDefault="00EA7369" w:rsidP="00020081">
            <w:r>
              <w:t>M. Mitscherlich</w:t>
            </w:r>
          </w:p>
        </w:tc>
        <w:tc>
          <w:tcPr>
            <w:tcW w:w="1638" w:type="dxa"/>
            <w:vAlign w:val="center"/>
          </w:tcPr>
          <w:p w:rsidR="00EA7369" w:rsidRDefault="00EA7369" w:rsidP="00020081">
            <w:r>
              <w:t>22-11-2017</w:t>
            </w:r>
          </w:p>
        </w:tc>
        <w:tc>
          <w:tcPr>
            <w:tcW w:w="4144" w:type="dxa"/>
            <w:vAlign w:val="center"/>
          </w:tcPr>
          <w:p w:rsidR="00EA7369" w:rsidRDefault="00EA7369" w:rsidP="00020081"/>
        </w:tc>
      </w:tr>
      <w:tr w:rsidR="00EA7369" w:rsidTr="00020081">
        <w:trPr>
          <w:trHeight w:hRule="exact" w:val="851"/>
        </w:trPr>
        <w:tc>
          <w:tcPr>
            <w:tcW w:w="1243" w:type="dxa"/>
            <w:vAlign w:val="center"/>
          </w:tcPr>
          <w:p w:rsidR="00EA7369" w:rsidRPr="0016000D" w:rsidRDefault="00EA7369" w:rsidP="00020081">
            <w:pPr>
              <w:rPr>
                <w:b/>
              </w:rPr>
            </w:pPr>
            <w:r w:rsidRPr="0016000D">
              <w:rPr>
                <w:b/>
              </w:rPr>
              <w:t>Reviewed</w:t>
            </w:r>
          </w:p>
        </w:tc>
        <w:tc>
          <w:tcPr>
            <w:tcW w:w="2756" w:type="dxa"/>
            <w:vAlign w:val="center"/>
          </w:tcPr>
          <w:p w:rsidR="00EA7369" w:rsidRDefault="00EA7369" w:rsidP="00020081"/>
        </w:tc>
        <w:tc>
          <w:tcPr>
            <w:tcW w:w="1638" w:type="dxa"/>
            <w:vAlign w:val="center"/>
          </w:tcPr>
          <w:p w:rsidR="00EA7369" w:rsidRDefault="00EA7369" w:rsidP="00020081"/>
        </w:tc>
        <w:tc>
          <w:tcPr>
            <w:tcW w:w="4144" w:type="dxa"/>
            <w:vAlign w:val="center"/>
          </w:tcPr>
          <w:p w:rsidR="00EA7369" w:rsidRDefault="00EA7369" w:rsidP="00020081"/>
        </w:tc>
      </w:tr>
      <w:tr w:rsidR="00EA7369" w:rsidTr="00020081">
        <w:trPr>
          <w:trHeight w:hRule="exact" w:val="851"/>
        </w:trPr>
        <w:tc>
          <w:tcPr>
            <w:tcW w:w="1243" w:type="dxa"/>
            <w:vAlign w:val="center"/>
          </w:tcPr>
          <w:p w:rsidR="00EA7369" w:rsidRPr="0016000D" w:rsidRDefault="00EA7369" w:rsidP="00020081">
            <w:pPr>
              <w:rPr>
                <w:b/>
              </w:rPr>
            </w:pPr>
            <w:r w:rsidRPr="0016000D">
              <w:rPr>
                <w:b/>
              </w:rPr>
              <w:t>Approved</w:t>
            </w:r>
          </w:p>
        </w:tc>
        <w:tc>
          <w:tcPr>
            <w:tcW w:w="2756" w:type="dxa"/>
            <w:vAlign w:val="center"/>
          </w:tcPr>
          <w:p w:rsidR="00EA7369" w:rsidRDefault="00EA7369" w:rsidP="00020081"/>
        </w:tc>
        <w:tc>
          <w:tcPr>
            <w:tcW w:w="1638" w:type="dxa"/>
            <w:vAlign w:val="center"/>
          </w:tcPr>
          <w:p w:rsidR="00EA7369" w:rsidRDefault="00EA7369" w:rsidP="00020081"/>
        </w:tc>
        <w:tc>
          <w:tcPr>
            <w:tcW w:w="4144" w:type="dxa"/>
            <w:vAlign w:val="center"/>
          </w:tcPr>
          <w:p w:rsidR="00EA7369" w:rsidRDefault="00EA7369" w:rsidP="00020081"/>
        </w:tc>
      </w:tr>
    </w:tbl>
    <w:p w:rsidR="00EA7369" w:rsidRDefault="00EA7369"/>
    <w:p w:rsidR="00EA7369" w:rsidRDefault="00EA7369"/>
    <w:p w:rsidR="00EA7369" w:rsidRPr="00FE4E5D" w:rsidRDefault="00EA7369">
      <w:pPr>
        <w:rPr>
          <w:sz w:val="16"/>
          <w:szCs w:val="16"/>
        </w:rPr>
      </w:pPr>
      <w:r w:rsidRPr="00FE4E5D">
        <w:rPr>
          <w:sz w:val="16"/>
          <w:szCs w:val="16"/>
        </w:rPr>
        <w:t>* The approval box may be extended as necessary.</w:t>
      </w:r>
    </w:p>
    <w:p w:rsidR="00EA7369" w:rsidRDefault="00EA7369"/>
    <w:p w:rsidR="00EA7369" w:rsidRDefault="00EA7369"/>
    <w:p w:rsidR="00EA7369" w:rsidRDefault="00EA7369"/>
    <w:p w:rsidR="00EA7369" w:rsidRDefault="00EA7369"/>
    <w:p w:rsidR="00EA7369" w:rsidRDefault="00EA7369"/>
    <w:p w:rsidR="00EA7369" w:rsidRDefault="00EA7369"/>
    <w:p w:rsidR="00EA7369" w:rsidRDefault="00EA7369"/>
    <w:p w:rsidR="00EA7369" w:rsidRDefault="00EA7369"/>
    <w:p w:rsidR="00EA7369" w:rsidRDefault="00EA7369"/>
    <w:p w:rsidR="00EA7369" w:rsidRDefault="00EA7369"/>
    <w:p w:rsidR="00EA7369" w:rsidRDefault="00EA7369"/>
    <w:p w:rsidR="00EA7369" w:rsidRDefault="00EA7369"/>
    <w:p w:rsidR="00EA7369" w:rsidRDefault="00EA7369"/>
    <w:p w:rsidR="00EA7369" w:rsidRDefault="00EA7369"/>
    <w:tbl>
      <w:tblPr>
        <w:tblpPr w:leftFromText="142" w:rightFromText="142" w:tblpXSpec="center" w:tblpYSpec="bottom"/>
        <w:tblOverlap w:val="never"/>
        <w:tblW w:w="4884" w:type="pct"/>
        <w:tblLook w:val="01E0" w:firstRow="1" w:lastRow="1" w:firstColumn="1" w:lastColumn="1" w:noHBand="0" w:noVBand="0"/>
      </w:tblPr>
      <w:tblGrid>
        <w:gridCol w:w="9405"/>
      </w:tblGrid>
      <w:tr w:rsidR="00EA7369" w:rsidRPr="00343F2B" w:rsidTr="00582696">
        <w:tc>
          <w:tcPr>
            <w:tcW w:w="5000" w:type="pct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 w:rsidR="00EA7369" w:rsidRPr="00343F2B" w:rsidRDefault="00EA7369" w:rsidP="00582696">
            <w:pPr>
              <w:rPr>
                <w:sz w:val="18"/>
                <w:szCs w:val="18"/>
              </w:rPr>
            </w:pPr>
            <w:bookmarkStart w:id="2" w:name="_Toc398950675"/>
            <w:bookmarkStart w:id="3" w:name="_Toc398952549"/>
            <w:bookmarkStart w:id="4" w:name="_Toc398952615"/>
            <w:bookmarkStart w:id="5" w:name="_Toc398972749"/>
            <w:bookmarkStart w:id="6" w:name="_Toc398996076"/>
            <w:bookmarkStart w:id="7" w:name="_Toc399063351"/>
            <w:bookmarkStart w:id="8" w:name="_Toc399128824"/>
            <w:bookmarkStart w:id="9" w:name="_Toc399129366"/>
            <w:bookmarkStart w:id="10" w:name="_Toc399146790"/>
            <w:bookmarkStart w:id="11" w:name="_Toc400440078"/>
            <w:bookmarkStart w:id="12" w:name="_Toc400440232"/>
            <w:bookmarkStart w:id="13" w:name="_Toc400527044"/>
            <w:r w:rsidRPr="00343F2B">
              <w:rPr>
                <w:sz w:val="18"/>
                <w:szCs w:val="18"/>
              </w:rPr>
              <w:t>No part of this document may be reproduced in any form or by any means, without the prior written permission of the respective owners.</w:t>
            </w:r>
          </w:p>
          <w:p w:rsidR="00EA7369" w:rsidRPr="00086EE6" w:rsidRDefault="00EA7369" w:rsidP="00582696">
            <w:pPr>
              <w:rPr>
                <w:sz w:val="18"/>
                <w:szCs w:val="18"/>
                <w:lang w:val="en-US"/>
              </w:rPr>
            </w:pPr>
            <w:r w:rsidRPr="00343F2B">
              <w:rPr>
                <w:sz w:val="18"/>
                <w:szCs w:val="18"/>
              </w:rPr>
              <w:t>All trademarks are property of their respective owners.</w:t>
            </w:r>
          </w:p>
        </w:tc>
      </w:tr>
    </w:tbl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p w:rsidR="00EA7369" w:rsidRPr="00246239" w:rsidRDefault="00EA7369" w:rsidP="00246239">
      <w:pPr>
        <w:pageBreakBefore/>
        <w:jc w:val="center"/>
        <w:rPr>
          <w:szCs w:val="22"/>
        </w:rPr>
      </w:pPr>
      <w:r w:rsidRPr="00246239">
        <w:rPr>
          <w:b/>
          <w:sz w:val="28"/>
        </w:rPr>
        <w:t>Document History</w:t>
      </w:r>
      <w:r>
        <w:rPr>
          <w:b/>
          <w:sz w:val="28"/>
        </w:rPr>
        <w:br/>
      </w:r>
      <w:r w:rsidRPr="00246239">
        <w:rPr>
          <w:szCs w:val="22"/>
        </w:rPr>
        <w:br/>
      </w:r>
    </w:p>
    <w:tbl>
      <w:tblPr>
        <w:tblW w:w="0" w:type="auto"/>
        <w:jc w:val="center"/>
        <w:tblBorders>
          <w:top w:val="single" w:sz="6" w:space="0" w:color="000000"/>
          <w:left w:val="single" w:sz="12" w:space="0" w:color="000000"/>
          <w:bottom w:val="single" w:sz="6" w:space="0" w:color="000000"/>
          <w:right w:val="single" w:sz="12" w:space="0" w:color="000000"/>
          <w:insideV w:val="single" w:sz="6" w:space="0" w:color="000000"/>
        </w:tblBorders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859"/>
        <w:gridCol w:w="1276"/>
        <w:gridCol w:w="1015"/>
        <w:gridCol w:w="5938"/>
      </w:tblGrid>
      <w:tr w:rsidR="00EA7369" w:rsidTr="005D2951">
        <w:trPr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5DC10"/>
          </w:tcPr>
          <w:p w:rsidR="00EA7369" w:rsidRDefault="00EA7369">
            <w:pPr>
              <w:jc w:val="center"/>
              <w:rPr>
                <w:sz w:val="20"/>
              </w:rPr>
            </w:pPr>
            <w:r>
              <w:rPr>
                <w:sz w:val="20"/>
              </w:rPr>
              <w:t>Version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5DC10"/>
          </w:tcPr>
          <w:p w:rsidR="00EA7369" w:rsidRDefault="00EA7369">
            <w:pPr>
              <w:jc w:val="center"/>
              <w:rPr>
                <w:sz w:val="20"/>
              </w:rPr>
            </w:pPr>
            <w:r>
              <w:rPr>
                <w:sz w:val="20"/>
              </w:rPr>
              <w:t>Date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5DC10"/>
          </w:tcPr>
          <w:p w:rsidR="00EA7369" w:rsidRDefault="00EA7369">
            <w:pPr>
              <w:jc w:val="center"/>
              <w:rPr>
                <w:sz w:val="20"/>
              </w:rPr>
            </w:pPr>
            <w:r>
              <w:rPr>
                <w:sz w:val="20"/>
              </w:rPr>
              <w:t>Status</w:t>
            </w:r>
          </w:p>
        </w:tc>
        <w:tc>
          <w:tcPr>
            <w:tcW w:w="5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5DC10"/>
          </w:tcPr>
          <w:p w:rsidR="00EA7369" w:rsidRDefault="00EA7369">
            <w:pPr>
              <w:jc w:val="center"/>
              <w:rPr>
                <w:sz w:val="20"/>
              </w:rPr>
            </w:pPr>
            <w:r>
              <w:rPr>
                <w:sz w:val="20"/>
              </w:rPr>
              <w:t>Description</w:t>
            </w:r>
          </w:p>
        </w:tc>
      </w:tr>
      <w:tr w:rsidR="00EA7369" w:rsidTr="00EA1911">
        <w:trPr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369" w:rsidRDefault="00EA7369" w:rsidP="000D6396">
            <w:pPr>
              <w:jc w:val="center"/>
              <w:rPr>
                <w:sz w:val="20"/>
              </w:rPr>
            </w:pPr>
            <w:r>
              <w:rPr>
                <w:sz w:val="20"/>
              </w:rPr>
              <w:t>001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369" w:rsidRDefault="00EA7369" w:rsidP="00F82142">
            <w:pPr>
              <w:jc w:val="center"/>
              <w:rPr>
                <w:sz w:val="20"/>
              </w:rPr>
            </w:pPr>
            <w:r>
              <w:rPr>
                <w:sz w:val="20"/>
              </w:rPr>
              <w:t>01-09-2017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369" w:rsidRDefault="00EA7369">
            <w:pPr>
              <w:jc w:val="center"/>
              <w:rPr>
                <w:sz w:val="20"/>
              </w:rPr>
            </w:pPr>
            <w:r>
              <w:rPr>
                <w:sz w:val="20"/>
              </w:rPr>
              <w:t>draft</w:t>
            </w:r>
          </w:p>
        </w:tc>
        <w:tc>
          <w:tcPr>
            <w:tcW w:w="5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369" w:rsidRDefault="00EA7369">
            <w:pPr>
              <w:jc w:val="left"/>
              <w:rPr>
                <w:sz w:val="20"/>
              </w:rPr>
            </w:pPr>
            <w:r>
              <w:rPr>
                <w:sz w:val="20"/>
              </w:rPr>
              <w:t>Initial draft</w:t>
            </w:r>
          </w:p>
        </w:tc>
      </w:tr>
      <w:tr w:rsidR="00EA7369" w:rsidTr="00EA1911">
        <w:trPr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369" w:rsidRDefault="00EA7369">
            <w:pPr>
              <w:jc w:val="center"/>
              <w:rPr>
                <w:sz w:val="20"/>
              </w:rPr>
            </w:pPr>
            <w:r>
              <w:rPr>
                <w:sz w:val="20"/>
              </w:rPr>
              <w:t>002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369" w:rsidRPr="00246239" w:rsidRDefault="00EA7369" w:rsidP="00522639">
            <w:pPr>
              <w:jc w:val="center"/>
              <w:rPr>
                <w:sz w:val="20"/>
              </w:rPr>
            </w:pPr>
            <w:r>
              <w:rPr>
                <w:sz w:val="20"/>
              </w:rPr>
              <w:t>07-09-2017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369" w:rsidRDefault="00EA7369">
            <w:pPr>
              <w:jc w:val="center"/>
              <w:rPr>
                <w:sz w:val="20"/>
              </w:rPr>
            </w:pPr>
            <w:r>
              <w:rPr>
                <w:sz w:val="20"/>
              </w:rPr>
              <w:t>draft</w:t>
            </w:r>
          </w:p>
        </w:tc>
        <w:tc>
          <w:tcPr>
            <w:tcW w:w="5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369" w:rsidRDefault="00EA7369">
            <w:pPr>
              <w:jc w:val="left"/>
              <w:rPr>
                <w:sz w:val="20"/>
              </w:rPr>
            </w:pPr>
            <w:r>
              <w:rPr>
                <w:sz w:val="20"/>
              </w:rPr>
              <w:t>Updates after review by KRe and GRo</w:t>
            </w:r>
          </w:p>
        </w:tc>
      </w:tr>
      <w:tr w:rsidR="00EA7369" w:rsidTr="00EA1911">
        <w:trPr>
          <w:trHeight w:val="70"/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369" w:rsidRDefault="00EA7369">
            <w:pPr>
              <w:jc w:val="center"/>
              <w:rPr>
                <w:sz w:val="20"/>
              </w:rPr>
            </w:pPr>
            <w:r>
              <w:rPr>
                <w:sz w:val="20"/>
              </w:rPr>
              <w:t>003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369" w:rsidRPr="00246239" w:rsidRDefault="00EA7369" w:rsidP="00246239">
            <w:pPr>
              <w:jc w:val="center"/>
              <w:rPr>
                <w:sz w:val="20"/>
              </w:rPr>
            </w:pPr>
            <w:r>
              <w:rPr>
                <w:sz w:val="20"/>
              </w:rPr>
              <w:t>22-11-2017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369" w:rsidRDefault="00EA7369">
            <w:pPr>
              <w:jc w:val="center"/>
              <w:rPr>
                <w:sz w:val="20"/>
              </w:rPr>
            </w:pPr>
            <w:r>
              <w:rPr>
                <w:sz w:val="20"/>
              </w:rPr>
              <w:t>draft</w:t>
            </w:r>
          </w:p>
        </w:tc>
        <w:tc>
          <w:tcPr>
            <w:tcW w:w="5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369" w:rsidRDefault="00EA7369">
            <w:pPr>
              <w:jc w:val="left"/>
              <w:rPr>
                <w:sz w:val="20"/>
              </w:rPr>
            </w:pPr>
            <w:r>
              <w:rPr>
                <w:sz w:val="20"/>
              </w:rPr>
              <w:t>Updates after review by Photonis</w:t>
            </w:r>
          </w:p>
          <w:p w:rsidR="00EA7369" w:rsidRDefault="00EA7369">
            <w:pPr>
              <w:jc w:val="left"/>
              <w:rPr>
                <w:sz w:val="20"/>
              </w:rPr>
            </w:pPr>
            <w:r>
              <w:rPr>
                <w:sz w:val="20"/>
              </w:rPr>
              <w:t>Updates after spec additions</w:t>
            </w:r>
          </w:p>
        </w:tc>
      </w:tr>
      <w:tr w:rsidR="00EA7369" w:rsidTr="00EA1911">
        <w:trPr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369" w:rsidRDefault="00EA7369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369" w:rsidRPr="00246239" w:rsidRDefault="00EA7369" w:rsidP="00246239">
            <w:pPr>
              <w:jc w:val="center"/>
              <w:rPr>
                <w:sz w:val="20"/>
              </w:rPr>
            </w:pP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369" w:rsidRDefault="00EA7369">
            <w:pPr>
              <w:jc w:val="center"/>
              <w:rPr>
                <w:sz w:val="20"/>
              </w:rPr>
            </w:pPr>
          </w:p>
        </w:tc>
        <w:tc>
          <w:tcPr>
            <w:tcW w:w="5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369" w:rsidRDefault="00EA7369">
            <w:pPr>
              <w:jc w:val="left"/>
              <w:rPr>
                <w:sz w:val="20"/>
              </w:rPr>
            </w:pPr>
          </w:p>
        </w:tc>
      </w:tr>
    </w:tbl>
    <w:p w:rsidR="00EA7369" w:rsidRDefault="00EA7369">
      <w:pPr>
        <w:pageBreakBefore/>
        <w:jc w:val="center"/>
        <w:rPr>
          <w:b/>
          <w:sz w:val="28"/>
        </w:rPr>
      </w:pPr>
      <w:r>
        <w:rPr>
          <w:b/>
          <w:sz w:val="28"/>
        </w:rPr>
        <w:t>Table of Contents</w:t>
      </w:r>
    </w:p>
    <w:p w:rsidR="00EA7369" w:rsidRDefault="00EA7369"/>
    <w:p w:rsidR="00EA7369" w:rsidRDefault="00EA7369"/>
    <w:p w:rsidR="00EA7369" w:rsidRDefault="00EA7369">
      <w:pPr>
        <w:pStyle w:val="TOC1"/>
        <w:tabs>
          <w:tab w:val="left" w:pos="480"/>
          <w:tab w:val="right" w:leader="dot" w:pos="9628"/>
        </w:tabs>
        <w:rPr>
          <w:rFonts w:asciiTheme="minorHAnsi" w:eastAsiaTheme="minorEastAsia" w:hAnsiTheme="minorHAnsi" w:cstheme="minorBidi"/>
          <w:b w:val="0"/>
          <w:caps w:val="0"/>
          <w:noProof/>
          <w:sz w:val="22"/>
          <w:szCs w:val="22"/>
          <w:lang w:val="nl-NL"/>
        </w:rPr>
      </w:pPr>
      <w:r>
        <w:fldChar w:fldCharType="begin"/>
      </w:r>
      <w:r>
        <w:instrText xml:space="preserve"> TOC \o "1-5" \h \z \u </w:instrText>
      </w:r>
      <w:r>
        <w:fldChar w:fldCharType="separate"/>
      </w:r>
      <w:hyperlink w:anchor="_Toc499131363" w:history="1">
        <w:r w:rsidRPr="007942EB">
          <w:rPr>
            <w:rStyle w:val="Hyperlink"/>
            <w:noProof/>
          </w:rPr>
          <w:t>1</w:t>
        </w:r>
        <w:r>
          <w:rPr>
            <w:rFonts w:asciiTheme="minorHAnsi" w:eastAsiaTheme="minorEastAsia" w:hAnsiTheme="minorHAnsi" w:cstheme="minorBidi"/>
            <w:b w:val="0"/>
            <w:caps w:val="0"/>
            <w:noProof/>
            <w:sz w:val="22"/>
            <w:szCs w:val="22"/>
            <w:lang w:val="nl-NL"/>
          </w:rPr>
          <w:tab/>
        </w:r>
        <w:r w:rsidRPr="007942EB">
          <w:rPr>
            <w:rStyle w:val="Hyperlink"/>
            <w:noProof/>
          </w:rPr>
          <w:t>Introduction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_Toc499131363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EA7369" w:rsidRDefault="00EA7369">
      <w:pPr>
        <w:pStyle w:val="TOC2"/>
        <w:tabs>
          <w:tab w:val="left" w:pos="960"/>
          <w:tab w:val="right" w:leader="dot" w:pos="9628"/>
        </w:tabs>
        <w:rPr>
          <w:rFonts w:asciiTheme="minorHAnsi" w:eastAsiaTheme="minorEastAsia" w:hAnsiTheme="minorHAnsi" w:cstheme="minorBidi"/>
          <w:smallCaps w:val="0"/>
          <w:noProof/>
          <w:sz w:val="22"/>
          <w:szCs w:val="22"/>
          <w:lang w:val="nl-NL"/>
        </w:rPr>
      </w:pPr>
      <w:hyperlink w:anchor="_Toc499131364" w:history="1">
        <w:r w:rsidRPr="007942EB">
          <w:rPr>
            <w:rStyle w:val="Hyperlink"/>
            <w:noProof/>
          </w:rPr>
          <w:t>1.1</w:t>
        </w:r>
        <w:r>
          <w:rPr>
            <w:rFonts w:asciiTheme="minorHAnsi" w:eastAsiaTheme="minorEastAsia" w:hAnsiTheme="minorHAnsi" w:cstheme="minorBidi"/>
            <w:smallCaps w:val="0"/>
            <w:noProof/>
            <w:sz w:val="22"/>
            <w:szCs w:val="22"/>
            <w:lang w:val="nl-NL"/>
          </w:rPr>
          <w:tab/>
        </w:r>
        <w:r w:rsidRPr="007942EB">
          <w:rPr>
            <w:rStyle w:val="Hyperlink"/>
            <w:noProof/>
          </w:rPr>
          <w:t>Scope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_Toc499131364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EA7369" w:rsidRDefault="00EA7369">
      <w:pPr>
        <w:pStyle w:val="TOC2"/>
        <w:tabs>
          <w:tab w:val="left" w:pos="960"/>
          <w:tab w:val="right" w:leader="dot" w:pos="9628"/>
        </w:tabs>
        <w:rPr>
          <w:rFonts w:asciiTheme="minorHAnsi" w:eastAsiaTheme="minorEastAsia" w:hAnsiTheme="minorHAnsi" w:cstheme="minorBidi"/>
          <w:smallCaps w:val="0"/>
          <w:noProof/>
          <w:sz w:val="22"/>
          <w:szCs w:val="22"/>
          <w:lang w:val="nl-NL"/>
        </w:rPr>
      </w:pPr>
      <w:hyperlink w:anchor="_Toc499131365" w:history="1">
        <w:r w:rsidRPr="007942EB">
          <w:rPr>
            <w:rStyle w:val="Hyperlink"/>
            <w:noProof/>
          </w:rPr>
          <w:t>1.2</w:t>
        </w:r>
        <w:r>
          <w:rPr>
            <w:rFonts w:asciiTheme="minorHAnsi" w:eastAsiaTheme="minorEastAsia" w:hAnsiTheme="minorHAnsi" w:cstheme="minorBidi"/>
            <w:smallCaps w:val="0"/>
            <w:noProof/>
            <w:sz w:val="22"/>
            <w:szCs w:val="22"/>
            <w:lang w:val="nl-NL"/>
          </w:rPr>
          <w:tab/>
        </w:r>
        <w:r w:rsidRPr="007942EB">
          <w:rPr>
            <w:rStyle w:val="Hyperlink"/>
            <w:noProof/>
          </w:rPr>
          <w:t>References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_Toc499131365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EA7369" w:rsidRDefault="00EA7369">
      <w:pPr>
        <w:pStyle w:val="TOC2"/>
        <w:tabs>
          <w:tab w:val="left" w:pos="960"/>
          <w:tab w:val="right" w:leader="dot" w:pos="9628"/>
        </w:tabs>
        <w:rPr>
          <w:rFonts w:asciiTheme="minorHAnsi" w:eastAsiaTheme="minorEastAsia" w:hAnsiTheme="minorHAnsi" w:cstheme="minorBidi"/>
          <w:smallCaps w:val="0"/>
          <w:noProof/>
          <w:sz w:val="22"/>
          <w:szCs w:val="22"/>
          <w:lang w:val="nl-NL"/>
        </w:rPr>
      </w:pPr>
      <w:hyperlink w:anchor="_Toc499131366" w:history="1">
        <w:r w:rsidRPr="007942EB">
          <w:rPr>
            <w:rStyle w:val="Hyperlink"/>
            <w:noProof/>
          </w:rPr>
          <w:t>1.3</w:t>
        </w:r>
        <w:r>
          <w:rPr>
            <w:rFonts w:asciiTheme="minorHAnsi" w:eastAsiaTheme="minorEastAsia" w:hAnsiTheme="minorHAnsi" w:cstheme="minorBidi"/>
            <w:smallCaps w:val="0"/>
            <w:noProof/>
            <w:sz w:val="22"/>
            <w:szCs w:val="22"/>
            <w:lang w:val="nl-NL"/>
          </w:rPr>
          <w:tab/>
        </w:r>
        <w:r w:rsidRPr="007942EB">
          <w:rPr>
            <w:rStyle w:val="Hyperlink"/>
            <w:noProof/>
          </w:rPr>
          <w:t>Definitions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_Toc499131366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EA7369" w:rsidRDefault="00EA7369">
      <w:pPr>
        <w:pStyle w:val="TOC1"/>
        <w:tabs>
          <w:tab w:val="left" w:pos="480"/>
          <w:tab w:val="right" w:leader="dot" w:pos="9628"/>
        </w:tabs>
        <w:rPr>
          <w:rFonts w:asciiTheme="minorHAnsi" w:eastAsiaTheme="minorEastAsia" w:hAnsiTheme="minorHAnsi" w:cstheme="minorBidi"/>
          <w:b w:val="0"/>
          <w:caps w:val="0"/>
          <w:noProof/>
          <w:sz w:val="22"/>
          <w:szCs w:val="22"/>
          <w:lang w:val="nl-NL"/>
        </w:rPr>
      </w:pPr>
      <w:hyperlink w:anchor="_Toc499131367" w:history="1">
        <w:r w:rsidRPr="007942EB">
          <w:rPr>
            <w:rStyle w:val="Hyperlink"/>
            <w:noProof/>
          </w:rPr>
          <w:t>2</w:t>
        </w:r>
        <w:r>
          <w:rPr>
            <w:rFonts w:asciiTheme="minorHAnsi" w:eastAsiaTheme="minorEastAsia" w:hAnsiTheme="minorHAnsi" w:cstheme="minorBidi"/>
            <w:b w:val="0"/>
            <w:caps w:val="0"/>
            <w:noProof/>
            <w:sz w:val="22"/>
            <w:szCs w:val="22"/>
            <w:lang w:val="nl-NL"/>
          </w:rPr>
          <w:tab/>
        </w:r>
        <w:r w:rsidRPr="007942EB">
          <w:rPr>
            <w:rStyle w:val="Hyperlink"/>
            <w:noProof/>
          </w:rPr>
          <w:t>System overview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_Toc499131367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EA7369" w:rsidRDefault="00EA7369">
      <w:pPr>
        <w:pStyle w:val="TOC2"/>
        <w:tabs>
          <w:tab w:val="left" w:pos="960"/>
          <w:tab w:val="right" w:leader="dot" w:pos="9628"/>
        </w:tabs>
        <w:rPr>
          <w:rFonts w:asciiTheme="minorHAnsi" w:eastAsiaTheme="minorEastAsia" w:hAnsiTheme="minorHAnsi" w:cstheme="minorBidi"/>
          <w:smallCaps w:val="0"/>
          <w:noProof/>
          <w:sz w:val="22"/>
          <w:szCs w:val="22"/>
          <w:lang w:val="nl-NL"/>
        </w:rPr>
      </w:pPr>
      <w:hyperlink w:anchor="_Toc499131368" w:history="1">
        <w:r w:rsidRPr="007942EB">
          <w:rPr>
            <w:rStyle w:val="Hyperlink"/>
            <w:noProof/>
          </w:rPr>
          <w:t>2.1</w:t>
        </w:r>
        <w:r>
          <w:rPr>
            <w:rFonts w:asciiTheme="minorHAnsi" w:eastAsiaTheme="minorEastAsia" w:hAnsiTheme="minorHAnsi" w:cstheme="minorBidi"/>
            <w:smallCaps w:val="0"/>
            <w:noProof/>
            <w:sz w:val="22"/>
            <w:szCs w:val="22"/>
            <w:lang w:val="nl-NL"/>
          </w:rPr>
          <w:tab/>
        </w:r>
        <w:r w:rsidRPr="007942EB">
          <w:rPr>
            <w:rStyle w:val="Hyperlink"/>
            <w:noProof/>
          </w:rPr>
          <w:t>Display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_Toc499131368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EA7369" w:rsidRDefault="00EA7369">
      <w:pPr>
        <w:pStyle w:val="TOC2"/>
        <w:tabs>
          <w:tab w:val="left" w:pos="960"/>
          <w:tab w:val="right" w:leader="dot" w:pos="9628"/>
        </w:tabs>
        <w:rPr>
          <w:rFonts w:asciiTheme="minorHAnsi" w:eastAsiaTheme="minorEastAsia" w:hAnsiTheme="minorHAnsi" w:cstheme="minorBidi"/>
          <w:smallCaps w:val="0"/>
          <w:noProof/>
          <w:sz w:val="22"/>
          <w:szCs w:val="22"/>
          <w:lang w:val="nl-NL"/>
        </w:rPr>
      </w:pPr>
      <w:hyperlink w:anchor="_Toc499131369" w:history="1">
        <w:r w:rsidRPr="007942EB">
          <w:rPr>
            <w:rStyle w:val="Hyperlink"/>
            <w:noProof/>
          </w:rPr>
          <w:t>2.2</w:t>
        </w:r>
        <w:r>
          <w:rPr>
            <w:rFonts w:asciiTheme="minorHAnsi" w:eastAsiaTheme="minorEastAsia" w:hAnsiTheme="minorHAnsi" w:cstheme="minorBidi"/>
            <w:smallCaps w:val="0"/>
            <w:noProof/>
            <w:sz w:val="22"/>
            <w:szCs w:val="22"/>
            <w:lang w:val="nl-NL"/>
          </w:rPr>
          <w:tab/>
        </w:r>
        <w:r w:rsidRPr="007942EB">
          <w:rPr>
            <w:rStyle w:val="Hyperlink"/>
            <w:noProof/>
          </w:rPr>
          <w:t>Keypad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_Toc499131369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EA7369" w:rsidRDefault="00EA7369">
      <w:pPr>
        <w:pStyle w:val="TOC1"/>
        <w:tabs>
          <w:tab w:val="left" w:pos="480"/>
          <w:tab w:val="right" w:leader="dot" w:pos="9628"/>
        </w:tabs>
        <w:rPr>
          <w:rFonts w:asciiTheme="minorHAnsi" w:eastAsiaTheme="minorEastAsia" w:hAnsiTheme="minorHAnsi" w:cstheme="minorBidi"/>
          <w:b w:val="0"/>
          <w:caps w:val="0"/>
          <w:noProof/>
          <w:sz w:val="22"/>
          <w:szCs w:val="22"/>
          <w:lang w:val="nl-NL"/>
        </w:rPr>
      </w:pPr>
      <w:hyperlink w:anchor="_Toc499131370" w:history="1">
        <w:r w:rsidRPr="007942EB">
          <w:rPr>
            <w:rStyle w:val="Hyperlink"/>
            <w:noProof/>
          </w:rPr>
          <w:t>3</w:t>
        </w:r>
        <w:r>
          <w:rPr>
            <w:rFonts w:asciiTheme="minorHAnsi" w:eastAsiaTheme="minorEastAsia" w:hAnsiTheme="minorHAnsi" w:cstheme="minorBidi"/>
            <w:b w:val="0"/>
            <w:caps w:val="0"/>
            <w:noProof/>
            <w:sz w:val="22"/>
            <w:szCs w:val="22"/>
            <w:lang w:val="nl-NL"/>
          </w:rPr>
          <w:tab/>
        </w:r>
        <w:r w:rsidRPr="007942EB">
          <w:rPr>
            <w:rStyle w:val="Hyperlink"/>
            <w:noProof/>
          </w:rPr>
          <w:t>Service manual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_Toc499131370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EA7369" w:rsidRDefault="00EA7369">
      <w:pPr>
        <w:pStyle w:val="TOC2"/>
        <w:tabs>
          <w:tab w:val="left" w:pos="960"/>
          <w:tab w:val="right" w:leader="dot" w:pos="9628"/>
        </w:tabs>
        <w:rPr>
          <w:rFonts w:asciiTheme="minorHAnsi" w:eastAsiaTheme="minorEastAsia" w:hAnsiTheme="minorHAnsi" w:cstheme="minorBidi"/>
          <w:smallCaps w:val="0"/>
          <w:noProof/>
          <w:sz w:val="22"/>
          <w:szCs w:val="22"/>
          <w:lang w:val="nl-NL"/>
        </w:rPr>
      </w:pPr>
      <w:hyperlink w:anchor="_Toc499131371" w:history="1">
        <w:r w:rsidRPr="007942EB">
          <w:rPr>
            <w:rStyle w:val="Hyperlink"/>
            <w:noProof/>
          </w:rPr>
          <w:t>3.1</w:t>
        </w:r>
        <w:r>
          <w:rPr>
            <w:rFonts w:asciiTheme="minorHAnsi" w:eastAsiaTheme="minorEastAsia" w:hAnsiTheme="minorHAnsi" w:cstheme="minorBidi"/>
            <w:smallCaps w:val="0"/>
            <w:noProof/>
            <w:sz w:val="22"/>
            <w:szCs w:val="22"/>
            <w:lang w:val="nl-NL"/>
          </w:rPr>
          <w:tab/>
        </w:r>
        <w:r w:rsidRPr="007942EB">
          <w:rPr>
            <w:rStyle w:val="Hyperlink"/>
            <w:noProof/>
          </w:rPr>
          <w:t>Selection cursor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_Toc499131371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EA7369" w:rsidRDefault="00EA7369">
      <w:pPr>
        <w:pStyle w:val="TOC2"/>
        <w:tabs>
          <w:tab w:val="left" w:pos="960"/>
          <w:tab w:val="right" w:leader="dot" w:pos="9628"/>
        </w:tabs>
        <w:rPr>
          <w:rFonts w:asciiTheme="minorHAnsi" w:eastAsiaTheme="minorEastAsia" w:hAnsiTheme="minorHAnsi" w:cstheme="minorBidi"/>
          <w:smallCaps w:val="0"/>
          <w:noProof/>
          <w:sz w:val="22"/>
          <w:szCs w:val="22"/>
          <w:lang w:val="nl-NL"/>
        </w:rPr>
      </w:pPr>
      <w:hyperlink w:anchor="_Toc499131372" w:history="1">
        <w:r w:rsidRPr="007942EB">
          <w:rPr>
            <w:rStyle w:val="Hyperlink"/>
            <w:noProof/>
          </w:rPr>
          <w:t>3.2</w:t>
        </w:r>
        <w:r>
          <w:rPr>
            <w:rFonts w:asciiTheme="minorHAnsi" w:eastAsiaTheme="minorEastAsia" w:hAnsiTheme="minorHAnsi" w:cstheme="minorBidi"/>
            <w:smallCaps w:val="0"/>
            <w:noProof/>
            <w:sz w:val="22"/>
            <w:szCs w:val="22"/>
            <w:lang w:val="nl-NL"/>
          </w:rPr>
          <w:tab/>
        </w:r>
        <w:r w:rsidRPr="007942EB">
          <w:rPr>
            <w:rStyle w:val="Hyperlink"/>
            <w:noProof/>
          </w:rPr>
          <w:t>Start screen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_Toc499131372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EA7369" w:rsidRDefault="00EA7369">
      <w:pPr>
        <w:pStyle w:val="TOC2"/>
        <w:tabs>
          <w:tab w:val="left" w:pos="960"/>
          <w:tab w:val="right" w:leader="dot" w:pos="9628"/>
        </w:tabs>
        <w:rPr>
          <w:rFonts w:asciiTheme="minorHAnsi" w:eastAsiaTheme="minorEastAsia" w:hAnsiTheme="minorHAnsi" w:cstheme="minorBidi"/>
          <w:smallCaps w:val="0"/>
          <w:noProof/>
          <w:sz w:val="22"/>
          <w:szCs w:val="22"/>
          <w:lang w:val="nl-NL"/>
        </w:rPr>
      </w:pPr>
      <w:hyperlink w:anchor="_Toc499131373" w:history="1">
        <w:r w:rsidRPr="007942EB">
          <w:rPr>
            <w:rStyle w:val="Hyperlink"/>
            <w:noProof/>
          </w:rPr>
          <w:t>3.3</w:t>
        </w:r>
        <w:r>
          <w:rPr>
            <w:rFonts w:asciiTheme="minorHAnsi" w:eastAsiaTheme="minorEastAsia" w:hAnsiTheme="minorHAnsi" w:cstheme="minorBidi"/>
            <w:smallCaps w:val="0"/>
            <w:noProof/>
            <w:sz w:val="22"/>
            <w:szCs w:val="22"/>
            <w:lang w:val="nl-NL"/>
          </w:rPr>
          <w:tab/>
        </w:r>
        <w:r w:rsidRPr="007942EB">
          <w:rPr>
            <w:rStyle w:val="Hyperlink"/>
            <w:noProof/>
          </w:rPr>
          <w:t>Main menu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_Toc499131373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EA7369" w:rsidRDefault="00EA7369">
      <w:pPr>
        <w:pStyle w:val="TOC3"/>
        <w:tabs>
          <w:tab w:val="left" w:pos="1200"/>
          <w:tab w:val="right" w:leader="dot" w:pos="9628"/>
        </w:tabs>
        <w:rPr>
          <w:rFonts w:asciiTheme="minorHAnsi" w:eastAsiaTheme="minorEastAsia" w:hAnsiTheme="minorHAnsi" w:cstheme="minorBidi"/>
          <w:i w:val="0"/>
          <w:noProof/>
          <w:sz w:val="22"/>
          <w:szCs w:val="22"/>
          <w:lang w:val="nl-NL"/>
        </w:rPr>
      </w:pPr>
      <w:hyperlink w:anchor="_Toc499131374" w:history="1">
        <w:r w:rsidRPr="007942EB">
          <w:rPr>
            <w:rStyle w:val="Hyperlink"/>
            <w:noProof/>
          </w:rPr>
          <w:t>3.3.1</w:t>
        </w:r>
        <w:r>
          <w:rPr>
            <w:rFonts w:asciiTheme="minorHAnsi" w:eastAsiaTheme="minorEastAsia" w:hAnsiTheme="minorHAnsi" w:cstheme="minorBidi"/>
            <w:i w:val="0"/>
            <w:noProof/>
            <w:sz w:val="22"/>
            <w:szCs w:val="22"/>
            <w:lang w:val="nl-NL"/>
          </w:rPr>
          <w:tab/>
        </w:r>
        <w:r w:rsidRPr="007942EB">
          <w:rPr>
            <w:rStyle w:val="Hyperlink"/>
            <w:noProof/>
          </w:rPr>
          <w:t>Anode repair - Tube repair menu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_Toc499131374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:rsidR="00EA7369" w:rsidRDefault="00EA7369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1375" w:history="1">
        <w:r w:rsidRPr="007942EB">
          <w:rPr>
            <w:rStyle w:val="Hyperlink"/>
            <w:noProof/>
          </w:rPr>
          <w:t>3.3.1.1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7942EB">
          <w:rPr>
            <w:rStyle w:val="Hyperlink"/>
            <w:noProof/>
          </w:rPr>
          <w:t>Select preset menu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_Toc499131375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:rsidR="00EA7369" w:rsidRDefault="00EA7369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1376" w:history="1">
        <w:r w:rsidRPr="007942EB">
          <w:rPr>
            <w:rStyle w:val="Hyperlink"/>
            <w:noProof/>
          </w:rPr>
          <w:t>3.3.1.2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7942EB">
          <w:rPr>
            <w:rStyle w:val="Hyperlink"/>
            <w:noProof/>
          </w:rPr>
          <w:t>Preset preview screen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_Toc499131376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:rsidR="00EA7369" w:rsidRDefault="00EA7369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1377" w:history="1">
        <w:r w:rsidRPr="007942EB">
          <w:rPr>
            <w:rStyle w:val="Hyperlink"/>
            <w:noProof/>
          </w:rPr>
          <w:t>3.3.1.3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7942EB">
          <w:rPr>
            <w:rStyle w:val="Hyperlink"/>
            <w:noProof/>
          </w:rPr>
          <w:t>Start repair menu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_Toc499131377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EA7369" w:rsidRDefault="00EA7369">
      <w:pPr>
        <w:pStyle w:val="TOC5"/>
        <w:tabs>
          <w:tab w:val="left" w:pos="192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1378" w:history="1">
        <w:r w:rsidRPr="007942EB">
          <w:rPr>
            <w:rStyle w:val="Hyperlink"/>
            <w:noProof/>
          </w:rPr>
          <w:t>3.3.1.3.1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7942EB">
          <w:rPr>
            <w:rStyle w:val="Hyperlink"/>
            <w:noProof/>
          </w:rPr>
          <w:t>Error messages based on safety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_Toc499131378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EA7369" w:rsidRDefault="00EA7369">
      <w:pPr>
        <w:pStyle w:val="TOC5"/>
        <w:tabs>
          <w:tab w:val="left" w:pos="192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1379" w:history="1">
        <w:r w:rsidRPr="007942EB">
          <w:rPr>
            <w:rStyle w:val="Hyperlink"/>
            <w:noProof/>
          </w:rPr>
          <w:t>3.3.1.3.2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7942EB">
          <w:rPr>
            <w:rStyle w:val="Hyperlink"/>
            <w:noProof/>
          </w:rPr>
          <w:t>Repair in progress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_Toc499131379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EA7369" w:rsidRDefault="00EA7369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1380" w:history="1">
        <w:r w:rsidRPr="007942EB">
          <w:rPr>
            <w:rStyle w:val="Hyperlink"/>
            <w:noProof/>
          </w:rPr>
          <w:t>3.3.1.4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7942EB">
          <w:rPr>
            <w:rStyle w:val="Hyperlink"/>
            <w:noProof/>
          </w:rPr>
          <w:t>Repair pause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_Toc499131380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:rsidR="00EA7369" w:rsidRDefault="00EA7369">
      <w:pPr>
        <w:pStyle w:val="TOC5"/>
        <w:tabs>
          <w:tab w:val="left" w:pos="192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1381" w:history="1">
        <w:r w:rsidRPr="007942EB">
          <w:rPr>
            <w:rStyle w:val="Hyperlink"/>
            <w:noProof/>
          </w:rPr>
          <w:t>3.3.1.4.1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7942EB">
          <w:rPr>
            <w:rStyle w:val="Hyperlink"/>
            <w:noProof/>
          </w:rPr>
          <w:t>Repair paused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_Toc499131381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:rsidR="00EA7369" w:rsidRDefault="00EA7369">
      <w:pPr>
        <w:pStyle w:val="TOC2"/>
        <w:tabs>
          <w:tab w:val="left" w:pos="960"/>
          <w:tab w:val="right" w:leader="dot" w:pos="9628"/>
        </w:tabs>
        <w:rPr>
          <w:rFonts w:asciiTheme="minorHAnsi" w:eastAsiaTheme="minorEastAsia" w:hAnsiTheme="minorHAnsi" w:cstheme="minorBidi"/>
          <w:smallCaps w:val="0"/>
          <w:noProof/>
          <w:sz w:val="22"/>
          <w:szCs w:val="22"/>
          <w:lang w:val="nl-NL"/>
        </w:rPr>
      </w:pPr>
      <w:hyperlink w:anchor="_Toc499131382" w:history="1">
        <w:r w:rsidRPr="007942EB">
          <w:rPr>
            <w:rStyle w:val="Hyperlink"/>
            <w:noProof/>
          </w:rPr>
          <w:t>3.4</w:t>
        </w:r>
        <w:r>
          <w:rPr>
            <w:rFonts w:asciiTheme="minorHAnsi" w:eastAsiaTheme="minorEastAsia" w:hAnsiTheme="minorHAnsi" w:cstheme="minorBidi"/>
            <w:smallCaps w:val="0"/>
            <w:noProof/>
            <w:sz w:val="22"/>
            <w:szCs w:val="22"/>
            <w:lang w:val="nl-NL"/>
          </w:rPr>
          <w:tab/>
        </w:r>
        <w:r w:rsidRPr="007942EB">
          <w:rPr>
            <w:rStyle w:val="Hyperlink"/>
            <w:noProof/>
          </w:rPr>
          <w:t>Administrator Menu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_Toc499131382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:rsidR="00EA7369" w:rsidRDefault="00EA7369">
      <w:pPr>
        <w:pStyle w:val="TOC3"/>
        <w:tabs>
          <w:tab w:val="left" w:pos="1200"/>
          <w:tab w:val="right" w:leader="dot" w:pos="9628"/>
        </w:tabs>
        <w:rPr>
          <w:rFonts w:asciiTheme="minorHAnsi" w:eastAsiaTheme="minorEastAsia" w:hAnsiTheme="minorHAnsi" w:cstheme="minorBidi"/>
          <w:i w:val="0"/>
          <w:noProof/>
          <w:sz w:val="22"/>
          <w:szCs w:val="22"/>
          <w:lang w:val="nl-NL"/>
        </w:rPr>
      </w:pPr>
      <w:hyperlink w:anchor="_Toc499131383" w:history="1">
        <w:r w:rsidRPr="007942EB">
          <w:rPr>
            <w:rStyle w:val="Hyperlink"/>
            <w:noProof/>
          </w:rPr>
          <w:t>3.4.1</w:t>
        </w:r>
        <w:r>
          <w:rPr>
            <w:rFonts w:asciiTheme="minorHAnsi" w:eastAsiaTheme="minorEastAsia" w:hAnsiTheme="minorHAnsi" w:cstheme="minorBidi"/>
            <w:i w:val="0"/>
            <w:noProof/>
            <w:sz w:val="22"/>
            <w:szCs w:val="22"/>
            <w:lang w:val="nl-NL"/>
          </w:rPr>
          <w:tab/>
        </w:r>
        <w:r w:rsidRPr="007942EB">
          <w:rPr>
            <w:rStyle w:val="Hyperlink"/>
            <w:noProof/>
          </w:rPr>
          <w:t>Password protection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_Toc499131383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:rsidR="00EA7369" w:rsidRDefault="00EA7369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1384" w:history="1">
        <w:r w:rsidRPr="007942EB">
          <w:rPr>
            <w:rStyle w:val="Hyperlink"/>
            <w:noProof/>
          </w:rPr>
          <w:t>3.4.1.1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7942EB">
          <w:rPr>
            <w:rStyle w:val="Hyperlink"/>
            <w:noProof/>
          </w:rPr>
          <w:t>Password insertion screen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_Toc499131384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:rsidR="00EA7369" w:rsidRDefault="00EA7369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1385" w:history="1">
        <w:r w:rsidRPr="007942EB">
          <w:rPr>
            <w:rStyle w:val="Hyperlink"/>
            <w:noProof/>
          </w:rPr>
          <w:t>3.4.1.2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7942EB">
          <w:rPr>
            <w:rStyle w:val="Hyperlink"/>
            <w:noProof/>
          </w:rPr>
          <w:t>Password accepted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_Toc499131385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:rsidR="00EA7369" w:rsidRDefault="00EA7369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1386" w:history="1">
        <w:r w:rsidRPr="007942EB">
          <w:rPr>
            <w:rStyle w:val="Hyperlink"/>
            <w:noProof/>
          </w:rPr>
          <w:t>3.4.1.3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7942EB">
          <w:rPr>
            <w:rStyle w:val="Hyperlink"/>
            <w:noProof/>
          </w:rPr>
          <w:t>Password denied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_Toc499131386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:rsidR="00EA7369" w:rsidRDefault="00EA7369">
      <w:pPr>
        <w:pStyle w:val="TOC3"/>
        <w:tabs>
          <w:tab w:val="left" w:pos="1200"/>
          <w:tab w:val="right" w:leader="dot" w:pos="9628"/>
        </w:tabs>
        <w:rPr>
          <w:rFonts w:asciiTheme="minorHAnsi" w:eastAsiaTheme="minorEastAsia" w:hAnsiTheme="minorHAnsi" w:cstheme="minorBidi"/>
          <w:i w:val="0"/>
          <w:noProof/>
          <w:sz w:val="22"/>
          <w:szCs w:val="22"/>
          <w:lang w:val="nl-NL"/>
        </w:rPr>
      </w:pPr>
      <w:hyperlink w:anchor="_Toc499131387" w:history="1">
        <w:r w:rsidRPr="007942EB">
          <w:rPr>
            <w:rStyle w:val="Hyperlink"/>
            <w:noProof/>
          </w:rPr>
          <w:t>3.4.2</w:t>
        </w:r>
        <w:r>
          <w:rPr>
            <w:rFonts w:asciiTheme="minorHAnsi" w:eastAsiaTheme="minorEastAsia" w:hAnsiTheme="minorHAnsi" w:cstheme="minorBidi"/>
            <w:i w:val="0"/>
            <w:noProof/>
            <w:sz w:val="22"/>
            <w:szCs w:val="22"/>
            <w:lang w:val="nl-NL"/>
          </w:rPr>
          <w:tab/>
        </w:r>
        <w:r w:rsidRPr="007942EB">
          <w:rPr>
            <w:rStyle w:val="Hyperlink"/>
            <w:noProof/>
          </w:rPr>
          <w:t>Operator main menu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_Toc499131387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:rsidR="00EA7369" w:rsidRDefault="00EA7369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1388" w:history="1">
        <w:r w:rsidRPr="007942EB">
          <w:rPr>
            <w:rStyle w:val="Hyperlink"/>
            <w:noProof/>
          </w:rPr>
          <w:t>3.4.2.1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7942EB">
          <w:rPr>
            <w:rStyle w:val="Hyperlink"/>
            <w:noProof/>
          </w:rPr>
          <w:t>Change PIN menu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_Toc499131388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EA7369" w:rsidRDefault="00EA7369">
      <w:pPr>
        <w:pStyle w:val="TOC5"/>
        <w:tabs>
          <w:tab w:val="left" w:pos="192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1389" w:history="1">
        <w:r w:rsidRPr="007942EB">
          <w:rPr>
            <w:rStyle w:val="Hyperlink"/>
            <w:noProof/>
          </w:rPr>
          <w:t>3.4.2.1.1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7942EB">
          <w:rPr>
            <w:rStyle w:val="Hyperlink"/>
            <w:noProof/>
          </w:rPr>
          <w:t>Insert new Pin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_Toc499131389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EA7369" w:rsidRDefault="00EA7369">
      <w:pPr>
        <w:pStyle w:val="TOC5"/>
        <w:tabs>
          <w:tab w:val="left" w:pos="192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1390" w:history="1">
        <w:r w:rsidRPr="007942EB">
          <w:rPr>
            <w:rStyle w:val="Hyperlink"/>
            <w:noProof/>
          </w:rPr>
          <w:t>3.4.2.1.2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7942EB">
          <w:rPr>
            <w:rStyle w:val="Hyperlink"/>
            <w:noProof/>
          </w:rPr>
          <w:t>New Pin OK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_Toc499131390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EA7369" w:rsidRDefault="00EA7369">
      <w:pPr>
        <w:pStyle w:val="TOC5"/>
        <w:tabs>
          <w:tab w:val="left" w:pos="192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1391" w:history="1">
        <w:r w:rsidRPr="007942EB">
          <w:rPr>
            <w:rStyle w:val="Hyperlink"/>
            <w:noProof/>
          </w:rPr>
          <w:t>3.4.2.1.3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7942EB">
          <w:rPr>
            <w:rStyle w:val="Hyperlink"/>
            <w:noProof/>
          </w:rPr>
          <w:t>New Pin failed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_Toc499131391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16</w:t>
        </w:r>
        <w:r>
          <w:rPr>
            <w:noProof/>
            <w:webHidden/>
          </w:rPr>
          <w:fldChar w:fldCharType="end"/>
        </w:r>
      </w:hyperlink>
    </w:p>
    <w:p w:rsidR="00EA7369" w:rsidRDefault="00EA7369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1392" w:history="1">
        <w:r w:rsidRPr="007942EB">
          <w:rPr>
            <w:rStyle w:val="Hyperlink"/>
            <w:noProof/>
          </w:rPr>
          <w:t>3.4.2.2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7942EB">
          <w:rPr>
            <w:rStyle w:val="Hyperlink"/>
            <w:noProof/>
          </w:rPr>
          <w:t>I/O control menu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_Toc499131392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17</w:t>
        </w:r>
        <w:r>
          <w:rPr>
            <w:noProof/>
            <w:webHidden/>
          </w:rPr>
          <w:fldChar w:fldCharType="end"/>
        </w:r>
      </w:hyperlink>
    </w:p>
    <w:p w:rsidR="00EA7369" w:rsidRDefault="00EA7369">
      <w:pPr>
        <w:pStyle w:val="TOC5"/>
        <w:tabs>
          <w:tab w:val="left" w:pos="192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1393" w:history="1">
        <w:r w:rsidRPr="007942EB">
          <w:rPr>
            <w:rStyle w:val="Hyperlink"/>
            <w:noProof/>
          </w:rPr>
          <w:t>3.4.2.2.1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7942EB">
          <w:rPr>
            <w:rStyle w:val="Hyperlink"/>
            <w:noProof/>
          </w:rPr>
          <w:t>Read interlock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_Toc499131393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</w:r>
      </w:hyperlink>
    </w:p>
    <w:p w:rsidR="00EA7369" w:rsidRDefault="00EA7369">
      <w:pPr>
        <w:pStyle w:val="TOC5"/>
        <w:tabs>
          <w:tab w:val="left" w:pos="192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1394" w:history="1">
        <w:r w:rsidRPr="007942EB">
          <w:rPr>
            <w:rStyle w:val="Hyperlink"/>
            <w:noProof/>
          </w:rPr>
          <w:t>3.4.2.2.2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7942EB">
          <w:rPr>
            <w:rStyle w:val="Hyperlink"/>
            <w:noProof/>
          </w:rPr>
          <w:t>Solenoids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_Toc499131394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</w:r>
      </w:hyperlink>
    </w:p>
    <w:p w:rsidR="00EA7369" w:rsidRDefault="00EA7369">
      <w:pPr>
        <w:pStyle w:val="TOC5"/>
        <w:tabs>
          <w:tab w:val="left" w:pos="192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1395" w:history="1">
        <w:r w:rsidRPr="007942EB">
          <w:rPr>
            <w:rStyle w:val="Hyperlink"/>
            <w:noProof/>
          </w:rPr>
          <w:t>3.4.2.2.3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7942EB">
          <w:rPr>
            <w:rStyle w:val="Hyperlink"/>
            <w:noProof/>
          </w:rPr>
          <w:t>Get voltage in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_Toc499131395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20</w:t>
        </w:r>
        <w:r>
          <w:rPr>
            <w:noProof/>
            <w:webHidden/>
          </w:rPr>
          <w:fldChar w:fldCharType="end"/>
        </w:r>
      </w:hyperlink>
    </w:p>
    <w:p w:rsidR="00EA7369" w:rsidRDefault="00EA7369">
      <w:pPr>
        <w:pStyle w:val="TOC5"/>
        <w:tabs>
          <w:tab w:val="left" w:pos="192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1396" w:history="1">
        <w:r w:rsidRPr="007942EB">
          <w:rPr>
            <w:rStyle w:val="Hyperlink"/>
            <w:noProof/>
          </w:rPr>
          <w:t>3.4.2.2.4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7942EB">
          <w:rPr>
            <w:rStyle w:val="Hyperlink"/>
            <w:noProof/>
          </w:rPr>
          <w:t>Set voltage out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_Toc499131396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:rsidR="00EA7369" w:rsidRDefault="00EA7369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1397" w:history="1">
        <w:r w:rsidRPr="007942EB">
          <w:rPr>
            <w:rStyle w:val="Hyperlink"/>
            <w:noProof/>
          </w:rPr>
          <w:t>3.4.2.3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7942EB">
          <w:rPr>
            <w:rStyle w:val="Hyperlink"/>
            <w:noProof/>
          </w:rPr>
          <w:t>Preset config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_Toc499131397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</w:r>
      </w:hyperlink>
    </w:p>
    <w:p w:rsidR="00EA7369" w:rsidRDefault="00EA7369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1398" w:history="1">
        <w:r w:rsidRPr="007942EB">
          <w:rPr>
            <w:rStyle w:val="Hyperlink"/>
            <w:noProof/>
          </w:rPr>
          <w:t>3.4.2.4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7942EB">
          <w:rPr>
            <w:rStyle w:val="Hyperlink"/>
            <w:noProof/>
          </w:rPr>
          <w:t>Information and version screen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_Toc499131398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23</w:t>
        </w:r>
        <w:r>
          <w:rPr>
            <w:noProof/>
            <w:webHidden/>
          </w:rPr>
          <w:fldChar w:fldCharType="end"/>
        </w:r>
      </w:hyperlink>
    </w:p>
    <w:p w:rsidR="00EA7369" w:rsidRDefault="00EA7369">
      <w:pPr>
        <w:pStyle w:val="TOC2"/>
        <w:tabs>
          <w:tab w:val="left" w:pos="960"/>
          <w:tab w:val="right" w:leader="dot" w:pos="9628"/>
        </w:tabs>
        <w:rPr>
          <w:rFonts w:asciiTheme="minorHAnsi" w:eastAsiaTheme="minorEastAsia" w:hAnsiTheme="minorHAnsi" w:cstheme="minorBidi"/>
          <w:smallCaps w:val="0"/>
          <w:noProof/>
          <w:sz w:val="22"/>
          <w:szCs w:val="22"/>
          <w:lang w:val="nl-NL"/>
        </w:rPr>
      </w:pPr>
      <w:hyperlink w:anchor="_Toc499131399" w:history="1">
        <w:r w:rsidRPr="007942EB">
          <w:rPr>
            <w:rStyle w:val="Hyperlink"/>
            <w:noProof/>
          </w:rPr>
          <w:t>3.5</w:t>
        </w:r>
        <w:r>
          <w:rPr>
            <w:rFonts w:asciiTheme="minorHAnsi" w:eastAsiaTheme="minorEastAsia" w:hAnsiTheme="minorHAnsi" w:cstheme="minorBidi"/>
            <w:smallCaps w:val="0"/>
            <w:noProof/>
            <w:sz w:val="22"/>
            <w:szCs w:val="22"/>
            <w:lang w:val="nl-NL"/>
          </w:rPr>
          <w:tab/>
        </w:r>
        <w:r w:rsidRPr="007942EB">
          <w:rPr>
            <w:rStyle w:val="Hyperlink"/>
            <w:noProof/>
          </w:rPr>
          <w:t>Calibration menu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_Toc499131399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</w:r>
      </w:hyperlink>
    </w:p>
    <w:p w:rsidR="00EA7369" w:rsidRDefault="00EA7369">
      <w:pPr>
        <w:pStyle w:val="TOC3"/>
        <w:tabs>
          <w:tab w:val="left" w:pos="1200"/>
          <w:tab w:val="right" w:leader="dot" w:pos="9628"/>
        </w:tabs>
        <w:rPr>
          <w:rFonts w:asciiTheme="minorHAnsi" w:eastAsiaTheme="minorEastAsia" w:hAnsiTheme="minorHAnsi" w:cstheme="minorBidi"/>
          <w:i w:val="0"/>
          <w:noProof/>
          <w:sz w:val="22"/>
          <w:szCs w:val="22"/>
          <w:lang w:val="nl-NL"/>
        </w:rPr>
      </w:pPr>
      <w:hyperlink w:anchor="_Toc499131400" w:history="1">
        <w:r w:rsidRPr="007942EB">
          <w:rPr>
            <w:rStyle w:val="Hyperlink"/>
            <w:noProof/>
          </w:rPr>
          <w:t>3.5.1</w:t>
        </w:r>
        <w:r>
          <w:rPr>
            <w:rFonts w:asciiTheme="minorHAnsi" w:eastAsiaTheme="minorEastAsia" w:hAnsiTheme="minorHAnsi" w:cstheme="minorBidi"/>
            <w:i w:val="0"/>
            <w:noProof/>
            <w:sz w:val="22"/>
            <w:szCs w:val="22"/>
            <w:lang w:val="nl-NL"/>
          </w:rPr>
          <w:tab/>
        </w:r>
        <w:r w:rsidRPr="007942EB">
          <w:rPr>
            <w:rStyle w:val="Hyperlink"/>
            <w:noProof/>
          </w:rPr>
          <w:t>Password protection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_Toc499131400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</w:r>
      </w:hyperlink>
    </w:p>
    <w:p w:rsidR="00EA7369" w:rsidRDefault="00EA7369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1401" w:history="1">
        <w:r w:rsidRPr="007942EB">
          <w:rPr>
            <w:rStyle w:val="Hyperlink"/>
            <w:noProof/>
          </w:rPr>
          <w:t>3.5.1.1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7942EB">
          <w:rPr>
            <w:rStyle w:val="Hyperlink"/>
            <w:noProof/>
          </w:rPr>
          <w:t>Password insertion screen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_Toc499131401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</w:r>
      </w:hyperlink>
    </w:p>
    <w:p w:rsidR="00EA7369" w:rsidRDefault="00EA7369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1402" w:history="1">
        <w:r w:rsidRPr="007942EB">
          <w:rPr>
            <w:rStyle w:val="Hyperlink"/>
            <w:noProof/>
          </w:rPr>
          <w:t>3.5.1.2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7942EB">
          <w:rPr>
            <w:rStyle w:val="Hyperlink"/>
            <w:noProof/>
          </w:rPr>
          <w:t>Password accepted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_Toc499131402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</w:r>
      </w:hyperlink>
    </w:p>
    <w:p w:rsidR="00EA7369" w:rsidRDefault="00EA7369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1403" w:history="1">
        <w:r w:rsidRPr="007942EB">
          <w:rPr>
            <w:rStyle w:val="Hyperlink"/>
            <w:noProof/>
          </w:rPr>
          <w:t>3.5.1.3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7942EB">
          <w:rPr>
            <w:rStyle w:val="Hyperlink"/>
            <w:noProof/>
          </w:rPr>
          <w:t>Password denied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_Toc499131403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</w:r>
      </w:hyperlink>
    </w:p>
    <w:p w:rsidR="00EA7369" w:rsidRDefault="00EA7369">
      <w:pPr>
        <w:pStyle w:val="TOC3"/>
        <w:tabs>
          <w:tab w:val="left" w:pos="1200"/>
          <w:tab w:val="right" w:leader="dot" w:pos="9628"/>
        </w:tabs>
        <w:rPr>
          <w:rFonts w:asciiTheme="minorHAnsi" w:eastAsiaTheme="minorEastAsia" w:hAnsiTheme="minorHAnsi" w:cstheme="minorBidi"/>
          <w:i w:val="0"/>
          <w:noProof/>
          <w:sz w:val="22"/>
          <w:szCs w:val="22"/>
          <w:lang w:val="nl-NL"/>
        </w:rPr>
      </w:pPr>
      <w:hyperlink w:anchor="_Toc499131404" w:history="1">
        <w:r w:rsidRPr="007942EB">
          <w:rPr>
            <w:rStyle w:val="Hyperlink"/>
            <w:noProof/>
          </w:rPr>
          <w:t>3.5.2</w:t>
        </w:r>
        <w:r>
          <w:rPr>
            <w:rFonts w:asciiTheme="minorHAnsi" w:eastAsiaTheme="minorEastAsia" w:hAnsiTheme="minorHAnsi" w:cstheme="minorBidi"/>
            <w:i w:val="0"/>
            <w:noProof/>
            <w:sz w:val="22"/>
            <w:szCs w:val="22"/>
            <w:lang w:val="nl-NL"/>
          </w:rPr>
          <w:tab/>
        </w:r>
        <w:r w:rsidRPr="007942EB">
          <w:rPr>
            <w:rStyle w:val="Hyperlink"/>
            <w:noProof/>
          </w:rPr>
          <w:t>Calibration main menu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_Toc499131404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</w:r>
      </w:hyperlink>
    </w:p>
    <w:p w:rsidR="00EA7369" w:rsidRDefault="00EA7369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1405" w:history="1">
        <w:r w:rsidRPr="007942EB">
          <w:rPr>
            <w:rStyle w:val="Hyperlink"/>
            <w:noProof/>
          </w:rPr>
          <w:t>3.5.2.1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7942EB">
          <w:rPr>
            <w:rStyle w:val="Hyperlink"/>
            <w:noProof/>
          </w:rPr>
          <w:t>Calibrate ADCs menu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_Toc499131405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</w:r>
      </w:hyperlink>
    </w:p>
    <w:p w:rsidR="00EA7369" w:rsidRDefault="00EA7369">
      <w:pPr>
        <w:pStyle w:val="TOC5"/>
        <w:tabs>
          <w:tab w:val="left" w:pos="192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1406" w:history="1">
        <w:r w:rsidRPr="007942EB">
          <w:rPr>
            <w:rStyle w:val="Hyperlink"/>
            <w:noProof/>
          </w:rPr>
          <w:t>3.5.2.1.1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7942EB">
          <w:rPr>
            <w:rStyle w:val="Hyperlink"/>
            <w:noProof/>
          </w:rPr>
          <w:t>Calibration procedure for an ADC channel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_Toc499131406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26</w:t>
        </w:r>
        <w:r>
          <w:rPr>
            <w:noProof/>
            <w:webHidden/>
          </w:rPr>
          <w:fldChar w:fldCharType="end"/>
        </w:r>
      </w:hyperlink>
    </w:p>
    <w:p w:rsidR="00EA7369" w:rsidRDefault="00EA7369">
      <w:pPr>
        <w:tabs>
          <w:tab w:val="left" w:pos="1134"/>
        </w:tabs>
      </w:pPr>
      <w:r>
        <w:rPr>
          <w:sz w:val="20"/>
        </w:rPr>
        <w:fldChar w:fldCharType="end"/>
      </w:r>
    </w:p>
    <w:p w:rsidR="00EA7369" w:rsidRDefault="00EA7369" w:rsidP="00B5392C">
      <w:pPr>
        <w:pStyle w:val="Heading1"/>
      </w:pPr>
      <w:bookmarkStart w:id="14" w:name="_Toc278276206"/>
      <w:bookmarkStart w:id="15" w:name="_Toc423336436"/>
      <w:bookmarkStart w:id="16" w:name="_Toc423755666"/>
      <w:bookmarkStart w:id="17" w:name="_Toc423937427"/>
      <w:bookmarkStart w:id="18" w:name="_Toc424636562"/>
      <w:bookmarkStart w:id="19" w:name="_Toc425729356"/>
      <w:bookmarkStart w:id="20" w:name="_Toc425729673"/>
      <w:bookmarkStart w:id="21" w:name="_Toc432388307"/>
      <w:bookmarkStart w:id="22" w:name="_Toc434219071"/>
      <w:bookmarkStart w:id="23" w:name="_Toc434308729"/>
      <w:bookmarkStart w:id="24" w:name="_Toc446839437"/>
      <w:bookmarkStart w:id="25" w:name="_Toc499131363"/>
      <w:r>
        <w:t>Introduction</w:t>
      </w:r>
      <w:bookmarkEnd w:id="14"/>
      <w:bookmarkEnd w:id="25"/>
    </w:p>
    <w:p w:rsidR="00EA7369" w:rsidRDefault="00EA7369" w:rsidP="00B5392C">
      <w:pPr>
        <w:pStyle w:val="Heading2"/>
      </w:pPr>
      <w:bookmarkStart w:id="26" w:name="_Toc278276207"/>
      <w:bookmarkStart w:id="27" w:name="_Toc499131364"/>
      <w:r>
        <w:t>Scope</w:t>
      </w:r>
      <w:bookmarkEnd w:id="26"/>
      <w:bookmarkEnd w:id="27"/>
    </w:p>
    <w:p w:rsidR="00EA7369" w:rsidRPr="007140BC" w:rsidRDefault="00EA7369" w:rsidP="00B5392C">
      <w:pPr>
        <w:rPr>
          <w:rFonts w:ascii="Arial (W1)" w:hAnsi="Arial (W1)" w:cs="Arial"/>
          <w:vanish/>
          <w:szCs w:val="22"/>
        </w:rPr>
      </w:pPr>
      <w:r>
        <w:rPr>
          <w:rFonts w:cs="Arial"/>
          <w:szCs w:val="22"/>
        </w:rPr>
        <w:t>This document describes the end-user functionality of the Photonis HSB module repair test set. It gives detailed overview over the menu structure and explains the interactivity between user and device.</w:t>
      </w:r>
      <w:r w:rsidRPr="007140BC">
        <w:rPr>
          <w:rFonts w:ascii="Arial (W1)" w:hAnsi="Arial (W1)" w:cs="Arial"/>
          <w:vanish/>
          <w:szCs w:val="22"/>
        </w:rPr>
        <w:t xml:space="preserve">The initial status of this document will be </w:t>
      </w:r>
      <w:r w:rsidRPr="007140BC">
        <w:rPr>
          <w:rFonts w:ascii="Arial (W1)" w:hAnsi="Arial (W1)" w:cs="Arial"/>
          <w:i/>
          <w:vanish/>
          <w:szCs w:val="22"/>
        </w:rPr>
        <w:t>Preliminary</w:t>
      </w:r>
      <w:r w:rsidRPr="007140BC">
        <w:rPr>
          <w:rFonts w:ascii="Arial (W1)" w:hAnsi="Arial (W1)" w:cs="Arial"/>
          <w:vanish/>
          <w:szCs w:val="22"/>
        </w:rPr>
        <w:t xml:space="preserve">, when it acts as an internal and external discussion document. The first formal and complete document, which will be send to the customer, will be marked as </w:t>
      </w:r>
      <w:r w:rsidRPr="007140BC">
        <w:rPr>
          <w:rFonts w:ascii="Arial (W1)" w:hAnsi="Arial (W1)" w:cs="Arial"/>
          <w:i/>
          <w:vanish/>
          <w:szCs w:val="22"/>
        </w:rPr>
        <w:t>Draft</w:t>
      </w:r>
      <w:r w:rsidRPr="007140BC">
        <w:rPr>
          <w:rFonts w:ascii="Arial (W1)" w:hAnsi="Arial (W1)" w:cs="Arial"/>
          <w:vanish/>
          <w:szCs w:val="22"/>
        </w:rPr>
        <w:t xml:space="preserve">, and will have revision level 1.0. This document will serve as formal document for review purposes. If both Micro-key and the customer approve of the contents of the document, it will be marked as </w:t>
      </w:r>
      <w:r w:rsidRPr="007140BC">
        <w:rPr>
          <w:rFonts w:ascii="Arial (W1)" w:hAnsi="Arial (W1)" w:cs="Arial"/>
          <w:i/>
          <w:vanish/>
          <w:szCs w:val="22"/>
        </w:rPr>
        <w:t>Final</w:t>
      </w:r>
      <w:r w:rsidRPr="007140BC">
        <w:rPr>
          <w:rFonts w:ascii="Arial (W1)" w:hAnsi="Arial (W1)" w:cs="Arial"/>
          <w:vanish/>
          <w:szCs w:val="22"/>
        </w:rPr>
        <w:t>.</w:t>
      </w:r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</w:p>
    <w:p w:rsidR="00EA7369" w:rsidRDefault="00EA7369" w:rsidP="00B5392C"/>
    <w:p w:rsidR="00EA7369" w:rsidRDefault="00EA7369" w:rsidP="00B5392C"/>
    <w:p w:rsidR="00EA7369" w:rsidRDefault="00EA7369" w:rsidP="00B5392C">
      <w:pPr>
        <w:pStyle w:val="Heading2"/>
      </w:pPr>
      <w:bookmarkStart w:id="28" w:name="_Toc417801238"/>
      <w:bookmarkStart w:id="29" w:name="_Toc417874114"/>
      <w:bookmarkStart w:id="30" w:name="_Toc417964490"/>
      <w:bookmarkStart w:id="31" w:name="_Toc417968044"/>
      <w:bookmarkStart w:id="32" w:name="_Toc417973419"/>
      <w:bookmarkStart w:id="33" w:name="_Toc417973477"/>
      <w:bookmarkStart w:id="34" w:name="_Toc418298388"/>
      <w:bookmarkStart w:id="35" w:name="_Toc423318546"/>
      <w:bookmarkStart w:id="36" w:name="_Toc423322577"/>
      <w:bookmarkStart w:id="37" w:name="_Toc423322604"/>
      <w:bookmarkStart w:id="38" w:name="_Toc423336437"/>
      <w:bookmarkStart w:id="39" w:name="_Toc423755667"/>
      <w:bookmarkStart w:id="40" w:name="_Toc423937428"/>
      <w:bookmarkStart w:id="41" w:name="_Toc424636563"/>
      <w:bookmarkStart w:id="42" w:name="_Toc425729357"/>
      <w:bookmarkStart w:id="43" w:name="_Toc425729674"/>
      <w:bookmarkStart w:id="44" w:name="_Toc432388308"/>
      <w:bookmarkStart w:id="45" w:name="_Toc434219072"/>
      <w:bookmarkStart w:id="46" w:name="_Toc434308730"/>
      <w:bookmarkStart w:id="47" w:name="_Toc446839438"/>
      <w:bookmarkStart w:id="48" w:name="_Toc446917798"/>
      <w:bookmarkStart w:id="49" w:name="_Toc447073771"/>
      <w:bookmarkStart w:id="50" w:name="_Toc447440984"/>
      <w:bookmarkStart w:id="51" w:name="_Toc448893545"/>
      <w:bookmarkStart w:id="52" w:name="_Toc449244339"/>
      <w:bookmarkStart w:id="53" w:name="_Toc451915297"/>
      <w:bookmarkStart w:id="54" w:name="_Toc63611291"/>
      <w:bookmarkStart w:id="55" w:name="_Toc63611664"/>
      <w:bookmarkStart w:id="56" w:name="_Toc63611778"/>
      <w:bookmarkStart w:id="57" w:name="_Toc63612635"/>
      <w:bookmarkStart w:id="58" w:name="_Toc63695562"/>
      <w:bookmarkStart w:id="59" w:name="_Toc63703796"/>
      <w:bookmarkStart w:id="60" w:name="_Toc63703969"/>
      <w:bookmarkStart w:id="61" w:name="_Toc182382140"/>
      <w:bookmarkStart w:id="62" w:name="_Toc182382388"/>
      <w:bookmarkStart w:id="63" w:name="_Toc182383103"/>
      <w:bookmarkStart w:id="64" w:name="_Ref190049867"/>
      <w:bookmarkStart w:id="65" w:name="_Toc278276208"/>
      <w:bookmarkStart w:id="66" w:name="_Toc499131365"/>
      <w:r>
        <w:t>References</w:t>
      </w:r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  <w:bookmarkEnd w:id="39"/>
      <w:bookmarkEnd w:id="40"/>
      <w:bookmarkEnd w:id="41"/>
      <w:bookmarkEnd w:id="42"/>
      <w:bookmarkEnd w:id="43"/>
      <w:bookmarkEnd w:id="44"/>
      <w:bookmarkEnd w:id="45"/>
      <w:bookmarkEnd w:id="46"/>
      <w:bookmarkEnd w:id="47"/>
      <w:bookmarkEnd w:id="48"/>
      <w:bookmarkEnd w:id="49"/>
      <w:bookmarkEnd w:id="50"/>
      <w:bookmarkEnd w:id="51"/>
      <w:bookmarkEnd w:id="52"/>
      <w:bookmarkEnd w:id="53"/>
      <w:bookmarkEnd w:id="54"/>
      <w:bookmarkEnd w:id="55"/>
      <w:bookmarkEnd w:id="56"/>
      <w:bookmarkEnd w:id="57"/>
      <w:bookmarkEnd w:id="58"/>
      <w:bookmarkEnd w:id="59"/>
      <w:bookmarkEnd w:id="60"/>
      <w:bookmarkEnd w:id="61"/>
      <w:bookmarkEnd w:id="62"/>
      <w:bookmarkEnd w:id="63"/>
      <w:bookmarkEnd w:id="64"/>
      <w:bookmarkEnd w:id="65"/>
      <w:bookmarkEnd w:id="66"/>
    </w:p>
    <w:p w:rsidR="00EA7369" w:rsidRPr="00086EE6" w:rsidRDefault="00EA7369" w:rsidP="00B5392C">
      <w:pPr>
        <w:pStyle w:val="TableofAuthorities"/>
        <w:rPr>
          <w:lang w:val="nl-NL"/>
        </w:rPr>
      </w:pPr>
      <w:bookmarkStart w:id="67" w:name="_Ref422621367"/>
      <w:bookmarkStart w:id="68" w:name="_Ref424692918"/>
      <w:r w:rsidRPr="005858C9">
        <w:t>Document somename, v</w:t>
      </w:r>
      <w:r>
        <w:rPr>
          <w:lang w:val="nl-NL"/>
        </w:rPr>
        <w:t>vv</w:t>
      </w:r>
      <w:r w:rsidRPr="00086EE6">
        <w:rPr>
          <w:lang w:val="nl-NL"/>
        </w:rPr>
        <w:br/>
        <w:t>Micro-Key, d</w:t>
      </w:r>
      <w:r>
        <w:rPr>
          <w:lang w:val="nl-NL"/>
        </w:rPr>
        <w:t>d</w:t>
      </w:r>
      <w:r w:rsidRPr="00086EE6">
        <w:rPr>
          <w:lang w:val="nl-NL"/>
        </w:rPr>
        <w:t>-</w:t>
      </w:r>
      <w:r>
        <w:rPr>
          <w:lang w:val="nl-NL"/>
        </w:rPr>
        <w:t>mm</w:t>
      </w:r>
      <w:r w:rsidRPr="00086EE6">
        <w:rPr>
          <w:lang w:val="nl-NL"/>
        </w:rPr>
        <w:t>-</w:t>
      </w:r>
      <w:bookmarkEnd w:id="67"/>
      <w:r>
        <w:rPr>
          <w:lang w:val="nl-NL"/>
        </w:rPr>
        <w:t>yyyy</w:t>
      </w:r>
    </w:p>
    <w:bookmarkEnd w:id="68"/>
    <w:p w:rsidR="00EA7369" w:rsidRPr="00086EE6" w:rsidRDefault="00EA7369" w:rsidP="00B5392C">
      <w:pPr>
        <w:keepNext/>
        <w:rPr>
          <w:lang w:val="nl-NL"/>
        </w:rPr>
      </w:pPr>
    </w:p>
    <w:p w:rsidR="00EA7369" w:rsidRDefault="00EA7369" w:rsidP="00B5392C">
      <w:pPr>
        <w:pStyle w:val="Heading2"/>
      </w:pPr>
      <w:bookmarkStart w:id="69" w:name="_Toc278276209"/>
      <w:bookmarkStart w:id="70" w:name="_Toc499131366"/>
      <w:r>
        <w:t>Definitions</w:t>
      </w:r>
      <w:bookmarkEnd w:id="69"/>
      <w:bookmarkEnd w:id="70"/>
    </w:p>
    <w:p w:rsidR="00EA7369" w:rsidRDefault="00EA7369" w:rsidP="00B5392C">
      <w:pPr>
        <w:keepNext/>
      </w:pPr>
      <w:r>
        <w:t>TBD</w:t>
      </w:r>
      <w:r>
        <w:tab/>
      </w:r>
      <w:r>
        <w:tab/>
        <w:t>To Be Defined</w:t>
      </w:r>
    </w:p>
    <w:p w:rsidR="00EA7369" w:rsidRDefault="00EA7369" w:rsidP="00B5392C">
      <w:pPr>
        <w:keepNext/>
      </w:pPr>
    </w:p>
    <w:p w:rsidR="00EA7369" w:rsidRDefault="00EA7369" w:rsidP="008B589C"/>
    <w:p w:rsidR="00EA7369" w:rsidRDefault="00EA7369">
      <w:pPr>
        <w:jc w:val="left"/>
      </w:pPr>
      <w:r>
        <w:br w:type="page"/>
      </w:r>
    </w:p>
    <w:p w:rsidR="00EA7369" w:rsidRDefault="00EA7369" w:rsidP="004C7533">
      <w:pPr>
        <w:pStyle w:val="Heading1"/>
      </w:pPr>
      <w:bookmarkStart w:id="71" w:name="_Toc499131367"/>
      <w:r>
        <w:t>System overview</w:t>
      </w:r>
      <w:bookmarkEnd w:id="71"/>
    </w:p>
    <w:p w:rsidR="00EA7369" w:rsidRDefault="00EA7369" w:rsidP="004C7533">
      <w:r>
        <w:t xml:space="preserve">Interaction between user and system occurs via two devices which are part of the HSB module repair test set. </w:t>
      </w:r>
    </w:p>
    <w:p w:rsidR="00EA7369" w:rsidRDefault="00EA7369" w:rsidP="004C7533"/>
    <w:p w:rsidR="00EA7369" w:rsidRDefault="00EA7369" w:rsidP="004C7533">
      <w:pPr>
        <w:pStyle w:val="Heading2"/>
      </w:pPr>
      <w:bookmarkStart w:id="72" w:name="_Toc499131368"/>
      <w:r>
        <w:t>Display</w:t>
      </w:r>
      <w:bookmarkEnd w:id="72"/>
    </w:p>
    <w:p w:rsidR="00EA7369" w:rsidRDefault="00EA7369" w:rsidP="004C7533">
      <w:r>
        <w:t xml:space="preserve">Visual feedback and information is provided to the user through a display. It contains four rows with 20 characters each. </w:t>
      </w:r>
    </w:p>
    <w:p w:rsidR="00EA7369" w:rsidRDefault="00EA7369" w:rsidP="00E27D8C">
      <w:pPr>
        <w:keepNext/>
        <w:jc w:val="center"/>
      </w:pPr>
      <w:r>
        <w:rPr>
          <w:noProof/>
        </w:rPr>
        <w:drawing>
          <wp:inline distT="0" distB="0" distL="0" distR="0" wp14:anchorId="7D5F3CF2" wp14:editId="49B20D0B">
            <wp:extent cx="6120130" cy="3764579"/>
            <wp:effectExtent l="0" t="0" r="0" b="7620"/>
            <wp:docPr id="73" name="Picture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display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7645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7369" w:rsidRDefault="00EA7369" w:rsidP="00E27D8C">
      <w:pPr>
        <w:pStyle w:val="Caption"/>
      </w:pPr>
      <w:bookmarkStart w:id="73" w:name="_Ref491850100"/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>
        <w:rPr>
          <w:noProof/>
        </w:rPr>
        <w:t>1</w:t>
      </w:r>
      <w:r>
        <w:fldChar w:fldCharType="end"/>
      </w:r>
      <w:bookmarkEnd w:id="73"/>
      <w:r>
        <w:t>: New heaven display NHD-0420D3Z-FL-GBW-V3</w:t>
      </w:r>
    </w:p>
    <w:p w:rsidR="00EA7369" w:rsidRDefault="00EA7369" w:rsidP="004C7533">
      <w:pPr>
        <w:pStyle w:val="NoSpacing"/>
        <w:rPr>
          <w:lang w:val="en-GB"/>
        </w:rPr>
      </w:pPr>
    </w:p>
    <w:p w:rsidR="00EA7369" w:rsidRDefault="00EA7369" w:rsidP="004C7533">
      <w:pPr>
        <w:pStyle w:val="NoSpacing"/>
        <w:rPr>
          <w:lang w:val="en-GB"/>
        </w:rPr>
      </w:pPr>
    </w:p>
    <w:p w:rsidR="00EA7369" w:rsidRDefault="00EA7369" w:rsidP="004C7533">
      <w:pPr>
        <w:pStyle w:val="NoSpacing"/>
        <w:rPr>
          <w:lang w:val="en-GB"/>
        </w:rPr>
      </w:pPr>
      <w:r w:rsidRPr="004C7533">
        <w:rPr>
          <w:lang w:val="en-GB"/>
        </w:rPr>
        <w:t xml:space="preserve">Within this document the display content is related to by a table. </w:t>
      </w:r>
      <w:r>
        <w:rPr>
          <w:lang w:val="en-GB"/>
        </w:rPr>
        <w:t>Below represents the display seen from left to right and up to down as a matrix of 4x20.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EA7369" w:rsidTr="00FA0C33">
        <w:tc>
          <w:tcPr>
            <w:tcW w:w="423" w:type="dxa"/>
            <w:shd w:val="clear" w:color="auto" w:fill="BFBFBF" w:themeFill="background1" w:themeFillShade="BF"/>
          </w:tcPr>
          <w:p w:rsidR="00EA7369" w:rsidRDefault="00EA7369" w:rsidP="00FA0C33">
            <w:pPr>
              <w:pStyle w:val="NoSpacing"/>
            </w:pPr>
            <w:bookmarkStart w:id="74" w:name="_Hlk491849877"/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A7369" w:rsidRDefault="00EA7369" w:rsidP="00FA0C33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EA7369" w:rsidRDefault="00EA7369" w:rsidP="00FA0C33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EA7369" w:rsidRDefault="00EA7369" w:rsidP="00FA0C33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A7369" w:rsidRDefault="00EA7369" w:rsidP="00FA0C33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A7369" w:rsidRDefault="00EA7369" w:rsidP="00FA0C33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A7369" w:rsidRDefault="00EA7369" w:rsidP="00FA0C33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A7369" w:rsidRDefault="00EA7369" w:rsidP="00FA0C33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A7369" w:rsidRDefault="00EA7369" w:rsidP="00FA0C33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EA7369" w:rsidRDefault="00EA7369" w:rsidP="00FA0C33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A7369" w:rsidRDefault="00EA7369" w:rsidP="00FA0C33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A7369" w:rsidRDefault="00EA7369" w:rsidP="00FA0C33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A7369" w:rsidRDefault="00EA7369" w:rsidP="00FA0C33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A7369" w:rsidRDefault="00EA7369" w:rsidP="00FA0C33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A7369" w:rsidRDefault="00EA7369" w:rsidP="00FA0C33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A7369" w:rsidRDefault="00EA7369" w:rsidP="00FA0C33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A7369" w:rsidRDefault="00EA7369" w:rsidP="00FA0C33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A7369" w:rsidRDefault="00EA7369" w:rsidP="00FA0C33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A7369" w:rsidRDefault="00EA7369" w:rsidP="00FA0C33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A7369" w:rsidRDefault="00EA7369" w:rsidP="00FA0C33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A7369" w:rsidRDefault="00EA7369" w:rsidP="00FA0C33">
            <w:pPr>
              <w:pStyle w:val="NoSpacing"/>
            </w:pPr>
            <w:r>
              <w:t>20</w:t>
            </w:r>
          </w:p>
        </w:tc>
      </w:tr>
      <w:tr w:rsidR="00EA7369" w:rsidTr="00FA0C33">
        <w:tc>
          <w:tcPr>
            <w:tcW w:w="423" w:type="dxa"/>
            <w:shd w:val="clear" w:color="auto" w:fill="BFBFBF" w:themeFill="background1" w:themeFillShade="BF"/>
          </w:tcPr>
          <w:p w:rsidR="00EA7369" w:rsidRDefault="00EA7369" w:rsidP="00FA0C33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EA7369" w:rsidTr="00FA0C33">
        <w:tc>
          <w:tcPr>
            <w:tcW w:w="423" w:type="dxa"/>
            <w:shd w:val="clear" w:color="auto" w:fill="BFBFBF" w:themeFill="background1" w:themeFillShade="BF"/>
          </w:tcPr>
          <w:p w:rsidR="00EA7369" w:rsidRDefault="00EA7369" w:rsidP="00FA0C33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EA7369" w:rsidTr="00FA0C33">
        <w:tc>
          <w:tcPr>
            <w:tcW w:w="423" w:type="dxa"/>
            <w:shd w:val="clear" w:color="auto" w:fill="BFBFBF" w:themeFill="background1" w:themeFillShade="BF"/>
          </w:tcPr>
          <w:p w:rsidR="00EA7369" w:rsidRDefault="00EA7369" w:rsidP="00FA0C33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EA7369" w:rsidTr="00FA0C33">
        <w:tc>
          <w:tcPr>
            <w:tcW w:w="423" w:type="dxa"/>
            <w:shd w:val="clear" w:color="auto" w:fill="BFBFBF" w:themeFill="background1" w:themeFillShade="BF"/>
          </w:tcPr>
          <w:p w:rsidR="00EA7369" w:rsidRDefault="00EA7369" w:rsidP="00FA0C33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bookmarkEnd w:id="74"/>
    </w:tbl>
    <w:p w:rsidR="00EA7369" w:rsidRPr="008753A8" w:rsidRDefault="00EA7369" w:rsidP="004C7533">
      <w:pPr>
        <w:pStyle w:val="NoSpacing"/>
        <w:rPr>
          <w:lang w:val="en-GB"/>
        </w:rPr>
      </w:pPr>
    </w:p>
    <w:p w:rsidR="00EA7369" w:rsidRDefault="00EA7369" w:rsidP="004C7533">
      <w:r>
        <w:t xml:space="preserve">As example, the table below represents the same display content as in </w:t>
      </w:r>
      <w:r w:rsidRPr="004C7533">
        <w:rPr>
          <w:i/>
        </w:rPr>
        <w:fldChar w:fldCharType="begin"/>
      </w:r>
      <w:r w:rsidRPr="004C7533">
        <w:rPr>
          <w:i/>
        </w:rPr>
        <w:instrText xml:space="preserve"> REF _Ref491850100 \h </w:instrText>
      </w:r>
      <w:r>
        <w:rPr>
          <w:i/>
        </w:rPr>
        <w:instrText xml:space="preserve"> \* MERGEFORMAT </w:instrText>
      </w:r>
      <w:r w:rsidRPr="004C7533">
        <w:rPr>
          <w:i/>
        </w:rPr>
      </w:r>
      <w:r w:rsidRPr="004C7533">
        <w:rPr>
          <w:i/>
        </w:rPr>
        <w:fldChar w:fldCharType="separate"/>
      </w:r>
      <w:r w:rsidRPr="00EA7369">
        <w:rPr>
          <w:i/>
        </w:rPr>
        <w:t xml:space="preserve">Figure </w:t>
      </w:r>
      <w:r w:rsidRPr="00EA7369">
        <w:rPr>
          <w:i/>
          <w:noProof/>
        </w:rPr>
        <w:t>1</w:t>
      </w:r>
      <w:r w:rsidRPr="004C7533">
        <w:rPr>
          <w:i/>
        </w:rPr>
        <w:fldChar w:fldCharType="end"/>
      </w:r>
      <w: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EA7369" w:rsidTr="00FA0C33">
        <w:tc>
          <w:tcPr>
            <w:tcW w:w="423" w:type="dxa"/>
            <w:shd w:val="clear" w:color="auto" w:fill="BFBFBF" w:themeFill="background1" w:themeFillShade="BF"/>
          </w:tcPr>
          <w:p w:rsidR="00EA7369" w:rsidRDefault="00EA7369" w:rsidP="00FA0C33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A7369" w:rsidRDefault="00EA7369" w:rsidP="00FA0C33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EA7369" w:rsidRDefault="00EA7369" w:rsidP="00FA0C33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EA7369" w:rsidRDefault="00EA7369" w:rsidP="00FA0C33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A7369" w:rsidRDefault="00EA7369" w:rsidP="00FA0C33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A7369" w:rsidRDefault="00EA7369" w:rsidP="00FA0C33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A7369" w:rsidRDefault="00EA7369" w:rsidP="00FA0C33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A7369" w:rsidRDefault="00EA7369" w:rsidP="00FA0C33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A7369" w:rsidRDefault="00EA7369" w:rsidP="00FA0C33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EA7369" w:rsidRDefault="00EA7369" w:rsidP="00FA0C33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A7369" w:rsidRDefault="00EA7369" w:rsidP="00FA0C33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A7369" w:rsidRDefault="00EA7369" w:rsidP="00FA0C33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A7369" w:rsidRDefault="00EA7369" w:rsidP="00FA0C33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A7369" w:rsidRDefault="00EA7369" w:rsidP="00FA0C33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A7369" w:rsidRDefault="00EA7369" w:rsidP="00FA0C33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A7369" w:rsidRDefault="00EA7369" w:rsidP="00FA0C33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A7369" w:rsidRDefault="00EA7369" w:rsidP="00FA0C33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A7369" w:rsidRDefault="00EA7369" w:rsidP="00FA0C33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A7369" w:rsidRDefault="00EA7369" w:rsidP="00FA0C33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A7369" w:rsidRDefault="00EA7369" w:rsidP="00FA0C33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A7369" w:rsidRDefault="00EA7369" w:rsidP="00FA0C33">
            <w:pPr>
              <w:pStyle w:val="NoSpacing"/>
            </w:pPr>
            <w:r>
              <w:t>20</w:t>
            </w:r>
          </w:p>
        </w:tc>
      </w:tr>
      <w:tr w:rsidR="00EA7369" w:rsidTr="00FA0C33">
        <w:tc>
          <w:tcPr>
            <w:tcW w:w="423" w:type="dxa"/>
            <w:shd w:val="clear" w:color="auto" w:fill="BFBFBF" w:themeFill="background1" w:themeFillShade="BF"/>
          </w:tcPr>
          <w:p w:rsidR="00EA7369" w:rsidRDefault="00EA7369" w:rsidP="00FA0C33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3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3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422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22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u</w:t>
            </w:r>
          </w:p>
        </w:tc>
        <w:tc>
          <w:tcPr>
            <w:tcW w:w="422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22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1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:</w:t>
            </w:r>
          </w:p>
        </w:tc>
        <w:tc>
          <w:tcPr>
            <w:tcW w:w="440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M</w:t>
            </w:r>
          </w:p>
        </w:tc>
        <w:tc>
          <w:tcPr>
            <w:tcW w:w="440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40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40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F</w:t>
            </w:r>
          </w:p>
        </w:tc>
        <w:tc>
          <w:tcPr>
            <w:tcW w:w="440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</w:tr>
      <w:tr w:rsidR="00EA7369" w:rsidTr="00FA0C33">
        <w:tc>
          <w:tcPr>
            <w:tcW w:w="423" w:type="dxa"/>
            <w:shd w:val="clear" w:color="auto" w:fill="BFBFBF" w:themeFill="background1" w:themeFillShade="BF"/>
          </w:tcPr>
          <w:p w:rsidR="00EA7369" w:rsidRDefault="00EA7369" w:rsidP="00FA0C33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3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3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2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2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2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40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:</w:t>
            </w:r>
          </w:p>
        </w:tc>
        <w:tc>
          <w:tcPr>
            <w:tcW w:w="440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40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40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EA7369" w:rsidTr="00FA0C33">
        <w:tc>
          <w:tcPr>
            <w:tcW w:w="423" w:type="dxa"/>
            <w:shd w:val="clear" w:color="auto" w:fill="BFBFBF" w:themeFill="background1" w:themeFillShade="BF"/>
          </w:tcPr>
          <w:p w:rsidR="00EA7369" w:rsidRDefault="00EA7369" w:rsidP="00FA0C33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3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u</w:t>
            </w:r>
          </w:p>
        </w:tc>
        <w:tc>
          <w:tcPr>
            <w:tcW w:w="423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2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22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f</w:t>
            </w:r>
          </w:p>
        </w:tc>
        <w:tc>
          <w:tcPr>
            <w:tcW w:w="422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f</w:t>
            </w:r>
          </w:p>
        </w:tc>
        <w:tc>
          <w:tcPr>
            <w:tcW w:w="421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:</w:t>
            </w:r>
          </w:p>
        </w:tc>
        <w:tc>
          <w:tcPr>
            <w:tcW w:w="440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EA7369" w:rsidTr="00FA0C33">
        <w:tc>
          <w:tcPr>
            <w:tcW w:w="423" w:type="dxa"/>
            <w:shd w:val="clear" w:color="auto" w:fill="BFBFBF" w:themeFill="background1" w:themeFillShade="BF"/>
          </w:tcPr>
          <w:p w:rsidR="00EA7369" w:rsidRDefault="00EA7369" w:rsidP="00FA0C33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3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3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2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2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2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:</w:t>
            </w:r>
          </w:p>
        </w:tc>
        <w:tc>
          <w:tcPr>
            <w:tcW w:w="422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40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u</w:t>
            </w:r>
          </w:p>
        </w:tc>
        <w:tc>
          <w:tcPr>
            <w:tcW w:w="440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b</w:t>
            </w:r>
          </w:p>
        </w:tc>
        <w:tc>
          <w:tcPr>
            <w:tcW w:w="440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40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A7369" w:rsidRPr="00C928FC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EA7369" w:rsidRDefault="00EA7369" w:rsidP="004C7533"/>
    <w:p w:rsidR="00EA7369" w:rsidRDefault="00EA7369">
      <w:pPr>
        <w:jc w:val="left"/>
      </w:pPr>
      <w:r>
        <w:br w:type="page"/>
      </w:r>
    </w:p>
    <w:p w:rsidR="00EA7369" w:rsidRDefault="00EA7369" w:rsidP="004C7533">
      <w:pPr>
        <w:pStyle w:val="Heading2"/>
      </w:pPr>
      <w:bookmarkStart w:id="75" w:name="_Toc499131369"/>
      <w:r>
        <w:t>Keypad</w:t>
      </w:r>
      <w:bookmarkEnd w:id="75"/>
    </w:p>
    <w:p w:rsidR="00EA7369" w:rsidRDefault="00EA7369" w:rsidP="004C7533">
      <w:r>
        <w:t>The system contains a keypad which represents the only possibility for the user to interact with the several functions of the system.</w:t>
      </w:r>
    </w:p>
    <w:p w:rsidR="00EA7369" w:rsidRDefault="00EA7369" w:rsidP="00E27D8C">
      <w:pPr>
        <w:keepNext/>
        <w:jc w:val="center"/>
      </w:pPr>
      <w:r>
        <w:rPr>
          <w:noProof/>
        </w:rPr>
        <w:drawing>
          <wp:inline distT="0" distB="0" distL="0" distR="0" wp14:anchorId="4EAB4606" wp14:editId="1BAA24A8">
            <wp:extent cx="4029739" cy="4096218"/>
            <wp:effectExtent l="0" t="0" r="8890" b="0"/>
            <wp:docPr id="75" name="Picture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keypad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035160" cy="41017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7369" w:rsidRDefault="00EA7369" w:rsidP="00E27D8C">
      <w:pPr>
        <w:pStyle w:val="Caption"/>
      </w:pPr>
      <w:bookmarkStart w:id="76" w:name="_Ref492538260"/>
      <w:bookmarkStart w:id="77" w:name="_Ref492538249"/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>
        <w:rPr>
          <w:noProof/>
        </w:rPr>
        <w:t>2</w:t>
      </w:r>
      <w:r>
        <w:fldChar w:fldCharType="end"/>
      </w:r>
      <w:bookmarkEnd w:id="76"/>
      <w:r>
        <w:t>: 16-key keypad</w:t>
      </w:r>
      <w:bookmarkEnd w:id="77"/>
    </w:p>
    <w:p w:rsidR="00EA7369" w:rsidRDefault="00EA7369" w:rsidP="00E27D8C"/>
    <w:p w:rsidR="00EA7369" w:rsidRDefault="00EA7369" w:rsidP="00E27D8C">
      <w:r>
        <w:t>The keypad consists of a matrix of four by four keys, making it 16 keys totally. They are labelled as follows: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EA7369" w:rsidTr="00E27D8C">
        <w:tc>
          <w:tcPr>
            <w:tcW w:w="4531" w:type="dxa"/>
          </w:tcPr>
          <w:p w:rsidR="00EA7369" w:rsidRDefault="00EA7369" w:rsidP="00FA0C33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0-9</w:t>
            </w:r>
          </w:p>
        </w:tc>
        <w:tc>
          <w:tcPr>
            <w:tcW w:w="4531" w:type="dxa"/>
          </w:tcPr>
          <w:p w:rsidR="00EA7369" w:rsidRDefault="00EA7369" w:rsidP="00FA0C33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Numeric keys  0 - 9</w:t>
            </w:r>
          </w:p>
        </w:tc>
      </w:tr>
      <w:tr w:rsidR="00EA7369" w:rsidTr="00E27D8C">
        <w:tc>
          <w:tcPr>
            <w:tcW w:w="4531" w:type="dxa"/>
          </w:tcPr>
          <w:p w:rsidR="00EA7369" w:rsidRDefault="00EA7369" w:rsidP="00E27D8C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←</w:t>
            </w:r>
          </w:p>
        </w:tc>
        <w:tc>
          <w:tcPr>
            <w:tcW w:w="4531" w:type="dxa"/>
          </w:tcPr>
          <w:p w:rsidR="00EA7369" w:rsidRDefault="00EA7369" w:rsidP="00E27D8C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Arrow left</w:t>
            </w:r>
          </w:p>
        </w:tc>
      </w:tr>
      <w:tr w:rsidR="00EA7369" w:rsidTr="00E27D8C">
        <w:tc>
          <w:tcPr>
            <w:tcW w:w="4531" w:type="dxa"/>
          </w:tcPr>
          <w:p w:rsidR="00EA7369" w:rsidRDefault="00EA7369" w:rsidP="00E27D8C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↑</w:t>
            </w:r>
          </w:p>
        </w:tc>
        <w:tc>
          <w:tcPr>
            <w:tcW w:w="4531" w:type="dxa"/>
          </w:tcPr>
          <w:p w:rsidR="00EA7369" w:rsidRDefault="00EA7369" w:rsidP="00E27D8C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Arrow up</w:t>
            </w:r>
          </w:p>
        </w:tc>
      </w:tr>
      <w:tr w:rsidR="00EA7369" w:rsidTr="00E27D8C">
        <w:tc>
          <w:tcPr>
            <w:tcW w:w="4531" w:type="dxa"/>
          </w:tcPr>
          <w:p w:rsidR="00EA7369" w:rsidRDefault="00EA7369" w:rsidP="00E27D8C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→</w:t>
            </w:r>
          </w:p>
        </w:tc>
        <w:tc>
          <w:tcPr>
            <w:tcW w:w="4531" w:type="dxa"/>
          </w:tcPr>
          <w:p w:rsidR="00EA7369" w:rsidRDefault="00EA7369" w:rsidP="00E27D8C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Arrow right</w:t>
            </w:r>
          </w:p>
        </w:tc>
      </w:tr>
      <w:tr w:rsidR="00EA7369" w:rsidTr="00E27D8C">
        <w:tc>
          <w:tcPr>
            <w:tcW w:w="4531" w:type="dxa"/>
          </w:tcPr>
          <w:p w:rsidR="00EA7369" w:rsidRDefault="00EA7369" w:rsidP="00E27D8C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↓</w:t>
            </w:r>
          </w:p>
        </w:tc>
        <w:tc>
          <w:tcPr>
            <w:tcW w:w="4531" w:type="dxa"/>
          </w:tcPr>
          <w:p w:rsidR="00EA7369" w:rsidRDefault="00EA7369" w:rsidP="00E27D8C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Arrow down</w:t>
            </w:r>
          </w:p>
        </w:tc>
      </w:tr>
      <w:tr w:rsidR="00EA7369" w:rsidTr="00E27D8C">
        <w:tc>
          <w:tcPr>
            <w:tcW w:w="4531" w:type="dxa"/>
          </w:tcPr>
          <w:p w:rsidR="00EA7369" w:rsidRDefault="00EA7369" w:rsidP="00E27D8C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ENT</w:t>
            </w:r>
          </w:p>
        </w:tc>
        <w:tc>
          <w:tcPr>
            <w:tcW w:w="4531" w:type="dxa"/>
          </w:tcPr>
          <w:p w:rsidR="00EA7369" w:rsidRDefault="00EA7369" w:rsidP="00E27D8C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Enter</w:t>
            </w:r>
          </w:p>
        </w:tc>
      </w:tr>
      <w:tr w:rsidR="00EA7369" w:rsidTr="00E27D8C">
        <w:tc>
          <w:tcPr>
            <w:tcW w:w="4531" w:type="dxa"/>
          </w:tcPr>
          <w:p w:rsidR="00EA7369" w:rsidRDefault="00EA7369" w:rsidP="00E27D8C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X</w:t>
            </w:r>
          </w:p>
        </w:tc>
        <w:tc>
          <w:tcPr>
            <w:tcW w:w="4531" w:type="dxa"/>
          </w:tcPr>
          <w:p w:rsidR="00EA7369" w:rsidRDefault="00EA7369" w:rsidP="003242F4">
            <w:pPr>
              <w:pStyle w:val="NoSpacing"/>
              <w:tabs>
                <w:tab w:val="left" w:pos="1047"/>
              </w:tabs>
              <w:rPr>
                <w:lang w:val="en-GB"/>
              </w:rPr>
            </w:pPr>
            <w:r>
              <w:rPr>
                <w:lang w:val="en-GB"/>
              </w:rPr>
              <w:t>Escape</w:t>
            </w:r>
            <w:r>
              <w:rPr>
                <w:lang w:val="en-GB"/>
              </w:rPr>
              <w:tab/>
            </w:r>
          </w:p>
        </w:tc>
      </w:tr>
    </w:tbl>
    <w:p w:rsidR="00EA7369" w:rsidRDefault="00EA7369" w:rsidP="00E27D8C"/>
    <w:p w:rsidR="00EA7369" w:rsidRDefault="00EA7369">
      <w:pPr>
        <w:jc w:val="left"/>
      </w:pPr>
      <w:r>
        <w:br w:type="page"/>
      </w:r>
    </w:p>
    <w:p w:rsidR="00EA7369" w:rsidRDefault="00EA7369" w:rsidP="00E27D8C">
      <w:pPr>
        <w:pStyle w:val="Heading1"/>
      </w:pPr>
      <w:bookmarkStart w:id="78" w:name="_Toc499131370"/>
      <w:r>
        <w:t>Service manual</w:t>
      </w:r>
      <w:bookmarkEnd w:id="78"/>
    </w:p>
    <w:p w:rsidR="00EA7369" w:rsidRDefault="00EA7369" w:rsidP="00FA0C33">
      <w:pPr>
        <w:pStyle w:val="Heading2"/>
      </w:pPr>
      <w:bookmarkStart w:id="79" w:name="_Toc499131371"/>
      <w:r>
        <w:t>Selection cursor</w:t>
      </w:r>
      <w:bookmarkEnd w:id="79"/>
    </w:p>
    <w:p w:rsidR="00EA7369" w:rsidRPr="00FA0C33" w:rsidRDefault="00EA7369" w:rsidP="00FA0C33">
      <w:pPr>
        <w:pStyle w:val="NoSpacing"/>
        <w:rPr>
          <w:rFonts w:ascii="Arial" w:hAnsi="Arial" w:cs="Arial"/>
          <w:lang w:val="en-GB"/>
        </w:rPr>
      </w:pPr>
      <w:r w:rsidRPr="00FA0C33">
        <w:rPr>
          <w:rFonts w:ascii="Arial" w:hAnsi="Arial" w:cs="Arial"/>
          <w:lang w:val="en-GB"/>
        </w:rPr>
        <w:t>As soon as a menu with selectable items appears on the display there must be a cursor/selector to differ between the currently highlighted menu item and other items.</w:t>
      </w:r>
    </w:p>
    <w:p w:rsidR="00EA7369" w:rsidRPr="00FA0C33" w:rsidRDefault="00EA7369" w:rsidP="00FA0C33">
      <w:pPr>
        <w:pStyle w:val="NoSpacing"/>
        <w:rPr>
          <w:rFonts w:ascii="Arial" w:hAnsi="Arial" w:cs="Arial"/>
          <w:lang w:val="en-GB"/>
        </w:rPr>
      </w:pPr>
      <w:r w:rsidRPr="00FA0C33">
        <w:rPr>
          <w:rFonts w:ascii="Arial" w:hAnsi="Arial" w:cs="Arial"/>
          <w:lang w:val="en-GB"/>
        </w:rPr>
        <w:t>The cursor is character: &gt;</w:t>
      </w:r>
    </w:p>
    <w:p w:rsidR="00EA7369" w:rsidRPr="00FA0C33" w:rsidRDefault="00EA7369" w:rsidP="00FA0C33">
      <w:pPr>
        <w:pStyle w:val="NoSpacing"/>
        <w:rPr>
          <w:rFonts w:ascii="Arial" w:hAnsi="Arial" w:cs="Arial"/>
          <w:lang w:val="en-GB"/>
        </w:rPr>
      </w:pPr>
      <w:r w:rsidRPr="00FA0C33">
        <w:rPr>
          <w:rFonts w:ascii="Arial" w:hAnsi="Arial" w:cs="Arial"/>
          <w:lang w:val="en-GB"/>
        </w:rPr>
        <w:t xml:space="preserve">The cursor is always in first position of the current row, followed by a blank (space character). </w:t>
      </w:r>
    </w:p>
    <w:p w:rsidR="00EA7369" w:rsidRPr="00FA0C33" w:rsidRDefault="00EA7369" w:rsidP="00FA0C33">
      <w:pPr>
        <w:pStyle w:val="NoSpacing"/>
        <w:rPr>
          <w:rFonts w:ascii="Arial" w:hAnsi="Arial" w:cs="Arial"/>
          <w:lang w:val="en-GB"/>
        </w:rPr>
      </w:pPr>
      <w:r w:rsidRPr="00FA0C33">
        <w:rPr>
          <w:rFonts w:ascii="Arial" w:hAnsi="Arial" w:cs="Arial"/>
          <w:lang w:val="en-GB"/>
        </w:rPr>
        <w:t>For example, the cursor active in third row with random text behind looks like: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</w:tblGrid>
      <w:tr w:rsidR="00EA7369" w:rsidTr="00FA0C33">
        <w:tc>
          <w:tcPr>
            <w:tcW w:w="423" w:type="dxa"/>
            <w:shd w:val="clear" w:color="auto" w:fill="BFBFBF" w:themeFill="background1" w:themeFillShade="BF"/>
          </w:tcPr>
          <w:p w:rsidR="00EA7369" w:rsidRDefault="00EA7369" w:rsidP="00FA0C33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A7369" w:rsidRDefault="00EA7369" w:rsidP="00FA0C33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EA7369" w:rsidRDefault="00EA7369" w:rsidP="00FA0C33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EA7369" w:rsidRDefault="00EA7369" w:rsidP="00FA0C33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A7369" w:rsidRDefault="00EA7369" w:rsidP="00FA0C33">
            <w:pPr>
              <w:pStyle w:val="NoSpacing"/>
            </w:pPr>
            <w:r>
              <w:t>4</w:t>
            </w:r>
          </w:p>
        </w:tc>
      </w:tr>
      <w:tr w:rsidR="00EA7369" w:rsidTr="00FA0C33">
        <w:tc>
          <w:tcPr>
            <w:tcW w:w="423" w:type="dxa"/>
            <w:shd w:val="clear" w:color="auto" w:fill="BFBFBF" w:themeFill="background1" w:themeFillShade="BF"/>
          </w:tcPr>
          <w:p w:rsidR="00EA7369" w:rsidRDefault="00EA7369" w:rsidP="00FA0C33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EA7369" w:rsidRPr="001A2023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  <w:r w:rsidRPr="001A2023"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3" w:type="dxa"/>
            <w:shd w:val="clear" w:color="auto" w:fill="CCFF66"/>
          </w:tcPr>
          <w:p w:rsidR="00EA7369" w:rsidRPr="001A2023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  <w:r w:rsidRPr="001A2023"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3" w:type="dxa"/>
            <w:shd w:val="clear" w:color="auto" w:fill="CCFF66"/>
          </w:tcPr>
          <w:p w:rsidR="00EA7369" w:rsidRPr="001A2023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  <w:r w:rsidRPr="001A2023"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2" w:type="dxa"/>
            <w:shd w:val="clear" w:color="auto" w:fill="CCFF66"/>
          </w:tcPr>
          <w:p w:rsidR="00EA7369" w:rsidRPr="001A2023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  <w:r w:rsidRPr="001A2023">
              <w:rPr>
                <w:rFonts w:ascii="LCD Display Grid" w:hAnsi="LCD Display Grid"/>
                <w:b/>
              </w:rPr>
              <w:t>d</w:t>
            </w:r>
          </w:p>
        </w:tc>
      </w:tr>
      <w:tr w:rsidR="00EA7369" w:rsidTr="00FA0C33">
        <w:tc>
          <w:tcPr>
            <w:tcW w:w="423" w:type="dxa"/>
            <w:shd w:val="clear" w:color="auto" w:fill="BFBFBF" w:themeFill="background1" w:themeFillShade="BF"/>
          </w:tcPr>
          <w:p w:rsidR="00EA7369" w:rsidRDefault="00EA7369" w:rsidP="00FA0C33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EA7369" w:rsidRPr="001A2023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A7369" w:rsidRPr="001A2023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A7369" w:rsidRPr="001A2023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  <w:r w:rsidRPr="001A2023"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22" w:type="dxa"/>
            <w:shd w:val="clear" w:color="auto" w:fill="CCFF66"/>
          </w:tcPr>
          <w:p w:rsidR="00EA7369" w:rsidRPr="001A2023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  <w:r w:rsidRPr="001A2023">
              <w:rPr>
                <w:rFonts w:ascii="LCD Display Grid" w:hAnsi="LCD Display Grid"/>
                <w:b/>
              </w:rPr>
              <w:t>.</w:t>
            </w:r>
          </w:p>
        </w:tc>
      </w:tr>
      <w:tr w:rsidR="00EA7369" w:rsidTr="00FA0C33">
        <w:tc>
          <w:tcPr>
            <w:tcW w:w="423" w:type="dxa"/>
            <w:shd w:val="clear" w:color="auto" w:fill="BFBFBF" w:themeFill="background1" w:themeFillShade="BF"/>
          </w:tcPr>
          <w:p w:rsidR="00EA7369" w:rsidRDefault="00EA7369" w:rsidP="00FA0C33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EA7369" w:rsidRPr="001A2023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  <w:r w:rsidRPr="001A2023">
              <w:rPr>
                <w:rFonts w:ascii="LCD Display Grid" w:hAnsi="LCD Display Grid" w:cs="Arial"/>
                <w:b/>
                <w:lang w:val="en-GB"/>
              </w:rPr>
              <w:t>&gt;</w:t>
            </w:r>
          </w:p>
        </w:tc>
        <w:tc>
          <w:tcPr>
            <w:tcW w:w="423" w:type="dxa"/>
            <w:shd w:val="clear" w:color="auto" w:fill="CCFF66"/>
          </w:tcPr>
          <w:p w:rsidR="00EA7369" w:rsidRPr="001A2023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A7369" w:rsidRPr="001A2023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  <w:r w:rsidRPr="001A2023"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22" w:type="dxa"/>
            <w:shd w:val="clear" w:color="auto" w:fill="CCFF66"/>
          </w:tcPr>
          <w:p w:rsidR="00EA7369" w:rsidRPr="001A2023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  <w:r w:rsidRPr="001A2023">
              <w:rPr>
                <w:rFonts w:ascii="LCD Display Grid" w:hAnsi="LCD Display Grid"/>
                <w:b/>
              </w:rPr>
              <w:t>.</w:t>
            </w:r>
          </w:p>
        </w:tc>
      </w:tr>
      <w:tr w:rsidR="00EA7369" w:rsidTr="00FA0C33">
        <w:tc>
          <w:tcPr>
            <w:tcW w:w="423" w:type="dxa"/>
            <w:shd w:val="clear" w:color="auto" w:fill="BFBFBF" w:themeFill="background1" w:themeFillShade="BF"/>
          </w:tcPr>
          <w:p w:rsidR="00EA7369" w:rsidRDefault="00EA7369" w:rsidP="00FA0C33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EA7369" w:rsidRPr="001A2023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A7369" w:rsidRPr="001A2023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A7369" w:rsidRPr="001A2023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  <w:r w:rsidRPr="001A2023">
              <w:rPr>
                <w:rFonts w:ascii="LCD Display Grid" w:hAnsi="LCD Display Grid"/>
                <w:b/>
              </w:rPr>
              <w:t>3</w:t>
            </w:r>
          </w:p>
        </w:tc>
        <w:tc>
          <w:tcPr>
            <w:tcW w:w="422" w:type="dxa"/>
            <w:shd w:val="clear" w:color="auto" w:fill="CCFF66"/>
          </w:tcPr>
          <w:p w:rsidR="00EA7369" w:rsidRPr="001A2023" w:rsidRDefault="00EA7369" w:rsidP="00FA0C33">
            <w:pPr>
              <w:pStyle w:val="NoSpacing"/>
              <w:rPr>
                <w:rFonts w:ascii="LCD Display Grid" w:hAnsi="LCD Display Grid"/>
                <w:b/>
              </w:rPr>
            </w:pPr>
            <w:r w:rsidRPr="001A2023">
              <w:rPr>
                <w:rFonts w:ascii="LCD Display Grid" w:hAnsi="LCD Display Grid"/>
                <w:b/>
              </w:rPr>
              <w:t>.</w:t>
            </w:r>
          </w:p>
        </w:tc>
      </w:tr>
    </w:tbl>
    <w:p w:rsidR="00EA7369" w:rsidRDefault="00EA7369" w:rsidP="005915B9">
      <w:pPr>
        <w:pStyle w:val="NoSpacing"/>
      </w:pPr>
    </w:p>
    <w:p w:rsidR="00EA7369" w:rsidRDefault="00EA7369">
      <w:pPr>
        <w:jc w:val="left"/>
        <w:rPr>
          <w:rFonts w:asciiTheme="minorHAnsi" w:eastAsiaTheme="minorHAnsi" w:hAnsiTheme="minorHAnsi" w:cstheme="minorBidi"/>
          <w:szCs w:val="22"/>
          <w:lang w:val="nl-NL" w:eastAsia="en-US"/>
        </w:rPr>
      </w:pPr>
      <w:r>
        <w:br w:type="page"/>
      </w:r>
    </w:p>
    <w:p w:rsidR="00EA7369" w:rsidRDefault="00EA7369" w:rsidP="005915B9">
      <w:pPr>
        <w:sectPr w:rsidR="00EA7369" w:rsidSect="005915B9">
          <w:headerReference w:type="default" r:id="rId8"/>
          <w:footerReference w:type="even" r:id="rId9"/>
          <w:footerReference w:type="default" r:id="rId10"/>
          <w:footnotePr>
            <w:numStart w:val="2"/>
          </w:footnotePr>
          <w:pgSz w:w="11906" w:h="16838"/>
          <w:pgMar w:top="1134" w:right="1134" w:bottom="1134" w:left="1134" w:header="709" w:footer="709" w:gutter="0"/>
          <w:pgNumType w:start="1"/>
          <w:cols w:space="708"/>
          <w:titlePg/>
        </w:sectPr>
      </w:pPr>
    </w:p>
    <w:p w:rsidR="00EA7369" w:rsidRDefault="00EA7369">
      <w:pPr>
        <w:jc w:val="left"/>
      </w:pPr>
      <w:subDoc r:id="rId11"/>
      <w:r>
        <w:br w:type="page"/>
      </w:r>
    </w:p>
    <w:p w:rsidR="00EA7369" w:rsidRDefault="00EA7369" w:rsidP="005915B9">
      <w:pPr>
        <w:sectPr w:rsidR="00EA7369" w:rsidSect="005915B9">
          <w:footnotePr>
            <w:numStart w:val="2"/>
          </w:footnotePr>
          <w:type w:val="continuous"/>
          <w:pgSz w:w="11906" w:h="16838"/>
          <w:pgMar w:top="1134" w:right="1134" w:bottom="1134" w:left="1134" w:header="709" w:footer="709" w:gutter="0"/>
          <w:pgNumType w:start="1"/>
          <w:cols w:space="708"/>
          <w:titlePg/>
        </w:sectPr>
      </w:pPr>
    </w:p>
    <w:p w:rsidR="00EA7369" w:rsidRDefault="00EA7369" w:rsidP="005725F6">
      <w:pPr>
        <w:sectPr w:rsidR="00EA7369" w:rsidSect="005725F6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subDoc r:id="rId12"/>
    </w:p>
    <w:p w:rsidR="00EA7369" w:rsidRDefault="00EA7369" w:rsidP="005725F6">
      <w:subDoc r:id="rId13"/>
    </w:p>
    <w:p w:rsidR="00EA7369" w:rsidRDefault="00EA7369" w:rsidP="005725F6">
      <w:pPr>
        <w:sectPr w:rsidR="00EA7369" w:rsidSect="005725F6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EA7369" w:rsidRPr="00CA1325" w:rsidRDefault="00EA7369" w:rsidP="005915B9">
      <w:pPr>
        <w:pStyle w:val="NoSpacing"/>
        <w:rPr>
          <w:lang w:val="en-GB"/>
        </w:rPr>
      </w:pPr>
      <w:subDoc r:id="rId14"/>
    </w:p>
    <w:sectPr w:rsidR="00EA7369" w:rsidRPr="00CA1325" w:rsidSect="005725F6">
      <w:type w:val="continuous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(W1)">
    <w:altName w:val="Arial"/>
    <w:charset w:val="00"/>
    <w:family w:val="swiss"/>
    <w:pitch w:val="variable"/>
    <w:sig w:usb0="00000000" w:usb1="80000000" w:usb2="00000008" w:usb3="00000000" w:csb0="000001FF" w:csb1="00000000"/>
  </w:font>
  <w:font w:name="LCD Display Grid">
    <w:panose1 w:val="020B060305030202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D0515" w:rsidRDefault="00AD0515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13</w:t>
    </w:r>
    <w:r>
      <w:rPr>
        <w:rStyle w:val="PageNumber"/>
      </w:rPr>
      <w:fldChar w:fldCharType="end"/>
    </w:r>
  </w:p>
  <w:p w:rsidR="00AD0515" w:rsidRDefault="00AD0515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okmarkStart w:id="80" w:name="_Toc398952614"/>
  <w:bookmarkStart w:id="81" w:name="_Toc398972748"/>
  <w:bookmarkStart w:id="82" w:name="_Toc398996075"/>
  <w:bookmarkStart w:id="83" w:name="_Toc399063350"/>
  <w:bookmarkStart w:id="84" w:name="_Toc399128823"/>
  <w:bookmarkStart w:id="85" w:name="_Toc399129365"/>
  <w:bookmarkStart w:id="86" w:name="_Toc399146789"/>
  <w:bookmarkEnd w:id="80"/>
  <w:bookmarkEnd w:id="81"/>
  <w:bookmarkEnd w:id="82"/>
  <w:bookmarkEnd w:id="83"/>
  <w:bookmarkEnd w:id="84"/>
  <w:bookmarkEnd w:id="85"/>
  <w:bookmarkEnd w:id="86"/>
  <w:p w:rsidR="00AD0515" w:rsidRDefault="00AD0515" w:rsidP="004D1DDF">
    <w:pPr>
      <w:pStyle w:val="Footer"/>
      <w:tabs>
        <w:tab w:val="left" w:pos="990"/>
      </w:tabs>
      <w:jc w:val="right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EA7369">
      <w:rPr>
        <w:rStyle w:val="PageNumber"/>
        <w:noProof/>
      </w:rPr>
      <w:t>6</w:t>
    </w:r>
    <w:r>
      <w:rPr>
        <w:rStyle w:val="PageNumber"/>
      </w:rPr>
      <w:fldChar w:fldCharType="end"/>
    </w:r>
    <w:r>
      <w:rPr>
        <w:rStyle w:val="PageNumber"/>
      </w:rPr>
      <w:t>/</w:t>
    </w:r>
    <w:r>
      <w:rPr>
        <w:rStyle w:val="PageNumber"/>
      </w:rPr>
      <w:fldChar w:fldCharType="begin"/>
    </w:r>
    <w:r>
      <w:rPr>
        <w:rStyle w:val="PageNumber"/>
      </w:rPr>
      <w:instrText xml:space="preserve"> NUMPAGES </w:instrText>
    </w:r>
    <w:r>
      <w:rPr>
        <w:rStyle w:val="PageNumber"/>
      </w:rPr>
      <w:fldChar w:fldCharType="separate"/>
    </w:r>
    <w:r w:rsidR="00EA7369">
      <w:rPr>
        <w:rStyle w:val="PageNumber"/>
        <w:noProof/>
      </w:rPr>
      <w:t>26</w:t>
    </w:r>
    <w:r>
      <w:rPr>
        <w:rStyle w:val="PageNumber"/>
      </w:rPr>
      <w:fldChar w:fldCharType="end"/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jc w:val="center"/>
      <w:tblBorders>
        <w:bottom w:val="single" w:sz="4" w:space="0" w:color="auto"/>
      </w:tblBorders>
      <w:tblCellMar>
        <w:left w:w="198" w:type="dxa"/>
      </w:tblCellMar>
      <w:tblLook w:val="04A0" w:firstRow="1" w:lastRow="0" w:firstColumn="1" w:lastColumn="0" w:noHBand="0" w:noVBand="1"/>
    </w:tblPr>
    <w:tblGrid>
      <w:gridCol w:w="478"/>
      <w:gridCol w:w="5878"/>
      <w:gridCol w:w="3282"/>
    </w:tblGrid>
    <w:tr w:rsidR="00AD0515" w:rsidRPr="00AD7D1A" w:rsidTr="00AD7D1A">
      <w:trPr>
        <w:jc w:val="center"/>
      </w:trPr>
      <w:tc>
        <w:tcPr>
          <w:tcW w:w="480" w:type="dxa"/>
          <w:tcBorders>
            <w:bottom w:val="single" w:sz="4" w:space="0" w:color="auto"/>
          </w:tcBorders>
          <w:tcMar>
            <w:left w:w="0" w:type="dxa"/>
            <w:right w:w="0" w:type="dxa"/>
          </w:tcMar>
        </w:tcPr>
        <w:p w:rsidR="00AD0515" w:rsidRDefault="00AD0515" w:rsidP="00AD242F">
          <w:pPr>
            <w:rPr>
              <w:noProof/>
            </w:rPr>
          </w:pPr>
          <w:r>
            <w:rPr>
              <w:noProof/>
            </w:rPr>
            <w:drawing>
              <wp:inline distT="0" distB="0" distL="0" distR="0" wp14:anchorId="2FD65ED6" wp14:editId="4E00FEA0">
                <wp:extent cx="223520" cy="233680"/>
                <wp:effectExtent l="0" t="0" r="0" b="0"/>
                <wp:docPr id="2" name="Pictur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23520" cy="2336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951" w:type="dxa"/>
          <w:tcBorders>
            <w:bottom w:val="single" w:sz="4" w:space="0" w:color="auto"/>
          </w:tcBorders>
          <w:tcMar>
            <w:left w:w="0" w:type="dxa"/>
            <w:right w:w="0" w:type="dxa"/>
          </w:tcMar>
          <w:vAlign w:val="center"/>
        </w:tcPr>
        <w:p w:rsidR="00AD0515" w:rsidRPr="00AD7D1A" w:rsidRDefault="00AD0515" w:rsidP="00AD7D1A">
          <w:pPr>
            <w:jc w:val="left"/>
            <w:rPr>
              <w:sz w:val="20"/>
              <w:lang w:val="en-US"/>
            </w:rPr>
          </w:pPr>
          <w:r w:rsidRPr="00AD7D1A">
            <w:rPr>
              <w:sz w:val="20"/>
              <w:lang w:val="en-US"/>
            </w:rPr>
            <w:t>Micro-Key bv</w:t>
          </w:r>
        </w:p>
      </w:tc>
      <w:tc>
        <w:tcPr>
          <w:tcW w:w="3315" w:type="dxa"/>
          <w:tcBorders>
            <w:bottom w:val="single" w:sz="4" w:space="0" w:color="auto"/>
          </w:tcBorders>
          <w:vAlign w:val="center"/>
        </w:tcPr>
        <w:p w:rsidR="00AD0515" w:rsidRPr="00AD7D1A" w:rsidRDefault="00AD0515" w:rsidP="00E50992">
          <w:pPr>
            <w:pStyle w:val="Header"/>
            <w:tabs>
              <w:tab w:val="clear" w:pos="4536"/>
            </w:tabs>
            <w:jc w:val="right"/>
            <w:rPr>
              <w:b/>
              <w:sz w:val="20"/>
              <w:lang w:val="en-US"/>
            </w:rPr>
          </w:pPr>
          <w:r>
            <w:t>PHO-0387-S</w:t>
          </w:r>
          <w:r w:rsidR="001B6258">
            <w:t>1</w:t>
          </w:r>
          <w:r>
            <w:t>-2-0-003</w:t>
          </w:r>
        </w:p>
      </w:tc>
    </w:tr>
  </w:tbl>
  <w:p w:rsidR="00AD0515" w:rsidRDefault="00AD0515" w:rsidP="003B0538">
    <w:pPr>
      <w:pStyle w:val="Header"/>
      <w:tabs>
        <w:tab w:val="clear" w:pos="4536"/>
      </w:tabs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F4E45BA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FFFFFFFB"/>
    <w:multiLevelType w:val="multilevel"/>
    <w:tmpl w:val="733E92FE"/>
    <w:lvl w:ilvl="0">
      <w:start w:val="1"/>
      <w:numFmt w:val="decimal"/>
      <w:pStyle w:val="Heading1"/>
      <w:lvlText w:val="%1"/>
      <w:lvlJc w:val="left"/>
      <w:pPr>
        <w:tabs>
          <w:tab w:val="num" w:pos="0"/>
        </w:tabs>
      </w:pPr>
      <w:rPr>
        <w:rFonts w:cs="Times New Roman"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0"/>
        </w:tabs>
      </w:pPr>
      <w:rPr>
        <w:rFonts w:cs="Times New Roman" w:hint="default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0"/>
        </w:tabs>
      </w:pPr>
      <w:rPr>
        <w:rFonts w:cs="Times New Roman" w:hint="default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57"/>
        </w:tabs>
        <w:ind w:left="57" w:hanging="57"/>
      </w:pPr>
      <w:rPr>
        <w:rFonts w:cs="Times New Roman"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0"/>
        </w:tabs>
      </w:pPr>
      <w:rPr>
        <w:rFonts w:cs="Times New Roman"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42"/>
        </w:tabs>
      </w:pPr>
      <w:rPr>
        <w:rFonts w:cs="Times New Roman" w:hint="default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0"/>
        </w:tabs>
      </w:pPr>
      <w:rPr>
        <w:rFonts w:cs="Times New Roman" w:hint="default"/>
      </w:rPr>
    </w:lvl>
    <w:lvl w:ilvl="7">
      <w:start w:val="1"/>
      <w:numFmt w:val="decimal"/>
      <w:pStyle w:val="Heading8"/>
      <w:lvlText w:val="%1.%2.%3.%4.%5.%6.%7.%8."/>
      <w:lvlJc w:val="left"/>
      <w:pPr>
        <w:tabs>
          <w:tab w:val="num" w:pos="0"/>
        </w:tabs>
      </w:pPr>
      <w:rPr>
        <w:rFonts w:cs="Times New Roman" w:hint="default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0"/>
        </w:tabs>
      </w:pPr>
      <w:rPr>
        <w:rFonts w:cs="Times New Roman" w:hint="default"/>
      </w:rPr>
    </w:lvl>
  </w:abstractNum>
  <w:abstractNum w:abstractNumId="2" w15:restartNumberingAfterBreak="0">
    <w:nsid w:val="004201DA"/>
    <w:multiLevelType w:val="multilevel"/>
    <w:tmpl w:val="43407B00"/>
    <w:lvl w:ilvl="0">
      <w:start w:val="1"/>
      <w:numFmt w:val="decimal"/>
      <w:lvlText w:val="%1."/>
      <w:lvlJc w:val="left"/>
      <w:pPr>
        <w:tabs>
          <w:tab w:val="num" w:pos="0"/>
        </w:tabs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0"/>
        </w:tabs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0"/>
        </w:tabs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57"/>
        </w:tabs>
        <w:ind w:left="57" w:hanging="57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</w:pPr>
      <w:rPr>
        <w:rFonts w:cs="Times New Roman" w:hint="default"/>
      </w:rPr>
    </w:lvl>
  </w:abstractNum>
  <w:abstractNum w:abstractNumId="3" w15:restartNumberingAfterBreak="0">
    <w:nsid w:val="00F14A0B"/>
    <w:multiLevelType w:val="hybridMultilevel"/>
    <w:tmpl w:val="8914405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1EB3742"/>
    <w:multiLevelType w:val="hybridMultilevel"/>
    <w:tmpl w:val="305495A0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044873A6"/>
    <w:multiLevelType w:val="hybridMultilevel"/>
    <w:tmpl w:val="084229B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4961C51"/>
    <w:multiLevelType w:val="hybridMultilevel"/>
    <w:tmpl w:val="2588453E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6FF2573"/>
    <w:multiLevelType w:val="hybridMultilevel"/>
    <w:tmpl w:val="AF5608A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E4E6785"/>
    <w:multiLevelType w:val="hybridMultilevel"/>
    <w:tmpl w:val="36246DA4"/>
    <w:lvl w:ilvl="0" w:tplc="C6BA629C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48E4447"/>
    <w:multiLevelType w:val="hybridMultilevel"/>
    <w:tmpl w:val="363AA570"/>
    <w:lvl w:ilvl="0" w:tplc="4816019E">
      <w:start w:val="1"/>
      <w:numFmt w:val="decimal"/>
      <w:pStyle w:val="Bulletnumbered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 w15:restartNumberingAfterBreak="0">
    <w:nsid w:val="14D033BD"/>
    <w:multiLevelType w:val="hybridMultilevel"/>
    <w:tmpl w:val="2710FD9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5482CC8"/>
    <w:multiLevelType w:val="hybridMultilevel"/>
    <w:tmpl w:val="6AE4231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6CB29BF"/>
    <w:multiLevelType w:val="hybridMultilevel"/>
    <w:tmpl w:val="622C985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DEF0243"/>
    <w:multiLevelType w:val="singleLevel"/>
    <w:tmpl w:val="228EF4AA"/>
    <w:lvl w:ilvl="0">
      <w:start w:val="1"/>
      <w:numFmt w:val="decimal"/>
      <w:pStyle w:val="TableofAuthorities"/>
      <w:lvlText w:val="[%1]"/>
      <w:lvlJc w:val="left"/>
      <w:pPr>
        <w:tabs>
          <w:tab w:val="num" w:pos="567"/>
        </w:tabs>
        <w:ind w:left="567" w:hanging="567"/>
      </w:pPr>
      <w:rPr>
        <w:rFonts w:cs="Times New Roman" w:hint="default"/>
      </w:rPr>
    </w:lvl>
  </w:abstractNum>
  <w:abstractNum w:abstractNumId="14" w15:restartNumberingAfterBreak="0">
    <w:nsid w:val="1ED46DA5"/>
    <w:multiLevelType w:val="hybridMultilevel"/>
    <w:tmpl w:val="3202FAE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15208DD"/>
    <w:multiLevelType w:val="hybridMultilevel"/>
    <w:tmpl w:val="85AEE9E0"/>
    <w:lvl w:ilvl="0" w:tplc="0413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 w15:restartNumberingAfterBreak="0">
    <w:nsid w:val="22EC7306"/>
    <w:multiLevelType w:val="hybridMultilevel"/>
    <w:tmpl w:val="F792510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EAD70DF"/>
    <w:multiLevelType w:val="hybridMultilevel"/>
    <w:tmpl w:val="F23EEAF2"/>
    <w:lvl w:ilvl="0" w:tplc="0413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 w15:restartNumberingAfterBreak="0">
    <w:nsid w:val="2F0045EB"/>
    <w:multiLevelType w:val="hybridMultilevel"/>
    <w:tmpl w:val="3D00722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10C459A"/>
    <w:multiLevelType w:val="hybridMultilevel"/>
    <w:tmpl w:val="DF8CA5B8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4740ED1"/>
    <w:multiLevelType w:val="hybridMultilevel"/>
    <w:tmpl w:val="7C2AB902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7AC03D3"/>
    <w:multiLevelType w:val="singleLevel"/>
    <w:tmpl w:val="34AE5B6E"/>
    <w:lvl w:ilvl="0">
      <w:start w:val="1"/>
      <w:numFmt w:val="bullet"/>
      <w:pStyle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2" w15:restartNumberingAfterBreak="0">
    <w:nsid w:val="37F857D7"/>
    <w:multiLevelType w:val="singleLevel"/>
    <w:tmpl w:val="85B262EA"/>
    <w:lvl w:ilvl="0">
      <w:start w:val="1"/>
      <w:numFmt w:val="bullet"/>
      <w:pStyle w:val="Profileparameter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3" w15:restartNumberingAfterBreak="0">
    <w:nsid w:val="38997603"/>
    <w:multiLevelType w:val="hybridMultilevel"/>
    <w:tmpl w:val="553AF2BA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3B295AE4"/>
    <w:multiLevelType w:val="hybridMultilevel"/>
    <w:tmpl w:val="2D3CBF56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F2F3AFC"/>
    <w:multiLevelType w:val="hybridMultilevel"/>
    <w:tmpl w:val="2EB069FC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 w15:restartNumberingAfterBreak="0">
    <w:nsid w:val="40245EE2"/>
    <w:multiLevelType w:val="hybridMultilevel"/>
    <w:tmpl w:val="8690E9A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1BC7991"/>
    <w:multiLevelType w:val="hybridMultilevel"/>
    <w:tmpl w:val="038C6700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5C30F0E"/>
    <w:multiLevelType w:val="hybridMultilevel"/>
    <w:tmpl w:val="6EBEE9C8"/>
    <w:lvl w:ilvl="0" w:tplc="650CD3E0">
      <w:start w:val="1"/>
      <w:numFmt w:val="bullet"/>
      <w:pStyle w:val="Driverevent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6270CC0"/>
    <w:multiLevelType w:val="hybridMultilevel"/>
    <w:tmpl w:val="9F483820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7D02E9B"/>
    <w:multiLevelType w:val="hybridMultilevel"/>
    <w:tmpl w:val="787CBF4C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1" w15:restartNumberingAfterBreak="0">
    <w:nsid w:val="4B3D192C"/>
    <w:multiLevelType w:val="hybridMultilevel"/>
    <w:tmpl w:val="FB5483D8"/>
    <w:lvl w:ilvl="0" w:tplc="7A882F0C">
      <w:start w:val="1"/>
      <w:numFmt w:val="bullet"/>
      <w:pStyle w:val="Counter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E3A46C3"/>
    <w:multiLevelType w:val="hybridMultilevel"/>
    <w:tmpl w:val="CEC88D2A"/>
    <w:lvl w:ilvl="0" w:tplc="E1D42EF4">
      <w:start w:val="1"/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2374BF7"/>
    <w:multiLevelType w:val="hybridMultilevel"/>
    <w:tmpl w:val="FDBE2FA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4243075"/>
    <w:multiLevelType w:val="hybridMultilevel"/>
    <w:tmpl w:val="5EBA801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6387AED"/>
    <w:multiLevelType w:val="multilevel"/>
    <w:tmpl w:val="60CAA946"/>
    <w:lvl w:ilvl="0">
      <w:start w:val="1"/>
      <w:numFmt w:val="decimal"/>
      <w:pStyle w:val="ListBullet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6" w15:restartNumberingAfterBreak="0">
    <w:nsid w:val="56F25388"/>
    <w:multiLevelType w:val="hybridMultilevel"/>
    <w:tmpl w:val="95E02E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7FB6F22"/>
    <w:multiLevelType w:val="hybridMultilevel"/>
    <w:tmpl w:val="500C4388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C434CA2"/>
    <w:multiLevelType w:val="hybridMultilevel"/>
    <w:tmpl w:val="BED2028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8B2488F"/>
    <w:multiLevelType w:val="hybridMultilevel"/>
    <w:tmpl w:val="97C4A78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9D278C0"/>
    <w:multiLevelType w:val="hybridMultilevel"/>
    <w:tmpl w:val="49F823B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1A33BBB"/>
    <w:multiLevelType w:val="hybridMultilevel"/>
    <w:tmpl w:val="449EAD8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2E21298"/>
    <w:multiLevelType w:val="hybridMultilevel"/>
    <w:tmpl w:val="91C4A1E2"/>
    <w:lvl w:ilvl="0" w:tplc="E0A6CB8A">
      <w:start w:val="1"/>
      <w:numFmt w:val="bullet"/>
      <w:pStyle w:val="Driverparameter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</w:rPr>
    </w:lvl>
    <w:lvl w:ilvl="1" w:tplc="0D40BF8C">
      <w:numFmt w:val="bullet"/>
      <w:lvlText w:val="-"/>
      <w:lvlJc w:val="left"/>
      <w:pPr>
        <w:tabs>
          <w:tab w:val="num" w:pos="1785"/>
        </w:tabs>
        <w:ind w:left="1785" w:hanging="705"/>
      </w:pPr>
      <w:rPr>
        <w:rFonts w:ascii="Times New Roman" w:eastAsia="Times New Roman" w:hAnsi="Times New Roman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3901CE9"/>
    <w:multiLevelType w:val="hybridMultilevel"/>
    <w:tmpl w:val="B686E526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4" w15:restartNumberingAfterBreak="0">
    <w:nsid w:val="74DA1ED8"/>
    <w:multiLevelType w:val="hybridMultilevel"/>
    <w:tmpl w:val="1B8E902C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5" w15:restartNumberingAfterBreak="0">
    <w:nsid w:val="7A0677EF"/>
    <w:multiLevelType w:val="hybridMultilevel"/>
    <w:tmpl w:val="D0305F4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A7D6789"/>
    <w:multiLevelType w:val="hybridMultilevel"/>
    <w:tmpl w:val="8AF0A54C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7" w15:restartNumberingAfterBreak="0">
    <w:nsid w:val="7C5933A5"/>
    <w:multiLevelType w:val="hybridMultilevel"/>
    <w:tmpl w:val="18306E00"/>
    <w:lvl w:ilvl="0" w:tplc="0413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8" w15:restartNumberingAfterBreak="0">
    <w:nsid w:val="7D114ED3"/>
    <w:multiLevelType w:val="hybridMultilevel"/>
    <w:tmpl w:val="5666043A"/>
    <w:lvl w:ilvl="0" w:tplc="04130001">
      <w:start w:val="1"/>
      <w:numFmt w:val="bullet"/>
      <w:lvlText w:val=""/>
      <w:lvlJc w:val="left"/>
      <w:pPr>
        <w:tabs>
          <w:tab w:val="num" w:pos="1083"/>
        </w:tabs>
        <w:ind w:left="1083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803"/>
        </w:tabs>
        <w:ind w:left="1803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523"/>
        </w:tabs>
        <w:ind w:left="2523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3243"/>
        </w:tabs>
        <w:ind w:left="3243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963"/>
        </w:tabs>
        <w:ind w:left="3963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683"/>
        </w:tabs>
        <w:ind w:left="4683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403"/>
        </w:tabs>
        <w:ind w:left="5403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6123"/>
        </w:tabs>
        <w:ind w:left="6123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843"/>
        </w:tabs>
        <w:ind w:left="6843" w:hanging="360"/>
      </w:pPr>
      <w:rPr>
        <w:rFonts w:ascii="Wingdings" w:hAnsi="Wingdings" w:hint="default"/>
      </w:rPr>
    </w:lvl>
  </w:abstractNum>
  <w:abstractNum w:abstractNumId="49" w15:restartNumberingAfterBreak="0">
    <w:nsid w:val="7E6110A8"/>
    <w:multiLevelType w:val="multilevel"/>
    <w:tmpl w:val="3E522CD2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pStyle w:val="Opmaakprofiel1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13"/>
  </w:num>
  <w:num w:numId="4">
    <w:abstractNumId w:val="22"/>
  </w:num>
  <w:num w:numId="5">
    <w:abstractNumId w:val="21"/>
  </w:num>
  <w:num w:numId="6">
    <w:abstractNumId w:val="42"/>
  </w:num>
  <w:num w:numId="7">
    <w:abstractNumId w:val="31"/>
  </w:num>
  <w:num w:numId="8">
    <w:abstractNumId w:val="28"/>
  </w:num>
  <w:num w:numId="9">
    <w:abstractNumId w:val="9"/>
  </w:num>
  <w:num w:numId="10">
    <w:abstractNumId w:val="49"/>
  </w:num>
  <w:num w:numId="11">
    <w:abstractNumId w:val="45"/>
  </w:num>
  <w:num w:numId="12">
    <w:abstractNumId w:val="14"/>
  </w:num>
  <w:num w:numId="13">
    <w:abstractNumId w:val="38"/>
  </w:num>
  <w:num w:numId="14">
    <w:abstractNumId w:val="16"/>
  </w:num>
  <w:num w:numId="15">
    <w:abstractNumId w:val="34"/>
  </w:num>
  <w:num w:numId="16">
    <w:abstractNumId w:val="6"/>
  </w:num>
  <w:num w:numId="17">
    <w:abstractNumId w:val="5"/>
  </w:num>
  <w:num w:numId="18">
    <w:abstractNumId w:val="36"/>
  </w:num>
  <w:num w:numId="19">
    <w:abstractNumId w:val="12"/>
  </w:num>
  <w:num w:numId="20">
    <w:abstractNumId w:val="15"/>
  </w:num>
  <w:num w:numId="21">
    <w:abstractNumId w:val="17"/>
  </w:num>
  <w:num w:numId="22">
    <w:abstractNumId w:val="20"/>
  </w:num>
  <w:num w:numId="23">
    <w:abstractNumId w:val="48"/>
  </w:num>
  <w:num w:numId="24">
    <w:abstractNumId w:val="27"/>
  </w:num>
  <w:num w:numId="25">
    <w:abstractNumId w:val="19"/>
  </w:num>
  <w:num w:numId="26">
    <w:abstractNumId w:val="2"/>
  </w:num>
  <w:num w:numId="27">
    <w:abstractNumId w:val="24"/>
  </w:num>
  <w:num w:numId="28">
    <w:abstractNumId w:val="47"/>
  </w:num>
  <w:num w:numId="29">
    <w:abstractNumId w:val="23"/>
  </w:num>
  <w:num w:numId="30">
    <w:abstractNumId w:val="4"/>
  </w:num>
  <w:num w:numId="31">
    <w:abstractNumId w:val="44"/>
  </w:num>
  <w:num w:numId="32">
    <w:abstractNumId w:val="30"/>
  </w:num>
  <w:num w:numId="33">
    <w:abstractNumId w:val="25"/>
  </w:num>
  <w:num w:numId="34">
    <w:abstractNumId w:val="18"/>
  </w:num>
  <w:num w:numId="35">
    <w:abstractNumId w:val="3"/>
  </w:num>
  <w:num w:numId="36">
    <w:abstractNumId w:val="10"/>
  </w:num>
  <w:num w:numId="37">
    <w:abstractNumId w:val="7"/>
  </w:num>
  <w:num w:numId="38">
    <w:abstractNumId w:val="39"/>
  </w:num>
  <w:num w:numId="39">
    <w:abstractNumId w:val="46"/>
  </w:num>
  <w:num w:numId="40">
    <w:abstractNumId w:val="43"/>
  </w:num>
  <w:num w:numId="41">
    <w:abstractNumId w:val="11"/>
  </w:num>
  <w:num w:numId="42">
    <w:abstractNumId w:val="33"/>
  </w:num>
  <w:num w:numId="43">
    <w:abstractNumId w:val="41"/>
  </w:num>
  <w:num w:numId="44">
    <w:abstractNumId w:val="8"/>
  </w:num>
  <w:num w:numId="45">
    <w:abstractNumId w:val="35"/>
  </w:num>
  <w:num w:numId="46">
    <w:abstractNumId w:val="37"/>
  </w:num>
  <w:num w:numId="47">
    <w:abstractNumId w:val="29"/>
  </w:num>
  <w:num w:numId="48">
    <w:abstractNumId w:val="26"/>
  </w:num>
  <w:num w:numId="49">
    <w:abstractNumId w:val="40"/>
  </w:num>
  <w:num w:numId="50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57"/>
  <w:drawingGridVerticalSpacing w:val="57"/>
  <w:displayHorizontalDrawingGridEvery w:val="0"/>
  <w:displayVerticalDrawingGridEvery w:val="0"/>
  <w:doNotUseMarginsForDrawingGridOrigin/>
  <w:drawingGridVerticalOrigin w:val="1985"/>
  <w:noPunctuationKerning/>
  <w:characterSpacingControl w:val="doNotCompress"/>
  <w:footnotePr>
    <w:numStart w:val="2"/>
  </w:foot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7346"/>
    <w:rsid w:val="00000852"/>
    <w:rsid w:val="000106AC"/>
    <w:rsid w:val="00020081"/>
    <w:rsid w:val="00023E13"/>
    <w:rsid w:val="0002750C"/>
    <w:rsid w:val="00030F23"/>
    <w:rsid w:val="00032D95"/>
    <w:rsid w:val="000438BD"/>
    <w:rsid w:val="0005372E"/>
    <w:rsid w:val="00065127"/>
    <w:rsid w:val="00065C9C"/>
    <w:rsid w:val="0007229E"/>
    <w:rsid w:val="00080859"/>
    <w:rsid w:val="000826BB"/>
    <w:rsid w:val="00086EE6"/>
    <w:rsid w:val="00091F5E"/>
    <w:rsid w:val="00097135"/>
    <w:rsid w:val="000A1596"/>
    <w:rsid w:val="000B0211"/>
    <w:rsid w:val="000B277D"/>
    <w:rsid w:val="000B7FEB"/>
    <w:rsid w:val="000C0DCC"/>
    <w:rsid w:val="000D4CE3"/>
    <w:rsid w:val="000D58D8"/>
    <w:rsid w:val="000D6396"/>
    <w:rsid w:val="00104D86"/>
    <w:rsid w:val="00105B55"/>
    <w:rsid w:val="0010645E"/>
    <w:rsid w:val="0010706C"/>
    <w:rsid w:val="00122FC7"/>
    <w:rsid w:val="001308C7"/>
    <w:rsid w:val="001523A4"/>
    <w:rsid w:val="0016000D"/>
    <w:rsid w:val="0016486C"/>
    <w:rsid w:val="00181984"/>
    <w:rsid w:val="00185F95"/>
    <w:rsid w:val="00186C96"/>
    <w:rsid w:val="001A17EF"/>
    <w:rsid w:val="001A2023"/>
    <w:rsid w:val="001A555E"/>
    <w:rsid w:val="001A5684"/>
    <w:rsid w:val="001A7CF9"/>
    <w:rsid w:val="001B6258"/>
    <w:rsid w:val="001D51DF"/>
    <w:rsid w:val="001E28B6"/>
    <w:rsid w:val="001E4B90"/>
    <w:rsid w:val="001E4D13"/>
    <w:rsid w:val="001E7346"/>
    <w:rsid w:val="00205779"/>
    <w:rsid w:val="00211E29"/>
    <w:rsid w:val="00226C3E"/>
    <w:rsid w:val="00232931"/>
    <w:rsid w:val="002355B3"/>
    <w:rsid w:val="00236364"/>
    <w:rsid w:val="00241543"/>
    <w:rsid w:val="00242D4F"/>
    <w:rsid w:val="00246239"/>
    <w:rsid w:val="00265B5F"/>
    <w:rsid w:val="00282E56"/>
    <w:rsid w:val="00295AED"/>
    <w:rsid w:val="00295C64"/>
    <w:rsid w:val="002A2F69"/>
    <w:rsid w:val="002A73DE"/>
    <w:rsid w:val="002B3FB2"/>
    <w:rsid w:val="002C3E13"/>
    <w:rsid w:val="002D0D96"/>
    <w:rsid w:val="002D2539"/>
    <w:rsid w:val="002D785F"/>
    <w:rsid w:val="003242F4"/>
    <w:rsid w:val="00324409"/>
    <w:rsid w:val="003270DC"/>
    <w:rsid w:val="003353BC"/>
    <w:rsid w:val="00335DB9"/>
    <w:rsid w:val="00342571"/>
    <w:rsid w:val="00343F2B"/>
    <w:rsid w:val="00355070"/>
    <w:rsid w:val="00357D90"/>
    <w:rsid w:val="003657BB"/>
    <w:rsid w:val="00376F02"/>
    <w:rsid w:val="00377520"/>
    <w:rsid w:val="00390FFB"/>
    <w:rsid w:val="003974B2"/>
    <w:rsid w:val="003A0F96"/>
    <w:rsid w:val="003A26BE"/>
    <w:rsid w:val="003A4E6A"/>
    <w:rsid w:val="003A7820"/>
    <w:rsid w:val="003B0538"/>
    <w:rsid w:val="003B09A6"/>
    <w:rsid w:val="003B5204"/>
    <w:rsid w:val="003C043D"/>
    <w:rsid w:val="003D2632"/>
    <w:rsid w:val="003D3FA6"/>
    <w:rsid w:val="003D77BA"/>
    <w:rsid w:val="003E590E"/>
    <w:rsid w:val="003E7D19"/>
    <w:rsid w:val="004029E3"/>
    <w:rsid w:val="004042F9"/>
    <w:rsid w:val="00421316"/>
    <w:rsid w:val="00427553"/>
    <w:rsid w:val="00427E93"/>
    <w:rsid w:val="00436109"/>
    <w:rsid w:val="00436184"/>
    <w:rsid w:val="004417F9"/>
    <w:rsid w:val="0046213B"/>
    <w:rsid w:val="00462521"/>
    <w:rsid w:val="00462BEC"/>
    <w:rsid w:val="0047299A"/>
    <w:rsid w:val="00485D6D"/>
    <w:rsid w:val="00493168"/>
    <w:rsid w:val="004A026A"/>
    <w:rsid w:val="004B2444"/>
    <w:rsid w:val="004B3531"/>
    <w:rsid w:val="004C3957"/>
    <w:rsid w:val="004C7533"/>
    <w:rsid w:val="004D0DC0"/>
    <w:rsid w:val="004D1DDF"/>
    <w:rsid w:val="004D4D2B"/>
    <w:rsid w:val="004E6C8C"/>
    <w:rsid w:val="004E6E68"/>
    <w:rsid w:val="004E7E73"/>
    <w:rsid w:val="0051148E"/>
    <w:rsid w:val="00512795"/>
    <w:rsid w:val="005155D2"/>
    <w:rsid w:val="00515A33"/>
    <w:rsid w:val="00516C5D"/>
    <w:rsid w:val="00522639"/>
    <w:rsid w:val="00524805"/>
    <w:rsid w:val="00533680"/>
    <w:rsid w:val="00534710"/>
    <w:rsid w:val="00542C81"/>
    <w:rsid w:val="00550410"/>
    <w:rsid w:val="00560175"/>
    <w:rsid w:val="005710C5"/>
    <w:rsid w:val="005725F6"/>
    <w:rsid w:val="00572869"/>
    <w:rsid w:val="005738B3"/>
    <w:rsid w:val="00582696"/>
    <w:rsid w:val="00582FCC"/>
    <w:rsid w:val="005858C9"/>
    <w:rsid w:val="00591318"/>
    <w:rsid w:val="005915B9"/>
    <w:rsid w:val="00592CD9"/>
    <w:rsid w:val="00595EF4"/>
    <w:rsid w:val="005B60CF"/>
    <w:rsid w:val="005C2411"/>
    <w:rsid w:val="005C45C3"/>
    <w:rsid w:val="005C5362"/>
    <w:rsid w:val="005D2951"/>
    <w:rsid w:val="005D35D4"/>
    <w:rsid w:val="005D520F"/>
    <w:rsid w:val="005D7C41"/>
    <w:rsid w:val="005E1356"/>
    <w:rsid w:val="005E35FE"/>
    <w:rsid w:val="005F681F"/>
    <w:rsid w:val="00601623"/>
    <w:rsid w:val="00603D6A"/>
    <w:rsid w:val="00605B97"/>
    <w:rsid w:val="00620425"/>
    <w:rsid w:val="006243D1"/>
    <w:rsid w:val="00626966"/>
    <w:rsid w:val="00630660"/>
    <w:rsid w:val="00637F9D"/>
    <w:rsid w:val="006425A4"/>
    <w:rsid w:val="00646AE7"/>
    <w:rsid w:val="006476F5"/>
    <w:rsid w:val="00650BA2"/>
    <w:rsid w:val="00653833"/>
    <w:rsid w:val="00653E05"/>
    <w:rsid w:val="00661AB2"/>
    <w:rsid w:val="00671143"/>
    <w:rsid w:val="00677D93"/>
    <w:rsid w:val="00686E78"/>
    <w:rsid w:val="00692CC2"/>
    <w:rsid w:val="00693936"/>
    <w:rsid w:val="006A6CDB"/>
    <w:rsid w:val="006B2BB1"/>
    <w:rsid w:val="006C0738"/>
    <w:rsid w:val="006C1D85"/>
    <w:rsid w:val="006C445A"/>
    <w:rsid w:val="006C54A8"/>
    <w:rsid w:val="006C6B5A"/>
    <w:rsid w:val="006D0890"/>
    <w:rsid w:val="006E3A49"/>
    <w:rsid w:val="007001B8"/>
    <w:rsid w:val="007028E6"/>
    <w:rsid w:val="00703C36"/>
    <w:rsid w:val="007073B9"/>
    <w:rsid w:val="0071055A"/>
    <w:rsid w:val="00711133"/>
    <w:rsid w:val="007140BC"/>
    <w:rsid w:val="0071632B"/>
    <w:rsid w:val="00721DF5"/>
    <w:rsid w:val="00725ED8"/>
    <w:rsid w:val="007335E0"/>
    <w:rsid w:val="007368CB"/>
    <w:rsid w:val="0074065B"/>
    <w:rsid w:val="00744C60"/>
    <w:rsid w:val="00745AD6"/>
    <w:rsid w:val="007471A6"/>
    <w:rsid w:val="00754533"/>
    <w:rsid w:val="0076064D"/>
    <w:rsid w:val="007639DA"/>
    <w:rsid w:val="00764AD0"/>
    <w:rsid w:val="00764C1E"/>
    <w:rsid w:val="00765EAC"/>
    <w:rsid w:val="00771A24"/>
    <w:rsid w:val="0077663C"/>
    <w:rsid w:val="007777DA"/>
    <w:rsid w:val="007847D2"/>
    <w:rsid w:val="00784F62"/>
    <w:rsid w:val="007949F5"/>
    <w:rsid w:val="00797EC2"/>
    <w:rsid w:val="007A7670"/>
    <w:rsid w:val="007B4406"/>
    <w:rsid w:val="007B6AFE"/>
    <w:rsid w:val="007B7C21"/>
    <w:rsid w:val="007C2F68"/>
    <w:rsid w:val="007C41CA"/>
    <w:rsid w:val="007C6845"/>
    <w:rsid w:val="007D0570"/>
    <w:rsid w:val="007D69B2"/>
    <w:rsid w:val="007E2FBF"/>
    <w:rsid w:val="007E3E05"/>
    <w:rsid w:val="007E45EA"/>
    <w:rsid w:val="007E7498"/>
    <w:rsid w:val="008021A5"/>
    <w:rsid w:val="00815583"/>
    <w:rsid w:val="00825886"/>
    <w:rsid w:val="00830BC8"/>
    <w:rsid w:val="00833D28"/>
    <w:rsid w:val="00837299"/>
    <w:rsid w:val="008439DC"/>
    <w:rsid w:val="00843E8E"/>
    <w:rsid w:val="00844F50"/>
    <w:rsid w:val="00847821"/>
    <w:rsid w:val="008530BC"/>
    <w:rsid w:val="008601A7"/>
    <w:rsid w:val="00875887"/>
    <w:rsid w:val="0088407E"/>
    <w:rsid w:val="00884839"/>
    <w:rsid w:val="00895240"/>
    <w:rsid w:val="008A0598"/>
    <w:rsid w:val="008B501D"/>
    <w:rsid w:val="008B589C"/>
    <w:rsid w:val="008C3D36"/>
    <w:rsid w:val="008C5183"/>
    <w:rsid w:val="008D126C"/>
    <w:rsid w:val="008D35FC"/>
    <w:rsid w:val="008D3C8F"/>
    <w:rsid w:val="008E1954"/>
    <w:rsid w:val="008E3265"/>
    <w:rsid w:val="008E6947"/>
    <w:rsid w:val="008F7E46"/>
    <w:rsid w:val="0090007A"/>
    <w:rsid w:val="00906795"/>
    <w:rsid w:val="00907CCB"/>
    <w:rsid w:val="0092037C"/>
    <w:rsid w:val="00920949"/>
    <w:rsid w:val="00920EBF"/>
    <w:rsid w:val="00921453"/>
    <w:rsid w:val="009231D7"/>
    <w:rsid w:val="00930B8A"/>
    <w:rsid w:val="00931FEA"/>
    <w:rsid w:val="0093454F"/>
    <w:rsid w:val="00937D04"/>
    <w:rsid w:val="00940BE8"/>
    <w:rsid w:val="009438F3"/>
    <w:rsid w:val="009479AD"/>
    <w:rsid w:val="00970D56"/>
    <w:rsid w:val="00971328"/>
    <w:rsid w:val="00975201"/>
    <w:rsid w:val="00975464"/>
    <w:rsid w:val="00975539"/>
    <w:rsid w:val="00975EB6"/>
    <w:rsid w:val="0099383C"/>
    <w:rsid w:val="0099609B"/>
    <w:rsid w:val="009A1BB6"/>
    <w:rsid w:val="009A5591"/>
    <w:rsid w:val="009A671F"/>
    <w:rsid w:val="009B3616"/>
    <w:rsid w:val="009B6B15"/>
    <w:rsid w:val="009D2DC8"/>
    <w:rsid w:val="009D43CF"/>
    <w:rsid w:val="009D7208"/>
    <w:rsid w:val="009E6192"/>
    <w:rsid w:val="009E78DD"/>
    <w:rsid w:val="009F345A"/>
    <w:rsid w:val="009F553F"/>
    <w:rsid w:val="009F5B70"/>
    <w:rsid w:val="00A11191"/>
    <w:rsid w:val="00A21ED6"/>
    <w:rsid w:val="00A339D1"/>
    <w:rsid w:val="00A33C28"/>
    <w:rsid w:val="00A46C65"/>
    <w:rsid w:val="00A474EC"/>
    <w:rsid w:val="00A50540"/>
    <w:rsid w:val="00A50CC7"/>
    <w:rsid w:val="00A54141"/>
    <w:rsid w:val="00A6470D"/>
    <w:rsid w:val="00A647C1"/>
    <w:rsid w:val="00A73CEC"/>
    <w:rsid w:val="00A74096"/>
    <w:rsid w:val="00A823F5"/>
    <w:rsid w:val="00A83249"/>
    <w:rsid w:val="00A868E6"/>
    <w:rsid w:val="00AA00C8"/>
    <w:rsid w:val="00AA19E6"/>
    <w:rsid w:val="00AA1C89"/>
    <w:rsid w:val="00AA2097"/>
    <w:rsid w:val="00AA28A3"/>
    <w:rsid w:val="00AA5101"/>
    <w:rsid w:val="00AA64B4"/>
    <w:rsid w:val="00AB5404"/>
    <w:rsid w:val="00AC3D96"/>
    <w:rsid w:val="00AD0515"/>
    <w:rsid w:val="00AD242F"/>
    <w:rsid w:val="00AD7D1A"/>
    <w:rsid w:val="00AE4EA8"/>
    <w:rsid w:val="00AF07FE"/>
    <w:rsid w:val="00AF3899"/>
    <w:rsid w:val="00AF46BE"/>
    <w:rsid w:val="00B009E0"/>
    <w:rsid w:val="00B01801"/>
    <w:rsid w:val="00B02440"/>
    <w:rsid w:val="00B32033"/>
    <w:rsid w:val="00B5392C"/>
    <w:rsid w:val="00B55093"/>
    <w:rsid w:val="00B573B6"/>
    <w:rsid w:val="00B747E4"/>
    <w:rsid w:val="00B752AC"/>
    <w:rsid w:val="00B83F31"/>
    <w:rsid w:val="00B86235"/>
    <w:rsid w:val="00B87752"/>
    <w:rsid w:val="00BA11F8"/>
    <w:rsid w:val="00BC4B92"/>
    <w:rsid w:val="00BC5396"/>
    <w:rsid w:val="00BD641D"/>
    <w:rsid w:val="00BE436B"/>
    <w:rsid w:val="00BF4908"/>
    <w:rsid w:val="00C01AFE"/>
    <w:rsid w:val="00C32065"/>
    <w:rsid w:val="00C37E3B"/>
    <w:rsid w:val="00C43CC0"/>
    <w:rsid w:val="00C67D44"/>
    <w:rsid w:val="00C8296A"/>
    <w:rsid w:val="00C869E2"/>
    <w:rsid w:val="00C87B39"/>
    <w:rsid w:val="00C9428C"/>
    <w:rsid w:val="00CA1325"/>
    <w:rsid w:val="00CB039C"/>
    <w:rsid w:val="00CB1727"/>
    <w:rsid w:val="00CB4692"/>
    <w:rsid w:val="00CC2C32"/>
    <w:rsid w:val="00CC49FC"/>
    <w:rsid w:val="00CD67CE"/>
    <w:rsid w:val="00CD73C8"/>
    <w:rsid w:val="00CE6C81"/>
    <w:rsid w:val="00CE766A"/>
    <w:rsid w:val="00CF0D4B"/>
    <w:rsid w:val="00CF65C3"/>
    <w:rsid w:val="00D01940"/>
    <w:rsid w:val="00D07960"/>
    <w:rsid w:val="00D13817"/>
    <w:rsid w:val="00D15E10"/>
    <w:rsid w:val="00D31AA8"/>
    <w:rsid w:val="00D346D2"/>
    <w:rsid w:val="00D51FA9"/>
    <w:rsid w:val="00D56892"/>
    <w:rsid w:val="00D61971"/>
    <w:rsid w:val="00D669C4"/>
    <w:rsid w:val="00D673D4"/>
    <w:rsid w:val="00D70A93"/>
    <w:rsid w:val="00D80930"/>
    <w:rsid w:val="00D81645"/>
    <w:rsid w:val="00D93261"/>
    <w:rsid w:val="00D97C9F"/>
    <w:rsid w:val="00DA6D35"/>
    <w:rsid w:val="00DA7AC9"/>
    <w:rsid w:val="00DB026E"/>
    <w:rsid w:val="00DC3638"/>
    <w:rsid w:val="00DC491E"/>
    <w:rsid w:val="00DC5BD7"/>
    <w:rsid w:val="00DF7B43"/>
    <w:rsid w:val="00E030BC"/>
    <w:rsid w:val="00E0776E"/>
    <w:rsid w:val="00E153EB"/>
    <w:rsid w:val="00E26C55"/>
    <w:rsid w:val="00E26CD6"/>
    <w:rsid w:val="00E27D8C"/>
    <w:rsid w:val="00E40A1B"/>
    <w:rsid w:val="00E41B46"/>
    <w:rsid w:val="00E42ABF"/>
    <w:rsid w:val="00E438E1"/>
    <w:rsid w:val="00E462DF"/>
    <w:rsid w:val="00E50992"/>
    <w:rsid w:val="00E64EFD"/>
    <w:rsid w:val="00E65DD5"/>
    <w:rsid w:val="00E67F9A"/>
    <w:rsid w:val="00E80EB1"/>
    <w:rsid w:val="00E91F6D"/>
    <w:rsid w:val="00E9306A"/>
    <w:rsid w:val="00EA16F2"/>
    <w:rsid w:val="00EA1911"/>
    <w:rsid w:val="00EA6D1E"/>
    <w:rsid w:val="00EA7369"/>
    <w:rsid w:val="00EC7289"/>
    <w:rsid w:val="00ED0653"/>
    <w:rsid w:val="00ED41E2"/>
    <w:rsid w:val="00F01545"/>
    <w:rsid w:val="00F05750"/>
    <w:rsid w:val="00F24FA8"/>
    <w:rsid w:val="00F34614"/>
    <w:rsid w:val="00F35399"/>
    <w:rsid w:val="00F365FF"/>
    <w:rsid w:val="00F5017F"/>
    <w:rsid w:val="00F53DF4"/>
    <w:rsid w:val="00F7436A"/>
    <w:rsid w:val="00F75D05"/>
    <w:rsid w:val="00F765B3"/>
    <w:rsid w:val="00F82142"/>
    <w:rsid w:val="00F93932"/>
    <w:rsid w:val="00FA0C33"/>
    <w:rsid w:val="00FA24A0"/>
    <w:rsid w:val="00FA2523"/>
    <w:rsid w:val="00FB7E46"/>
    <w:rsid w:val="00FD1D32"/>
    <w:rsid w:val="00FE3A38"/>
    <w:rsid w:val="00FE4E5D"/>
    <w:rsid w:val="00FF1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  <w15:docId w15:val="{7045C34E-D490-4353-B56B-A072B1DAAC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nl-NL" w:eastAsia="nl-NL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iPriority="99" w:unhideWhenUsed="1"/>
    <w:lsdException w:name="endnote reference" w:semiHidden="1" w:unhideWhenUsed="1"/>
    <w:lsdException w:name="endnote text" w:semiHidden="1" w:unhideWhenUsed="1"/>
    <w:lsdException w:name="table of authorities" w:semiHidden="1" w:uiPriority="99" w:unhideWhenUsed="1"/>
    <w:lsdException w:name="toa heading" w:semiHidden="1" w:unhideWhenUsed="1"/>
    <w:lsdException w:name="List" w:semiHidden="1" w:unhideWhenUsed="1"/>
    <w:lsdException w:name="List Bullet" w:uiPriority="99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iPriority="99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qFormat="1"/>
    <w:lsdException w:name="Emphasis" w:qFormat="1"/>
    <w:lsdException w:name="Document Map" w:semiHidden="1" w:uiPriority="99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93454F"/>
    <w:pPr>
      <w:jc w:val="both"/>
    </w:pPr>
    <w:rPr>
      <w:rFonts w:ascii="Arial" w:hAnsi="Arial"/>
      <w:sz w:val="22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4D1DDF"/>
    <w:pPr>
      <w:keepNext/>
      <w:pageBreakBefore/>
      <w:numPr>
        <w:numId w:val="2"/>
      </w:numPr>
      <w:tabs>
        <w:tab w:val="left" w:pos="426"/>
      </w:tabs>
      <w:spacing w:before="240" w:after="240"/>
      <w:jc w:val="left"/>
      <w:outlineLvl w:val="0"/>
    </w:pPr>
    <w:rPr>
      <w:b/>
      <w:kern w:val="28"/>
      <w:sz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4D1DDF"/>
    <w:pPr>
      <w:keepNext/>
      <w:numPr>
        <w:ilvl w:val="1"/>
        <w:numId w:val="2"/>
      </w:numPr>
      <w:spacing w:before="120" w:after="120"/>
      <w:jc w:val="left"/>
      <w:outlineLvl w:val="1"/>
    </w:pPr>
    <w:rPr>
      <w:b/>
      <w:sz w:val="28"/>
    </w:rPr>
  </w:style>
  <w:style w:type="paragraph" w:styleId="Heading3">
    <w:name w:val="heading 3"/>
    <w:basedOn w:val="Normal"/>
    <w:next w:val="Normal"/>
    <w:link w:val="Heading3Char"/>
    <w:uiPriority w:val="9"/>
    <w:qFormat/>
    <w:rsid w:val="004D1DDF"/>
    <w:pPr>
      <w:keepNext/>
      <w:numPr>
        <w:ilvl w:val="2"/>
        <w:numId w:val="2"/>
      </w:numPr>
      <w:spacing w:before="60" w:after="120"/>
      <w:jc w:val="left"/>
      <w:outlineLvl w:val="2"/>
    </w:pPr>
    <w:rPr>
      <w:b/>
      <w:sz w:val="24"/>
    </w:rPr>
  </w:style>
  <w:style w:type="paragraph" w:styleId="Heading4">
    <w:name w:val="heading 4"/>
    <w:basedOn w:val="Normal"/>
    <w:next w:val="Normal"/>
    <w:link w:val="Heading4Char"/>
    <w:uiPriority w:val="9"/>
    <w:qFormat/>
    <w:rsid w:val="004D1DDF"/>
    <w:pPr>
      <w:keepNext/>
      <w:numPr>
        <w:ilvl w:val="3"/>
        <w:numId w:val="2"/>
      </w:numPr>
      <w:spacing w:before="320" w:after="240"/>
      <w:outlineLvl w:val="3"/>
    </w:pPr>
    <w:rPr>
      <w:b/>
    </w:rPr>
  </w:style>
  <w:style w:type="paragraph" w:styleId="Heading5">
    <w:name w:val="heading 5"/>
    <w:basedOn w:val="Normal"/>
    <w:next w:val="Normal"/>
    <w:link w:val="Heading5Char"/>
    <w:uiPriority w:val="9"/>
    <w:qFormat/>
    <w:rsid w:val="004D1DDF"/>
    <w:pPr>
      <w:numPr>
        <w:ilvl w:val="4"/>
        <w:numId w:val="2"/>
      </w:numPr>
      <w:spacing w:before="240" w:after="60"/>
      <w:outlineLvl w:val="4"/>
    </w:pPr>
  </w:style>
  <w:style w:type="paragraph" w:styleId="Heading6">
    <w:name w:val="heading 6"/>
    <w:basedOn w:val="Normal"/>
    <w:next w:val="Normal"/>
    <w:link w:val="Heading6Char"/>
    <w:uiPriority w:val="9"/>
    <w:qFormat/>
    <w:rsid w:val="004D1DDF"/>
    <w:pPr>
      <w:numPr>
        <w:ilvl w:val="5"/>
        <w:numId w:val="2"/>
      </w:numPr>
      <w:tabs>
        <w:tab w:val="clear" w:pos="142"/>
        <w:tab w:val="num" w:pos="0"/>
      </w:tabs>
      <w:spacing w:before="240" w:after="60"/>
      <w:outlineLvl w:val="5"/>
    </w:pPr>
    <w:rPr>
      <w:i/>
    </w:rPr>
  </w:style>
  <w:style w:type="paragraph" w:styleId="Heading7">
    <w:name w:val="heading 7"/>
    <w:basedOn w:val="Normal"/>
    <w:next w:val="Normal"/>
    <w:link w:val="Heading7Char"/>
    <w:uiPriority w:val="9"/>
    <w:qFormat/>
    <w:rsid w:val="004D1DDF"/>
    <w:pPr>
      <w:numPr>
        <w:ilvl w:val="6"/>
        <w:numId w:val="2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qFormat/>
    <w:rsid w:val="004D1DDF"/>
    <w:pPr>
      <w:numPr>
        <w:ilvl w:val="7"/>
        <w:numId w:val="2"/>
      </w:numPr>
      <w:spacing w:before="240" w:after="60"/>
      <w:outlineLvl w:val="7"/>
    </w:pPr>
    <w:rPr>
      <w:i/>
    </w:rPr>
  </w:style>
  <w:style w:type="paragraph" w:styleId="Heading9">
    <w:name w:val="heading 9"/>
    <w:basedOn w:val="Normal"/>
    <w:next w:val="Normal"/>
    <w:link w:val="Heading9Char"/>
    <w:uiPriority w:val="9"/>
    <w:qFormat/>
    <w:rsid w:val="004D1DDF"/>
    <w:pPr>
      <w:numPr>
        <w:ilvl w:val="8"/>
        <w:numId w:val="2"/>
      </w:numPr>
      <w:spacing w:before="240" w:after="60"/>
      <w:outlineLvl w:val="8"/>
    </w:pPr>
    <w:rPr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82FCC"/>
    <w:rPr>
      <w:rFonts w:ascii="Arial" w:hAnsi="Arial"/>
      <w:b/>
      <w:kern w:val="28"/>
      <w:sz w:val="32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rsid w:val="00582FCC"/>
    <w:rPr>
      <w:rFonts w:ascii="Arial" w:hAnsi="Arial"/>
      <w:b/>
      <w:sz w:val="28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rsid w:val="00582FCC"/>
    <w:rPr>
      <w:rFonts w:ascii="Arial" w:hAnsi="Arial"/>
      <w:b/>
      <w:sz w:val="24"/>
      <w:lang w:val="en-GB"/>
    </w:rPr>
  </w:style>
  <w:style w:type="character" w:customStyle="1" w:styleId="Heading4Char">
    <w:name w:val="Heading 4 Char"/>
    <w:basedOn w:val="DefaultParagraphFont"/>
    <w:link w:val="Heading4"/>
    <w:uiPriority w:val="9"/>
    <w:rsid w:val="00582FCC"/>
    <w:rPr>
      <w:rFonts w:ascii="Arial" w:hAnsi="Arial"/>
      <w:b/>
      <w:sz w:val="22"/>
      <w:lang w:val="en-GB"/>
    </w:rPr>
  </w:style>
  <w:style w:type="character" w:customStyle="1" w:styleId="Heading5Char">
    <w:name w:val="Heading 5 Char"/>
    <w:basedOn w:val="DefaultParagraphFont"/>
    <w:link w:val="Heading5"/>
    <w:uiPriority w:val="9"/>
    <w:rsid w:val="00582FCC"/>
    <w:rPr>
      <w:rFonts w:ascii="Arial" w:hAnsi="Arial"/>
      <w:sz w:val="22"/>
      <w:lang w:val="en-GB"/>
    </w:rPr>
  </w:style>
  <w:style w:type="character" w:customStyle="1" w:styleId="Heading6Char">
    <w:name w:val="Heading 6 Char"/>
    <w:basedOn w:val="DefaultParagraphFont"/>
    <w:link w:val="Heading6"/>
    <w:uiPriority w:val="9"/>
    <w:rsid w:val="00582FCC"/>
    <w:rPr>
      <w:rFonts w:ascii="Arial" w:hAnsi="Arial"/>
      <w:i/>
      <w:sz w:val="22"/>
      <w:lang w:val="en-GB"/>
    </w:rPr>
  </w:style>
  <w:style w:type="character" w:customStyle="1" w:styleId="Heading7Char">
    <w:name w:val="Heading 7 Char"/>
    <w:basedOn w:val="DefaultParagraphFont"/>
    <w:link w:val="Heading7"/>
    <w:uiPriority w:val="9"/>
    <w:rsid w:val="00582FCC"/>
    <w:rPr>
      <w:rFonts w:ascii="Arial" w:hAnsi="Arial"/>
      <w:sz w:val="22"/>
      <w:lang w:val="en-GB"/>
    </w:rPr>
  </w:style>
  <w:style w:type="character" w:customStyle="1" w:styleId="Heading8Char">
    <w:name w:val="Heading 8 Char"/>
    <w:basedOn w:val="DefaultParagraphFont"/>
    <w:link w:val="Heading8"/>
    <w:uiPriority w:val="9"/>
    <w:rsid w:val="00582FCC"/>
    <w:rPr>
      <w:rFonts w:ascii="Arial" w:hAnsi="Arial"/>
      <w:i/>
      <w:sz w:val="22"/>
      <w:lang w:val="en-GB"/>
    </w:rPr>
  </w:style>
  <w:style w:type="character" w:customStyle="1" w:styleId="Heading9Char">
    <w:name w:val="Heading 9 Char"/>
    <w:basedOn w:val="DefaultParagraphFont"/>
    <w:link w:val="Heading9"/>
    <w:uiPriority w:val="9"/>
    <w:rsid w:val="00582FCC"/>
    <w:rPr>
      <w:rFonts w:ascii="Arial" w:hAnsi="Arial"/>
      <w:i/>
      <w:sz w:val="18"/>
      <w:lang w:val="en-GB"/>
    </w:rPr>
  </w:style>
  <w:style w:type="paragraph" w:styleId="TOC1">
    <w:name w:val="toc 1"/>
    <w:basedOn w:val="Normal"/>
    <w:next w:val="Normal"/>
    <w:uiPriority w:val="39"/>
    <w:rsid w:val="00582FCC"/>
    <w:pPr>
      <w:spacing w:before="120" w:after="120"/>
      <w:jc w:val="left"/>
    </w:pPr>
    <w:rPr>
      <w:b/>
      <w:caps/>
      <w:sz w:val="20"/>
    </w:rPr>
  </w:style>
  <w:style w:type="paragraph" w:styleId="TOC2">
    <w:name w:val="toc 2"/>
    <w:basedOn w:val="Normal"/>
    <w:next w:val="Normal"/>
    <w:uiPriority w:val="39"/>
    <w:rsid w:val="00582FCC"/>
    <w:pPr>
      <w:ind w:left="240"/>
      <w:jc w:val="left"/>
    </w:pPr>
    <w:rPr>
      <w:smallCaps/>
      <w:sz w:val="20"/>
    </w:rPr>
  </w:style>
  <w:style w:type="paragraph" w:styleId="TOC3">
    <w:name w:val="toc 3"/>
    <w:basedOn w:val="Normal"/>
    <w:next w:val="Normal"/>
    <w:uiPriority w:val="39"/>
    <w:rsid w:val="00582FCC"/>
    <w:pPr>
      <w:ind w:left="480"/>
      <w:jc w:val="left"/>
    </w:pPr>
    <w:rPr>
      <w:i/>
      <w:sz w:val="20"/>
    </w:rPr>
  </w:style>
  <w:style w:type="paragraph" w:styleId="Footer">
    <w:name w:val="footer"/>
    <w:basedOn w:val="Normal"/>
    <w:link w:val="FooterChar"/>
    <w:uiPriority w:val="99"/>
    <w:rsid w:val="00582FCC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82FCC"/>
    <w:rPr>
      <w:rFonts w:ascii="Arial" w:hAnsi="Arial"/>
      <w:sz w:val="22"/>
      <w:lang w:val="en-GB"/>
    </w:rPr>
  </w:style>
  <w:style w:type="character" w:styleId="PageNumber">
    <w:name w:val="page number"/>
    <w:basedOn w:val="DefaultParagraphFont"/>
    <w:uiPriority w:val="99"/>
    <w:rsid w:val="00582FCC"/>
    <w:rPr>
      <w:rFonts w:cs="Times New Roman"/>
    </w:rPr>
  </w:style>
  <w:style w:type="paragraph" w:styleId="Header">
    <w:name w:val="header"/>
    <w:basedOn w:val="Normal"/>
    <w:link w:val="HeaderChar"/>
    <w:uiPriority w:val="99"/>
    <w:rsid w:val="00582FCC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82FCC"/>
    <w:rPr>
      <w:rFonts w:ascii="Arial" w:hAnsi="Arial"/>
      <w:sz w:val="22"/>
      <w:lang w:val="en-GB"/>
    </w:rPr>
  </w:style>
  <w:style w:type="paragraph" w:styleId="TOC4">
    <w:name w:val="toc 4"/>
    <w:basedOn w:val="Normal"/>
    <w:next w:val="Normal"/>
    <w:autoRedefine/>
    <w:uiPriority w:val="39"/>
    <w:rsid w:val="00582FCC"/>
    <w:pPr>
      <w:ind w:left="720"/>
      <w:jc w:val="left"/>
    </w:pPr>
    <w:rPr>
      <w:sz w:val="18"/>
    </w:rPr>
  </w:style>
  <w:style w:type="paragraph" w:styleId="TableofAuthorities">
    <w:name w:val="table of authorities"/>
    <w:basedOn w:val="Normal"/>
    <w:uiPriority w:val="99"/>
    <w:semiHidden/>
    <w:rsid w:val="00AF3899"/>
    <w:pPr>
      <w:keepNext/>
      <w:numPr>
        <w:numId w:val="3"/>
      </w:numPr>
      <w:jc w:val="left"/>
    </w:pPr>
  </w:style>
  <w:style w:type="paragraph" w:styleId="TOC5">
    <w:name w:val="toc 5"/>
    <w:basedOn w:val="Normal"/>
    <w:next w:val="Normal"/>
    <w:autoRedefine/>
    <w:uiPriority w:val="39"/>
    <w:rsid w:val="00582FCC"/>
    <w:pPr>
      <w:ind w:left="960"/>
      <w:jc w:val="left"/>
    </w:pPr>
    <w:rPr>
      <w:sz w:val="18"/>
    </w:rPr>
  </w:style>
  <w:style w:type="paragraph" w:styleId="TOC6">
    <w:name w:val="toc 6"/>
    <w:basedOn w:val="Normal"/>
    <w:next w:val="Normal"/>
    <w:autoRedefine/>
    <w:uiPriority w:val="39"/>
    <w:semiHidden/>
    <w:rsid w:val="00582FCC"/>
    <w:pPr>
      <w:ind w:left="1200"/>
      <w:jc w:val="left"/>
    </w:pPr>
    <w:rPr>
      <w:sz w:val="18"/>
    </w:rPr>
  </w:style>
  <w:style w:type="paragraph" w:styleId="TOC7">
    <w:name w:val="toc 7"/>
    <w:basedOn w:val="Normal"/>
    <w:next w:val="Normal"/>
    <w:autoRedefine/>
    <w:uiPriority w:val="39"/>
    <w:semiHidden/>
    <w:rsid w:val="00582FCC"/>
    <w:pPr>
      <w:ind w:left="1440"/>
      <w:jc w:val="left"/>
    </w:pPr>
    <w:rPr>
      <w:sz w:val="18"/>
    </w:rPr>
  </w:style>
  <w:style w:type="paragraph" w:styleId="TOC8">
    <w:name w:val="toc 8"/>
    <w:basedOn w:val="Normal"/>
    <w:next w:val="Normal"/>
    <w:autoRedefine/>
    <w:uiPriority w:val="39"/>
    <w:semiHidden/>
    <w:rsid w:val="00582FCC"/>
    <w:pPr>
      <w:ind w:left="1680"/>
      <w:jc w:val="left"/>
    </w:pPr>
    <w:rPr>
      <w:sz w:val="18"/>
    </w:rPr>
  </w:style>
  <w:style w:type="paragraph" w:styleId="TOC9">
    <w:name w:val="toc 9"/>
    <w:basedOn w:val="Normal"/>
    <w:next w:val="Normal"/>
    <w:autoRedefine/>
    <w:uiPriority w:val="39"/>
    <w:semiHidden/>
    <w:rsid w:val="00582FCC"/>
    <w:pPr>
      <w:ind w:left="1920"/>
      <w:jc w:val="left"/>
    </w:pPr>
    <w:rPr>
      <w:sz w:val="18"/>
    </w:rPr>
  </w:style>
  <w:style w:type="paragraph" w:styleId="BodyText">
    <w:name w:val="Body Text"/>
    <w:basedOn w:val="Normal"/>
    <w:link w:val="BodyTextChar"/>
    <w:uiPriority w:val="99"/>
    <w:rsid w:val="00582FCC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582FCC"/>
    <w:rPr>
      <w:rFonts w:ascii="Arial" w:hAnsi="Arial"/>
      <w:sz w:val="22"/>
      <w:lang w:val="en-GB"/>
    </w:rPr>
  </w:style>
  <w:style w:type="paragraph" w:styleId="Caption">
    <w:name w:val="caption"/>
    <w:basedOn w:val="Normal"/>
    <w:next w:val="Normal"/>
    <w:uiPriority w:val="35"/>
    <w:qFormat/>
    <w:rsid w:val="00582FCC"/>
    <w:pPr>
      <w:spacing w:before="120" w:after="120"/>
      <w:jc w:val="center"/>
    </w:pPr>
    <w:rPr>
      <w:sz w:val="20"/>
    </w:rPr>
  </w:style>
  <w:style w:type="character" w:styleId="CommentReference">
    <w:name w:val="annotation reference"/>
    <w:basedOn w:val="DefaultParagraphFont"/>
    <w:uiPriority w:val="99"/>
    <w:semiHidden/>
    <w:rsid w:val="00582FCC"/>
    <w:rPr>
      <w:rFonts w:cs="Times New Roman"/>
      <w:sz w:val="16"/>
    </w:rPr>
  </w:style>
  <w:style w:type="paragraph" w:styleId="CommentText">
    <w:name w:val="annotation text"/>
    <w:basedOn w:val="Normal"/>
    <w:link w:val="CommentTextChar"/>
    <w:uiPriority w:val="99"/>
    <w:semiHidden/>
    <w:rsid w:val="00582FCC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82FCC"/>
    <w:rPr>
      <w:rFonts w:ascii="Arial" w:hAnsi="Arial"/>
      <w:lang w:val="en-GB"/>
    </w:rPr>
  </w:style>
  <w:style w:type="paragraph" w:styleId="BodyText2">
    <w:name w:val="Body Text 2"/>
    <w:basedOn w:val="Normal"/>
    <w:link w:val="BodyText2Char"/>
    <w:uiPriority w:val="99"/>
    <w:rsid w:val="00582FCC"/>
  </w:style>
  <w:style w:type="character" w:customStyle="1" w:styleId="BodyText2Char">
    <w:name w:val="Body Text 2 Char"/>
    <w:basedOn w:val="DefaultParagraphFont"/>
    <w:link w:val="BodyText2"/>
    <w:uiPriority w:val="99"/>
    <w:rsid w:val="00582FCC"/>
    <w:rPr>
      <w:rFonts w:ascii="Arial" w:hAnsi="Arial"/>
      <w:sz w:val="22"/>
      <w:lang w:val="en-GB"/>
    </w:rPr>
  </w:style>
  <w:style w:type="character" w:styleId="Hyperlink">
    <w:name w:val="Hyperlink"/>
    <w:basedOn w:val="DefaultParagraphFont"/>
    <w:uiPriority w:val="99"/>
    <w:rsid w:val="00582FCC"/>
    <w:rPr>
      <w:rFonts w:cs="Times New Roman"/>
      <w:color w:val="0000FF"/>
      <w:u w:val="single"/>
    </w:rPr>
  </w:style>
  <w:style w:type="paragraph" w:styleId="ListBullet">
    <w:name w:val="List Bullet"/>
    <w:basedOn w:val="Normal"/>
    <w:uiPriority w:val="99"/>
    <w:rsid w:val="00582FCC"/>
    <w:pPr>
      <w:numPr>
        <w:numId w:val="45"/>
      </w:numPr>
    </w:pPr>
  </w:style>
  <w:style w:type="paragraph" w:customStyle="1" w:styleId="Descriptiontitle">
    <w:name w:val="Description title"/>
    <w:basedOn w:val="Normal"/>
    <w:next w:val="Description"/>
    <w:rsid w:val="00582FCC"/>
    <w:pPr>
      <w:keepNext/>
      <w:pBdr>
        <w:top w:val="single" w:sz="4" w:space="1" w:color="auto"/>
        <w:bottom w:val="single" w:sz="4" w:space="1" w:color="auto"/>
      </w:pBdr>
      <w:spacing w:before="320" w:after="120"/>
      <w:ind w:left="567"/>
      <w:jc w:val="left"/>
    </w:pPr>
    <w:rPr>
      <w:b/>
      <w:sz w:val="20"/>
    </w:rPr>
  </w:style>
  <w:style w:type="paragraph" w:customStyle="1" w:styleId="Description">
    <w:name w:val="Description"/>
    <w:basedOn w:val="Normal"/>
    <w:rsid w:val="00582FCC"/>
    <w:pPr>
      <w:keepNext/>
      <w:keepLines/>
      <w:ind w:left="567"/>
    </w:pPr>
    <w:rPr>
      <w:sz w:val="20"/>
    </w:rPr>
  </w:style>
  <w:style w:type="character" w:customStyle="1" w:styleId="Filename">
    <w:name w:val="File name"/>
    <w:basedOn w:val="DefaultParagraphFont"/>
    <w:rsid w:val="00582FCC"/>
    <w:rPr>
      <w:rFonts w:ascii="Courier New" w:hAnsi="Courier New" w:cs="Times New Roman"/>
      <w:i/>
      <w:caps/>
      <w:sz w:val="18"/>
    </w:rPr>
  </w:style>
  <w:style w:type="paragraph" w:customStyle="1" w:styleId="Profileparameter">
    <w:name w:val="Profile parameter"/>
    <w:basedOn w:val="Normal"/>
    <w:rsid w:val="00582FCC"/>
    <w:pPr>
      <w:keepLines/>
      <w:numPr>
        <w:numId w:val="4"/>
      </w:numPr>
    </w:pPr>
  </w:style>
  <w:style w:type="paragraph" w:customStyle="1" w:styleId="Bullet">
    <w:name w:val="Bullet"/>
    <w:basedOn w:val="Normal"/>
    <w:rsid w:val="00582FCC"/>
    <w:pPr>
      <w:keepLines/>
      <w:numPr>
        <w:numId w:val="5"/>
      </w:numPr>
      <w:ind w:left="357" w:hanging="357"/>
    </w:pPr>
  </w:style>
  <w:style w:type="paragraph" w:customStyle="1" w:styleId="Profileparametervalue">
    <w:name w:val="Profile parameter value"/>
    <w:basedOn w:val="Normal"/>
    <w:rsid w:val="00582FCC"/>
    <w:pPr>
      <w:keepNext/>
      <w:keepLines/>
      <w:ind w:left="357"/>
    </w:pPr>
  </w:style>
  <w:style w:type="paragraph" w:customStyle="1" w:styleId="Driverparameter">
    <w:name w:val="Driver parameter"/>
    <w:basedOn w:val="Normal"/>
    <w:next w:val="Driverparametervalue"/>
    <w:rsid w:val="00582FCC"/>
    <w:pPr>
      <w:keepNext/>
      <w:keepLines/>
      <w:numPr>
        <w:numId w:val="6"/>
      </w:numPr>
    </w:pPr>
  </w:style>
  <w:style w:type="paragraph" w:customStyle="1" w:styleId="Driverparametervalue">
    <w:name w:val="Driver parameter value"/>
    <w:basedOn w:val="Normal"/>
    <w:rsid w:val="00582FCC"/>
    <w:pPr>
      <w:keepNext/>
      <w:keepLines/>
      <w:tabs>
        <w:tab w:val="left" w:pos="4536"/>
      </w:tabs>
      <w:ind w:left="357"/>
      <w:jc w:val="left"/>
    </w:pPr>
  </w:style>
  <w:style w:type="paragraph" w:customStyle="1" w:styleId="Driverevent">
    <w:name w:val="Driver event"/>
    <w:basedOn w:val="Normal"/>
    <w:rsid w:val="00582FCC"/>
    <w:pPr>
      <w:keepNext/>
      <w:keepLines/>
      <w:numPr>
        <w:numId w:val="8"/>
      </w:numPr>
    </w:pPr>
  </w:style>
  <w:style w:type="paragraph" w:customStyle="1" w:styleId="Counter">
    <w:name w:val="Counter"/>
    <w:basedOn w:val="Normal"/>
    <w:rsid w:val="00582FCC"/>
    <w:pPr>
      <w:keepNext/>
      <w:numPr>
        <w:numId w:val="7"/>
      </w:numPr>
    </w:pPr>
  </w:style>
  <w:style w:type="paragraph" w:customStyle="1" w:styleId="Countercontrol">
    <w:name w:val="Counter control"/>
    <w:basedOn w:val="Normal"/>
    <w:rsid w:val="00582FCC"/>
    <w:pPr>
      <w:keepNext/>
      <w:tabs>
        <w:tab w:val="left" w:pos="4536"/>
      </w:tabs>
      <w:ind w:left="4536" w:hanging="4179"/>
      <w:jc w:val="left"/>
    </w:pPr>
  </w:style>
  <w:style w:type="character" w:customStyle="1" w:styleId="Code">
    <w:name w:val="Code"/>
    <w:basedOn w:val="DefaultParagraphFont"/>
    <w:rsid w:val="00582FCC"/>
    <w:rPr>
      <w:rFonts w:ascii="Courier New" w:hAnsi="Courier New" w:cs="Times New Roman"/>
      <w:sz w:val="18"/>
    </w:rPr>
  </w:style>
  <w:style w:type="paragraph" w:customStyle="1" w:styleId="Syntaxtitle">
    <w:name w:val="Syntax title"/>
    <w:basedOn w:val="Normal"/>
    <w:next w:val="Syntax"/>
    <w:rsid w:val="00582FCC"/>
    <w:pPr>
      <w:keepNext/>
      <w:pBdr>
        <w:top w:val="single" w:sz="4" w:space="1" w:color="auto"/>
        <w:bottom w:val="single" w:sz="4" w:space="1" w:color="auto"/>
      </w:pBdr>
      <w:spacing w:after="120"/>
      <w:ind w:left="567"/>
    </w:pPr>
    <w:rPr>
      <w:b/>
      <w:sz w:val="20"/>
    </w:rPr>
  </w:style>
  <w:style w:type="paragraph" w:customStyle="1" w:styleId="Syntax">
    <w:name w:val="Syntax"/>
    <w:basedOn w:val="Normal"/>
    <w:rsid w:val="00582FCC"/>
    <w:pPr>
      <w:keepNext/>
      <w:ind w:left="567"/>
    </w:pPr>
    <w:rPr>
      <w:rFonts w:ascii="Courier New" w:hAnsi="Courier New"/>
      <w:sz w:val="18"/>
    </w:rPr>
  </w:style>
  <w:style w:type="paragraph" w:customStyle="1" w:styleId="Parameterstitle">
    <w:name w:val="Parameters title"/>
    <w:basedOn w:val="Normal"/>
    <w:next w:val="Parameters"/>
    <w:rsid w:val="00582FCC"/>
    <w:pPr>
      <w:keepNext/>
      <w:pBdr>
        <w:top w:val="single" w:sz="4" w:space="1" w:color="auto"/>
        <w:bottom w:val="single" w:sz="4" w:space="1" w:color="auto"/>
      </w:pBdr>
      <w:spacing w:before="320" w:after="120"/>
      <w:ind w:left="567"/>
    </w:pPr>
    <w:rPr>
      <w:b/>
      <w:sz w:val="20"/>
    </w:rPr>
  </w:style>
  <w:style w:type="paragraph" w:customStyle="1" w:styleId="Parameters">
    <w:name w:val="Parameters"/>
    <w:basedOn w:val="Normal"/>
    <w:rsid w:val="00582FCC"/>
    <w:pPr>
      <w:keepNext/>
      <w:keepLines/>
      <w:spacing w:after="80"/>
      <w:ind w:left="3402" w:hanging="2835"/>
    </w:pPr>
    <w:rPr>
      <w:sz w:val="20"/>
    </w:rPr>
  </w:style>
  <w:style w:type="paragraph" w:customStyle="1" w:styleId="Errorstitle">
    <w:name w:val="Errors title"/>
    <w:basedOn w:val="Normal"/>
    <w:next w:val="Errors"/>
    <w:rsid w:val="00582FCC"/>
    <w:pPr>
      <w:keepNext/>
      <w:pBdr>
        <w:top w:val="single" w:sz="4" w:space="1" w:color="auto"/>
        <w:bottom w:val="single" w:sz="4" w:space="1" w:color="auto"/>
      </w:pBdr>
      <w:spacing w:before="240" w:after="120"/>
      <w:ind w:left="567"/>
    </w:pPr>
    <w:rPr>
      <w:b/>
      <w:sz w:val="20"/>
    </w:rPr>
  </w:style>
  <w:style w:type="paragraph" w:customStyle="1" w:styleId="Errors">
    <w:name w:val="Errors"/>
    <w:basedOn w:val="Normal"/>
    <w:rsid w:val="00582FCC"/>
    <w:pPr>
      <w:keepNext/>
      <w:ind w:left="3402" w:hanging="2835"/>
    </w:pPr>
    <w:rPr>
      <w:sz w:val="20"/>
    </w:rPr>
  </w:style>
  <w:style w:type="character" w:styleId="FollowedHyperlink">
    <w:name w:val="FollowedHyperlink"/>
    <w:basedOn w:val="DefaultParagraphFont"/>
    <w:uiPriority w:val="99"/>
    <w:rsid w:val="00582FCC"/>
    <w:rPr>
      <w:rFonts w:cs="Times New Roman"/>
      <w:color w:val="800080"/>
      <w:u w:val="single"/>
    </w:rPr>
  </w:style>
  <w:style w:type="paragraph" w:customStyle="1" w:styleId="Bulletnumbered">
    <w:name w:val="Bullet (numbered)"/>
    <w:basedOn w:val="Normal"/>
    <w:rsid w:val="00582FCC"/>
    <w:pPr>
      <w:numPr>
        <w:numId w:val="9"/>
      </w:numPr>
    </w:pPr>
  </w:style>
  <w:style w:type="paragraph" w:styleId="DocumentMap">
    <w:name w:val="Document Map"/>
    <w:basedOn w:val="Normal"/>
    <w:link w:val="DocumentMapChar"/>
    <w:uiPriority w:val="99"/>
    <w:semiHidden/>
    <w:rsid w:val="00582FCC"/>
    <w:pPr>
      <w:shd w:val="clear" w:color="auto" w:fill="000080"/>
    </w:pPr>
    <w:rPr>
      <w:rFonts w:ascii="Tahoma" w:hAnsi="Tahoma" w:cs="Tahoma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582FCC"/>
    <w:rPr>
      <w:rFonts w:ascii="Tahoma" w:hAnsi="Tahoma" w:cs="Tahoma"/>
      <w:sz w:val="16"/>
      <w:szCs w:val="16"/>
      <w:lang w:val="en-GB"/>
    </w:rPr>
  </w:style>
  <w:style w:type="paragraph" w:styleId="BalloonText">
    <w:name w:val="Balloon Text"/>
    <w:basedOn w:val="Normal"/>
    <w:link w:val="BalloonTextChar"/>
    <w:uiPriority w:val="99"/>
    <w:semiHidden/>
    <w:rsid w:val="00582FC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2FCC"/>
    <w:rPr>
      <w:rFonts w:ascii="Tahoma" w:hAnsi="Tahoma" w:cs="Tahoma"/>
      <w:sz w:val="16"/>
      <w:szCs w:val="16"/>
      <w:lang w:val="en-GB"/>
    </w:rPr>
  </w:style>
  <w:style w:type="paragraph" w:customStyle="1" w:styleId="SP2118991">
    <w:name w:val="SP.2.118991"/>
    <w:basedOn w:val="Normal"/>
    <w:next w:val="Normal"/>
    <w:rsid w:val="00582FCC"/>
    <w:pPr>
      <w:autoSpaceDE w:val="0"/>
      <w:autoSpaceDN w:val="0"/>
      <w:adjustRightInd w:val="0"/>
      <w:jc w:val="left"/>
    </w:pPr>
    <w:rPr>
      <w:rFonts w:ascii="Verdana" w:hAnsi="Verdana"/>
      <w:sz w:val="20"/>
      <w:szCs w:val="24"/>
      <w:lang w:val="en-US" w:eastAsia="en-US"/>
    </w:rPr>
  </w:style>
  <w:style w:type="paragraph" w:customStyle="1" w:styleId="Opmaakprofiel1">
    <w:name w:val="Opmaakprofiel1"/>
    <w:basedOn w:val="Heading4"/>
    <w:rsid w:val="00582FCC"/>
    <w:pPr>
      <w:numPr>
        <w:numId w:val="10"/>
      </w:numPr>
      <w:tabs>
        <w:tab w:val="num" w:pos="2880"/>
      </w:tabs>
    </w:pPr>
  </w:style>
  <w:style w:type="character" w:customStyle="1" w:styleId="SC2147482">
    <w:name w:val="SC.2.147482"/>
    <w:rsid w:val="00582FCC"/>
    <w:rPr>
      <w:color w:val="000000"/>
      <w:sz w:val="20"/>
    </w:rPr>
  </w:style>
  <w:style w:type="paragraph" w:styleId="BodyText3">
    <w:name w:val="Body Text 3"/>
    <w:basedOn w:val="Normal"/>
    <w:link w:val="BodyText3Char"/>
    <w:uiPriority w:val="99"/>
    <w:rsid w:val="00582FCC"/>
    <w:pPr>
      <w:jc w:val="left"/>
    </w:pPr>
  </w:style>
  <w:style w:type="character" w:customStyle="1" w:styleId="BodyText3Char">
    <w:name w:val="Body Text 3 Char"/>
    <w:basedOn w:val="DefaultParagraphFont"/>
    <w:link w:val="BodyText3"/>
    <w:uiPriority w:val="99"/>
    <w:rsid w:val="00582FCC"/>
    <w:rPr>
      <w:rFonts w:ascii="Arial" w:hAnsi="Arial"/>
      <w:sz w:val="16"/>
      <w:szCs w:val="16"/>
      <w:lang w:val="en-GB"/>
    </w:rPr>
  </w:style>
  <w:style w:type="table" w:styleId="TableGrid">
    <w:name w:val="Table Grid"/>
    <w:basedOn w:val="TableNormal"/>
    <w:uiPriority w:val="39"/>
    <w:rsid w:val="007E45EA"/>
    <w:pPr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E91F6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82FCC"/>
    <w:rPr>
      <w:rFonts w:ascii="Arial" w:hAnsi="Arial"/>
      <w:b/>
      <w:bCs/>
      <w:lang w:val="en-GB"/>
    </w:rPr>
  </w:style>
  <w:style w:type="table" w:customStyle="1" w:styleId="MicroKeyProfiel">
    <w:name w:val="MicroKeyProfiel"/>
    <w:basedOn w:val="TableGrid"/>
    <w:rsid w:val="009B6B15"/>
    <w:pPr>
      <w:spacing w:before="20" w:after="20"/>
    </w:pPr>
    <w:rPr>
      <w:rFonts w:ascii="Arial" w:hAnsi="Arial"/>
      <w:sz w:val="22"/>
    </w:rPr>
    <w:tblPr>
      <w:tblInd w:w="108" w:type="dxa"/>
      <w:tblBorders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  <w:insideH w:val="none" w:sz="0" w:space="0" w:color="auto"/>
        <w:insideV w:val="none" w:sz="0" w:space="0" w:color="auto"/>
      </w:tblBorders>
    </w:tblPr>
    <w:tblStylePr w:type="firstRow">
      <w:rPr>
        <w:rFonts w:cs="Times New Roman"/>
      </w:rPr>
      <w:tblPr/>
      <w:tcPr>
        <w:shd w:val="clear" w:color="auto" w:fill="CBD300"/>
      </w:tcPr>
    </w:tblStylePr>
  </w:style>
  <w:style w:type="paragraph" w:styleId="Subtitle">
    <w:name w:val="Subtitle"/>
    <w:basedOn w:val="Normal"/>
    <w:next w:val="Normal"/>
    <w:link w:val="SubtitleChar"/>
    <w:uiPriority w:val="11"/>
    <w:qFormat/>
    <w:rsid w:val="00343F2B"/>
    <w:pPr>
      <w:spacing w:after="60"/>
      <w:jc w:val="center"/>
      <w:outlineLvl w:val="1"/>
    </w:pPr>
    <w:rPr>
      <w:rFonts w:ascii="Cambria" w:hAnsi="Cambria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locked/>
    <w:rsid w:val="00343F2B"/>
    <w:rPr>
      <w:rFonts w:ascii="Cambria" w:hAnsi="Cambria" w:cs="Times New Roman"/>
      <w:sz w:val="24"/>
      <w:szCs w:val="24"/>
      <w:lang w:val="en-GB"/>
    </w:rPr>
  </w:style>
  <w:style w:type="paragraph" w:styleId="NoSpacing">
    <w:name w:val="No Spacing"/>
    <w:uiPriority w:val="1"/>
    <w:qFormat/>
    <w:rsid w:val="004C7533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ListParagraph">
    <w:name w:val="List Paragraph"/>
    <w:basedOn w:val="Normal"/>
    <w:uiPriority w:val="34"/>
    <w:qFormat/>
    <w:rsid w:val="007C2F68"/>
    <w:pPr>
      <w:ind w:left="720"/>
      <w:contextualSpacing/>
    </w:pPr>
  </w:style>
  <w:style w:type="character" w:styleId="Emphasis">
    <w:name w:val="Emphasis"/>
    <w:basedOn w:val="DefaultParagraphFont"/>
    <w:qFormat/>
    <w:rsid w:val="00907CCB"/>
    <w:rPr>
      <w:i/>
      <w:iCs/>
    </w:rPr>
  </w:style>
  <w:style w:type="character" w:customStyle="1" w:styleId="Heading1Char1">
    <w:name w:val="Heading 1 Char1"/>
    <w:basedOn w:val="DefaultParagraphFont"/>
    <w:uiPriority w:val="9"/>
    <w:rsid w:val="005915B9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1">
    <w:name w:val="Heading 2 Char1"/>
    <w:basedOn w:val="DefaultParagraphFont"/>
    <w:uiPriority w:val="9"/>
    <w:rsid w:val="005915B9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1">
    <w:name w:val="Heading 3 Char1"/>
    <w:basedOn w:val="DefaultParagraphFont"/>
    <w:uiPriority w:val="9"/>
    <w:rsid w:val="005915B9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1">
    <w:name w:val="Heading 4 Char1"/>
    <w:basedOn w:val="DefaultParagraphFont"/>
    <w:uiPriority w:val="9"/>
    <w:rsid w:val="005915B9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1">
    <w:name w:val="Heading 5 Char1"/>
    <w:basedOn w:val="DefaultParagraphFont"/>
    <w:uiPriority w:val="9"/>
    <w:rsid w:val="005915B9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1">
    <w:name w:val="Heading 6 Char1"/>
    <w:basedOn w:val="DefaultParagraphFont"/>
    <w:uiPriority w:val="9"/>
    <w:rsid w:val="005915B9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1">
    <w:name w:val="Heading 7 Char1"/>
    <w:basedOn w:val="DefaultParagraphFont"/>
    <w:uiPriority w:val="9"/>
    <w:rsid w:val="005915B9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1">
    <w:name w:val="Heading 8 Char1"/>
    <w:basedOn w:val="DefaultParagraphFont"/>
    <w:uiPriority w:val="9"/>
    <w:rsid w:val="005915B9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1">
    <w:name w:val="Heading 9 Char1"/>
    <w:basedOn w:val="DefaultParagraphFont"/>
    <w:uiPriority w:val="9"/>
    <w:rsid w:val="005915B9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Heading4Char2">
    <w:name w:val="Heading 4 Char2"/>
    <w:basedOn w:val="DefaultParagraphFont"/>
    <w:uiPriority w:val="9"/>
    <w:rsid w:val="005915B9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2">
    <w:name w:val="Heading 5 Char2"/>
    <w:basedOn w:val="DefaultParagraphFont"/>
    <w:uiPriority w:val="9"/>
    <w:rsid w:val="005915B9"/>
    <w:rPr>
      <w:rFonts w:ascii="Arial" w:eastAsia="Times New Roman" w:hAnsi="Arial" w:cs="Times New Roman"/>
      <w:szCs w:val="20"/>
      <w:lang w:val="en-GB" w:eastAsia="nl-NL"/>
    </w:rPr>
  </w:style>
  <w:style w:type="character" w:styleId="UnresolvedMention">
    <w:name w:val="Unresolved Mention"/>
    <w:basedOn w:val="DefaultParagraphFont"/>
    <w:uiPriority w:val="99"/>
    <w:semiHidden/>
    <w:unhideWhenUsed/>
    <w:rsid w:val="00697BED"/>
    <w:rPr>
      <w:color w:val="808080"/>
      <w:shd w:val="clear" w:color="auto" w:fill="E6E6E6"/>
    </w:rPr>
  </w:style>
  <w:style w:type="character" w:customStyle="1" w:styleId="Heading1Char2">
    <w:name w:val="Heading 1 Char2"/>
    <w:basedOn w:val="DefaultParagraphFont"/>
    <w:uiPriority w:val="9"/>
    <w:rsid w:val="005725F6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2">
    <w:name w:val="Heading 2 Char2"/>
    <w:basedOn w:val="DefaultParagraphFont"/>
    <w:uiPriority w:val="9"/>
    <w:rsid w:val="005725F6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2">
    <w:name w:val="Heading 3 Char2"/>
    <w:basedOn w:val="DefaultParagraphFont"/>
    <w:uiPriority w:val="9"/>
    <w:rsid w:val="005725F6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3">
    <w:name w:val="Heading 4 Char3"/>
    <w:basedOn w:val="DefaultParagraphFont"/>
    <w:uiPriority w:val="9"/>
    <w:rsid w:val="005725F6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3">
    <w:name w:val="Heading 5 Char3"/>
    <w:basedOn w:val="DefaultParagraphFont"/>
    <w:uiPriority w:val="9"/>
    <w:rsid w:val="005725F6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2">
    <w:name w:val="Heading 6 Char2"/>
    <w:basedOn w:val="DefaultParagraphFont"/>
    <w:uiPriority w:val="9"/>
    <w:rsid w:val="005725F6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2">
    <w:name w:val="Heading 7 Char2"/>
    <w:basedOn w:val="DefaultParagraphFont"/>
    <w:uiPriority w:val="9"/>
    <w:rsid w:val="005725F6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2">
    <w:name w:val="Heading 8 Char2"/>
    <w:basedOn w:val="DefaultParagraphFont"/>
    <w:uiPriority w:val="9"/>
    <w:rsid w:val="005725F6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2">
    <w:name w:val="Heading 9 Char2"/>
    <w:basedOn w:val="DefaultParagraphFont"/>
    <w:uiPriority w:val="9"/>
    <w:rsid w:val="005725F6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FooterChar1">
    <w:name w:val="Footer Char1"/>
    <w:basedOn w:val="DefaultParagraphFont"/>
    <w:uiPriority w:val="99"/>
    <w:rsid w:val="005725F6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erChar1">
    <w:name w:val="Header Char1"/>
    <w:basedOn w:val="DefaultParagraphFont"/>
    <w:uiPriority w:val="99"/>
    <w:rsid w:val="005725F6"/>
    <w:rPr>
      <w:rFonts w:ascii="Arial" w:eastAsia="Times New Roman" w:hAnsi="Arial" w:cs="Times New Roman"/>
      <w:szCs w:val="20"/>
      <w:lang w:val="en-GB" w:eastAsia="nl-NL"/>
    </w:rPr>
  </w:style>
  <w:style w:type="character" w:customStyle="1" w:styleId="BodyTextChar1">
    <w:name w:val="Body Text Char1"/>
    <w:basedOn w:val="DefaultParagraphFont"/>
    <w:uiPriority w:val="99"/>
    <w:rsid w:val="005725F6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TextChar1">
    <w:name w:val="Comment Text Char1"/>
    <w:basedOn w:val="DefaultParagraphFont"/>
    <w:uiPriority w:val="99"/>
    <w:semiHidden/>
    <w:rsid w:val="005725F6"/>
    <w:rPr>
      <w:rFonts w:ascii="Arial" w:eastAsia="Times New Roman" w:hAnsi="Arial" w:cs="Times New Roman"/>
      <w:sz w:val="20"/>
      <w:szCs w:val="20"/>
      <w:lang w:val="en-GB" w:eastAsia="nl-NL"/>
    </w:rPr>
  </w:style>
  <w:style w:type="character" w:customStyle="1" w:styleId="BodyText2Char1">
    <w:name w:val="Body Text 2 Char1"/>
    <w:basedOn w:val="DefaultParagraphFont"/>
    <w:uiPriority w:val="99"/>
    <w:rsid w:val="005725F6"/>
    <w:rPr>
      <w:rFonts w:ascii="Arial" w:eastAsia="Times New Roman" w:hAnsi="Arial" w:cs="Times New Roman"/>
      <w:szCs w:val="20"/>
      <w:lang w:val="en-GB" w:eastAsia="nl-NL"/>
    </w:rPr>
  </w:style>
  <w:style w:type="character" w:customStyle="1" w:styleId="DocumentMapChar1">
    <w:name w:val="Document Map Char1"/>
    <w:basedOn w:val="DefaultParagraphFont"/>
    <w:uiPriority w:val="99"/>
    <w:semiHidden/>
    <w:rsid w:val="005725F6"/>
    <w:rPr>
      <w:rFonts w:ascii="Tahoma" w:eastAsia="Times New Roman" w:hAnsi="Tahoma" w:cs="Tahoma"/>
      <w:szCs w:val="20"/>
      <w:shd w:val="clear" w:color="auto" w:fill="000080"/>
      <w:lang w:val="en-GB" w:eastAsia="nl-NL"/>
    </w:rPr>
  </w:style>
  <w:style w:type="character" w:customStyle="1" w:styleId="BalloonTextChar1">
    <w:name w:val="Balloon Text Char1"/>
    <w:basedOn w:val="DefaultParagraphFont"/>
    <w:uiPriority w:val="99"/>
    <w:semiHidden/>
    <w:rsid w:val="005725F6"/>
    <w:rPr>
      <w:rFonts w:ascii="Tahoma" w:eastAsia="Times New Roman" w:hAnsi="Tahoma" w:cs="Tahoma"/>
      <w:sz w:val="16"/>
      <w:szCs w:val="16"/>
      <w:lang w:val="en-GB" w:eastAsia="nl-NL"/>
    </w:rPr>
  </w:style>
  <w:style w:type="character" w:customStyle="1" w:styleId="BodyText3Char1">
    <w:name w:val="Body Text 3 Char1"/>
    <w:basedOn w:val="DefaultParagraphFont"/>
    <w:uiPriority w:val="99"/>
    <w:rsid w:val="005725F6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SubjectChar1">
    <w:name w:val="Comment Subject Char1"/>
    <w:basedOn w:val="CommentTextChar"/>
    <w:uiPriority w:val="99"/>
    <w:semiHidden/>
    <w:rsid w:val="005725F6"/>
    <w:rPr>
      <w:rFonts w:ascii="Arial" w:eastAsia="Times New Roman" w:hAnsi="Arial" w:cs="Times New Roman"/>
      <w:b/>
      <w:bCs/>
      <w:sz w:val="20"/>
      <w:szCs w:val="20"/>
      <w:lang w:val="en-GB" w:eastAsia="nl-NL"/>
    </w:rPr>
  </w:style>
  <w:style w:type="character" w:customStyle="1" w:styleId="SubtitleChar1">
    <w:name w:val="Subtitle Char1"/>
    <w:basedOn w:val="DefaultParagraphFont"/>
    <w:uiPriority w:val="11"/>
    <w:rsid w:val="005725F6"/>
    <w:rPr>
      <w:rFonts w:ascii="Cambria" w:eastAsia="Times New Roman" w:hAnsi="Cambria" w:cs="Times New Roman"/>
      <w:sz w:val="24"/>
      <w:szCs w:val="24"/>
      <w:lang w:val="en-GB" w:eastAsia="nl-NL"/>
    </w:rPr>
  </w:style>
  <w:style w:type="character" w:customStyle="1" w:styleId="Heading1Char3">
    <w:name w:val="Heading 1 Char3"/>
    <w:basedOn w:val="DefaultParagraphFont"/>
    <w:uiPriority w:val="9"/>
    <w:rsid w:val="005725F6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3">
    <w:name w:val="Heading 2 Char3"/>
    <w:basedOn w:val="DefaultParagraphFont"/>
    <w:uiPriority w:val="9"/>
    <w:rsid w:val="005725F6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3">
    <w:name w:val="Heading 3 Char3"/>
    <w:basedOn w:val="DefaultParagraphFont"/>
    <w:uiPriority w:val="9"/>
    <w:rsid w:val="005725F6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4">
    <w:name w:val="Heading 4 Char4"/>
    <w:basedOn w:val="DefaultParagraphFont"/>
    <w:uiPriority w:val="9"/>
    <w:rsid w:val="005725F6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4">
    <w:name w:val="Heading 5 Char4"/>
    <w:basedOn w:val="DefaultParagraphFont"/>
    <w:uiPriority w:val="9"/>
    <w:rsid w:val="005725F6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3">
    <w:name w:val="Heading 6 Char3"/>
    <w:basedOn w:val="DefaultParagraphFont"/>
    <w:uiPriority w:val="9"/>
    <w:rsid w:val="005725F6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3">
    <w:name w:val="Heading 7 Char3"/>
    <w:basedOn w:val="DefaultParagraphFont"/>
    <w:uiPriority w:val="9"/>
    <w:rsid w:val="005725F6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3">
    <w:name w:val="Heading 8 Char3"/>
    <w:basedOn w:val="DefaultParagraphFont"/>
    <w:uiPriority w:val="9"/>
    <w:rsid w:val="005725F6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3">
    <w:name w:val="Heading 9 Char3"/>
    <w:basedOn w:val="DefaultParagraphFont"/>
    <w:uiPriority w:val="9"/>
    <w:rsid w:val="005725F6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Heading1Char4">
    <w:name w:val="Heading 1 Char4"/>
    <w:basedOn w:val="DefaultParagraphFont"/>
    <w:uiPriority w:val="9"/>
    <w:rsid w:val="00CF0D4B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4">
    <w:name w:val="Heading 2 Char4"/>
    <w:basedOn w:val="DefaultParagraphFont"/>
    <w:uiPriority w:val="9"/>
    <w:rsid w:val="00CF0D4B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4">
    <w:name w:val="Heading 3 Char4"/>
    <w:basedOn w:val="DefaultParagraphFont"/>
    <w:uiPriority w:val="9"/>
    <w:rsid w:val="00CF0D4B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5">
    <w:name w:val="Heading 4 Char5"/>
    <w:basedOn w:val="DefaultParagraphFont"/>
    <w:uiPriority w:val="9"/>
    <w:rsid w:val="00CF0D4B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5">
    <w:name w:val="Heading 5 Char5"/>
    <w:basedOn w:val="DefaultParagraphFont"/>
    <w:uiPriority w:val="9"/>
    <w:rsid w:val="00CF0D4B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4">
    <w:name w:val="Heading 6 Char4"/>
    <w:basedOn w:val="DefaultParagraphFont"/>
    <w:uiPriority w:val="9"/>
    <w:rsid w:val="00CF0D4B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4">
    <w:name w:val="Heading 7 Char4"/>
    <w:basedOn w:val="DefaultParagraphFont"/>
    <w:uiPriority w:val="9"/>
    <w:rsid w:val="00CF0D4B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4">
    <w:name w:val="Heading 8 Char4"/>
    <w:basedOn w:val="DefaultParagraphFont"/>
    <w:uiPriority w:val="9"/>
    <w:rsid w:val="00CF0D4B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4">
    <w:name w:val="Heading 9 Char4"/>
    <w:basedOn w:val="DefaultParagraphFont"/>
    <w:uiPriority w:val="9"/>
    <w:rsid w:val="00CF0D4B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FooterChar2">
    <w:name w:val="Footer Char2"/>
    <w:basedOn w:val="DefaultParagraphFont"/>
    <w:uiPriority w:val="99"/>
    <w:rsid w:val="00CF0D4B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erChar2">
    <w:name w:val="Header Char2"/>
    <w:basedOn w:val="DefaultParagraphFont"/>
    <w:uiPriority w:val="99"/>
    <w:rsid w:val="00CF0D4B"/>
    <w:rPr>
      <w:rFonts w:ascii="Arial" w:eastAsia="Times New Roman" w:hAnsi="Arial" w:cs="Times New Roman"/>
      <w:szCs w:val="20"/>
      <w:lang w:val="en-GB" w:eastAsia="nl-NL"/>
    </w:rPr>
  </w:style>
  <w:style w:type="character" w:customStyle="1" w:styleId="BodyTextChar2">
    <w:name w:val="Body Text Char2"/>
    <w:basedOn w:val="DefaultParagraphFont"/>
    <w:uiPriority w:val="99"/>
    <w:rsid w:val="00CF0D4B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TextChar2">
    <w:name w:val="Comment Text Char2"/>
    <w:basedOn w:val="DefaultParagraphFont"/>
    <w:uiPriority w:val="99"/>
    <w:semiHidden/>
    <w:rsid w:val="00CF0D4B"/>
    <w:rPr>
      <w:rFonts w:ascii="Arial" w:eastAsia="Times New Roman" w:hAnsi="Arial" w:cs="Times New Roman"/>
      <w:sz w:val="20"/>
      <w:szCs w:val="20"/>
      <w:lang w:val="en-GB" w:eastAsia="nl-NL"/>
    </w:rPr>
  </w:style>
  <w:style w:type="character" w:customStyle="1" w:styleId="BodyText2Char2">
    <w:name w:val="Body Text 2 Char2"/>
    <w:basedOn w:val="DefaultParagraphFont"/>
    <w:uiPriority w:val="99"/>
    <w:rsid w:val="00CF0D4B"/>
    <w:rPr>
      <w:rFonts w:ascii="Arial" w:eastAsia="Times New Roman" w:hAnsi="Arial" w:cs="Times New Roman"/>
      <w:szCs w:val="20"/>
      <w:lang w:val="en-GB" w:eastAsia="nl-NL"/>
    </w:rPr>
  </w:style>
  <w:style w:type="character" w:customStyle="1" w:styleId="DocumentMapChar2">
    <w:name w:val="Document Map Char2"/>
    <w:basedOn w:val="DefaultParagraphFont"/>
    <w:uiPriority w:val="99"/>
    <w:semiHidden/>
    <w:rsid w:val="00CF0D4B"/>
    <w:rPr>
      <w:rFonts w:ascii="Tahoma" w:eastAsia="Times New Roman" w:hAnsi="Tahoma" w:cs="Tahoma"/>
      <w:szCs w:val="20"/>
      <w:shd w:val="clear" w:color="auto" w:fill="000080"/>
      <w:lang w:val="en-GB" w:eastAsia="nl-NL"/>
    </w:rPr>
  </w:style>
  <w:style w:type="character" w:customStyle="1" w:styleId="BalloonTextChar2">
    <w:name w:val="Balloon Text Char2"/>
    <w:basedOn w:val="DefaultParagraphFont"/>
    <w:uiPriority w:val="99"/>
    <w:semiHidden/>
    <w:rsid w:val="00CF0D4B"/>
    <w:rPr>
      <w:rFonts w:ascii="Tahoma" w:eastAsia="Times New Roman" w:hAnsi="Tahoma" w:cs="Tahoma"/>
      <w:sz w:val="16"/>
      <w:szCs w:val="16"/>
      <w:lang w:val="en-GB" w:eastAsia="nl-NL"/>
    </w:rPr>
  </w:style>
  <w:style w:type="character" w:customStyle="1" w:styleId="BodyText3Char2">
    <w:name w:val="Body Text 3 Char2"/>
    <w:basedOn w:val="DefaultParagraphFont"/>
    <w:uiPriority w:val="99"/>
    <w:rsid w:val="00CF0D4B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SubjectChar2">
    <w:name w:val="Comment Subject Char2"/>
    <w:basedOn w:val="CommentTextChar"/>
    <w:uiPriority w:val="99"/>
    <w:semiHidden/>
    <w:rsid w:val="00CF0D4B"/>
    <w:rPr>
      <w:rFonts w:ascii="Arial" w:eastAsia="Times New Roman" w:hAnsi="Arial" w:cs="Times New Roman"/>
      <w:b/>
      <w:bCs/>
      <w:sz w:val="20"/>
      <w:szCs w:val="20"/>
      <w:lang w:val="en-GB" w:eastAsia="nl-NL"/>
    </w:rPr>
  </w:style>
  <w:style w:type="character" w:customStyle="1" w:styleId="SubtitleChar2">
    <w:name w:val="Subtitle Char2"/>
    <w:basedOn w:val="DefaultParagraphFont"/>
    <w:uiPriority w:val="11"/>
    <w:rsid w:val="00CF0D4B"/>
    <w:rPr>
      <w:rFonts w:ascii="Cambria" w:eastAsia="Times New Roman" w:hAnsi="Cambria" w:cs="Times New Roman"/>
      <w:sz w:val="24"/>
      <w:szCs w:val="24"/>
      <w:lang w:val="en-GB" w:eastAsia="nl-NL"/>
    </w:rPr>
  </w:style>
  <w:style w:type="character" w:customStyle="1" w:styleId="Heading1Char5">
    <w:name w:val="Heading 1 Char5"/>
    <w:basedOn w:val="DefaultParagraphFont"/>
    <w:uiPriority w:val="9"/>
    <w:rsid w:val="00A95F6D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5">
    <w:name w:val="Heading 2 Char5"/>
    <w:basedOn w:val="DefaultParagraphFont"/>
    <w:uiPriority w:val="9"/>
    <w:rsid w:val="00A95F6D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5">
    <w:name w:val="Heading 3 Char5"/>
    <w:basedOn w:val="DefaultParagraphFont"/>
    <w:uiPriority w:val="9"/>
    <w:rsid w:val="00A95F6D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6">
    <w:name w:val="Heading 4 Char6"/>
    <w:basedOn w:val="DefaultParagraphFont"/>
    <w:uiPriority w:val="9"/>
    <w:rsid w:val="00A95F6D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6">
    <w:name w:val="Heading 5 Char6"/>
    <w:basedOn w:val="DefaultParagraphFont"/>
    <w:uiPriority w:val="9"/>
    <w:rsid w:val="00A95F6D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5">
    <w:name w:val="Heading 6 Char5"/>
    <w:basedOn w:val="DefaultParagraphFont"/>
    <w:uiPriority w:val="9"/>
    <w:rsid w:val="00A95F6D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5">
    <w:name w:val="Heading 7 Char5"/>
    <w:basedOn w:val="DefaultParagraphFont"/>
    <w:uiPriority w:val="9"/>
    <w:rsid w:val="00A95F6D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5">
    <w:name w:val="Heading 8 Char5"/>
    <w:basedOn w:val="DefaultParagraphFont"/>
    <w:uiPriority w:val="9"/>
    <w:rsid w:val="00A95F6D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5">
    <w:name w:val="Heading 9 Char5"/>
    <w:basedOn w:val="DefaultParagraphFont"/>
    <w:uiPriority w:val="9"/>
    <w:rsid w:val="00A95F6D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FooterChar3">
    <w:name w:val="Footer Char3"/>
    <w:basedOn w:val="DefaultParagraphFont"/>
    <w:uiPriority w:val="99"/>
    <w:rsid w:val="00A95F6D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erChar3">
    <w:name w:val="Header Char3"/>
    <w:basedOn w:val="DefaultParagraphFont"/>
    <w:uiPriority w:val="99"/>
    <w:rsid w:val="00A95F6D"/>
    <w:rPr>
      <w:rFonts w:ascii="Arial" w:eastAsia="Times New Roman" w:hAnsi="Arial" w:cs="Times New Roman"/>
      <w:szCs w:val="20"/>
      <w:lang w:val="en-GB" w:eastAsia="nl-NL"/>
    </w:rPr>
  </w:style>
  <w:style w:type="character" w:customStyle="1" w:styleId="BodyTextChar3">
    <w:name w:val="Body Text Char3"/>
    <w:basedOn w:val="DefaultParagraphFont"/>
    <w:uiPriority w:val="99"/>
    <w:rsid w:val="00A95F6D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TextChar3">
    <w:name w:val="Comment Text Char3"/>
    <w:basedOn w:val="DefaultParagraphFont"/>
    <w:uiPriority w:val="99"/>
    <w:semiHidden/>
    <w:rsid w:val="00A95F6D"/>
    <w:rPr>
      <w:rFonts w:ascii="Arial" w:eastAsia="Times New Roman" w:hAnsi="Arial" w:cs="Times New Roman"/>
      <w:sz w:val="20"/>
      <w:szCs w:val="20"/>
      <w:lang w:val="en-GB" w:eastAsia="nl-NL"/>
    </w:rPr>
  </w:style>
  <w:style w:type="character" w:customStyle="1" w:styleId="BodyText2Char3">
    <w:name w:val="Body Text 2 Char3"/>
    <w:basedOn w:val="DefaultParagraphFont"/>
    <w:uiPriority w:val="99"/>
    <w:rsid w:val="00A95F6D"/>
    <w:rPr>
      <w:rFonts w:ascii="Arial" w:eastAsia="Times New Roman" w:hAnsi="Arial" w:cs="Times New Roman"/>
      <w:szCs w:val="20"/>
      <w:lang w:val="en-GB" w:eastAsia="nl-NL"/>
    </w:rPr>
  </w:style>
  <w:style w:type="character" w:customStyle="1" w:styleId="DocumentMapChar3">
    <w:name w:val="Document Map Char3"/>
    <w:basedOn w:val="DefaultParagraphFont"/>
    <w:uiPriority w:val="99"/>
    <w:semiHidden/>
    <w:rsid w:val="00A95F6D"/>
    <w:rPr>
      <w:rFonts w:ascii="Tahoma" w:eastAsia="Times New Roman" w:hAnsi="Tahoma" w:cs="Tahoma"/>
      <w:szCs w:val="20"/>
      <w:shd w:val="clear" w:color="auto" w:fill="000080"/>
      <w:lang w:val="en-GB" w:eastAsia="nl-NL"/>
    </w:rPr>
  </w:style>
  <w:style w:type="character" w:customStyle="1" w:styleId="BalloonTextChar3">
    <w:name w:val="Balloon Text Char3"/>
    <w:basedOn w:val="DefaultParagraphFont"/>
    <w:uiPriority w:val="99"/>
    <w:semiHidden/>
    <w:rsid w:val="00A95F6D"/>
    <w:rPr>
      <w:rFonts w:ascii="Tahoma" w:eastAsia="Times New Roman" w:hAnsi="Tahoma" w:cs="Tahoma"/>
      <w:sz w:val="16"/>
      <w:szCs w:val="16"/>
      <w:lang w:val="en-GB" w:eastAsia="nl-NL"/>
    </w:rPr>
  </w:style>
  <w:style w:type="character" w:customStyle="1" w:styleId="BodyText3Char3">
    <w:name w:val="Body Text 3 Char3"/>
    <w:basedOn w:val="DefaultParagraphFont"/>
    <w:uiPriority w:val="99"/>
    <w:rsid w:val="00A95F6D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SubjectChar3">
    <w:name w:val="Comment Subject Char3"/>
    <w:basedOn w:val="CommentTextChar"/>
    <w:uiPriority w:val="99"/>
    <w:semiHidden/>
    <w:rsid w:val="00A95F6D"/>
    <w:rPr>
      <w:rFonts w:ascii="Arial" w:eastAsia="Times New Roman" w:hAnsi="Arial" w:cs="Times New Roman"/>
      <w:b/>
      <w:bCs/>
      <w:sz w:val="20"/>
      <w:szCs w:val="20"/>
      <w:lang w:val="en-GB" w:eastAsia="nl-NL"/>
    </w:rPr>
  </w:style>
  <w:style w:type="character" w:customStyle="1" w:styleId="SubtitleChar3">
    <w:name w:val="Subtitle Char3"/>
    <w:basedOn w:val="DefaultParagraphFont"/>
    <w:uiPriority w:val="11"/>
    <w:rsid w:val="00A95F6D"/>
    <w:rPr>
      <w:rFonts w:ascii="Cambria" w:eastAsia="Times New Roman" w:hAnsi="Cambria" w:cs="Times New Roman"/>
      <w:sz w:val="24"/>
      <w:szCs w:val="24"/>
      <w:lang w:val="en-GB" w:eastAsia="nl-NL"/>
    </w:rPr>
  </w:style>
  <w:style w:type="character" w:customStyle="1" w:styleId="Heading1Char6">
    <w:name w:val="Heading 1 Char6"/>
    <w:basedOn w:val="DefaultParagraphFont"/>
    <w:uiPriority w:val="9"/>
    <w:rsid w:val="00A95F6D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6">
    <w:name w:val="Heading 2 Char6"/>
    <w:basedOn w:val="DefaultParagraphFont"/>
    <w:uiPriority w:val="9"/>
    <w:rsid w:val="00A95F6D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6">
    <w:name w:val="Heading 3 Char6"/>
    <w:basedOn w:val="DefaultParagraphFont"/>
    <w:uiPriority w:val="9"/>
    <w:rsid w:val="00A95F6D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7">
    <w:name w:val="Heading 4 Char7"/>
    <w:basedOn w:val="DefaultParagraphFont"/>
    <w:uiPriority w:val="9"/>
    <w:rsid w:val="00A95F6D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7">
    <w:name w:val="Heading 5 Char7"/>
    <w:basedOn w:val="DefaultParagraphFont"/>
    <w:uiPriority w:val="9"/>
    <w:rsid w:val="00A95F6D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6">
    <w:name w:val="Heading 6 Char6"/>
    <w:basedOn w:val="DefaultParagraphFont"/>
    <w:uiPriority w:val="9"/>
    <w:rsid w:val="00A95F6D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6">
    <w:name w:val="Heading 7 Char6"/>
    <w:basedOn w:val="DefaultParagraphFont"/>
    <w:uiPriority w:val="9"/>
    <w:rsid w:val="00A95F6D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6">
    <w:name w:val="Heading 8 Char6"/>
    <w:basedOn w:val="DefaultParagraphFont"/>
    <w:uiPriority w:val="9"/>
    <w:rsid w:val="00A95F6D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6">
    <w:name w:val="Heading 9 Char6"/>
    <w:basedOn w:val="DefaultParagraphFont"/>
    <w:uiPriority w:val="9"/>
    <w:rsid w:val="00A95F6D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FooterChar4">
    <w:name w:val="Footer Char4"/>
    <w:basedOn w:val="DefaultParagraphFont"/>
    <w:uiPriority w:val="99"/>
    <w:rsid w:val="00A95F6D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erChar4">
    <w:name w:val="Header Char4"/>
    <w:basedOn w:val="DefaultParagraphFont"/>
    <w:uiPriority w:val="99"/>
    <w:rsid w:val="00A95F6D"/>
    <w:rPr>
      <w:rFonts w:ascii="Arial" w:eastAsia="Times New Roman" w:hAnsi="Arial" w:cs="Times New Roman"/>
      <w:szCs w:val="20"/>
      <w:lang w:val="en-GB" w:eastAsia="nl-NL"/>
    </w:rPr>
  </w:style>
  <w:style w:type="character" w:customStyle="1" w:styleId="BodyTextChar4">
    <w:name w:val="Body Text Char4"/>
    <w:basedOn w:val="DefaultParagraphFont"/>
    <w:uiPriority w:val="99"/>
    <w:rsid w:val="00A95F6D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TextChar4">
    <w:name w:val="Comment Text Char4"/>
    <w:basedOn w:val="DefaultParagraphFont"/>
    <w:uiPriority w:val="99"/>
    <w:semiHidden/>
    <w:rsid w:val="00A95F6D"/>
    <w:rPr>
      <w:rFonts w:ascii="Arial" w:eastAsia="Times New Roman" w:hAnsi="Arial" w:cs="Times New Roman"/>
      <w:sz w:val="20"/>
      <w:szCs w:val="20"/>
      <w:lang w:val="en-GB" w:eastAsia="nl-NL"/>
    </w:rPr>
  </w:style>
  <w:style w:type="character" w:customStyle="1" w:styleId="BodyText2Char4">
    <w:name w:val="Body Text 2 Char4"/>
    <w:basedOn w:val="DefaultParagraphFont"/>
    <w:uiPriority w:val="99"/>
    <w:rsid w:val="00A95F6D"/>
    <w:rPr>
      <w:rFonts w:ascii="Arial" w:eastAsia="Times New Roman" w:hAnsi="Arial" w:cs="Times New Roman"/>
      <w:szCs w:val="20"/>
      <w:lang w:val="en-GB" w:eastAsia="nl-NL"/>
    </w:rPr>
  </w:style>
  <w:style w:type="paragraph" w:customStyle="1" w:styleId="Descriptiontitle1">
    <w:name w:val="Description title1"/>
    <w:basedOn w:val="Normal"/>
    <w:next w:val="Description"/>
    <w:rsid w:val="00A95F6D"/>
    <w:pPr>
      <w:keepNext/>
      <w:pBdr>
        <w:top w:val="single" w:sz="4" w:space="1" w:color="auto"/>
        <w:bottom w:val="single" w:sz="4" w:space="1" w:color="auto"/>
      </w:pBdr>
      <w:spacing w:before="320" w:after="120"/>
      <w:ind w:left="567"/>
      <w:jc w:val="left"/>
    </w:pPr>
    <w:rPr>
      <w:b/>
      <w:sz w:val="20"/>
    </w:rPr>
  </w:style>
  <w:style w:type="paragraph" w:customStyle="1" w:styleId="Description1">
    <w:name w:val="Description1"/>
    <w:basedOn w:val="Normal"/>
    <w:rsid w:val="00A95F6D"/>
    <w:pPr>
      <w:keepNext/>
      <w:keepLines/>
      <w:ind w:left="567"/>
    </w:pPr>
    <w:rPr>
      <w:sz w:val="20"/>
    </w:rPr>
  </w:style>
  <w:style w:type="paragraph" w:customStyle="1" w:styleId="Profileparameter1">
    <w:name w:val="Profile parameter1"/>
    <w:basedOn w:val="Normal"/>
    <w:rsid w:val="00A95F6D"/>
    <w:pPr>
      <w:keepLines/>
      <w:tabs>
        <w:tab w:val="num" w:pos="360"/>
      </w:tabs>
      <w:ind w:left="360" w:hanging="360"/>
    </w:pPr>
  </w:style>
  <w:style w:type="paragraph" w:customStyle="1" w:styleId="Bullet1">
    <w:name w:val="Bullet1"/>
    <w:basedOn w:val="Normal"/>
    <w:rsid w:val="00A95F6D"/>
    <w:pPr>
      <w:keepLines/>
      <w:tabs>
        <w:tab w:val="num" w:pos="360"/>
      </w:tabs>
      <w:ind w:left="357" w:hanging="357"/>
    </w:pPr>
  </w:style>
  <w:style w:type="paragraph" w:customStyle="1" w:styleId="Profileparametervalue1">
    <w:name w:val="Profile parameter value1"/>
    <w:basedOn w:val="Normal"/>
    <w:rsid w:val="00A95F6D"/>
    <w:pPr>
      <w:keepNext/>
      <w:keepLines/>
      <w:ind w:left="357"/>
    </w:pPr>
  </w:style>
  <w:style w:type="paragraph" w:customStyle="1" w:styleId="Driverparameter1">
    <w:name w:val="Driver parameter1"/>
    <w:basedOn w:val="Normal"/>
    <w:next w:val="Driverparametervalue"/>
    <w:rsid w:val="00A95F6D"/>
    <w:pPr>
      <w:keepNext/>
      <w:keepLines/>
      <w:tabs>
        <w:tab w:val="num" w:pos="360"/>
      </w:tabs>
      <w:ind w:left="357" w:hanging="357"/>
    </w:pPr>
  </w:style>
  <w:style w:type="paragraph" w:customStyle="1" w:styleId="Driverparametervalue1">
    <w:name w:val="Driver parameter value1"/>
    <w:basedOn w:val="Normal"/>
    <w:rsid w:val="00A95F6D"/>
    <w:pPr>
      <w:keepNext/>
      <w:keepLines/>
      <w:tabs>
        <w:tab w:val="left" w:pos="4536"/>
      </w:tabs>
      <w:ind w:left="357"/>
      <w:jc w:val="left"/>
    </w:pPr>
  </w:style>
  <w:style w:type="paragraph" w:customStyle="1" w:styleId="Driverevent1">
    <w:name w:val="Driver event1"/>
    <w:basedOn w:val="Normal"/>
    <w:rsid w:val="00A95F6D"/>
    <w:pPr>
      <w:keepNext/>
      <w:keepLines/>
      <w:tabs>
        <w:tab w:val="num" w:pos="360"/>
      </w:tabs>
      <w:ind w:left="357" w:hanging="357"/>
    </w:pPr>
  </w:style>
  <w:style w:type="paragraph" w:customStyle="1" w:styleId="Counter1">
    <w:name w:val="Counter1"/>
    <w:basedOn w:val="Normal"/>
    <w:rsid w:val="00A95F6D"/>
    <w:pPr>
      <w:keepNext/>
      <w:tabs>
        <w:tab w:val="num" w:pos="360"/>
      </w:tabs>
      <w:ind w:left="357" w:hanging="357"/>
    </w:pPr>
  </w:style>
  <w:style w:type="paragraph" w:customStyle="1" w:styleId="Countercontrol1">
    <w:name w:val="Counter control1"/>
    <w:basedOn w:val="Normal"/>
    <w:rsid w:val="00A95F6D"/>
    <w:pPr>
      <w:keepNext/>
      <w:tabs>
        <w:tab w:val="left" w:pos="4536"/>
      </w:tabs>
      <w:ind w:left="4536" w:hanging="4179"/>
      <w:jc w:val="left"/>
    </w:pPr>
  </w:style>
  <w:style w:type="paragraph" w:customStyle="1" w:styleId="Syntaxtitle1">
    <w:name w:val="Syntax title1"/>
    <w:basedOn w:val="Normal"/>
    <w:next w:val="Syntax"/>
    <w:rsid w:val="00A95F6D"/>
    <w:pPr>
      <w:keepNext/>
      <w:pBdr>
        <w:top w:val="single" w:sz="4" w:space="1" w:color="auto"/>
        <w:bottom w:val="single" w:sz="4" w:space="1" w:color="auto"/>
      </w:pBdr>
      <w:spacing w:after="120"/>
      <w:ind w:left="567"/>
    </w:pPr>
    <w:rPr>
      <w:b/>
      <w:sz w:val="20"/>
    </w:rPr>
  </w:style>
  <w:style w:type="paragraph" w:customStyle="1" w:styleId="Syntax1">
    <w:name w:val="Syntax1"/>
    <w:basedOn w:val="Normal"/>
    <w:rsid w:val="00A95F6D"/>
    <w:pPr>
      <w:keepNext/>
      <w:ind w:left="567"/>
    </w:pPr>
    <w:rPr>
      <w:rFonts w:ascii="Courier New" w:hAnsi="Courier New"/>
      <w:sz w:val="18"/>
    </w:rPr>
  </w:style>
  <w:style w:type="paragraph" w:customStyle="1" w:styleId="Parameterstitle1">
    <w:name w:val="Parameters title1"/>
    <w:basedOn w:val="Normal"/>
    <w:next w:val="Parameters"/>
    <w:rsid w:val="00A95F6D"/>
    <w:pPr>
      <w:keepNext/>
      <w:pBdr>
        <w:top w:val="single" w:sz="4" w:space="1" w:color="auto"/>
        <w:bottom w:val="single" w:sz="4" w:space="1" w:color="auto"/>
      </w:pBdr>
      <w:spacing w:before="320" w:after="120"/>
      <w:ind w:left="567"/>
    </w:pPr>
    <w:rPr>
      <w:b/>
      <w:sz w:val="20"/>
    </w:rPr>
  </w:style>
  <w:style w:type="paragraph" w:customStyle="1" w:styleId="Parameters1">
    <w:name w:val="Parameters1"/>
    <w:basedOn w:val="Normal"/>
    <w:rsid w:val="00A95F6D"/>
    <w:pPr>
      <w:keepNext/>
      <w:keepLines/>
      <w:spacing w:after="80"/>
      <w:ind w:left="3402" w:hanging="2835"/>
    </w:pPr>
    <w:rPr>
      <w:sz w:val="20"/>
    </w:rPr>
  </w:style>
  <w:style w:type="paragraph" w:customStyle="1" w:styleId="Errorstitle1">
    <w:name w:val="Errors title1"/>
    <w:basedOn w:val="Normal"/>
    <w:next w:val="Errors"/>
    <w:rsid w:val="00A95F6D"/>
    <w:pPr>
      <w:keepNext/>
      <w:pBdr>
        <w:top w:val="single" w:sz="4" w:space="1" w:color="auto"/>
        <w:bottom w:val="single" w:sz="4" w:space="1" w:color="auto"/>
      </w:pBdr>
      <w:spacing w:before="240" w:after="120"/>
      <w:ind w:left="567"/>
    </w:pPr>
    <w:rPr>
      <w:b/>
      <w:sz w:val="20"/>
    </w:rPr>
  </w:style>
  <w:style w:type="paragraph" w:customStyle="1" w:styleId="Errors1">
    <w:name w:val="Errors1"/>
    <w:basedOn w:val="Normal"/>
    <w:rsid w:val="00A95F6D"/>
    <w:pPr>
      <w:keepNext/>
      <w:ind w:left="3402" w:hanging="2835"/>
    </w:pPr>
    <w:rPr>
      <w:sz w:val="20"/>
    </w:rPr>
  </w:style>
  <w:style w:type="paragraph" w:customStyle="1" w:styleId="Bulletnumbered1">
    <w:name w:val="Bullet (numbered)1"/>
    <w:basedOn w:val="Normal"/>
    <w:rsid w:val="00A95F6D"/>
    <w:pPr>
      <w:tabs>
        <w:tab w:val="num" w:pos="360"/>
      </w:tabs>
      <w:ind w:left="360" w:hanging="360"/>
    </w:pPr>
  </w:style>
  <w:style w:type="character" w:customStyle="1" w:styleId="DocumentMapChar4">
    <w:name w:val="Document Map Char4"/>
    <w:basedOn w:val="DefaultParagraphFont"/>
    <w:uiPriority w:val="99"/>
    <w:semiHidden/>
    <w:rsid w:val="00A95F6D"/>
    <w:rPr>
      <w:rFonts w:ascii="Tahoma" w:eastAsia="Times New Roman" w:hAnsi="Tahoma" w:cs="Tahoma"/>
      <w:szCs w:val="20"/>
      <w:shd w:val="clear" w:color="auto" w:fill="000080"/>
      <w:lang w:val="en-GB" w:eastAsia="nl-NL"/>
    </w:rPr>
  </w:style>
  <w:style w:type="character" w:customStyle="1" w:styleId="BalloonTextChar4">
    <w:name w:val="Balloon Text Char4"/>
    <w:basedOn w:val="DefaultParagraphFont"/>
    <w:uiPriority w:val="99"/>
    <w:semiHidden/>
    <w:rsid w:val="00A95F6D"/>
    <w:rPr>
      <w:rFonts w:ascii="Tahoma" w:eastAsia="Times New Roman" w:hAnsi="Tahoma" w:cs="Tahoma"/>
      <w:sz w:val="16"/>
      <w:szCs w:val="16"/>
      <w:lang w:val="en-GB" w:eastAsia="nl-NL"/>
    </w:rPr>
  </w:style>
  <w:style w:type="paragraph" w:customStyle="1" w:styleId="SP21189911">
    <w:name w:val="SP.2.1189911"/>
    <w:basedOn w:val="Normal"/>
    <w:next w:val="Normal"/>
    <w:rsid w:val="00A95F6D"/>
    <w:pPr>
      <w:autoSpaceDE w:val="0"/>
      <w:autoSpaceDN w:val="0"/>
      <w:adjustRightInd w:val="0"/>
      <w:jc w:val="left"/>
    </w:pPr>
    <w:rPr>
      <w:rFonts w:ascii="Verdana" w:hAnsi="Verdana"/>
      <w:sz w:val="20"/>
      <w:szCs w:val="24"/>
      <w:lang w:val="en-US" w:eastAsia="en-US"/>
    </w:rPr>
  </w:style>
  <w:style w:type="paragraph" w:customStyle="1" w:styleId="Opmaakprofiel11">
    <w:name w:val="Opmaakprofiel11"/>
    <w:basedOn w:val="Heading4"/>
    <w:rsid w:val="00A95F6D"/>
    <w:pPr>
      <w:numPr>
        <w:ilvl w:val="0"/>
        <w:numId w:val="0"/>
      </w:numPr>
      <w:tabs>
        <w:tab w:val="num" w:pos="864"/>
        <w:tab w:val="num" w:pos="2880"/>
      </w:tabs>
      <w:ind w:left="864" w:hanging="864"/>
    </w:pPr>
  </w:style>
  <w:style w:type="character" w:customStyle="1" w:styleId="BodyText3Char4">
    <w:name w:val="Body Text 3 Char4"/>
    <w:basedOn w:val="DefaultParagraphFont"/>
    <w:uiPriority w:val="99"/>
    <w:rsid w:val="00A95F6D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SubjectChar4">
    <w:name w:val="Comment Subject Char4"/>
    <w:basedOn w:val="CommentTextChar"/>
    <w:uiPriority w:val="99"/>
    <w:semiHidden/>
    <w:rsid w:val="00A95F6D"/>
    <w:rPr>
      <w:rFonts w:ascii="Arial" w:eastAsia="Times New Roman" w:hAnsi="Arial" w:cs="Times New Roman"/>
      <w:b/>
      <w:bCs/>
      <w:sz w:val="20"/>
      <w:szCs w:val="20"/>
      <w:lang w:val="en-GB" w:eastAsia="nl-NL"/>
    </w:rPr>
  </w:style>
  <w:style w:type="table" w:customStyle="1" w:styleId="MicroKeyProfiel1">
    <w:name w:val="MicroKeyProfiel1"/>
    <w:basedOn w:val="TableGrid"/>
    <w:rsid w:val="00A95F6D"/>
    <w:pPr>
      <w:spacing w:before="20" w:after="20"/>
    </w:pPr>
    <w:rPr>
      <w:rFonts w:ascii="Arial" w:hAnsi="Arial"/>
      <w:sz w:val="22"/>
    </w:rPr>
    <w:tblPr>
      <w:tblInd w:w="108" w:type="dxa"/>
      <w:tblBorders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  <w:insideH w:val="none" w:sz="0" w:space="0" w:color="auto"/>
        <w:insideV w:val="none" w:sz="0" w:space="0" w:color="auto"/>
      </w:tblBorders>
    </w:tblPr>
    <w:tblStylePr w:type="firstRow">
      <w:rPr>
        <w:rFonts w:cs="Times New Roman"/>
      </w:rPr>
      <w:tblPr/>
      <w:tcPr>
        <w:shd w:val="clear" w:color="auto" w:fill="CBD300"/>
      </w:tcPr>
    </w:tblStylePr>
  </w:style>
  <w:style w:type="character" w:customStyle="1" w:styleId="SubtitleChar4">
    <w:name w:val="Subtitle Char4"/>
    <w:basedOn w:val="DefaultParagraphFont"/>
    <w:uiPriority w:val="11"/>
    <w:rsid w:val="00A95F6D"/>
    <w:rPr>
      <w:rFonts w:ascii="Cambria" w:eastAsia="Times New Roman" w:hAnsi="Cambria" w:cs="Times New Roman"/>
      <w:sz w:val="24"/>
      <w:szCs w:val="24"/>
      <w:lang w:val="en-GB" w:eastAsia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subDocument" Target="AnodeAdministratorMenu.docx" TargetMode="External"/><Relationship Id="rId3" Type="http://schemas.openxmlformats.org/officeDocument/2006/relationships/styles" Target="styles.xml"/><Relationship Id="rId7" Type="http://schemas.openxmlformats.org/officeDocument/2006/relationships/image" Target="media/image2.jpg"/><Relationship Id="rId12" Type="http://schemas.openxmlformats.org/officeDocument/2006/relationships/subDocument" Target="PauseMenu.docx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11" Type="http://schemas.openxmlformats.org/officeDocument/2006/relationships/subDocument" Target="AnodeRepair.docx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subDocument" Target="CalibrationMenu.docx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O:\Templates\document%20template.dotx" TargetMode="External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Nmerical.XSL" StyleName="ISO 690 - Numerical Reference"/>
</file>

<file path=customXml/itemProps1.xml><?xml version="1.0" encoding="utf-8"?>
<ds:datastoreItem xmlns:ds="http://schemas.openxmlformats.org/officeDocument/2006/customXml" ds:itemID="{339C35D0-C31D-4F43-8FD3-BDF6A105D8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document template.dotx</Template>
  <TotalTime>1238</TotalTime>
  <Pages>1</Pages>
  <Words>1138</Words>
  <Characters>6262</Characters>
  <Application>Microsoft Office Word</Application>
  <DocSecurity>0</DocSecurity>
  <Lines>52</Lines>
  <Paragraphs>14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Generic document template</vt:lpstr>
      <vt:lpstr>Generic document template</vt:lpstr>
    </vt:vector>
  </TitlesOfParts>
  <Company>Micro-key bv.</Company>
  <LinksUpToDate>false</LinksUpToDate>
  <CharactersWithSpaces>7386</CharactersWithSpaces>
  <SharedDoc>false</SharedDoc>
  <HLinks>
    <vt:vector size="72" baseType="variant">
      <vt:variant>
        <vt:i4>1900604</vt:i4>
      </vt:variant>
      <vt:variant>
        <vt:i4>71</vt:i4>
      </vt:variant>
      <vt:variant>
        <vt:i4>0</vt:i4>
      </vt:variant>
      <vt:variant>
        <vt:i4>5</vt:i4>
      </vt:variant>
      <vt:variant>
        <vt:lpwstr/>
      </vt:variant>
      <vt:variant>
        <vt:lpwstr>_Toc278469001</vt:lpwstr>
      </vt:variant>
      <vt:variant>
        <vt:i4>1900604</vt:i4>
      </vt:variant>
      <vt:variant>
        <vt:i4>65</vt:i4>
      </vt:variant>
      <vt:variant>
        <vt:i4>0</vt:i4>
      </vt:variant>
      <vt:variant>
        <vt:i4>5</vt:i4>
      </vt:variant>
      <vt:variant>
        <vt:lpwstr/>
      </vt:variant>
      <vt:variant>
        <vt:lpwstr>_Toc278469000</vt:lpwstr>
      </vt:variant>
      <vt:variant>
        <vt:i4>1376309</vt:i4>
      </vt:variant>
      <vt:variant>
        <vt:i4>59</vt:i4>
      </vt:variant>
      <vt:variant>
        <vt:i4>0</vt:i4>
      </vt:variant>
      <vt:variant>
        <vt:i4>5</vt:i4>
      </vt:variant>
      <vt:variant>
        <vt:lpwstr/>
      </vt:variant>
      <vt:variant>
        <vt:lpwstr>_Toc278468999</vt:lpwstr>
      </vt:variant>
      <vt:variant>
        <vt:i4>1376309</vt:i4>
      </vt:variant>
      <vt:variant>
        <vt:i4>53</vt:i4>
      </vt:variant>
      <vt:variant>
        <vt:i4>0</vt:i4>
      </vt:variant>
      <vt:variant>
        <vt:i4>5</vt:i4>
      </vt:variant>
      <vt:variant>
        <vt:lpwstr/>
      </vt:variant>
      <vt:variant>
        <vt:lpwstr>_Toc278468998</vt:lpwstr>
      </vt:variant>
      <vt:variant>
        <vt:i4>1376309</vt:i4>
      </vt:variant>
      <vt:variant>
        <vt:i4>47</vt:i4>
      </vt:variant>
      <vt:variant>
        <vt:i4>0</vt:i4>
      </vt:variant>
      <vt:variant>
        <vt:i4>5</vt:i4>
      </vt:variant>
      <vt:variant>
        <vt:lpwstr/>
      </vt:variant>
      <vt:variant>
        <vt:lpwstr>_Toc278468997</vt:lpwstr>
      </vt:variant>
      <vt:variant>
        <vt:i4>1376309</vt:i4>
      </vt:variant>
      <vt:variant>
        <vt:i4>41</vt:i4>
      </vt:variant>
      <vt:variant>
        <vt:i4>0</vt:i4>
      </vt:variant>
      <vt:variant>
        <vt:i4>5</vt:i4>
      </vt:variant>
      <vt:variant>
        <vt:lpwstr/>
      </vt:variant>
      <vt:variant>
        <vt:lpwstr>_Toc278468996</vt:lpwstr>
      </vt:variant>
      <vt:variant>
        <vt:i4>1376309</vt:i4>
      </vt:variant>
      <vt:variant>
        <vt:i4>35</vt:i4>
      </vt:variant>
      <vt:variant>
        <vt:i4>0</vt:i4>
      </vt:variant>
      <vt:variant>
        <vt:i4>5</vt:i4>
      </vt:variant>
      <vt:variant>
        <vt:lpwstr/>
      </vt:variant>
      <vt:variant>
        <vt:lpwstr>_Toc278468995</vt:lpwstr>
      </vt:variant>
      <vt:variant>
        <vt:i4>1376309</vt:i4>
      </vt:variant>
      <vt:variant>
        <vt:i4>29</vt:i4>
      </vt:variant>
      <vt:variant>
        <vt:i4>0</vt:i4>
      </vt:variant>
      <vt:variant>
        <vt:i4>5</vt:i4>
      </vt:variant>
      <vt:variant>
        <vt:lpwstr/>
      </vt:variant>
      <vt:variant>
        <vt:lpwstr>_Toc278468994</vt:lpwstr>
      </vt:variant>
      <vt:variant>
        <vt:i4>1376309</vt:i4>
      </vt:variant>
      <vt:variant>
        <vt:i4>23</vt:i4>
      </vt:variant>
      <vt:variant>
        <vt:i4>0</vt:i4>
      </vt:variant>
      <vt:variant>
        <vt:i4>5</vt:i4>
      </vt:variant>
      <vt:variant>
        <vt:lpwstr/>
      </vt:variant>
      <vt:variant>
        <vt:lpwstr>_Toc278468993</vt:lpwstr>
      </vt:variant>
      <vt:variant>
        <vt:i4>1376309</vt:i4>
      </vt:variant>
      <vt:variant>
        <vt:i4>17</vt:i4>
      </vt:variant>
      <vt:variant>
        <vt:i4>0</vt:i4>
      </vt:variant>
      <vt:variant>
        <vt:i4>5</vt:i4>
      </vt:variant>
      <vt:variant>
        <vt:lpwstr/>
      </vt:variant>
      <vt:variant>
        <vt:lpwstr>_Toc278468992</vt:lpwstr>
      </vt:variant>
      <vt:variant>
        <vt:i4>1376309</vt:i4>
      </vt:variant>
      <vt:variant>
        <vt:i4>11</vt:i4>
      </vt:variant>
      <vt:variant>
        <vt:i4>0</vt:i4>
      </vt:variant>
      <vt:variant>
        <vt:i4>5</vt:i4>
      </vt:variant>
      <vt:variant>
        <vt:lpwstr/>
      </vt:variant>
      <vt:variant>
        <vt:lpwstr>_Toc278468991</vt:lpwstr>
      </vt:variant>
      <vt:variant>
        <vt:i4>1376309</vt:i4>
      </vt:variant>
      <vt:variant>
        <vt:i4>5</vt:i4>
      </vt:variant>
      <vt:variant>
        <vt:i4>0</vt:i4>
      </vt:variant>
      <vt:variant>
        <vt:i4>5</vt:i4>
      </vt:variant>
      <vt:variant>
        <vt:lpwstr/>
      </vt:variant>
      <vt:variant>
        <vt:lpwstr>_Toc278468990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Generic document template</dc:title>
  <dc:subject/>
  <dc:creator>Matthias Mitscherlich</dc:creator>
  <cp:keywords/>
  <dc:description/>
  <cp:lastModifiedBy>Matthias Mitscherlich</cp:lastModifiedBy>
  <cp:revision>33</cp:revision>
  <cp:lastPrinted>2017-11-22T15:27:00Z</cp:lastPrinted>
  <dcterms:created xsi:type="dcterms:W3CDTF">2017-09-07T10:07:00Z</dcterms:created>
  <dcterms:modified xsi:type="dcterms:W3CDTF">2017-11-22T15:27:00Z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versie">
    <vt:lpwstr>0.0</vt:lpwstr>
  </property>
</Properties>
</file>