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02"/>
      </w:tblGrid>
      <w:tr w:rsidR="0075754B" w:rsidRPr="00764C1E" w:rsidTr="00AD242F">
        <w:tc>
          <w:tcPr>
            <w:tcW w:w="10002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W w:w="977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5330"/>
              <w:gridCol w:w="1328"/>
              <w:gridCol w:w="3118"/>
            </w:tblGrid>
            <w:tr w:rsidR="0075754B" w:rsidRPr="0016000D" w:rsidTr="00020081">
              <w:trPr>
                <w:trHeight w:val="1408"/>
                <w:jc w:val="center"/>
              </w:trPr>
              <w:tc>
                <w:tcPr>
                  <w:tcW w:w="53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Default="0075754B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Photonis 0387 HSB MRTS</w:t>
                  </w:r>
                </w:p>
                <w:p w:rsidR="0075754B" w:rsidRPr="001E4D13" w:rsidRDefault="0075754B" w:rsidP="001E4D13">
                  <w:pPr>
                    <w:jc w:val="left"/>
                    <w:rPr>
                      <w:b/>
                      <w:bCs/>
                      <w:sz w:val="32"/>
                      <w:szCs w:val="32"/>
                    </w:rPr>
                  </w:pPr>
                  <w:r>
                    <w:rPr>
                      <w:b/>
                      <w:bCs/>
                      <w:sz w:val="32"/>
                      <w:szCs w:val="32"/>
                    </w:rPr>
                    <w:t>Anode Software User Manual</w:t>
                  </w:r>
                </w:p>
              </w:tc>
              <w:tc>
                <w:tcPr>
                  <w:tcW w:w="4446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Pr="0016000D" w:rsidRDefault="0075754B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</w:p>
                <w:p w:rsidR="0075754B" w:rsidRPr="0016000D" w:rsidRDefault="0075754B" w:rsidP="0016000D">
                  <w:pPr>
                    <w:tabs>
                      <w:tab w:val="left" w:pos="3390"/>
                      <w:tab w:val="right" w:pos="8995"/>
                    </w:tabs>
                    <w:jc w:val="center"/>
                    <w:rPr>
                      <w:b/>
                      <w:sz w:val="32"/>
                    </w:rPr>
                  </w:pPr>
                  <w:r>
                    <w:rPr>
                      <w:b/>
                      <w:noProof/>
                      <w:sz w:val="32"/>
                    </w:rPr>
                    <mc:AlternateContent>
                      <mc:Choice Requires="wpg">
                        <w:drawing>
                          <wp:inline distT="0" distB="0" distL="0" distR="0" wp14:anchorId="6C1965DD" wp14:editId="2565BFFB">
                            <wp:extent cx="2183130" cy="499745"/>
                            <wp:effectExtent l="8890" t="4445" r="0" b="635"/>
                            <wp:docPr id="1" name="Group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2183130" cy="499745"/>
                                      <a:chOff x="4243" y="704"/>
                                      <a:chExt cx="3438" cy="787"/>
                                    </a:xfrm>
                                  </wpg:grpSpPr>
                                  <wpg:grpSp>
                                    <wpg:cNvPr id="3" name="Group 3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2" y="704"/>
                                        <a:ext cx="735" cy="513"/>
                                        <a:chOff x="4952" y="704"/>
                                        <a:chExt cx="735" cy="513"/>
                                      </a:xfrm>
                                    </wpg:grpSpPr>
                                    <wps:wsp>
                                      <wps:cNvPr id="4" name="Freeform 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583" y="715"/>
                                          <a:ext cx="94" cy="9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94 w 94"/>
                                            <a:gd name="T1" fmla="*/ 47 h 95"/>
                                            <a:gd name="T2" fmla="*/ 94 w 94"/>
                                            <a:gd name="T3" fmla="*/ 47 h 95"/>
                                            <a:gd name="T4" fmla="*/ 93 w 94"/>
                                            <a:gd name="T5" fmla="*/ 39 h 95"/>
                                            <a:gd name="T6" fmla="*/ 84 w 94"/>
                                            <a:gd name="T7" fmla="*/ 19 h 95"/>
                                            <a:gd name="T8" fmla="*/ 68 w 94"/>
                                            <a:gd name="T9" fmla="*/ 5 h 95"/>
                                            <a:gd name="T10" fmla="*/ 47 w 94"/>
                                            <a:gd name="T11" fmla="*/ 0 h 95"/>
                                            <a:gd name="T12" fmla="*/ 39 w 94"/>
                                            <a:gd name="T13" fmla="*/ 0 h 95"/>
                                            <a:gd name="T14" fmla="*/ 19 w 94"/>
                                            <a:gd name="T15" fmla="*/ 9 h 95"/>
                                            <a:gd name="T16" fmla="*/ 5 w 94"/>
                                            <a:gd name="T17" fmla="*/ 25 h 95"/>
                                            <a:gd name="T18" fmla="*/ 0 w 94"/>
                                            <a:gd name="T19" fmla="*/ 47 h 95"/>
                                            <a:gd name="T20" fmla="*/ 0 w 94"/>
                                            <a:gd name="T21" fmla="*/ 55 h 95"/>
                                            <a:gd name="T22" fmla="*/ 9 w 94"/>
                                            <a:gd name="T23" fmla="*/ 76 h 95"/>
                                            <a:gd name="T24" fmla="*/ 25 w 94"/>
                                            <a:gd name="T25" fmla="*/ 90 h 95"/>
                                            <a:gd name="T26" fmla="*/ 47 w 94"/>
                                            <a:gd name="T27" fmla="*/ 95 h 95"/>
                                            <a:gd name="T28" fmla="*/ 55 w 94"/>
                                            <a:gd name="T29" fmla="*/ 94 h 95"/>
                                            <a:gd name="T30" fmla="*/ 75 w 94"/>
                                            <a:gd name="T31" fmla="*/ 86 h 95"/>
                                            <a:gd name="T32" fmla="*/ 89 w 94"/>
                                            <a:gd name="T33" fmla="*/ 69 h 95"/>
                                            <a:gd name="T34" fmla="*/ 94 w 94"/>
                                            <a:gd name="T35" fmla="*/ 47 h 95"/>
                                            <a:gd name="T36" fmla="*/ 94 w 94"/>
                                            <a:gd name="T37" fmla="*/ 47 h 9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94" h="95">
                                              <a:moveTo>
                                                <a:pt x="94" y="47"/>
                                              </a:moveTo>
                                              <a:lnTo>
                                                <a:pt x="94" y="47"/>
                                              </a:lnTo>
                                              <a:lnTo>
                                                <a:pt x="93" y="39"/>
                                              </a:lnTo>
                                              <a:lnTo>
                                                <a:pt x="84" y="19"/>
                                              </a:lnTo>
                                              <a:lnTo>
                                                <a:pt x="68" y="5"/>
                                              </a:lnTo>
                                              <a:lnTo>
                                                <a:pt x="47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19" y="9"/>
                                              </a:lnTo>
                                              <a:lnTo>
                                                <a:pt x="5" y="25"/>
                                              </a:lnTo>
                                              <a:lnTo>
                                                <a:pt x="0" y="47"/>
                                              </a:lnTo>
                                              <a:lnTo>
                                                <a:pt x="0" y="55"/>
                                              </a:lnTo>
                                              <a:lnTo>
                                                <a:pt x="9" y="76"/>
                                              </a:lnTo>
                                              <a:lnTo>
                                                <a:pt x="25" y="90"/>
                                              </a:lnTo>
                                              <a:lnTo>
                                                <a:pt x="47" y="95"/>
                                              </a:lnTo>
                                              <a:lnTo>
                                                <a:pt x="55" y="94"/>
                                              </a:lnTo>
                                              <a:lnTo>
                                                <a:pt x="75" y="86"/>
                                              </a:lnTo>
                                              <a:lnTo>
                                                <a:pt x="89" y="69"/>
                                              </a:lnTo>
                                              <a:lnTo>
                                                <a:pt x="94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" name="Freeform 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2" y="714"/>
                                          <a:ext cx="56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1 w 566"/>
                                            <a:gd name="T1" fmla="*/ 63 h 462"/>
                                            <a:gd name="T2" fmla="*/ 116 w 566"/>
                                            <a:gd name="T3" fmla="*/ 117 h 462"/>
                                            <a:gd name="T4" fmla="*/ 153 w 566"/>
                                            <a:gd name="T5" fmla="*/ 213 h 462"/>
                                            <a:gd name="T6" fmla="*/ 170 w 566"/>
                                            <a:gd name="T7" fmla="*/ 262 h 462"/>
                                            <a:gd name="T8" fmla="*/ 190 w 566"/>
                                            <a:gd name="T9" fmla="*/ 320 h 462"/>
                                            <a:gd name="T10" fmla="*/ 205 w 566"/>
                                            <a:gd name="T11" fmla="*/ 365 h 462"/>
                                            <a:gd name="T12" fmla="*/ 224 w 566"/>
                                            <a:gd name="T13" fmla="*/ 422 h 462"/>
                                            <a:gd name="T14" fmla="*/ 326 w 566"/>
                                            <a:gd name="T15" fmla="*/ 462 h 462"/>
                                            <a:gd name="T16" fmla="*/ 339 w 566"/>
                                            <a:gd name="T17" fmla="*/ 422 h 462"/>
                                            <a:gd name="T18" fmla="*/ 358 w 566"/>
                                            <a:gd name="T19" fmla="*/ 365 h 462"/>
                                            <a:gd name="T20" fmla="*/ 377 w 566"/>
                                            <a:gd name="T21" fmla="*/ 309 h 462"/>
                                            <a:gd name="T22" fmla="*/ 397 w 566"/>
                                            <a:gd name="T23" fmla="*/ 253 h 462"/>
                                            <a:gd name="T24" fmla="*/ 414 w 566"/>
                                            <a:gd name="T25" fmla="*/ 204 h 462"/>
                                            <a:gd name="T26" fmla="*/ 449 w 566"/>
                                            <a:gd name="T27" fmla="*/ 111 h 462"/>
                                            <a:gd name="T28" fmla="*/ 465 w 566"/>
                                            <a:gd name="T29" fmla="*/ 52 h 462"/>
                                            <a:gd name="T30" fmla="*/ 464 w 566"/>
                                            <a:gd name="T31" fmla="*/ 97 h 462"/>
                                            <a:gd name="T32" fmla="*/ 465 w 566"/>
                                            <a:gd name="T33" fmla="*/ 135 h 462"/>
                                            <a:gd name="T34" fmla="*/ 469 w 566"/>
                                            <a:gd name="T35" fmla="*/ 192 h 462"/>
                                            <a:gd name="T36" fmla="*/ 472 w 566"/>
                                            <a:gd name="T37" fmla="*/ 251 h 462"/>
                                            <a:gd name="T38" fmla="*/ 475 w 566"/>
                                            <a:gd name="T39" fmla="*/ 307 h 462"/>
                                            <a:gd name="T40" fmla="*/ 478 w 566"/>
                                            <a:gd name="T41" fmla="*/ 364 h 462"/>
                                            <a:gd name="T42" fmla="*/ 480 w 566"/>
                                            <a:gd name="T43" fmla="*/ 427 h 462"/>
                                            <a:gd name="T44" fmla="*/ 566 w 566"/>
                                            <a:gd name="T45" fmla="*/ 462 h 462"/>
                                            <a:gd name="T46" fmla="*/ 562 w 566"/>
                                            <a:gd name="T47" fmla="*/ 400 h 462"/>
                                            <a:gd name="T48" fmla="*/ 559 w 566"/>
                                            <a:gd name="T49" fmla="*/ 343 h 462"/>
                                            <a:gd name="T50" fmla="*/ 555 w 566"/>
                                            <a:gd name="T51" fmla="*/ 284 h 462"/>
                                            <a:gd name="T52" fmla="*/ 551 w 566"/>
                                            <a:gd name="T53" fmla="*/ 224 h 462"/>
                                            <a:gd name="T54" fmla="*/ 547 w 566"/>
                                            <a:gd name="T55" fmla="*/ 161 h 462"/>
                                            <a:gd name="T56" fmla="*/ 534 w 566"/>
                                            <a:gd name="T57" fmla="*/ 17 h 462"/>
                                            <a:gd name="T58" fmla="*/ 430 w 566"/>
                                            <a:gd name="T59" fmla="*/ 0 h 462"/>
                                            <a:gd name="T60" fmla="*/ 410 w 566"/>
                                            <a:gd name="T61" fmla="*/ 18 h 462"/>
                                            <a:gd name="T62" fmla="*/ 390 w 566"/>
                                            <a:gd name="T63" fmla="*/ 63 h 462"/>
                                            <a:gd name="T64" fmla="*/ 370 w 566"/>
                                            <a:gd name="T65" fmla="*/ 116 h 462"/>
                                            <a:gd name="T66" fmla="*/ 349 w 566"/>
                                            <a:gd name="T67" fmla="*/ 171 h 462"/>
                                            <a:gd name="T68" fmla="*/ 328 w 566"/>
                                            <a:gd name="T69" fmla="*/ 230 h 462"/>
                                            <a:gd name="T70" fmla="*/ 308 w 566"/>
                                            <a:gd name="T71" fmla="*/ 287 h 462"/>
                                            <a:gd name="T72" fmla="*/ 292 w 566"/>
                                            <a:gd name="T73" fmla="*/ 344 h 462"/>
                                            <a:gd name="T74" fmla="*/ 285 w 566"/>
                                            <a:gd name="T75" fmla="*/ 399 h 462"/>
                                            <a:gd name="T76" fmla="*/ 278 w 566"/>
                                            <a:gd name="T77" fmla="*/ 346 h 462"/>
                                            <a:gd name="T78" fmla="*/ 262 w 566"/>
                                            <a:gd name="T79" fmla="*/ 289 h 462"/>
                                            <a:gd name="T80" fmla="*/ 243 w 566"/>
                                            <a:gd name="T81" fmla="*/ 232 h 462"/>
                                            <a:gd name="T82" fmla="*/ 221 w 566"/>
                                            <a:gd name="T83" fmla="*/ 172 h 462"/>
                                            <a:gd name="T84" fmla="*/ 198 w 566"/>
                                            <a:gd name="T85" fmla="*/ 110 h 462"/>
                                            <a:gd name="T86" fmla="*/ 176 w 566"/>
                                            <a:gd name="T87" fmla="*/ 55 h 462"/>
                                            <a:gd name="T88" fmla="*/ 157 w 566"/>
                                            <a:gd name="T89" fmla="*/ 13 h 462"/>
                                            <a:gd name="T90" fmla="*/ 33 w 566"/>
                                            <a:gd name="T91" fmla="*/ 0 h 462"/>
                                            <a:gd name="T92" fmla="*/ 21 w 566"/>
                                            <a:gd name="T93" fmla="*/ 134 h 462"/>
                                            <a:gd name="T94" fmla="*/ 16 w 566"/>
                                            <a:gd name="T95" fmla="*/ 195 h 462"/>
                                            <a:gd name="T96" fmla="*/ 12 w 566"/>
                                            <a:gd name="T97" fmla="*/ 244 h 462"/>
                                            <a:gd name="T98" fmla="*/ 8 w 566"/>
                                            <a:gd name="T99" fmla="*/ 300 h 462"/>
                                            <a:gd name="T100" fmla="*/ 5 w 566"/>
                                            <a:gd name="T101" fmla="*/ 359 h 462"/>
                                            <a:gd name="T102" fmla="*/ 2 w 566"/>
                                            <a:gd name="T103" fmla="*/ 418 h 462"/>
                                            <a:gd name="T104" fmla="*/ 81 w 566"/>
                                            <a:gd name="T105" fmla="*/ 462 h 462"/>
                                            <a:gd name="T106" fmla="*/ 83 w 566"/>
                                            <a:gd name="T107" fmla="*/ 419 h 462"/>
                                            <a:gd name="T108" fmla="*/ 86 w 566"/>
                                            <a:gd name="T109" fmla="*/ 357 h 462"/>
                                            <a:gd name="T110" fmla="*/ 88 w 566"/>
                                            <a:gd name="T111" fmla="*/ 298 h 462"/>
                                            <a:gd name="T112" fmla="*/ 92 w 566"/>
                                            <a:gd name="T113" fmla="*/ 239 h 462"/>
                                            <a:gd name="T114" fmla="*/ 95 w 566"/>
                                            <a:gd name="T115" fmla="*/ 181 h 462"/>
                                            <a:gd name="T116" fmla="*/ 98 w 566"/>
                                            <a:gd name="T117" fmla="*/ 131 h 462"/>
                                            <a:gd name="T118" fmla="*/ 99 w 566"/>
                                            <a:gd name="T119" fmla="*/ 93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66" h="462">
                                              <a:moveTo>
                                                <a:pt x="99" y="75"/>
                                              </a:moveTo>
                                              <a:lnTo>
                                                <a:pt x="98" y="52"/>
                                              </a:lnTo>
                                              <a:lnTo>
                                                <a:pt x="101" y="63"/>
                                              </a:lnTo>
                                              <a:lnTo>
                                                <a:pt x="106" y="84"/>
                                              </a:lnTo>
                                              <a:lnTo>
                                                <a:pt x="111" y="101"/>
                                              </a:lnTo>
                                              <a:lnTo>
                                                <a:pt x="116" y="117"/>
                                              </a:lnTo>
                                              <a:lnTo>
                                                <a:pt x="123" y="136"/>
                                              </a:lnTo>
                                              <a:lnTo>
                                                <a:pt x="149" y="204"/>
                                              </a:lnTo>
                                              <a:lnTo>
                                                <a:pt x="153" y="213"/>
                                              </a:lnTo>
                                              <a:lnTo>
                                                <a:pt x="158" y="229"/>
                                              </a:lnTo>
                                              <a:lnTo>
                                                <a:pt x="167" y="253"/>
                                              </a:lnTo>
                                              <a:lnTo>
                                                <a:pt x="170" y="262"/>
                                              </a:lnTo>
                                              <a:lnTo>
                                                <a:pt x="177" y="281"/>
                                              </a:lnTo>
                                              <a:lnTo>
                                                <a:pt x="183" y="300"/>
                                              </a:lnTo>
                                              <a:lnTo>
                                                <a:pt x="190" y="320"/>
                                              </a:lnTo>
                                              <a:lnTo>
                                                <a:pt x="193" y="329"/>
                                              </a:lnTo>
                                              <a:lnTo>
                                                <a:pt x="199" y="347"/>
                                              </a:lnTo>
                                              <a:lnTo>
                                                <a:pt x="205" y="365"/>
                                              </a:lnTo>
                                              <a:lnTo>
                                                <a:pt x="211" y="384"/>
                                              </a:lnTo>
                                              <a:lnTo>
                                                <a:pt x="218" y="402"/>
                                              </a:lnTo>
                                              <a:lnTo>
                                                <a:pt x="224" y="422"/>
                                              </a:lnTo>
                                              <a:lnTo>
                                                <a:pt x="231" y="443"/>
                                              </a:lnTo>
                                              <a:lnTo>
                                                <a:pt x="237" y="462"/>
                                              </a:lnTo>
                                              <a:lnTo>
                                                <a:pt x="326" y="462"/>
                                              </a:lnTo>
                                              <a:lnTo>
                                                <a:pt x="332" y="443"/>
                                              </a:lnTo>
                                              <a:lnTo>
                                                <a:pt x="339" y="422"/>
                                              </a:lnTo>
                                              <a:lnTo>
                                                <a:pt x="345" y="403"/>
                                              </a:lnTo>
                                              <a:lnTo>
                                                <a:pt x="352" y="383"/>
                                              </a:lnTo>
                                              <a:lnTo>
                                                <a:pt x="358" y="365"/>
                                              </a:lnTo>
                                              <a:lnTo>
                                                <a:pt x="364" y="346"/>
                                              </a:lnTo>
                                              <a:lnTo>
                                                <a:pt x="371" y="328"/>
                                              </a:lnTo>
                                              <a:lnTo>
                                                <a:pt x="377" y="309"/>
                                              </a:lnTo>
                                              <a:lnTo>
                                                <a:pt x="383" y="291"/>
                                              </a:lnTo>
                                              <a:lnTo>
                                                <a:pt x="390" y="272"/>
                                              </a:lnTo>
                                              <a:lnTo>
                                                <a:pt x="397" y="253"/>
                                              </a:lnTo>
                                              <a:lnTo>
                                                <a:pt x="402" y="238"/>
                                              </a:lnTo>
                                              <a:lnTo>
                                                <a:pt x="408" y="219"/>
                                              </a:lnTo>
                                              <a:lnTo>
                                                <a:pt x="414" y="204"/>
                                              </a:lnTo>
                                              <a:lnTo>
                                                <a:pt x="440" y="136"/>
                                              </a:lnTo>
                                              <a:lnTo>
                                                <a:pt x="443" y="128"/>
                                              </a:lnTo>
                                              <a:lnTo>
                                                <a:pt x="449" y="111"/>
                                              </a:lnTo>
                                              <a:lnTo>
                                                <a:pt x="454" y="95"/>
                                              </a:lnTo>
                                              <a:lnTo>
                                                <a:pt x="459" y="76"/>
                                              </a:lnTo>
                                              <a:lnTo>
                                                <a:pt x="465" y="52"/>
                                              </a:lnTo>
                                              <a:lnTo>
                                                <a:pt x="465" y="58"/>
                                              </a:lnTo>
                                              <a:lnTo>
                                                <a:pt x="464" y="80"/>
                                              </a:lnTo>
                                              <a:lnTo>
                                                <a:pt x="464" y="97"/>
                                              </a:lnTo>
                                              <a:lnTo>
                                                <a:pt x="464" y="100"/>
                                              </a:lnTo>
                                              <a:lnTo>
                                                <a:pt x="464" y="115"/>
                                              </a:lnTo>
                                              <a:lnTo>
                                                <a:pt x="465" y="135"/>
                                              </a:lnTo>
                                              <a:lnTo>
                                                <a:pt x="467" y="161"/>
                                              </a:lnTo>
                                              <a:lnTo>
                                                <a:pt x="467" y="172"/>
                                              </a:lnTo>
                                              <a:lnTo>
                                                <a:pt x="469" y="192"/>
                                              </a:lnTo>
                                              <a:lnTo>
                                                <a:pt x="470" y="213"/>
                                              </a:lnTo>
                                              <a:lnTo>
                                                <a:pt x="471" y="232"/>
                                              </a:lnTo>
                                              <a:lnTo>
                                                <a:pt x="472" y="251"/>
                                              </a:lnTo>
                                              <a:lnTo>
                                                <a:pt x="473" y="270"/>
                                              </a:lnTo>
                                              <a:lnTo>
                                                <a:pt x="474" y="288"/>
                                              </a:lnTo>
                                              <a:lnTo>
                                                <a:pt x="475" y="307"/>
                                              </a:lnTo>
                                              <a:lnTo>
                                                <a:pt x="476" y="326"/>
                                              </a:lnTo>
                                              <a:lnTo>
                                                <a:pt x="477" y="345"/>
                                              </a:lnTo>
                                              <a:lnTo>
                                                <a:pt x="478" y="364"/>
                                              </a:lnTo>
                                              <a:lnTo>
                                                <a:pt x="479" y="384"/>
                                              </a:lnTo>
                                              <a:lnTo>
                                                <a:pt x="480" y="405"/>
                                              </a:lnTo>
                                              <a:lnTo>
                                                <a:pt x="480" y="427"/>
                                              </a:lnTo>
                                              <a:lnTo>
                                                <a:pt x="481" y="450"/>
                                              </a:lnTo>
                                              <a:lnTo>
                                                <a:pt x="482" y="462"/>
                                              </a:lnTo>
                                              <a:lnTo>
                                                <a:pt x="566" y="462"/>
                                              </a:lnTo>
                                              <a:lnTo>
                                                <a:pt x="564" y="439"/>
                                              </a:lnTo>
                                              <a:lnTo>
                                                <a:pt x="563" y="420"/>
                                              </a:lnTo>
                                              <a:lnTo>
                                                <a:pt x="562" y="400"/>
                                              </a:lnTo>
                                              <a:lnTo>
                                                <a:pt x="561" y="381"/>
                                              </a:lnTo>
                                              <a:lnTo>
                                                <a:pt x="560" y="362"/>
                                              </a:lnTo>
                                              <a:lnTo>
                                                <a:pt x="559" y="343"/>
                                              </a:lnTo>
                                              <a:lnTo>
                                                <a:pt x="558" y="324"/>
                                              </a:lnTo>
                                              <a:lnTo>
                                                <a:pt x="557" y="304"/>
                                              </a:lnTo>
                                              <a:lnTo>
                                                <a:pt x="555" y="284"/>
                                              </a:lnTo>
                                              <a:lnTo>
                                                <a:pt x="554" y="263"/>
                                              </a:lnTo>
                                              <a:lnTo>
                                                <a:pt x="552" y="240"/>
                                              </a:lnTo>
                                              <a:lnTo>
                                                <a:pt x="551" y="224"/>
                                              </a:lnTo>
                                              <a:lnTo>
                                                <a:pt x="550" y="201"/>
                                              </a:lnTo>
                                              <a:lnTo>
                                                <a:pt x="548" y="180"/>
                                              </a:lnTo>
                                              <a:lnTo>
                                                <a:pt x="547" y="161"/>
                                              </a:lnTo>
                                              <a:lnTo>
                                                <a:pt x="545" y="143"/>
                                              </a:lnTo>
                                              <a:lnTo>
                                                <a:pt x="544" y="128"/>
                                              </a:lnTo>
                                              <a:lnTo>
                                                <a:pt x="534" y="17"/>
                                              </a:lnTo>
                                              <a:lnTo>
                                                <a:pt x="532" y="0"/>
                                              </a:lnTo>
                                              <a:lnTo>
                                                <a:pt x="447" y="0"/>
                                              </a:lnTo>
                                              <a:lnTo>
                                                <a:pt x="430" y="0"/>
                                              </a:lnTo>
                                              <a:lnTo>
                                                <a:pt x="418" y="4"/>
                                              </a:lnTo>
                                              <a:lnTo>
                                                <a:pt x="412" y="14"/>
                                              </a:lnTo>
                                              <a:lnTo>
                                                <a:pt x="410" y="18"/>
                                              </a:lnTo>
                                              <a:lnTo>
                                                <a:pt x="403" y="33"/>
                                              </a:lnTo>
                                              <a:lnTo>
                                                <a:pt x="392" y="58"/>
                                              </a:lnTo>
                                              <a:lnTo>
                                                <a:pt x="390" y="63"/>
                                              </a:lnTo>
                                              <a:lnTo>
                                                <a:pt x="385" y="77"/>
                                              </a:lnTo>
                                              <a:lnTo>
                                                <a:pt x="378" y="95"/>
                                              </a:lnTo>
                                              <a:lnTo>
                                                <a:pt x="370" y="116"/>
                                              </a:lnTo>
                                              <a:lnTo>
                                                <a:pt x="361" y="141"/>
                                              </a:lnTo>
                                              <a:lnTo>
                                                <a:pt x="357" y="152"/>
                                              </a:lnTo>
                                              <a:lnTo>
                                                <a:pt x="349" y="171"/>
                                              </a:lnTo>
                                              <a:lnTo>
                                                <a:pt x="342" y="191"/>
                                              </a:lnTo>
                                              <a:lnTo>
                                                <a:pt x="335" y="211"/>
                                              </a:lnTo>
                                              <a:lnTo>
                                                <a:pt x="328" y="230"/>
                                              </a:lnTo>
                                              <a:lnTo>
                                                <a:pt x="322" y="247"/>
                                              </a:lnTo>
                                              <a:lnTo>
                                                <a:pt x="316" y="264"/>
                                              </a:lnTo>
                                              <a:lnTo>
                                                <a:pt x="308" y="287"/>
                                              </a:lnTo>
                                              <a:lnTo>
                                                <a:pt x="302" y="308"/>
                                              </a:lnTo>
                                              <a:lnTo>
                                                <a:pt x="296" y="327"/>
                                              </a:lnTo>
                                              <a:lnTo>
                                                <a:pt x="292" y="344"/>
                                              </a:lnTo>
                                              <a:lnTo>
                                                <a:pt x="289" y="361"/>
                                              </a:lnTo>
                                              <a:lnTo>
                                                <a:pt x="287" y="379"/>
                                              </a:lnTo>
                                              <a:lnTo>
                                                <a:pt x="285" y="399"/>
                                              </a:lnTo>
                                              <a:lnTo>
                                                <a:pt x="283" y="381"/>
                                              </a:lnTo>
                                              <a:lnTo>
                                                <a:pt x="281" y="363"/>
                                              </a:lnTo>
                                              <a:lnTo>
                                                <a:pt x="278" y="346"/>
                                              </a:lnTo>
                                              <a:lnTo>
                                                <a:pt x="274" y="329"/>
                                              </a:lnTo>
                                              <a:lnTo>
                                                <a:pt x="269" y="310"/>
                                              </a:lnTo>
                                              <a:lnTo>
                                                <a:pt x="262" y="289"/>
                                              </a:lnTo>
                                              <a:lnTo>
                                                <a:pt x="254" y="264"/>
                                              </a:lnTo>
                                              <a:lnTo>
                                                <a:pt x="249" y="249"/>
                                              </a:lnTo>
                                              <a:lnTo>
                                                <a:pt x="243" y="232"/>
                                              </a:lnTo>
                                              <a:lnTo>
                                                <a:pt x="236" y="213"/>
                                              </a:lnTo>
                                              <a:lnTo>
                                                <a:pt x="229" y="193"/>
                                              </a:lnTo>
                                              <a:lnTo>
                                                <a:pt x="221" y="172"/>
                                              </a:lnTo>
                                              <a:lnTo>
                                                <a:pt x="213" y="151"/>
                                              </a:lnTo>
                                              <a:lnTo>
                                                <a:pt x="205" y="130"/>
                                              </a:lnTo>
                                              <a:lnTo>
                                                <a:pt x="198" y="110"/>
                                              </a:lnTo>
                                              <a:lnTo>
                                                <a:pt x="190" y="90"/>
                                              </a:lnTo>
                                              <a:lnTo>
                                                <a:pt x="183" y="72"/>
                                              </a:lnTo>
                                              <a:lnTo>
                                                <a:pt x="176" y="55"/>
                                              </a:lnTo>
                                              <a:lnTo>
                                                <a:pt x="171" y="41"/>
                                              </a:lnTo>
                                              <a:lnTo>
                                                <a:pt x="169" y="36"/>
                                              </a:lnTo>
                                              <a:lnTo>
                                                <a:pt x="157" y="13"/>
                                              </a:lnTo>
                                              <a:lnTo>
                                                <a:pt x="144" y="2"/>
                                              </a:lnTo>
                                              <a:lnTo>
                                                <a:pt x="123" y="0"/>
                                              </a:lnTo>
                                              <a:lnTo>
                                                <a:pt x="33" y="0"/>
                                              </a:lnTo>
                                              <a:lnTo>
                                                <a:pt x="31" y="17"/>
                                              </a:lnTo>
                                              <a:lnTo>
                                                <a:pt x="21" y="128"/>
                                              </a:lnTo>
                                              <a:lnTo>
                                                <a:pt x="21" y="134"/>
                                              </a:lnTo>
                                              <a:lnTo>
                                                <a:pt x="19" y="152"/>
                                              </a:lnTo>
                                              <a:lnTo>
                                                <a:pt x="18" y="171"/>
                                              </a:lnTo>
                                              <a:lnTo>
                                                <a:pt x="16" y="195"/>
                                              </a:lnTo>
                                              <a:lnTo>
                                                <a:pt x="15" y="203"/>
                                              </a:lnTo>
                                              <a:lnTo>
                                                <a:pt x="14" y="224"/>
                                              </a:lnTo>
                                              <a:lnTo>
                                                <a:pt x="12" y="244"/>
                                              </a:lnTo>
                                              <a:lnTo>
                                                <a:pt x="11" y="263"/>
                                              </a:lnTo>
                                              <a:lnTo>
                                                <a:pt x="9" y="283"/>
                                              </a:lnTo>
                                              <a:lnTo>
                                                <a:pt x="8" y="300"/>
                                              </a:lnTo>
                                              <a:lnTo>
                                                <a:pt x="7" y="320"/>
                                              </a:lnTo>
                                              <a:lnTo>
                                                <a:pt x="6" y="339"/>
                                              </a:lnTo>
                                              <a:lnTo>
                                                <a:pt x="5" y="359"/>
                                              </a:lnTo>
                                              <a:lnTo>
                                                <a:pt x="4" y="378"/>
                                              </a:lnTo>
                                              <a:lnTo>
                                                <a:pt x="3" y="398"/>
                                              </a:lnTo>
                                              <a:lnTo>
                                                <a:pt x="2" y="418"/>
                                              </a:lnTo>
                                              <a:lnTo>
                                                <a:pt x="1" y="439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1" y="462"/>
                                              </a:lnTo>
                                              <a:lnTo>
                                                <a:pt x="82" y="450"/>
                                              </a:lnTo>
                                              <a:lnTo>
                                                <a:pt x="82" y="440"/>
                                              </a:lnTo>
                                              <a:lnTo>
                                                <a:pt x="83" y="419"/>
                                              </a:lnTo>
                                              <a:lnTo>
                                                <a:pt x="84" y="398"/>
                                              </a:lnTo>
                                              <a:lnTo>
                                                <a:pt x="85" y="378"/>
                                              </a:lnTo>
                                              <a:lnTo>
                                                <a:pt x="86" y="357"/>
                                              </a:lnTo>
                                              <a:lnTo>
                                                <a:pt x="87" y="337"/>
                                              </a:lnTo>
                                              <a:lnTo>
                                                <a:pt x="87" y="317"/>
                                              </a:lnTo>
                                              <a:lnTo>
                                                <a:pt x="88" y="298"/>
                                              </a:lnTo>
                                              <a:lnTo>
                                                <a:pt x="89" y="278"/>
                                              </a:lnTo>
                                              <a:lnTo>
                                                <a:pt x="91" y="259"/>
                                              </a:lnTo>
                                              <a:lnTo>
                                                <a:pt x="92" y="239"/>
                                              </a:lnTo>
                                              <a:lnTo>
                                                <a:pt x="93" y="220"/>
                                              </a:lnTo>
                                              <a:lnTo>
                                                <a:pt x="94" y="200"/>
                                              </a:lnTo>
                                              <a:lnTo>
                                                <a:pt x="95" y="181"/>
                                              </a:lnTo>
                                              <a:lnTo>
                                                <a:pt x="96" y="161"/>
                                              </a:lnTo>
                                              <a:lnTo>
                                                <a:pt x="97" y="156"/>
                                              </a:lnTo>
                                              <a:lnTo>
                                                <a:pt x="98" y="131"/>
                                              </a:lnTo>
                                              <a:lnTo>
                                                <a:pt x="99" y="113"/>
                                              </a:lnTo>
                                              <a:lnTo>
                                                <a:pt x="99" y="98"/>
                                              </a:lnTo>
                                              <a:lnTo>
                                                <a:pt x="99" y="93"/>
                                              </a:lnTo>
                                              <a:lnTo>
                                                <a:pt x="99" y="7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6" name="Freeform 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629" y="861"/>
                                          <a:ext cx="0" cy="31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315"/>
                                            <a:gd name="T1" fmla="*/ 315 h 31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31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315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51358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" name="Group 7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707" y="704"/>
                                        <a:ext cx="1974" cy="786"/>
                                        <a:chOff x="5707" y="704"/>
                                        <a:chExt cx="1974" cy="786"/>
                                      </a:xfrm>
                                    </wpg:grpSpPr>
                                    <wps:wsp>
                                      <wps:cNvPr id="8" name="Freeform 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717" y="854"/>
                                          <a:ext cx="265" cy="32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00 w 265"/>
                                            <a:gd name="T1" fmla="*/ 225 h 329"/>
                                            <a:gd name="T2" fmla="*/ 89 w 265"/>
                                            <a:gd name="T3" fmla="*/ 207 h 329"/>
                                            <a:gd name="T4" fmla="*/ 83 w 265"/>
                                            <a:gd name="T5" fmla="*/ 185 h 329"/>
                                            <a:gd name="T6" fmla="*/ 80 w 265"/>
                                            <a:gd name="T7" fmla="*/ 161 h 329"/>
                                            <a:gd name="T8" fmla="*/ 81 w 265"/>
                                            <a:gd name="T9" fmla="*/ 154 h 329"/>
                                            <a:gd name="T10" fmla="*/ 84 w 265"/>
                                            <a:gd name="T11" fmla="*/ 131 h 329"/>
                                            <a:gd name="T12" fmla="*/ 92 w 265"/>
                                            <a:gd name="T13" fmla="*/ 111 h 329"/>
                                            <a:gd name="T14" fmla="*/ 104 w 265"/>
                                            <a:gd name="T15" fmla="*/ 94 h 329"/>
                                            <a:gd name="T16" fmla="*/ 120 w 265"/>
                                            <a:gd name="T17" fmla="*/ 80 h 329"/>
                                            <a:gd name="T18" fmla="*/ 139 w 265"/>
                                            <a:gd name="T19" fmla="*/ 70 h 329"/>
                                            <a:gd name="T20" fmla="*/ 162 w 265"/>
                                            <a:gd name="T21" fmla="*/ 64 h 329"/>
                                            <a:gd name="T22" fmla="*/ 187 w 265"/>
                                            <a:gd name="T23" fmla="*/ 62 h 329"/>
                                            <a:gd name="T24" fmla="*/ 205 w 265"/>
                                            <a:gd name="T25" fmla="*/ 63 h 329"/>
                                            <a:gd name="T26" fmla="*/ 224 w 265"/>
                                            <a:gd name="T27" fmla="*/ 66 h 329"/>
                                            <a:gd name="T28" fmla="*/ 243 w 265"/>
                                            <a:gd name="T29" fmla="*/ 73 h 329"/>
                                            <a:gd name="T30" fmla="*/ 261 w 265"/>
                                            <a:gd name="T31" fmla="*/ 84 h 329"/>
                                            <a:gd name="T32" fmla="*/ 261 w 265"/>
                                            <a:gd name="T33" fmla="*/ 18 h 329"/>
                                            <a:gd name="T34" fmla="*/ 254 w 265"/>
                                            <a:gd name="T35" fmla="*/ 15 h 329"/>
                                            <a:gd name="T36" fmla="*/ 234 w 265"/>
                                            <a:gd name="T37" fmla="*/ 8 h 329"/>
                                            <a:gd name="T38" fmla="*/ 216 w 265"/>
                                            <a:gd name="T39" fmla="*/ 3 h 329"/>
                                            <a:gd name="T40" fmla="*/ 197 w 265"/>
                                            <a:gd name="T41" fmla="*/ 0 h 329"/>
                                            <a:gd name="T42" fmla="*/ 176 w 265"/>
                                            <a:gd name="T43" fmla="*/ 0 h 329"/>
                                            <a:gd name="T44" fmla="*/ 171 w 265"/>
                                            <a:gd name="T45" fmla="*/ 0 h 329"/>
                                            <a:gd name="T46" fmla="*/ 146 w 265"/>
                                            <a:gd name="T47" fmla="*/ 1 h 329"/>
                                            <a:gd name="T48" fmla="*/ 123 w 265"/>
                                            <a:gd name="T49" fmla="*/ 6 h 329"/>
                                            <a:gd name="T50" fmla="*/ 101 w 265"/>
                                            <a:gd name="T51" fmla="*/ 13 h 329"/>
                                            <a:gd name="T52" fmla="*/ 81 w 265"/>
                                            <a:gd name="T53" fmla="*/ 22 h 329"/>
                                            <a:gd name="T54" fmla="*/ 63 w 265"/>
                                            <a:gd name="T55" fmla="*/ 34 h 329"/>
                                            <a:gd name="T56" fmla="*/ 47 w 265"/>
                                            <a:gd name="T57" fmla="*/ 48 h 329"/>
                                            <a:gd name="T58" fmla="*/ 33 w 265"/>
                                            <a:gd name="T59" fmla="*/ 63 h 329"/>
                                            <a:gd name="T60" fmla="*/ 21 w 265"/>
                                            <a:gd name="T61" fmla="*/ 81 h 329"/>
                                            <a:gd name="T62" fmla="*/ 12 w 265"/>
                                            <a:gd name="T63" fmla="*/ 100 h 329"/>
                                            <a:gd name="T64" fmla="*/ 5 w 265"/>
                                            <a:gd name="T65" fmla="*/ 122 h 329"/>
                                            <a:gd name="T66" fmla="*/ 1 w 265"/>
                                            <a:gd name="T67" fmla="*/ 144 h 329"/>
                                            <a:gd name="T68" fmla="*/ 0 w 265"/>
                                            <a:gd name="T69" fmla="*/ 168 h 329"/>
                                            <a:gd name="T70" fmla="*/ 0 w 265"/>
                                            <a:gd name="T71" fmla="*/ 184 h 329"/>
                                            <a:gd name="T72" fmla="*/ 3 w 265"/>
                                            <a:gd name="T73" fmla="*/ 208 h 329"/>
                                            <a:gd name="T74" fmla="*/ 9 w 265"/>
                                            <a:gd name="T75" fmla="*/ 229 h 329"/>
                                            <a:gd name="T76" fmla="*/ 18 w 265"/>
                                            <a:gd name="T77" fmla="*/ 249 h 329"/>
                                            <a:gd name="T78" fmla="*/ 29 w 265"/>
                                            <a:gd name="T79" fmla="*/ 266 h 329"/>
                                            <a:gd name="T80" fmla="*/ 43 w 265"/>
                                            <a:gd name="T81" fmla="*/ 282 h 329"/>
                                            <a:gd name="T82" fmla="*/ 59 w 265"/>
                                            <a:gd name="T83" fmla="*/ 296 h 329"/>
                                            <a:gd name="T84" fmla="*/ 77 w 265"/>
                                            <a:gd name="T85" fmla="*/ 307 h 329"/>
                                            <a:gd name="T86" fmla="*/ 97 w 265"/>
                                            <a:gd name="T87" fmla="*/ 316 h 329"/>
                                            <a:gd name="T88" fmla="*/ 119 w 265"/>
                                            <a:gd name="T89" fmla="*/ 323 h 329"/>
                                            <a:gd name="T90" fmla="*/ 143 w 265"/>
                                            <a:gd name="T91" fmla="*/ 327 h 329"/>
                                            <a:gd name="T92" fmla="*/ 169 w 265"/>
                                            <a:gd name="T93" fmla="*/ 328 h 329"/>
                                            <a:gd name="T94" fmla="*/ 189 w 265"/>
                                            <a:gd name="T95" fmla="*/ 327 h 329"/>
                                            <a:gd name="T96" fmla="*/ 209 w 265"/>
                                            <a:gd name="T97" fmla="*/ 325 h 329"/>
                                            <a:gd name="T98" fmla="*/ 228 w 265"/>
                                            <a:gd name="T99" fmla="*/ 321 h 329"/>
                                            <a:gd name="T100" fmla="*/ 246 w 265"/>
                                            <a:gd name="T101" fmla="*/ 314 h 329"/>
                                            <a:gd name="T102" fmla="*/ 265 w 265"/>
                                            <a:gd name="T103" fmla="*/ 306 h 329"/>
                                            <a:gd name="T104" fmla="*/ 265 w 265"/>
                                            <a:gd name="T105" fmla="*/ 240 h 329"/>
                                            <a:gd name="T106" fmla="*/ 264 w 265"/>
                                            <a:gd name="T107" fmla="*/ 241 h 329"/>
                                            <a:gd name="T108" fmla="*/ 244 w 265"/>
                                            <a:gd name="T109" fmla="*/ 251 h 329"/>
                                            <a:gd name="T110" fmla="*/ 225 w 265"/>
                                            <a:gd name="T111" fmla="*/ 257 h 329"/>
                                            <a:gd name="T112" fmla="*/ 207 w 265"/>
                                            <a:gd name="T113" fmla="*/ 260 h 329"/>
                                            <a:gd name="T114" fmla="*/ 186 w 265"/>
                                            <a:gd name="T115" fmla="*/ 261 h 329"/>
                                            <a:gd name="T116" fmla="*/ 179 w 265"/>
                                            <a:gd name="T117" fmla="*/ 261 h 329"/>
                                            <a:gd name="T118" fmla="*/ 154 w 265"/>
                                            <a:gd name="T119" fmla="*/ 258 h 329"/>
                                            <a:gd name="T120" fmla="*/ 133 w 265"/>
                                            <a:gd name="T121" fmla="*/ 250 h 329"/>
                                            <a:gd name="T122" fmla="*/ 114 w 265"/>
                                            <a:gd name="T123" fmla="*/ 239 h 329"/>
                                            <a:gd name="T124" fmla="*/ 100 w 265"/>
                                            <a:gd name="T125" fmla="*/ 225 h 32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  <a:cxn ang="0">
                                              <a:pos x="T114" y="T115"/>
                                            </a:cxn>
                                            <a:cxn ang="0">
                                              <a:pos x="T116" y="T117"/>
                                            </a:cxn>
                                            <a:cxn ang="0">
                                              <a:pos x="T118" y="T119"/>
                                            </a:cxn>
                                            <a:cxn ang="0">
                                              <a:pos x="T120" y="T121"/>
                                            </a:cxn>
                                            <a:cxn ang="0">
                                              <a:pos x="T122" y="T123"/>
                                            </a:cxn>
                                            <a:cxn ang="0">
                                              <a:pos x="T124" y="T1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65" h="329">
                                              <a:moveTo>
                                                <a:pt x="100" y="225"/>
                                              </a:moveTo>
                                              <a:lnTo>
                                                <a:pt x="89" y="207"/>
                                              </a:lnTo>
                                              <a:lnTo>
                                                <a:pt x="83" y="185"/>
                                              </a:lnTo>
                                              <a:lnTo>
                                                <a:pt x="80" y="161"/>
                                              </a:lnTo>
                                              <a:lnTo>
                                                <a:pt x="81" y="154"/>
                                              </a:lnTo>
                                              <a:lnTo>
                                                <a:pt x="84" y="131"/>
                                              </a:lnTo>
                                              <a:lnTo>
                                                <a:pt x="92" y="111"/>
                                              </a:lnTo>
                                              <a:lnTo>
                                                <a:pt x="104" y="94"/>
                                              </a:lnTo>
                                              <a:lnTo>
                                                <a:pt x="120" y="80"/>
                                              </a:lnTo>
                                              <a:lnTo>
                                                <a:pt x="139" y="70"/>
                                              </a:lnTo>
                                              <a:lnTo>
                                                <a:pt x="162" y="64"/>
                                              </a:lnTo>
                                              <a:lnTo>
                                                <a:pt x="187" y="62"/>
                                              </a:lnTo>
                                              <a:lnTo>
                                                <a:pt x="205" y="63"/>
                                              </a:lnTo>
                                              <a:lnTo>
                                                <a:pt x="224" y="66"/>
                                              </a:lnTo>
                                              <a:lnTo>
                                                <a:pt x="243" y="73"/>
                                              </a:lnTo>
                                              <a:lnTo>
                                                <a:pt x="261" y="84"/>
                                              </a:lnTo>
                                              <a:lnTo>
                                                <a:pt x="261" y="18"/>
                                              </a:lnTo>
                                              <a:lnTo>
                                                <a:pt x="254" y="15"/>
                                              </a:lnTo>
                                              <a:lnTo>
                                                <a:pt x="234" y="8"/>
                                              </a:lnTo>
                                              <a:lnTo>
                                                <a:pt x="216" y="3"/>
                                              </a:lnTo>
                                              <a:lnTo>
                                                <a:pt x="197" y="0"/>
                                              </a:lnTo>
                                              <a:lnTo>
                                                <a:pt x="176" y="0"/>
                                              </a:lnTo>
                                              <a:lnTo>
                                                <a:pt x="171" y="0"/>
                                              </a:lnTo>
                                              <a:lnTo>
                                                <a:pt x="146" y="1"/>
                                              </a:lnTo>
                                              <a:lnTo>
                                                <a:pt x="123" y="6"/>
                                              </a:lnTo>
                                              <a:lnTo>
                                                <a:pt x="101" y="13"/>
                                              </a:lnTo>
                                              <a:lnTo>
                                                <a:pt x="81" y="22"/>
                                              </a:lnTo>
                                              <a:lnTo>
                                                <a:pt x="63" y="34"/>
                                              </a:lnTo>
                                              <a:lnTo>
                                                <a:pt x="47" y="48"/>
                                              </a:lnTo>
                                              <a:lnTo>
                                                <a:pt x="33" y="63"/>
                                              </a:lnTo>
                                              <a:lnTo>
                                                <a:pt x="21" y="81"/>
                                              </a:lnTo>
                                              <a:lnTo>
                                                <a:pt x="12" y="100"/>
                                              </a:lnTo>
                                              <a:lnTo>
                                                <a:pt x="5" y="122"/>
                                              </a:lnTo>
                                              <a:lnTo>
                                                <a:pt x="1" y="144"/>
                                              </a:lnTo>
                                              <a:lnTo>
                                                <a:pt x="0" y="168"/>
                                              </a:lnTo>
                                              <a:lnTo>
                                                <a:pt x="0" y="184"/>
                                              </a:lnTo>
                                              <a:lnTo>
                                                <a:pt x="3" y="208"/>
                                              </a:lnTo>
                                              <a:lnTo>
                                                <a:pt x="9" y="229"/>
                                              </a:lnTo>
                                              <a:lnTo>
                                                <a:pt x="18" y="249"/>
                                              </a:lnTo>
                                              <a:lnTo>
                                                <a:pt x="29" y="266"/>
                                              </a:lnTo>
                                              <a:lnTo>
                                                <a:pt x="43" y="282"/>
                                              </a:lnTo>
                                              <a:lnTo>
                                                <a:pt x="59" y="296"/>
                                              </a:lnTo>
                                              <a:lnTo>
                                                <a:pt x="77" y="307"/>
                                              </a:lnTo>
                                              <a:lnTo>
                                                <a:pt x="97" y="316"/>
                                              </a:lnTo>
                                              <a:lnTo>
                                                <a:pt x="119" y="323"/>
                                              </a:lnTo>
                                              <a:lnTo>
                                                <a:pt x="143" y="327"/>
                                              </a:lnTo>
                                              <a:lnTo>
                                                <a:pt x="169" y="328"/>
                                              </a:lnTo>
                                              <a:lnTo>
                                                <a:pt x="189" y="327"/>
                                              </a:lnTo>
                                              <a:lnTo>
                                                <a:pt x="209" y="325"/>
                                              </a:lnTo>
                                              <a:lnTo>
                                                <a:pt x="228" y="321"/>
                                              </a:lnTo>
                                              <a:lnTo>
                                                <a:pt x="246" y="314"/>
                                              </a:lnTo>
                                              <a:lnTo>
                                                <a:pt x="265" y="306"/>
                                              </a:lnTo>
                                              <a:lnTo>
                                                <a:pt x="265" y="240"/>
                                              </a:lnTo>
                                              <a:lnTo>
                                                <a:pt x="264" y="241"/>
                                              </a:lnTo>
                                              <a:lnTo>
                                                <a:pt x="244" y="251"/>
                                              </a:lnTo>
                                              <a:lnTo>
                                                <a:pt x="225" y="257"/>
                                              </a:lnTo>
                                              <a:lnTo>
                                                <a:pt x="207" y="260"/>
                                              </a:lnTo>
                                              <a:lnTo>
                                                <a:pt x="186" y="261"/>
                                              </a:lnTo>
                                              <a:lnTo>
                                                <a:pt x="179" y="261"/>
                                              </a:lnTo>
                                              <a:lnTo>
                                                <a:pt x="154" y="258"/>
                                              </a:lnTo>
                                              <a:lnTo>
                                                <a:pt x="133" y="250"/>
                                              </a:lnTo>
                                              <a:lnTo>
                                                <a:pt x="114" y="239"/>
                                              </a:lnTo>
                                              <a:lnTo>
                                                <a:pt x="100" y="22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Freeform 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6" y="855"/>
                                          <a:ext cx="202" cy="321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202"/>
                                            <a:gd name="T1" fmla="*/ 27 h 321"/>
                                            <a:gd name="T2" fmla="*/ 0 w 202"/>
                                            <a:gd name="T3" fmla="*/ 27 h 321"/>
                                            <a:gd name="T4" fmla="*/ 0 w 202"/>
                                            <a:gd name="T5" fmla="*/ 321 h 321"/>
                                            <a:gd name="T6" fmla="*/ 78 w 202"/>
                                            <a:gd name="T7" fmla="*/ 321 h 321"/>
                                            <a:gd name="T8" fmla="*/ 78 w 202"/>
                                            <a:gd name="T9" fmla="*/ 77 h 321"/>
                                            <a:gd name="T10" fmla="*/ 87 w 202"/>
                                            <a:gd name="T11" fmla="*/ 74 h 321"/>
                                            <a:gd name="T12" fmla="*/ 106 w 202"/>
                                            <a:gd name="T13" fmla="*/ 70 h 321"/>
                                            <a:gd name="T14" fmla="*/ 126 w 202"/>
                                            <a:gd name="T15" fmla="*/ 67 h 321"/>
                                            <a:gd name="T16" fmla="*/ 146 w 202"/>
                                            <a:gd name="T17" fmla="*/ 66 h 321"/>
                                            <a:gd name="T18" fmla="*/ 162 w 202"/>
                                            <a:gd name="T19" fmla="*/ 67 h 321"/>
                                            <a:gd name="T20" fmla="*/ 182 w 202"/>
                                            <a:gd name="T21" fmla="*/ 69 h 321"/>
                                            <a:gd name="T22" fmla="*/ 201 w 202"/>
                                            <a:gd name="T23" fmla="*/ 73 h 321"/>
                                            <a:gd name="T24" fmla="*/ 201 w 202"/>
                                            <a:gd name="T25" fmla="*/ 9 h 321"/>
                                            <a:gd name="T26" fmla="*/ 197 w 202"/>
                                            <a:gd name="T27" fmla="*/ 8 h 321"/>
                                            <a:gd name="T28" fmla="*/ 178 w 202"/>
                                            <a:gd name="T29" fmla="*/ 3 h 321"/>
                                            <a:gd name="T30" fmla="*/ 159 w 202"/>
                                            <a:gd name="T31" fmla="*/ 0 h 321"/>
                                            <a:gd name="T32" fmla="*/ 138 w 202"/>
                                            <a:gd name="T33" fmla="*/ 0 h 321"/>
                                            <a:gd name="T34" fmla="*/ 137 w 202"/>
                                            <a:gd name="T35" fmla="*/ 0 h 321"/>
                                            <a:gd name="T36" fmla="*/ 117 w 202"/>
                                            <a:gd name="T37" fmla="*/ 0 h 321"/>
                                            <a:gd name="T38" fmla="*/ 98 w 202"/>
                                            <a:gd name="T39" fmla="*/ 2 h 321"/>
                                            <a:gd name="T40" fmla="*/ 78 w 202"/>
                                            <a:gd name="T41" fmla="*/ 5 h 321"/>
                                            <a:gd name="T42" fmla="*/ 58 w 202"/>
                                            <a:gd name="T43" fmla="*/ 9 h 321"/>
                                            <a:gd name="T44" fmla="*/ 38 w 202"/>
                                            <a:gd name="T45" fmla="*/ 14 h 321"/>
                                            <a:gd name="T46" fmla="*/ 18 w 202"/>
                                            <a:gd name="T47" fmla="*/ 20 h 321"/>
                                            <a:gd name="T48" fmla="*/ 0 w 202"/>
                                            <a:gd name="T49" fmla="*/ 27 h 321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202" h="321">
                                              <a:moveTo>
                                                <a:pt x="0" y="27"/>
                                              </a:moveTo>
                                              <a:lnTo>
                                                <a:pt x="0" y="27"/>
                                              </a:lnTo>
                                              <a:lnTo>
                                                <a:pt x="0" y="321"/>
                                              </a:lnTo>
                                              <a:lnTo>
                                                <a:pt x="78" y="321"/>
                                              </a:lnTo>
                                              <a:lnTo>
                                                <a:pt x="78" y="77"/>
                                              </a:lnTo>
                                              <a:lnTo>
                                                <a:pt x="87" y="74"/>
                                              </a:lnTo>
                                              <a:lnTo>
                                                <a:pt x="106" y="70"/>
                                              </a:lnTo>
                                              <a:lnTo>
                                                <a:pt x="126" y="67"/>
                                              </a:lnTo>
                                              <a:lnTo>
                                                <a:pt x="146" y="66"/>
                                              </a:lnTo>
                                              <a:lnTo>
                                                <a:pt x="162" y="67"/>
                                              </a:lnTo>
                                              <a:lnTo>
                                                <a:pt x="182" y="69"/>
                                              </a:lnTo>
                                              <a:lnTo>
                                                <a:pt x="201" y="73"/>
                                              </a:lnTo>
                                              <a:lnTo>
                                                <a:pt x="201" y="9"/>
                                              </a:lnTo>
                                              <a:lnTo>
                                                <a:pt x="197" y="8"/>
                                              </a:lnTo>
                                              <a:lnTo>
                                                <a:pt x="178" y="3"/>
                                              </a:lnTo>
                                              <a:lnTo>
                                                <a:pt x="159" y="0"/>
                                              </a:lnTo>
                                              <a:lnTo>
                                                <a:pt x="138" y="0"/>
                                              </a:lnTo>
                                              <a:lnTo>
                                                <a:pt x="137" y="0"/>
                                              </a:lnTo>
                                              <a:lnTo>
                                                <a:pt x="117" y="0"/>
                                              </a:lnTo>
                                              <a:lnTo>
                                                <a:pt x="98" y="2"/>
                                              </a:lnTo>
                                              <a:lnTo>
                                                <a:pt x="78" y="5"/>
                                              </a:lnTo>
                                              <a:lnTo>
                                                <a:pt x="58" y="9"/>
                                              </a:lnTo>
                                              <a:lnTo>
                                                <a:pt x="38" y="14"/>
                                              </a:lnTo>
                                              <a:lnTo>
                                                <a:pt x="18" y="20"/>
                                              </a:lnTo>
                                              <a:lnTo>
                                                <a:pt x="0" y="2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0" name="Group 10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218" y="853"/>
                                          <a:ext cx="318" cy="332"/>
                                          <a:chOff x="6218" y="853"/>
                                          <a:chExt cx="318" cy="332"/>
                                        </a:xfrm>
                                      </wpg:grpSpPr>
                                      <wps:wsp>
                                        <wps:cNvPr id="11" name="Freeform 1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318"/>
                                              <a:gd name="T1" fmla="*/ 318 h 332"/>
                                              <a:gd name="T2" fmla="*/ 88 w 318"/>
                                              <a:gd name="T3" fmla="*/ 217 h 332"/>
                                              <a:gd name="T4" fmla="*/ 82 w 318"/>
                                              <a:gd name="T5" fmla="*/ 193 h 332"/>
                                              <a:gd name="T6" fmla="*/ 80 w 318"/>
                                              <a:gd name="T7" fmla="*/ 165 h 332"/>
                                              <a:gd name="T8" fmla="*/ 69 w 318"/>
                                              <a:gd name="T9" fmla="*/ 308 h 332"/>
                                              <a:gd name="T10" fmla="*/ 88 w 318"/>
                                              <a:gd name="T11" fmla="*/ 318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88" y="318"/>
                                                </a:move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2" y="193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2" name="Freeform 1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218" y="853"/>
                                            <a:ext cx="318" cy="332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238 w 318"/>
                                              <a:gd name="T1" fmla="*/ 312 h 332"/>
                                              <a:gd name="T2" fmla="*/ 272 w 318"/>
                                              <a:gd name="T3" fmla="*/ 288 h 332"/>
                                              <a:gd name="T4" fmla="*/ 297 w 318"/>
                                              <a:gd name="T5" fmla="*/ 254 h 332"/>
                                              <a:gd name="T6" fmla="*/ 312 w 318"/>
                                              <a:gd name="T7" fmla="*/ 212 h 332"/>
                                              <a:gd name="T8" fmla="*/ 318 w 318"/>
                                              <a:gd name="T9" fmla="*/ 162 h 332"/>
                                              <a:gd name="T10" fmla="*/ 315 w 318"/>
                                              <a:gd name="T11" fmla="*/ 129 h 332"/>
                                              <a:gd name="T12" fmla="*/ 303 w 318"/>
                                              <a:gd name="T13" fmla="*/ 84 h 332"/>
                                              <a:gd name="T14" fmla="*/ 280 w 318"/>
                                              <a:gd name="T15" fmla="*/ 48 h 332"/>
                                              <a:gd name="T16" fmla="*/ 249 w 318"/>
                                              <a:gd name="T17" fmla="*/ 22 h 332"/>
                                              <a:gd name="T18" fmla="*/ 209 w 318"/>
                                              <a:gd name="T19" fmla="*/ 5 h 332"/>
                                              <a:gd name="T20" fmla="*/ 161 w 318"/>
                                              <a:gd name="T21" fmla="*/ 0 h 332"/>
                                              <a:gd name="T22" fmla="*/ 121 w 318"/>
                                              <a:gd name="T23" fmla="*/ 3 h 332"/>
                                              <a:gd name="T24" fmla="*/ 79 w 318"/>
                                              <a:gd name="T25" fmla="*/ 18 h 332"/>
                                              <a:gd name="T26" fmla="*/ 46 w 318"/>
                                              <a:gd name="T27" fmla="*/ 42 h 332"/>
                                              <a:gd name="T28" fmla="*/ 20 w 318"/>
                                              <a:gd name="T29" fmla="*/ 76 h 332"/>
                                              <a:gd name="T30" fmla="*/ 5 w 318"/>
                                              <a:gd name="T31" fmla="*/ 118 h 332"/>
                                              <a:gd name="T32" fmla="*/ 0 w 318"/>
                                              <a:gd name="T33" fmla="*/ 168 h 332"/>
                                              <a:gd name="T34" fmla="*/ 2 w 318"/>
                                              <a:gd name="T35" fmla="*/ 201 h 332"/>
                                              <a:gd name="T36" fmla="*/ 14 w 318"/>
                                              <a:gd name="T37" fmla="*/ 246 h 332"/>
                                              <a:gd name="T38" fmla="*/ 37 w 318"/>
                                              <a:gd name="T39" fmla="*/ 282 h 332"/>
                                              <a:gd name="T40" fmla="*/ 69 w 318"/>
                                              <a:gd name="T41" fmla="*/ 308 h 332"/>
                                              <a:gd name="T42" fmla="*/ 81 w 318"/>
                                              <a:gd name="T43" fmla="*/ 151 h 332"/>
                                              <a:gd name="T44" fmla="*/ 92 w 318"/>
                                              <a:gd name="T45" fmla="*/ 102 h 332"/>
                                              <a:gd name="T46" fmla="*/ 119 w 318"/>
                                              <a:gd name="T47" fmla="*/ 72 h 332"/>
                                              <a:gd name="T48" fmla="*/ 159 w 318"/>
                                              <a:gd name="T49" fmla="*/ 62 h 332"/>
                                              <a:gd name="T50" fmla="*/ 189 w 318"/>
                                              <a:gd name="T51" fmla="*/ 67 h 332"/>
                                              <a:gd name="T52" fmla="*/ 219 w 318"/>
                                              <a:gd name="T53" fmla="*/ 92 h 332"/>
                                              <a:gd name="T54" fmla="*/ 235 w 318"/>
                                              <a:gd name="T55" fmla="*/ 136 h 332"/>
                                              <a:gd name="T56" fmla="*/ 236 w 318"/>
                                              <a:gd name="T57" fmla="*/ 179 h 332"/>
                                              <a:gd name="T58" fmla="*/ 225 w 318"/>
                                              <a:gd name="T59" fmla="*/ 228 h 332"/>
                                              <a:gd name="T60" fmla="*/ 198 w 318"/>
                                              <a:gd name="T61" fmla="*/ 258 h 332"/>
                                              <a:gd name="T62" fmla="*/ 159 w 318"/>
                                              <a:gd name="T63" fmla="*/ 268 h 332"/>
                                              <a:gd name="T64" fmla="*/ 128 w 318"/>
                                              <a:gd name="T65" fmla="*/ 263 h 332"/>
                                              <a:gd name="T66" fmla="*/ 98 w 318"/>
                                              <a:gd name="T67" fmla="*/ 237 h 332"/>
                                              <a:gd name="T68" fmla="*/ 88 w 318"/>
                                              <a:gd name="T69" fmla="*/ 318 h 332"/>
                                              <a:gd name="T70" fmla="*/ 132 w 318"/>
                                              <a:gd name="T71" fmla="*/ 329 h 332"/>
                                              <a:gd name="T72" fmla="*/ 173 w 318"/>
                                              <a:gd name="T73" fmla="*/ 330 h 332"/>
                                              <a:gd name="T74" fmla="*/ 218 w 318"/>
                                              <a:gd name="T75" fmla="*/ 321 h 332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318" h="332">
                                                <a:moveTo>
                                                  <a:pt x="218" y="321"/>
                                                </a:moveTo>
                                                <a:lnTo>
                                                  <a:pt x="238" y="312"/>
                                                </a:lnTo>
                                                <a:lnTo>
                                                  <a:pt x="256" y="301"/>
                                                </a:lnTo>
                                                <a:lnTo>
                                                  <a:pt x="272" y="288"/>
                                                </a:lnTo>
                                                <a:lnTo>
                                                  <a:pt x="285" y="272"/>
                                                </a:lnTo>
                                                <a:lnTo>
                                                  <a:pt x="297" y="254"/>
                                                </a:lnTo>
                                                <a:lnTo>
                                                  <a:pt x="306" y="234"/>
                                                </a:lnTo>
                                                <a:lnTo>
                                                  <a:pt x="312" y="212"/>
                                                </a:lnTo>
                                                <a:lnTo>
                                                  <a:pt x="316" y="188"/>
                                                </a:lnTo>
                                                <a:lnTo>
                                                  <a:pt x="318" y="162"/>
                                                </a:lnTo>
                                                <a:lnTo>
                                                  <a:pt x="318" y="154"/>
                                                </a:lnTo>
                                                <a:lnTo>
                                                  <a:pt x="315" y="129"/>
                                                </a:lnTo>
                                                <a:lnTo>
                                                  <a:pt x="310" y="106"/>
                                                </a:lnTo>
                                                <a:lnTo>
                                                  <a:pt x="303" y="84"/>
                                                </a:lnTo>
                                                <a:lnTo>
                                                  <a:pt x="293" y="65"/>
                                                </a:lnTo>
                                                <a:lnTo>
                                                  <a:pt x="280" y="48"/>
                                                </a:lnTo>
                                                <a:lnTo>
                                                  <a:pt x="266" y="34"/>
                                                </a:lnTo>
                                                <a:lnTo>
                                                  <a:pt x="249" y="22"/>
                                                </a:lnTo>
                                                <a:lnTo>
                                                  <a:pt x="230" y="12"/>
                                                </a:lnTo>
                                                <a:lnTo>
                                                  <a:pt x="209" y="5"/>
                                                </a:lnTo>
                                                <a:lnTo>
                                                  <a:pt x="186" y="1"/>
                                                </a:lnTo>
                                                <a:lnTo>
                                                  <a:pt x="161" y="0"/>
                                                </a:lnTo>
                                                <a:lnTo>
                                                  <a:pt x="144" y="0"/>
                                                </a:lnTo>
                                                <a:lnTo>
                                                  <a:pt x="121" y="3"/>
                                                </a:lnTo>
                                                <a:lnTo>
                                                  <a:pt x="99" y="9"/>
                                                </a:lnTo>
                                                <a:lnTo>
                                                  <a:pt x="79" y="18"/>
                                                </a:lnTo>
                                                <a:lnTo>
                                                  <a:pt x="61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2" y="58"/>
                                                </a:lnTo>
                                                <a:lnTo>
                                                  <a:pt x="20" y="76"/>
                                                </a:lnTo>
                                                <a:lnTo>
                                                  <a:pt x="11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8"/>
                                                </a:lnTo>
                                                <a:lnTo>
                                                  <a:pt x="0" y="176"/>
                                                </a:lnTo>
                                                <a:lnTo>
                                                  <a:pt x="2" y="201"/>
                                                </a:lnTo>
                                                <a:lnTo>
                                                  <a:pt x="7" y="224"/>
                                                </a:lnTo>
                                                <a:lnTo>
                                                  <a:pt x="14" y="246"/>
                                                </a:lnTo>
                                                <a:lnTo>
                                                  <a:pt x="24" y="265"/>
                                                </a:lnTo>
                                                <a:lnTo>
                                                  <a:pt x="37" y="282"/>
                                                </a:lnTo>
                                                <a:lnTo>
                                                  <a:pt x="52" y="296"/>
                                                </a:lnTo>
                                                <a:lnTo>
                                                  <a:pt x="69" y="308"/>
                                                </a:lnTo>
                                                <a:lnTo>
                                                  <a:pt x="80" y="165"/>
                                                </a:lnTo>
                                                <a:lnTo>
                                                  <a:pt x="81" y="151"/>
                                                </a:lnTo>
                                                <a:lnTo>
                                                  <a:pt x="85" y="124"/>
                                                </a:lnTo>
                                                <a:lnTo>
                                                  <a:pt x="92" y="102"/>
                                                </a:lnTo>
                                                <a:lnTo>
                                                  <a:pt x="104" y="85"/>
                                                </a:lnTo>
                                                <a:lnTo>
                                                  <a:pt x="119" y="72"/>
                                                </a:lnTo>
                                                <a:lnTo>
                                                  <a:pt x="137" y="64"/>
                                                </a:lnTo>
                                                <a:lnTo>
                                                  <a:pt x="159" y="62"/>
                                                </a:lnTo>
                                                <a:lnTo>
                                                  <a:pt x="169" y="62"/>
                                                </a:lnTo>
                                                <a:lnTo>
                                                  <a:pt x="189" y="67"/>
                                                </a:lnTo>
                                                <a:lnTo>
                                                  <a:pt x="206" y="77"/>
                                                </a:lnTo>
                                                <a:lnTo>
                                                  <a:pt x="219" y="92"/>
                                                </a:lnTo>
                                                <a:lnTo>
                                                  <a:pt x="229" y="112"/>
                                                </a:lnTo>
                                                <a:lnTo>
                                                  <a:pt x="235" y="136"/>
                                                </a:lnTo>
                                                <a:lnTo>
                                                  <a:pt x="237" y="165"/>
                                                </a:lnTo>
                                                <a:lnTo>
                                                  <a:pt x="236" y="179"/>
                                                </a:lnTo>
                                                <a:lnTo>
                                                  <a:pt x="232" y="206"/>
                                                </a:lnTo>
                                                <a:lnTo>
                                                  <a:pt x="225" y="228"/>
                                                </a:lnTo>
                                                <a:lnTo>
                                                  <a:pt x="213" y="245"/>
                                                </a:lnTo>
                                                <a:lnTo>
                                                  <a:pt x="198" y="258"/>
                                                </a:lnTo>
                                                <a:lnTo>
                                                  <a:pt x="180" y="266"/>
                                                </a:lnTo>
                                                <a:lnTo>
                                                  <a:pt x="159" y="268"/>
                                                </a:lnTo>
                                                <a:lnTo>
                                                  <a:pt x="148" y="268"/>
                                                </a:lnTo>
                                                <a:lnTo>
                                                  <a:pt x="128" y="263"/>
                                                </a:lnTo>
                                                <a:lnTo>
                                                  <a:pt x="111" y="252"/>
                                                </a:lnTo>
                                                <a:lnTo>
                                                  <a:pt x="98" y="237"/>
                                                </a:lnTo>
                                                <a:lnTo>
                                                  <a:pt x="88" y="217"/>
                                                </a:lnTo>
                                                <a:lnTo>
                                                  <a:pt x="88" y="318"/>
                                                </a:lnTo>
                                                <a:lnTo>
                                                  <a:pt x="109" y="325"/>
                                                </a:lnTo>
                                                <a:lnTo>
                                                  <a:pt x="132" y="329"/>
                                                </a:lnTo>
                                                <a:lnTo>
                                                  <a:pt x="157" y="331"/>
                                                </a:lnTo>
                                                <a:lnTo>
                                                  <a:pt x="173" y="330"/>
                                                </a:lnTo>
                                                <a:lnTo>
                                                  <a:pt x="196" y="327"/>
                                                </a:lnTo>
                                                <a:lnTo>
                                                  <a:pt x="218" y="32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3" name="Freeform 13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574" y="983"/>
                                          <a:ext cx="66" cy="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66"/>
                                            <a:gd name="T1" fmla="*/ 66 w 6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0"/>
                                            </a:cxn>
                                            <a:cxn ang="0">
                                              <a:pos x="T1" y="0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6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66" y="0"/>
                                              </a:lnTo>
                                            </a:path>
                                          </a:pathLst>
                                        </a:custGeom>
                                        <a:noFill/>
                                        <a:ln w="42826">
                                          <a:solidFill>
                                            <a:srgbClr val="9A9A9C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4" name="Freeform 14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86" y="714"/>
                                          <a:ext cx="386" cy="46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75 w 386"/>
                                            <a:gd name="T1" fmla="*/ 216 h 462"/>
                                            <a:gd name="T2" fmla="*/ 193 w 386"/>
                                            <a:gd name="T3" fmla="*/ 196 h 462"/>
                                            <a:gd name="T4" fmla="*/ 225 w 386"/>
                                            <a:gd name="T5" fmla="*/ 162 h 462"/>
                                            <a:gd name="T6" fmla="*/ 253 w 386"/>
                                            <a:gd name="T7" fmla="*/ 130 h 462"/>
                                            <a:gd name="T8" fmla="*/ 280 w 386"/>
                                            <a:gd name="T9" fmla="*/ 100 h 462"/>
                                            <a:gd name="T10" fmla="*/ 304 w 386"/>
                                            <a:gd name="T11" fmla="*/ 72 h 462"/>
                                            <a:gd name="T12" fmla="*/ 328 w 386"/>
                                            <a:gd name="T13" fmla="*/ 43 h 462"/>
                                            <a:gd name="T14" fmla="*/ 352 w 386"/>
                                            <a:gd name="T15" fmla="*/ 14 h 462"/>
                                            <a:gd name="T16" fmla="*/ 266 w 386"/>
                                            <a:gd name="T17" fmla="*/ 0 h 462"/>
                                            <a:gd name="T18" fmla="*/ 245 w 386"/>
                                            <a:gd name="T19" fmla="*/ 26 h 462"/>
                                            <a:gd name="T20" fmla="*/ 221 w 386"/>
                                            <a:gd name="T21" fmla="*/ 55 h 462"/>
                                            <a:gd name="T22" fmla="*/ 195 w 386"/>
                                            <a:gd name="T23" fmla="*/ 87 h 462"/>
                                            <a:gd name="T24" fmla="*/ 173 w 386"/>
                                            <a:gd name="T25" fmla="*/ 113 h 462"/>
                                            <a:gd name="T26" fmla="*/ 146 w 386"/>
                                            <a:gd name="T27" fmla="*/ 143 h 462"/>
                                            <a:gd name="T28" fmla="*/ 120 w 386"/>
                                            <a:gd name="T29" fmla="*/ 172 h 462"/>
                                            <a:gd name="T30" fmla="*/ 92 w 386"/>
                                            <a:gd name="T31" fmla="*/ 202 h 462"/>
                                            <a:gd name="T32" fmla="*/ 83 w 386"/>
                                            <a:gd name="T33" fmla="*/ 0 h 462"/>
                                            <a:gd name="T34" fmla="*/ 0 w 386"/>
                                            <a:gd name="T35" fmla="*/ 462 h 462"/>
                                            <a:gd name="T36" fmla="*/ 83 w 386"/>
                                            <a:gd name="T37" fmla="*/ 226 h 462"/>
                                            <a:gd name="T38" fmla="*/ 96 w 386"/>
                                            <a:gd name="T39" fmla="*/ 244 h 462"/>
                                            <a:gd name="T40" fmla="*/ 123 w 386"/>
                                            <a:gd name="T41" fmla="*/ 280 h 462"/>
                                            <a:gd name="T42" fmla="*/ 149 w 386"/>
                                            <a:gd name="T43" fmla="*/ 314 h 462"/>
                                            <a:gd name="T44" fmla="*/ 174 w 386"/>
                                            <a:gd name="T45" fmla="*/ 347 h 462"/>
                                            <a:gd name="T46" fmla="*/ 199 w 386"/>
                                            <a:gd name="T47" fmla="*/ 377 h 462"/>
                                            <a:gd name="T48" fmla="*/ 223 w 386"/>
                                            <a:gd name="T49" fmla="*/ 407 h 462"/>
                                            <a:gd name="T50" fmla="*/ 247 w 386"/>
                                            <a:gd name="T51" fmla="*/ 435 h 462"/>
                                            <a:gd name="T52" fmla="*/ 271 w 386"/>
                                            <a:gd name="T53" fmla="*/ 462 h 462"/>
                                            <a:gd name="T54" fmla="*/ 377 w 386"/>
                                            <a:gd name="T55" fmla="*/ 453 h 462"/>
                                            <a:gd name="T56" fmla="*/ 350 w 386"/>
                                            <a:gd name="T57" fmla="*/ 426 h 462"/>
                                            <a:gd name="T58" fmla="*/ 324 w 386"/>
                                            <a:gd name="T59" fmla="*/ 396 h 462"/>
                                            <a:gd name="T60" fmla="*/ 302 w 386"/>
                                            <a:gd name="T61" fmla="*/ 371 h 462"/>
                                            <a:gd name="T62" fmla="*/ 277 w 386"/>
                                            <a:gd name="T63" fmla="*/ 342 h 462"/>
                                            <a:gd name="T64" fmla="*/ 252 w 386"/>
                                            <a:gd name="T65" fmla="*/ 312 h 462"/>
                                            <a:gd name="T66" fmla="*/ 226 w 386"/>
                                            <a:gd name="T67" fmla="*/ 280 h 462"/>
                                            <a:gd name="T68" fmla="*/ 200 w 386"/>
                                            <a:gd name="T69" fmla="*/ 247 h 46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86" h="462">
                                              <a:moveTo>
                                                <a:pt x="187" y="231"/>
                                              </a:moveTo>
                                              <a:lnTo>
                                                <a:pt x="175" y="216"/>
                                              </a:lnTo>
                                              <a:lnTo>
                                                <a:pt x="193" y="196"/>
                                              </a:lnTo>
                                              <a:lnTo>
                                                <a:pt x="210" y="179"/>
                                              </a:lnTo>
                                              <a:lnTo>
                                                <a:pt x="225" y="162"/>
                                              </a:lnTo>
                                              <a:lnTo>
                                                <a:pt x="240" y="146"/>
                                              </a:lnTo>
                                              <a:lnTo>
                                                <a:pt x="253" y="130"/>
                                              </a:lnTo>
                                              <a:lnTo>
                                                <a:pt x="267" y="115"/>
                                              </a:lnTo>
                                              <a:lnTo>
                                                <a:pt x="280" y="100"/>
                                              </a:lnTo>
                                              <a:lnTo>
                                                <a:pt x="292" y="86"/>
                                              </a:lnTo>
                                              <a:lnTo>
                                                <a:pt x="304" y="72"/>
                                              </a:lnTo>
                                              <a:lnTo>
                                                <a:pt x="316" y="58"/>
                                              </a:lnTo>
                                              <a:lnTo>
                                                <a:pt x="328" y="43"/>
                                              </a:lnTo>
                                              <a:lnTo>
                                                <a:pt x="340" y="29"/>
                                              </a:lnTo>
                                              <a:lnTo>
                                                <a:pt x="352" y="14"/>
                                              </a:lnTo>
                                              <a:lnTo>
                                                <a:pt x="363" y="0"/>
                                              </a:lnTo>
                                              <a:lnTo>
                                                <a:pt x="266" y="0"/>
                                              </a:lnTo>
                                              <a:lnTo>
                                                <a:pt x="257" y="11"/>
                                              </a:lnTo>
                                              <a:lnTo>
                                                <a:pt x="245" y="26"/>
                                              </a:lnTo>
                                              <a:lnTo>
                                                <a:pt x="233" y="41"/>
                                              </a:lnTo>
                                              <a:lnTo>
                                                <a:pt x="221" y="55"/>
                                              </a:lnTo>
                                              <a:lnTo>
                                                <a:pt x="209" y="70"/>
                                              </a:lnTo>
                                              <a:lnTo>
                                                <a:pt x="195" y="87"/>
                                              </a:lnTo>
                                              <a:lnTo>
                                                <a:pt x="186" y="98"/>
                                              </a:lnTo>
                                              <a:lnTo>
                                                <a:pt x="173" y="113"/>
                                              </a:lnTo>
                                              <a:lnTo>
                                                <a:pt x="160" y="128"/>
                                              </a:lnTo>
                                              <a:lnTo>
                                                <a:pt x="146" y="143"/>
                                              </a:lnTo>
                                              <a:lnTo>
                                                <a:pt x="133" y="157"/>
                                              </a:lnTo>
                                              <a:lnTo>
                                                <a:pt x="120" y="172"/>
                                              </a:lnTo>
                                              <a:lnTo>
                                                <a:pt x="106" y="187"/>
                                              </a:lnTo>
                                              <a:lnTo>
                                                <a:pt x="92" y="202"/>
                                              </a:lnTo>
                                              <a:lnTo>
                                                <a:pt x="83" y="211"/>
                                              </a:lnTo>
                                              <a:lnTo>
                                                <a:pt x="8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462"/>
                                              </a:lnTo>
                                              <a:lnTo>
                                                <a:pt x="83" y="462"/>
                                              </a:lnTo>
                                              <a:lnTo>
                                                <a:pt x="83" y="226"/>
                                              </a:lnTo>
                                              <a:lnTo>
                                                <a:pt x="94" y="241"/>
                                              </a:lnTo>
                                              <a:lnTo>
                                                <a:pt x="96" y="244"/>
                                              </a:lnTo>
                                              <a:lnTo>
                                                <a:pt x="110" y="262"/>
                                              </a:lnTo>
                                              <a:lnTo>
                                                <a:pt x="123" y="280"/>
                                              </a:lnTo>
                                              <a:lnTo>
                                                <a:pt x="136" y="298"/>
                                              </a:lnTo>
                                              <a:lnTo>
                                                <a:pt x="149" y="314"/>
                                              </a:lnTo>
                                              <a:lnTo>
                                                <a:pt x="162" y="331"/>
                                              </a:lnTo>
                                              <a:lnTo>
                                                <a:pt x="174" y="347"/>
                                              </a:lnTo>
                                              <a:lnTo>
                                                <a:pt x="187" y="362"/>
                                              </a:lnTo>
                                              <a:lnTo>
                                                <a:pt x="199" y="377"/>
                                              </a:lnTo>
                                              <a:lnTo>
                                                <a:pt x="211" y="392"/>
                                              </a:lnTo>
                                              <a:lnTo>
                                                <a:pt x="223" y="407"/>
                                              </a:lnTo>
                                              <a:lnTo>
                                                <a:pt x="235" y="421"/>
                                              </a:lnTo>
                                              <a:lnTo>
                                                <a:pt x="247" y="435"/>
                                              </a:lnTo>
                                              <a:lnTo>
                                                <a:pt x="259" y="449"/>
                                              </a:lnTo>
                                              <a:lnTo>
                                                <a:pt x="271" y="462"/>
                                              </a:lnTo>
                                              <a:lnTo>
                                                <a:pt x="385" y="462"/>
                                              </a:lnTo>
                                              <a:lnTo>
                                                <a:pt x="377" y="453"/>
                                              </a:lnTo>
                                              <a:lnTo>
                                                <a:pt x="363" y="439"/>
                                              </a:lnTo>
                                              <a:lnTo>
                                                <a:pt x="350" y="426"/>
                                              </a:lnTo>
                                              <a:lnTo>
                                                <a:pt x="337" y="411"/>
                                              </a:lnTo>
                                              <a:lnTo>
                                                <a:pt x="324" y="396"/>
                                              </a:lnTo>
                                              <a:lnTo>
                                                <a:pt x="310" y="380"/>
                                              </a:lnTo>
                                              <a:lnTo>
                                                <a:pt x="302" y="371"/>
                                              </a:lnTo>
                                              <a:lnTo>
                                                <a:pt x="290" y="357"/>
                                              </a:lnTo>
                                              <a:lnTo>
                                                <a:pt x="277" y="342"/>
                                              </a:lnTo>
                                              <a:lnTo>
                                                <a:pt x="265" y="327"/>
                                              </a:lnTo>
                                              <a:lnTo>
                                                <a:pt x="252" y="312"/>
                                              </a:lnTo>
                                              <a:lnTo>
                                                <a:pt x="239" y="296"/>
                                              </a:lnTo>
                                              <a:lnTo>
                                                <a:pt x="226" y="280"/>
                                              </a:lnTo>
                                              <a:lnTo>
                                                <a:pt x="213" y="264"/>
                                              </a:lnTo>
                                              <a:lnTo>
                                                <a:pt x="200" y="247"/>
                                              </a:lnTo>
                                              <a:lnTo>
                                                <a:pt x="187" y="23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15" name="Group 1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45" y="853"/>
                                          <a:ext cx="298" cy="330"/>
                                          <a:chOff x="7045" y="853"/>
                                          <a:chExt cx="298" cy="330"/>
                                        </a:xfrm>
                                      </wpg:grpSpPr>
                                      <wps:wsp>
                                        <wps:cNvPr id="16" name="Freeform 1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88 w 298"/>
                                              <a:gd name="T1" fmla="*/ 101 h 330"/>
                                              <a:gd name="T2" fmla="*/ 99 w 298"/>
                                              <a:gd name="T3" fmla="*/ 83 h 330"/>
                                              <a:gd name="T4" fmla="*/ 114 w 298"/>
                                              <a:gd name="T5" fmla="*/ 69 h 330"/>
                                              <a:gd name="T6" fmla="*/ 134 w 298"/>
                                              <a:gd name="T7" fmla="*/ 61 h 330"/>
                                              <a:gd name="T8" fmla="*/ 156 w 298"/>
                                              <a:gd name="T9" fmla="*/ 58 h 330"/>
                                              <a:gd name="T10" fmla="*/ 172 w 298"/>
                                              <a:gd name="T11" fmla="*/ 59 h 330"/>
                                              <a:gd name="T12" fmla="*/ 192 w 298"/>
                                              <a:gd name="T13" fmla="*/ 66 h 330"/>
                                              <a:gd name="T14" fmla="*/ 207 w 298"/>
                                              <a:gd name="T15" fmla="*/ 79 h 330"/>
                                              <a:gd name="T16" fmla="*/ 217 w 298"/>
                                              <a:gd name="T17" fmla="*/ 99 h 330"/>
                                              <a:gd name="T18" fmla="*/ 222 w 298"/>
                                              <a:gd name="T19" fmla="*/ 124 h 330"/>
                                              <a:gd name="T20" fmla="*/ 81 w 298"/>
                                              <a:gd name="T21" fmla="*/ 124 h 330"/>
                                              <a:gd name="T22" fmla="*/ 76 w 298"/>
                                              <a:gd name="T23" fmla="*/ 178 h 330"/>
                                              <a:gd name="T24" fmla="*/ 298 w 298"/>
                                              <a:gd name="T25" fmla="*/ 178 h 330"/>
                                              <a:gd name="T26" fmla="*/ 298 w 298"/>
                                              <a:gd name="T27" fmla="*/ 176 h 330"/>
                                              <a:gd name="T28" fmla="*/ 298 w 298"/>
                                              <a:gd name="T29" fmla="*/ 169 h 330"/>
                                              <a:gd name="T30" fmla="*/ 297 w 298"/>
                                              <a:gd name="T31" fmla="*/ 143 h 330"/>
                                              <a:gd name="T32" fmla="*/ 295 w 298"/>
                                              <a:gd name="T33" fmla="*/ 121 h 330"/>
                                              <a:gd name="T34" fmla="*/ 292 w 298"/>
                                              <a:gd name="T35" fmla="*/ 103 h 330"/>
                                              <a:gd name="T36" fmla="*/ 288 w 298"/>
                                              <a:gd name="T37" fmla="*/ 87 h 330"/>
                                              <a:gd name="T38" fmla="*/ 283 w 298"/>
                                              <a:gd name="T39" fmla="*/ 73 h 330"/>
                                              <a:gd name="T40" fmla="*/ 280 w 298"/>
                                              <a:gd name="T41" fmla="*/ 68 h 330"/>
                                              <a:gd name="T42" fmla="*/ 269 w 298"/>
                                              <a:gd name="T43" fmla="*/ 51 h 330"/>
                                              <a:gd name="T44" fmla="*/ 256 w 298"/>
                                              <a:gd name="T45" fmla="*/ 36 h 330"/>
                                              <a:gd name="T46" fmla="*/ 240 w 298"/>
                                              <a:gd name="T47" fmla="*/ 23 h 330"/>
                                              <a:gd name="T48" fmla="*/ 222 w 298"/>
                                              <a:gd name="T49" fmla="*/ 13 h 330"/>
                                              <a:gd name="T50" fmla="*/ 202 w 298"/>
                                              <a:gd name="T51" fmla="*/ 6 h 330"/>
                                              <a:gd name="T52" fmla="*/ 180 w 298"/>
                                              <a:gd name="T53" fmla="*/ 1 h 330"/>
                                              <a:gd name="T54" fmla="*/ 157 w 298"/>
                                              <a:gd name="T55" fmla="*/ 0 h 330"/>
                                              <a:gd name="T56" fmla="*/ 145 w 298"/>
                                              <a:gd name="T57" fmla="*/ 0 h 330"/>
                                              <a:gd name="T58" fmla="*/ 122 w 298"/>
                                              <a:gd name="T59" fmla="*/ 3 h 330"/>
                                              <a:gd name="T60" fmla="*/ 100 w 298"/>
                                              <a:gd name="T61" fmla="*/ 9 h 330"/>
                                              <a:gd name="T62" fmla="*/ 88 w 298"/>
                                              <a:gd name="T63" fmla="*/ 101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88" y="101"/>
                                                </a:moveTo>
                                                <a:lnTo>
                                                  <a:pt x="99" y="83"/>
                                                </a:lnTo>
                                                <a:lnTo>
                                                  <a:pt x="114" y="69"/>
                                                </a:lnTo>
                                                <a:lnTo>
                                                  <a:pt x="134" y="61"/>
                                                </a:lnTo>
                                                <a:lnTo>
                                                  <a:pt x="156" y="58"/>
                                                </a:lnTo>
                                                <a:lnTo>
                                                  <a:pt x="172" y="59"/>
                                                </a:lnTo>
                                                <a:lnTo>
                                                  <a:pt x="192" y="66"/>
                                                </a:lnTo>
                                                <a:lnTo>
                                                  <a:pt x="207" y="79"/>
                                                </a:lnTo>
                                                <a:lnTo>
                                                  <a:pt x="217" y="99"/>
                                                </a:lnTo>
                                                <a:lnTo>
                                                  <a:pt x="222" y="124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298" y="178"/>
                                                </a:lnTo>
                                                <a:lnTo>
                                                  <a:pt x="298" y="176"/>
                                                </a:lnTo>
                                                <a:lnTo>
                                                  <a:pt x="298" y="169"/>
                                                </a:lnTo>
                                                <a:lnTo>
                                                  <a:pt x="297" y="143"/>
                                                </a:lnTo>
                                                <a:lnTo>
                                                  <a:pt x="295" y="121"/>
                                                </a:lnTo>
                                                <a:lnTo>
                                                  <a:pt x="292" y="103"/>
                                                </a:lnTo>
                                                <a:lnTo>
                                                  <a:pt x="288" y="87"/>
                                                </a:lnTo>
                                                <a:lnTo>
                                                  <a:pt x="283" y="73"/>
                                                </a:lnTo>
                                                <a:lnTo>
                                                  <a:pt x="280" y="68"/>
                                                </a:lnTo>
                                                <a:lnTo>
                                                  <a:pt x="269" y="51"/>
                                                </a:lnTo>
                                                <a:lnTo>
                                                  <a:pt x="256" y="36"/>
                                                </a:lnTo>
                                                <a:lnTo>
                                                  <a:pt x="240" y="23"/>
                                                </a:lnTo>
                                                <a:lnTo>
                                                  <a:pt x="222" y="13"/>
                                                </a:lnTo>
                                                <a:lnTo>
                                                  <a:pt x="202" y="6"/>
                                                </a:lnTo>
                                                <a:lnTo>
                                                  <a:pt x="180" y="1"/>
                                                </a:lnTo>
                                                <a:lnTo>
                                                  <a:pt x="157" y="0"/>
                                                </a:lnTo>
                                                <a:lnTo>
                                                  <a:pt x="145" y="0"/>
                                                </a:lnTo>
                                                <a:lnTo>
                                                  <a:pt x="122" y="3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7" name="Freeform 1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45" y="853"/>
                                            <a:ext cx="298" cy="330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98 w 298"/>
                                              <a:gd name="T1" fmla="*/ 240 h 330"/>
                                              <a:gd name="T2" fmla="*/ 87 w 298"/>
                                              <a:gd name="T3" fmla="*/ 223 h 330"/>
                                              <a:gd name="T4" fmla="*/ 79 w 298"/>
                                              <a:gd name="T5" fmla="*/ 202 h 330"/>
                                              <a:gd name="T6" fmla="*/ 76 w 298"/>
                                              <a:gd name="T7" fmla="*/ 178 h 330"/>
                                              <a:gd name="T8" fmla="*/ 81 w 298"/>
                                              <a:gd name="T9" fmla="*/ 124 h 330"/>
                                              <a:gd name="T10" fmla="*/ 88 w 298"/>
                                              <a:gd name="T11" fmla="*/ 101 h 330"/>
                                              <a:gd name="T12" fmla="*/ 100 w 298"/>
                                              <a:gd name="T13" fmla="*/ 9 h 330"/>
                                              <a:gd name="T14" fmla="*/ 80 w 298"/>
                                              <a:gd name="T15" fmla="*/ 17 h 330"/>
                                              <a:gd name="T16" fmla="*/ 62 w 298"/>
                                              <a:gd name="T17" fmla="*/ 29 h 330"/>
                                              <a:gd name="T18" fmla="*/ 46 w 298"/>
                                              <a:gd name="T19" fmla="*/ 42 h 330"/>
                                              <a:gd name="T20" fmla="*/ 33 w 298"/>
                                              <a:gd name="T21" fmla="*/ 58 h 330"/>
                                              <a:gd name="T22" fmla="*/ 21 w 298"/>
                                              <a:gd name="T23" fmla="*/ 76 h 330"/>
                                              <a:gd name="T24" fmla="*/ 12 w 298"/>
                                              <a:gd name="T25" fmla="*/ 96 h 330"/>
                                              <a:gd name="T26" fmla="*/ 5 w 298"/>
                                              <a:gd name="T27" fmla="*/ 118 h 330"/>
                                              <a:gd name="T28" fmla="*/ 1 w 298"/>
                                              <a:gd name="T29" fmla="*/ 142 h 330"/>
                                              <a:gd name="T30" fmla="*/ 0 w 298"/>
                                              <a:gd name="T31" fmla="*/ 167 h 330"/>
                                              <a:gd name="T32" fmla="*/ 0 w 298"/>
                                              <a:gd name="T33" fmla="*/ 181 h 330"/>
                                              <a:gd name="T34" fmla="*/ 3 w 298"/>
                                              <a:gd name="T35" fmla="*/ 206 h 330"/>
                                              <a:gd name="T36" fmla="*/ 8 w 298"/>
                                              <a:gd name="T37" fmla="*/ 228 h 330"/>
                                              <a:gd name="T38" fmla="*/ 16 w 298"/>
                                              <a:gd name="T39" fmla="*/ 249 h 330"/>
                                              <a:gd name="T40" fmla="*/ 27 w 298"/>
                                              <a:gd name="T41" fmla="*/ 267 h 330"/>
                                              <a:gd name="T42" fmla="*/ 40 w 298"/>
                                              <a:gd name="T43" fmla="*/ 283 h 330"/>
                                              <a:gd name="T44" fmla="*/ 55 w 298"/>
                                              <a:gd name="T45" fmla="*/ 297 h 330"/>
                                              <a:gd name="T46" fmla="*/ 72 w 298"/>
                                              <a:gd name="T47" fmla="*/ 308 h 330"/>
                                              <a:gd name="T48" fmla="*/ 92 w 298"/>
                                              <a:gd name="T49" fmla="*/ 317 h 330"/>
                                              <a:gd name="T50" fmla="*/ 114 w 298"/>
                                              <a:gd name="T51" fmla="*/ 324 h 330"/>
                                              <a:gd name="T52" fmla="*/ 138 w 298"/>
                                              <a:gd name="T53" fmla="*/ 328 h 330"/>
                                              <a:gd name="T54" fmla="*/ 164 w 298"/>
                                              <a:gd name="T55" fmla="*/ 329 h 330"/>
                                              <a:gd name="T56" fmla="*/ 166 w 298"/>
                                              <a:gd name="T57" fmla="*/ 329 h 330"/>
                                              <a:gd name="T58" fmla="*/ 187 w 298"/>
                                              <a:gd name="T59" fmla="*/ 328 h 330"/>
                                              <a:gd name="T60" fmla="*/ 207 w 298"/>
                                              <a:gd name="T61" fmla="*/ 326 h 330"/>
                                              <a:gd name="T62" fmla="*/ 225 w 298"/>
                                              <a:gd name="T63" fmla="*/ 322 h 330"/>
                                              <a:gd name="T64" fmla="*/ 244 w 298"/>
                                              <a:gd name="T65" fmla="*/ 316 h 330"/>
                                              <a:gd name="T66" fmla="*/ 262 w 298"/>
                                              <a:gd name="T67" fmla="*/ 308 h 330"/>
                                              <a:gd name="T68" fmla="*/ 281 w 298"/>
                                              <a:gd name="T69" fmla="*/ 298 h 330"/>
                                              <a:gd name="T70" fmla="*/ 281 w 298"/>
                                              <a:gd name="T71" fmla="*/ 233 h 330"/>
                                              <a:gd name="T72" fmla="*/ 272 w 298"/>
                                              <a:gd name="T73" fmla="*/ 239 h 330"/>
                                              <a:gd name="T74" fmla="*/ 254 w 298"/>
                                              <a:gd name="T75" fmla="*/ 249 h 330"/>
                                              <a:gd name="T76" fmla="*/ 236 w 298"/>
                                              <a:gd name="T77" fmla="*/ 257 h 330"/>
                                              <a:gd name="T78" fmla="*/ 217 w 298"/>
                                              <a:gd name="T79" fmla="*/ 263 h 330"/>
                                              <a:gd name="T80" fmla="*/ 197 w 298"/>
                                              <a:gd name="T81" fmla="*/ 266 h 330"/>
                                              <a:gd name="T82" fmla="*/ 176 w 298"/>
                                              <a:gd name="T83" fmla="*/ 267 h 330"/>
                                              <a:gd name="T84" fmla="*/ 156 w 298"/>
                                              <a:gd name="T85" fmla="*/ 266 h 330"/>
                                              <a:gd name="T86" fmla="*/ 133 w 298"/>
                                              <a:gd name="T87" fmla="*/ 261 h 330"/>
                                              <a:gd name="T88" fmla="*/ 113 w 298"/>
                                              <a:gd name="T89" fmla="*/ 252 h 330"/>
                                              <a:gd name="T90" fmla="*/ 98 w 298"/>
                                              <a:gd name="T91" fmla="*/ 240 h 330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298" h="330">
                                                <a:moveTo>
                                                  <a:pt x="98" y="240"/>
                                                </a:moveTo>
                                                <a:lnTo>
                                                  <a:pt x="87" y="223"/>
                                                </a:lnTo>
                                                <a:lnTo>
                                                  <a:pt x="79" y="202"/>
                                                </a:lnTo>
                                                <a:lnTo>
                                                  <a:pt x="76" y="178"/>
                                                </a:lnTo>
                                                <a:lnTo>
                                                  <a:pt x="81" y="124"/>
                                                </a:lnTo>
                                                <a:lnTo>
                                                  <a:pt x="88" y="101"/>
                                                </a:lnTo>
                                                <a:lnTo>
                                                  <a:pt x="100" y="9"/>
                                                </a:lnTo>
                                                <a:lnTo>
                                                  <a:pt x="80" y="17"/>
                                                </a:lnTo>
                                                <a:lnTo>
                                                  <a:pt x="62" y="29"/>
                                                </a:lnTo>
                                                <a:lnTo>
                                                  <a:pt x="46" y="42"/>
                                                </a:lnTo>
                                                <a:lnTo>
                                                  <a:pt x="33" y="58"/>
                                                </a:lnTo>
                                                <a:lnTo>
                                                  <a:pt x="21" y="76"/>
                                                </a:lnTo>
                                                <a:lnTo>
                                                  <a:pt x="12" y="96"/>
                                                </a:lnTo>
                                                <a:lnTo>
                                                  <a:pt x="5" y="118"/>
                                                </a:lnTo>
                                                <a:lnTo>
                                                  <a:pt x="1" y="142"/>
                                                </a:lnTo>
                                                <a:lnTo>
                                                  <a:pt x="0" y="167"/>
                                                </a:lnTo>
                                                <a:lnTo>
                                                  <a:pt x="0" y="181"/>
                                                </a:lnTo>
                                                <a:lnTo>
                                                  <a:pt x="3" y="206"/>
                                                </a:lnTo>
                                                <a:lnTo>
                                                  <a:pt x="8" y="228"/>
                                                </a:lnTo>
                                                <a:lnTo>
                                                  <a:pt x="16" y="249"/>
                                                </a:lnTo>
                                                <a:lnTo>
                                                  <a:pt x="27" y="267"/>
                                                </a:lnTo>
                                                <a:lnTo>
                                                  <a:pt x="40" y="283"/>
                                                </a:lnTo>
                                                <a:lnTo>
                                                  <a:pt x="55" y="297"/>
                                                </a:lnTo>
                                                <a:lnTo>
                                                  <a:pt x="72" y="308"/>
                                                </a:lnTo>
                                                <a:lnTo>
                                                  <a:pt x="92" y="317"/>
                                                </a:lnTo>
                                                <a:lnTo>
                                                  <a:pt x="114" y="324"/>
                                                </a:lnTo>
                                                <a:lnTo>
                                                  <a:pt x="138" y="328"/>
                                                </a:lnTo>
                                                <a:lnTo>
                                                  <a:pt x="164" y="329"/>
                                                </a:lnTo>
                                                <a:lnTo>
                                                  <a:pt x="166" y="329"/>
                                                </a:lnTo>
                                                <a:lnTo>
                                                  <a:pt x="187" y="328"/>
                                                </a:lnTo>
                                                <a:lnTo>
                                                  <a:pt x="207" y="326"/>
                                                </a:lnTo>
                                                <a:lnTo>
                                                  <a:pt x="225" y="322"/>
                                                </a:lnTo>
                                                <a:lnTo>
                                                  <a:pt x="244" y="316"/>
                                                </a:lnTo>
                                                <a:lnTo>
                                                  <a:pt x="262" y="308"/>
                                                </a:lnTo>
                                                <a:lnTo>
                                                  <a:pt x="281" y="298"/>
                                                </a:lnTo>
                                                <a:lnTo>
                                                  <a:pt x="281" y="233"/>
                                                </a:lnTo>
                                                <a:lnTo>
                                                  <a:pt x="272" y="239"/>
                                                </a:lnTo>
                                                <a:lnTo>
                                                  <a:pt x="254" y="249"/>
                                                </a:lnTo>
                                                <a:lnTo>
                                                  <a:pt x="236" y="257"/>
                                                </a:lnTo>
                                                <a:lnTo>
                                                  <a:pt x="217" y="263"/>
                                                </a:lnTo>
                                                <a:lnTo>
                                                  <a:pt x="197" y="266"/>
                                                </a:lnTo>
                                                <a:lnTo>
                                                  <a:pt x="176" y="267"/>
                                                </a:lnTo>
                                                <a:lnTo>
                                                  <a:pt x="156" y="266"/>
                                                </a:lnTo>
                                                <a:lnTo>
                                                  <a:pt x="133" y="261"/>
                                                </a:lnTo>
                                                <a:lnTo>
                                                  <a:pt x="113" y="252"/>
                                                </a:lnTo>
                                                <a:lnTo>
                                                  <a:pt x="98" y="24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9A9A9C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18" name="Freeform 1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345" y="861"/>
                                          <a:ext cx="326" cy="47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326"/>
                                            <a:gd name="T1" fmla="*/ 0 h 477"/>
                                            <a:gd name="T2" fmla="*/ 6 w 326"/>
                                            <a:gd name="T3" fmla="*/ 22 h 477"/>
                                            <a:gd name="T4" fmla="*/ 17 w 326"/>
                                            <a:gd name="T5" fmla="*/ 60 h 477"/>
                                            <a:gd name="T6" fmla="*/ 28 w 326"/>
                                            <a:gd name="T7" fmla="*/ 97 h 477"/>
                                            <a:gd name="T8" fmla="*/ 41 w 326"/>
                                            <a:gd name="T9" fmla="*/ 134 h 477"/>
                                            <a:gd name="T10" fmla="*/ 54 w 326"/>
                                            <a:gd name="T11" fmla="*/ 171 h 477"/>
                                            <a:gd name="T12" fmla="*/ 68 w 326"/>
                                            <a:gd name="T13" fmla="*/ 208 h 477"/>
                                            <a:gd name="T14" fmla="*/ 83 w 326"/>
                                            <a:gd name="T15" fmla="*/ 245 h 477"/>
                                            <a:gd name="T16" fmla="*/ 100 w 326"/>
                                            <a:gd name="T17" fmla="*/ 284 h 477"/>
                                            <a:gd name="T18" fmla="*/ 117 w 326"/>
                                            <a:gd name="T19" fmla="*/ 323 h 477"/>
                                            <a:gd name="T20" fmla="*/ 109 w 326"/>
                                            <a:gd name="T21" fmla="*/ 341 h 477"/>
                                            <a:gd name="T22" fmla="*/ 92 w 326"/>
                                            <a:gd name="T23" fmla="*/ 379 h 477"/>
                                            <a:gd name="T24" fmla="*/ 77 w 326"/>
                                            <a:gd name="T25" fmla="*/ 412 h 477"/>
                                            <a:gd name="T26" fmla="*/ 64 w 326"/>
                                            <a:gd name="T27" fmla="*/ 442 h 477"/>
                                            <a:gd name="T28" fmla="*/ 50 w 326"/>
                                            <a:gd name="T29" fmla="*/ 477 h 477"/>
                                            <a:gd name="T30" fmla="*/ 130 w 326"/>
                                            <a:gd name="T31" fmla="*/ 469 h 477"/>
                                            <a:gd name="T32" fmla="*/ 137 w 326"/>
                                            <a:gd name="T33" fmla="*/ 452 h 477"/>
                                            <a:gd name="T34" fmla="*/ 152 w 326"/>
                                            <a:gd name="T35" fmla="*/ 417 h 477"/>
                                            <a:gd name="T36" fmla="*/ 170 w 326"/>
                                            <a:gd name="T37" fmla="*/ 377 h 477"/>
                                            <a:gd name="T38" fmla="*/ 189 w 326"/>
                                            <a:gd name="T39" fmla="*/ 336 h 477"/>
                                            <a:gd name="T40" fmla="*/ 219 w 326"/>
                                            <a:gd name="T41" fmla="*/ 275 h 477"/>
                                            <a:gd name="T42" fmla="*/ 235 w 326"/>
                                            <a:gd name="T43" fmla="*/ 240 h 477"/>
                                            <a:gd name="T44" fmla="*/ 250 w 326"/>
                                            <a:gd name="T45" fmla="*/ 203 h 477"/>
                                            <a:gd name="T46" fmla="*/ 266 w 326"/>
                                            <a:gd name="T47" fmla="*/ 166 h 477"/>
                                            <a:gd name="T48" fmla="*/ 280 w 326"/>
                                            <a:gd name="T49" fmla="*/ 128 h 477"/>
                                            <a:gd name="T50" fmla="*/ 295 w 326"/>
                                            <a:gd name="T51" fmla="*/ 90 h 477"/>
                                            <a:gd name="T52" fmla="*/ 308 w 326"/>
                                            <a:gd name="T53" fmla="*/ 52 h 477"/>
                                            <a:gd name="T54" fmla="*/ 321 w 326"/>
                                            <a:gd name="T55" fmla="*/ 14 h 477"/>
                                            <a:gd name="T56" fmla="*/ 243 w 326"/>
                                            <a:gd name="T57" fmla="*/ 0 h 477"/>
                                            <a:gd name="T58" fmla="*/ 238 w 326"/>
                                            <a:gd name="T59" fmla="*/ 17 h 477"/>
                                            <a:gd name="T60" fmla="*/ 228 w 326"/>
                                            <a:gd name="T61" fmla="*/ 53 h 477"/>
                                            <a:gd name="T62" fmla="*/ 215 w 326"/>
                                            <a:gd name="T63" fmla="*/ 92 h 477"/>
                                            <a:gd name="T64" fmla="*/ 207 w 326"/>
                                            <a:gd name="T65" fmla="*/ 117 h 477"/>
                                            <a:gd name="T66" fmla="*/ 193 w 326"/>
                                            <a:gd name="T67" fmla="*/ 154 h 477"/>
                                            <a:gd name="T68" fmla="*/ 179 w 326"/>
                                            <a:gd name="T69" fmla="*/ 189 h 477"/>
                                            <a:gd name="T70" fmla="*/ 167 w 326"/>
                                            <a:gd name="T71" fmla="*/ 220 h 477"/>
                                            <a:gd name="T72" fmla="*/ 154 w 326"/>
                                            <a:gd name="T73" fmla="*/ 220 h 477"/>
                                            <a:gd name="T74" fmla="*/ 145 w 326"/>
                                            <a:gd name="T75" fmla="*/ 197 h 477"/>
                                            <a:gd name="T76" fmla="*/ 131 w 326"/>
                                            <a:gd name="T77" fmla="*/ 158 h 477"/>
                                            <a:gd name="T78" fmla="*/ 118 w 326"/>
                                            <a:gd name="T79" fmla="*/ 118 h 477"/>
                                            <a:gd name="T80" fmla="*/ 106 w 326"/>
                                            <a:gd name="T81" fmla="*/ 78 h 477"/>
                                            <a:gd name="T82" fmla="*/ 95 w 326"/>
                                            <a:gd name="T83" fmla="*/ 40 h 477"/>
                                            <a:gd name="T84" fmla="*/ 86 w 326"/>
                                            <a:gd name="T85" fmla="*/ 6 h 47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326" h="477">
                                              <a:moveTo>
                                                <a:pt x="8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1" y="3"/>
                                              </a:lnTo>
                                              <a:lnTo>
                                                <a:pt x="6" y="22"/>
                                              </a:lnTo>
                                              <a:lnTo>
                                                <a:pt x="11" y="41"/>
                                              </a:lnTo>
                                              <a:lnTo>
                                                <a:pt x="17" y="60"/>
                                              </a:lnTo>
                                              <a:lnTo>
                                                <a:pt x="22" y="78"/>
                                              </a:lnTo>
                                              <a:lnTo>
                                                <a:pt x="28" y="97"/>
                                              </a:lnTo>
                                              <a:lnTo>
                                                <a:pt x="34" y="115"/>
                                              </a:lnTo>
                                              <a:lnTo>
                                                <a:pt x="41" y="134"/>
                                              </a:lnTo>
                                              <a:lnTo>
                                                <a:pt x="47" y="152"/>
                                              </a:lnTo>
                                              <a:lnTo>
                                                <a:pt x="54" y="171"/>
                                              </a:lnTo>
                                              <a:lnTo>
                                                <a:pt x="61" y="189"/>
                                              </a:lnTo>
                                              <a:lnTo>
                                                <a:pt x="68" y="208"/>
                                              </a:lnTo>
                                              <a:lnTo>
                                                <a:pt x="76" y="227"/>
                                              </a:lnTo>
                                              <a:lnTo>
                                                <a:pt x="83" y="245"/>
                                              </a:lnTo>
                                              <a:lnTo>
                                                <a:pt x="91" y="265"/>
                                              </a:lnTo>
                                              <a:lnTo>
                                                <a:pt x="100" y="284"/>
                                              </a:lnTo>
                                              <a:lnTo>
                                                <a:pt x="109" y="303"/>
                                              </a:lnTo>
                                              <a:lnTo>
                                                <a:pt x="117" y="323"/>
                                              </a:lnTo>
                                              <a:lnTo>
                                                <a:pt x="110" y="339"/>
                                              </a:lnTo>
                                              <a:lnTo>
                                                <a:pt x="109" y="341"/>
                                              </a:lnTo>
                                              <a:lnTo>
                                                <a:pt x="100" y="362"/>
                                              </a:lnTo>
                                              <a:lnTo>
                                                <a:pt x="92" y="379"/>
                                              </a:lnTo>
                                              <a:lnTo>
                                                <a:pt x="84" y="395"/>
                                              </a:lnTo>
                                              <a:lnTo>
                                                <a:pt x="77" y="412"/>
                                              </a:lnTo>
                                              <a:lnTo>
                                                <a:pt x="68" y="432"/>
                                              </a:lnTo>
                                              <a:lnTo>
                                                <a:pt x="64" y="442"/>
                                              </a:lnTo>
                                              <a:lnTo>
                                                <a:pt x="57" y="459"/>
                                              </a:lnTo>
                                              <a:lnTo>
                                                <a:pt x="50" y="477"/>
                                              </a:lnTo>
                                              <a:lnTo>
                                                <a:pt x="127" y="477"/>
                                              </a:lnTo>
                                              <a:lnTo>
                                                <a:pt x="130" y="469"/>
                                              </a:lnTo>
                                              <a:lnTo>
                                                <a:pt x="131" y="466"/>
                                              </a:lnTo>
                                              <a:lnTo>
                                                <a:pt x="137" y="452"/>
                                              </a:lnTo>
                                              <a:lnTo>
                                                <a:pt x="144" y="435"/>
                                              </a:lnTo>
                                              <a:lnTo>
                                                <a:pt x="152" y="417"/>
                                              </a:lnTo>
                                              <a:lnTo>
                                                <a:pt x="161" y="398"/>
                                              </a:lnTo>
                                              <a:lnTo>
                                                <a:pt x="170" y="377"/>
                                              </a:lnTo>
                                              <a:lnTo>
                                                <a:pt x="179" y="357"/>
                                              </a:lnTo>
                                              <a:lnTo>
                                                <a:pt x="189" y="336"/>
                                              </a:lnTo>
                                              <a:lnTo>
                                                <a:pt x="218" y="277"/>
                                              </a:lnTo>
                                              <a:lnTo>
                                                <a:pt x="219" y="275"/>
                                              </a:lnTo>
                                              <a:lnTo>
                                                <a:pt x="227" y="257"/>
                                              </a:lnTo>
                                              <a:lnTo>
                                                <a:pt x="235" y="240"/>
                                              </a:lnTo>
                                              <a:lnTo>
                                                <a:pt x="242" y="222"/>
                                              </a:lnTo>
                                              <a:lnTo>
                                                <a:pt x="250" y="203"/>
                                              </a:lnTo>
                                              <a:lnTo>
                                                <a:pt x="258" y="185"/>
                                              </a:lnTo>
                                              <a:lnTo>
                                                <a:pt x="266" y="166"/>
                                              </a:lnTo>
                                              <a:lnTo>
                                                <a:pt x="273" y="147"/>
                                              </a:lnTo>
                                              <a:lnTo>
                                                <a:pt x="280" y="128"/>
                                              </a:lnTo>
                                              <a:lnTo>
                                                <a:pt x="288" y="109"/>
                                              </a:lnTo>
                                              <a:lnTo>
                                                <a:pt x="295" y="90"/>
                                              </a:lnTo>
                                              <a:lnTo>
                                                <a:pt x="301" y="71"/>
                                              </a:lnTo>
                                              <a:lnTo>
                                                <a:pt x="308" y="52"/>
                                              </a:lnTo>
                                              <a:lnTo>
                                                <a:pt x="315" y="33"/>
                                              </a:lnTo>
                                              <a:lnTo>
                                                <a:pt x="321" y="14"/>
                                              </a:lnTo>
                                              <a:lnTo>
                                                <a:pt x="326" y="0"/>
                                              </a:lnTo>
                                              <a:lnTo>
                                                <a:pt x="243" y="0"/>
                                              </a:lnTo>
                                              <a:lnTo>
                                                <a:pt x="241" y="6"/>
                                              </a:lnTo>
                                              <a:lnTo>
                                                <a:pt x="238" y="17"/>
                                              </a:lnTo>
                                              <a:lnTo>
                                                <a:pt x="233" y="35"/>
                                              </a:lnTo>
                                              <a:lnTo>
                                                <a:pt x="228" y="53"/>
                                              </a:lnTo>
                                              <a:lnTo>
                                                <a:pt x="222" y="72"/>
                                              </a:lnTo>
                                              <a:lnTo>
                                                <a:pt x="215" y="92"/>
                                              </a:lnTo>
                                              <a:lnTo>
                                                <a:pt x="208" y="114"/>
                                              </a:lnTo>
                                              <a:lnTo>
                                                <a:pt x="207" y="117"/>
                                              </a:lnTo>
                                              <a:lnTo>
                                                <a:pt x="200" y="137"/>
                                              </a:lnTo>
                                              <a:lnTo>
                                                <a:pt x="193" y="154"/>
                                              </a:lnTo>
                                              <a:lnTo>
                                                <a:pt x="187" y="171"/>
                                              </a:lnTo>
                                              <a:lnTo>
                                                <a:pt x="179" y="189"/>
                                              </a:lnTo>
                                              <a:lnTo>
                                                <a:pt x="170" y="210"/>
                                              </a:lnTo>
                                              <a:lnTo>
                                                <a:pt x="167" y="220"/>
                                              </a:lnTo>
                                              <a:lnTo>
                                                <a:pt x="160" y="255"/>
                                              </a:lnTo>
                                              <a:lnTo>
                                                <a:pt x="154" y="220"/>
                                              </a:lnTo>
                                              <a:lnTo>
                                                <a:pt x="150" y="209"/>
                                              </a:lnTo>
                                              <a:lnTo>
                                                <a:pt x="145" y="197"/>
                                              </a:lnTo>
                                              <a:lnTo>
                                                <a:pt x="138" y="178"/>
                                              </a:lnTo>
                                              <a:lnTo>
                                                <a:pt x="131" y="158"/>
                                              </a:lnTo>
                                              <a:lnTo>
                                                <a:pt x="125" y="138"/>
                                              </a:lnTo>
                                              <a:lnTo>
                                                <a:pt x="118" y="118"/>
                                              </a:lnTo>
                                              <a:lnTo>
                                                <a:pt x="112" y="97"/>
                                              </a:lnTo>
                                              <a:lnTo>
                                                <a:pt x="106" y="78"/>
                                              </a:lnTo>
                                              <a:lnTo>
                                                <a:pt x="100" y="58"/>
                                              </a:lnTo>
                                              <a:lnTo>
                                                <a:pt x="95" y="40"/>
                                              </a:lnTo>
                                              <a:lnTo>
                                                <a:pt x="90" y="22"/>
                                              </a:lnTo>
                                              <a:lnTo>
                                                <a:pt x="86" y="6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9A9A9C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Freeform 1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764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Freeform 20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853" y="1374"/>
                                          <a:ext cx="72" cy="74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w 72"/>
                                            <a:gd name="T1" fmla="*/ 73 h 74"/>
                                            <a:gd name="T2" fmla="*/ 18 w 72"/>
                                            <a:gd name="T3" fmla="*/ 73 h 74"/>
                                            <a:gd name="T4" fmla="*/ 36 w 72"/>
                                            <a:gd name="T5" fmla="*/ 45 h 74"/>
                                            <a:gd name="T6" fmla="*/ 54 w 72"/>
                                            <a:gd name="T7" fmla="*/ 73 h 74"/>
                                            <a:gd name="T8" fmla="*/ 72 w 72"/>
                                            <a:gd name="T9" fmla="*/ 73 h 74"/>
                                            <a:gd name="T10" fmla="*/ 45 w 72"/>
                                            <a:gd name="T11" fmla="*/ 34 h 74"/>
                                            <a:gd name="T12" fmla="*/ 69 w 72"/>
                                            <a:gd name="T13" fmla="*/ 0 h 74"/>
                                            <a:gd name="T14" fmla="*/ 51 w 72"/>
                                            <a:gd name="T15" fmla="*/ 0 h 74"/>
                                            <a:gd name="T16" fmla="*/ 36 w 72"/>
                                            <a:gd name="T17" fmla="*/ 25 h 74"/>
                                            <a:gd name="T18" fmla="*/ 21 w 72"/>
                                            <a:gd name="T19" fmla="*/ 0 h 74"/>
                                            <a:gd name="T20" fmla="*/ 2 w 72"/>
                                            <a:gd name="T21" fmla="*/ 0 h 74"/>
                                            <a:gd name="T22" fmla="*/ 26 w 72"/>
                                            <a:gd name="T23" fmla="*/ 35 h 74"/>
                                            <a:gd name="T24" fmla="*/ 0 w 72"/>
                                            <a:gd name="T25" fmla="*/ 73 h 74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2" h="74">
                                              <a:moveTo>
                                                <a:pt x="0" y="73"/>
                                              </a:moveTo>
                                              <a:lnTo>
                                                <a:pt x="18" y="73"/>
                                              </a:lnTo>
                                              <a:lnTo>
                                                <a:pt x="36" y="45"/>
                                              </a:lnTo>
                                              <a:lnTo>
                                                <a:pt x="54" y="73"/>
                                              </a:lnTo>
                                              <a:lnTo>
                                                <a:pt x="72" y="73"/>
                                              </a:lnTo>
                                              <a:lnTo>
                                                <a:pt x="45" y="34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1" y="0"/>
                                              </a:lnTo>
                                              <a:lnTo>
                                                <a:pt x="36" y="25"/>
                                              </a:lnTo>
                                              <a:lnTo>
                                                <a:pt x="21" y="0"/>
                                              </a:lnTo>
                                              <a:lnTo>
                                                <a:pt x="2" y="0"/>
                                              </a:lnTo>
                                              <a:lnTo>
                                                <a:pt x="26" y="35"/>
                                              </a:lnTo>
                                              <a:lnTo>
                                                <a:pt x="0" y="73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21" name="Group 21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944" y="1373"/>
                                          <a:ext cx="71" cy="107"/>
                                          <a:chOff x="6944" y="1373"/>
                                          <a:chExt cx="71" cy="107"/>
                                        </a:xfrm>
                                      </wpg:grpSpPr>
                                      <wps:wsp>
                                        <wps:cNvPr id="22" name="Freeform 22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4 w 71"/>
                                              <a:gd name="T1" fmla="*/ 11 h 107"/>
                                              <a:gd name="T2" fmla="*/ 15 w 71"/>
                                              <a:gd name="T3" fmla="*/ 0 h 107"/>
                                              <a:gd name="T4" fmla="*/ 0 w 71"/>
                                              <a:gd name="T5" fmla="*/ 0 h 107"/>
                                              <a:gd name="T6" fmla="*/ 0 w 71"/>
                                              <a:gd name="T7" fmla="*/ 106 h 107"/>
                                              <a:gd name="T8" fmla="*/ 15 w 71"/>
                                              <a:gd name="T9" fmla="*/ 106 h 107"/>
                                              <a:gd name="T10" fmla="*/ 15 w 71"/>
                                              <a:gd name="T11" fmla="*/ 65 h 107"/>
                                              <a:gd name="T12" fmla="*/ 15 w 71"/>
                                              <a:gd name="T13" fmla="*/ 65 h 107"/>
                                              <a:gd name="T14" fmla="*/ 19 w 71"/>
                                              <a:gd name="T15" fmla="*/ 63 h 107"/>
                                              <a:gd name="T16" fmla="*/ 15 w 71"/>
                                              <a:gd name="T17" fmla="*/ 58 h 107"/>
                                              <a:gd name="T18" fmla="*/ 15 w 71"/>
                                              <a:gd name="T19" fmla="*/ 38 h 107"/>
                                              <a:gd name="T20" fmla="*/ 15 w 71"/>
                                              <a:gd name="T21" fmla="*/ 16 h 107"/>
                                              <a:gd name="T22" fmla="*/ 18 w 71"/>
                                              <a:gd name="T23" fmla="*/ 11 h 107"/>
                                              <a:gd name="T24" fmla="*/ 35 w 71"/>
                                              <a:gd name="T25" fmla="*/ 11 h 107"/>
                                              <a:gd name="T26" fmla="*/ 51 w 71"/>
                                              <a:gd name="T27" fmla="*/ 11 h 107"/>
                                              <a:gd name="T28" fmla="*/ 54 w 71"/>
                                              <a:gd name="T29" fmla="*/ 16 h 107"/>
                                              <a:gd name="T30" fmla="*/ 54 w 71"/>
                                              <a:gd name="T31" fmla="*/ 38 h 107"/>
                                              <a:gd name="T32" fmla="*/ 54 w 71"/>
                                              <a:gd name="T33" fmla="*/ 59 h 107"/>
                                              <a:gd name="T34" fmla="*/ 50 w 71"/>
                                              <a:gd name="T35" fmla="*/ 63 h 107"/>
                                              <a:gd name="T36" fmla="*/ 35 w 71"/>
                                              <a:gd name="T37" fmla="*/ 63 h 107"/>
                                              <a:gd name="T38" fmla="*/ 20 w 71"/>
                                              <a:gd name="T39" fmla="*/ 73 h 107"/>
                                              <a:gd name="T40" fmla="*/ 26 w 71"/>
                                              <a:gd name="T41" fmla="*/ 75 h 107"/>
                                              <a:gd name="T42" fmla="*/ 40 w 71"/>
                                              <a:gd name="T43" fmla="*/ 75 h 107"/>
                                              <a:gd name="T44" fmla="*/ 50 w 71"/>
                                              <a:gd name="T45" fmla="*/ 74 h 107"/>
                                              <a:gd name="T46" fmla="*/ 65 w 71"/>
                                              <a:gd name="T47" fmla="*/ 64 h 107"/>
                                              <a:gd name="T48" fmla="*/ 70 w 71"/>
                                              <a:gd name="T49" fmla="*/ 37 h 107"/>
                                              <a:gd name="T50" fmla="*/ 69 w 71"/>
                                              <a:gd name="T51" fmla="*/ 24 h 107"/>
                                              <a:gd name="T52" fmla="*/ 61 w 71"/>
                                              <a:gd name="T53" fmla="*/ 5 h 107"/>
                                              <a:gd name="T54" fmla="*/ 40 w 71"/>
                                              <a:gd name="T55" fmla="*/ 0 h 107"/>
                                              <a:gd name="T56" fmla="*/ 26 w 71"/>
                                              <a:gd name="T57" fmla="*/ 0 h 107"/>
                                              <a:gd name="T58" fmla="*/ 19 w 71"/>
                                              <a:gd name="T59" fmla="*/ 2 h 107"/>
                                              <a:gd name="T60" fmla="*/ 14 w 71"/>
                                              <a:gd name="T61" fmla="*/ 11 h 107"/>
                                              <a:gd name="T62" fmla="*/ 14 w 71"/>
                                              <a:gd name="T63" fmla="*/ 11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4" y="11"/>
                                                </a:move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6"/>
                                                </a:lnTo>
                                                <a:lnTo>
                                                  <a:pt x="15" y="106"/>
                                                </a:ln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  <a:lnTo>
                                                  <a:pt x="15" y="58"/>
                                                </a:lnTo>
                                                <a:lnTo>
                                                  <a:pt x="15" y="38"/>
                                                </a:lnTo>
                                                <a:lnTo>
                                                  <a:pt x="15" y="16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1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8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0" y="6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26" y="75"/>
                                                </a:lnTo>
                                                <a:lnTo>
                                                  <a:pt x="40" y="75"/>
                                                </a:lnTo>
                                                <a:lnTo>
                                                  <a:pt x="50" y="74"/>
                                                </a:lnTo>
                                                <a:lnTo>
                                                  <a:pt x="65" y="64"/>
                                                </a:lnTo>
                                                <a:lnTo>
                                                  <a:pt x="70" y="37"/>
                                                </a:lnTo>
                                                <a:lnTo>
                                                  <a:pt x="69" y="24"/>
                                                </a:lnTo>
                                                <a:lnTo>
                                                  <a:pt x="61" y="5"/>
                                                </a:lnTo>
                                                <a:lnTo>
                                                  <a:pt x="40" y="0"/>
                                                </a:lnTo>
                                                <a:lnTo>
                                                  <a:pt x="26" y="0"/>
                                                </a:lnTo>
                                                <a:lnTo>
                                                  <a:pt x="19" y="2"/>
                                                </a:lnTo>
                                                <a:lnTo>
                                                  <a:pt x="14" y="1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3" name="Freeform 2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944" y="1373"/>
                                            <a:ext cx="71" cy="107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9 w 71"/>
                                              <a:gd name="T1" fmla="*/ 63 h 107"/>
                                              <a:gd name="T2" fmla="*/ 15 w 71"/>
                                              <a:gd name="T3" fmla="*/ 65 h 107"/>
                                              <a:gd name="T4" fmla="*/ 20 w 71"/>
                                              <a:gd name="T5" fmla="*/ 73 h 107"/>
                                              <a:gd name="T6" fmla="*/ 35 w 71"/>
                                              <a:gd name="T7" fmla="*/ 63 h 107"/>
                                              <a:gd name="T8" fmla="*/ 19 w 71"/>
                                              <a:gd name="T9" fmla="*/ 63 h 107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107">
                                                <a:moveTo>
                                                  <a:pt x="19" y="63"/>
                                                </a:moveTo>
                                                <a:lnTo>
                                                  <a:pt x="15" y="65"/>
                                                </a:lnTo>
                                                <a:lnTo>
                                                  <a:pt x="20" y="73"/>
                                                </a:lnTo>
                                                <a:lnTo>
                                                  <a:pt x="35" y="63"/>
                                                </a:lnTo>
                                                <a:lnTo>
                                                  <a:pt x="19" y="6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24" name="Group 24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039" y="1373"/>
                                          <a:ext cx="70" cy="76"/>
                                          <a:chOff x="703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25" name="Freeform 2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26" name="Freeform 2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703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27" name="Freeform 2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137" y="1373"/>
                                          <a:ext cx="57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4 w 57"/>
                                            <a:gd name="T1" fmla="*/ 10 h 75"/>
                                            <a:gd name="T2" fmla="*/ 15 w 57"/>
                                            <a:gd name="T3" fmla="*/ 1 h 75"/>
                                            <a:gd name="T4" fmla="*/ 0 w 57"/>
                                            <a:gd name="T5" fmla="*/ 1 h 75"/>
                                            <a:gd name="T6" fmla="*/ 0 w 57"/>
                                            <a:gd name="T7" fmla="*/ 75 h 75"/>
                                            <a:gd name="T8" fmla="*/ 15 w 57"/>
                                            <a:gd name="T9" fmla="*/ 75 h 75"/>
                                            <a:gd name="T10" fmla="*/ 15 w 57"/>
                                            <a:gd name="T11" fmla="*/ 31 h 75"/>
                                            <a:gd name="T12" fmla="*/ 15 w 57"/>
                                            <a:gd name="T13" fmla="*/ 25 h 75"/>
                                            <a:gd name="T14" fmla="*/ 15 w 57"/>
                                            <a:gd name="T15" fmla="*/ 21 h 75"/>
                                            <a:gd name="T16" fmla="*/ 16 w 57"/>
                                            <a:gd name="T17" fmla="*/ 19 h 75"/>
                                            <a:gd name="T18" fmla="*/ 18 w 57"/>
                                            <a:gd name="T19" fmla="*/ 14 h 75"/>
                                            <a:gd name="T20" fmla="*/ 24 w 57"/>
                                            <a:gd name="T21" fmla="*/ 11 h 75"/>
                                            <a:gd name="T22" fmla="*/ 31 w 57"/>
                                            <a:gd name="T23" fmla="*/ 11 h 75"/>
                                            <a:gd name="T24" fmla="*/ 39 w 57"/>
                                            <a:gd name="T25" fmla="*/ 11 h 75"/>
                                            <a:gd name="T26" fmla="*/ 42 w 57"/>
                                            <a:gd name="T27" fmla="*/ 14 h 75"/>
                                            <a:gd name="T28" fmla="*/ 42 w 57"/>
                                            <a:gd name="T29" fmla="*/ 23 h 75"/>
                                            <a:gd name="T30" fmla="*/ 42 w 57"/>
                                            <a:gd name="T31" fmla="*/ 24 h 75"/>
                                            <a:gd name="T32" fmla="*/ 42 w 57"/>
                                            <a:gd name="T33" fmla="*/ 25 h 75"/>
                                            <a:gd name="T34" fmla="*/ 42 w 57"/>
                                            <a:gd name="T35" fmla="*/ 28 h 75"/>
                                            <a:gd name="T36" fmla="*/ 56 w 57"/>
                                            <a:gd name="T37" fmla="*/ 28 h 75"/>
                                            <a:gd name="T38" fmla="*/ 56 w 57"/>
                                            <a:gd name="T39" fmla="*/ 25 h 75"/>
                                            <a:gd name="T40" fmla="*/ 56 w 57"/>
                                            <a:gd name="T41" fmla="*/ 23 h 75"/>
                                            <a:gd name="T42" fmla="*/ 56 w 57"/>
                                            <a:gd name="T43" fmla="*/ 22 h 75"/>
                                            <a:gd name="T44" fmla="*/ 56 w 57"/>
                                            <a:gd name="T45" fmla="*/ 6 h 75"/>
                                            <a:gd name="T46" fmla="*/ 50 w 57"/>
                                            <a:gd name="T47" fmla="*/ 0 h 75"/>
                                            <a:gd name="T48" fmla="*/ 36 w 57"/>
                                            <a:gd name="T49" fmla="*/ 0 h 75"/>
                                            <a:gd name="T50" fmla="*/ 25 w 57"/>
                                            <a:gd name="T51" fmla="*/ 0 h 75"/>
                                            <a:gd name="T52" fmla="*/ 19 w 57"/>
                                            <a:gd name="T53" fmla="*/ 3 h 75"/>
                                            <a:gd name="T54" fmla="*/ 14 w 57"/>
                                            <a:gd name="T55" fmla="*/ 11 h 75"/>
                                            <a:gd name="T56" fmla="*/ 14 w 57"/>
                                            <a:gd name="T57" fmla="*/ 1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7" h="75">
                                              <a:moveTo>
                                                <a:pt x="14" y="10"/>
                                              </a:moveTo>
                                              <a:lnTo>
                                                <a:pt x="15" y="1"/>
                                              </a:lnTo>
                                              <a:lnTo>
                                                <a:pt x="0" y="1"/>
                                              </a:lnTo>
                                              <a:lnTo>
                                                <a:pt x="0" y="75"/>
                                              </a:lnTo>
                                              <a:lnTo>
                                                <a:pt x="15" y="75"/>
                                              </a:lnTo>
                                              <a:lnTo>
                                                <a:pt x="15" y="31"/>
                                              </a:lnTo>
                                              <a:lnTo>
                                                <a:pt x="15" y="25"/>
                                              </a:lnTo>
                                              <a:lnTo>
                                                <a:pt x="15" y="21"/>
                                              </a:lnTo>
                                              <a:lnTo>
                                                <a:pt x="16" y="19"/>
                                              </a:lnTo>
                                              <a:lnTo>
                                                <a:pt x="18" y="14"/>
                                              </a:lnTo>
                                              <a:lnTo>
                                                <a:pt x="24" y="11"/>
                                              </a:lnTo>
                                              <a:lnTo>
                                                <a:pt x="31" y="11"/>
                                              </a:lnTo>
                                              <a:lnTo>
                                                <a:pt x="39" y="11"/>
                                              </a:lnTo>
                                              <a:lnTo>
                                                <a:pt x="42" y="14"/>
                                              </a:lnTo>
                                              <a:lnTo>
                                                <a:pt x="42" y="23"/>
                                              </a:lnTo>
                                              <a:lnTo>
                                                <a:pt x="42" y="24"/>
                                              </a:lnTo>
                                              <a:lnTo>
                                                <a:pt x="42" y="25"/>
                                              </a:lnTo>
                                              <a:lnTo>
                                                <a:pt x="42" y="28"/>
                                              </a:lnTo>
                                              <a:lnTo>
                                                <a:pt x="56" y="28"/>
                                              </a:lnTo>
                                              <a:lnTo>
                                                <a:pt x="56" y="25"/>
                                              </a:lnTo>
                                              <a:lnTo>
                                                <a:pt x="56" y="23"/>
                                              </a:lnTo>
                                              <a:lnTo>
                                                <a:pt x="56" y="22"/>
                                              </a:lnTo>
                                              <a:lnTo>
                                                <a:pt x="56" y="6"/>
                                              </a:lnTo>
                                              <a:lnTo>
                                                <a:pt x="50" y="0"/>
                                              </a:lnTo>
                                              <a:lnTo>
                                                <a:pt x="36" y="0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4" y="11"/>
                                              </a:lnTo>
                                              <a:lnTo>
                                                <a:pt x="14" y="1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Freeform 2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11" y="1357"/>
                                          <a:ext cx="59" cy="92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4 w 59"/>
                                            <a:gd name="T1" fmla="*/ 91 h 92"/>
                                            <a:gd name="T2" fmla="*/ 52 w 59"/>
                                            <a:gd name="T3" fmla="*/ 91 h 92"/>
                                            <a:gd name="T4" fmla="*/ 58 w 59"/>
                                            <a:gd name="T5" fmla="*/ 85 h 92"/>
                                            <a:gd name="T6" fmla="*/ 58 w 59"/>
                                            <a:gd name="T7" fmla="*/ 68 h 92"/>
                                            <a:gd name="T8" fmla="*/ 58 w 59"/>
                                            <a:gd name="T9" fmla="*/ 68 h 92"/>
                                            <a:gd name="T10" fmla="*/ 58 w 59"/>
                                            <a:gd name="T11" fmla="*/ 65 h 92"/>
                                            <a:gd name="T12" fmla="*/ 58 w 59"/>
                                            <a:gd name="T13" fmla="*/ 63 h 92"/>
                                            <a:gd name="T14" fmla="*/ 45 w 59"/>
                                            <a:gd name="T15" fmla="*/ 63 h 92"/>
                                            <a:gd name="T16" fmla="*/ 45 w 59"/>
                                            <a:gd name="T17" fmla="*/ 65 h 92"/>
                                            <a:gd name="T18" fmla="*/ 45 w 59"/>
                                            <a:gd name="T19" fmla="*/ 65 h 92"/>
                                            <a:gd name="T20" fmla="*/ 45 w 59"/>
                                            <a:gd name="T21" fmla="*/ 66 h 92"/>
                                            <a:gd name="T22" fmla="*/ 45 w 59"/>
                                            <a:gd name="T23" fmla="*/ 77 h 92"/>
                                            <a:gd name="T24" fmla="*/ 43 w 59"/>
                                            <a:gd name="T25" fmla="*/ 80 h 92"/>
                                            <a:gd name="T26" fmla="*/ 35 w 59"/>
                                            <a:gd name="T27" fmla="*/ 80 h 92"/>
                                            <a:gd name="T28" fmla="*/ 27 w 59"/>
                                            <a:gd name="T29" fmla="*/ 80 h 92"/>
                                            <a:gd name="T30" fmla="*/ 25 w 59"/>
                                            <a:gd name="T31" fmla="*/ 78 h 92"/>
                                            <a:gd name="T32" fmla="*/ 25 w 59"/>
                                            <a:gd name="T33" fmla="*/ 69 h 92"/>
                                            <a:gd name="T34" fmla="*/ 25 w 59"/>
                                            <a:gd name="T35" fmla="*/ 28 h 92"/>
                                            <a:gd name="T36" fmla="*/ 55 w 59"/>
                                            <a:gd name="T37" fmla="*/ 28 h 92"/>
                                            <a:gd name="T38" fmla="*/ 55 w 59"/>
                                            <a:gd name="T39" fmla="*/ 17 h 92"/>
                                            <a:gd name="T40" fmla="*/ 25 w 59"/>
                                            <a:gd name="T41" fmla="*/ 17 h 92"/>
                                            <a:gd name="T42" fmla="*/ 25 w 59"/>
                                            <a:gd name="T43" fmla="*/ 0 h 92"/>
                                            <a:gd name="T44" fmla="*/ 10 w 59"/>
                                            <a:gd name="T45" fmla="*/ 0 h 92"/>
                                            <a:gd name="T46" fmla="*/ 10 w 59"/>
                                            <a:gd name="T47" fmla="*/ 17 h 92"/>
                                            <a:gd name="T48" fmla="*/ 0 w 59"/>
                                            <a:gd name="T49" fmla="*/ 17 h 92"/>
                                            <a:gd name="T50" fmla="*/ 0 w 59"/>
                                            <a:gd name="T51" fmla="*/ 28 h 92"/>
                                            <a:gd name="T52" fmla="*/ 10 w 59"/>
                                            <a:gd name="T53" fmla="*/ 28 h 92"/>
                                            <a:gd name="T54" fmla="*/ 10 w 59"/>
                                            <a:gd name="T55" fmla="*/ 70 h 92"/>
                                            <a:gd name="T56" fmla="*/ 10 w 59"/>
                                            <a:gd name="T57" fmla="*/ 77 h 92"/>
                                            <a:gd name="T58" fmla="*/ 10 w 59"/>
                                            <a:gd name="T59" fmla="*/ 79 h 92"/>
                                            <a:gd name="T60" fmla="*/ 11 w 59"/>
                                            <a:gd name="T61" fmla="*/ 82 h 92"/>
                                            <a:gd name="T62" fmla="*/ 14 w 59"/>
                                            <a:gd name="T63" fmla="*/ 89 h 92"/>
                                            <a:gd name="T64" fmla="*/ 21 w 59"/>
                                            <a:gd name="T65" fmla="*/ 91 h 92"/>
                                            <a:gd name="T66" fmla="*/ 34 w 59"/>
                                            <a:gd name="T67" fmla="*/ 91 h 92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59" h="92">
                                              <a:moveTo>
                                                <a:pt x="34" y="91"/>
                                              </a:moveTo>
                                              <a:lnTo>
                                                <a:pt x="52" y="91"/>
                                              </a:lnTo>
                                              <a:lnTo>
                                                <a:pt x="58" y="85"/>
                                              </a:lnTo>
                                              <a:lnTo>
                                                <a:pt x="58" y="68"/>
                                              </a:lnTo>
                                              <a:lnTo>
                                                <a:pt x="58" y="65"/>
                                              </a:lnTo>
                                              <a:lnTo>
                                                <a:pt x="58" y="63"/>
                                              </a:lnTo>
                                              <a:lnTo>
                                                <a:pt x="45" y="63"/>
                                              </a:lnTo>
                                              <a:lnTo>
                                                <a:pt x="45" y="65"/>
                                              </a:lnTo>
                                              <a:lnTo>
                                                <a:pt x="45" y="66"/>
                                              </a:lnTo>
                                              <a:lnTo>
                                                <a:pt x="45" y="77"/>
                                              </a:lnTo>
                                              <a:lnTo>
                                                <a:pt x="43" y="80"/>
                                              </a:lnTo>
                                              <a:lnTo>
                                                <a:pt x="35" y="80"/>
                                              </a:lnTo>
                                              <a:lnTo>
                                                <a:pt x="27" y="80"/>
                                              </a:lnTo>
                                              <a:lnTo>
                                                <a:pt x="25" y="78"/>
                                              </a:lnTo>
                                              <a:lnTo>
                                                <a:pt x="25" y="69"/>
                                              </a:lnTo>
                                              <a:lnTo>
                                                <a:pt x="25" y="28"/>
                                              </a:lnTo>
                                              <a:lnTo>
                                                <a:pt x="55" y="28"/>
                                              </a:lnTo>
                                              <a:lnTo>
                                                <a:pt x="55" y="17"/>
                                              </a:lnTo>
                                              <a:lnTo>
                                                <a:pt x="25" y="17"/>
                                              </a:lnTo>
                                              <a:lnTo>
                                                <a:pt x="25" y="0"/>
                                              </a:lnTo>
                                              <a:lnTo>
                                                <a:pt x="10" y="0"/>
                                              </a:lnTo>
                                              <a:lnTo>
                                                <a:pt x="10" y="17"/>
                                              </a:lnTo>
                                              <a:lnTo>
                                                <a:pt x="0" y="17"/>
                                              </a:lnTo>
                                              <a:lnTo>
                                                <a:pt x="0" y="28"/>
                                              </a:lnTo>
                                              <a:lnTo>
                                                <a:pt x="10" y="28"/>
                                              </a:lnTo>
                                              <a:lnTo>
                                                <a:pt x="10" y="70"/>
                                              </a:lnTo>
                                              <a:lnTo>
                                                <a:pt x="10" y="77"/>
                                              </a:lnTo>
                                              <a:lnTo>
                                                <a:pt x="10" y="79"/>
                                              </a:lnTo>
                                              <a:lnTo>
                                                <a:pt x="11" y="82"/>
                                              </a:lnTo>
                                              <a:lnTo>
                                                <a:pt x="14" y="89"/>
                                              </a:lnTo>
                                              <a:lnTo>
                                                <a:pt x="21" y="91"/>
                                              </a:lnTo>
                                              <a:lnTo>
                                                <a:pt x="34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9" name="Freeform 2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286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69"/>
                                            <a:gd name="T1" fmla="*/ 65 h 76"/>
                                            <a:gd name="T2" fmla="*/ 26 w 69"/>
                                            <a:gd name="T3" fmla="*/ 65 h 76"/>
                                            <a:gd name="T4" fmla="*/ 21 w 69"/>
                                            <a:gd name="T5" fmla="*/ 64 h 76"/>
                                            <a:gd name="T6" fmla="*/ 19 w 69"/>
                                            <a:gd name="T7" fmla="*/ 63 h 76"/>
                                            <a:gd name="T8" fmla="*/ 16 w 69"/>
                                            <a:gd name="T9" fmla="*/ 62 h 76"/>
                                            <a:gd name="T10" fmla="*/ 15 w 69"/>
                                            <a:gd name="T11" fmla="*/ 58 h 76"/>
                                            <a:gd name="T12" fmla="*/ 15 w 69"/>
                                            <a:gd name="T13" fmla="*/ 54 h 76"/>
                                            <a:gd name="T14" fmla="*/ 15 w 69"/>
                                            <a:gd name="T15" fmla="*/ 53 h 76"/>
                                            <a:gd name="T16" fmla="*/ 15 w 69"/>
                                            <a:gd name="T17" fmla="*/ 52 h 76"/>
                                            <a:gd name="T18" fmla="*/ 15 w 69"/>
                                            <a:gd name="T19" fmla="*/ 51 h 76"/>
                                            <a:gd name="T20" fmla="*/ 0 w 69"/>
                                            <a:gd name="T21" fmla="*/ 51 h 76"/>
                                            <a:gd name="T22" fmla="*/ 0 w 69"/>
                                            <a:gd name="T23" fmla="*/ 54 h 76"/>
                                            <a:gd name="T24" fmla="*/ 0 w 69"/>
                                            <a:gd name="T25" fmla="*/ 70 h 76"/>
                                            <a:gd name="T26" fmla="*/ 8 w 69"/>
                                            <a:gd name="T27" fmla="*/ 75 h 76"/>
                                            <a:gd name="T28" fmla="*/ 33 w 69"/>
                                            <a:gd name="T29" fmla="*/ 75 h 76"/>
                                            <a:gd name="T30" fmla="*/ 49 w 69"/>
                                            <a:gd name="T31" fmla="*/ 75 h 76"/>
                                            <a:gd name="T32" fmla="*/ 56 w 69"/>
                                            <a:gd name="T33" fmla="*/ 74 h 76"/>
                                            <a:gd name="T34" fmla="*/ 61 w 69"/>
                                            <a:gd name="T35" fmla="*/ 70 h 76"/>
                                            <a:gd name="T36" fmla="*/ 66 w 69"/>
                                            <a:gd name="T37" fmla="*/ 66 h 76"/>
                                            <a:gd name="T38" fmla="*/ 68 w 69"/>
                                            <a:gd name="T39" fmla="*/ 60 h 76"/>
                                            <a:gd name="T40" fmla="*/ 68 w 69"/>
                                            <a:gd name="T41" fmla="*/ 52 h 76"/>
                                            <a:gd name="T42" fmla="*/ 68 w 69"/>
                                            <a:gd name="T43" fmla="*/ 41 h 76"/>
                                            <a:gd name="T44" fmla="*/ 64 w 69"/>
                                            <a:gd name="T45" fmla="*/ 34 h 76"/>
                                            <a:gd name="T46" fmla="*/ 54 w 69"/>
                                            <a:gd name="T47" fmla="*/ 32 h 76"/>
                                            <a:gd name="T48" fmla="*/ 51 w 69"/>
                                            <a:gd name="T49" fmla="*/ 32 h 76"/>
                                            <a:gd name="T50" fmla="*/ 36 w 69"/>
                                            <a:gd name="T51" fmla="*/ 31 h 76"/>
                                            <a:gd name="T52" fmla="*/ 22 w 69"/>
                                            <a:gd name="T53" fmla="*/ 30 h 76"/>
                                            <a:gd name="T54" fmla="*/ 20 w 69"/>
                                            <a:gd name="T55" fmla="*/ 30 h 76"/>
                                            <a:gd name="T56" fmla="*/ 17 w 69"/>
                                            <a:gd name="T57" fmla="*/ 29 h 76"/>
                                            <a:gd name="T58" fmla="*/ 15 w 69"/>
                                            <a:gd name="T59" fmla="*/ 26 h 76"/>
                                            <a:gd name="T60" fmla="*/ 15 w 69"/>
                                            <a:gd name="T61" fmla="*/ 20 h 76"/>
                                            <a:gd name="T62" fmla="*/ 15 w 69"/>
                                            <a:gd name="T63" fmla="*/ 12 h 76"/>
                                            <a:gd name="T64" fmla="*/ 18 w 69"/>
                                            <a:gd name="T65" fmla="*/ 10 h 76"/>
                                            <a:gd name="T66" fmla="*/ 33 w 69"/>
                                            <a:gd name="T67" fmla="*/ 10 h 76"/>
                                            <a:gd name="T68" fmla="*/ 49 w 69"/>
                                            <a:gd name="T69" fmla="*/ 10 h 76"/>
                                            <a:gd name="T70" fmla="*/ 50 w 69"/>
                                            <a:gd name="T71" fmla="*/ 11 h 76"/>
                                            <a:gd name="T72" fmla="*/ 51 w 69"/>
                                            <a:gd name="T73" fmla="*/ 20 h 76"/>
                                            <a:gd name="T74" fmla="*/ 66 w 69"/>
                                            <a:gd name="T75" fmla="*/ 20 h 76"/>
                                            <a:gd name="T76" fmla="*/ 66 w 69"/>
                                            <a:gd name="T77" fmla="*/ 4 h 76"/>
                                            <a:gd name="T78" fmla="*/ 59 w 69"/>
                                            <a:gd name="T79" fmla="*/ 0 h 76"/>
                                            <a:gd name="T80" fmla="*/ 34 w 69"/>
                                            <a:gd name="T81" fmla="*/ 0 h 76"/>
                                            <a:gd name="T82" fmla="*/ 7 w 69"/>
                                            <a:gd name="T83" fmla="*/ 0 h 76"/>
                                            <a:gd name="T84" fmla="*/ 0 w 69"/>
                                            <a:gd name="T85" fmla="*/ 4 h 76"/>
                                            <a:gd name="T86" fmla="*/ 0 w 69"/>
                                            <a:gd name="T87" fmla="*/ 21 h 76"/>
                                            <a:gd name="T88" fmla="*/ 0 w 69"/>
                                            <a:gd name="T89" fmla="*/ 33 h 76"/>
                                            <a:gd name="T90" fmla="*/ 4 w 69"/>
                                            <a:gd name="T91" fmla="*/ 38 h 76"/>
                                            <a:gd name="T92" fmla="*/ 13 w 69"/>
                                            <a:gd name="T93" fmla="*/ 41 h 76"/>
                                            <a:gd name="T94" fmla="*/ 18 w 69"/>
                                            <a:gd name="T95" fmla="*/ 42 h 76"/>
                                            <a:gd name="T96" fmla="*/ 29 w 69"/>
                                            <a:gd name="T97" fmla="*/ 43 h 76"/>
                                            <a:gd name="T98" fmla="*/ 42 w 69"/>
                                            <a:gd name="T99" fmla="*/ 43 h 76"/>
                                            <a:gd name="T100" fmla="*/ 51 w 69"/>
                                            <a:gd name="T101" fmla="*/ 43 h 76"/>
                                            <a:gd name="T102" fmla="*/ 53 w 69"/>
                                            <a:gd name="T103" fmla="*/ 45 h 76"/>
                                            <a:gd name="T104" fmla="*/ 53 w 69"/>
                                            <a:gd name="T105" fmla="*/ 53 h 76"/>
                                            <a:gd name="T106" fmla="*/ 53 w 69"/>
                                            <a:gd name="T107" fmla="*/ 63 h 76"/>
                                            <a:gd name="T108" fmla="*/ 49 w 69"/>
                                            <a:gd name="T109" fmla="*/ 65 h 76"/>
                                            <a:gd name="T110" fmla="*/ 33 w 69"/>
                                            <a:gd name="T111" fmla="*/ 65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33" y="65"/>
                                              </a:moveTo>
                                              <a:lnTo>
                                                <a:pt x="26" y="65"/>
                                              </a:lnTo>
                                              <a:lnTo>
                                                <a:pt x="21" y="64"/>
                                              </a:lnTo>
                                              <a:lnTo>
                                                <a:pt x="19" y="63"/>
                                              </a:lnTo>
                                              <a:lnTo>
                                                <a:pt x="16" y="62"/>
                                              </a:lnTo>
                                              <a:lnTo>
                                                <a:pt x="15" y="58"/>
                                              </a:lnTo>
                                              <a:lnTo>
                                                <a:pt x="15" y="54"/>
                                              </a:lnTo>
                                              <a:lnTo>
                                                <a:pt x="15" y="53"/>
                                              </a:lnTo>
                                              <a:lnTo>
                                                <a:pt x="15" y="52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0" y="51"/>
                                              </a:lnTo>
                                              <a:lnTo>
                                                <a:pt x="0" y="54"/>
                                              </a:lnTo>
                                              <a:lnTo>
                                                <a:pt x="0" y="70"/>
                                              </a:lnTo>
                                              <a:lnTo>
                                                <a:pt x="8" y="75"/>
                                              </a:lnTo>
                                              <a:lnTo>
                                                <a:pt x="33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2"/>
                                              </a:lnTo>
                                              <a:lnTo>
                                                <a:pt x="68" y="41"/>
                                              </a:lnTo>
                                              <a:lnTo>
                                                <a:pt x="64" y="34"/>
                                              </a:lnTo>
                                              <a:lnTo>
                                                <a:pt x="54" y="32"/>
                                              </a:lnTo>
                                              <a:lnTo>
                                                <a:pt x="51" y="32"/>
                                              </a:lnTo>
                                              <a:lnTo>
                                                <a:pt x="36" y="31"/>
                                              </a:lnTo>
                                              <a:lnTo>
                                                <a:pt x="22" y="30"/>
                                              </a:lnTo>
                                              <a:lnTo>
                                                <a:pt x="20" y="30"/>
                                              </a:lnTo>
                                              <a:lnTo>
                                                <a:pt x="17" y="29"/>
                                              </a:lnTo>
                                              <a:lnTo>
                                                <a:pt x="15" y="26"/>
                                              </a:lnTo>
                                              <a:lnTo>
                                                <a:pt x="15" y="20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8" y="10"/>
                                              </a:lnTo>
                                              <a:lnTo>
                                                <a:pt x="33" y="10"/>
                                              </a:lnTo>
                                              <a:lnTo>
                                                <a:pt x="49" y="10"/>
                                              </a:lnTo>
                                              <a:lnTo>
                                                <a:pt x="50" y="11"/>
                                              </a:lnTo>
                                              <a:lnTo>
                                                <a:pt x="51" y="20"/>
                                              </a:lnTo>
                                              <a:lnTo>
                                                <a:pt x="66" y="20"/>
                                              </a:lnTo>
                                              <a:lnTo>
                                                <a:pt x="66" y="4"/>
                                              </a:lnTo>
                                              <a:lnTo>
                                                <a:pt x="59" y="0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7" y="0"/>
                                              </a:lnTo>
                                              <a:lnTo>
                                                <a:pt x="0" y="4"/>
                                              </a:lnTo>
                                              <a:lnTo>
                                                <a:pt x="0" y="21"/>
                                              </a:lnTo>
                                              <a:lnTo>
                                                <a:pt x="0" y="33"/>
                                              </a:lnTo>
                                              <a:lnTo>
                                                <a:pt x="4" y="38"/>
                                              </a:lnTo>
                                              <a:lnTo>
                                                <a:pt x="13" y="41"/>
                                              </a:lnTo>
                                              <a:lnTo>
                                                <a:pt x="18" y="42"/>
                                              </a:lnTo>
                                              <a:lnTo>
                                                <a:pt x="29" y="43"/>
                                              </a:lnTo>
                                              <a:lnTo>
                                                <a:pt x="42" y="43"/>
                                              </a:lnTo>
                                              <a:lnTo>
                                                <a:pt x="51" y="43"/>
                                              </a:lnTo>
                                              <a:lnTo>
                                                <a:pt x="53" y="45"/>
                                              </a:lnTo>
                                              <a:lnTo>
                                                <a:pt x="53" y="53"/>
                                              </a:lnTo>
                                              <a:lnTo>
                                                <a:pt x="53" y="63"/>
                                              </a:lnTo>
                                              <a:lnTo>
                                                <a:pt x="49" y="65"/>
                                              </a:lnTo>
                                              <a:lnTo>
                                                <a:pt x="33" y="6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30" name="Group 3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958" y="1333"/>
                                        <a:ext cx="812" cy="126"/>
                                        <a:chOff x="4958" y="1333"/>
                                        <a:chExt cx="812" cy="126"/>
                                      </a:xfrm>
                                    </wpg:grpSpPr>
                                    <wps:wsp>
                                      <wps:cNvPr id="31" name="Freeform 3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968" y="1343"/>
                                          <a:ext cx="74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6 w 74"/>
                                            <a:gd name="T1" fmla="*/ 91 h 105"/>
                                            <a:gd name="T2" fmla="*/ 16 w 74"/>
                                            <a:gd name="T3" fmla="*/ 57 h 105"/>
                                            <a:gd name="T4" fmla="*/ 70 w 74"/>
                                            <a:gd name="T5" fmla="*/ 57 h 105"/>
                                            <a:gd name="T6" fmla="*/ 70 w 74"/>
                                            <a:gd name="T7" fmla="*/ 45 h 105"/>
                                            <a:gd name="T8" fmla="*/ 16 w 74"/>
                                            <a:gd name="T9" fmla="*/ 45 h 105"/>
                                            <a:gd name="T10" fmla="*/ 16 w 74"/>
                                            <a:gd name="T11" fmla="*/ 13 h 105"/>
                                            <a:gd name="T12" fmla="*/ 73 w 74"/>
                                            <a:gd name="T13" fmla="*/ 13 h 105"/>
                                            <a:gd name="T14" fmla="*/ 73 w 74"/>
                                            <a:gd name="T15" fmla="*/ 0 h 105"/>
                                            <a:gd name="T16" fmla="*/ 0 w 74"/>
                                            <a:gd name="T17" fmla="*/ 0 h 105"/>
                                            <a:gd name="T18" fmla="*/ 0 w 74"/>
                                            <a:gd name="T19" fmla="*/ 105 h 105"/>
                                            <a:gd name="T20" fmla="*/ 73 w 74"/>
                                            <a:gd name="T21" fmla="*/ 105 h 105"/>
                                            <a:gd name="T22" fmla="*/ 73 w 74"/>
                                            <a:gd name="T23" fmla="*/ 91 h 105"/>
                                            <a:gd name="T24" fmla="*/ 16 w 74"/>
                                            <a:gd name="T25" fmla="*/ 91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4" h="105">
                                              <a:moveTo>
                                                <a:pt x="16" y="91"/>
                                              </a:moveTo>
                                              <a:lnTo>
                                                <a:pt x="16" y="57"/>
                                              </a:lnTo>
                                              <a:lnTo>
                                                <a:pt x="70" y="57"/>
                                              </a:lnTo>
                                              <a:lnTo>
                                                <a:pt x="70" y="45"/>
                                              </a:lnTo>
                                              <a:lnTo>
                                                <a:pt x="16" y="45"/>
                                              </a:lnTo>
                                              <a:lnTo>
                                                <a:pt x="16" y="13"/>
                                              </a:lnTo>
                                              <a:lnTo>
                                                <a:pt x="73" y="13"/>
                                              </a:lnTo>
                                              <a:lnTo>
                                                <a:pt x="73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73" y="105"/>
                                              </a:lnTo>
                                              <a:lnTo>
                                                <a:pt x="73" y="91"/>
                                              </a:lnTo>
                                              <a:lnTo>
                                                <a:pt x="16" y="91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Freeform 3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068" y="1373"/>
                                          <a:ext cx="116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76 w 116"/>
                                            <a:gd name="T1" fmla="*/ 12 h 75"/>
                                            <a:gd name="T2" fmla="*/ 85 w 116"/>
                                            <a:gd name="T3" fmla="*/ 12 h 75"/>
                                            <a:gd name="T4" fmla="*/ 97 w 116"/>
                                            <a:gd name="T5" fmla="*/ 12 h 75"/>
                                            <a:gd name="T6" fmla="*/ 100 w 116"/>
                                            <a:gd name="T7" fmla="*/ 15 h 75"/>
                                            <a:gd name="T8" fmla="*/ 100 w 116"/>
                                            <a:gd name="T9" fmla="*/ 27 h 75"/>
                                            <a:gd name="T10" fmla="*/ 100 w 116"/>
                                            <a:gd name="T11" fmla="*/ 74 h 75"/>
                                            <a:gd name="T12" fmla="*/ 116 w 116"/>
                                            <a:gd name="T13" fmla="*/ 74 h 75"/>
                                            <a:gd name="T14" fmla="*/ 116 w 116"/>
                                            <a:gd name="T15" fmla="*/ 26 h 75"/>
                                            <a:gd name="T16" fmla="*/ 116 w 116"/>
                                            <a:gd name="T17" fmla="*/ 18 h 75"/>
                                            <a:gd name="T18" fmla="*/ 115 w 116"/>
                                            <a:gd name="T19" fmla="*/ 13 h 75"/>
                                            <a:gd name="T20" fmla="*/ 113 w 116"/>
                                            <a:gd name="T21" fmla="*/ 9 h 75"/>
                                            <a:gd name="T22" fmla="*/ 109 w 116"/>
                                            <a:gd name="T23" fmla="*/ 3 h 75"/>
                                            <a:gd name="T24" fmla="*/ 101 w 116"/>
                                            <a:gd name="T25" fmla="*/ 0 h 75"/>
                                            <a:gd name="T26" fmla="*/ 89 w 116"/>
                                            <a:gd name="T27" fmla="*/ 0 h 75"/>
                                            <a:gd name="T28" fmla="*/ 75 w 116"/>
                                            <a:gd name="T29" fmla="*/ 0 h 75"/>
                                            <a:gd name="T30" fmla="*/ 68 w 116"/>
                                            <a:gd name="T31" fmla="*/ 3 h 75"/>
                                            <a:gd name="T32" fmla="*/ 63 w 116"/>
                                            <a:gd name="T33" fmla="*/ 13 h 75"/>
                                            <a:gd name="T34" fmla="*/ 63 w 116"/>
                                            <a:gd name="T35" fmla="*/ 13 h 75"/>
                                            <a:gd name="T36" fmla="*/ 61 w 116"/>
                                            <a:gd name="T37" fmla="*/ 4 h 75"/>
                                            <a:gd name="T38" fmla="*/ 53 w 116"/>
                                            <a:gd name="T39" fmla="*/ 0 h 75"/>
                                            <a:gd name="T40" fmla="*/ 39 w 116"/>
                                            <a:gd name="T41" fmla="*/ 0 h 75"/>
                                            <a:gd name="T42" fmla="*/ 26 w 116"/>
                                            <a:gd name="T43" fmla="*/ 0 h 75"/>
                                            <a:gd name="T44" fmla="*/ 19 w 116"/>
                                            <a:gd name="T45" fmla="*/ 3 h 75"/>
                                            <a:gd name="T46" fmla="*/ 15 w 116"/>
                                            <a:gd name="T47" fmla="*/ 12 h 75"/>
                                            <a:gd name="T48" fmla="*/ 14 w 116"/>
                                            <a:gd name="T49" fmla="*/ 12 h 75"/>
                                            <a:gd name="T50" fmla="*/ 15 w 116"/>
                                            <a:gd name="T51" fmla="*/ 0 h 75"/>
                                            <a:gd name="T52" fmla="*/ 0 w 116"/>
                                            <a:gd name="T53" fmla="*/ 0 h 75"/>
                                            <a:gd name="T54" fmla="*/ 0 w 116"/>
                                            <a:gd name="T55" fmla="*/ 74 h 75"/>
                                            <a:gd name="T56" fmla="*/ 15 w 116"/>
                                            <a:gd name="T57" fmla="*/ 74 h 75"/>
                                            <a:gd name="T58" fmla="*/ 15 w 116"/>
                                            <a:gd name="T59" fmla="*/ 32 h 75"/>
                                            <a:gd name="T60" fmla="*/ 15 w 116"/>
                                            <a:gd name="T61" fmla="*/ 17 h 75"/>
                                            <a:gd name="T62" fmla="*/ 20 w 116"/>
                                            <a:gd name="T63" fmla="*/ 12 h 75"/>
                                            <a:gd name="T64" fmla="*/ 35 w 116"/>
                                            <a:gd name="T65" fmla="*/ 12 h 75"/>
                                            <a:gd name="T66" fmla="*/ 42 w 116"/>
                                            <a:gd name="T67" fmla="*/ 12 h 75"/>
                                            <a:gd name="T68" fmla="*/ 46 w 116"/>
                                            <a:gd name="T69" fmla="*/ 13 h 75"/>
                                            <a:gd name="T70" fmla="*/ 48 w 116"/>
                                            <a:gd name="T71" fmla="*/ 16 h 75"/>
                                            <a:gd name="T72" fmla="*/ 50 w 116"/>
                                            <a:gd name="T73" fmla="*/ 18 h 75"/>
                                            <a:gd name="T74" fmla="*/ 50 w 116"/>
                                            <a:gd name="T75" fmla="*/ 18 h 75"/>
                                            <a:gd name="T76" fmla="*/ 50 w 116"/>
                                            <a:gd name="T77" fmla="*/ 27 h 75"/>
                                            <a:gd name="T78" fmla="*/ 50 w 116"/>
                                            <a:gd name="T79" fmla="*/ 74 h 75"/>
                                            <a:gd name="T80" fmla="*/ 65 w 116"/>
                                            <a:gd name="T81" fmla="*/ 74 h 75"/>
                                            <a:gd name="T82" fmla="*/ 65 w 116"/>
                                            <a:gd name="T83" fmla="*/ 31 h 75"/>
                                            <a:gd name="T84" fmla="*/ 65 w 116"/>
                                            <a:gd name="T85" fmla="*/ 26 h 75"/>
                                            <a:gd name="T86" fmla="*/ 66 w 116"/>
                                            <a:gd name="T87" fmla="*/ 22 h 75"/>
                                            <a:gd name="T88" fmla="*/ 67 w 116"/>
                                            <a:gd name="T89" fmla="*/ 19 h 75"/>
                                            <a:gd name="T90" fmla="*/ 69 w 116"/>
                                            <a:gd name="T91" fmla="*/ 14 h 75"/>
                                            <a:gd name="T92" fmla="*/ 76 w 116"/>
                                            <a:gd name="T93" fmla="*/ 12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116" h="75">
                                              <a:moveTo>
                                                <a:pt x="76" y="12"/>
                                              </a:moveTo>
                                              <a:lnTo>
                                                <a:pt x="85" y="12"/>
                                              </a:lnTo>
                                              <a:lnTo>
                                                <a:pt x="97" y="12"/>
                                              </a:lnTo>
                                              <a:lnTo>
                                                <a:pt x="100" y="15"/>
                                              </a:lnTo>
                                              <a:lnTo>
                                                <a:pt x="100" y="27"/>
                                              </a:lnTo>
                                              <a:lnTo>
                                                <a:pt x="100" y="74"/>
                                              </a:lnTo>
                                              <a:lnTo>
                                                <a:pt x="116" y="74"/>
                                              </a:lnTo>
                                              <a:lnTo>
                                                <a:pt x="116" y="26"/>
                                              </a:lnTo>
                                              <a:lnTo>
                                                <a:pt x="116" y="18"/>
                                              </a:lnTo>
                                              <a:lnTo>
                                                <a:pt x="115" y="13"/>
                                              </a:lnTo>
                                              <a:lnTo>
                                                <a:pt x="113" y="9"/>
                                              </a:lnTo>
                                              <a:lnTo>
                                                <a:pt x="109" y="3"/>
                                              </a:lnTo>
                                              <a:lnTo>
                                                <a:pt x="101" y="0"/>
                                              </a:lnTo>
                                              <a:lnTo>
                                                <a:pt x="89" y="0"/>
                                              </a:lnTo>
                                              <a:lnTo>
                                                <a:pt x="75" y="0"/>
                                              </a:lnTo>
                                              <a:lnTo>
                                                <a:pt x="68" y="3"/>
                                              </a:lnTo>
                                              <a:lnTo>
                                                <a:pt x="63" y="13"/>
                                              </a:lnTo>
                                              <a:lnTo>
                                                <a:pt x="61" y="4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9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2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0" y="12"/>
                                              </a:lnTo>
                                              <a:lnTo>
                                                <a:pt x="35" y="12"/>
                                              </a:lnTo>
                                              <a:lnTo>
                                                <a:pt x="42" y="12"/>
                                              </a:lnTo>
                                              <a:lnTo>
                                                <a:pt x="46" y="13"/>
                                              </a:lnTo>
                                              <a:lnTo>
                                                <a:pt x="48" y="16"/>
                                              </a:lnTo>
                                              <a:lnTo>
                                                <a:pt x="50" y="18"/>
                                              </a:lnTo>
                                              <a:lnTo>
                                                <a:pt x="50" y="27"/>
                                              </a:lnTo>
                                              <a:lnTo>
                                                <a:pt x="50" y="74"/>
                                              </a:lnTo>
                                              <a:lnTo>
                                                <a:pt x="65" y="74"/>
                                              </a:lnTo>
                                              <a:lnTo>
                                                <a:pt x="65" y="31"/>
                                              </a:lnTo>
                                              <a:lnTo>
                                                <a:pt x="65" y="26"/>
                                              </a:lnTo>
                                              <a:lnTo>
                                                <a:pt x="66" y="22"/>
                                              </a:lnTo>
                                              <a:lnTo>
                                                <a:pt x="67" y="19"/>
                                              </a:lnTo>
                                              <a:lnTo>
                                                <a:pt x="69" y="14"/>
                                              </a:lnTo>
                                              <a:lnTo>
                                                <a:pt x="76" y="12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33" name="Group 3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215" y="1343"/>
                                          <a:ext cx="70" cy="106"/>
                                          <a:chOff x="5215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34" name="Freeform 3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4 w 70"/>
                                              <a:gd name="T1" fmla="*/ 94 h 106"/>
                                              <a:gd name="T2" fmla="*/ 18 w 70"/>
                                              <a:gd name="T3" fmla="*/ 94 h 106"/>
                                              <a:gd name="T4" fmla="*/ 19 w 70"/>
                                              <a:gd name="T5" fmla="*/ 103 h 106"/>
                                              <a:gd name="T6" fmla="*/ 25 w 70"/>
                                              <a:gd name="T7" fmla="*/ 106 h 106"/>
                                              <a:gd name="T8" fmla="*/ 38 w 70"/>
                                              <a:gd name="T9" fmla="*/ 106 h 106"/>
                                              <a:gd name="T10" fmla="*/ 51 w 70"/>
                                              <a:gd name="T11" fmla="*/ 94 h 106"/>
                                              <a:gd name="T12" fmla="*/ 34 w 70"/>
                                              <a:gd name="T13" fmla="*/ 94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34" y="94"/>
                                                </a:move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25" y="106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5" name="Freeform 3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215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0 w 70"/>
                                              <a:gd name="T1" fmla="*/ 105 h 106"/>
                                              <a:gd name="T2" fmla="*/ 15 w 70"/>
                                              <a:gd name="T3" fmla="*/ 105 h 106"/>
                                              <a:gd name="T4" fmla="*/ 14 w 70"/>
                                              <a:gd name="T5" fmla="*/ 95 h 106"/>
                                              <a:gd name="T6" fmla="*/ 14 w 70"/>
                                              <a:gd name="T7" fmla="*/ 94 h 106"/>
                                              <a:gd name="T8" fmla="*/ 19 w 70"/>
                                              <a:gd name="T9" fmla="*/ 103 h 106"/>
                                              <a:gd name="T10" fmla="*/ 18 w 70"/>
                                              <a:gd name="T11" fmla="*/ 94 h 106"/>
                                              <a:gd name="T12" fmla="*/ 15 w 70"/>
                                              <a:gd name="T13" fmla="*/ 90 h 106"/>
                                              <a:gd name="T14" fmla="*/ 15 w 70"/>
                                              <a:gd name="T15" fmla="*/ 66 h 106"/>
                                              <a:gd name="T16" fmla="*/ 15 w 70"/>
                                              <a:gd name="T17" fmla="*/ 47 h 106"/>
                                              <a:gd name="T18" fmla="*/ 20 w 70"/>
                                              <a:gd name="T19" fmla="*/ 42 h 106"/>
                                              <a:gd name="T20" fmla="*/ 35 w 70"/>
                                              <a:gd name="T21" fmla="*/ 42 h 106"/>
                                              <a:gd name="T22" fmla="*/ 51 w 70"/>
                                              <a:gd name="T23" fmla="*/ 42 h 106"/>
                                              <a:gd name="T24" fmla="*/ 54 w 70"/>
                                              <a:gd name="T25" fmla="*/ 46 h 106"/>
                                              <a:gd name="T26" fmla="*/ 54 w 70"/>
                                              <a:gd name="T27" fmla="*/ 68 h 106"/>
                                              <a:gd name="T28" fmla="*/ 54 w 70"/>
                                              <a:gd name="T29" fmla="*/ 90 h 106"/>
                                              <a:gd name="T30" fmla="*/ 51 w 70"/>
                                              <a:gd name="T31" fmla="*/ 94 h 106"/>
                                              <a:gd name="T32" fmla="*/ 38 w 70"/>
                                              <a:gd name="T33" fmla="*/ 106 h 106"/>
                                              <a:gd name="T34" fmla="*/ 50 w 70"/>
                                              <a:gd name="T35" fmla="*/ 105 h 106"/>
                                              <a:gd name="T36" fmla="*/ 65 w 70"/>
                                              <a:gd name="T37" fmla="*/ 94 h 106"/>
                                              <a:gd name="T38" fmla="*/ 69 w 70"/>
                                              <a:gd name="T39" fmla="*/ 68 h 106"/>
                                              <a:gd name="T40" fmla="*/ 69 w 70"/>
                                              <a:gd name="T41" fmla="*/ 51 h 106"/>
                                              <a:gd name="T42" fmla="*/ 67 w 70"/>
                                              <a:gd name="T43" fmla="*/ 42 h 106"/>
                                              <a:gd name="T44" fmla="*/ 61 w 70"/>
                                              <a:gd name="T45" fmla="*/ 36 h 106"/>
                                              <a:gd name="T46" fmla="*/ 57 w 70"/>
                                              <a:gd name="T47" fmla="*/ 32 h 106"/>
                                              <a:gd name="T48" fmla="*/ 50 w 70"/>
                                              <a:gd name="T49" fmla="*/ 30 h 106"/>
                                              <a:gd name="T50" fmla="*/ 40 w 70"/>
                                              <a:gd name="T51" fmla="*/ 30 h 106"/>
                                              <a:gd name="T52" fmla="*/ 25 w 70"/>
                                              <a:gd name="T53" fmla="*/ 30 h 106"/>
                                              <a:gd name="T54" fmla="*/ 18 w 70"/>
                                              <a:gd name="T55" fmla="*/ 34 h 106"/>
                                              <a:gd name="T56" fmla="*/ 15 w 70"/>
                                              <a:gd name="T57" fmla="*/ 41 h 106"/>
                                              <a:gd name="T58" fmla="*/ 15 w 70"/>
                                              <a:gd name="T59" fmla="*/ 41 h 106"/>
                                              <a:gd name="T60" fmla="*/ 15 w 70"/>
                                              <a:gd name="T61" fmla="*/ 0 h 106"/>
                                              <a:gd name="T62" fmla="*/ 0 w 70"/>
                                              <a:gd name="T63" fmla="*/ 0 h 106"/>
                                              <a:gd name="T64" fmla="*/ 0 w 70"/>
                                              <a:gd name="T65" fmla="*/ 105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0" y="105"/>
                                                </a:moveTo>
                                                <a:lnTo>
                                                  <a:pt x="15" y="105"/>
                                                </a:lnTo>
                                                <a:lnTo>
                                                  <a:pt x="14" y="95"/>
                                                </a:lnTo>
                                                <a:lnTo>
                                                  <a:pt x="14" y="94"/>
                                                </a:lnTo>
                                                <a:lnTo>
                                                  <a:pt x="19" y="103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6"/>
                                                </a:lnTo>
                                                <a:lnTo>
                                                  <a:pt x="15" y="47"/>
                                                </a:lnTo>
                                                <a:lnTo>
                                                  <a:pt x="20" y="42"/>
                                                </a:lnTo>
                                                <a:lnTo>
                                                  <a:pt x="35" y="42"/>
                                                </a:lnTo>
                                                <a:lnTo>
                                                  <a:pt x="51" y="42"/>
                                                </a:lnTo>
                                                <a:lnTo>
                                                  <a:pt x="54" y="46"/>
                                                </a:lnTo>
                                                <a:lnTo>
                                                  <a:pt x="54" y="68"/>
                                                </a:lnTo>
                                                <a:lnTo>
                                                  <a:pt x="54" y="90"/>
                                                </a:lnTo>
                                                <a:lnTo>
                                                  <a:pt x="51" y="94"/>
                                                </a:lnTo>
                                                <a:lnTo>
                                                  <a:pt x="38" y="106"/>
                                                </a:lnTo>
                                                <a:lnTo>
                                                  <a:pt x="50" y="105"/>
                                                </a:lnTo>
                                                <a:lnTo>
                                                  <a:pt x="65" y="94"/>
                                                </a:lnTo>
                                                <a:lnTo>
                                                  <a:pt x="69" y="68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67" y="42"/>
                                                </a:lnTo>
                                                <a:lnTo>
                                                  <a:pt x="61" y="36"/>
                                                </a:lnTo>
                                                <a:lnTo>
                                                  <a:pt x="57" y="32"/>
                                                </a:lnTo>
                                                <a:lnTo>
                                                  <a:pt x="50" y="30"/>
                                                </a:lnTo>
                                                <a:lnTo>
                                                  <a:pt x="40" y="30"/>
                                                </a:lnTo>
                                                <a:lnTo>
                                                  <a:pt x="25" y="30"/>
                                                </a:lnTo>
                                                <a:lnTo>
                                                  <a:pt x="18" y="34"/>
                                                </a:lnTo>
                                                <a:lnTo>
                                                  <a:pt x="15" y="41"/>
                                                </a:lnTo>
                                                <a:lnTo>
                                                  <a:pt x="15" y="0"/>
                                                </a:lnTo>
                                                <a:lnTo>
                                                  <a:pt x="0" y="0"/>
                                                </a:lnTo>
                                                <a:lnTo>
                                                  <a:pt x="0" y="105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6" name="Group 3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309" y="1373"/>
                                          <a:ext cx="70" cy="76"/>
                                          <a:chOff x="5309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37" name="Freeform 3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38" name="Freeform 3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309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39" name="Group 3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403" y="1343"/>
                                          <a:ext cx="70" cy="106"/>
                                          <a:chOff x="5403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0" name="Freeform 4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1" name="Freeform 4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403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2" name="Group 42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00" y="1343"/>
                                          <a:ext cx="70" cy="106"/>
                                          <a:chOff x="5500" y="1343"/>
                                          <a:chExt cx="70" cy="106"/>
                                        </a:xfrm>
                                      </wpg:grpSpPr>
                                      <wps:wsp>
                                        <wps:cNvPr id="43" name="Freeform 43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0"/>
                                              <a:gd name="T1" fmla="*/ 67 h 106"/>
                                              <a:gd name="T2" fmla="*/ 15 w 70"/>
                                              <a:gd name="T3" fmla="*/ 55 h 106"/>
                                              <a:gd name="T4" fmla="*/ 19 w 70"/>
                                              <a:gd name="T5" fmla="*/ 30 h 106"/>
                                              <a:gd name="T6" fmla="*/ 11 w 70"/>
                                              <a:gd name="T7" fmla="*/ 33 h 106"/>
                                              <a:gd name="T8" fmla="*/ 7 w 70"/>
                                              <a:gd name="T9" fmla="*/ 37 h 106"/>
                                              <a:gd name="T10" fmla="*/ 1 w 70"/>
                                              <a:gd name="T11" fmla="*/ 43 h 106"/>
                                              <a:gd name="T12" fmla="*/ 0 w 70"/>
                                              <a:gd name="T13" fmla="*/ 50 h 106"/>
                                              <a:gd name="T14" fmla="*/ 0 w 70"/>
                                              <a:gd name="T15" fmla="*/ 67 h 106"/>
                                              <a:gd name="T16" fmla="*/ 0 w 70"/>
                                              <a:gd name="T17" fmla="*/ 85 h 106"/>
                                              <a:gd name="T18" fmla="*/ 1 w 70"/>
                                              <a:gd name="T19" fmla="*/ 93 h 106"/>
                                              <a:gd name="T20" fmla="*/ 7 w 70"/>
                                              <a:gd name="T21" fmla="*/ 99 h 106"/>
                                              <a:gd name="T22" fmla="*/ 11 w 70"/>
                                              <a:gd name="T23" fmla="*/ 104 h 106"/>
                                              <a:gd name="T24" fmla="*/ 19 w 70"/>
                                              <a:gd name="T25" fmla="*/ 106 h 106"/>
                                              <a:gd name="T26" fmla="*/ 18 w 70"/>
                                              <a:gd name="T27" fmla="*/ 94 h 106"/>
                                              <a:gd name="T28" fmla="*/ 15 w 70"/>
                                              <a:gd name="T29" fmla="*/ 90 h 106"/>
                                              <a:gd name="T30" fmla="*/ 15 w 70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4" name="Freeform 4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00" y="1343"/>
                                            <a:ext cx="70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70"/>
                                              <a:gd name="T1" fmla="*/ 93 h 106"/>
                                              <a:gd name="T2" fmla="*/ 43 w 70"/>
                                              <a:gd name="T3" fmla="*/ 94 h 106"/>
                                              <a:gd name="T4" fmla="*/ 34 w 70"/>
                                              <a:gd name="T5" fmla="*/ 94 h 106"/>
                                              <a:gd name="T6" fmla="*/ 18 w 70"/>
                                              <a:gd name="T7" fmla="*/ 94 h 106"/>
                                              <a:gd name="T8" fmla="*/ 19 w 70"/>
                                              <a:gd name="T9" fmla="*/ 106 h 106"/>
                                              <a:gd name="T10" fmla="*/ 30 w 70"/>
                                              <a:gd name="T11" fmla="*/ 106 h 106"/>
                                              <a:gd name="T12" fmla="*/ 44 w 70"/>
                                              <a:gd name="T13" fmla="*/ 106 h 106"/>
                                              <a:gd name="T14" fmla="*/ 50 w 70"/>
                                              <a:gd name="T15" fmla="*/ 103 h 106"/>
                                              <a:gd name="T16" fmla="*/ 54 w 70"/>
                                              <a:gd name="T17" fmla="*/ 94 h 106"/>
                                              <a:gd name="T18" fmla="*/ 55 w 70"/>
                                              <a:gd name="T19" fmla="*/ 94 h 106"/>
                                              <a:gd name="T20" fmla="*/ 54 w 70"/>
                                              <a:gd name="T21" fmla="*/ 105 h 106"/>
                                              <a:gd name="T22" fmla="*/ 69 w 70"/>
                                              <a:gd name="T23" fmla="*/ 105 h 106"/>
                                              <a:gd name="T24" fmla="*/ 69 w 70"/>
                                              <a:gd name="T25" fmla="*/ 0 h 106"/>
                                              <a:gd name="T26" fmla="*/ 54 w 70"/>
                                              <a:gd name="T27" fmla="*/ 0 h 106"/>
                                              <a:gd name="T28" fmla="*/ 54 w 70"/>
                                              <a:gd name="T29" fmla="*/ 41 h 106"/>
                                              <a:gd name="T30" fmla="*/ 54 w 70"/>
                                              <a:gd name="T31" fmla="*/ 41 h 106"/>
                                              <a:gd name="T32" fmla="*/ 50 w 70"/>
                                              <a:gd name="T33" fmla="*/ 33 h 106"/>
                                              <a:gd name="T34" fmla="*/ 43 w 70"/>
                                              <a:gd name="T35" fmla="*/ 30 h 106"/>
                                              <a:gd name="T36" fmla="*/ 29 w 70"/>
                                              <a:gd name="T37" fmla="*/ 30 h 106"/>
                                              <a:gd name="T38" fmla="*/ 19 w 70"/>
                                              <a:gd name="T39" fmla="*/ 30 h 106"/>
                                              <a:gd name="T40" fmla="*/ 15 w 70"/>
                                              <a:gd name="T41" fmla="*/ 55 h 106"/>
                                              <a:gd name="T42" fmla="*/ 17 w 70"/>
                                              <a:gd name="T43" fmla="*/ 49 h 106"/>
                                              <a:gd name="T44" fmla="*/ 20 w 70"/>
                                              <a:gd name="T45" fmla="*/ 46 h 106"/>
                                              <a:gd name="T46" fmla="*/ 22 w 70"/>
                                              <a:gd name="T47" fmla="*/ 43 h 106"/>
                                              <a:gd name="T48" fmla="*/ 27 w 70"/>
                                              <a:gd name="T49" fmla="*/ 42 h 106"/>
                                              <a:gd name="T50" fmla="*/ 34 w 70"/>
                                              <a:gd name="T51" fmla="*/ 42 h 106"/>
                                              <a:gd name="T52" fmla="*/ 50 w 70"/>
                                              <a:gd name="T53" fmla="*/ 42 h 106"/>
                                              <a:gd name="T54" fmla="*/ 54 w 70"/>
                                              <a:gd name="T55" fmla="*/ 47 h 106"/>
                                              <a:gd name="T56" fmla="*/ 54 w 70"/>
                                              <a:gd name="T57" fmla="*/ 66 h 106"/>
                                              <a:gd name="T58" fmla="*/ 54 w 70"/>
                                              <a:gd name="T59" fmla="*/ 79 h 106"/>
                                              <a:gd name="T60" fmla="*/ 53 w 70"/>
                                              <a:gd name="T61" fmla="*/ 86 h 106"/>
                                              <a:gd name="T62" fmla="*/ 50 w 70"/>
                                              <a:gd name="T63" fmla="*/ 89 h 106"/>
                                              <a:gd name="T64" fmla="*/ 48 w 70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5" name="Group 45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596" y="1373"/>
                                          <a:ext cx="70" cy="76"/>
                                          <a:chOff x="5596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46" name="Freeform 46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47" name="Freeform 4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596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48" name="Group 4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691" y="1343"/>
                                          <a:ext cx="69" cy="106"/>
                                          <a:chOff x="5691" y="1343"/>
                                          <a:chExt cx="69" cy="106"/>
                                        </a:xfrm>
                                      </wpg:grpSpPr>
                                      <wps:wsp>
                                        <wps:cNvPr id="49" name="Freeform 49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69"/>
                                              <a:gd name="T1" fmla="*/ 67 h 106"/>
                                              <a:gd name="T2" fmla="*/ 15 w 69"/>
                                              <a:gd name="T3" fmla="*/ 55 h 106"/>
                                              <a:gd name="T4" fmla="*/ 19 w 69"/>
                                              <a:gd name="T5" fmla="*/ 30 h 106"/>
                                              <a:gd name="T6" fmla="*/ 11 w 69"/>
                                              <a:gd name="T7" fmla="*/ 33 h 106"/>
                                              <a:gd name="T8" fmla="*/ 7 w 69"/>
                                              <a:gd name="T9" fmla="*/ 37 h 106"/>
                                              <a:gd name="T10" fmla="*/ 1 w 69"/>
                                              <a:gd name="T11" fmla="*/ 43 h 106"/>
                                              <a:gd name="T12" fmla="*/ 0 w 69"/>
                                              <a:gd name="T13" fmla="*/ 50 h 106"/>
                                              <a:gd name="T14" fmla="*/ 0 w 69"/>
                                              <a:gd name="T15" fmla="*/ 67 h 106"/>
                                              <a:gd name="T16" fmla="*/ 0 w 69"/>
                                              <a:gd name="T17" fmla="*/ 85 h 106"/>
                                              <a:gd name="T18" fmla="*/ 1 w 69"/>
                                              <a:gd name="T19" fmla="*/ 93 h 106"/>
                                              <a:gd name="T20" fmla="*/ 7 w 69"/>
                                              <a:gd name="T21" fmla="*/ 99 h 106"/>
                                              <a:gd name="T22" fmla="*/ 11 w 69"/>
                                              <a:gd name="T23" fmla="*/ 104 h 106"/>
                                              <a:gd name="T24" fmla="*/ 19 w 69"/>
                                              <a:gd name="T25" fmla="*/ 106 h 106"/>
                                              <a:gd name="T26" fmla="*/ 18 w 69"/>
                                              <a:gd name="T27" fmla="*/ 94 h 106"/>
                                              <a:gd name="T28" fmla="*/ 15 w 69"/>
                                              <a:gd name="T29" fmla="*/ 90 h 106"/>
                                              <a:gd name="T30" fmla="*/ 15 w 69"/>
                                              <a:gd name="T31" fmla="*/ 67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15" y="67"/>
                                                </a:move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1" y="33"/>
                                                </a:lnTo>
                                                <a:lnTo>
                                                  <a:pt x="7" y="37"/>
                                                </a:lnTo>
                                                <a:lnTo>
                                                  <a:pt x="1" y="43"/>
                                                </a:lnTo>
                                                <a:lnTo>
                                                  <a:pt x="0" y="50"/>
                                                </a:lnTo>
                                                <a:lnTo>
                                                  <a:pt x="0" y="67"/>
                                                </a:lnTo>
                                                <a:lnTo>
                                                  <a:pt x="0" y="85"/>
                                                </a:lnTo>
                                                <a:lnTo>
                                                  <a:pt x="1" y="93"/>
                                                </a:lnTo>
                                                <a:lnTo>
                                                  <a:pt x="7" y="99"/>
                                                </a:lnTo>
                                                <a:lnTo>
                                                  <a:pt x="11" y="10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5" y="90"/>
                                                </a:lnTo>
                                                <a:lnTo>
                                                  <a:pt x="15" y="67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0" name="Freeform 5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691" y="1343"/>
                                            <a:ext cx="69" cy="10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8 w 69"/>
                                              <a:gd name="T1" fmla="*/ 93 h 106"/>
                                              <a:gd name="T2" fmla="*/ 43 w 69"/>
                                              <a:gd name="T3" fmla="*/ 94 h 106"/>
                                              <a:gd name="T4" fmla="*/ 34 w 69"/>
                                              <a:gd name="T5" fmla="*/ 94 h 106"/>
                                              <a:gd name="T6" fmla="*/ 18 w 69"/>
                                              <a:gd name="T7" fmla="*/ 94 h 106"/>
                                              <a:gd name="T8" fmla="*/ 19 w 69"/>
                                              <a:gd name="T9" fmla="*/ 106 h 106"/>
                                              <a:gd name="T10" fmla="*/ 30 w 69"/>
                                              <a:gd name="T11" fmla="*/ 106 h 106"/>
                                              <a:gd name="T12" fmla="*/ 44 w 69"/>
                                              <a:gd name="T13" fmla="*/ 106 h 106"/>
                                              <a:gd name="T14" fmla="*/ 50 w 69"/>
                                              <a:gd name="T15" fmla="*/ 103 h 106"/>
                                              <a:gd name="T16" fmla="*/ 54 w 69"/>
                                              <a:gd name="T17" fmla="*/ 94 h 106"/>
                                              <a:gd name="T18" fmla="*/ 55 w 69"/>
                                              <a:gd name="T19" fmla="*/ 94 h 106"/>
                                              <a:gd name="T20" fmla="*/ 54 w 69"/>
                                              <a:gd name="T21" fmla="*/ 105 h 106"/>
                                              <a:gd name="T22" fmla="*/ 69 w 69"/>
                                              <a:gd name="T23" fmla="*/ 105 h 106"/>
                                              <a:gd name="T24" fmla="*/ 69 w 69"/>
                                              <a:gd name="T25" fmla="*/ 0 h 106"/>
                                              <a:gd name="T26" fmla="*/ 54 w 69"/>
                                              <a:gd name="T27" fmla="*/ 0 h 106"/>
                                              <a:gd name="T28" fmla="*/ 54 w 69"/>
                                              <a:gd name="T29" fmla="*/ 41 h 106"/>
                                              <a:gd name="T30" fmla="*/ 54 w 69"/>
                                              <a:gd name="T31" fmla="*/ 41 h 106"/>
                                              <a:gd name="T32" fmla="*/ 50 w 69"/>
                                              <a:gd name="T33" fmla="*/ 33 h 106"/>
                                              <a:gd name="T34" fmla="*/ 43 w 69"/>
                                              <a:gd name="T35" fmla="*/ 30 h 106"/>
                                              <a:gd name="T36" fmla="*/ 29 w 69"/>
                                              <a:gd name="T37" fmla="*/ 30 h 106"/>
                                              <a:gd name="T38" fmla="*/ 19 w 69"/>
                                              <a:gd name="T39" fmla="*/ 30 h 106"/>
                                              <a:gd name="T40" fmla="*/ 15 w 69"/>
                                              <a:gd name="T41" fmla="*/ 55 h 106"/>
                                              <a:gd name="T42" fmla="*/ 17 w 69"/>
                                              <a:gd name="T43" fmla="*/ 49 h 106"/>
                                              <a:gd name="T44" fmla="*/ 20 w 69"/>
                                              <a:gd name="T45" fmla="*/ 46 h 106"/>
                                              <a:gd name="T46" fmla="*/ 22 w 69"/>
                                              <a:gd name="T47" fmla="*/ 43 h 106"/>
                                              <a:gd name="T48" fmla="*/ 27 w 69"/>
                                              <a:gd name="T49" fmla="*/ 42 h 106"/>
                                              <a:gd name="T50" fmla="*/ 34 w 69"/>
                                              <a:gd name="T51" fmla="*/ 42 h 106"/>
                                              <a:gd name="T52" fmla="*/ 50 w 69"/>
                                              <a:gd name="T53" fmla="*/ 42 h 106"/>
                                              <a:gd name="T54" fmla="*/ 54 w 69"/>
                                              <a:gd name="T55" fmla="*/ 47 h 106"/>
                                              <a:gd name="T56" fmla="*/ 54 w 69"/>
                                              <a:gd name="T57" fmla="*/ 66 h 106"/>
                                              <a:gd name="T58" fmla="*/ 54 w 69"/>
                                              <a:gd name="T59" fmla="*/ 79 h 106"/>
                                              <a:gd name="T60" fmla="*/ 53 w 69"/>
                                              <a:gd name="T61" fmla="*/ 86 h 106"/>
                                              <a:gd name="T62" fmla="*/ 50 w 69"/>
                                              <a:gd name="T63" fmla="*/ 89 h 106"/>
                                              <a:gd name="T64" fmla="*/ 48 w 69"/>
                                              <a:gd name="T65" fmla="*/ 93 h 10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69" h="106">
                                                <a:moveTo>
                                                  <a:pt x="48" y="93"/>
                                                </a:moveTo>
                                                <a:lnTo>
                                                  <a:pt x="43" y="94"/>
                                                </a:lnTo>
                                                <a:lnTo>
                                                  <a:pt x="34" y="94"/>
                                                </a:lnTo>
                                                <a:lnTo>
                                                  <a:pt x="18" y="94"/>
                                                </a:lnTo>
                                                <a:lnTo>
                                                  <a:pt x="19" y="106"/>
                                                </a:lnTo>
                                                <a:lnTo>
                                                  <a:pt x="30" y="106"/>
                                                </a:lnTo>
                                                <a:lnTo>
                                                  <a:pt x="44" y="106"/>
                                                </a:lnTo>
                                                <a:lnTo>
                                                  <a:pt x="50" y="103"/>
                                                </a:lnTo>
                                                <a:lnTo>
                                                  <a:pt x="54" y="94"/>
                                                </a:lnTo>
                                                <a:lnTo>
                                                  <a:pt x="55" y="94"/>
                                                </a:lnTo>
                                                <a:lnTo>
                                                  <a:pt x="54" y="105"/>
                                                </a:lnTo>
                                                <a:lnTo>
                                                  <a:pt x="69" y="105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4" y="41"/>
                                                </a:lnTo>
                                                <a:lnTo>
                                                  <a:pt x="50" y="33"/>
                                                </a:lnTo>
                                                <a:lnTo>
                                                  <a:pt x="43" y="30"/>
                                                </a:lnTo>
                                                <a:lnTo>
                                                  <a:pt x="29" y="30"/>
                                                </a:lnTo>
                                                <a:lnTo>
                                                  <a:pt x="19" y="30"/>
                                                </a:lnTo>
                                                <a:lnTo>
                                                  <a:pt x="15" y="55"/>
                                                </a:lnTo>
                                                <a:lnTo>
                                                  <a:pt x="17" y="49"/>
                                                </a:lnTo>
                                                <a:lnTo>
                                                  <a:pt x="20" y="46"/>
                                                </a:lnTo>
                                                <a:lnTo>
                                                  <a:pt x="22" y="43"/>
                                                </a:lnTo>
                                                <a:lnTo>
                                                  <a:pt x="27" y="42"/>
                                                </a:lnTo>
                                                <a:lnTo>
                                                  <a:pt x="34" y="42"/>
                                                </a:lnTo>
                                                <a:lnTo>
                                                  <a:pt x="50" y="42"/>
                                                </a:lnTo>
                                                <a:lnTo>
                                                  <a:pt x="54" y="47"/>
                                                </a:lnTo>
                                                <a:lnTo>
                                                  <a:pt x="54" y="66"/>
                                                </a:lnTo>
                                                <a:lnTo>
                                                  <a:pt x="54" y="79"/>
                                                </a:lnTo>
                                                <a:lnTo>
                                                  <a:pt x="53" y="86"/>
                                                </a:lnTo>
                                                <a:lnTo>
                                                  <a:pt x="50" y="89"/>
                                                </a:lnTo>
                                                <a:lnTo>
                                                  <a:pt x="48" y="93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</wpg:grpSp>
                                  <wpg:grpSp>
                                    <wpg:cNvPr id="51" name="Group 51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5823" y="1333"/>
                                        <a:ext cx="882" cy="158"/>
                                        <a:chOff x="5823" y="1333"/>
                                        <a:chExt cx="882" cy="158"/>
                                      </a:xfrm>
                                    </wpg:grpSpPr>
                                    <wps:wsp>
                                      <wps:cNvPr id="52" name="Freeform 5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5833" y="1343"/>
                                          <a:ext cx="85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3 w 85"/>
                                            <a:gd name="T1" fmla="*/ 105 h 105"/>
                                            <a:gd name="T2" fmla="*/ 50 w 85"/>
                                            <a:gd name="T3" fmla="*/ 105 h 105"/>
                                            <a:gd name="T4" fmla="*/ 50 w 85"/>
                                            <a:gd name="T5" fmla="*/ 14 h 105"/>
                                            <a:gd name="T6" fmla="*/ 85 w 85"/>
                                            <a:gd name="T7" fmla="*/ 14 h 105"/>
                                            <a:gd name="T8" fmla="*/ 85 w 85"/>
                                            <a:gd name="T9" fmla="*/ 0 h 105"/>
                                            <a:gd name="T10" fmla="*/ 0 w 85"/>
                                            <a:gd name="T11" fmla="*/ 0 h 105"/>
                                            <a:gd name="T12" fmla="*/ 0 w 85"/>
                                            <a:gd name="T13" fmla="*/ 14 h 105"/>
                                            <a:gd name="T14" fmla="*/ 33 w 85"/>
                                            <a:gd name="T15" fmla="*/ 14 h 105"/>
                                            <a:gd name="T16" fmla="*/ 33 w 85"/>
                                            <a:gd name="T17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5" h="105">
                                              <a:moveTo>
                                                <a:pt x="33" y="105"/>
                                              </a:moveTo>
                                              <a:lnTo>
                                                <a:pt x="50" y="105"/>
                                              </a:lnTo>
                                              <a:lnTo>
                                                <a:pt x="50" y="14"/>
                                              </a:lnTo>
                                              <a:lnTo>
                                                <a:pt x="85" y="14"/>
                                              </a:lnTo>
                                              <a:lnTo>
                                                <a:pt x="8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4"/>
                                              </a:lnTo>
                                              <a:lnTo>
                                                <a:pt x="33" y="14"/>
                                              </a:lnTo>
                                              <a:lnTo>
                                                <a:pt x="33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3" name="Group 5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5921" y="1373"/>
                                          <a:ext cx="70" cy="76"/>
                                          <a:chOff x="5921" y="1373"/>
                                          <a:chExt cx="70" cy="76"/>
                                        </a:xfrm>
                                      </wpg:grpSpPr>
                                      <wps:wsp>
                                        <wps:cNvPr id="54" name="Freeform 5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4 w 70"/>
                                              <a:gd name="T1" fmla="*/ 19 h 76"/>
                                              <a:gd name="T2" fmla="*/ 54 w 70"/>
                                              <a:gd name="T3" fmla="*/ 20 h 76"/>
                                              <a:gd name="T4" fmla="*/ 54 w 70"/>
                                              <a:gd name="T5" fmla="*/ 30 h 76"/>
                                              <a:gd name="T6" fmla="*/ 15 w 70"/>
                                              <a:gd name="T7" fmla="*/ 30 h 76"/>
                                              <a:gd name="T8" fmla="*/ 15 w 70"/>
                                              <a:gd name="T9" fmla="*/ 13 h 76"/>
                                              <a:gd name="T10" fmla="*/ 18 w 70"/>
                                              <a:gd name="T11" fmla="*/ 11 h 76"/>
                                              <a:gd name="T12" fmla="*/ 35 w 70"/>
                                              <a:gd name="T13" fmla="*/ 11 h 76"/>
                                              <a:gd name="T14" fmla="*/ 35 w 70"/>
                                              <a:gd name="T15" fmla="*/ 0 h 76"/>
                                              <a:gd name="T16" fmla="*/ 19 w 70"/>
                                              <a:gd name="T17" fmla="*/ 1 h 76"/>
                                              <a:gd name="T18" fmla="*/ 3 w 70"/>
                                              <a:gd name="T19" fmla="*/ 11 h 76"/>
                                              <a:gd name="T20" fmla="*/ 0 w 70"/>
                                              <a:gd name="T21" fmla="*/ 37 h 76"/>
                                              <a:gd name="T22" fmla="*/ 1 w 70"/>
                                              <a:gd name="T23" fmla="*/ 55 h 76"/>
                                              <a:gd name="T24" fmla="*/ 11 w 70"/>
                                              <a:gd name="T25" fmla="*/ 71 h 76"/>
                                              <a:gd name="T26" fmla="*/ 35 w 70"/>
                                              <a:gd name="T27" fmla="*/ 75 h 76"/>
                                              <a:gd name="T28" fmla="*/ 35 w 70"/>
                                              <a:gd name="T29" fmla="*/ 75 h 76"/>
                                              <a:gd name="T30" fmla="*/ 62 w 70"/>
                                              <a:gd name="T31" fmla="*/ 71 h 76"/>
                                              <a:gd name="T32" fmla="*/ 69 w 70"/>
                                              <a:gd name="T33" fmla="*/ 54 h 76"/>
                                              <a:gd name="T34" fmla="*/ 69 w 70"/>
                                              <a:gd name="T35" fmla="*/ 51 h 76"/>
                                              <a:gd name="T36" fmla="*/ 54 w 70"/>
                                              <a:gd name="T37" fmla="*/ 51 h 76"/>
                                              <a:gd name="T38" fmla="*/ 54 w 70"/>
                                              <a:gd name="T39" fmla="*/ 62 h 76"/>
                                              <a:gd name="T40" fmla="*/ 51 w 70"/>
                                              <a:gd name="T41" fmla="*/ 64 h 76"/>
                                              <a:gd name="T42" fmla="*/ 35 w 70"/>
                                              <a:gd name="T43" fmla="*/ 64 h 76"/>
                                              <a:gd name="T44" fmla="*/ 24 w 70"/>
                                              <a:gd name="T45" fmla="*/ 64 h 76"/>
                                              <a:gd name="T46" fmla="*/ 19 w 70"/>
                                              <a:gd name="T47" fmla="*/ 62 h 76"/>
                                              <a:gd name="T48" fmla="*/ 17 w 70"/>
                                              <a:gd name="T49" fmla="*/ 58 h 76"/>
                                              <a:gd name="T50" fmla="*/ 16 w 70"/>
                                              <a:gd name="T51" fmla="*/ 54 h 76"/>
                                              <a:gd name="T52" fmla="*/ 15 w 70"/>
                                              <a:gd name="T53" fmla="*/ 49 h 76"/>
                                              <a:gd name="T54" fmla="*/ 15 w 70"/>
                                              <a:gd name="T55" fmla="*/ 42 h 76"/>
                                              <a:gd name="T56" fmla="*/ 15 w 70"/>
                                              <a:gd name="T57" fmla="*/ 40 h 76"/>
                                              <a:gd name="T58" fmla="*/ 69 w 70"/>
                                              <a:gd name="T59" fmla="*/ 40 h 76"/>
                                              <a:gd name="T60" fmla="*/ 69 w 70"/>
                                              <a:gd name="T61" fmla="*/ 25 h 76"/>
                                              <a:gd name="T62" fmla="*/ 69 w 70"/>
                                              <a:gd name="T63" fmla="*/ 21 h 76"/>
                                              <a:gd name="T64" fmla="*/ 67 w 70"/>
                                              <a:gd name="T65" fmla="*/ 16 h 76"/>
                                              <a:gd name="T66" fmla="*/ 64 w 70"/>
                                              <a:gd name="T67" fmla="*/ 3 h 76"/>
                                              <a:gd name="T68" fmla="*/ 56 w 70"/>
                                              <a:gd name="T69" fmla="*/ 0 h 76"/>
                                              <a:gd name="T70" fmla="*/ 54 w 70"/>
                                              <a:gd name="T71" fmla="*/ 19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4" y="19"/>
                                                </a:moveTo>
                                                <a:lnTo>
                                                  <a:pt x="54" y="20"/>
                                                </a:lnTo>
                                                <a:lnTo>
                                                  <a:pt x="54" y="30"/>
                                                </a:lnTo>
                                                <a:lnTo>
                                                  <a:pt x="15" y="30"/>
                                                </a:lnTo>
                                                <a:lnTo>
                                                  <a:pt x="15" y="13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1"/>
                                                </a:lnTo>
                                                <a:lnTo>
                                                  <a:pt x="0" y="37"/>
                                                </a:lnTo>
                                                <a:lnTo>
                                                  <a:pt x="1" y="55"/>
                                                </a:lnTo>
                                                <a:lnTo>
                                                  <a:pt x="11" y="71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62" y="71"/>
                                                </a:lnTo>
                                                <a:lnTo>
                                                  <a:pt x="69" y="54"/>
                                                </a:lnTo>
                                                <a:lnTo>
                                                  <a:pt x="69" y="51"/>
                                                </a:lnTo>
                                                <a:lnTo>
                                                  <a:pt x="54" y="51"/>
                                                </a:lnTo>
                                                <a:lnTo>
                                                  <a:pt x="54" y="62"/>
                                                </a:lnTo>
                                                <a:lnTo>
                                                  <a:pt x="51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24" y="64"/>
                                                </a:lnTo>
                                                <a:lnTo>
                                                  <a:pt x="19" y="62"/>
                                                </a:lnTo>
                                                <a:lnTo>
                                                  <a:pt x="17" y="58"/>
                                                </a:lnTo>
                                                <a:lnTo>
                                                  <a:pt x="16" y="54"/>
                                                </a:lnTo>
                                                <a:lnTo>
                                                  <a:pt x="15" y="49"/>
                                                </a:lnTo>
                                                <a:lnTo>
                                                  <a:pt x="15" y="42"/>
                                                </a:lnTo>
                                                <a:lnTo>
                                                  <a:pt x="15" y="40"/>
                                                </a:lnTo>
                                                <a:lnTo>
                                                  <a:pt x="69" y="40"/>
                                                </a:lnTo>
                                                <a:lnTo>
                                                  <a:pt x="69" y="25"/>
                                                </a:lnTo>
                                                <a:lnTo>
                                                  <a:pt x="69" y="21"/>
                                                </a:lnTo>
                                                <a:lnTo>
                                                  <a:pt x="67" y="16"/>
                                                </a:lnTo>
                                                <a:lnTo>
                                                  <a:pt x="64" y="3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55" name="Freeform 5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5921" y="1373"/>
                                            <a:ext cx="70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6 w 70"/>
                                              <a:gd name="T1" fmla="*/ 0 h 76"/>
                                              <a:gd name="T2" fmla="*/ 35 w 70"/>
                                              <a:gd name="T3" fmla="*/ 0 h 76"/>
                                              <a:gd name="T4" fmla="*/ 35 w 70"/>
                                              <a:gd name="T5" fmla="*/ 11 h 76"/>
                                              <a:gd name="T6" fmla="*/ 46 w 70"/>
                                              <a:gd name="T7" fmla="*/ 11 h 76"/>
                                              <a:gd name="T8" fmla="*/ 50 w 70"/>
                                              <a:gd name="T9" fmla="*/ 12 h 76"/>
                                              <a:gd name="T10" fmla="*/ 52 w 70"/>
                                              <a:gd name="T11" fmla="*/ 16 h 76"/>
                                              <a:gd name="T12" fmla="*/ 54 w 70"/>
                                              <a:gd name="T13" fmla="*/ 19 h 76"/>
                                              <a:gd name="T14" fmla="*/ 56 w 70"/>
                                              <a:gd name="T15" fmla="*/ 0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76">
                                                <a:moveTo>
                                                  <a:pt x="56" y="0"/>
                                                </a:move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46" y="11"/>
                                                </a:lnTo>
                                                <a:lnTo>
                                                  <a:pt x="50" y="12"/>
                                                </a:lnTo>
                                                <a:lnTo>
                                                  <a:pt x="52" y="16"/>
                                                </a:lnTo>
                                                <a:lnTo>
                                                  <a:pt x="54" y="19"/>
                                                </a:lnTo>
                                                <a:lnTo>
                                                  <a:pt x="56" y="0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56" name="Freeform 56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015" y="1373"/>
                                          <a:ext cx="69" cy="76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8 w 69"/>
                                            <a:gd name="T1" fmla="*/ 47 h 76"/>
                                            <a:gd name="T2" fmla="*/ 53 w 69"/>
                                            <a:gd name="T3" fmla="*/ 47 h 76"/>
                                            <a:gd name="T4" fmla="*/ 53 w 69"/>
                                            <a:gd name="T5" fmla="*/ 61 h 76"/>
                                            <a:gd name="T6" fmla="*/ 51 w 69"/>
                                            <a:gd name="T7" fmla="*/ 64 h 76"/>
                                            <a:gd name="T8" fmla="*/ 36 w 69"/>
                                            <a:gd name="T9" fmla="*/ 64 h 76"/>
                                            <a:gd name="T10" fmla="*/ 27 w 69"/>
                                            <a:gd name="T11" fmla="*/ 64 h 76"/>
                                            <a:gd name="T12" fmla="*/ 22 w 69"/>
                                            <a:gd name="T13" fmla="*/ 63 h 76"/>
                                            <a:gd name="T14" fmla="*/ 20 w 69"/>
                                            <a:gd name="T15" fmla="*/ 61 h 76"/>
                                            <a:gd name="T16" fmla="*/ 17 w 69"/>
                                            <a:gd name="T17" fmla="*/ 58 h 76"/>
                                            <a:gd name="T18" fmla="*/ 15 w 69"/>
                                            <a:gd name="T19" fmla="*/ 51 h 76"/>
                                            <a:gd name="T20" fmla="*/ 15 w 69"/>
                                            <a:gd name="T21" fmla="*/ 38 h 76"/>
                                            <a:gd name="T22" fmla="*/ 15 w 69"/>
                                            <a:gd name="T23" fmla="*/ 15 h 76"/>
                                            <a:gd name="T24" fmla="*/ 18 w 69"/>
                                            <a:gd name="T25" fmla="*/ 11 h 76"/>
                                            <a:gd name="T26" fmla="*/ 33 w 69"/>
                                            <a:gd name="T27" fmla="*/ 11 h 76"/>
                                            <a:gd name="T28" fmla="*/ 49 w 69"/>
                                            <a:gd name="T29" fmla="*/ 11 h 76"/>
                                            <a:gd name="T30" fmla="*/ 52 w 69"/>
                                            <a:gd name="T31" fmla="*/ 14 h 76"/>
                                            <a:gd name="T32" fmla="*/ 52 w 69"/>
                                            <a:gd name="T33" fmla="*/ 26 h 76"/>
                                            <a:gd name="T34" fmla="*/ 67 w 69"/>
                                            <a:gd name="T35" fmla="*/ 26 h 76"/>
                                            <a:gd name="T36" fmla="*/ 67 w 69"/>
                                            <a:gd name="T37" fmla="*/ 22 h 76"/>
                                            <a:gd name="T38" fmla="*/ 59 w 69"/>
                                            <a:gd name="T39" fmla="*/ 4 h 76"/>
                                            <a:gd name="T40" fmla="*/ 34 w 69"/>
                                            <a:gd name="T41" fmla="*/ 0 h 76"/>
                                            <a:gd name="T42" fmla="*/ 19 w 69"/>
                                            <a:gd name="T43" fmla="*/ 0 h 76"/>
                                            <a:gd name="T44" fmla="*/ 10 w 69"/>
                                            <a:gd name="T45" fmla="*/ 3 h 76"/>
                                            <a:gd name="T46" fmla="*/ 5 w 69"/>
                                            <a:gd name="T47" fmla="*/ 9 h 76"/>
                                            <a:gd name="T48" fmla="*/ 1 w 69"/>
                                            <a:gd name="T49" fmla="*/ 15 h 76"/>
                                            <a:gd name="T50" fmla="*/ 0 w 69"/>
                                            <a:gd name="T51" fmla="*/ 22 h 76"/>
                                            <a:gd name="T52" fmla="*/ 0 w 69"/>
                                            <a:gd name="T53" fmla="*/ 37 h 76"/>
                                            <a:gd name="T54" fmla="*/ 1 w 69"/>
                                            <a:gd name="T55" fmla="*/ 55 h 76"/>
                                            <a:gd name="T56" fmla="*/ 11 w 69"/>
                                            <a:gd name="T57" fmla="*/ 71 h 76"/>
                                            <a:gd name="T58" fmla="*/ 35 w 69"/>
                                            <a:gd name="T59" fmla="*/ 75 h 76"/>
                                            <a:gd name="T60" fmla="*/ 49 w 69"/>
                                            <a:gd name="T61" fmla="*/ 75 h 76"/>
                                            <a:gd name="T62" fmla="*/ 56 w 69"/>
                                            <a:gd name="T63" fmla="*/ 74 h 76"/>
                                            <a:gd name="T64" fmla="*/ 61 w 69"/>
                                            <a:gd name="T65" fmla="*/ 70 h 76"/>
                                            <a:gd name="T66" fmla="*/ 66 w 69"/>
                                            <a:gd name="T67" fmla="*/ 66 h 76"/>
                                            <a:gd name="T68" fmla="*/ 68 w 69"/>
                                            <a:gd name="T69" fmla="*/ 60 h 76"/>
                                            <a:gd name="T70" fmla="*/ 68 w 69"/>
                                            <a:gd name="T71" fmla="*/ 50 h 76"/>
                                            <a:gd name="T72" fmla="*/ 68 w 69"/>
                                            <a:gd name="T73" fmla="*/ 47 h 76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9" h="76">
                                              <a:moveTo>
                                                <a:pt x="68" y="47"/>
                                              </a:moveTo>
                                              <a:lnTo>
                                                <a:pt x="53" y="47"/>
                                              </a:lnTo>
                                              <a:lnTo>
                                                <a:pt x="53" y="61"/>
                                              </a:lnTo>
                                              <a:lnTo>
                                                <a:pt x="51" y="64"/>
                                              </a:lnTo>
                                              <a:lnTo>
                                                <a:pt x="36" y="64"/>
                                              </a:lnTo>
                                              <a:lnTo>
                                                <a:pt x="27" y="64"/>
                                              </a:lnTo>
                                              <a:lnTo>
                                                <a:pt x="22" y="63"/>
                                              </a:lnTo>
                                              <a:lnTo>
                                                <a:pt x="20" y="61"/>
                                              </a:lnTo>
                                              <a:lnTo>
                                                <a:pt x="17" y="58"/>
                                              </a:lnTo>
                                              <a:lnTo>
                                                <a:pt x="15" y="51"/>
                                              </a:lnTo>
                                              <a:lnTo>
                                                <a:pt x="15" y="38"/>
                                              </a:lnTo>
                                              <a:lnTo>
                                                <a:pt x="15" y="15"/>
                                              </a:lnTo>
                                              <a:lnTo>
                                                <a:pt x="18" y="11"/>
                                              </a:lnTo>
                                              <a:lnTo>
                                                <a:pt x="33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6"/>
                                              </a:lnTo>
                                              <a:lnTo>
                                                <a:pt x="67" y="26"/>
                                              </a:lnTo>
                                              <a:lnTo>
                                                <a:pt x="67" y="22"/>
                                              </a:lnTo>
                                              <a:lnTo>
                                                <a:pt x="59" y="4"/>
                                              </a:lnTo>
                                              <a:lnTo>
                                                <a:pt x="34" y="0"/>
                                              </a:lnTo>
                                              <a:lnTo>
                                                <a:pt x="19" y="0"/>
                                              </a:lnTo>
                                              <a:lnTo>
                                                <a:pt x="10" y="3"/>
                                              </a:lnTo>
                                              <a:lnTo>
                                                <a:pt x="5" y="9"/>
                                              </a:lnTo>
                                              <a:lnTo>
                                                <a:pt x="1" y="15"/>
                                              </a:lnTo>
                                              <a:lnTo>
                                                <a:pt x="0" y="22"/>
                                              </a:lnTo>
                                              <a:lnTo>
                                                <a:pt x="0" y="37"/>
                                              </a:lnTo>
                                              <a:lnTo>
                                                <a:pt x="1" y="55"/>
                                              </a:lnTo>
                                              <a:lnTo>
                                                <a:pt x="11" y="71"/>
                                              </a:lnTo>
                                              <a:lnTo>
                                                <a:pt x="35" y="75"/>
                                              </a:lnTo>
                                              <a:lnTo>
                                                <a:pt x="49" y="75"/>
                                              </a:lnTo>
                                              <a:lnTo>
                                                <a:pt x="56" y="74"/>
                                              </a:lnTo>
                                              <a:lnTo>
                                                <a:pt x="61" y="70"/>
                                              </a:lnTo>
                                              <a:lnTo>
                                                <a:pt x="66" y="66"/>
                                              </a:lnTo>
                                              <a:lnTo>
                                                <a:pt x="68" y="60"/>
                                              </a:lnTo>
                                              <a:lnTo>
                                                <a:pt x="68" y="50"/>
                                              </a:lnTo>
                                              <a:lnTo>
                                                <a:pt x="68" y="47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7" name="Freeform 5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109" y="1343"/>
                                          <a:ext cx="67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0 w 67"/>
                                            <a:gd name="T1" fmla="*/ 30 h 105"/>
                                            <a:gd name="T2" fmla="*/ 39 w 67"/>
                                            <a:gd name="T3" fmla="*/ 30 h 105"/>
                                            <a:gd name="T4" fmla="*/ 25 w 67"/>
                                            <a:gd name="T5" fmla="*/ 30 h 105"/>
                                            <a:gd name="T6" fmla="*/ 19 w 67"/>
                                            <a:gd name="T7" fmla="*/ 33 h 105"/>
                                            <a:gd name="T8" fmla="*/ 15 w 67"/>
                                            <a:gd name="T9" fmla="*/ 42 h 105"/>
                                            <a:gd name="T10" fmla="*/ 15 w 67"/>
                                            <a:gd name="T11" fmla="*/ 42 h 105"/>
                                            <a:gd name="T12" fmla="*/ 15 w 67"/>
                                            <a:gd name="T13" fmla="*/ 0 h 105"/>
                                            <a:gd name="T14" fmla="*/ 0 w 67"/>
                                            <a:gd name="T15" fmla="*/ 0 h 105"/>
                                            <a:gd name="T16" fmla="*/ 0 w 67"/>
                                            <a:gd name="T17" fmla="*/ 105 h 105"/>
                                            <a:gd name="T18" fmla="*/ 15 w 67"/>
                                            <a:gd name="T19" fmla="*/ 105 h 105"/>
                                            <a:gd name="T20" fmla="*/ 15 w 67"/>
                                            <a:gd name="T21" fmla="*/ 63 h 105"/>
                                            <a:gd name="T22" fmla="*/ 15 w 67"/>
                                            <a:gd name="T23" fmla="*/ 47 h 105"/>
                                            <a:gd name="T24" fmla="*/ 20 w 67"/>
                                            <a:gd name="T25" fmla="*/ 42 h 105"/>
                                            <a:gd name="T26" fmla="*/ 36 w 67"/>
                                            <a:gd name="T27" fmla="*/ 42 h 105"/>
                                            <a:gd name="T28" fmla="*/ 44 w 67"/>
                                            <a:gd name="T29" fmla="*/ 42 h 105"/>
                                            <a:gd name="T30" fmla="*/ 48 w 67"/>
                                            <a:gd name="T31" fmla="*/ 43 h 105"/>
                                            <a:gd name="T32" fmla="*/ 50 w 67"/>
                                            <a:gd name="T33" fmla="*/ 47 h 105"/>
                                            <a:gd name="T34" fmla="*/ 52 w 67"/>
                                            <a:gd name="T35" fmla="*/ 49 h 105"/>
                                            <a:gd name="T36" fmla="*/ 52 w 67"/>
                                            <a:gd name="T37" fmla="*/ 51 h 105"/>
                                            <a:gd name="T38" fmla="*/ 52 w 67"/>
                                            <a:gd name="T39" fmla="*/ 59 h 105"/>
                                            <a:gd name="T40" fmla="*/ 52 w 67"/>
                                            <a:gd name="T41" fmla="*/ 105 h 105"/>
                                            <a:gd name="T42" fmla="*/ 67 w 67"/>
                                            <a:gd name="T43" fmla="*/ 105 h 105"/>
                                            <a:gd name="T44" fmla="*/ 67 w 67"/>
                                            <a:gd name="T45" fmla="*/ 56 h 105"/>
                                            <a:gd name="T46" fmla="*/ 67 w 67"/>
                                            <a:gd name="T47" fmla="*/ 37 h 105"/>
                                            <a:gd name="T48" fmla="*/ 60 w 67"/>
                                            <a:gd name="T49" fmla="*/ 30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7" h="105">
                                              <a:moveTo>
                                                <a:pt x="60" y="30"/>
                                              </a:moveTo>
                                              <a:lnTo>
                                                <a:pt x="39" y="30"/>
                                              </a:lnTo>
                                              <a:lnTo>
                                                <a:pt x="25" y="30"/>
                                              </a:lnTo>
                                              <a:lnTo>
                                                <a:pt x="19" y="33"/>
                                              </a:lnTo>
                                              <a:lnTo>
                                                <a:pt x="15" y="4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105"/>
                                              </a:lnTo>
                                              <a:lnTo>
                                                <a:pt x="15" y="105"/>
                                              </a:lnTo>
                                              <a:lnTo>
                                                <a:pt x="15" y="63"/>
                                              </a:lnTo>
                                              <a:lnTo>
                                                <a:pt x="15" y="47"/>
                                              </a:lnTo>
                                              <a:lnTo>
                                                <a:pt x="20" y="42"/>
                                              </a:lnTo>
                                              <a:lnTo>
                                                <a:pt x="36" y="42"/>
                                              </a:lnTo>
                                              <a:lnTo>
                                                <a:pt x="44" y="42"/>
                                              </a:lnTo>
                                              <a:lnTo>
                                                <a:pt x="48" y="43"/>
                                              </a:lnTo>
                                              <a:lnTo>
                                                <a:pt x="50" y="47"/>
                                              </a:lnTo>
                                              <a:lnTo>
                                                <a:pt x="52" y="49"/>
                                              </a:lnTo>
                                              <a:lnTo>
                                                <a:pt x="52" y="51"/>
                                              </a:lnTo>
                                              <a:lnTo>
                                                <a:pt x="52" y="59"/>
                                              </a:lnTo>
                                              <a:lnTo>
                                                <a:pt x="52" y="105"/>
                                              </a:lnTo>
                                              <a:lnTo>
                                                <a:pt x="67" y="105"/>
                                              </a:lnTo>
                                              <a:lnTo>
                                                <a:pt x="67" y="56"/>
                                              </a:lnTo>
                                              <a:lnTo>
                                                <a:pt x="67" y="37"/>
                                              </a:lnTo>
                                              <a:lnTo>
                                                <a:pt x="60" y="3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8" name="Freeform 58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206" y="1373"/>
                                          <a:ext cx="68" cy="7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5 w 68"/>
                                            <a:gd name="T1" fmla="*/ 0 h 75"/>
                                            <a:gd name="T2" fmla="*/ 0 w 68"/>
                                            <a:gd name="T3" fmla="*/ 0 h 75"/>
                                            <a:gd name="T4" fmla="*/ 0 w 68"/>
                                            <a:gd name="T5" fmla="*/ 74 h 75"/>
                                            <a:gd name="T6" fmla="*/ 15 w 68"/>
                                            <a:gd name="T7" fmla="*/ 74 h 75"/>
                                            <a:gd name="T8" fmla="*/ 15 w 68"/>
                                            <a:gd name="T9" fmla="*/ 30 h 75"/>
                                            <a:gd name="T10" fmla="*/ 15 w 68"/>
                                            <a:gd name="T11" fmla="*/ 17 h 75"/>
                                            <a:gd name="T12" fmla="*/ 21 w 68"/>
                                            <a:gd name="T13" fmla="*/ 11 h 75"/>
                                            <a:gd name="T14" fmla="*/ 36 w 68"/>
                                            <a:gd name="T15" fmla="*/ 11 h 75"/>
                                            <a:gd name="T16" fmla="*/ 49 w 68"/>
                                            <a:gd name="T17" fmla="*/ 11 h 75"/>
                                            <a:gd name="T18" fmla="*/ 52 w 68"/>
                                            <a:gd name="T19" fmla="*/ 14 h 75"/>
                                            <a:gd name="T20" fmla="*/ 52 w 68"/>
                                            <a:gd name="T21" fmla="*/ 29 h 75"/>
                                            <a:gd name="T22" fmla="*/ 52 w 68"/>
                                            <a:gd name="T23" fmla="*/ 74 h 75"/>
                                            <a:gd name="T24" fmla="*/ 67 w 68"/>
                                            <a:gd name="T25" fmla="*/ 74 h 75"/>
                                            <a:gd name="T26" fmla="*/ 67 w 68"/>
                                            <a:gd name="T27" fmla="*/ 25 h 75"/>
                                            <a:gd name="T28" fmla="*/ 67 w 68"/>
                                            <a:gd name="T29" fmla="*/ 17 h 75"/>
                                            <a:gd name="T30" fmla="*/ 67 w 68"/>
                                            <a:gd name="T31" fmla="*/ 13 h 75"/>
                                            <a:gd name="T32" fmla="*/ 65 w 68"/>
                                            <a:gd name="T33" fmla="*/ 10 h 75"/>
                                            <a:gd name="T34" fmla="*/ 61 w 68"/>
                                            <a:gd name="T35" fmla="*/ 3 h 75"/>
                                            <a:gd name="T36" fmla="*/ 53 w 68"/>
                                            <a:gd name="T37" fmla="*/ 0 h 75"/>
                                            <a:gd name="T38" fmla="*/ 39 w 68"/>
                                            <a:gd name="T39" fmla="*/ 0 h 75"/>
                                            <a:gd name="T40" fmla="*/ 26 w 68"/>
                                            <a:gd name="T41" fmla="*/ 0 h 75"/>
                                            <a:gd name="T42" fmla="*/ 18 w 68"/>
                                            <a:gd name="T43" fmla="*/ 3 h 75"/>
                                            <a:gd name="T44" fmla="*/ 15 w 68"/>
                                            <a:gd name="T45" fmla="*/ 12 h 75"/>
                                            <a:gd name="T46" fmla="*/ 14 w 68"/>
                                            <a:gd name="T47" fmla="*/ 12 h 75"/>
                                            <a:gd name="T48" fmla="*/ 15 w 68"/>
                                            <a:gd name="T49" fmla="*/ 0 h 7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68" h="75">
                                              <a:moveTo>
                                                <a:pt x="15" y="0"/>
                                              </a:move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0" y="74"/>
                                              </a:lnTo>
                                              <a:lnTo>
                                                <a:pt x="15" y="74"/>
                                              </a:lnTo>
                                              <a:lnTo>
                                                <a:pt x="15" y="30"/>
                                              </a:lnTo>
                                              <a:lnTo>
                                                <a:pt x="15" y="17"/>
                                              </a:lnTo>
                                              <a:lnTo>
                                                <a:pt x="21" y="11"/>
                                              </a:lnTo>
                                              <a:lnTo>
                                                <a:pt x="36" y="11"/>
                                              </a:lnTo>
                                              <a:lnTo>
                                                <a:pt x="49" y="11"/>
                                              </a:lnTo>
                                              <a:lnTo>
                                                <a:pt x="52" y="14"/>
                                              </a:lnTo>
                                              <a:lnTo>
                                                <a:pt x="52" y="29"/>
                                              </a:lnTo>
                                              <a:lnTo>
                                                <a:pt x="52" y="74"/>
                                              </a:lnTo>
                                              <a:lnTo>
                                                <a:pt x="67" y="74"/>
                                              </a:lnTo>
                                              <a:lnTo>
                                                <a:pt x="67" y="25"/>
                                              </a:lnTo>
                                              <a:lnTo>
                                                <a:pt x="67" y="17"/>
                                              </a:lnTo>
                                              <a:lnTo>
                                                <a:pt x="67" y="13"/>
                                              </a:lnTo>
                                              <a:lnTo>
                                                <a:pt x="65" y="10"/>
                                              </a:lnTo>
                                              <a:lnTo>
                                                <a:pt x="61" y="3"/>
                                              </a:lnTo>
                                              <a:lnTo>
                                                <a:pt x="53" y="0"/>
                                              </a:lnTo>
                                              <a:lnTo>
                                                <a:pt x="39" y="0"/>
                                              </a:lnTo>
                                              <a:lnTo>
                                                <a:pt x="26" y="0"/>
                                              </a:lnTo>
                                              <a:lnTo>
                                                <a:pt x="18" y="3"/>
                                              </a:lnTo>
                                              <a:lnTo>
                                                <a:pt x="15" y="12"/>
                                              </a:lnTo>
                                              <a:lnTo>
                                                <a:pt x="14" y="12"/>
                                              </a:lnTo>
                                              <a:lnTo>
                                                <a:pt x="15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59" name="Group 59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301" y="1373"/>
                                          <a:ext cx="71" cy="76"/>
                                          <a:chOff x="630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0" name="Freeform 60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1" name="Freeform 61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30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2" name="Freeform 6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406" y="1343"/>
                                          <a:ext cx="0" cy="105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0 h 105"/>
                                            <a:gd name="T1" fmla="*/ 105 h 105"/>
                                          </a:gdLst>
                                          <a:ahLst/>
                                          <a:cxnLst>
                                            <a:cxn ang="0">
                                              <a:pos x="0" y="T0"/>
                                            </a:cxn>
                                            <a:cxn ang="0">
                                              <a:pos x="0" y="T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h="105">
                                              <a:moveTo>
                                                <a:pt x="0" y="0"/>
                                              </a:moveTo>
                                              <a:lnTo>
                                                <a:pt x="0" y="105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 w="10972">
                                          <a:solidFill>
                                            <a:srgbClr val="CBD3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63" name="Group 63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441" y="1373"/>
                                          <a:ext cx="71" cy="76"/>
                                          <a:chOff x="6441" y="1373"/>
                                          <a:chExt cx="71" cy="76"/>
                                        </a:xfrm>
                                      </wpg:grpSpPr>
                                      <wps:wsp>
                                        <wps:cNvPr id="64" name="Freeform 64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35 w 71"/>
                                              <a:gd name="T1" fmla="*/ 64 h 76"/>
                                              <a:gd name="T2" fmla="*/ 17 w 71"/>
                                              <a:gd name="T3" fmla="*/ 64 h 76"/>
                                              <a:gd name="T4" fmla="*/ 20 w 71"/>
                                              <a:gd name="T5" fmla="*/ 75 h 76"/>
                                              <a:gd name="T6" fmla="*/ 35 w 71"/>
                                              <a:gd name="T7" fmla="*/ 75 h 76"/>
                                              <a:gd name="T8" fmla="*/ 53 w 71"/>
                                              <a:gd name="T9" fmla="*/ 74 h 76"/>
                                              <a:gd name="T10" fmla="*/ 35 w 71"/>
                                              <a:gd name="T11" fmla="*/ 64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35" y="64"/>
                                                </a:move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35" y="75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5" name="Freeform 65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441" y="1373"/>
                                            <a:ext cx="71" cy="76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15 w 71"/>
                                              <a:gd name="T1" fmla="*/ 61 h 76"/>
                                              <a:gd name="T2" fmla="*/ 15 w 71"/>
                                              <a:gd name="T3" fmla="*/ 36 h 76"/>
                                              <a:gd name="T4" fmla="*/ 15 w 71"/>
                                              <a:gd name="T5" fmla="*/ 23 h 76"/>
                                              <a:gd name="T6" fmla="*/ 17 w 71"/>
                                              <a:gd name="T7" fmla="*/ 17 h 76"/>
                                              <a:gd name="T8" fmla="*/ 20 w 71"/>
                                              <a:gd name="T9" fmla="*/ 14 h 76"/>
                                              <a:gd name="T10" fmla="*/ 22 w 71"/>
                                              <a:gd name="T11" fmla="*/ 12 h 76"/>
                                              <a:gd name="T12" fmla="*/ 27 w 71"/>
                                              <a:gd name="T13" fmla="*/ 11 h 76"/>
                                              <a:gd name="T14" fmla="*/ 35 w 71"/>
                                              <a:gd name="T15" fmla="*/ 11 h 76"/>
                                              <a:gd name="T16" fmla="*/ 53 w 71"/>
                                              <a:gd name="T17" fmla="*/ 11 h 76"/>
                                              <a:gd name="T18" fmla="*/ 55 w 71"/>
                                              <a:gd name="T19" fmla="*/ 14 h 76"/>
                                              <a:gd name="T20" fmla="*/ 55 w 71"/>
                                              <a:gd name="T21" fmla="*/ 37 h 76"/>
                                              <a:gd name="T22" fmla="*/ 55 w 71"/>
                                              <a:gd name="T23" fmla="*/ 60 h 76"/>
                                              <a:gd name="T24" fmla="*/ 53 w 71"/>
                                              <a:gd name="T25" fmla="*/ 64 h 76"/>
                                              <a:gd name="T26" fmla="*/ 35 w 71"/>
                                              <a:gd name="T27" fmla="*/ 64 h 76"/>
                                              <a:gd name="T28" fmla="*/ 53 w 71"/>
                                              <a:gd name="T29" fmla="*/ 74 h 76"/>
                                              <a:gd name="T30" fmla="*/ 67 w 71"/>
                                              <a:gd name="T31" fmla="*/ 63 h 76"/>
                                              <a:gd name="T32" fmla="*/ 71 w 71"/>
                                              <a:gd name="T33" fmla="*/ 36 h 76"/>
                                              <a:gd name="T34" fmla="*/ 70 w 71"/>
                                              <a:gd name="T35" fmla="*/ 19 h 76"/>
                                              <a:gd name="T36" fmla="*/ 60 w 71"/>
                                              <a:gd name="T37" fmla="*/ 3 h 76"/>
                                              <a:gd name="T38" fmla="*/ 35 w 71"/>
                                              <a:gd name="T39" fmla="*/ 0 h 76"/>
                                              <a:gd name="T40" fmla="*/ 19 w 71"/>
                                              <a:gd name="T41" fmla="*/ 1 h 76"/>
                                              <a:gd name="T42" fmla="*/ 3 w 71"/>
                                              <a:gd name="T43" fmla="*/ 10 h 76"/>
                                              <a:gd name="T44" fmla="*/ 0 w 71"/>
                                              <a:gd name="T45" fmla="*/ 36 h 76"/>
                                              <a:gd name="T46" fmla="*/ 0 w 71"/>
                                              <a:gd name="T47" fmla="*/ 56 h 76"/>
                                              <a:gd name="T48" fmla="*/ 1 w 71"/>
                                              <a:gd name="T49" fmla="*/ 64 h 76"/>
                                              <a:gd name="T50" fmla="*/ 8 w 71"/>
                                              <a:gd name="T51" fmla="*/ 69 h 76"/>
                                              <a:gd name="T52" fmla="*/ 13 w 71"/>
                                              <a:gd name="T53" fmla="*/ 74 h 76"/>
                                              <a:gd name="T54" fmla="*/ 20 w 71"/>
                                              <a:gd name="T55" fmla="*/ 75 h 76"/>
                                              <a:gd name="T56" fmla="*/ 17 w 71"/>
                                              <a:gd name="T57" fmla="*/ 64 h 76"/>
                                              <a:gd name="T58" fmla="*/ 15 w 71"/>
                                              <a:gd name="T59" fmla="*/ 61 h 76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1" h="76">
                                                <a:moveTo>
                                                  <a:pt x="15" y="61"/>
                                                </a:move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23"/>
                                                </a:lnTo>
                                                <a:lnTo>
                                                  <a:pt x="17" y="17"/>
                                                </a:lnTo>
                                                <a:lnTo>
                                                  <a:pt x="20" y="14"/>
                                                </a:lnTo>
                                                <a:lnTo>
                                                  <a:pt x="22" y="12"/>
                                                </a:lnTo>
                                                <a:lnTo>
                                                  <a:pt x="27" y="11"/>
                                                </a:lnTo>
                                                <a:lnTo>
                                                  <a:pt x="35" y="11"/>
                                                </a:lnTo>
                                                <a:lnTo>
                                                  <a:pt x="53" y="11"/>
                                                </a:lnTo>
                                                <a:lnTo>
                                                  <a:pt x="55" y="14"/>
                                                </a:lnTo>
                                                <a:lnTo>
                                                  <a:pt x="55" y="37"/>
                                                </a:lnTo>
                                                <a:lnTo>
                                                  <a:pt x="55" y="60"/>
                                                </a:lnTo>
                                                <a:lnTo>
                                                  <a:pt x="53" y="64"/>
                                                </a:lnTo>
                                                <a:lnTo>
                                                  <a:pt x="35" y="64"/>
                                                </a:lnTo>
                                                <a:lnTo>
                                                  <a:pt x="53" y="74"/>
                                                </a:lnTo>
                                                <a:lnTo>
                                                  <a:pt x="67" y="63"/>
                                                </a:lnTo>
                                                <a:lnTo>
                                                  <a:pt x="71" y="36"/>
                                                </a:lnTo>
                                                <a:lnTo>
                                                  <a:pt x="70" y="19"/>
                                                </a:lnTo>
                                                <a:lnTo>
                                                  <a:pt x="60" y="3"/>
                                                </a:lnTo>
                                                <a:lnTo>
                                                  <a:pt x="35" y="0"/>
                                                </a:lnTo>
                                                <a:lnTo>
                                                  <a:pt x="19" y="1"/>
                                                </a:lnTo>
                                                <a:lnTo>
                                                  <a:pt x="3" y="10"/>
                                                </a:lnTo>
                                                <a:lnTo>
                                                  <a:pt x="0" y="36"/>
                                                </a:lnTo>
                                                <a:lnTo>
                                                  <a:pt x="0" y="56"/>
                                                </a:lnTo>
                                                <a:lnTo>
                                                  <a:pt x="1" y="64"/>
                                                </a:lnTo>
                                                <a:lnTo>
                                                  <a:pt x="8" y="69"/>
                                                </a:lnTo>
                                                <a:lnTo>
                                                  <a:pt x="13" y="74"/>
                                                </a:lnTo>
                                                <a:lnTo>
                                                  <a:pt x="20" y="75"/>
                                                </a:lnTo>
                                                <a:lnTo>
                                                  <a:pt x="17" y="64"/>
                                                </a:lnTo>
                                                <a:lnTo>
                                                  <a:pt x="15" y="61"/>
                                                </a:lnTo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g:grpSp>
                                      <wpg:cNvPr id="66" name="Group 66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6536" y="1373"/>
                                          <a:ext cx="70" cy="108"/>
                                          <a:chOff x="6536" y="1373"/>
                                          <a:chExt cx="70" cy="108"/>
                                        </a:xfrm>
                                      </wpg:grpSpPr>
                                      <wps:wsp>
                                        <wps:cNvPr id="67" name="Freeform 67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44 w 70"/>
                                              <a:gd name="T1" fmla="*/ 107 h 108"/>
                                              <a:gd name="T2" fmla="*/ 64 w 70"/>
                                              <a:gd name="T3" fmla="*/ 99 h 108"/>
                                              <a:gd name="T4" fmla="*/ 69 w 70"/>
                                              <a:gd name="T5" fmla="*/ 77 h 108"/>
                                              <a:gd name="T6" fmla="*/ 69 w 70"/>
                                              <a:gd name="T7" fmla="*/ 0 h 108"/>
                                              <a:gd name="T8" fmla="*/ 54 w 70"/>
                                              <a:gd name="T9" fmla="*/ 0 h 108"/>
                                              <a:gd name="T10" fmla="*/ 55 w 70"/>
                                              <a:gd name="T11" fmla="*/ 12 h 108"/>
                                              <a:gd name="T12" fmla="*/ 55 w 70"/>
                                              <a:gd name="T13" fmla="*/ 12 h 108"/>
                                              <a:gd name="T14" fmla="*/ 50 w 70"/>
                                              <a:gd name="T15" fmla="*/ 3 h 108"/>
                                              <a:gd name="T16" fmla="*/ 44 w 70"/>
                                              <a:gd name="T17" fmla="*/ 0 h 108"/>
                                              <a:gd name="T18" fmla="*/ 19 w 70"/>
                                              <a:gd name="T19" fmla="*/ 0 h 108"/>
                                              <a:gd name="T20" fmla="*/ 12 w 70"/>
                                              <a:gd name="T21" fmla="*/ 2 h 108"/>
                                              <a:gd name="T22" fmla="*/ 7 w 70"/>
                                              <a:gd name="T23" fmla="*/ 6 h 108"/>
                                              <a:gd name="T24" fmla="*/ 1 w 70"/>
                                              <a:gd name="T25" fmla="*/ 12 h 108"/>
                                              <a:gd name="T26" fmla="*/ 0 w 70"/>
                                              <a:gd name="T27" fmla="*/ 20 h 108"/>
                                              <a:gd name="T28" fmla="*/ 0 w 70"/>
                                              <a:gd name="T29" fmla="*/ 38 h 108"/>
                                              <a:gd name="T30" fmla="*/ 0 w 70"/>
                                              <a:gd name="T31" fmla="*/ 55 h 108"/>
                                              <a:gd name="T32" fmla="*/ 1 w 70"/>
                                              <a:gd name="T33" fmla="*/ 62 h 108"/>
                                              <a:gd name="T34" fmla="*/ 7 w 70"/>
                                              <a:gd name="T35" fmla="*/ 68 h 108"/>
                                              <a:gd name="T36" fmla="*/ 11 w 70"/>
                                              <a:gd name="T37" fmla="*/ 73 h 108"/>
                                              <a:gd name="T38" fmla="*/ 15 w 70"/>
                                              <a:gd name="T39" fmla="*/ 59 h 108"/>
                                              <a:gd name="T40" fmla="*/ 15 w 70"/>
                                              <a:gd name="T41" fmla="*/ 36 h 108"/>
                                              <a:gd name="T42" fmla="*/ 15 w 70"/>
                                              <a:gd name="T43" fmla="*/ 15 h 108"/>
                                              <a:gd name="T44" fmla="*/ 18 w 70"/>
                                              <a:gd name="T45" fmla="*/ 11 h 108"/>
                                              <a:gd name="T46" fmla="*/ 50 w 70"/>
                                              <a:gd name="T47" fmla="*/ 11 h 108"/>
                                              <a:gd name="T48" fmla="*/ 54 w 70"/>
                                              <a:gd name="T49" fmla="*/ 16 h 108"/>
                                              <a:gd name="T50" fmla="*/ 54 w 70"/>
                                              <a:gd name="T51" fmla="*/ 36 h 108"/>
                                              <a:gd name="T52" fmla="*/ 54 w 70"/>
                                              <a:gd name="T53" fmla="*/ 59 h 108"/>
                                              <a:gd name="T54" fmla="*/ 51 w 70"/>
                                              <a:gd name="T55" fmla="*/ 63 h 108"/>
                                              <a:gd name="T56" fmla="*/ 43 w 70"/>
                                              <a:gd name="T57" fmla="*/ 75 h 108"/>
                                              <a:gd name="T58" fmla="*/ 51 w 70"/>
                                              <a:gd name="T59" fmla="*/ 72 h 108"/>
                                              <a:gd name="T60" fmla="*/ 54 w 70"/>
                                              <a:gd name="T61" fmla="*/ 64 h 108"/>
                                              <a:gd name="T62" fmla="*/ 54 w 70"/>
                                              <a:gd name="T63" fmla="*/ 64 h 108"/>
                                              <a:gd name="T64" fmla="*/ 54 w 70"/>
                                              <a:gd name="T65" fmla="*/ 80 h 108"/>
                                              <a:gd name="T66" fmla="*/ 54 w 70"/>
                                              <a:gd name="T67" fmla="*/ 92 h 108"/>
                                              <a:gd name="T68" fmla="*/ 50 w 70"/>
                                              <a:gd name="T69" fmla="*/ 96 h 108"/>
                                              <a:gd name="T70" fmla="*/ 20 w 70"/>
                                              <a:gd name="T71" fmla="*/ 96 h 108"/>
                                              <a:gd name="T72" fmla="*/ 17 w 70"/>
                                              <a:gd name="T73" fmla="*/ 94 h 108"/>
                                              <a:gd name="T74" fmla="*/ 17 w 70"/>
                                              <a:gd name="T75" fmla="*/ 83 h 108"/>
                                              <a:gd name="T76" fmla="*/ 3 w 70"/>
                                              <a:gd name="T77" fmla="*/ 83 h 108"/>
                                              <a:gd name="T78" fmla="*/ 3 w 70"/>
                                              <a:gd name="T79" fmla="*/ 90 h 108"/>
                                              <a:gd name="T80" fmla="*/ 3 w 70"/>
                                              <a:gd name="T81" fmla="*/ 94 h 108"/>
                                              <a:gd name="T82" fmla="*/ 5 w 70"/>
                                              <a:gd name="T83" fmla="*/ 97 h 108"/>
                                              <a:gd name="T84" fmla="*/ 8 w 70"/>
                                              <a:gd name="T85" fmla="*/ 104 h 108"/>
                                              <a:gd name="T86" fmla="*/ 17 w 70"/>
                                              <a:gd name="T87" fmla="*/ 107 h 108"/>
                                              <a:gd name="T88" fmla="*/ 35 w 70"/>
                                              <a:gd name="T89" fmla="*/ 107 h 108"/>
                                              <a:gd name="T90" fmla="*/ 44 w 70"/>
                                              <a:gd name="T91" fmla="*/ 107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  <a:cxn ang="0">
                                                <a:pos x="T14" y="T15"/>
                                              </a:cxn>
                                              <a:cxn ang="0">
                                                <a:pos x="T16" y="T17"/>
                                              </a:cxn>
                                              <a:cxn ang="0">
                                                <a:pos x="T18" y="T19"/>
                                              </a:cxn>
                                              <a:cxn ang="0">
                                                <a:pos x="T20" y="T21"/>
                                              </a:cxn>
                                              <a:cxn ang="0">
                                                <a:pos x="T22" y="T23"/>
                                              </a:cxn>
                                              <a:cxn ang="0">
                                                <a:pos x="T24" y="T25"/>
                                              </a:cxn>
                                              <a:cxn ang="0">
                                                <a:pos x="T26" y="T27"/>
                                              </a:cxn>
                                              <a:cxn ang="0">
                                                <a:pos x="T28" y="T29"/>
                                              </a:cxn>
                                              <a:cxn ang="0">
                                                <a:pos x="T30" y="T31"/>
                                              </a:cxn>
                                              <a:cxn ang="0">
                                                <a:pos x="T32" y="T33"/>
                                              </a:cxn>
                                              <a:cxn ang="0">
                                                <a:pos x="T34" y="T35"/>
                                              </a:cxn>
                                              <a:cxn ang="0">
                                                <a:pos x="T36" y="T37"/>
                                              </a:cxn>
                                              <a:cxn ang="0">
                                                <a:pos x="T38" y="T39"/>
                                              </a:cxn>
                                              <a:cxn ang="0">
                                                <a:pos x="T40" y="T41"/>
                                              </a:cxn>
                                              <a:cxn ang="0">
                                                <a:pos x="T42" y="T43"/>
                                              </a:cxn>
                                              <a:cxn ang="0">
                                                <a:pos x="T44" y="T45"/>
                                              </a:cxn>
                                              <a:cxn ang="0">
                                                <a:pos x="T46" y="T47"/>
                                              </a:cxn>
                                              <a:cxn ang="0">
                                                <a:pos x="T48" y="T49"/>
                                              </a:cxn>
                                              <a:cxn ang="0">
                                                <a:pos x="T50" y="T51"/>
                                              </a:cxn>
                                              <a:cxn ang="0">
                                                <a:pos x="T52" y="T53"/>
                                              </a:cxn>
                                              <a:cxn ang="0">
                                                <a:pos x="T54" y="T55"/>
                                              </a:cxn>
                                              <a:cxn ang="0">
                                                <a:pos x="T56" y="T57"/>
                                              </a:cxn>
                                              <a:cxn ang="0">
                                                <a:pos x="T58" y="T59"/>
                                              </a:cxn>
                                              <a:cxn ang="0">
                                                <a:pos x="T60" y="T61"/>
                                              </a:cxn>
                                              <a:cxn ang="0">
                                                <a:pos x="T62" y="T63"/>
                                              </a:cxn>
                                              <a:cxn ang="0">
                                                <a:pos x="T64" y="T65"/>
                                              </a:cxn>
                                              <a:cxn ang="0">
                                                <a:pos x="T66" y="T67"/>
                                              </a:cxn>
                                              <a:cxn ang="0">
                                                <a:pos x="T68" y="T69"/>
                                              </a:cxn>
                                              <a:cxn ang="0">
                                                <a:pos x="T70" y="T71"/>
                                              </a:cxn>
                                              <a:cxn ang="0">
                                                <a:pos x="T72" y="T73"/>
                                              </a:cxn>
                                              <a:cxn ang="0">
                                                <a:pos x="T74" y="T75"/>
                                              </a:cxn>
                                              <a:cxn ang="0">
                                                <a:pos x="T76" y="T77"/>
                                              </a:cxn>
                                              <a:cxn ang="0">
                                                <a:pos x="T78" y="T79"/>
                                              </a:cxn>
                                              <a:cxn ang="0">
                                                <a:pos x="T80" y="T81"/>
                                              </a:cxn>
                                              <a:cxn ang="0">
                                                <a:pos x="T82" y="T83"/>
                                              </a:cxn>
                                              <a:cxn ang="0">
                                                <a:pos x="T84" y="T85"/>
                                              </a:cxn>
                                              <a:cxn ang="0">
                                                <a:pos x="T86" y="T87"/>
                                              </a:cxn>
                                              <a:cxn ang="0">
                                                <a:pos x="T88" y="T89"/>
                                              </a:cxn>
                                              <a:cxn ang="0">
                                                <a:pos x="T90" y="T91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44" y="107"/>
                                                </a:moveTo>
                                                <a:lnTo>
                                                  <a:pt x="64" y="99"/>
                                                </a:lnTo>
                                                <a:lnTo>
                                                  <a:pt x="69" y="77"/>
                                                </a:lnTo>
                                                <a:lnTo>
                                                  <a:pt x="69" y="0"/>
                                                </a:lnTo>
                                                <a:lnTo>
                                                  <a:pt x="54" y="0"/>
                                                </a:lnTo>
                                                <a:lnTo>
                                                  <a:pt x="55" y="12"/>
                                                </a:lnTo>
                                                <a:lnTo>
                                                  <a:pt x="50" y="3"/>
                                                </a:lnTo>
                                                <a:lnTo>
                                                  <a:pt x="44" y="0"/>
                                                </a:lnTo>
                                                <a:lnTo>
                                                  <a:pt x="19" y="0"/>
                                                </a:lnTo>
                                                <a:lnTo>
                                                  <a:pt x="12" y="2"/>
                                                </a:lnTo>
                                                <a:lnTo>
                                                  <a:pt x="7" y="6"/>
                                                </a:lnTo>
                                                <a:lnTo>
                                                  <a:pt x="1" y="12"/>
                                                </a:lnTo>
                                                <a:lnTo>
                                                  <a:pt x="0" y="20"/>
                                                </a:lnTo>
                                                <a:lnTo>
                                                  <a:pt x="0" y="38"/>
                                                </a:lnTo>
                                                <a:lnTo>
                                                  <a:pt x="0" y="55"/>
                                                </a:lnTo>
                                                <a:lnTo>
                                                  <a:pt x="1" y="62"/>
                                                </a:lnTo>
                                                <a:lnTo>
                                                  <a:pt x="7" y="68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5" y="36"/>
                                                </a:lnTo>
                                                <a:lnTo>
                                                  <a:pt x="15" y="15"/>
                                                </a:lnTo>
                                                <a:lnTo>
                                                  <a:pt x="18" y="11"/>
                                                </a:lnTo>
                                                <a:lnTo>
                                                  <a:pt x="50" y="11"/>
                                                </a:lnTo>
                                                <a:lnTo>
                                                  <a:pt x="54" y="16"/>
                                                </a:lnTo>
                                                <a:lnTo>
                                                  <a:pt x="54" y="36"/>
                                                </a:lnTo>
                                                <a:lnTo>
                                                  <a:pt x="54" y="59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72"/>
                                                </a:lnTo>
                                                <a:lnTo>
                                                  <a:pt x="54" y="64"/>
                                                </a:lnTo>
                                                <a:lnTo>
                                                  <a:pt x="54" y="80"/>
                                                </a:lnTo>
                                                <a:lnTo>
                                                  <a:pt x="54" y="92"/>
                                                </a:lnTo>
                                                <a:lnTo>
                                                  <a:pt x="50" y="96"/>
                                                </a:lnTo>
                                                <a:lnTo>
                                                  <a:pt x="20" y="96"/>
                                                </a:lnTo>
                                                <a:lnTo>
                                                  <a:pt x="17" y="94"/>
                                                </a:lnTo>
                                                <a:lnTo>
                                                  <a:pt x="17" y="83"/>
                                                </a:lnTo>
                                                <a:lnTo>
                                                  <a:pt x="3" y="83"/>
                                                </a:lnTo>
                                                <a:lnTo>
                                                  <a:pt x="3" y="90"/>
                                                </a:lnTo>
                                                <a:lnTo>
                                                  <a:pt x="3" y="94"/>
                                                </a:lnTo>
                                                <a:lnTo>
                                                  <a:pt x="5" y="97"/>
                                                </a:lnTo>
                                                <a:lnTo>
                                                  <a:pt x="8" y="104"/>
                                                </a:lnTo>
                                                <a:lnTo>
                                                  <a:pt x="17" y="107"/>
                                                </a:lnTo>
                                                <a:lnTo>
                                                  <a:pt x="35" y="107"/>
                                                </a:lnTo>
                                                <a:lnTo>
                                                  <a:pt x="44" y="107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B5DC1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68" name="Freeform 68"/>
                                        <wps:cNvSpPr>
                                          <a:spLocks/>
                                        </wps:cNvSpPr>
                                        <wps:spPr bwMode="auto">
                                          <a:xfrm>
                                            <a:off x="6536" y="1373"/>
                                            <a:ext cx="70" cy="108"/>
                                          </a:xfrm>
                                          <a:custGeom>
                                            <a:avLst/>
                                            <a:gdLst>
                                              <a:gd name="T0" fmla="*/ 51 w 70"/>
                                              <a:gd name="T1" fmla="*/ 63 h 108"/>
                                              <a:gd name="T2" fmla="*/ 18 w 70"/>
                                              <a:gd name="T3" fmla="*/ 63 h 108"/>
                                              <a:gd name="T4" fmla="*/ 15 w 70"/>
                                              <a:gd name="T5" fmla="*/ 59 h 108"/>
                                              <a:gd name="T6" fmla="*/ 11 w 70"/>
                                              <a:gd name="T7" fmla="*/ 73 h 108"/>
                                              <a:gd name="T8" fmla="*/ 19 w 70"/>
                                              <a:gd name="T9" fmla="*/ 75 h 108"/>
                                              <a:gd name="T10" fmla="*/ 43 w 70"/>
                                              <a:gd name="T11" fmla="*/ 75 h 108"/>
                                              <a:gd name="T12" fmla="*/ 51 w 70"/>
                                              <a:gd name="T13" fmla="*/ 63 h 108"/>
                                            </a:gdLst>
                                            <a:ahLst/>
                                            <a:cxnLst>
                                              <a:cxn ang="0">
                                                <a:pos x="T0" y="T1"/>
                                              </a:cxn>
                                              <a:cxn ang="0">
                                                <a:pos x="T2" y="T3"/>
                                              </a:cxn>
                                              <a:cxn ang="0">
                                                <a:pos x="T4" y="T5"/>
                                              </a:cxn>
                                              <a:cxn ang="0">
                                                <a:pos x="T6" y="T7"/>
                                              </a:cxn>
                                              <a:cxn ang="0">
                                                <a:pos x="T8" y="T9"/>
                                              </a:cxn>
                                              <a:cxn ang="0">
                                                <a:pos x="T10" y="T11"/>
                                              </a:cxn>
                                              <a:cxn ang="0">
                                                <a:pos x="T12" y="T13"/>
                                              </a:cxn>
                                            </a:cxnLst>
                                            <a:rect l="0" t="0" r="r" b="b"/>
                                            <a:pathLst>
                                              <a:path w="70" h="108">
                                                <a:moveTo>
                                                  <a:pt x="51" y="63"/>
                                                </a:moveTo>
                                                <a:lnTo>
                                                  <a:pt x="18" y="63"/>
                                                </a:lnTo>
                                                <a:lnTo>
                                                  <a:pt x="15" y="59"/>
                                                </a:lnTo>
                                                <a:lnTo>
                                                  <a:pt x="11" y="73"/>
                                                </a:lnTo>
                                                <a:lnTo>
                                                  <a:pt x="19" y="75"/>
                                                </a:lnTo>
                                                <a:lnTo>
                                                  <a:pt x="43" y="75"/>
                                                </a:lnTo>
                                                <a:lnTo>
                                                  <a:pt x="51" y="63"/>
                                                </a:lnTo>
                                                <a:close/>
                                              </a:path>
                                            </a:pathLst>
                                          </a:custGeom>
                                          <a:solidFill>
                                            <a:srgbClr val="CBD300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91240B29-F687-4F45-9708-019B960494DF}">
                                              <a14:hiddenLine xmlns:a14="http://schemas.microsoft.com/office/drawing/2010/main" w="9525">
                                                <a:solidFill>
                                                  <a:srgbClr val="000000"/>
                                                </a:solidFill>
                                                <a:round/>
                                                <a:headEnd/>
                                                <a:tailEnd/>
                                              </a14:hiddenLine>
                                            </a:ext>
                                          </a:extLst>
                                        </wps:spPr>
                                        <wps:bodyPr rot="0" vert="horz" wrap="square" lIns="91440" tIns="45720" rIns="91440" bIns="45720" anchor="t" anchorCtr="0" upright="1">
                                          <a:noAutofit/>
                                        </wps:bodyPr>
                                      </wps:wsp>
                                    </wpg:grpSp>
                                    <wps:wsp>
                                      <wps:cNvPr id="69" name="Freeform 69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6625" y="1374"/>
                                          <a:ext cx="70" cy="107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36 w 70"/>
                                            <a:gd name="T1" fmla="*/ 104 h 107"/>
                                            <a:gd name="T2" fmla="*/ 40 w 70"/>
                                            <a:gd name="T3" fmla="*/ 98 h 107"/>
                                            <a:gd name="T4" fmla="*/ 43 w 70"/>
                                            <a:gd name="T5" fmla="*/ 94 h 107"/>
                                            <a:gd name="T6" fmla="*/ 46 w 70"/>
                                            <a:gd name="T7" fmla="*/ 87 h 107"/>
                                            <a:gd name="T8" fmla="*/ 48 w 70"/>
                                            <a:gd name="T9" fmla="*/ 78 h 107"/>
                                            <a:gd name="T10" fmla="*/ 69 w 70"/>
                                            <a:gd name="T11" fmla="*/ 0 h 107"/>
                                            <a:gd name="T12" fmla="*/ 54 w 70"/>
                                            <a:gd name="T13" fmla="*/ 0 h 107"/>
                                            <a:gd name="T14" fmla="*/ 45 w 70"/>
                                            <a:gd name="T15" fmla="*/ 32 h 107"/>
                                            <a:gd name="T16" fmla="*/ 44 w 70"/>
                                            <a:gd name="T17" fmla="*/ 38 h 107"/>
                                            <a:gd name="T18" fmla="*/ 42 w 70"/>
                                            <a:gd name="T19" fmla="*/ 44 h 107"/>
                                            <a:gd name="T20" fmla="*/ 41 w 70"/>
                                            <a:gd name="T21" fmla="*/ 50 h 107"/>
                                            <a:gd name="T22" fmla="*/ 40 w 70"/>
                                            <a:gd name="T23" fmla="*/ 55 h 107"/>
                                            <a:gd name="T24" fmla="*/ 39 w 70"/>
                                            <a:gd name="T25" fmla="*/ 59 h 107"/>
                                            <a:gd name="T26" fmla="*/ 38 w 70"/>
                                            <a:gd name="T27" fmla="*/ 64 h 107"/>
                                            <a:gd name="T28" fmla="*/ 37 w 70"/>
                                            <a:gd name="T29" fmla="*/ 64 h 107"/>
                                            <a:gd name="T30" fmla="*/ 34 w 70"/>
                                            <a:gd name="T31" fmla="*/ 53 h 107"/>
                                            <a:gd name="T32" fmla="*/ 30 w 70"/>
                                            <a:gd name="T33" fmla="*/ 42 h 107"/>
                                            <a:gd name="T34" fmla="*/ 27 w 70"/>
                                            <a:gd name="T35" fmla="*/ 32 h 107"/>
                                            <a:gd name="T36" fmla="*/ 16 w 70"/>
                                            <a:gd name="T37" fmla="*/ 0 h 107"/>
                                            <a:gd name="T38" fmla="*/ 0 w 70"/>
                                            <a:gd name="T39" fmla="*/ 0 h 107"/>
                                            <a:gd name="T40" fmla="*/ 26 w 70"/>
                                            <a:gd name="T41" fmla="*/ 73 h 107"/>
                                            <a:gd name="T42" fmla="*/ 33 w 70"/>
                                            <a:gd name="T43" fmla="*/ 73 h 107"/>
                                            <a:gd name="T44" fmla="*/ 32 w 70"/>
                                            <a:gd name="T45" fmla="*/ 78 h 107"/>
                                            <a:gd name="T46" fmla="*/ 31 w 70"/>
                                            <a:gd name="T47" fmla="*/ 82 h 107"/>
                                            <a:gd name="T48" fmla="*/ 30 w 70"/>
                                            <a:gd name="T49" fmla="*/ 85 h 107"/>
                                            <a:gd name="T50" fmla="*/ 27 w 70"/>
                                            <a:gd name="T51" fmla="*/ 93 h 107"/>
                                            <a:gd name="T52" fmla="*/ 24 w 70"/>
                                            <a:gd name="T53" fmla="*/ 95 h 107"/>
                                            <a:gd name="T54" fmla="*/ 16 w 70"/>
                                            <a:gd name="T55" fmla="*/ 95 h 107"/>
                                            <a:gd name="T56" fmla="*/ 15 w 70"/>
                                            <a:gd name="T57" fmla="*/ 95 h 107"/>
                                            <a:gd name="T58" fmla="*/ 13 w 70"/>
                                            <a:gd name="T59" fmla="*/ 95 h 107"/>
                                            <a:gd name="T60" fmla="*/ 13 w 70"/>
                                            <a:gd name="T61" fmla="*/ 106 h 107"/>
                                            <a:gd name="T62" fmla="*/ 16 w 70"/>
                                            <a:gd name="T63" fmla="*/ 106 h 107"/>
                                            <a:gd name="T64" fmla="*/ 17 w 70"/>
                                            <a:gd name="T65" fmla="*/ 106 h 107"/>
                                            <a:gd name="T66" fmla="*/ 29 w 70"/>
                                            <a:gd name="T67" fmla="*/ 106 h 107"/>
                                            <a:gd name="T68" fmla="*/ 36 w 70"/>
                                            <a:gd name="T69" fmla="*/ 104 h 107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70" h="107">
                                              <a:moveTo>
                                                <a:pt x="36" y="104"/>
                                              </a:moveTo>
                                              <a:lnTo>
                                                <a:pt x="40" y="98"/>
                                              </a:lnTo>
                                              <a:lnTo>
                                                <a:pt x="43" y="94"/>
                                              </a:lnTo>
                                              <a:lnTo>
                                                <a:pt x="46" y="87"/>
                                              </a:lnTo>
                                              <a:lnTo>
                                                <a:pt x="48" y="78"/>
                                              </a:lnTo>
                                              <a:lnTo>
                                                <a:pt x="69" y="0"/>
                                              </a:lnTo>
                                              <a:lnTo>
                                                <a:pt x="54" y="0"/>
                                              </a:lnTo>
                                              <a:lnTo>
                                                <a:pt x="45" y="32"/>
                                              </a:lnTo>
                                              <a:lnTo>
                                                <a:pt x="44" y="38"/>
                                              </a:lnTo>
                                              <a:lnTo>
                                                <a:pt x="42" y="44"/>
                                              </a:lnTo>
                                              <a:lnTo>
                                                <a:pt x="41" y="50"/>
                                              </a:lnTo>
                                              <a:lnTo>
                                                <a:pt x="40" y="55"/>
                                              </a:lnTo>
                                              <a:lnTo>
                                                <a:pt x="39" y="59"/>
                                              </a:lnTo>
                                              <a:lnTo>
                                                <a:pt x="38" y="64"/>
                                              </a:lnTo>
                                              <a:lnTo>
                                                <a:pt x="37" y="64"/>
                                              </a:lnTo>
                                              <a:lnTo>
                                                <a:pt x="34" y="53"/>
                                              </a:lnTo>
                                              <a:lnTo>
                                                <a:pt x="30" y="42"/>
                                              </a:lnTo>
                                              <a:lnTo>
                                                <a:pt x="27" y="32"/>
                                              </a:lnTo>
                                              <a:lnTo>
                                                <a:pt x="16" y="0"/>
                                              </a:lnTo>
                                              <a:lnTo>
                                                <a:pt x="0" y="0"/>
                                              </a:lnTo>
                                              <a:lnTo>
                                                <a:pt x="26" y="73"/>
                                              </a:lnTo>
                                              <a:lnTo>
                                                <a:pt x="33" y="73"/>
                                              </a:lnTo>
                                              <a:lnTo>
                                                <a:pt x="32" y="78"/>
                                              </a:lnTo>
                                              <a:lnTo>
                                                <a:pt x="31" y="82"/>
                                              </a:lnTo>
                                              <a:lnTo>
                                                <a:pt x="30" y="85"/>
                                              </a:lnTo>
                                              <a:lnTo>
                                                <a:pt x="27" y="93"/>
                                              </a:lnTo>
                                              <a:lnTo>
                                                <a:pt x="24" y="95"/>
                                              </a:lnTo>
                                              <a:lnTo>
                                                <a:pt x="16" y="95"/>
                                              </a:lnTo>
                                              <a:lnTo>
                                                <a:pt x="15" y="95"/>
                                              </a:lnTo>
                                              <a:lnTo>
                                                <a:pt x="13" y="95"/>
                                              </a:lnTo>
                                              <a:lnTo>
                                                <a:pt x="13" y="106"/>
                                              </a:lnTo>
                                              <a:lnTo>
                                                <a:pt x="16" y="106"/>
                                              </a:lnTo>
                                              <a:lnTo>
                                                <a:pt x="17" y="106"/>
                                              </a:lnTo>
                                              <a:lnTo>
                                                <a:pt x="29" y="106"/>
                                              </a:lnTo>
                                              <a:lnTo>
                                                <a:pt x="36" y="104"/>
                                              </a:lnTo>
                                              <a:close/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70" name="Group 7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4243" y="705"/>
                                        <a:ext cx="479" cy="479"/>
                                        <a:chOff x="4243" y="705"/>
                                        <a:chExt cx="479" cy="479"/>
                                      </a:xfrm>
                                    </wpg:grpSpPr>
                                    <wps:wsp>
                                      <wps:cNvPr id="71" name="Freeform 71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412 w 479"/>
                                            <a:gd name="T1" fmla="*/ 0 h 479"/>
                                            <a:gd name="T2" fmla="*/ 352 w 479"/>
                                            <a:gd name="T3" fmla="*/ 0 h 479"/>
                                            <a:gd name="T4" fmla="*/ 352 w 479"/>
                                            <a:gd name="T5" fmla="*/ 80 h 479"/>
                                            <a:gd name="T6" fmla="*/ 361 w 479"/>
                                            <a:gd name="T7" fmla="*/ 80 h 479"/>
                                            <a:gd name="T8" fmla="*/ 377 w 479"/>
                                            <a:gd name="T9" fmla="*/ 80 h 479"/>
                                            <a:gd name="T10" fmla="*/ 397 w 479"/>
                                            <a:gd name="T11" fmla="*/ 80 h 479"/>
                                            <a:gd name="T12" fmla="*/ 420 w 479"/>
                                            <a:gd name="T13" fmla="*/ 80 h 479"/>
                                            <a:gd name="T14" fmla="*/ 445 w 479"/>
                                            <a:gd name="T15" fmla="*/ 81 h 479"/>
                                            <a:gd name="T16" fmla="*/ 470 w 479"/>
                                            <a:gd name="T17" fmla="*/ 81 h 479"/>
                                            <a:gd name="T18" fmla="*/ 479 w 479"/>
                                            <a:gd name="T19" fmla="*/ 81 h 479"/>
                                            <a:gd name="T20" fmla="*/ 479 w 479"/>
                                            <a:gd name="T21" fmla="*/ 69 h 479"/>
                                            <a:gd name="T22" fmla="*/ 475 w 479"/>
                                            <a:gd name="T23" fmla="*/ 46 h 479"/>
                                            <a:gd name="T24" fmla="*/ 465 w 479"/>
                                            <a:gd name="T25" fmla="*/ 27 h 479"/>
                                            <a:gd name="T26" fmla="*/ 450 w 479"/>
                                            <a:gd name="T27" fmla="*/ 12 h 479"/>
                                            <a:gd name="T28" fmla="*/ 430 w 479"/>
                                            <a:gd name="T29" fmla="*/ 2 h 479"/>
                                            <a:gd name="T30" fmla="*/ 412 w 479"/>
                                            <a:gd name="T31" fmla="*/ 0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412" y="0"/>
                                              </a:moveTo>
                                              <a:lnTo>
                                                <a:pt x="352" y="0"/>
                                              </a:lnTo>
                                              <a:lnTo>
                                                <a:pt x="352" y="80"/>
                                              </a:lnTo>
                                              <a:lnTo>
                                                <a:pt x="361" y="80"/>
                                              </a:lnTo>
                                              <a:lnTo>
                                                <a:pt x="377" y="80"/>
                                              </a:lnTo>
                                              <a:lnTo>
                                                <a:pt x="397" y="80"/>
                                              </a:lnTo>
                                              <a:lnTo>
                                                <a:pt x="420" y="80"/>
                                              </a:lnTo>
                                              <a:lnTo>
                                                <a:pt x="445" y="81"/>
                                              </a:lnTo>
                                              <a:lnTo>
                                                <a:pt x="470" y="81"/>
                                              </a:lnTo>
                                              <a:lnTo>
                                                <a:pt x="479" y="81"/>
                                              </a:lnTo>
                                              <a:lnTo>
                                                <a:pt x="479" y="69"/>
                                              </a:lnTo>
                                              <a:lnTo>
                                                <a:pt x="475" y="46"/>
                                              </a:lnTo>
                                              <a:lnTo>
                                                <a:pt x="465" y="27"/>
                                              </a:lnTo>
                                              <a:lnTo>
                                                <a:pt x="450" y="12"/>
                                              </a:lnTo>
                                              <a:lnTo>
                                                <a:pt x="430" y="2"/>
                                              </a:lnTo>
                                              <a:lnTo>
                                                <a:pt x="412" y="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2" name="Freeform 7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4243" y="705"/>
                                          <a:ext cx="479" cy="479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125 w 479"/>
                                            <a:gd name="T1" fmla="*/ 328 h 479"/>
                                            <a:gd name="T2" fmla="*/ 124 w 479"/>
                                            <a:gd name="T3" fmla="*/ 339 h 479"/>
                                            <a:gd name="T4" fmla="*/ 90 w 479"/>
                                            <a:gd name="T5" fmla="*/ 372 h 479"/>
                                            <a:gd name="T6" fmla="*/ 81 w 479"/>
                                            <a:gd name="T7" fmla="*/ 382 h 479"/>
                                            <a:gd name="T8" fmla="*/ 71 w 479"/>
                                            <a:gd name="T9" fmla="*/ 388 h 479"/>
                                            <a:gd name="T10" fmla="*/ 0 w 479"/>
                                            <a:gd name="T11" fmla="*/ 388 h 479"/>
                                            <a:gd name="T12" fmla="*/ 0 w 479"/>
                                            <a:gd name="T13" fmla="*/ 412 h 479"/>
                                            <a:gd name="T14" fmla="*/ 0 w 479"/>
                                            <a:gd name="T15" fmla="*/ 418 h 479"/>
                                            <a:gd name="T16" fmla="*/ 63 w 479"/>
                                            <a:gd name="T17" fmla="*/ 479 h 479"/>
                                            <a:gd name="T18" fmla="*/ 66 w 479"/>
                                            <a:gd name="T19" fmla="*/ 479 h 479"/>
                                            <a:gd name="T20" fmla="*/ 434 w 479"/>
                                            <a:gd name="T21" fmla="*/ 475 h 479"/>
                                            <a:gd name="T22" fmla="*/ 467 w 479"/>
                                            <a:gd name="T23" fmla="*/ 448 h 479"/>
                                            <a:gd name="T24" fmla="*/ 479 w 479"/>
                                            <a:gd name="T25" fmla="*/ 409 h 479"/>
                                            <a:gd name="T26" fmla="*/ 339 w 479"/>
                                            <a:gd name="T27" fmla="*/ 124 h 479"/>
                                            <a:gd name="T28" fmla="*/ 375 w 479"/>
                                            <a:gd name="T29" fmla="*/ 271 h 479"/>
                                            <a:gd name="T30" fmla="*/ 400 w 479"/>
                                            <a:gd name="T31" fmla="*/ 273 h 479"/>
                                            <a:gd name="T32" fmla="*/ 416 w 479"/>
                                            <a:gd name="T33" fmla="*/ 288 h 479"/>
                                            <a:gd name="T34" fmla="*/ 420 w 479"/>
                                            <a:gd name="T35" fmla="*/ 308 h 479"/>
                                            <a:gd name="T36" fmla="*/ 416 w 479"/>
                                            <a:gd name="T37" fmla="*/ 328 h 479"/>
                                            <a:gd name="T38" fmla="*/ 393 w 479"/>
                                            <a:gd name="T39" fmla="*/ 346 h 479"/>
                                            <a:gd name="T40" fmla="*/ 357 w 479"/>
                                            <a:gd name="T41" fmla="*/ 338 h 479"/>
                                            <a:gd name="T42" fmla="*/ 346 w 479"/>
                                            <a:gd name="T43" fmla="*/ 327 h 479"/>
                                            <a:gd name="T44" fmla="*/ 344 w 479"/>
                                            <a:gd name="T45" fmla="*/ 302 h 479"/>
                                            <a:gd name="T46" fmla="*/ 180 w 479"/>
                                            <a:gd name="T47" fmla="*/ 151 h 479"/>
                                            <a:gd name="T48" fmla="*/ 159 w 479"/>
                                            <a:gd name="T49" fmla="*/ 139 h 479"/>
                                            <a:gd name="T50" fmla="*/ 148 w 479"/>
                                            <a:gd name="T51" fmla="*/ 122 h 479"/>
                                            <a:gd name="T52" fmla="*/ 147 w 479"/>
                                            <a:gd name="T53" fmla="*/ 102 h 479"/>
                                            <a:gd name="T54" fmla="*/ 158 w 479"/>
                                            <a:gd name="T55" fmla="*/ 85 h 479"/>
                                            <a:gd name="T56" fmla="*/ 194 w 479"/>
                                            <a:gd name="T57" fmla="*/ 74 h 479"/>
                                            <a:gd name="T58" fmla="*/ 213 w 479"/>
                                            <a:gd name="T59" fmla="*/ 84 h 479"/>
                                            <a:gd name="T60" fmla="*/ 226 w 479"/>
                                            <a:gd name="T61" fmla="*/ 106 h 479"/>
                                            <a:gd name="T62" fmla="*/ 253 w 479"/>
                                            <a:gd name="T63" fmla="*/ 148 h 479"/>
                                            <a:gd name="T64" fmla="*/ 307 w 479"/>
                                            <a:gd name="T65" fmla="*/ 83 h 479"/>
                                            <a:gd name="T66" fmla="*/ 307 w 479"/>
                                            <a:gd name="T67" fmla="*/ 42 h 479"/>
                                            <a:gd name="T68" fmla="*/ 308 w 479"/>
                                            <a:gd name="T69" fmla="*/ 0 h 479"/>
                                            <a:gd name="T70" fmla="*/ 44 w 479"/>
                                            <a:gd name="T71" fmla="*/ 3 h 479"/>
                                            <a:gd name="T72" fmla="*/ 11 w 479"/>
                                            <a:gd name="T73" fmla="*/ 30 h 479"/>
                                            <a:gd name="T74" fmla="*/ 0 w 479"/>
                                            <a:gd name="T75" fmla="*/ 69 h 479"/>
                                            <a:gd name="T76" fmla="*/ 56 w 479"/>
                                            <a:gd name="T77" fmla="*/ 344 h 479"/>
                                            <a:gd name="T78" fmla="*/ 82 w 479"/>
                                            <a:gd name="T79" fmla="*/ 307 h 479"/>
                                            <a:gd name="T80" fmla="*/ 82 w 479"/>
                                            <a:gd name="T81" fmla="*/ 259 h 479"/>
                                            <a:gd name="T82" fmla="*/ 82 w 479"/>
                                            <a:gd name="T83" fmla="*/ 204 h 479"/>
                                            <a:gd name="T84" fmla="*/ 82 w 479"/>
                                            <a:gd name="T85" fmla="*/ 175 h 479"/>
                                            <a:gd name="T86" fmla="*/ 82 w 479"/>
                                            <a:gd name="T87" fmla="*/ 166 h 479"/>
                                            <a:gd name="T88" fmla="*/ 89 w 479"/>
                                            <a:gd name="T89" fmla="*/ 156 h 479"/>
                                            <a:gd name="T90" fmla="*/ 105 w 479"/>
                                            <a:gd name="T91" fmla="*/ 145 h 479"/>
                                            <a:gd name="T92" fmla="*/ 303 w 479"/>
                                            <a:gd name="T93" fmla="*/ 343 h 479"/>
                                            <a:gd name="T94" fmla="*/ 327 w 479"/>
                                            <a:gd name="T95" fmla="*/ 345 h 479"/>
                                            <a:gd name="T96" fmla="*/ 344 w 479"/>
                                            <a:gd name="T97" fmla="*/ 360 h 479"/>
                                            <a:gd name="T98" fmla="*/ 348 w 479"/>
                                            <a:gd name="T99" fmla="*/ 380 h 479"/>
                                            <a:gd name="T100" fmla="*/ 344 w 479"/>
                                            <a:gd name="T101" fmla="*/ 400 h 479"/>
                                            <a:gd name="T102" fmla="*/ 320 w 479"/>
                                            <a:gd name="T103" fmla="*/ 417 h 479"/>
                                            <a:gd name="T104" fmla="*/ 284 w 479"/>
                                            <a:gd name="T105" fmla="*/ 409 h 479"/>
                                            <a:gd name="T106" fmla="*/ 273 w 479"/>
                                            <a:gd name="T107" fmla="*/ 399 h 479"/>
                                            <a:gd name="T108" fmla="*/ 272 w 479"/>
                                            <a:gd name="T109" fmla="*/ 374 h 479"/>
                                            <a:gd name="T110" fmla="*/ 126 w 479"/>
                                            <a:gd name="T111" fmla="*/ 247 h 479"/>
                                            <a:gd name="T112" fmla="*/ 126 w 479"/>
                                            <a:gd name="T113" fmla="*/ 299 h 479"/>
                                          </a:gdLst>
                                          <a:ahLst/>
                                          <a:cxnLst>
                                            <a:cxn ang="0">
                                              <a:pos x="T0" y="T1"/>
                                            </a:cxn>
                                            <a:cxn ang="0">
                                              <a:pos x="T2" y="T3"/>
                                            </a:cxn>
                                            <a:cxn ang="0">
                                              <a:pos x="T4" y="T5"/>
                                            </a:cxn>
                                            <a:cxn ang="0">
                                              <a:pos x="T6" y="T7"/>
                                            </a:cxn>
                                            <a:cxn ang="0">
                                              <a:pos x="T8" y="T9"/>
                                            </a:cxn>
                                            <a:cxn ang="0">
                                              <a:pos x="T10" y="T11"/>
                                            </a:cxn>
                                            <a:cxn ang="0">
                                              <a:pos x="T12" y="T13"/>
                                            </a:cxn>
                                            <a:cxn ang="0">
                                              <a:pos x="T14" y="T15"/>
                                            </a:cxn>
                                            <a:cxn ang="0">
                                              <a:pos x="T16" y="T17"/>
                                            </a:cxn>
                                            <a:cxn ang="0">
                                              <a:pos x="T18" y="T19"/>
                                            </a:cxn>
                                            <a:cxn ang="0">
                                              <a:pos x="T20" y="T21"/>
                                            </a:cxn>
                                            <a:cxn ang="0">
                                              <a:pos x="T22" y="T23"/>
                                            </a:cxn>
                                            <a:cxn ang="0">
                                              <a:pos x="T24" y="T25"/>
                                            </a:cxn>
                                            <a:cxn ang="0">
                                              <a:pos x="T26" y="T27"/>
                                            </a:cxn>
                                            <a:cxn ang="0">
                                              <a:pos x="T28" y="T29"/>
                                            </a:cxn>
                                            <a:cxn ang="0">
                                              <a:pos x="T30" y="T31"/>
                                            </a:cxn>
                                            <a:cxn ang="0">
                                              <a:pos x="T32" y="T33"/>
                                            </a:cxn>
                                            <a:cxn ang="0">
                                              <a:pos x="T34" y="T35"/>
                                            </a:cxn>
                                            <a:cxn ang="0">
                                              <a:pos x="T36" y="T37"/>
                                            </a:cxn>
                                            <a:cxn ang="0">
                                              <a:pos x="T38" y="T39"/>
                                            </a:cxn>
                                            <a:cxn ang="0">
                                              <a:pos x="T40" y="T41"/>
                                            </a:cxn>
                                            <a:cxn ang="0">
                                              <a:pos x="T42" y="T43"/>
                                            </a:cxn>
                                            <a:cxn ang="0">
                                              <a:pos x="T44" y="T45"/>
                                            </a:cxn>
                                            <a:cxn ang="0">
                                              <a:pos x="T46" y="T47"/>
                                            </a:cxn>
                                            <a:cxn ang="0">
                                              <a:pos x="T48" y="T49"/>
                                            </a:cxn>
                                            <a:cxn ang="0">
                                              <a:pos x="T50" y="T51"/>
                                            </a:cxn>
                                            <a:cxn ang="0">
                                              <a:pos x="T52" y="T53"/>
                                            </a:cxn>
                                            <a:cxn ang="0">
                                              <a:pos x="T54" y="T55"/>
                                            </a:cxn>
                                            <a:cxn ang="0">
                                              <a:pos x="T56" y="T57"/>
                                            </a:cxn>
                                            <a:cxn ang="0">
                                              <a:pos x="T58" y="T59"/>
                                            </a:cxn>
                                            <a:cxn ang="0">
                                              <a:pos x="T60" y="T61"/>
                                            </a:cxn>
                                            <a:cxn ang="0">
                                              <a:pos x="T62" y="T63"/>
                                            </a:cxn>
                                            <a:cxn ang="0">
                                              <a:pos x="T64" y="T65"/>
                                            </a:cxn>
                                            <a:cxn ang="0">
                                              <a:pos x="T66" y="T67"/>
                                            </a:cxn>
                                            <a:cxn ang="0">
                                              <a:pos x="T68" y="T69"/>
                                            </a:cxn>
                                            <a:cxn ang="0">
                                              <a:pos x="T70" y="T71"/>
                                            </a:cxn>
                                            <a:cxn ang="0">
                                              <a:pos x="T72" y="T73"/>
                                            </a:cxn>
                                            <a:cxn ang="0">
                                              <a:pos x="T74" y="T75"/>
                                            </a:cxn>
                                            <a:cxn ang="0">
                                              <a:pos x="T76" y="T77"/>
                                            </a:cxn>
                                            <a:cxn ang="0">
                                              <a:pos x="T78" y="T79"/>
                                            </a:cxn>
                                            <a:cxn ang="0">
                                              <a:pos x="T80" y="T81"/>
                                            </a:cxn>
                                            <a:cxn ang="0">
                                              <a:pos x="T82" y="T83"/>
                                            </a:cxn>
                                            <a:cxn ang="0">
                                              <a:pos x="T84" y="T85"/>
                                            </a:cxn>
                                            <a:cxn ang="0">
                                              <a:pos x="T86" y="T87"/>
                                            </a:cxn>
                                            <a:cxn ang="0">
                                              <a:pos x="T88" y="T89"/>
                                            </a:cxn>
                                            <a:cxn ang="0">
                                              <a:pos x="T90" y="T91"/>
                                            </a:cxn>
                                            <a:cxn ang="0">
                                              <a:pos x="T92" y="T93"/>
                                            </a:cxn>
                                            <a:cxn ang="0">
                                              <a:pos x="T94" y="T95"/>
                                            </a:cxn>
                                            <a:cxn ang="0">
                                              <a:pos x="T96" y="T97"/>
                                            </a:cxn>
                                            <a:cxn ang="0">
                                              <a:pos x="T98" y="T99"/>
                                            </a:cxn>
                                            <a:cxn ang="0">
                                              <a:pos x="T100" y="T101"/>
                                            </a:cxn>
                                            <a:cxn ang="0">
                                              <a:pos x="T102" y="T103"/>
                                            </a:cxn>
                                            <a:cxn ang="0">
                                              <a:pos x="T104" y="T105"/>
                                            </a:cxn>
                                            <a:cxn ang="0">
                                              <a:pos x="T106" y="T107"/>
                                            </a:cxn>
                                            <a:cxn ang="0">
                                              <a:pos x="T108" y="T109"/>
                                            </a:cxn>
                                            <a:cxn ang="0">
                                              <a:pos x="T110" y="T111"/>
                                            </a:cxn>
                                            <a:cxn ang="0">
                                              <a:pos x="T112" y="T113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479" h="479">
                                              <a:moveTo>
                                                <a:pt x="125" y="320"/>
                                              </a:moveTo>
                                              <a:lnTo>
                                                <a:pt x="125" y="328"/>
                                              </a:lnTo>
                                              <a:lnTo>
                                                <a:pt x="126" y="334"/>
                                              </a:lnTo>
                                              <a:lnTo>
                                                <a:pt x="124" y="339"/>
                                              </a:lnTo>
                                              <a:lnTo>
                                                <a:pt x="119" y="344"/>
                                              </a:lnTo>
                                              <a:lnTo>
                                                <a:pt x="90" y="372"/>
                                              </a:lnTo>
                                              <a:lnTo>
                                                <a:pt x="81" y="381"/>
                                              </a:lnTo>
                                              <a:lnTo>
                                                <a:pt x="81" y="382"/>
                                              </a:lnTo>
                                              <a:lnTo>
                                                <a:pt x="76" y="386"/>
                                              </a:lnTo>
                                              <a:lnTo>
                                                <a:pt x="71" y="388"/>
                                              </a:lnTo>
                                              <a:lnTo>
                                                <a:pt x="65" y="388"/>
                                              </a:lnTo>
                                              <a:lnTo>
                                                <a:pt x="0" y="388"/>
                                              </a:lnTo>
                                              <a:lnTo>
                                                <a:pt x="0" y="409"/>
                                              </a:lnTo>
                                              <a:lnTo>
                                                <a:pt x="0" y="412"/>
                                              </a:lnTo>
                                              <a:lnTo>
                                                <a:pt x="0" y="415"/>
                                              </a:lnTo>
                                              <a:lnTo>
                                                <a:pt x="0" y="418"/>
                                              </a:lnTo>
                                              <a:lnTo>
                                                <a:pt x="61" y="479"/>
                                              </a:lnTo>
                                              <a:lnTo>
                                                <a:pt x="63" y="479"/>
                                              </a:lnTo>
                                              <a:lnTo>
                                                <a:pt x="64" y="479"/>
                                              </a:lnTo>
                                              <a:lnTo>
                                                <a:pt x="66" y="479"/>
                                              </a:lnTo>
                                              <a:lnTo>
                                                <a:pt x="412" y="479"/>
                                              </a:lnTo>
                                              <a:lnTo>
                                                <a:pt x="434" y="475"/>
                                              </a:lnTo>
                                              <a:lnTo>
                                                <a:pt x="453" y="464"/>
                                              </a:lnTo>
                                              <a:lnTo>
                                                <a:pt x="467" y="448"/>
                                              </a:lnTo>
                                              <a:lnTo>
                                                <a:pt x="476" y="428"/>
                                              </a:lnTo>
                                              <a:lnTo>
                                                <a:pt x="479" y="409"/>
                                              </a:lnTo>
                                              <a:lnTo>
                                                <a:pt x="479" y="125"/>
                                              </a:lnTo>
                                              <a:lnTo>
                                                <a:pt x="339" y="124"/>
                                              </a:lnTo>
                                              <a:lnTo>
                                                <a:pt x="284" y="179"/>
                                              </a:lnTo>
                                              <a:lnTo>
                                                <a:pt x="375" y="271"/>
                                              </a:lnTo>
                                              <a:lnTo>
                                                <a:pt x="387" y="269"/>
                                              </a:lnTo>
                                              <a:lnTo>
                                                <a:pt x="400" y="273"/>
                                              </a:lnTo>
                                              <a:lnTo>
                                                <a:pt x="409" y="281"/>
                                              </a:lnTo>
                                              <a:lnTo>
                                                <a:pt x="416" y="288"/>
                                              </a:lnTo>
                                              <a:lnTo>
                                                <a:pt x="420" y="298"/>
                                              </a:lnTo>
                                              <a:lnTo>
                                                <a:pt x="420" y="308"/>
                                              </a:lnTo>
                                              <a:lnTo>
                                                <a:pt x="420" y="319"/>
                                              </a:lnTo>
                                              <a:lnTo>
                                                <a:pt x="416" y="328"/>
                                              </a:lnTo>
                                              <a:lnTo>
                                                <a:pt x="409" y="336"/>
                                              </a:lnTo>
                                              <a:lnTo>
                                                <a:pt x="393" y="346"/>
                                              </a:lnTo>
                                              <a:lnTo>
                                                <a:pt x="374" y="346"/>
                                              </a:lnTo>
                                              <a:lnTo>
                                                <a:pt x="357" y="338"/>
                                              </a:lnTo>
                                              <a:lnTo>
                                                <a:pt x="355" y="336"/>
                                              </a:lnTo>
                                              <a:lnTo>
                                                <a:pt x="346" y="327"/>
                                              </a:lnTo>
                                              <a:lnTo>
                                                <a:pt x="342" y="314"/>
                                              </a:lnTo>
                                              <a:lnTo>
                                                <a:pt x="344" y="302"/>
                                              </a:lnTo>
                                              <a:lnTo>
                                                <a:pt x="192" y="150"/>
                                              </a:lnTo>
                                              <a:lnTo>
                                                <a:pt x="180" y="151"/>
                                              </a:lnTo>
                                              <a:lnTo>
                                                <a:pt x="168" y="148"/>
                                              </a:lnTo>
                                              <a:lnTo>
                                                <a:pt x="159" y="139"/>
                                              </a:lnTo>
                                              <a:lnTo>
                                                <a:pt x="152" y="132"/>
                                              </a:lnTo>
                                              <a:lnTo>
                                                <a:pt x="148" y="122"/>
                                              </a:lnTo>
                                              <a:lnTo>
                                                <a:pt x="148" y="112"/>
                                              </a:lnTo>
                                              <a:lnTo>
                                                <a:pt x="147" y="102"/>
                                              </a:lnTo>
                                              <a:lnTo>
                                                <a:pt x="151" y="92"/>
                                              </a:lnTo>
                                              <a:lnTo>
                                                <a:pt x="158" y="85"/>
                                              </a:lnTo>
                                              <a:lnTo>
                                                <a:pt x="175" y="75"/>
                                              </a:lnTo>
                                              <a:lnTo>
                                                <a:pt x="194" y="74"/>
                                              </a:lnTo>
                                              <a:lnTo>
                                                <a:pt x="211" y="83"/>
                                              </a:lnTo>
                                              <a:lnTo>
                                                <a:pt x="213" y="84"/>
                                              </a:lnTo>
                                              <a:lnTo>
                                                <a:pt x="222" y="93"/>
                                              </a:lnTo>
                                              <a:lnTo>
                                                <a:pt x="226" y="106"/>
                                              </a:lnTo>
                                              <a:lnTo>
                                                <a:pt x="224" y="119"/>
                                              </a:lnTo>
                                              <a:lnTo>
                                                <a:pt x="253" y="148"/>
                                              </a:lnTo>
                                              <a:lnTo>
                                                <a:pt x="307" y="93"/>
                                              </a:lnTo>
                                              <a:lnTo>
                                                <a:pt x="307" y="83"/>
                                              </a:lnTo>
                                              <a:lnTo>
                                                <a:pt x="307" y="65"/>
                                              </a:lnTo>
                                              <a:lnTo>
                                                <a:pt x="307" y="42"/>
                                              </a:lnTo>
                                              <a:lnTo>
                                                <a:pt x="308" y="17"/>
                                              </a:lnTo>
                                              <a:lnTo>
                                                <a:pt x="308" y="0"/>
                                              </a:lnTo>
                                              <a:lnTo>
                                                <a:pt x="66" y="0"/>
                                              </a:lnTo>
                                              <a:lnTo>
                                                <a:pt x="44" y="3"/>
                                              </a:lnTo>
                                              <a:lnTo>
                                                <a:pt x="26" y="14"/>
                                              </a:lnTo>
                                              <a:lnTo>
                                                <a:pt x="11" y="30"/>
                                              </a:lnTo>
                                              <a:lnTo>
                                                <a:pt x="2" y="50"/>
                                              </a:lnTo>
                                              <a:lnTo>
                                                <a:pt x="0" y="69"/>
                                              </a:lnTo>
                                              <a:lnTo>
                                                <a:pt x="0" y="344"/>
                                              </a:lnTo>
                                              <a:lnTo>
                                                <a:pt x="56" y="344"/>
                                              </a:lnTo>
                                              <a:lnTo>
                                                <a:pt x="81" y="319"/>
                                              </a:lnTo>
                                              <a:lnTo>
                                                <a:pt x="82" y="307"/>
                                              </a:lnTo>
                                              <a:lnTo>
                                                <a:pt x="82" y="286"/>
                                              </a:lnTo>
                                              <a:lnTo>
                                                <a:pt x="82" y="259"/>
                                              </a:lnTo>
                                              <a:lnTo>
                                                <a:pt x="82" y="231"/>
                                              </a:lnTo>
                                              <a:lnTo>
                                                <a:pt x="82" y="204"/>
                                              </a:lnTo>
                                              <a:lnTo>
                                                <a:pt x="82" y="185"/>
                                              </a:lnTo>
                                              <a:lnTo>
                                                <a:pt x="82" y="175"/>
                                              </a:lnTo>
                                              <a:lnTo>
                                                <a:pt x="82" y="166"/>
                                              </a:lnTo>
                                              <a:lnTo>
                                                <a:pt x="84" y="160"/>
                                              </a:lnTo>
                                              <a:lnTo>
                                                <a:pt x="89" y="156"/>
                                              </a:lnTo>
                                              <a:lnTo>
                                                <a:pt x="95" y="149"/>
                                              </a:lnTo>
                                              <a:lnTo>
                                                <a:pt x="105" y="145"/>
                                              </a:lnTo>
                                              <a:lnTo>
                                                <a:pt x="120" y="159"/>
                                              </a:lnTo>
                                              <a:lnTo>
                                                <a:pt x="303" y="343"/>
                                              </a:lnTo>
                                              <a:lnTo>
                                                <a:pt x="315" y="341"/>
                                              </a:lnTo>
                                              <a:lnTo>
                                                <a:pt x="327" y="345"/>
                                              </a:lnTo>
                                              <a:lnTo>
                                                <a:pt x="336" y="353"/>
                                              </a:lnTo>
                                              <a:lnTo>
                                                <a:pt x="344" y="360"/>
                                              </a:lnTo>
                                              <a:lnTo>
                                                <a:pt x="348" y="370"/>
                                              </a:lnTo>
                                              <a:lnTo>
                                                <a:pt x="348" y="380"/>
                                              </a:lnTo>
                                              <a:lnTo>
                                                <a:pt x="348" y="390"/>
                                              </a:lnTo>
                                              <a:lnTo>
                                                <a:pt x="344" y="400"/>
                                              </a:lnTo>
                                              <a:lnTo>
                                                <a:pt x="337" y="407"/>
                                              </a:lnTo>
                                              <a:lnTo>
                                                <a:pt x="320" y="417"/>
                                              </a:lnTo>
                                              <a:lnTo>
                                                <a:pt x="302" y="418"/>
                                              </a:lnTo>
                                              <a:lnTo>
                                                <a:pt x="284" y="409"/>
                                              </a:lnTo>
                                              <a:lnTo>
                                                <a:pt x="283" y="408"/>
                                              </a:lnTo>
                                              <a:lnTo>
                                                <a:pt x="273" y="399"/>
                                              </a:lnTo>
                                              <a:lnTo>
                                                <a:pt x="269" y="386"/>
                                              </a:lnTo>
                                              <a:lnTo>
                                                <a:pt x="272" y="374"/>
                                              </a:lnTo>
                                              <a:lnTo>
                                                <a:pt x="126" y="228"/>
                                              </a:lnTo>
                                              <a:lnTo>
                                                <a:pt x="126" y="247"/>
                                              </a:lnTo>
                                              <a:lnTo>
                                                <a:pt x="126" y="273"/>
                                              </a:lnTo>
                                              <a:lnTo>
                                                <a:pt x="126" y="299"/>
                                              </a:lnTo>
                                              <a:lnTo>
                                                <a:pt x="125" y="320"/>
                                              </a:lnTo>
                                            </a:path>
                                          </a:pathLst>
                                        </a:custGeom>
                                        <a:solidFill>
                                          <a:srgbClr val="B5DC10"/>
                                        </a:solidFill>
                                        <a:ln>
                                          <a:noFill/>
                                        </a:ln>
                                        <a:extLst>
                                          <a:ext uri="{91240B29-F687-4F45-9708-019B960494DF}">
                                            <a14:hiddenLine xmlns:a14="http://schemas.microsoft.com/office/drawing/2010/main"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wgp>
                              </a:graphicData>
                            </a:graphic>
                          </wp:inline>
                        </w:drawing>
                      </mc:Choice>
                      <mc:Fallback>
                        <w:pict>
                          <v:group w14:anchorId="6FA7B79D" id="Group 2" o:spid="_x0000_s1026" style="width:171.9pt;height:39.35pt;mso-position-horizontal-relative:char;mso-position-vertical-relative:line" coordorigin="4243,704" coordsize="3438,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">
                            <v:group id="Group 3" o:spid="_x0000_s1027" style="position:absolute;left:4952;top:704;width:735;height:513" coordorigin="4952,704" coordsize="735,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  <v:shape id="Freeform 4" o:spid="_x0000_s1028" style="position:absolute;left:5583;top:715;width:94;height:95;visibility:visible;mso-wrap-style:square;v-text-anchor:top" coordsize="94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" path="m94,47r,l93,39,84,19,68,5,47,,39,,19,9,5,25,,47r,8l9,76,25,90r22,5l55,94,75,86,89,69,94,47e" fillcolor="#9a9a9c" stroked="f">
                                <v:path arrowok="t" o:connecttype="custom" o:connectlocs="94,47;94,47;93,39;84,19;68,5;47,0;39,0;19,9;5,25;0,47;0,55;9,76;25,90;47,95;55,94;75,86;89,69;94,47;94,47" o:connectangles="0,0,0,0,0,0,0,0,0,0,0,0,0,0,0,0,0,0,0"/>
                              </v:shape>
                              <v:shape id="Freeform 5" o:spid="_x0000_s1029" style="position:absolute;left:4962;top:714;width:566;height:462;visibility:visible;mso-wrap-style:square;v-text-anchor:top" coordsize="56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" path="m99,75l98,52r3,11l106,84r5,17l116,117r7,19l149,204r4,9l158,229r9,24l170,262r7,19l183,300r7,20l193,329r6,18l205,365r6,19l218,402r6,20l231,443r6,19l326,462r6,-19l339,422r6,-19l352,383r6,-18l364,346r7,-18l377,309r6,-18l390,272r7,-19l402,238r6,-19l414,204r26,-68l443,128r6,-17l454,95r5,-19l465,52r,6l464,80r,17l464,100r,15l465,135r2,26l467,172r2,20l470,213r1,19l472,251r1,19l474,288r1,19l476,326r1,19l478,364r1,20l480,405r,22l481,450r1,12l566,462r-2,-23l563,420r-1,-20l561,381r-1,-19l559,343r-1,-19l557,304r-2,-20l554,263r-2,-23l551,224r-1,-23l548,180r-1,-19l545,143r-1,-15l534,17,532,,447,,430,,418,4r-6,10l410,18r-7,15l392,58r-2,5l385,77r-7,18l370,116r-9,25l357,152r-8,19l342,191r-7,20l328,230r-6,17l316,264r-8,23l302,308r-6,19l292,344r-3,17l287,379r-2,20l283,381r-2,-18l278,346r-4,-17l269,310r-7,-21l254,264r-5,-15l243,232r-7,-19l229,193r-8,-21l213,151r-8,-21l198,110,190,90,183,72,176,55,171,41r-2,-5l157,13,144,2,123,,33,,31,17,21,128r,6l19,152r-1,19l16,195r-1,8l14,224r-2,20l11,263,9,283,8,300,7,320,6,339,5,359,4,378,3,398,2,418,1,439,,462r81,l82,450r,-10l83,419r1,-21l85,378r1,-21l87,337r,-20l88,298r1,-20l91,259r1,-20l93,220r1,-20l95,181r1,-20l97,156r1,-25l99,113r,-15l99,93r,-18e" fillcolor="#9a9a9c" stroked="f">
                                <v:path arrowok="t" o:connecttype="custom" o:connectlocs="101,63;116,117;153,213;170,262;190,320;205,365;224,422;326,462;339,422;358,365;377,309;397,253;414,204;449,111;465,52;464,97;465,135;469,192;472,251;475,307;478,364;480,427;566,462;562,400;559,343;555,284;551,224;547,161;534,17;430,0;410,18;390,63;370,116;349,171;328,230;308,287;292,344;285,399;278,346;262,289;243,232;221,172;198,110;176,55;157,13;33,0;21,134;16,195;12,244;8,300;5,359;2,418;81,462;83,419;86,357;88,298;92,239;95,181;98,131;99,93" o:connectangles="0,0,0,0,0,0,0,0,0,0,0,0,0,0,0,0,0,0,0,0,0,0,0,0,0,0,0,0,0,0,0,0,0,0,0,0,0,0,0,0,0,0,0,0,0,0,0,0,0,0,0,0,0,0,0,0,0,0,0,0"/>
                              </v:shape>
                              <v:shape id="Freeform 6" o:spid="_x0000_s1030" style="position:absolute;left:5629;top:861;width:0;height:315;visibility:visible;mso-wrap-style:square;v-text-anchor:top" coordsize="0,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" path="m,l,315e" filled="f" strokecolor="#9a9a9c" strokeweight="1.42661mm">
                                <v:path arrowok="t" o:connecttype="custom" o:connectlocs="0,0;0,315" o:connectangles="0,0"/>
                              </v:shape>
                            </v:group>
                            <v:group id="Group 7" o:spid="_x0000_s1031" style="position:absolute;left:5707;top:704;width:1974;height:786" coordorigin="5707,704" coordsize="1974,7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          <v:shape id="Freeform 8" o:spid="_x0000_s1032" style="position:absolute;left:5717;top:854;width:265;height:329;visibility:visible;mso-wrap-style:square;v-text-anchor:top" coordsize="265,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" path="m100,225l89,207,83,185,80,161r1,-7l84,131r8,-20l104,94,120,80,139,70r23,-6l187,62r18,1l224,66r19,7l261,84r,-66l254,15,234,8,216,3,197,,176,r-5,l146,1,123,6r-22,7l81,22,63,34,47,48,33,63,21,81r-9,19l5,122,1,144,,168r,16l3,208r6,21l18,249r11,17l43,282r16,14l77,307r20,9l119,323r24,4l169,328r20,-1l209,325r19,-4l246,314r19,-8l265,240r-1,1l244,251r-19,6l207,260r-21,1l179,261r-25,-3l133,250,114,239,100,225e" fillcolor="#9a9a9c" stroked="f">
                                <v:path arrowok="t" o:connecttype="custom" o:connectlocs="100,225;89,207;83,185;80,161;81,154;84,131;92,111;104,94;120,80;139,70;162,64;187,62;205,63;224,66;243,73;261,84;261,18;254,15;234,8;216,3;197,0;176,0;171,0;146,1;123,6;101,13;81,22;63,34;47,48;33,63;21,81;12,100;5,122;1,144;0,168;0,184;3,208;9,229;18,249;29,266;43,282;59,296;77,307;97,316;119,323;143,327;169,328;189,327;209,325;228,321;246,314;265,306;265,240;264,241;244,251;225,257;207,260;186,261;179,261;154,258;133,250;114,239;100,225" o:connectangles="0,0,0,0,0,0,0,0,0,0,0,0,0,0,0,0,0,0,0,0,0,0,0,0,0,0,0,0,0,0,0,0,0,0,0,0,0,0,0,0,0,0,0,0,0,0,0,0,0,0,0,0,0,0,0,0,0,0,0,0,0,0,0"/>
                              </v:shape>
                              <v:shape id="Freeform 9" o:spid="_x0000_s1033" style="position:absolute;left:6016;top:855;width:202;height:321;visibility:visible;mso-wrap-style:square;v-text-anchor:top" coordsize="202,3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" path="m,27r,l,321r78,l78,77r9,-3l106,70r20,-3l146,66r16,1l182,69r19,4l201,9,197,8,178,3,159,,138,r-1,l117,,98,2,78,5,58,9,38,14,18,20,,27e" fillcolor="#9a9a9c" stroked="f">
                                <v:path arrowok="t" o:connecttype="custom" o:connectlocs="0,27;0,27;0,321;78,321;78,77;87,74;106,70;126,67;146,66;162,67;182,69;201,73;201,9;197,8;178,3;159,0;138,0;137,0;117,0;98,2;78,5;58,9;38,14;18,20;0,27" o:connectangles="0,0,0,0,0,0,0,0,0,0,0,0,0,0,0,0,0,0,0,0,0,0,0,0,0"/>
                              </v:shape>
                              <v:group id="Group 10" o:spid="_x0000_s1034" style="position:absolute;left:6218;top:853;width:318;height:332" coordorigin="6218,853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        <v:shape id="Freeform 11" o:spid="_x0000_s1035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" path="m88,318r,-101l82,193,80,165,69,308r19,10e" fillcolor="#9a9a9c" stroked="f">
                                  <v:path arrowok="t" o:connecttype="custom" o:connectlocs="88,318;88,217;82,193;80,165;69,308;88,318" o:connectangles="0,0,0,0,0,0"/>
                                </v:shape>
                                <v:shape id="Freeform 12" o:spid="_x0000_s1036" style="position:absolute;left:6218;top:853;width:318;height:332;visibility:visible;mso-wrap-style:square;v-text-anchor:top" coordsize="318,3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" path="m218,321r20,-9l256,301r16,-13l285,272r12,-18l306,234r6,-22l316,188r2,-26l318,154r-3,-25l310,106,303,84,293,65,280,48,266,34,249,22,230,12,209,5,186,1,161,,144,,121,3,99,9,79,18,61,29,46,42,32,58,20,76,11,96,5,118,1,142,,168r,8l2,201r5,23l14,246r10,19l37,282r15,14l69,308,80,165r1,-14l85,124r7,-22l104,85,119,72r18,-8l159,62r10,l189,67r17,10l219,92r10,20l235,136r2,29l236,179r-4,27l225,228r-12,17l198,258r-18,8l159,268r-11,l128,263,111,252,98,237,88,217r,101l109,325r23,4l157,331r16,-1l196,327r22,-6e" fillcolor="#9a9a9c" stroked="f">
                                  <v:path arrowok="t" o:connecttype="custom" o:connectlocs="238,312;272,288;297,254;312,212;318,162;315,129;303,84;280,48;249,22;209,5;161,0;121,3;79,18;46,42;20,76;5,118;0,168;2,201;14,246;37,282;69,308;81,151;92,102;119,72;159,62;189,67;219,92;235,136;236,179;225,228;198,258;159,268;128,263;98,237;88,318;132,329;173,330;218,321" o:connectangles="0,0,0,0,0,0,0,0,0,0,0,0,0,0,0,0,0,0,0,0,0,0,0,0,0,0,0,0,0,0,0,0,0,0,0,0,0,0"/>
                                </v:shape>
                              </v:group>
                              <v:shape id="Freeform 13" o:spid="_x0000_s1037" style="position:absolute;left:6574;top:983;width:66;height:0;visibility:visible;mso-wrap-style:square;v-text-anchor:top" coordsize="66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" path="m,l66,e" filled="f" strokecolor="#9a9a9c" strokeweight="1.1896mm">
                                <v:path arrowok="t" o:connecttype="custom" o:connectlocs="0,0;66,0" o:connectangles="0,0"/>
                              </v:shape>
                              <v:shape id="Freeform 14" o:spid="_x0000_s1038" style="position:absolute;left:6686;top:714;width:386;height:462;visibility:visible;mso-wrap-style:square;v-text-anchor:top" coordsize="386,4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" path="m187,231l175,216r18,-20l210,179r15,-17l240,146r13,-16l267,115r13,-15l292,86,304,72,316,58,328,43,340,29,352,14,363,,266,r-9,11l245,26,233,41,221,55,209,70,195,87r-9,11l173,113r-13,15l146,143r-13,14l120,172r-14,15l92,202r-9,9l83,,,,,462r83,l83,226r11,15l96,244r14,18l123,280r13,18l149,314r13,17l174,347r13,15l199,377r12,15l223,407r12,14l247,435r12,14l271,462r114,l377,453,363,439,350,426,337,411,324,396,310,380r-8,-9l290,357,277,342,265,327,252,312,239,296,226,280,213,264,200,247,187,231e" fillcolor="#9a9a9c" stroked="f">
                                <v:path arrowok="t" o:connecttype="custom" o:connectlocs="175,216;193,196;225,162;253,130;280,100;304,72;328,43;352,14;266,0;245,26;221,55;195,87;173,113;146,143;120,172;92,202;83,0;0,462;83,226;96,244;123,280;149,314;174,347;199,377;223,407;247,435;271,462;377,453;350,426;324,396;302,371;277,342;252,312;226,280;200,247" o:connectangles="0,0,0,0,0,0,0,0,0,0,0,0,0,0,0,0,0,0,0,0,0,0,0,0,0,0,0,0,0,0,0,0,0,0,0"/>
                              </v:shape>
                              <v:group id="Group 15" o:spid="_x0000_s1039" style="position:absolute;left:7045;top:853;width:298;height:330" coordorigin="7045,853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        <v:shape id="Freeform 16" o:spid="_x0000_s1040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" path="m88,101l99,83,114,69r20,-8l156,58r16,1l192,66r15,13l217,99r5,25l81,124r-5,54l298,178r,-2l298,169r-1,-26l295,121r-3,-18l288,87,283,73r-3,-5l269,51,256,36,240,23,222,13,202,6,180,1,157,,145,,122,3,100,9,88,101e" fillcolor="#9a9a9c" stroked="f">
                                  <v:path arrowok="t" o:connecttype="custom" o:connectlocs="88,101;99,83;114,69;134,61;156,58;172,59;192,66;207,79;217,99;222,124;81,124;76,178;298,178;298,176;298,169;297,143;295,121;292,103;288,87;283,73;280,68;269,51;256,36;240,23;222,13;202,6;180,1;157,0;145,0;122,3;100,9;88,101" o:connectangles="0,0,0,0,0,0,0,0,0,0,0,0,0,0,0,0,0,0,0,0,0,0,0,0,0,0,0,0,0,0,0,0"/>
                                </v:shape>
                                <v:shape id="Freeform 17" o:spid="_x0000_s1041" style="position:absolute;left:7045;top:853;width:298;height:330;visibility:visible;mso-wrap-style:square;v-text-anchor:top" coordsize="298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" path="m98,240l87,223,79,202,76,178r5,-54l88,101,100,9,80,17,62,29,46,42,33,58,21,76,12,96,5,118,1,142,,167r,14l3,206r5,22l16,249r11,18l40,283r15,14l72,308r20,9l114,324r24,4l164,329r2,l187,328r20,-2l225,322r19,-6l262,308r19,-10l281,233r-9,6l254,249r-18,8l217,263r-20,3l176,267r-20,-1l133,261r-20,-9l98,240e" fillcolor="#9a9a9c" stroked="f">
                                  <v:path arrowok="t" o:connecttype="custom" o:connectlocs="98,240;87,223;79,202;76,178;81,124;88,101;100,9;80,17;62,29;46,42;33,58;21,76;12,96;5,118;1,142;0,167;0,181;3,206;8,228;16,249;27,267;40,283;55,297;72,308;92,317;114,324;138,328;164,329;166,329;187,328;207,326;225,322;244,316;262,308;281,298;281,233;272,239;254,249;236,257;217,263;197,266;176,267;156,266;133,261;113,252;98,240" o:connectangles="0,0,0,0,0,0,0,0,0,0,0,0,0,0,0,0,0,0,0,0,0,0,0,0,0,0,0,0,0,0,0,0,0,0,0,0,0,0,0,0,0,0,0,0,0,0"/>
                                </v:shape>
                              </v:group>
                              <v:shape id="Freeform 18" o:spid="_x0000_s1042" style="position:absolute;left:7345;top:861;width:326;height:477;visibility:visible;mso-wrap-style:square;v-text-anchor:top" coordsize="326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" path="m85,l,,1,3,6,22r5,19l17,60r5,18l28,97r6,18l41,134r6,18l54,171r7,18l68,208r8,19l83,245r8,20l100,284r9,19l117,323r-7,16l109,341r-9,21l92,379r-8,16l77,412r-9,20l64,442r-7,17l50,477r77,l130,469r1,-3l137,452r7,-17l152,417r9,-19l170,377r9,-20l189,336r29,-59l219,275r8,-18l235,240r7,-18l250,203r8,-18l266,166r7,-19l280,128r8,-19l295,90r6,-19l308,52r7,-19l321,14,326,,243,r-2,6l238,17r-5,18l228,53r-6,19l215,92r-7,22l207,117r-7,20l193,154r-6,17l179,189r-9,21l167,220r-7,35l154,220r-4,-11l145,197r-7,-19l131,158r-6,-20l118,118,112,97,106,78,100,58,95,40,90,22,86,6,85,e" fillcolor="#9a9a9c" stroked="f">
                                <v:path arrowok="t" o:connecttype="custom" o:connectlocs="0,0;6,22;17,60;28,97;41,134;54,171;68,208;83,245;100,284;117,323;109,341;92,379;77,412;64,442;50,477;130,469;137,452;152,417;170,377;189,336;219,275;235,240;250,203;266,166;280,128;295,90;308,52;321,14;243,0;238,17;228,53;215,92;207,117;193,154;179,189;167,220;154,220;145,197;131,158;118,118;106,78;95,40;86,6" o:connectangles="0,0,0,0,0,0,0,0,0,0,0,0,0,0,0,0,0,0,0,0,0,0,0,0,0,0,0,0,0,0,0,0,0,0,0,0,0,0,0,0,0,0,0"/>
                              </v:shape>
                              <v:shape id="Freeform 19" o:spid="_x0000_s1043" style="position:absolute;left:6764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20" o:spid="_x0000_s1044" style="position:absolute;left:6853;top:1374;width:72;height:74;visibility:visible;mso-wrap-style:square;v-text-anchor:top" coordsize="72,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" path="m,73r18,l36,45,54,73r18,l45,34,69,,51,,36,25,21,,2,,26,35,,73e" fillcolor="#b5dc10" stroked="f">
                                <v:path arrowok="t" o:connecttype="custom" o:connectlocs="0,73;18,73;36,45;54,73;72,73;45,34;69,0;51,0;36,25;21,0;2,0;26,35;0,73" o:connectangles="0,0,0,0,0,0,0,0,0,0,0,0,0"/>
                              </v:shape>
                              <v:group id="Group 21" o:spid="_x0000_s1045" style="position:absolute;left:6944;top:1373;width:71;height:107" coordorigin="6944,1373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        <v:shape id="Freeform 22" o:spid="_x0000_s1046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" path="m14,11l15,,,,,106r15,l15,65r4,-2l15,58r,-20l15,16r3,-5l35,11r16,l54,16r,22l54,59r-4,4l35,63,20,73r6,2l40,75,50,74,65,64,70,37,69,24,61,5,40,,26,,19,2r-5,9e" fillcolor="#b5dc10" stroked="f">
                                  <v:path arrowok="t" o:connecttype="custom" o:connectlocs="14,11;15,0;0,0;0,106;15,106;15,65;15,65;19,63;15,58;15,38;15,16;18,11;35,11;51,11;54,16;54,38;54,59;50,63;35,63;20,73;26,75;40,75;50,74;65,64;70,37;69,24;61,5;40,0;26,0;19,2;14,11;14,11" o:connectangles="0,0,0,0,0,0,0,0,0,0,0,0,0,0,0,0,0,0,0,0,0,0,0,0,0,0,0,0,0,0,0,0"/>
                                </v:shape>
                                <v:shape id="Freeform 23" o:spid="_x0000_s1047" style="position:absolute;left:6944;top:1373;width:71;height:107;visibility:visible;mso-wrap-style:square;v-text-anchor:top" coordsize="71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" path="m19,63r-4,2l20,73,35,63r-16,e" fillcolor="#cbd300" stroked="f">
                                  <v:path arrowok="t" o:connecttype="custom" o:connectlocs="19,63;15,65;20,73;35,63;19,63" o:connectangles="0,0,0,0,0"/>
                                </v:shape>
                              </v:group>
                              <v:group id="Group 24" o:spid="_x0000_s1048" style="position:absolute;left:7039;top:1373;width:70;height:76" coordorigin="703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            <v:shape id="Freeform 25" o:spid="_x0000_s1049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26" o:spid="_x0000_s1050" style="position:absolute;left:703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27" o:spid="_x0000_s1051" style="position:absolute;left:7137;top:1373;width:57;height:75;visibility:visible;mso-wrap-style:square;v-text-anchor:top" coordsize="57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" path="m14,10l15,1,,1,,75r15,l15,31r,-6l15,21r1,-2l18,14r6,-3l31,11r8,l42,14r,9l42,24r,1l42,28r14,l56,25r,-2l56,22,56,6,50,,36,,25,,19,3r-5,8l14,10e" fillcolor="#b5dc10" stroked="f">
                                <v:path arrowok="t" o:connecttype="custom" o:connectlocs="14,10;15,1;0,1;0,75;15,75;15,31;15,25;15,21;16,19;18,14;24,11;31,11;39,11;42,14;42,23;42,24;42,25;42,28;56,28;56,25;56,23;56,22;56,6;50,0;36,0;25,0;19,3;14,11;14,10" o:connectangles="0,0,0,0,0,0,0,0,0,0,0,0,0,0,0,0,0,0,0,0,0,0,0,0,0,0,0,0,0"/>
                              </v:shape>
                              <v:shape id="Freeform 28" o:spid="_x0000_s1052" style="position:absolute;left:7211;top:1357;width:59;height:92;visibility:visible;mso-wrap-style:square;v-text-anchor:top" coordsize="59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" path="m34,91r18,l58,85r,-17l58,65r,-2l45,63r,2l45,66r,11l43,80r-8,l27,80,25,78r,-9l25,28r30,l55,17r-30,l25,,10,r,17l,17,,28r10,l10,70r,7l10,79r1,3l14,89r7,2l34,91e" fillcolor="#b5dc10" stroked="f">
                                <v:path arrowok="t" o:connecttype="custom" o:connectlocs="34,91;52,91;58,85;58,68;58,68;58,65;58,63;45,63;45,65;45,65;45,66;45,77;43,80;35,80;27,80;25,78;25,69;25,28;55,28;55,17;25,17;25,0;10,0;10,17;0,17;0,28;10,28;10,70;10,77;10,79;11,82;14,89;21,91;34,91" o:connectangles="0,0,0,0,0,0,0,0,0,0,0,0,0,0,0,0,0,0,0,0,0,0,0,0,0,0,0,0,0,0,0,0,0,0"/>
                              </v:shape>
                              <v:shape id="Freeform 29" o:spid="_x0000_s1053" style="position:absolute;left:7286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" path="m33,65r-7,l21,64,19,63,16,62,15,58r,-4l15,53r,-1l15,51,,51r,3l,70r8,5l33,75r16,l56,74r5,-4l66,66r2,-6l68,52r,-11l64,34,54,32r-3,l36,31,22,30r-2,l17,29,15,26r,-6l15,12r3,-2l33,10r16,l50,11r1,9l66,20,66,4,59,,34,,7,,,4,,21,,33r4,5l13,41r5,1l29,43r13,l51,43r2,2l53,53r,10l49,65r-16,e" fillcolor="#b5dc10" stroked="f">
                                <v:path arrowok="t" o:connecttype="custom" o:connectlocs="33,65;26,65;21,64;19,63;16,62;15,58;15,54;15,53;15,52;15,51;0,51;0,54;0,70;8,75;33,75;49,75;56,74;61,70;66,66;68,60;68,52;68,41;64,34;54,32;51,32;36,31;22,30;20,30;17,29;15,26;15,20;15,12;18,10;33,10;49,10;50,11;51,20;66,20;66,4;59,0;34,0;7,0;0,4;0,21;0,33;4,38;13,41;18,42;29,43;42,43;51,43;53,45;53,53;53,63;49,65;33,65" o:connectangles="0,0,0,0,0,0,0,0,0,0,0,0,0,0,0,0,0,0,0,0,0,0,0,0,0,0,0,0,0,0,0,0,0,0,0,0,0,0,0,0,0,0,0,0,0,0,0,0,0,0,0,0,0,0,0,0"/>
                              </v:shape>
                            </v:group>
                            <v:group id="Group 30" o:spid="_x0000_s1054" style="position:absolute;left:4958;top:1333;width:812;height:126" coordorigin="4958,1333" coordsize="812,1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      <v:shape id="Freeform 31" o:spid="_x0000_s1055" style="position:absolute;left:4968;top:1343;width:74;height:105;visibility:visible;mso-wrap-style:square;v-text-anchor:top" coordsize="74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" path="m16,91r,-34l70,57r,-12l16,45r,-32l73,13,73,,,,,105r73,l73,91r-57,e" fillcolor="#b5dc10" stroked="f">
                                <v:path arrowok="t" o:connecttype="custom" o:connectlocs="16,91;16,57;70,57;70,45;16,45;16,13;73,13;73,0;0,0;0,105;73,105;73,91;16,91" o:connectangles="0,0,0,0,0,0,0,0,0,0,0,0,0"/>
                              </v:shape>
                              <v:shape id="Freeform 32" o:spid="_x0000_s1056" style="position:absolute;left:5068;top:1373;width:116;height:75;visibility:visible;mso-wrap-style:square;v-text-anchor:top" coordsize="116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" path="m76,12r9,l97,12r3,3l100,27r,47l116,74r,-48l116,18r-1,-5l113,9,109,3,101,,89,,75,,68,3,63,13,61,4,53,,39,,26,,19,3r-4,9l14,12,15,,,,,74r15,l15,32r,-15l20,12r15,l42,12r4,1l48,16r2,2l50,27r,47l65,74r,-43l65,26r1,-4l67,19r2,-5l76,12e" fillcolor="#b5dc10" stroked="f">
                                <v:path arrowok="t" o:connecttype="custom" o:connectlocs="76,12;85,12;97,12;100,15;100,27;100,74;116,74;116,26;116,18;115,13;113,9;109,3;101,0;89,0;75,0;68,3;63,13;63,13;61,4;53,0;39,0;26,0;19,3;15,12;14,12;15,0;0,0;0,74;15,74;15,32;15,17;20,12;35,12;42,12;46,13;48,16;50,18;50,18;50,27;50,74;65,74;65,31;65,26;66,22;67,19;69,14;76,12" o:connectangles="0,0,0,0,0,0,0,0,0,0,0,0,0,0,0,0,0,0,0,0,0,0,0,0,0,0,0,0,0,0,0,0,0,0,0,0,0,0,0,0,0,0,0,0,0,0,0"/>
                              </v:shape>
                              <v:group id="Group 33" o:spid="_x0000_s1057" style="position:absolute;left:5215;top:1343;width:70;height:106" coordorigin="5215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              <v:shape id="Freeform 34" o:spid="_x0000_s1058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VL5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bwMoW/L+kHyOUvAAAA//8DAFBLAQItABQABgAIAAAAIQDb4fbL7gAAAIUBAAATAAAAAAAAAAAA&#10;AAAAAAAAAABbQ29udGVudF9UeXBlc10ueG1sUEsBAi0AFAAGAAgAAAAhAFr0LFu/AAAAFQEAAAsA&#10;AAAAAAAAAAAAAAAAHwEAAF9yZWxzLy5yZWxzUEsBAi0AFAAGAAgAAAAhAIChUvnEAAAA2wAAAA8A&#10;AAAAAAAAAAAAAAAABwIAAGRycy9kb3ducmV2LnhtbFBLBQYAAAAAAwADALcAAAD4AgAAAAA=&#10;" path="m34,94r-16,l19,103r6,3l38,106,51,94r-17,e" fillcolor="#cbd300" stroked="f">
                                  <v:path arrowok="t" o:connecttype="custom" o:connectlocs="34,94;18,94;19,103;25,106;38,106;51,94;34,94" o:connectangles="0,0,0,0,0,0,0"/>
                                </v:shape>
                                <v:shape id="Freeform 35" o:spid="_x0000_s1059" style="position:absolute;left:5215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" path="m,105r15,l14,95r,-1l19,103,18,94,15,90r,-24l15,47r5,-5l35,42r16,l54,46r,22l54,90r-3,4l38,106r12,-1l65,94,69,68r,-17l67,42,61,36,57,32,50,30r-10,l25,30r-7,4l15,41,15,,,,,105e" fillcolor="#b5dc10" stroked="f">
                                  <v:path arrowok="t" o:connecttype="custom" o:connectlocs="0,105;15,105;14,95;14,94;19,103;18,94;15,90;15,66;15,47;20,42;35,42;51,42;54,46;54,68;54,90;51,94;38,106;50,105;65,94;69,68;69,51;67,42;61,36;57,32;50,30;40,30;25,30;18,34;15,41;15,41;15,0;0,0;0,105" o:connectangles="0,0,0,0,0,0,0,0,0,0,0,0,0,0,0,0,0,0,0,0,0,0,0,0,0,0,0,0,0,0,0,0,0"/>
                                </v:shape>
                              </v:group>
                              <v:group id="Group 36" o:spid="_x0000_s1060" style="position:absolute;left:5309;top:1373;width:70;height:76" coordorigin="5309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      <v:shape id="Freeform 37" o:spid="_x0000_s1061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38" o:spid="_x0000_s1062" style="position:absolute;left:5309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39" o:spid="_x0000_s1063" style="position:absolute;left:5403;top:1343;width:70;height:106" coordorigin="5403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            <v:shape id="Freeform 40" o:spid="_x0000_s1064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1" o:spid="_x0000_s1065" style="position:absolute;left:5403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2" o:spid="_x0000_s1066" style="position:absolute;left:5500;top:1343;width:70;height:106" coordorigin="5500,1343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            <v:shape id="Freeform 43" o:spid="_x0000_s1067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44" o:spid="_x0000_s1068" style="position:absolute;left:5500;top:1343;width:70;height:106;visibility:visible;mso-wrap-style:square;v-text-anchor:top" coordsize="70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  <v:group id="Group 45" o:spid="_x0000_s1069" style="position:absolute;left:5596;top:1373;width:70;height:76" coordorigin="5596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            <v:shape id="Freeform 46" o:spid="_x0000_s1070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47" o:spid="_x0000_s1071" style="position:absolute;left:5596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group id="Group 48" o:spid="_x0000_s1072" style="position:absolute;left:5691;top:1343;width:69;height:106" coordorigin="5691,1343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              <v:shape id="Freeform 49" o:spid="_x0000_s1073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" path="m15,67r,-12l19,30r-8,3l7,37,1,43,,50,,67,,85r1,8l7,99r4,5l19,106,18,94,15,90r,-23e" fillcolor="#cbd300" stroked="f">
                                  <v:path arrowok="t" o:connecttype="custom" o:connectlocs="15,67;15,55;19,30;11,33;7,37;1,43;0,50;0,67;0,85;1,93;7,99;11,104;19,106;18,94;15,90;15,67" o:connectangles="0,0,0,0,0,0,0,0,0,0,0,0,0,0,0,0"/>
                                </v:shape>
                                <v:shape id="Freeform 50" o:spid="_x0000_s1074" style="position:absolute;left:5691;top:1343;width:69;height:106;visibility:visible;mso-wrap-style:square;v-text-anchor:top" coordsize="69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" path="m48,93r-5,1l34,94r-16,l19,106r11,l44,106r6,-3l54,94r1,l54,105r15,l69,,54,r,41l50,33,43,30r-14,l19,30,15,55r2,-6l20,46r2,-3l27,42r7,l50,42r4,5l54,66r,13l53,86r-3,3l48,93e" fillcolor="#b5dc10" stroked="f">
                                  <v:path arrowok="t" o:connecttype="custom" o:connectlocs="48,93;43,94;34,94;18,94;19,106;30,106;44,106;50,103;54,94;55,94;54,105;69,105;69,0;54,0;54,41;54,41;50,33;43,30;29,30;19,30;15,55;17,49;20,46;22,43;27,42;34,42;50,42;54,47;54,66;54,79;53,86;50,89;48,93" o:connectangles="0,0,0,0,0,0,0,0,0,0,0,0,0,0,0,0,0,0,0,0,0,0,0,0,0,0,0,0,0,0,0,0,0"/>
                                </v:shape>
                              </v:group>
                            </v:group>
                            <v:group id="Group 51" o:spid="_x0000_s1075" style="position:absolute;left:5823;top:1333;width:882;height:158" coordorigin="5823,1333" coordsize="882,1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            <v:shape id="Freeform 52" o:spid="_x0000_s1076" style="position:absolute;left:5833;top:1343;width:85;height:105;visibility:visible;mso-wrap-style:square;v-text-anchor:top" coordsize="85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" path="m33,105r17,l50,14r35,l85,,,,,14r33,l33,105e" fillcolor="#b5dc10" stroked="f">
                                <v:path arrowok="t" o:connecttype="custom" o:connectlocs="33,105;50,105;50,14;85,14;85,0;0,0;0,14;33,14;33,105" o:connectangles="0,0,0,0,0,0,0,0,0"/>
                              </v:shape>
                              <v:group id="Group 53" o:spid="_x0000_s1077" style="position:absolute;left:5921;top:1373;width:70;height:76" coordorigin="5921,1373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heWt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">
                                <v:shape id="Freeform 54" o:spid="_x0000_s1078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" path="m54,19r,1l54,30r-39,l15,13r3,-2l35,11,35,,19,1,3,11,,37,1,55,11,71r24,4l62,71,69,54r,-3l54,51r,11l51,64r-16,l24,64,19,62,17,58,16,54,15,49r,-7l15,40r54,l69,25r,-4l67,16,64,3,56,,54,19e" fillcolor="#b5dc10" stroked="f">
                                  <v:path arrowok="t" o:connecttype="custom" o:connectlocs="54,19;54,20;54,30;15,30;15,13;18,11;35,11;35,0;19,1;3,11;0,37;1,55;11,71;35,75;35,75;62,71;69,54;69,51;54,51;54,62;51,64;35,64;24,64;19,62;17,58;16,54;15,49;15,42;15,40;69,40;69,25;69,21;67,16;64,3;56,0;54,19" o:connectangles="0,0,0,0,0,0,0,0,0,0,0,0,0,0,0,0,0,0,0,0,0,0,0,0,0,0,0,0,0,0,0,0,0,0,0,0"/>
                                </v:shape>
                                <v:shape id="Freeform 55" o:spid="_x0000_s1079" style="position:absolute;left:5921;top:1373;width:70;height:76;visibility:visible;mso-wrap-style:square;v-text-anchor:top" coordsize="70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" path="m56,l35,r,11l46,11r4,1l52,16r2,3l56,e" fillcolor="#cbd300" stroked="f">
                                  <v:path arrowok="t" o:connecttype="custom" o:connectlocs="56,0;35,0;35,11;46,11;50,12;52,16;54,19;56,0" o:connectangles="0,0,0,0,0,0,0,0"/>
                                </v:shape>
                              </v:group>
                              <v:shape id="Freeform 56" o:spid="_x0000_s1080" style="position:absolute;left:6015;top:1373;width:69;height:76;visibility:visible;mso-wrap-style:square;v-text-anchor:top" coordsize="69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" path="m68,47r-15,l53,61r-2,3l36,64r-9,l22,63,20,61,17,58,15,51r,-13l15,15r3,-4l33,11r16,l52,14r,12l67,26r,-4l59,4,34,,19,,10,3,5,9,1,15,,22,,37,1,55,11,71r24,4l49,75r7,-1l61,70r5,-4l68,60r,-10l68,47e" fillcolor="#b5dc10" stroked="f">
                                <v:path arrowok="t" o:connecttype="custom" o:connectlocs="68,47;53,47;53,61;51,64;36,64;27,64;22,63;20,61;17,58;15,51;15,38;15,15;18,11;33,11;49,11;52,14;52,26;67,26;67,22;59,4;34,0;19,0;10,3;5,9;1,15;0,22;0,37;1,55;11,71;35,75;49,75;56,74;61,70;66,66;68,60;68,50;68,47" o:connectangles="0,0,0,0,0,0,0,0,0,0,0,0,0,0,0,0,0,0,0,0,0,0,0,0,0,0,0,0,0,0,0,0,0,0,0,0,0"/>
                              </v:shape>
                              <v:shape id="Freeform 57" o:spid="_x0000_s1081" style="position:absolute;left:6109;top:1343;width:67;height:105;visibility:visible;mso-wrap-style:square;v-text-anchor:top" coordsize="67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" path="m60,30r-21,l25,30r-6,3l15,42,15,,,,,105r15,l15,63r,-16l20,42r16,l44,42r4,1l50,47r2,2l52,51r,8l52,105r15,l67,56r,-19l60,30e" fillcolor="#b5dc10" stroked="f">
                                <v:path arrowok="t" o:connecttype="custom" o:connectlocs="60,30;39,30;25,30;19,33;15,42;15,42;15,0;0,0;0,105;15,105;15,63;15,47;20,42;36,42;44,42;48,43;50,47;52,49;52,51;52,59;52,105;67,105;67,56;67,37;60,30" o:connectangles="0,0,0,0,0,0,0,0,0,0,0,0,0,0,0,0,0,0,0,0,0,0,0,0,0"/>
                              </v:shape>
                              <v:shape id="Freeform 58" o:spid="_x0000_s1082" style="position:absolute;left:6206;top:1373;width:68;height:75;visibility:visible;mso-wrap-style:square;v-text-anchor:top" coordsize="68,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" path="m15,l,,,74r15,l15,30r,-13l21,11r15,l49,11r3,3l52,29r,45l67,74r,-49l67,17r,-4l65,10,61,3,53,,39,,26,,18,3r-3,9l14,12,15,e" fillcolor="#b5dc10" stroked="f">
                                <v:path arrowok="t" o:connecttype="custom" o:connectlocs="15,0;0,0;0,74;15,74;15,30;15,17;21,11;36,11;49,11;52,14;52,29;52,74;67,74;67,25;67,17;67,13;65,10;61,3;53,0;39,0;26,0;18,3;15,12;14,12;15,0" o:connectangles="0,0,0,0,0,0,0,0,0,0,0,0,0,0,0,0,0,0,0,0,0,0,0,0,0"/>
                              </v:shape>
                              <v:group id="Group 59" o:spid="_x0000_s1083" style="position:absolute;left:6301;top:1373;width:71;height:76" coordorigin="630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              <v:shape id="Freeform 60" o:spid="_x0000_s1084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1" o:spid="_x0000_s1085" style="position:absolute;left:630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shape id="Freeform 62" o:spid="_x0000_s1086" style="position:absolute;left:6406;top:1343;width:0;height:105;visibility:visible;mso-wrap-style:square;v-text-anchor:top" coordsize="0,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" path="m,l,105e" fillcolor="#b5dc10" strokecolor="#cbd300" strokeweight=".30478mm">
                                <v:path arrowok="t" o:connecttype="custom" o:connectlocs="0,0;0,105" o:connectangles="0,0"/>
                              </v:shape>
                              <v:group id="Group 63" o:spid="_x0000_s1087" style="position:absolute;left:6441;top:1373;width:71;height:76" coordorigin="6441,1373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S8Q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+RReX8IPkKsnAAAA//8DAFBLAQItABQABgAIAAAAIQDb4fbL7gAAAIUBAAATAAAAAAAAAAAA&#10;AAAAAAAAAABbQ29udGVudF9UeXBlc10ueG1sUEsBAi0AFAAGAAgAAAAhAFr0LFu/AAAAFQEAAAsA&#10;AAAAAAAAAAAAAAAAHwEAAF9yZWxzLy5yZWxzUEsBAi0AFAAGAAgAAAAhAEXpLxDEAAAA2wAAAA8A&#10;AAAAAAAAAAAAAAAABwIAAGRycy9kb3ducmV2LnhtbFBLBQYAAAAAAwADALcAAAD4AgAAAAA=&#10;">
                                <v:shape id="Freeform 64" o:spid="_x0000_s1088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" path="m35,64r-18,l20,75r15,l53,74,35,64e" fillcolor="#cbd300" stroked="f">
                                  <v:path arrowok="t" o:connecttype="custom" o:connectlocs="35,64;17,64;20,75;35,75;53,74;35,64" o:connectangles="0,0,0,0,0,0"/>
                                </v:shape>
                                <v:shape id="Freeform 65" o:spid="_x0000_s1089" style="position:absolute;left:6441;top:1373;width:71;height:76;visibility:visible;mso-wrap-style:square;v-text-anchor:top" coordsize="71,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" path="m15,61r,-25l15,23r2,-6l20,14r2,-2l27,11r8,l53,11r2,3l55,37r,23l53,64r-18,l53,74,67,63,71,36,70,19,60,3,35,,19,1,3,10,,36,,56r1,8l8,69r5,5l20,75,17,64,15,61e" fillcolor="#b5dc10" stroked="f">
                                  <v:path arrowok="t" o:connecttype="custom" o:connectlocs="15,61;15,36;15,23;17,17;20,14;22,12;27,11;35,11;53,11;55,14;55,37;55,60;53,64;35,64;53,74;67,63;71,36;70,19;60,3;35,0;19,1;3,10;0,36;0,56;1,64;8,69;13,74;20,75;17,64;15,61" o:connectangles="0,0,0,0,0,0,0,0,0,0,0,0,0,0,0,0,0,0,0,0,0,0,0,0,0,0,0,0,0,0"/>
                                </v:shape>
                              </v:group>
                              <v:group id="Group 66" o:spid="_x0000_s1090" style="position:absolute;left:6536;top:1373;width:70;height:108" coordorigin="6536,1373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              <v:shape id="Freeform 67" o:spid="_x0000_s1091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" path="m44,107l64,99,69,77,69,,54,r1,12l50,3,44,,19,,12,2,7,6,1,12,,20,,38,,55r1,7l7,68r4,5l15,59r,-23l15,15r3,-4l50,11r4,5l54,36r,23l51,63,43,75r8,-3l54,64r,16l54,92r-4,4l20,96,17,94r,-11l3,83r,7l3,94r2,3l8,104r9,3l35,107r9,xe" fillcolor="#b5dc10" stroked="f">
                                  <v:path arrowok="t" o:connecttype="custom" o:connectlocs="44,107;64,99;69,77;69,0;54,0;55,12;55,12;50,3;44,0;19,0;12,2;7,6;1,12;0,20;0,38;0,55;1,62;7,68;11,73;15,59;15,36;15,15;18,11;50,11;54,16;54,36;54,59;51,63;43,75;51,72;54,64;54,64;54,80;54,92;50,96;20,96;17,94;17,83;3,83;3,90;3,94;5,97;8,104;17,107;35,107;44,107" o:connectangles="0,0,0,0,0,0,0,0,0,0,0,0,0,0,0,0,0,0,0,0,0,0,0,0,0,0,0,0,0,0,0,0,0,0,0,0,0,0,0,0,0,0,0,0,0,0"/>
                                </v:shape>
                                <v:shape id="Freeform 68" o:spid="_x0000_s1092" style="position:absolute;left:6536;top:1373;width:70;height:108;visibility:visible;mso-wrap-style:square;v-text-anchor:top" coordsize="70,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" path="m51,63r-33,l15,59,11,73r8,2l43,75,51,63xe" fillcolor="#cbd300" stroked="f">
                                  <v:path arrowok="t" o:connecttype="custom" o:connectlocs="51,63;18,63;15,59;11,73;19,75;43,75;51,63" o:connectangles="0,0,0,0,0,0,0"/>
                                </v:shape>
                              </v:group>
                              <v:shape id="Freeform 69" o:spid="_x0000_s1093" style="position:absolute;left:6625;top:1374;width:70;height:107;visibility:visible;mso-wrap-style:square;v-text-anchor:top" coordsize="70,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" path="m36,104r4,-6l43,94r3,-7l48,78,69,,54,,45,32r-1,6l42,44r-1,6l40,55r-1,4l38,64r-1,l34,53,30,42,27,32,16,,,,26,73r7,l32,78r-1,4l30,85r-3,8l24,95r-8,l15,95r-2,l13,106r3,l17,106r12,l36,104xe" fillcolor="#b5dc10" stroked="f">
                                <v:path arrowok="t" o:connecttype="custom" o:connectlocs="36,104;40,98;43,94;46,87;48,78;69,0;54,0;45,32;44,38;42,44;41,50;40,55;39,59;38,64;37,64;34,53;30,42;27,32;16,0;0,0;26,73;33,73;32,78;31,82;30,85;27,93;24,95;16,95;15,95;13,95;13,106;16,106;17,106;29,106;36,104" o:connectangles="0,0,0,0,0,0,0,0,0,0,0,0,0,0,0,0,0,0,0,0,0,0,0,0,0,0,0,0,0,0,0,0,0,0,0"/>
                              </v:shape>
                            </v:group>
                            <v:group id="Group 70" o:spid="_x0000_s1094" style="position:absolute;left:4243;top:705;width:479;height:479" coordorigin="4243,705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            <v:shape id="Freeform 71" o:spid="_x0000_s1095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" path="m412,l352,r,80l361,80r16,l397,80r23,l445,81r25,l479,81r,-12l475,46,465,27,450,12,430,2,412,e" fillcolor="#b5dc10" stroked="f">
                                <v:path arrowok="t" o:connecttype="custom" o:connectlocs="412,0;352,0;352,80;361,80;377,80;397,80;420,80;445,81;470,81;479,81;479,69;475,46;465,27;450,12;430,2;412,0" o:connectangles="0,0,0,0,0,0,0,0,0,0,0,0,0,0,0,0"/>
                              </v:shape>
                              <v:shape id="Freeform 72" o:spid="_x0000_s1096" style="position:absolute;left:4243;top:705;width:479;height:479;visibility:visible;mso-wrap-style:square;v-text-anchor:top" coordsize="479,4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" path="m125,320r,8l126,334r-2,5l119,344,90,372r-9,9l81,382r-5,4l71,388r-6,l,388r,21l,412r,3l,418r61,61l63,479r1,l66,479r346,l434,475r19,-11l467,448r9,-20l479,409r,-284l339,124r-55,55l375,271r12,-2l400,273r9,8l416,288r4,10l420,308r,11l416,328r-7,8l393,346r-19,l357,338r-2,-2l346,327r-4,-13l344,302,192,150r-12,1l168,148r-9,-9l152,132r-4,-10l148,112r-1,-10l151,92r7,-7l175,75r19,-1l211,83r2,1l222,93r4,13l224,119r29,29l307,93r,-10l307,65r,-23l308,17,308,,66,,44,3,26,14,11,30,2,50,,69,,344r56,l81,319r1,-12l82,286r,-27l82,231r,-27l82,185r,-10l82,166r2,-6l89,156r6,-7l105,145r15,14l303,343r12,-2l327,345r9,8l344,360r4,10l348,380r,10l344,400r-7,7l320,417r-18,1l284,409r-1,-1l273,399r-4,-13l272,374,126,228r,19l126,273r,26l125,320e" fillcolor="#b5dc10" stroked="f">
                                <v:path arrowok="t" o:connecttype="custom" o:connectlocs="125,328;124,339;90,372;81,382;71,388;0,388;0,412;0,418;63,479;66,479;434,475;467,448;479,409;339,124;375,271;400,273;416,288;420,308;416,328;393,346;357,338;346,327;344,302;180,151;159,139;148,122;147,102;158,85;194,74;213,84;226,106;253,148;307,83;307,42;308,0;44,3;11,30;0,69;56,344;82,307;82,259;82,204;82,175;82,166;89,156;105,145;303,343;327,345;344,360;348,380;344,400;320,417;284,409;273,399;272,374;126,247;126,299" o:connectangles="0,0,0,0,0,0,0,0,0,0,0,0,0,0,0,0,0,0,0,0,0,0,0,0,0,0,0,0,0,0,0,0,0,0,0,0,0,0,0,0,0,0,0,0,0,0,0,0,0,0,0,0,0,0,0,0,0"/>
                              </v:shape>
                            </v:group>
                            <w10:anchorlock/>
                          </v:group>
                        </w:pict>
                      </mc:Fallback>
                    </mc:AlternateContent>
                  </w:r>
                </w:p>
              </w:tc>
            </w:tr>
            <w:tr w:rsidR="0075754B" w:rsidRPr="0016000D" w:rsidTr="00020081">
              <w:trPr>
                <w:jc w:val="center"/>
              </w:trPr>
              <w:tc>
                <w:tcPr>
                  <w:tcW w:w="53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75754B" w:rsidRPr="0016000D" w:rsidRDefault="0075754B" w:rsidP="00185F95">
                  <w:pPr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</w:t>
                  </w:r>
                  <w:r>
                    <w:rPr>
                      <w:sz w:val="20"/>
                    </w:rPr>
                    <w:t>esc</w:t>
                  </w:r>
                  <w:r w:rsidRPr="0016000D">
                    <w:rPr>
                      <w:sz w:val="20"/>
                    </w:rPr>
                    <w:t>ription:</w:t>
                  </w:r>
                </w:p>
                <w:p w:rsidR="0075754B" w:rsidRPr="0016000D" w:rsidRDefault="0075754B" w:rsidP="00185F95">
                  <w:pPr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User manual for HSB module repair test set</w:t>
                  </w: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Pr="0016000D" w:rsidRDefault="0075754B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Doc No.: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Pr="0016000D" w:rsidRDefault="0075754B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bookmarkStart w:id="0" w:name="DocNo"/>
                  <w:r>
                    <w:rPr>
                      <w:sz w:val="20"/>
                    </w:rPr>
                    <w:t>PHO-0387-</w:t>
                  </w:r>
                  <w:bookmarkEnd w:id="0"/>
                  <w:r>
                    <w:rPr>
                      <w:sz w:val="20"/>
                    </w:rPr>
                    <w:t>S2-2-0</w:t>
                  </w:r>
                </w:p>
              </w:tc>
            </w:tr>
            <w:tr w:rsidR="0075754B" w:rsidRPr="0016000D" w:rsidTr="00020081">
              <w:trPr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Pr="0016000D" w:rsidRDefault="0075754B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Pr="0016000D" w:rsidRDefault="0075754B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Revision: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Pr="0016000D" w:rsidRDefault="0075754B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003</w:t>
                  </w:r>
                </w:p>
              </w:tc>
            </w:tr>
            <w:tr w:rsidR="0075754B" w:rsidRPr="0016000D" w:rsidTr="009438F3">
              <w:trPr>
                <w:trHeight w:val="70"/>
                <w:jc w:val="center"/>
              </w:trPr>
              <w:tc>
                <w:tcPr>
                  <w:tcW w:w="53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Pr="0016000D" w:rsidRDefault="0075754B" w:rsidP="0016000D">
                  <w:pPr>
                    <w:jc w:val="left"/>
                    <w:rPr>
                      <w:sz w:val="20"/>
                    </w:rPr>
                  </w:pPr>
                </w:p>
              </w:tc>
              <w:tc>
                <w:tcPr>
                  <w:tcW w:w="132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Pr="0016000D" w:rsidRDefault="0075754B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 w:rsidRPr="0016000D">
                    <w:rPr>
                      <w:sz w:val="20"/>
                    </w:rPr>
                    <w:t>Date:</w:t>
                  </w:r>
                </w:p>
              </w:tc>
              <w:tc>
                <w:tcPr>
                  <w:tcW w:w="31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75754B" w:rsidRPr="0016000D" w:rsidRDefault="0075754B" w:rsidP="009438F3">
                  <w:pPr>
                    <w:spacing w:before="20" w:after="20"/>
                    <w:jc w:val="left"/>
                    <w:rPr>
                      <w:sz w:val="20"/>
                    </w:rPr>
                  </w:pPr>
                  <w:r>
                    <w:rPr>
                      <w:sz w:val="20"/>
                    </w:rPr>
                    <w:t>22-11-2017</w:t>
                  </w:r>
                </w:p>
              </w:tc>
            </w:tr>
          </w:tbl>
          <w:p w:rsidR="0075754B" w:rsidRPr="00764C1E" w:rsidRDefault="0075754B" w:rsidP="00AD242F">
            <w:pPr>
              <w:tabs>
                <w:tab w:val="left" w:pos="3390"/>
                <w:tab w:val="right" w:pos="8995"/>
              </w:tabs>
              <w:rPr>
                <w:b/>
                <w:sz w:val="32"/>
              </w:rPr>
            </w:pPr>
          </w:p>
        </w:tc>
      </w:tr>
    </w:tbl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tbl>
      <w:tblPr>
        <w:tblpPr w:leftFromText="142" w:rightFromText="142" w:tblpX="108" w:tblpYSpec="center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3"/>
        <w:gridCol w:w="2756"/>
        <w:gridCol w:w="1638"/>
        <w:gridCol w:w="4144"/>
      </w:tblGrid>
      <w:tr w:rsidR="0075754B" w:rsidRPr="0016000D" w:rsidTr="00020081">
        <w:trPr>
          <w:trHeight w:hRule="exact" w:val="851"/>
        </w:trPr>
        <w:tc>
          <w:tcPr>
            <w:tcW w:w="1243" w:type="dxa"/>
            <w:vAlign w:val="center"/>
          </w:tcPr>
          <w:p w:rsidR="0075754B" w:rsidRPr="0016000D" w:rsidRDefault="0075754B" w:rsidP="00020081">
            <w:pPr>
              <w:rPr>
                <w:b/>
              </w:rPr>
            </w:pPr>
            <w:bookmarkStart w:id="1" w:name="_Ref424692902"/>
            <w:bookmarkEnd w:id="1"/>
          </w:p>
        </w:tc>
        <w:tc>
          <w:tcPr>
            <w:tcW w:w="2756" w:type="dxa"/>
            <w:vAlign w:val="center"/>
          </w:tcPr>
          <w:p w:rsidR="0075754B" w:rsidRPr="0016000D" w:rsidRDefault="0075754B" w:rsidP="00020081">
            <w:pPr>
              <w:rPr>
                <w:b/>
              </w:rPr>
            </w:pPr>
            <w:r w:rsidRPr="0016000D">
              <w:rPr>
                <w:b/>
              </w:rPr>
              <w:t>Name</w:t>
            </w:r>
          </w:p>
        </w:tc>
        <w:tc>
          <w:tcPr>
            <w:tcW w:w="1638" w:type="dxa"/>
            <w:vAlign w:val="center"/>
          </w:tcPr>
          <w:p w:rsidR="0075754B" w:rsidRPr="0016000D" w:rsidRDefault="0075754B" w:rsidP="00020081">
            <w:pPr>
              <w:rPr>
                <w:b/>
              </w:rPr>
            </w:pPr>
            <w:r w:rsidRPr="0016000D">
              <w:rPr>
                <w:b/>
              </w:rPr>
              <w:t>Date</w:t>
            </w:r>
          </w:p>
        </w:tc>
        <w:tc>
          <w:tcPr>
            <w:tcW w:w="4144" w:type="dxa"/>
            <w:vAlign w:val="center"/>
          </w:tcPr>
          <w:p w:rsidR="0075754B" w:rsidRPr="0016000D" w:rsidRDefault="0075754B" w:rsidP="00020081">
            <w:pPr>
              <w:rPr>
                <w:b/>
              </w:rPr>
            </w:pPr>
            <w:r w:rsidRPr="0016000D">
              <w:rPr>
                <w:b/>
              </w:rPr>
              <w:t>Signature</w:t>
            </w:r>
          </w:p>
        </w:tc>
      </w:tr>
      <w:tr w:rsidR="0075754B" w:rsidTr="00020081">
        <w:trPr>
          <w:trHeight w:hRule="exact" w:val="851"/>
        </w:trPr>
        <w:tc>
          <w:tcPr>
            <w:tcW w:w="1243" w:type="dxa"/>
            <w:vAlign w:val="center"/>
          </w:tcPr>
          <w:p w:rsidR="0075754B" w:rsidRPr="0016000D" w:rsidRDefault="0075754B" w:rsidP="00020081">
            <w:pPr>
              <w:rPr>
                <w:b/>
              </w:rPr>
            </w:pPr>
            <w:r w:rsidRPr="0016000D">
              <w:rPr>
                <w:b/>
              </w:rPr>
              <w:t>Author</w:t>
            </w:r>
          </w:p>
        </w:tc>
        <w:tc>
          <w:tcPr>
            <w:tcW w:w="2756" w:type="dxa"/>
            <w:vAlign w:val="center"/>
          </w:tcPr>
          <w:p w:rsidR="0075754B" w:rsidRDefault="0075754B" w:rsidP="00020081">
            <w:r>
              <w:t>M. Mitscherlich</w:t>
            </w:r>
          </w:p>
        </w:tc>
        <w:tc>
          <w:tcPr>
            <w:tcW w:w="1638" w:type="dxa"/>
            <w:vAlign w:val="center"/>
          </w:tcPr>
          <w:p w:rsidR="0075754B" w:rsidRDefault="0075754B" w:rsidP="00020081">
            <w:r>
              <w:t>22-11-2017</w:t>
            </w:r>
          </w:p>
        </w:tc>
        <w:tc>
          <w:tcPr>
            <w:tcW w:w="4144" w:type="dxa"/>
            <w:vAlign w:val="center"/>
          </w:tcPr>
          <w:p w:rsidR="0075754B" w:rsidRDefault="0075754B" w:rsidP="00020081"/>
        </w:tc>
      </w:tr>
      <w:tr w:rsidR="0075754B" w:rsidTr="00020081">
        <w:trPr>
          <w:trHeight w:hRule="exact" w:val="851"/>
        </w:trPr>
        <w:tc>
          <w:tcPr>
            <w:tcW w:w="1243" w:type="dxa"/>
            <w:vAlign w:val="center"/>
          </w:tcPr>
          <w:p w:rsidR="0075754B" w:rsidRPr="0016000D" w:rsidRDefault="0075754B" w:rsidP="00020081">
            <w:pPr>
              <w:rPr>
                <w:b/>
              </w:rPr>
            </w:pPr>
            <w:r w:rsidRPr="0016000D">
              <w:rPr>
                <w:b/>
              </w:rPr>
              <w:t>Reviewed</w:t>
            </w:r>
          </w:p>
        </w:tc>
        <w:tc>
          <w:tcPr>
            <w:tcW w:w="2756" w:type="dxa"/>
            <w:vAlign w:val="center"/>
          </w:tcPr>
          <w:p w:rsidR="0075754B" w:rsidRDefault="0075754B" w:rsidP="00020081"/>
        </w:tc>
        <w:tc>
          <w:tcPr>
            <w:tcW w:w="1638" w:type="dxa"/>
            <w:vAlign w:val="center"/>
          </w:tcPr>
          <w:p w:rsidR="0075754B" w:rsidRDefault="0075754B" w:rsidP="00020081"/>
        </w:tc>
        <w:tc>
          <w:tcPr>
            <w:tcW w:w="4144" w:type="dxa"/>
            <w:vAlign w:val="center"/>
          </w:tcPr>
          <w:p w:rsidR="0075754B" w:rsidRDefault="0075754B" w:rsidP="00020081"/>
        </w:tc>
      </w:tr>
      <w:tr w:rsidR="0075754B" w:rsidTr="00020081">
        <w:trPr>
          <w:trHeight w:hRule="exact" w:val="851"/>
        </w:trPr>
        <w:tc>
          <w:tcPr>
            <w:tcW w:w="1243" w:type="dxa"/>
            <w:vAlign w:val="center"/>
          </w:tcPr>
          <w:p w:rsidR="0075754B" w:rsidRPr="0016000D" w:rsidRDefault="0075754B" w:rsidP="00020081">
            <w:pPr>
              <w:rPr>
                <w:b/>
              </w:rPr>
            </w:pPr>
            <w:r w:rsidRPr="0016000D">
              <w:rPr>
                <w:b/>
              </w:rPr>
              <w:t>Approved</w:t>
            </w:r>
          </w:p>
        </w:tc>
        <w:tc>
          <w:tcPr>
            <w:tcW w:w="2756" w:type="dxa"/>
            <w:vAlign w:val="center"/>
          </w:tcPr>
          <w:p w:rsidR="0075754B" w:rsidRDefault="0075754B" w:rsidP="00020081"/>
        </w:tc>
        <w:tc>
          <w:tcPr>
            <w:tcW w:w="1638" w:type="dxa"/>
            <w:vAlign w:val="center"/>
          </w:tcPr>
          <w:p w:rsidR="0075754B" w:rsidRDefault="0075754B" w:rsidP="00020081"/>
        </w:tc>
        <w:tc>
          <w:tcPr>
            <w:tcW w:w="4144" w:type="dxa"/>
            <w:vAlign w:val="center"/>
          </w:tcPr>
          <w:p w:rsidR="0075754B" w:rsidRDefault="0075754B" w:rsidP="00020081"/>
        </w:tc>
      </w:tr>
    </w:tbl>
    <w:p w:rsidR="0075754B" w:rsidRDefault="0075754B"/>
    <w:p w:rsidR="0075754B" w:rsidRDefault="0075754B"/>
    <w:p w:rsidR="0075754B" w:rsidRPr="00FE4E5D" w:rsidRDefault="0075754B">
      <w:pPr>
        <w:rPr>
          <w:sz w:val="16"/>
          <w:szCs w:val="16"/>
        </w:rPr>
      </w:pPr>
      <w:r w:rsidRPr="00FE4E5D">
        <w:rPr>
          <w:sz w:val="16"/>
          <w:szCs w:val="16"/>
        </w:rPr>
        <w:t>* The approval box may be extended as necessary.</w:t>
      </w:r>
    </w:p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p w:rsidR="0075754B" w:rsidRDefault="0075754B"/>
    <w:tbl>
      <w:tblPr>
        <w:tblpPr w:leftFromText="142" w:rightFromText="142" w:tblpXSpec="center" w:tblpYSpec="bottom"/>
        <w:tblOverlap w:val="never"/>
        <w:tblW w:w="4884" w:type="pct"/>
        <w:tblLook w:val="01E0" w:firstRow="1" w:lastRow="1" w:firstColumn="1" w:lastColumn="1" w:noHBand="0" w:noVBand="0"/>
      </w:tblPr>
      <w:tblGrid>
        <w:gridCol w:w="9405"/>
      </w:tblGrid>
      <w:tr w:rsidR="0075754B" w:rsidRPr="00343F2B" w:rsidTr="00582696">
        <w:tc>
          <w:tcPr>
            <w:tcW w:w="5000" w:type="pct"/>
            <w:tcBorders>
              <w:top w:val="single" w:sz="4" w:space="0" w:color="999999"/>
              <w:left w:val="single" w:sz="4" w:space="0" w:color="999999"/>
              <w:bottom w:val="single" w:sz="4" w:space="0" w:color="999999"/>
              <w:right w:val="single" w:sz="4" w:space="0" w:color="999999"/>
            </w:tcBorders>
          </w:tcPr>
          <w:p w:rsidR="0075754B" w:rsidRPr="00343F2B" w:rsidRDefault="0075754B" w:rsidP="00582696">
            <w:pPr>
              <w:rPr>
                <w:sz w:val="18"/>
                <w:szCs w:val="18"/>
              </w:rPr>
            </w:pPr>
            <w:bookmarkStart w:id="2" w:name="_Toc398950675"/>
            <w:bookmarkStart w:id="3" w:name="_Toc398952549"/>
            <w:bookmarkStart w:id="4" w:name="_Toc398952615"/>
            <w:bookmarkStart w:id="5" w:name="_Toc398972749"/>
            <w:bookmarkStart w:id="6" w:name="_Toc398996076"/>
            <w:bookmarkStart w:id="7" w:name="_Toc399063351"/>
            <w:bookmarkStart w:id="8" w:name="_Toc399128824"/>
            <w:bookmarkStart w:id="9" w:name="_Toc399129366"/>
            <w:bookmarkStart w:id="10" w:name="_Toc399146790"/>
            <w:bookmarkStart w:id="11" w:name="_Toc400440078"/>
            <w:bookmarkStart w:id="12" w:name="_Toc400440232"/>
            <w:bookmarkStart w:id="13" w:name="_Toc400527044"/>
            <w:r w:rsidRPr="00343F2B">
              <w:rPr>
                <w:sz w:val="18"/>
                <w:szCs w:val="18"/>
              </w:rPr>
              <w:t>No part of this document may be reproduced in any form or by any means, without the prior written permission of the respective owners.</w:t>
            </w:r>
          </w:p>
          <w:p w:rsidR="0075754B" w:rsidRPr="00086EE6" w:rsidRDefault="0075754B" w:rsidP="00582696">
            <w:pPr>
              <w:rPr>
                <w:sz w:val="18"/>
                <w:szCs w:val="18"/>
                <w:lang w:val="en-US"/>
              </w:rPr>
            </w:pPr>
            <w:r w:rsidRPr="00343F2B">
              <w:rPr>
                <w:sz w:val="18"/>
                <w:szCs w:val="18"/>
              </w:rPr>
              <w:t>All trademarks are property of their respective owners.</w:t>
            </w:r>
          </w:p>
        </w:tc>
      </w:tr>
    </w:tbl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 w:rsidR="0075754B" w:rsidRPr="00246239" w:rsidRDefault="0075754B" w:rsidP="00246239">
      <w:pPr>
        <w:pageBreakBefore/>
        <w:jc w:val="center"/>
        <w:rPr>
          <w:szCs w:val="22"/>
        </w:rPr>
      </w:pPr>
      <w:r w:rsidRPr="00246239">
        <w:rPr>
          <w:b/>
          <w:sz w:val="28"/>
        </w:rPr>
        <w:t>Document History</w:t>
      </w:r>
      <w:r>
        <w:rPr>
          <w:b/>
          <w:sz w:val="28"/>
        </w:rPr>
        <w:br/>
      </w:r>
      <w:r w:rsidRPr="00246239">
        <w:rPr>
          <w:szCs w:val="22"/>
        </w:rPr>
        <w:br/>
      </w:r>
    </w:p>
    <w:tbl>
      <w:tblPr>
        <w:tblW w:w="0" w:type="auto"/>
        <w:jc w:val="center"/>
        <w:tblBorders>
          <w:top w:val="single" w:sz="6" w:space="0" w:color="000000"/>
          <w:left w:val="single" w:sz="12" w:space="0" w:color="000000"/>
          <w:bottom w:val="single" w:sz="6" w:space="0" w:color="000000"/>
          <w:right w:val="single" w:sz="12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59"/>
        <w:gridCol w:w="1276"/>
        <w:gridCol w:w="1015"/>
        <w:gridCol w:w="5938"/>
      </w:tblGrid>
      <w:tr w:rsidR="0075754B" w:rsidTr="005D295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75754B" w:rsidRDefault="0075754B">
            <w:pPr>
              <w:jc w:val="center"/>
              <w:rPr>
                <w:sz w:val="20"/>
              </w:rPr>
            </w:pPr>
            <w:r>
              <w:rPr>
                <w:sz w:val="20"/>
              </w:rPr>
              <w:t>Version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75754B" w:rsidRDefault="0075754B">
            <w:pPr>
              <w:jc w:val="center"/>
              <w:rPr>
                <w:sz w:val="20"/>
              </w:rPr>
            </w:pPr>
            <w:r>
              <w:rPr>
                <w:sz w:val="20"/>
              </w:rPr>
              <w:t>Date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75754B" w:rsidRDefault="0075754B">
            <w:pPr>
              <w:jc w:val="center"/>
              <w:rPr>
                <w:sz w:val="20"/>
              </w:rPr>
            </w:pPr>
            <w:r>
              <w:rPr>
                <w:sz w:val="20"/>
              </w:rPr>
              <w:t>Status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5DC10"/>
          </w:tcPr>
          <w:p w:rsidR="0075754B" w:rsidRDefault="0075754B">
            <w:pPr>
              <w:jc w:val="center"/>
              <w:rPr>
                <w:sz w:val="20"/>
              </w:rPr>
            </w:pPr>
            <w:r>
              <w:rPr>
                <w:sz w:val="20"/>
              </w:rPr>
              <w:t>Description</w:t>
            </w:r>
          </w:p>
        </w:tc>
      </w:tr>
      <w:tr w:rsidR="0075754B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 w:rsidP="000D6396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 w:rsidP="00F82142">
            <w:pPr>
              <w:jc w:val="center"/>
              <w:rPr>
                <w:sz w:val="20"/>
              </w:rPr>
            </w:pPr>
            <w:r>
              <w:rPr>
                <w:sz w:val="20"/>
              </w:rPr>
              <w:t>01-09-2017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left"/>
              <w:rPr>
                <w:sz w:val="20"/>
              </w:rPr>
            </w:pPr>
            <w:r>
              <w:rPr>
                <w:sz w:val="20"/>
              </w:rPr>
              <w:t>Initial draft</w:t>
            </w:r>
          </w:p>
        </w:tc>
      </w:tr>
      <w:tr w:rsidR="0075754B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Pr="00246239" w:rsidRDefault="0075754B" w:rsidP="005226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07-09-2017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KRe and GRo</w:t>
            </w:r>
          </w:p>
        </w:tc>
      </w:tr>
      <w:tr w:rsidR="0075754B" w:rsidTr="00EA1911">
        <w:trPr>
          <w:trHeight w:val="7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center"/>
              <w:rPr>
                <w:sz w:val="20"/>
              </w:rPr>
            </w:pPr>
            <w:r>
              <w:rPr>
                <w:sz w:val="20"/>
              </w:rPr>
              <w:t>003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Pr="00246239" w:rsidRDefault="0075754B" w:rsidP="00246239">
            <w:pPr>
              <w:jc w:val="center"/>
              <w:rPr>
                <w:sz w:val="20"/>
              </w:rPr>
            </w:pPr>
            <w:r>
              <w:rPr>
                <w:sz w:val="20"/>
              </w:rPr>
              <w:t>22-11-2017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center"/>
              <w:rPr>
                <w:sz w:val="20"/>
              </w:rPr>
            </w:pPr>
            <w:r>
              <w:rPr>
                <w:sz w:val="20"/>
              </w:rPr>
              <w:t>draft</w:t>
            </w: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review by Photonis</w:t>
            </w:r>
          </w:p>
          <w:p w:rsidR="0075754B" w:rsidRDefault="0075754B">
            <w:pPr>
              <w:jc w:val="left"/>
              <w:rPr>
                <w:sz w:val="20"/>
              </w:rPr>
            </w:pPr>
            <w:r>
              <w:rPr>
                <w:sz w:val="20"/>
              </w:rPr>
              <w:t>Updates after spec additions</w:t>
            </w:r>
          </w:p>
        </w:tc>
      </w:tr>
      <w:tr w:rsidR="0075754B" w:rsidTr="00EA1911">
        <w:trPr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center"/>
              <w:rPr>
                <w:sz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Pr="00246239" w:rsidRDefault="0075754B" w:rsidP="00246239">
            <w:pPr>
              <w:jc w:val="center"/>
              <w:rPr>
                <w:sz w:val="20"/>
              </w:rPr>
            </w:pP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center"/>
              <w:rPr>
                <w:sz w:val="20"/>
              </w:rPr>
            </w:pPr>
          </w:p>
        </w:tc>
        <w:tc>
          <w:tcPr>
            <w:tcW w:w="5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754B" w:rsidRDefault="0075754B">
            <w:pPr>
              <w:jc w:val="left"/>
              <w:rPr>
                <w:sz w:val="20"/>
              </w:rPr>
            </w:pPr>
          </w:p>
        </w:tc>
      </w:tr>
    </w:tbl>
    <w:p w:rsidR="0075754B" w:rsidRDefault="0075754B">
      <w:pPr>
        <w:pageBreakBefore/>
        <w:jc w:val="center"/>
        <w:rPr>
          <w:b/>
          <w:sz w:val="28"/>
        </w:rPr>
      </w:pPr>
      <w:r>
        <w:rPr>
          <w:b/>
          <w:sz w:val="28"/>
        </w:rPr>
        <w:t>Table of Contents</w:t>
      </w:r>
    </w:p>
    <w:p w:rsidR="0075754B" w:rsidRDefault="0075754B"/>
    <w:p w:rsidR="0075754B" w:rsidRDefault="0075754B"/>
    <w:p w:rsidR="0075754B" w:rsidRDefault="0075754B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99131284" w:history="1">
        <w:r w:rsidRPr="00514B6A">
          <w:rPr>
            <w:rStyle w:val="Hyperlink"/>
            <w:noProof/>
          </w:rPr>
          <w:t>1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Introduction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285" w:history="1">
        <w:r w:rsidRPr="00514B6A">
          <w:rPr>
            <w:rStyle w:val="Hyperlink"/>
            <w:noProof/>
          </w:rPr>
          <w:t>1.1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Scope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286" w:history="1">
        <w:r w:rsidRPr="00514B6A">
          <w:rPr>
            <w:rStyle w:val="Hyperlink"/>
            <w:noProof/>
          </w:rPr>
          <w:t>1.2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References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287" w:history="1">
        <w:r w:rsidRPr="00514B6A">
          <w:rPr>
            <w:rStyle w:val="Hyperlink"/>
            <w:noProof/>
          </w:rPr>
          <w:t>1.3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Definitions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1288" w:history="1">
        <w:r w:rsidRPr="00514B6A">
          <w:rPr>
            <w:rStyle w:val="Hyperlink"/>
            <w:noProof/>
          </w:rPr>
          <w:t>2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System overview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289" w:history="1">
        <w:r w:rsidRPr="00514B6A">
          <w:rPr>
            <w:rStyle w:val="Hyperlink"/>
            <w:noProof/>
          </w:rPr>
          <w:t>2.1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Display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290" w:history="1">
        <w:r w:rsidRPr="00514B6A">
          <w:rPr>
            <w:rStyle w:val="Hyperlink"/>
            <w:noProof/>
          </w:rPr>
          <w:t>2.2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Keypad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1"/>
        <w:tabs>
          <w:tab w:val="left" w:pos="480"/>
          <w:tab w:val="right" w:leader="dot" w:pos="9628"/>
        </w:tabs>
        <w:rPr>
          <w:rFonts w:asciiTheme="minorHAnsi" w:eastAsiaTheme="minorEastAsia" w:hAnsiTheme="minorHAnsi" w:cstheme="minorBidi"/>
          <w:b w:val="0"/>
          <w:caps w:val="0"/>
          <w:noProof/>
          <w:sz w:val="22"/>
          <w:szCs w:val="22"/>
          <w:lang w:val="nl-NL"/>
        </w:rPr>
      </w:pPr>
      <w:hyperlink w:anchor="_Toc499131291" w:history="1">
        <w:r w:rsidRPr="00514B6A">
          <w:rPr>
            <w:rStyle w:val="Hyperlink"/>
            <w:noProof/>
          </w:rPr>
          <w:t>3</w:t>
        </w:r>
        <w:r>
          <w:rPr>
            <w:rFonts w:asciiTheme="minorHAnsi" w:eastAsiaTheme="minorEastAsia" w:hAnsiTheme="minorHAnsi" w:cstheme="minorBidi"/>
            <w:b w:val="0"/>
            <w: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Service manual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292" w:history="1">
        <w:r w:rsidRPr="00514B6A">
          <w:rPr>
            <w:rStyle w:val="Hyperlink"/>
            <w:noProof/>
          </w:rPr>
          <w:t>3.1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Selection cursor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293" w:history="1">
        <w:r w:rsidRPr="00514B6A">
          <w:rPr>
            <w:rStyle w:val="Hyperlink"/>
            <w:noProof/>
          </w:rPr>
          <w:t>3.2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Start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294" w:history="1">
        <w:r w:rsidRPr="00514B6A">
          <w:rPr>
            <w:rStyle w:val="Hyperlink"/>
            <w:noProof/>
          </w:rPr>
          <w:t>3.3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295" w:history="1">
        <w:r w:rsidRPr="00514B6A">
          <w:rPr>
            <w:rStyle w:val="Hyperlink"/>
            <w:noProof/>
          </w:rPr>
          <w:t>3.3.1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Tesla repair - Tube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296" w:history="1">
        <w:r w:rsidRPr="00514B6A">
          <w:rPr>
            <w:rStyle w:val="Hyperlink"/>
            <w:noProof/>
          </w:rPr>
          <w:t>3.3.1.1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Select preset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297" w:history="1">
        <w:r w:rsidRPr="00514B6A">
          <w:rPr>
            <w:rStyle w:val="Hyperlink"/>
            <w:noProof/>
          </w:rPr>
          <w:t>3.3.1.2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Preset preview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298" w:history="1">
        <w:r w:rsidRPr="00514B6A">
          <w:rPr>
            <w:rStyle w:val="Hyperlink"/>
            <w:noProof/>
          </w:rPr>
          <w:t>3.3.1.3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Start repair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299" w:history="1">
        <w:r w:rsidRPr="00514B6A">
          <w:rPr>
            <w:rStyle w:val="Hyperlink"/>
            <w:noProof/>
          </w:rPr>
          <w:t>3.3.1.3.1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Error messages based on safety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_Toc499131299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00" w:history="1">
        <w:r w:rsidRPr="00514B6A">
          <w:rPr>
            <w:rStyle w:val="Hyperlink"/>
            <w:noProof/>
          </w:rPr>
          <w:t>3.3.1.3.2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Repair in progress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01" w:history="1">
        <w:r w:rsidRPr="00514B6A">
          <w:rPr>
            <w:rStyle w:val="Hyperlink"/>
            <w:noProof/>
          </w:rPr>
          <w:t>3.3.1.4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Repair pause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02" w:history="1">
        <w:r w:rsidRPr="00514B6A">
          <w:rPr>
            <w:rStyle w:val="Hyperlink"/>
            <w:noProof/>
          </w:rPr>
          <w:t>3.3.1.4.1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Repair paused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03" w:history="1">
        <w:r w:rsidRPr="00514B6A">
          <w:rPr>
            <w:rStyle w:val="Hyperlink"/>
            <w:noProof/>
          </w:rPr>
          <w:t>3.4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Administrator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304" w:history="1">
        <w:r w:rsidRPr="00514B6A">
          <w:rPr>
            <w:rStyle w:val="Hyperlink"/>
            <w:noProof/>
          </w:rPr>
          <w:t>3.4.1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05" w:history="1">
        <w:r w:rsidRPr="00514B6A">
          <w:rPr>
            <w:rStyle w:val="Hyperlink"/>
            <w:noProof/>
          </w:rPr>
          <w:t>3.4.1.1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06" w:history="1">
        <w:r w:rsidRPr="00514B6A">
          <w:rPr>
            <w:rStyle w:val="Hyperlink"/>
            <w:noProof/>
          </w:rPr>
          <w:t>3.4.1.2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07" w:history="1">
        <w:r w:rsidRPr="00514B6A">
          <w:rPr>
            <w:rStyle w:val="Hyperlink"/>
            <w:noProof/>
          </w:rPr>
          <w:t>3.4.1.3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308" w:history="1">
        <w:r w:rsidRPr="00514B6A">
          <w:rPr>
            <w:rStyle w:val="Hyperlink"/>
            <w:noProof/>
          </w:rPr>
          <w:t>3.4.2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Operator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09" w:history="1">
        <w:r w:rsidRPr="00514B6A">
          <w:rPr>
            <w:rStyle w:val="Hyperlink"/>
            <w:noProof/>
          </w:rPr>
          <w:t>3.4.2.1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Change PIN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10" w:history="1">
        <w:r w:rsidRPr="00514B6A">
          <w:rPr>
            <w:rStyle w:val="Hyperlink"/>
            <w:noProof/>
          </w:rPr>
          <w:t>3.4.2.1.1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Insert new Pin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11" w:history="1">
        <w:r w:rsidRPr="00514B6A">
          <w:rPr>
            <w:rStyle w:val="Hyperlink"/>
            <w:noProof/>
          </w:rPr>
          <w:t>3.4.2.1.2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New Pin OK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12" w:history="1">
        <w:r w:rsidRPr="00514B6A">
          <w:rPr>
            <w:rStyle w:val="Hyperlink"/>
            <w:noProof/>
          </w:rPr>
          <w:t>3.4.2.1.3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New Pin failed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13" w:history="1">
        <w:r w:rsidRPr="00514B6A">
          <w:rPr>
            <w:rStyle w:val="Hyperlink"/>
            <w:noProof/>
          </w:rPr>
          <w:t>3.4.2.2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I/O control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14" w:history="1">
        <w:r w:rsidRPr="00514B6A">
          <w:rPr>
            <w:rStyle w:val="Hyperlink"/>
            <w:noProof/>
          </w:rPr>
          <w:t>3.4.2.2.1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Read interlock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15" w:history="1">
        <w:r w:rsidRPr="00514B6A">
          <w:rPr>
            <w:rStyle w:val="Hyperlink"/>
            <w:noProof/>
          </w:rPr>
          <w:t>3.4.2.2.2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Solenoids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16" w:history="1">
        <w:r w:rsidRPr="00514B6A">
          <w:rPr>
            <w:rStyle w:val="Hyperlink"/>
            <w:noProof/>
          </w:rPr>
          <w:t>3.4.2.2.3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Get voltage in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17" w:history="1">
        <w:r w:rsidRPr="00514B6A">
          <w:rPr>
            <w:rStyle w:val="Hyperlink"/>
            <w:noProof/>
          </w:rPr>
          <w:t>3.4.2.2.4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Teslagun relais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18" w:history="1">
        <w:r w:rsidRPr="00514B6A">
          <w:rPr>
            <w:rStyle w:val="Hyperlink"/>
            <w:noProof/>
          </w:rPr>
          <w:t>3.4.2.3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Information and version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2"/>
        <w:tabs>
          <w:tab w:val="left" w:pos="960"/>
          <w:tab w:val="right" w:leader="dot" w:pos="9628"/>
        </w:tabs>
        <w:rPr>
          <w:rFonts w:asciiTheme="minorHAnsi" w:eastAsiaTheme="minorEastAsia" w:hAnsiTheme="minorHAnsi" w:cstheme="minorBidi"/>
          <w:smallCaps w:val="0"/>
          <w:noProof/>
          <w:sz w:val="22"/>
          <w:szCs w:val="22"/>
          <w:lang w:val="nl-NL"/>
        </w:rPr>
      </w:pPr>
      <w:hyperlink w:anchor="_Toc499131319" w:history="1">
        <w:r w:rsidRPr="00514B6A">
          <w:rPr>
            <w:rStyle w:val="Hyperlink"/>
            <w:noProof/>
          </w:rPr>
          <w:t>3.5</w:t>
        </w:r>
        <w:r>
          <w:rPr>
            <w:rFonts w:asciiTheme="minorHAnsi" w:eastAsiaTheme="minorEastAsia" w:hAnsiTheme="minorHAnsi" w:cstheme="minorBidi"/>
            <w:smallCaps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Calibration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320" w:history="1">
        <w:r w:rsidRPr="00514B6A">
          <w:rPr>
            <w:rStyle w:val="Hyperlink"/>
            <w:noProof/>
          </w:rPr>
          <w:t>3.5.1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Password protection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21" w:history="1">
        <w:r w:rsidRPr="00514B6A">
          <w:rPr>
            <w:rStyle w:val="Hyperlink"/>
            <w:noProof/>
          </w:rPr>
          <w:t>3.5.1.1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Password insertion screen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22" w:history="1">
        <w:r w:rsidRPr="00514B6A">
          <w:rPr>
            <w:rStyle w:val="Hyperlink"/>
            <w:noProof/>
          </w:rPr>
          <w:t>3.5.1.2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Password accepted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23" w:history="1">
        <w:r w:rsidRPr="00514B6A">
          <w:rPr>
            <w:rStyle w:val="Hyperlink"/>
            <w:noProof/>
          </w:rPr>
          <w:t>3.5.1.3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Password denied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3"/>
        <w:tabs>
          <w:tab w:val="left" w:pos="1200"/>
          <w:tab w:val="right" w:leader="dot" w:pos="9628"/>
        </w:tabs>
        <w:rPr>
          <w:rFonts w:asciiTheme="minorHAnsi" w:eastAsiaTheme="minorEastAsia" w:hAnsiTheme="minorHAnsi" w:cstheme="minorBidi"/>
          <w:i w:val="0"/>
          <w:noProof/>
          <w:sz w:val="22"/>
          <w:szCs w:val="22"/>
          <w:lang w:val="nl-NL"/>
        </w:rPr>
      </w:pPr>
      <w:hyperlink w:anchor="_Toc499131324" w:history="1">
        <w:r w:rsidRPr="00514B6A">
          <w:rPr>
            <w:rStyle w:val="Hyperlink"/>
            <w:noProof/>
          </w:rPr>
          <w:t>3.5.2</w:t>
        </w:r>
        <w:r>
          <w:rPr>
            <w:rFonts w:asciiTheme="minorHAnsi" w:eastAsiaTheme="minorEastAsia" w:hAnsiTheme="minorHAnsi" w:cstheme="minorBidi"/>
            <w:i w:val="0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Calibration main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4"/>
        <w:tabs>
          <w:tab w:val="left" w:pos="168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25" w:history="1">
        <w:r w:rsidRPr="00514B6A">
          <w:rPr>
            <w:rStyle w:val="Hyperlink"/>
            <w:noProof/>
          </w:rPr>
          <w:t>3.5.2.1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Calibrate ADCs menu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pStyle w:val="TOC5"/>
        <w:tabs>
          <w:tab w:val="left" w:pos="1920"/>
          <w:tab w:val="right" w:leader="dot" w:pos="9628"/>
        </w:tabs>
        <w:rPr>
          <w:rFonts w:asciiTheme="minorHAnsi" w:eastAsiaTheme="minorEastAsia" w:hAnsiTheme="minorHAnsi" w:cstheme="minorBidi"/>
          <w:noProof/>
          <w:sz w:val="22"/>
          <w:szCs w:val="22"/>
          <w:lang w:val="nl-NL"/>
        </w:rPr>
      </w:pPr>
      <w:hyperlink w:anchor="_Toc499131326" w:history="1">
        <w:r w:rsidRPr="00514B6A">
          <w:rPr>
            <w:rStyle w:val="Hyperlink"/>
            <w:noProof/>
          </w:rPr>
          <w:t>3.5.2.1.1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val="nl-NL"/>
          </w:rPr>
          <w:tab/>
        </w:r>
        <w:r w:rsidRPr="00514B6A">
          <w:rPr>
            <w:rStyle w:val="Hyperlink"/>
            <w:noProof/>
          </w:rPr>
          <w:t>Calibration procedure for an ADC channel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_Toc499131326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:rsidR="0075754B" w:rsidRDefault="0075754B">
      <w:pPr>
        <w:tabs>
          <w:tab w:val="left" w:pos="1134"/>
        </w:tabs>
      </w:pPr>
      <w:r>
        <w:rPr>
          <w:sz w:val="20"/>
        </w:rPr>
        <w:fldChar w:fldCharType="end"/>
      </w:r>
    </w:p>
    <w:p w:rsidR="0075754B" w:rsidRDefault="0075754B" w:rsidP="00B5392C">
      <w:pPr>
        <w:pStyle w:val="Heading1"/>
      </w:pPr>
      <w:bookmarkStart w:id="14" w:name="_Toc278276206"/>
      <w:bookmarkStart w:id="15" w:name="_Toc423336436"/>
      <w:bookmarkStart w:id="16" w:name="_Toc423755666"/>
      <w:bookmarkStart w:id="17" w:name="_Toc423937427"/>
      <w:bookmarkStart w:id="18" w:name="_Toc424636562"/>
      <w:bookmarkStart w:id="19" w:name="_Toc425729356"/>
      <w:bookmarkStart w:id="20" w:name="_Toc425729673"/>
      <w:bookmarkStart w:id="21" w:name="_Toc432388307"/>
      <w:bookmarkStart w:id="22" w:name="_Toc434219071"/>
      <w:bookmarkStart w:id="23" w:name="_Toc434308729"/>
      <w:bookmarkStart w:id="24" w:name="_Toc446839437"/>
      <w:bookmarkStart w:id="25" w:name="_Toc499131284"/>
      <w:r>
        <w:t>Introduction</w:t>
      </w:r>
      <w:bookmarkEnd w:id="14"/>
      <w:bookmarkEnd w:id="25"/>
    </w:p>
    <w:p w:rsidR="0075754B" w:rsidRDefault="0075754B" w:rsidP="00B5392C">
      <w:pPr>
        <w:pStyle w:val="Heading2"/>
      </w:pPr>
      <w:bookmarkStart w:id="26" w:name="_Toc278276207"/>
      <w:bookmarkStart w:id="27" w:name="_Toc499131285"/>
      <w:r>
        <w:t>Scope</w:t>
      </w:r>
      <w:bookmarkEnd w:id="26"/>
      <w:bookmarkEnd w:id="27"/>
    </w:p>
    <w:p w:rsidR="0075754B" w:rsidRPr="007140BC" w:rsidRDefault="0075754B" w:rsidP="00B5392C">
      <w:pPr>
        <w:rPr>
          <w:rFonts w:ascii="Arial (W1)" w:hAnsi="Arial (W1)" w:cs="Arial"/>
          <w:vanish/>
          <w:szCs w:val="22"/>
        </w:rPr>
      </w:pPr>
      <w:r>
        <w:rPr>
          <w:rFonts w:cs="Arial"/>
          <w:szCs w:val="22"/>
        </w:rPr>
        <w:t>This document describes the end-user functionality of the Photonis HSB module repair test set. It gives detailed overview over the menu structure and explains the interactivity between user and device.</w:t>
      </w:r>
      <w:r w:rsidRPr="007140BC">
        <w:rPr>
          <w:rFonts w:ascii="Arial (W1)" w:hAnsi="Arial (W1)" w:cs="Arial"/>
          <w:vanish/>
          <w:szCs w:val="22"/>
        </w:rPr>
        <w:t xml:space="preserve">The initial status of this document will be </w:t>
      </w:r>
      <w:r w:rsidRPr="007140BC">
        <w:rPr>
          <w:rFonts w:ascii="Arial (W1)" w:hAnsi="Arial (W1)" w:cs="Arial"/>
          <w:i/>
          <w:vanish/>
          <w:szCs w:val="22"/>
        </w:rPr>
        <w:t>Preliminary</w:t>
      </w:r>
      <w:r w:rsidRPr="007140BC">
        <w:rPr>
          <w:rFonts w:ascii="Arial (W1)" w:hAnsi="Arial (W1)" w:cs="Arial"/>
          <w:vanish/>
          <w:szCs w:val="22"/>
        </w:rPr>
        <w:t xml:space="preserve">, when it acts as an internal and external discussion document. The first formal and complete document, which will be send to the customer, will be marked as </w:t>
      </w:r>
      <w:r w:rsidRPr="007140BC">
        <w:rPr>
          <w:rFonts w:ascii="Arial (W1)" w:hAnsi="Arial (W1)" w:cs="Arial"/>
          <w:i/>
          <w:vanish/>
          <w:szCs w:val="22"/>
        </w:rPr>
        <w:t>Draft</w:t>
      </w:r>
      <w:r w:rsidRPr="007140BC">
        <w:rPr>
          <w:rFonts w:ascii="Arial (W1)" w:hAnsi="Arial (W1)" w:cs="Arial"/>
          <w:vanish/>
          <w:szCs w:val="22"/>
        </w:rPr>
        <w:t xml:space="preserve">, and will have revision level 1.0. This document will serve as formal document for review purposes. If both Micro-key and the customer approve of the contents of the document, it will be marked as </w:t>
      </w:r>
      <w:r w:rsidRPr="007140BC">
        <w:rPr>
          <w:rFonts w:ascii="Arial (W1)" w:hAnsi="Arial (W1)" w:cs="Arial"/>
          <w:i/>
          <w:vanish/>
          <w:szCs w:val="22"/>
        </w:rPr>
        <w:t>Final</w:t>
      </w:r>
      <w:r w:rsidRPr="007140BC">
        <w:rPr>
          <w:rFonts w:ascii="Arial (W1)" w:hAnsi="Arial (W1)" w:cs="Arial"/>
          <w:vanish/>
          <w:szCs w:val="22"/>
        </w:rPr>
        <w:t>.</w:t>
      </w:r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</w:p>
    <w:p w:rsidR="0075754B" w:rsidRDefault="0075754B" w:rsidP="00B5392C"/>
    <w:p w:rsidR="0075754B" w:rsidRDefault="0075754B" w:rsidP="00B5392C"/>
    <w:p w:rsidR="0075754B" w:rsidRDefault="0075754B" w:rsidP="00B5392C">
      <w:pPr>
        <w:pStyle w:val="Heading2"/>
      </w:pPr>
      <w:bookmarkStart w:id="28" w:name="_Toc417801238"/>
      <w:bookmarkStart w:id="29" w:name="_Toc417874114"/>
      <w:bookmarkStart w:id="30" w:name="_Toc417964490"/>
      <w:bookmarkStart w:id="31" w:name="_Toc417968044"/>
      <w:bookmarkStart w:id="32" w:name="_Toc417973419"/>
      <w:bookmarkStart w:id="33" w:name="_Toc417973477"/>
      <w:bookmarkStart w:id="34" w:name="_Toc418298388"/>
      <w:bookmarkStart w:id="35" w:name="_Toc423318546"/>
      <w:bookmarkStart w:id="36" w:name="_Toc423322577"/>
      <w:bookmarkStart w:id="37" w:name="_Toc423322604"/>
      <w:bookmarkStart w:id="38" w:name="_Toc423336437"/>
      <w:bookmarkStart w:id="39" w:name="_Toc423755667"/>
      <w:bookmarkStart w:id="40" w:name="_Toc423937428"/>
      <w:bookmarkStart w:id="41" w:name="_Toc424636563"/>
      <w:bookmarkStart w:id="42" w:name="_Toc425729357"/>
      <w:bookmarkStart w:id="43" w:name="_Toc425729674"/>
      <w:bookmarkStart w:id="44" w:name="_Toc432388308"/>
      <w:bookmarkStart w:id="45" w:name="_Toc434219072"/>
      <w:bookmarkStart w:id="46" w:name="_Toc434308730"/>
      <w:bookmarkStart w:id="47" w:name="_Toc446839438"/>
      <w:bookmarkStart w:id="48" w:name="_Toc446917798"/>
      <w:bookmarkStart w:id="49" w:name="_Toc447073771"/>
      <w:bookmarkStart w:id="50" w:name="_Toc447440984"/>
      <w:bookmarkStart w:id="51" w:name="_Toc448893545"/>
      <w:bookmarkStart w:id="52" w:name="_Toc449244339"/>
      <w:bookmarkStart w:id="53" w:name="_Toc451915297"/>
      <w:bookmarkStart w:id="54" w:name="_Toc63611291"/>
      <w:bookmarkStart w:id="55" w:name="_Toc63611664"/>
      <w:bookmarkStart w:id="56" w:name="_Toc63611778"/>
      <w:bookmarkStart w:id="57" w:name="_Toc63612635"/>
      <w:bookmarkStart w:id="58" w:name="_Toc63695562"/>
      <w:bookmarkStart w:id="59" w:name="_Toc63703796"/>
      <w:bookmarkStart w:id="60" w:name="_Toc63703969"/>
      <w:bookmarkStart w:id="61" w:name="_Toc182382140"/>
      <w:bookmarkStart w:id="62" w:name="_Toc182382388"/>
      <w:bookmarkStart w:id="63" w:name="_Toc182383103"/>
      <w:bookmarkStart w:id="64" w:name="_Ref190049867"/>
      <w:bookmarkStart w:id="65" w:name="_Toc278276208"/>
      <w:bookmarkStart w:id="66" w:name="_Toc499131286"/>
      <w:r>
        <w:t>References</w:t>
      </w:r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bookmarkEnd w:id="42"/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</w:p>
    <w:p w:rsidR="0075754B" w:rsidRPr="00086EE6" w:rsidRDefault="0075754B" w:rsidP="00B5392C">
      <w:pPr>
        <w:pStyle w:val="TableofAuthorities"/>
        <w:rPr>
          <w:lang w:val="nl-NL"/>
        </w:rPr>
      </w:pPr>
      <w:bookmarkStart w:id="67" w:name="_Ref422621367"/>
      <w:bookmarkStart w:id="68" w:name="_Ref424692918"/>
      <w:r w:rsidRPr="005858C9">
        <w:t>Document somename, v</w:t>
      </w:r>
      <w:r>
        <w:rPr>
          <w:lang w:val="nl-NL"/>
        </w:rPr>
        <w:t>vv</w:t>
      </w:r>
      <w:r w:rsidRPr="00086EE6">
        <w:rPr>
          <w:lang w:val="nl-NL"/>
        </w:rPr>
        <w:br/>
        <w:t>Micro-Key, d</w:t>
      </w:r>
      <w:r>
        <w:rPr>
          <w:lang w:val="nl-NL"/>
        </w:rPr>
        <w:t>d</w:t>
      </w:r>
      <w:r w:rsidRPr="00086EE6">
        <w:rPr>
          <w:lang w:val="nl-NL"/>
        </w:rPr>
        <w:t>-</w:t>
      </w:r>
      <w:r>
        <w:rPr>
          <w:lang w:val="nl-NL"/>
        </w:rPr>
        <w:t>mm</w:t>
      </w:r>
      <w:r w:rsidRPr="00086EE6">
        <w:rPr>
          <w:lang w:val="nl-NL"/>
        </w:rPr>
        <w:t>-</w:t>
      </w:r>
      <w:bookmarkEnd w:id="67"/>
      <w:r>
        <w:rPr>
          <w:lang w:val="nl-NL"/>
        </w:rPr>
        <w:t>yyyy</w:t>
      </w:r>
    </w:p>
    <w:bookmarkEnd w:id="68"/>
    <w:p w:rsidR="0075754B" w:rsidRPr="00086EE6" w:rsidRDefault="0075754B" w:rsidP="00B5392C">
      <w:pPr>
        <w:keepNext/>
        <w:rPr>
          <w:lang w:val="nl-NL"/>
        </w:rPr>
      </w:pPr>
    </w:p>
    <w:p w:rsidR="0075754B" w:rsidRDefault="0075754B" w:rsidP="00B5392C">
      <w:pPr>
        <w:pStyle w:val="Heading2"/>
      </w:pPr>
      <w:bookmarkStart w:id="69" w:name="_Toc278276209"/>
      <w:bookmarkStart w:id="70" w:name="_Toc499131287"/>
      <w:r>
        <w:t>Definitions</w:t>
      </w:r>
      <w:bookmarkEnd w:id="69"/>
      <w:bookmarkEnd w:id="70"/>
    </w:p>
    <w:p w:rsidR="0075754B" w:rsidRDefault="0075754B" w:rsidP="00B5392C">
      <w:pPr>
        <w:keepNext/>
      </w:pPr>
      <w:r>
        <w:t>TBD</w:t>
      </w:r>
      <w:r>
        <w:tab/>
      </w:r>
      <w:r>
        <w:tab/>
        <w:t>To Be Defined</w:t>
      </w:r>
    </w:p>
    <w:p w:rsidR="0075754B" w:rsidRDefault="0075754B" w:rsidP="00B5392C">
      <w:pPr>
        <w:keepNext/>
      </w:pPr>
    </w:p>
    <w:p w:rsidR="0075754B" w:rsidRDefault="0075754B" w:rsidP="008B589C"/>
    <w:p w:rsidR="0075754B" w:rsidRDefault="0075754B">
      <w:pPr>
        <w:jc w:val="left"/>
      </w:pPr>
      <w:r>
        <w:br w:type="page"/>
      </w:r>
    </w:p>
    <w:p w:rsidR="0075754B" w:rsidRDefault="0075754B" w:rsidP="004C7533">
      <w:pPr>
        <w:pStyle w:val="Heading1"/>
      </w:pPr>
      <w:bookmarkStart w:id="71" w:name="_Toc499131288"/>
      <w:r>
        <w:t>System overview</w:t>
      </w:r>
      <w:bookmarkEnd w:id="71"/>
    </w:p>
    <w:p w:rsidR="0075754B" w:rsidRDefault="0075754B" w:rsidP="004C7533">
      <w:r>
        <w:t xml:space="preserve">Interaction between user and system occurs via two devices which are part of the HSB module repair test set. </w:t>
      </w:r>
    </w:p>
    <w:p w:rsidR="0075754B" w:rsidRDefault="0075754B" w:rsidP="004C7533"/>
    <w:p w:rsidR="0075754B" w:rsidRDefault="0075754B" w:rsidP="004C7533">
      <w:pPr>
        <w:pStyle w:val="Heading2"/>
      </w:pPr>
      <w:bookmarkStart w:id="72" w:name="_Toc499131289"/>
      <w:r>
        <w:t>Display</w:t>
      </w:r>
      <w:bookmarkEnd w:id="72"/>
    </w:p>
    <w:p w:rsidR="0075754B" w:rsidRDefault="0075754B" w:rsidP="004C7533">
      <w:r>
        <w:t xml:space="preserve">Visual feedback and information is provided to the user through a display. It contains four rows with 20 characters each. </w:t>
      </w:r>
    </w:p>
    <w:p w:rsidR="0075754B" w:rsidRDefault="0075754B" w:rsidP="00E27D8C">
      <w:pPr>
        <w:keepNext/>
        <w:jc w:val="center"/>
      </w:pPr>
      <w:r>
        <w:rPr>
          <w:noProof/>
        </w:rPr>
        <w:drawing>
          <wp:inline distT="0" distB="0" distL="0" distR="0" wp14:anchorId="4B82BADA" wp14:editId="71471FA6">
            <wp:extent cx="6120130" cy="3764579"/>
            <wp:effectExtent l="0" t="0" r="0" b="7620"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display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64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54B" w:rsidRDefault="0075754B" w:rsidP="00E27D8C">
      <w:pPr>
        <w:pStyle w:val="Caption"/>
      </w:pPr>
      <w:bookmarkStart w:id="73" w:name="_Ref491850100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</w:t>
      </w:r>
      <w:r>
        <w:fldChar w:fldCharType="end"/>
      </w:r>
      <w:bookmarkEnd w:id="73"/>
      <w:r>
        <w:t>: New heaven display NHD-0420D3Z-FL-GBW-V3</w:t>
      </w:r>
    </w:p>
    <w:p w:rsidR="0075754B" w:rsidRDefault="0075754B" w:rsidP="004C7533">
      <w:pPr>
        <w:pStyle w:val="NoSpacing"/>
        <w:rPr>
          <w:lang w:val="en-GB"/>
        </w:rPr>
      </w:pPr>
    </w:p>
    <w:p w:rsidR="0075754B" w:rsidRDefault="0075754B" w:rsidP="004C7533">
      <w:pPr>
        <w:pStyle w:val="NoSpacing"/>
        <w:rPr>
          <w:lang w:val="en-GB"/>
        </w:rPr>
      </w:pPr>
    </w:p>
    <w:p w:rsidR="0075754B" w:rsidRDefault="0075754B" w:rsidP="004C7533">
      <w:pPr>
        <w:pStyle w:val="NoSpacing"/>
        <w:rPr>
          <w:lang w:val="en-GB"/>
        </w:rPr>
      </w:pPr>
      <w:r w:rsidRPr="004C7533">
        <w:rPr>
          <w:lang w:val="en-GB"/>
        </w:rPr>
        <w:t xml:space="preserve">Within this document the display content is related to by a table. </w:t>
      </w:r>
      <w:r>
        <w:rPr>
          <w:lang w:val="en-GB"/>
        </w:rPr>
        <w:t>Below represents the display seen from left to right and up to down as a matrix of 4x20.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bookmarkStart w:id="74" w:name="_Hlk491849877"/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20</w:t>
            </w: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bookmarkEnd w:id="74"/>
    </w:tbl>
    <w:p w:rsidR="0075754B" w:rsidRPr="008753A8" w:rsidRDefault="0075754B" w:rsidP="004C7533">
      <w:pPr>
        <w:pStyle w:val="NoSpacing"/>
        <w:rPr>
          <w:lang w:val="en-GB"/>
        </w:rPr>
      </w:pPr>
    </w:p>
    <w:p w:rsidR="0075754B" w:rsidRDefault="0075754B" w:rsidP="004C7533">
      <w:r>
        <w:t xml:space="preserve">As example, the table below represents the same display content as in </w:t>
      </w:r>
      <w:r w:rsidRPr="004C7533">
        <w:rPr>
          <w:i/>
        </w:rPr>
        <w:fldChar w:fldCharType="begin"/>
      </w:r>
      <w:r w:rsidRPr="004C7533">
        <w:rPr>
          <w:i/>
        </w:rPr>
        <w:instrText xml:space="preserve"> REF _Ref491850100 \h </w:instrText>
      </w:r>
      <w:r>
        <w:rPr>
          <w:i/>
        </w:rPr>
        <w:instrText xml:space="preserve"> \* MERGEFORMAT </w:instrText>
      </w:r>
      <w:r w:rsidRPr="004C7533">
        <w:rPr>
          <w:i/>
        </w:rPr>
      </w:r>
      <w:r w:rsidRPr="004C7533">
        <w:rPr>
          <w:i/>
        </w:rPr>
        <w:fldChar w:fldCharType="separate"/>
      </w:r>
      <w:r w:rsidRPr="0075754B">
        <w:rPr>
          <w:i/>
        </w:rPr>
        <w:t xml:space="preserve">Figure </w:t>
      </w:r>
      <w:r w:rsidRPr="0075754B">
        <w:rPr>
          <w:i/>
          <w:noProof/>
        </w:rPr>
        <w:t>1</w:t>
      </w:r>
      <w:r w:rsidRPr="004C7533">
        <w:rPr>
          <w:i/>
        </w:rPr>
        <w:fldChar w:fldCharType="end"/>
      </w:r>
      <w: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20</w:t>
            </w: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1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22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b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75754B" w:rsidRPr="00C928FC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75754B" w:rsidRDefault="0075754B" w:rsidP="004C7533"/>
    <w:p w:rsidR="0075754B" w:rsidRDefault="0075754B">
      <w:pPr>
        <w:jc w:val="left"/>
      </w:pPr>
      <w:r>
        <w:br w:type="page"/>
      </w:r>
    </w:p>
    <w:p w:rsidR="0075754B" w:rsidRDefault="0075754B" w:rsidP="004C7533">
      <w:pPr>
        <w:pStyle w:val="Heading2"/>
      </w:pPr>
      <w:bookmarkStart w:id="75" w:name="_Toc499131290"/>
      <w:r>
        <w:t>Keypad</w:t>
      </w:r>
      <w:bookmarkEnd w:id="75"/>
    </w:p>
    <w:p w:rsidR="0075754B" w:rsidRDefault="0075754B" w:rsidP="004C7533">
      <w:r>
        <w:t>The system contains a keypad which represents the only possibility for the user to interact with the several functions of the system.</w:t>
      </w:r>
    </w:p>
    <w:p w:rsidR="0075754B" w:rsidRDefault="0075754B" w:rsidP="00E27D8C">
      <w:pPr>
        <w:keepNext/>
        <w:jc w:val="center"/>
      </w:pPr>
      <w:r>
        <w:rPr>
          <w:noProof/>
        </w:rPr>
        <w:drawing>
          <wp:inline distT="0" distB="0" distL="0" distR="0" wp14:anchorId="50961711" wp14:editId="28FFD971">
            <wp:extent cx="4029739" cy="4096218"/>
            <wp:effectExtent l="0" t="0" r="8890" b="0"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keypa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35160" cy="4101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754B" w:rsidRDefault="0075754B" w:rsidP="00E27D8C">
      <w:pPr>
        <w:pStyle w:val="Caption"/>
      </w:pPr>
      <w:bookmarkStart w:id="76" w:name="_Ref492538260"/>
      <w:bookmarkStart w:id="77" w:name="_Ref492538249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2</w:t>
      </w:r>
      <w:r>
        <w:fldChar w:fldCharType="end"/>
      </w:r>
      <w:bookmarkEnd w:id="76"/>
      <w:r>
        <w:t>: 16-key keypad</w:t>
      </w:r>
      <w:bookmarkEnd w:id="77"/>
    </w:p>
    <w:p w:rsidR="0075754B" w:rsidRDefault="0075754B" w:rsidP="00E27D8C"/>
    <w:p w:rsidR="0075754B" w:rsidRDefault="0075754B" w:rsidP="00E27D8C">
      <w:r>
        <w:t>The keypad consists of a matrix of four by four keys, making it 16 keys totally. They are labelled as follows: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754B" w:rsidTr="00E27D8C">
        <w:tc>
          <w:tcPr>
            <w:tcW w:w="4531" w:type="dxa"/>
          </w:tcPr>
          <w:p w:rsidR="0075754B" w:rsidRDefault="0075754B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0-9</w:t>
            </w:r>
          </w:p>
        </w:tc>
        <w:tc>
          <w:tcPr>
            <w:tcW w:w="4531" w:type="dxa"/>
          </w:tcPr>
          <w:p w:rsidR="0075754B" w:rsidRDefault="0075754B" w:rsidP="00FA0C33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Numeric keys  0 - 9</w:t>
            </w:r>
          </w:p>
        </w:tc>
      </w:tr>
      <w:tr w:rsidR="0075754B" w:rsidTr="00E27D8C"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left</w:t>
            </w:r>
          </w:p>
        </w:tc>
      </w:tr>
      <w:tr w:rsidR="0075754B" w:rsidTr="00E27D8C"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up</w:t>
            </w:r>
          </w:p>
        </w:tc>
      </w:tr>
      <w:tr w:rsidR="0075754B" w:rsidTr="00E27D8C"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→</w:t>
            </w:r>
          </w:p>
        </w:tc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right</w:t>
            </w:r>
          </w:p>
        </w:tc>
      </w:tr>
      <w:tr w:rsidR="0075754B" w:rsidTr="00E27D8C"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Arrow down</w:t>
            </w:r>
          </w:p>
        </w:tc>
      </w:tr>
      <w:tr w:rsidR="0075754B" w:rsidTr="00E27D8C"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</w:t>
            </w:r>
          </w:p>
        </w:tc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Enter</w:t>
            </w:r>
          </w:p>
        </w:tc>
      </w:tr>
      <w:tr w:rsidR="0075754B" w:rsidTr="00E27D8C">
        <w:tc>
          <w:tcPr>
            <w:tcW w:w="4531" w:type="dxa"/>
          </w:tcPr>
          <w:p w:rsidR="0075754B" w:rsidRDefault="0075754B" w:rsidP="00E27D8C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X</w:t>
            </w:r>
          </w:p>
        </w:tc>
        <w:tc>
          <w:tcPr>
            <w:tcW w:w="4531" w:type="dxa"/>
          </w:tcPr>
          <w:p w:rsidR="0075754B" w:rsidRDefault="0075754B" w:rsidP="003242F4">
            <w:pPr>
              <w:pStyle w:val="NoSpacing"/>
              <w:tabs>
                <w:tab w:val="left" w:pos="1047"/>
              </w:tabs>
              <w:rPr>
                <w:lang w:val="en-GB"/>
              </w:rPr>
            </w:pPr>
            <w:r>
              <w:rPr>
                <w:lang w:val="en-GB"/>
              </w:rPr>
              <w:t>Escape</w:t>
            </w:r>
            <w:r>
              <w:rPr>
                <w:lang w:val="en-GB"/>
              </w:rPr>
              <w:tab/>
            </w:r>
          </w:p>
        </w:tc>
      </w:tr>
    </w:tbl>
    <w:p w:rsidR="0075754B" w:rsidRDefault="0075754B" w:rsidP="00E27D8C"/>
    <w:p w:rsidR="0075754B" w:rsidRDefault="0075754B">
      <w:pPr>
        <w:jc w:val="left"/>
      </w:pPr>
      <w:r>
        <w:br w:type="page"/>
      </w:r>
    </w:p>
    <w:p w:rsidR="0075754B" w:rsidRDefault="0075754B" w:rsidP="00E27D8C">
      <w:pPr>
        <w:pStyle w:val="Heading1"/>
      </w:pPr>
      <w:bookmarkStart w:id="78" w:name="_Toc499131291"/>
      <w:r>
        <w:t>Service manual</w:t>
      </w:r>
      <w:bookmarkEnd w:id="78"/>
    </w:p>
    <w:p w:rsidR="0075754B" w:rsidRDefault="0075754B" w:rsidP="00FA0C33">
      <w:pPr>
        <w:pStyle w:val="Heading2"/>
      </w:pPr>
      <w:bookmarkStart w:id="79" w:name="_Toc499131292"/>
      <w:r>
        <w:t>Selection cursor</w:t>
      </w:r>
      <w:bookmarkEnd w:id="79"/>
    </w:p>
    <w:p w:rsidR="0075754B" w:rsidRPr="00FA0C33" w:rsidRDefault="0075754B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As soon as a menu with selectable items appears on the display there must be a cursor/selector to differ between the currently highlighted menu item and other items.</w:t>
      </w:r>
    </w:p>
    <w:p w:rsidR="0075754B" w:rsidRPr="00FA0C33" w:rsidRDefault="0075754B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The cursor is character: &gt;</w:t>
      </w:r>
    </w:p>
    <w:p w:rsidR="0075754B" w:rsidRPr="00FA0C33" w:rsidRDefault="0075754B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 xml:space="preserve">The cursor is always in first position of the current row, followed by a blank (space character). </w:t>
      </w:r>
    </w:p>
    <w:p w:rsidR="0075754B" w:rsidRPr="00FA0C33" w:rsidRDefault="0075754B" w:rsidP="00FA0C33">
      <w:pPr>
        <w:pStyle w:val="NoSpacing"/>
        <w:rPr>
          <w:rFonts w:ascii="Arial" w:hAnsi="Arial" w:cs="Arial"/>
          <w:lang w:val="en-GB"/>
        </w:rPr>
      </w:pPr>
      <w:r w:rsidRPr="00FA0C33">
        <w:rPr>
          <w:rFonts w:ascii="Arial" w:hAnsi="Arial" w:cs="Arial"/>
          <w:lang w:val="en-GB"/>
        </w:rPr>
        <w:t>For example, the cursor active in third row with random text behind looks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</w:tblGrid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4</w:t>
            </w: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3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d</w:t>
            </w: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 w:cs="Arial"/>
                <w:b/>
                <w:lang w:val="en-GB"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  <w:tr w:rsidR="0075754B" w:rsidTr="00FA0C33">
        <w:tc>
          <w:tcPr>
            <w:tcW w:w="423" w:type="dxa"/>
            <w:shd w:val="clear" w:color="auto" w:fill="BFBFBF" w:themeFill="background1" w:themeFillShade="BF"/>
          </w:tcPr>
          <w:p w:rsidR="0075754B" w:rsidRDefault="0075754B" w:rsidP="00FA0C33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75754B" w:rsidRPr="001A2023" w:rsidRDefault="0075754B" w:rsidP="00FA0C33">
            <w:pPr>
              <w:pStyle w:val="NoSpacing"/>
              <w:rPr>
                <w:rFonts w:ascii="LCD Display Grid" w:hAnsi="LCD Display Grid"/>
                <w:b/>
              </w:rPr>
            </w:pPr>
            <w:r w:rsidRPr="001A2023">
              <w:rPr>
                <w:rFonts w:ascii="LCD Display Grid" w:hAnsi="LCD Display Grid"/>
                <w:b/>
              </w:rPr>
              <w:t>.</w:t>
            </w:r>
          </w:p>
        </w:tc>
      </w:tr>
    </w:tbl>
    <w:p w:rsidR="0075754B" w:rsidRDefault="0075754B" w:rsidP="005915B9">
      <w:pPr>
        <w:pStyle w:val="NoSpacing"/>
      </w:pPr>
    </w:p>
    <w:p w:rsidR="0075754B" w:rsidRDefault="0075754B">
      <w:pPr>
        <w:jc w:val="left"/>
        <w:rPr>
          <w:rFonts w:asciiTheme="minorHAnsi" w:eastAsiaTheme="minorHAnsi" w:hAnsiTheme="minorHAnsi" w:cstheme="minorBidi"/>
          <w:szCs w:val="22"/>
          <w:lang w:val="nl-NL" w:eastAsia="en-US"/>
        </w:rPr>
      </w:pPr>
      <w:r>
        <w:br w:type="page"/>
      </w:r>
    </w:p>
    <w:p w:rsidR="0075754B" w:rsidRDefault="0075754B" w:rsidP="005915B9">
      <w:pPr>
        <w:sectPr w:rsidR="0075754B" w:rsidSect="005915B9">
          <w:headerReference w:type="default" r:id="rId8"/>
          <w:footerReference w:type="even" r:id="rId9"/>
          <w:footerReference w:type="default" r:id="rId10"/>
          <w:footnotePr>
            <w:numStart w:val="2"/>
          </w:footnotePr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75754B" w:rsidRDefault="0075754B">
      <w:pPr>
        <w:jc w:val="left"/>
      </w:pPr>
      <w:subDoc r:id="rId11"/>
      <w:r>
        <w:br w:type="page"/>
      </w:r>
    </w:p>
    <w:p w:rsidR="0075754B" w:rsidRDefault="0075754B" w:rsidP="005915B9">
      <w:pPr>
        <w:sectPr w:rsidR="0075754B" w:rsidSect="005915B9">
          <w:footnotePr>
            <w:numStart w:val="2"/>
          </w:footnotePr>
          <w:type w:val="continuous"/>
          <w:pgSz w:w="11906" w:h="16838"/>
          <w:pgMar w:top="1134" w:right="1134" w:bottom="1134" w:left="1134" w:header="709" w:footer="709" w:gutter="0"/>
          <w:pgNumType w:start="1"/>
          <w:cols w:space="708"/>
          <w:titlePg/>
        </w:sectPr>
      </w:pPr>
    </w:p>
    <w:p w:rsidR="0075754B" w:rsidRDefault="0075754B" w:rsidP="005725F6">
      <w:pPr>
        <w:sectPr w:rsidR="0075754B" w:rsidSect="005725F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12"/>
    </w:p>
    <w:p w:rsidR="0075754B" w:rsidRDefault="0075754B" w:rsidP="005725F6">
      <w:subDoc r:id="rId13"/>
    </w:p>
    <w:p w:rsidR="0075754B" w:rsidRDefault="0075754B" w:rsidP="005725F6">
      <w:pPr>
        <w:sectPr w:rsidR="0075754B" w:rsidSect="005725F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5754B" w:rsidRPr="00CA1325" w:rsidRDefault="0075754B" w:rsidP="005915B9">
      <w:pPr>
        <w:pStyle w:val="NoSpacing"/>
        <w:rPr>
          <w:lang w:val="en-GB"/>
        </w:rPr>
      </w:pPr>
      <w:subDoc r:id="rId14"/>
    </w:p>
    <w:sectPr w:rsidR="0075754B" w:rsidRPr="00CA1325" w:rsidSect="005725F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D0515" w:rsidRDefault="00AD051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13</w:t>
    </w:r>
    <w:r>
      <w:rPr>
        <w:rStyle w:val="PageNumber"/>
      </w:rPr>
      <w:fldChar w:fldCharType="end"/>
    </w:r>
  </w:p>
  <w:p w:rsidR="00AD0515" w:rsidRDefault="00AD05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80" w:name="_Toc398952614"/>
  <w:bookmarkStart w:id="81" w:name="_Toc398972748"/>
  <w:bookmarkStart w:id="82" w:name="_Toc398996075"/>
  <w:bookmarkStart w:id="83" w:name="_Toc399063350"/>
  <w:bookmarkStart w:id="84" w:name="_Toc399128823"/>
  <w:bookmarkStart w:id="85" w:name="_Toc399129365"/>
  <w:bookmarkStart w:id="86" w:name="_Toc399146789"/>
  <w:bookmarkEnd w:id="80"/>
  <w:bookmarkEnd w:id="81"/>
  <w:bookmarkEnd w:id="82"/>
  <w:bookmarkEnd w:id="83"/>
  <w:bookmarkEnd w:id="84"/>
  <w:bookmarkEnd w:id="85"/>
  <w:bookmarkEnd w:id="86"/>
  <w:p w:rsidR="00AD0515" w:rsidRDefault="00AD0515" w:rsidP="004D1DDF">
    <w:pPr>
      <w:pStyle w:val="Footer"/>
      <w:tabs>
        <w:tab w:val="left" w:pos="990"/>
      </w:tabs>
      <w:jc w:val="right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75754B"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rStyle w:val="PageNumber"/>
      </w:rPr>
      <w:t>/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 w:rsidR="0075754B">
      <w:rPr>
        <w:rStyle w:val="PageNumber"/>
        <w:noProof/>
      </w:rPr>
      <w:t>26</w:t>
    </w:r>
    <w:r>
      <w:rPr>
        <w:rStyle w:val="PageNumber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jc w:val="center"/>
      <w:tblBorders>
        <w:bottom w:val="single" w:sz="4" w:space="0" w:color="auto"/>
      </w:tblBorders>
      <w:tblCellMar>
        <w:left w:w="198" w:type="dxa"/>
      </w:tblCellMar>
      <w:tblLook w:val="04A0" w:firstRow="1" w:lastRow="0" w:firstColumn="1" w:lastColumn="0" w:noHBand="0" w:noVBand="1"/>
    </w:tblPr>
    <w:tblGrid>
      <w:gridCol w:w="478"/>
      <w:gridCol w:w="5878"/>
      <w:gridCol w:w="3282"/>
    </w:tblGrid>
    <w:tr w:rsidR="00AD0515" w:rsidRPr="00AD7D1A" w:rsidTr="00AD7D1A">
      <w:trPr>
        <w:jc w:val="center"/>
      </w:trPr>
      <w:tc>
        <w:tcPr>
          <w:tcW w:w="480" w:type="dxa"/>
          <w:tcBorders>
            <w:bottom w:val="single" w:sz="4" w:space="0" w:color="auto"/>
          </w:tcBorders>
          <w:tcMar>
            <w:left w:w="0" w:type="dxa"/>
            <w:right w:w="0" w:type="dxa"/>
          </w:tcMar>
        </w:tcPr>
        <w:p w:rsidR="00AD0515" w:rsidRDefault="00AD0515" w:rsidP="00AD242F">
          <w:pPr>
            <w:rPr>
              <w:noProof/>
            </w:rPr>
          </w:pPr>
          <w:r>
            <w:rPr>
              <w:noProof/>
            </w:rPr>
            <w:drawing>
              <wp:inline distT="0" distB="0" distL="0" distR="0" wp14:anchorId="77400C00" wp14:editId="6F19590E">
                <wp:extent cx="223520" cy="23368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52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51" w:type="dxa"/>
          <w:tcBorders>
            <w:bottom w:val="single" w:sz="4" w:space="0" w:color="auto"/>
          </w:tcBorders>
          <w:tcMar>
            <w:left w:w="0" w:type="dxa"/>
            <w:right w:w="0" w:type="dxa"/>
          </w:tcMar>
          <w:vAlign w:val="center"/>
        </w:tcPr>
        <w:p w:rsidR="00AD0515" w:rsidRPr="00AD7D1A" w:rsidRDefault="00AD0515" w:rsidP="00AD7D1A">
          <w:pPr>
            <w:jc w:val="left"/>
            <w:rPr>
              <w:sz w:val="20"/>
              <w:lang w:val="en-US"/>
            </w:rPr>
          </w:pPr>
          <w:r w:rsidRPr="00AD7D1A">
            <w:rPr>
              <w:sz w:val="20"/>
              <w:lang w:val="en-US"/>
            </w:rPr>
            <w:t>Micro-Key bv</w:t>
          </w:r>
        </w:p>
      </w:tc>
      <w:tc>
        <w:tcPr>
          <w:tcW w:w="3315" w:type="dxa"/>
          <w:tcBorders>
            <w:bottom w:val="single" w:sz="4" w:space="0" w:color="auto"/>
          </w:tcBorders>
          <w:vAlign w:val="center"/>
        </w:tcPr>
        <w:p w:rsidR="00AD0515" w:rsidRPr="00AD7D1A" w:rsidRDefault="00AD0515" w:rsidP="00E50992">
          <w:pPr>
            <w:pStyle w:val="Header"/>
            <w:tabs>
              <w:tab w:val="clear" w:pos="4536"/>
            </w:tabs>
            <w:jc w:val="right"/>
            <w:rPr>
              <w:b/>
              <w:sz w:val="20"/>
              <w:lang w:val="en-US"/>
            </w:rPr>
          </w:pPr>
          <w:r>
            <w:t>PHO-0387-S</w:t>
          </w:r>
          <w:r w:rsidR="00736CE8">
            <w:t>2</w:t>
          </w:r>
          <w:r>
            <w:t>-2-0-003</w:t>
          </w:r>
        </w:p>
      </w:tc>
    </w:tr>
  </w:tbl>
  <w:p w:rsidR="00AD0515" w:rsidRDefault="00AD0515" w:rsidP="003B0538">
    <w:pPr>
      <w:pStyle w:val="Header"/>
      <w:tabs>
        <w:tab w:val="clear" w:pos="4536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numStart w:val="2"/>
  </w:foot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7346"/>
    <w:rsid w:val="00000852"/>
    <w:rsid w:val="000106AC"/>
    <w:rsid w:val="00020081"/>
    <w:rsid w:val="00023E13"/>
    <w:rsid w:val="0002750C"/>
    <w:rsid w:val="00030F23"/>
    <w:rsid w:val="00032D95"/>
    <w:rsid w:val="000438BD"/>
    <w:rsid w:val="0005372E"/>
    <w:rsid w:val="00065127"/>
    <w:rsid w:val="00065C9C"/>
    <w:rsid w:val="0007229E"/>
    <w:rsid w:val="00080859"/>
    <w:rsid w:val="000826BB"/>
    <w:rsid w:val="00086EE6"/>
    <w:rsid w:val="00091F5E"/>
    <w:rsid w:val="00097135"/>
    <w:rsid w:val="000A1596"/>
    <w:rsid w:val="000B0211"/>
    <w:rsid w:val="000B277D"/>
    <w:rsid w:val="000B7FEB"/>
    <w:rsid w:val="000C0DCC"/>
    <w:rsid w:val="000D4CE3"/>
    <w:rsid w:val="000D58D8"/>
    <w:rsid w:val="000D6396"/>
    <w:rsid w:val="00104D86"/>
    <w:rsid w:val="00105B55"/>
    <w:rsid w:val="0010645E"/>
    <w:rsid w:val="0010706C"/>
    <w:rsid w:val="00122FC7"/>
    <w:rsid w:val="001308C7"/>
    <w:rsid w:val="001523A4"/>
    <w:rsid w:val="0016000D"/>
    <w:rsid w:val="0016486C"/>
    <w:rsid w:val="00181984"/>
    <w:rsid w:val="00185F95"/>
    <w:rsid w:val="001A17EF"/>
    <w:rsid w:val="001A2023"/>
    <w:rsid w:val="001A5684"/>
    <w:rsid w:val="001A7CF9"/>
    <w:rsid w:val="001B6258"/>
    <w:rsid w:val="001D51DF"/>
    <w:rsid w:val="001E28B6"/>
    <w:rsid w:val="001E4B90"/>
    <w:rsid w:val="001E4D13"/>
    <w:rsid w:val="001E7346"/>
    <w:rsid w:val="00205779"/>
    <w:rsid w:val="00207EED"/>
    <w:rsid w:val="00211E29"/>
    <w:rsid w:val="00226C3E"/>
    <w:rsid w:val="00232931"/>
    <w:rsid w:val="002355B3"/>
    <w:rsid w:val="00236364"/>
    <w:rsid w:val="00241543"/>
    <w:rsid w:val="00242D4F"/>
    <w:rsid w:val="00246239"/>
    <w:rsid w:val="00265B5F"/>
    <w:rsid w:val="00282E56"/>
    <w:rsid w:val="00295C64"/>
    <w:rsid w:val="002A2F69"/>
    <w:rsid w:val="002A73DE"/>
    <w:rsid w:val="002B3FB2"/>
    <w:rsid w:val="002C3E13"/>
    <w:rsid w:val="002D0D96"/>
    <w:rsid w:val="002D2539"/>
    <w:rsid w:val="002D785F"/>
    <w:rsid w:val="003242F4"/>
    <w:rsid w:val="00324409"/>
    <w:rsid w:val="003270DC"/>
    <w:rsid w:val="003353BC"/>
    <w:rsid w:val="00335DB9"/>
    <w:rsid w:val="00342571"/>
    <w:rsid w:val="00343F2B"/>
    <w:rsid w:val="00355070"/>
    <w:rsid w:val="00357D90"/>
    <w:rsid w:val="003657BB"/>
    <w:rsid w:val="00376F02"/>
    <w:rsid w:val="00377520"/>
    <w:rsid w:val="00390FFB"/>
    <w:rsid w:val="003974B2"/>
    <w:rsid w:val="003A0F96"/>
    <w:rsid w:val="003A26BE"/>
    <w:rsid w:val="003A4E6A"/>
    <w:rsid w:val="003A7820"/>
    <w:rsid w:val="003B0538"/>
    <w:rsid w:val="003B09A6"/>
    <w:rsid w:val="003B5204"/>
    <w:rsid w:val="003C043D"/>
    <w:rsid w:val="003D13E3"/>
    <w:rsid w:val="003D2632"/>
    <w:rsid w:val="003D3FA6"/>
    <w:rsid w:val="003D77BA"/>
    <w:rsid w:val="003E590E"/>
    <w:rsid w:val="003E7D19"/>
    <w:rsid w:val="004029E3"/>
    <w:rsid w:val="004042F9"/>
    <w:rsid w:val="00421316"/>
    <w:rsid w:val="00427553"/>
    <w:rsid w:val="00427E93"/>
    <w:rsid w:val="00436109"/>
    <w:rsid w:val="00436184"/>
    <w:rsid w:val="004417F9"/>
    <w:rsid w:val="0046213B"/>
    <w:rsid w:val="00462521"/>
    <w:rsid w:val="00462BEC"/>
    <w:rsid w:val="0047299A"/>
    <w:rsid w:val="00485D6D"/>
    <w:rsid w:val="00493168"/>
    <w:rsid w:val="004A026A"/>
    <w:rsid w:val="004B2444"/>
    <w:rsid w:val="004B3531"/>
    <w:rsid w:val="004C3957"/>
    <w:rsid w:val="004C7533"/>
    <w:rsid w:val="004D0DC0"/>
    <w:rsid w:val="004D1DDF"/>
    <w:rsid w:val="004D4D2B"/>
    <w:rsid w:val="004E6C8C"/>
    <w:rsid w:val="004E6E68"/>
    <w:rsid w:val="004E7E73"/>
    <w:rsid w:val="004F52AA"/>
    <w:rsid w:val="0051148E"/>
    <w:rsid w:val="00512795"/>
    <w:rsid w:val="005155D2"/>
    <w:rsid w:val="00515A33"/>
    <w:rsid w:val="00516C5D"/>
    <w:rsid w:val="00522639"/>
    <w:rsid w:val="00524805"/>
    <w:rsid w:val="00533680"/>
    <w:rsid w:val="00534710"/>
    <w:rsid w:val="00542C81"/>
    <w:rsid w:val="00550410"/>
    <w:rsid w:val="00560175"/>
    <w:rsid w:val="005710C5"/>
    <w:rsid w:val="005725F6"/>
    <w:rsid w:val="00572869"/>
    <w:rsid w:val="005738B3"/>
    <w:rsid w:val="00582696"/>
    <w:rsid w:val="00582FCC"/>
    <w:rsid w:val="005858C9"/>
    <w:rsid w:val="00591318"/>
    <w:rsid w:val="005915B9"/>
    <w:rsid w:val="00592CD9"/>
    <w:rsid w:val="00595EF4"/>
    <w:rsid w:val="005B60CF"/>
    <w:rsid w:val="005C2411"/>
    <w:rsid w:val="005C45C3"/>
    <w:rsid w:val="005C5362"/>
    <w:rsid w:val="005D2951"/>
    <w:rsid w:val="005D35D4"/>
    <w:rsid w:val="005D520F"/>
    <w:rsid w:val="005D7C41"/>
    <w:rsid w:val="005E1356"/>
    <w:rsid w:val="005E35FE"/>
    <w:rsid w:val="005F681F"/>
    <w:rsid w:val="00601623"/>
    <w:rsid w:val="00603D6A"/>
    <w:rsid w:val="00605B97"/>
    <w:rsid w:val="006100FB"/>
    <w:rsid w:val="00620425"/>
    <w:rsid w:val="006243D1"/>
    <w:rsid w:val="00626966"/>
    <w:rsid w:val="00630660"/>
    <w:rsid w:val="00637F9D"/>
    <w:rsid w:val="006425A4"/>
    <w:rsid w:val="00646AE7"/>
    <w:rsid w:val="006476F5"/>
    <w:rsid w:val="00650BA2"/>
    <w:rsid w:val="00653833"/>
    <w:rsid w:val="00653E05"/>
    <w:rsid w:val="00661AB2"/>
    <w:rsid w:val="00671143"/>
    <w:rsid w:val="00677D93"/>
    <w:rsid w:val="00686E78"/>
    <w:rsid w:val="00692CC2"/>
    <w:rsid w:val="00693936"/>
    <w:rsid w:val="006A6CDB"/>
    <w:rsid w:val="006B2BB1"/>
    <w:rsid w:val="006C0738"/>
    <w:rsid w:val="006C1D85"/>
    <w:rsid w:val="006C445A"/>
    <w:rsid w:val="006C54A8"/>
    <w:rsid w:val="006C6B5A"/>
    <w:rsid w:val="006D0890"/>
    <w:rsid w:val="006E3A49"/>
    <w:rsid w:val="007001B8"/>
    <w:rsid w:val="007028E6"/>
    <w:rsid w:val="00703C36"/>
    <w:rsid w:val="007073B9"/>
    <w:rsid w:val="0071055A"/>
    <w:rsid w:val="00711133"/>
    <w:rsid w:val="007140BC"/>
    <w:rsid w:val="0071632B"/>
    <w:rsid w:val="00721DF5"/>
    <w:rsid w:val="00725ED8"/>
    <w:rsid w:val="007335E0"/>
    <w:rsid w:val="007368CB"/>
    <w:rsid w:val="00736CE8"/>
    <w:rsid w:val="0074065B"/>
    <w:rsid w:val="00744C60"/>
    <w:rsid w:val="00745AD6"/>
    <w:rsid w:val="007471A6"/>
    <w:rsid w:val="00754533"/>
    <w:rsid w:val="0075754B"/>
    <w:rsid w:val="007639DA"/>
    <w:rsid w:val="00764AD0"/>
    <w:rsid w:val="00764C1E"/>
    <w:rsid w:val="00765EAC"/>
    <w:rsid w:val="00771A24"/>
    <w:rsid w:val="0077663C"/>
    <w:rsid w:val="007777DA"/>
    <w:rsid w:val="007847D2"/>
    <w:rsid w:val="00784F62"/>
    <w:rsid w:val="007949F5"/>
    <w:rsid w:val="00797EC2"/>
    <w:rsid w:val="007A7670"/>
    <w:rsid w:val="007B4406"/>
    <w:rsid w:val="007B6AFE"/>
    <w:rsid w:val="007B7C21"/>
    <w:rsid w:val="007C2F68"/>
    <w:rsid w:val="007C41CA"/>
    <w:rsid w:val="007C6845"/>
    <w:rsid w:val="007D0570"/>
    <w:rsid w:val="007D69B2"/>
    <w:rsid w:val="007E2FBF"/>
    <w:rsid w:val="007E3E05"/>
    <w:rsid w:val="007E45EA"/>
    <w:rsid w:val="007E7498"/>
    <w:rsid w:val="008021A5"/>
    <w:rsid w:val="00815583"/>
    <w:rsid w:val="00825886"/>
    <w:rsid w:val="00830BC8"/>
    <w:rsid w:val="00833D28"/>
    <w:rsid w:val="00837299"/>
    <w:rsid w:val="008439DC"/>
    <w:rsid w:val="00843E8E"/>
    <w:rsid w:val="00844F50"/>
    <w:rsid w:val="00847821"/>
    <w:rsid w:val="008530BC"/>
    <w:rsid w:val="008601A7"/>
    <w:rsid w:val="00875887"/>
    <w:rsid w:val="0088407E"/>
    <w:rsid w:val="00884839"/>
    <w:rsid w:val="00895240"/>
    <w:rsid w:val="008A0598"/>
    <w:rsid w:val="008B3831"/>
    <w:rsid w:val="008B501D"/>
    <w:rsid w:val="008B589C"/>
    <w:rsid w:val="008C3D36"/>
    <w:rsid w:val="008C5183"/>
    <w:rsid w:val="008D126C"/>
    <w:rsid w:val="008D35FC"/>
    <w:rsid w:val="008D3C8F"/>
    <w:rsid w:val="008E1954"/>
    <w:rsid w:val="008E3265"/>
    <w:rsid w:val="008E6947"/>
    <w:rsid w:val="008F7E46"/>
    <w:rsid w:val="0090007A"/>
    <w:rsid w:val="00906795"/>
    <w:rsid w:val="00907CCB"/>
    <w:rsid w:val="0092037C"/>
    <w:rsid w:val="00920949"/>
    <w:rsid w:val="00920EBF"/>
    <w:rsid w:val="00921453"/>
    <w:rsid w:val="009231D7"/>
    <w:rsid w:val="00930B8A"/>
    <w:rsid w:val="00931FEA"/>
    <w:rsid w:val="0093454F"/>
    <w:rsid w:val="00937D04"/>
    <w:rsid w:val="00940BE8"/>
    <w:rsid w:val="009438F3"/>
    <w:rsid w:val="009479AD"/>
    <w:rsid w:val="00970D56"/>
    <w:rsid w:val="00971328"/>
    <w:rsid w:val="00975201"/>
    <w:rsid w:val="00975464"/>
    <w:rsid w:val="00975539"/>
    <w:rsid w:val="00975EB6"/>
    <w:rsid w:val="0099383C"/>
    <w:rsid w:val="0099609B"/>
    <w:rsid w:val="009A1BB6"/>
    <w:rsid w:val="009A5591"/>
    <w:rsid w:val="009A671F"/>
    <w:rsid w:val="009B3616"/>
    <w:rsid w:val="009B6B15"/>
    <w:rsid w:val="009D2DC8"/>
    <w:rsid w:val="009D43CF"/>
    <w:rsid w:val="009D7208"/>
    <w:rsid w:val="009E6192"/>
    <w:rsid w:val="009E78DD"/>
    <w:rsid w:val="009F345A"/>
    <w:rsid w:val="009F553F"/>
    <w:rsid w:val="009F5B70"/>
    <w:rsid w:val="00A11191"/>
    <w:rsid w:val="00A21ED6"/>
    <w:rsid w:val="00A339D1"/>
    <w:rsid w:val="00A33C28"/>
    <w:rsid w:val="00A46C65"/>
    <w:rsid w:val="00A474EC"/>
    <w:rsid w:val="00A50540"/>
    <w:rsid w:val="00A50CC7"/>
    <w:rsid w:val="00A54141"/>
    <w:rsid w:val="00A6470D"/>
    <w:rsid w:val="00A647C1"/>
    <w:rsid w:val="00A73CEC"/>
    <w:rsid w:val="00A74096"/>
    <w:rsid w:val="00A823F5"/>
    <w:rsid w:val="00A83249"/>
    <w:rsid w:val="00A868E6"/>
    <w:rsid w:val="00AA00C8"/>
    <w:rsid w:val="00AA19E6"/>
    <w:rsid w:val="00AA1C89"/>
    <w:rsid w:val="00AA2097"/>
    <w:rsid w:val="00AA28A3"/>
    <w:rsid w:val="00AA5101"/>
    <w:rsid w:val="00AA64B4"/>
    <w:rsid w:val="00AB5404"/>
    <w:rsid w:val="00AC3D96"/>
    <w:rsid w:val="00AD0515"/>
    <w:rsid w:val="00AD242F"/>
    <w:rsid w:val="00AD7D1A"/>
    <w:rsid w:val="00AE4EA8"/>
    <w:rsid w:val="00AF07FE"/>
    <w:rsid w:val="00AF3899"/>
    <w:rsid w:val="00AF46BE"/>
    <w:rsid w:val="00B009E0"/>
    <w:rsid w:val="00B01801"/>
    <w:rsid w:val="00B02440"/>
    <w:rsid w:val="00B32033"/>
    <w:rsid w:val="00B5392C"/>
    <w:rsid w:val="00B55093"/>
    <w:rsid w:val="00B573B6"/>
    <w:rsid w:val="00B747E4"/>
    <w:rsid w:val="00B752AC"/>
    <w:rsid w:val="00B83F31"/>
    <w:rsid w:val="00B87752"/>
    <w:rsid w:val="00BA11F8"/>
    <w:rsid w:val="00BC4B92"/>
    <w:rsid w:val="00BC5396"/>
    <w:rsid w:val="00BD641D"/>
    <w:rsid w:val="00BE436B"/>
    <w:rsid w:val="00BF4908"/>
    <w:rsid w:val="00C01AFE"/>
    <w:rsid w:val="00C32065"/>
    <w:rsid w:val="00C37E3B"/>
    <w:rsid w:val="00C43CC0"/>
    <w:rsid w:val="00C67D44"/>
    <w:rsid w:val="00C8296A"/>
    <w:rsid w:val="00C869E2"/>
    <w:rsid w:val="00C87B39"/>
    <w:rsid w:val="00C933F2"/>
    <w:rsid w:val="00C9428C"/>
    <w:rsid w:val="00CA1325"/>
    <w:rsid w:val="00CB039C"/>
    <w:rsid w:val="00CB1727"/>
    <w:rsid w:val="00CB4692"/>
    <w:rsid w:val="00CC2C32"/>
    <w:rsid w:val="00CC49FC"/>
    <w:rsid w:val="00CD67CE"/>
    <w:rsid w:val="00CD73C8"/>
    <w:rsid w:val="00CE6C81"/>
    <w:rsid w:val="00CE766A"/>
    <w:rsid w:val="00CF0D4B"/>
    <w:rsid w:val="00CF65C3"/>
    <w:rsid w:val="00D01940"/>
    <w:rsid w:val="00D07960"/>
    <w:rsid w:val="00D13817"/>
    <w:rsid w:val="00D15E10"/>
    <w:rsid w:val="00D31AA8"/>
    <w:rsid w:val="00D346D2"/>
    <w:rsid w:val="00D51FA9"/>
    <w:rsid w:val="00D56892"/>
    <w:rsid w:val="00D61971"/>
    <w:rsid w:val="00D669C4"/>
    <w:rsid w:val="00D673D4"/>
    <w:rsid w:val="00D70A93"/>
    <w:rsid w:val="00D80930"/>
    <w:rsid w:val="00D81645"/>
    <w:rsid w:val="00D93261"/>
    <w:rsid w:val="00D97C9F"/>
    <w:rsid w:val="00DA6D35"/>
    <w:rsid w:val="00DA7AC9"/>
    <w:rsid w:val="00DB026E"/>
    <w:rsid w:val="00DC3638"/>
    <w:rsid w:val="00DC491E"/>
    <w:rsid w:val="00DF7B43"/>
    <w:rsid w:val="00E030BC"/>
    <w:rsid w:val="00E0776E"/>
    <w:rsid w:val="00E153EB"/>
    <w:rsid w:val="00E26CD6"/>
    <w:rsid w:val="00E27D8C"/>
    <w:rsid w:val="00E40A1B"/>
    <w:rsid w:val="00E41B46"/>
    <w:rsid w:val="00E42ABF"/>
    <w:rsid w:val="00E438E1"/>
    <w:rsid w:val="00E462DF"/>
    <w:rsid w:val="00E50992"/>
    <w:rsid w:val="00E64EFD"/>
    <w:rsid w:val="00E65DD5"/>
    <w:rsid w:val="00E67F9A"/>
    <w:rsid w:val="00E80EB1"/>
    <w:rsid w:val="00E91F6D"/>
    <w:rsid w:val="00E9306A"/>
    <w:rsid w:val="00EA16F2"/>
    <w:rsid w:val="00EA1911"/>
    <w:rsid w:val="00EA3F25"/>
    <w:rsid w:val="00EA6D1E"/>
    <w:rsid w:val="00EC7289"/>
    <w:rsid w:val="00ED0653"/>
    <w:rsid w:val="00ED41E2"/>
    <w:rsid w:val="00F01545"/>
    <w:rsid w:val="00F05750"/>
    <w:rsid w:val="00F24FA8"/>
    <w:rsid w:val="00F327BD"/>
    <w:rsid w:val="00F34614"/>
    <w:rsid w:val="00F35399"/>
    <w:rsid w:val="00F365FF"/>
    <w:rsid w:val="00F5017F"/>
    <w:rsid w:val="00F53DF4"/>
    <w:rsid w:val="00F7436A"/>
    <w:rsid w:val="00F75D05"/>
    <w:rsid w:val="00F765B3"/>
    <w:rsid w:val="00F82142"/>
    <w:rsid w:val="00F93932"/>
    <w:rsid w:val="00FA0C33"/>
    <w:rsid w:val="00FA24A0"/>
    <w:rsid w:val="00FA2523"/>
    <w:rsid w:val="00FB7E46"/>
    <w:rsid w:val="00FD1D32"/>
    <w:rsid w:val="00FE3A38"/>
    <w:rsid w:val="00FE4E5D"/>
    <w:rsid w:val="00FF1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ocId w14:val="5AD02B8A"/>
  <w15:docId w15:val="{7045C34E-D490-4353-B56B-A072B1DA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iPriority="99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3454F"/>
    <w:pPr>
      <w:jc w:val="both"/>
    </w:pPr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1DDF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1DDF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4D1DDF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4D1DDF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4D1DDF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4D1DDF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4D1DDF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4D1DDF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4D1DDF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2FCC"/>
    <w:rPr>
      <w:rFonts w:ascii="Arial" w:hAnsi="Arial"/>
      <w:b/>
      <w:kern w:val="28"/>
      <w:sz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582FCC"/>
    <w:rPr>
      <w:rFonts w:ascii="Arial" w:hAnsi="Arial"/>
      <w:b/>
      <w:sz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582FCC"/>
    <w:rPr>
      <w:rFonts w:ascii="Arial" w:hAnsi="Arial"/>
      <w:b/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582FCC"/>
    <w:rPr>
      <w:rFonts w:ascii="Arial" w:hAnsi="Arial"/>
      <w:b/>
      <w:sz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00582FCC"/>
    <w:rPr>
      <w:rFonts w:ascii="Arial" w:hAnsi="Arial"/>
      <w:sz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582FCC"/>
    <w:rPr>
      <w:rFonts w:ascii="Arial" w:hAnsi="Arial"/>
      <w:sz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582FCC"/>
    <w:rPr>
      <w:rFonts w:ascii="Arial" w:hAnsi="Arial"/>
      <w:i/>
      <w:sz w:val="22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582FCC"/>
    <w:rPr>
      <w:rFonts w:ascii="Arial" w:hAnsi="Arial"/>
      <w:i/>
      <w:sz w:val="18"/>
      <w:lang w:val="en-GB"/>
    </w:rPr>
  </w:style>
  <w:style w:type="paragraph" w:styleId="TOC1">
    <w:name w:val="toc 1"/>
    <w:basedOn w:val="Normal"/>
    <w:next w:val="Normal"/>
    <w:uiPriority w:val="39"/>
    <w:rsid w:val="00582FCC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582FCC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582FCC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2FCC"/>
    <w:rPr>
      <w:rFonts w:ascii="Arial" w:hAnsi="Arial"/>
      <w:sz w:val="22"/>
      <w:lang w:val="en-GB"/>
    </w:rPr>
  </w:style>
  <w:style w:type="character" w:styleId="PageNumber">
    <w:name w:val="page number"/>
    <w:basedOn w:val="DefaultParagraphFont"/>
    <w:uiPriority w:val="99"/>
    <w:rsid w:val="00582FCC"/>
    <w:rPr>
      <w:rFonts w:cs="Times New Roman"/>
    </w:rPr>
  </w:style>
  <w:style w:type="paragraph" w:styleId="Header">
    <w:name w:val="header"/>
    <w:basedOn w:val="Normal"/>
    <w:link w:val="HeaderChar"/>
    <w:uiPriority w:val="99"/>
    <w:rsid w:val="00582FC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FCC"/>
    <w:rPr>
      <w:rFonts w:ascii="Arial" w:hAnsi="Arial"/>
      <w:sz w:val="22"/>
      <w:lang w:val="en-GB"/>
    </w:rPr>
  </w:style>
  <w:style w:type="paragraph" w:styleId="TOC4">
    <w:name w:val="toc 4"/>
    <w:basedOn w:val="Normal"/>
    <w:next w:val="Normal"/>
    <w:autoRedefine/>
    <w:uiPriority w:val="39"/>
    <w:rsid w:val="00582FCC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F3899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582FCC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582FCC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582FCC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582FCC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582FCC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582FC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82FCC"/>
    <w:rPr>
      <w:rFonts w:ascii="Arial" w:hAnsi="Arial"/>
      <w:sz w:val="22"/>
      <w:lang w:val="en-GB"/>
    </w:rPr>
  </w:style>
  <w:style w:type="paragraph" w:styleId="Caption">
    <w:name w:val="caption"/>
    <w:basedOn w:val="Normal"/>
    <w:next w:val="Normal"/>
    <w:uiPriority w:val="35"/>
    <w:qFormat/>
    <w:rsid w:val="00582FCC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582FCC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582FCC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2FCC"/>
    <w:rPr>
      <w:rFonts w:ascii="Arial" w:hAnsi="Arial"/>
      <w:lang w:val="en-GB"/>
    </w:rPr>
  </w:style>
  <w:style w:type="paragraph" w:styleId="BodyText2">
    <w:name w:val="Body Text 2"/>
    <w:basedOn w:val="Normal"/>
    <w:link w:val="BodyText2Char"/>
    <w:uiPriority w:val="99"/>
    <w:rsid w:val="00582FCC"/>
  </w:style>
  <w:style w:type="character" w:customStyle="1" w:styleId="BodyText2Char">
    <w:name w:val="Body Text 2 Char"/>
    <w:basedOn w:val="DefaultParagraphFont"/>
    <w:link w:val="BodyText2"/>
    <w:uiPriority w:val="99"/>
    <w:rsid w:val="00582FCC"/>
    <w:rPr>
      <w:rFonts w:ascii="Arial" w:hAnsi="Arial"/>
      <w:sz w:val="22"/>
      <w:lang w:val="en-GB"/>
    </w:rPr>
  </w:style>
  <w:style w:type="character" w:styleId="Hyperlink">
    <w:name w:val="Hyperlink"/>
    <w:basedOn w:val="DefaultParagraphFont"/>
    <w:uiPriority w:val="99"/>
    <w:rsid w:val="00582FCC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582FCC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582FCC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582FCC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582FCC"/>
    <w:pPr>
      <w:keepLines/>
      <w:numPr>
        <w:numId w:val="4"/>
      </w:numPr>
    </w:pPr>
  </w:style>
  <w:style w:type="paragraph" w:customStyle="1" w:styleId="Bullet">
    <w:name w:val="Bullet"/>
    <w:basedOn w:val="Normal"/>
    <w:rsid w:val="00582FCC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582FCC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582FCC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582FCC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582FCC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582FCC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582FCC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582FCC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582FCC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582FCC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582FCC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582FCC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582FCC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582FCC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582FCC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582FCC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582FCC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82F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FCC"/>
    <w:rPr>
      <w:rFonts w:ascii="Tahoma" w:hAnsi="Tahoma" w:cs="Tahoma"/>
      <w:sz w:val="16"/>
      <w:szCs w:val="16"/>
      <w:lang w:val="en-GB"/>
    </w:rPr>
  </w:style>
  <w:style w:type="paragraph" w:customStyle="1" w:styleId="SP2118991">
    <w:name w:val="SP.2.118991"/>
    <w:basedOn w:val="Normal"/>
    <w:next w:val="Normal"/>
    <w:rsid w:val="00582FCC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582FCC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582FCC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582FCC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582FCC"/>
    <w:rPr>
      <w:rFonts w:ascii="Arial" w:hAnsi="Arial"/>
      <w:sz w:val="16"/>
      <w:szCs w:val="16"/>
      <w:lang w:val="en-GB"/>
    </w:rPr>
  </w:style>
  <w:style w:type="table" w:styleId="TableGrid">
    <w:name w:val="Table Grid"/>
    <w:basedOn w:val="TableNormal"/>
    <w:uiPriority w:val="39"/>
    <w:rsid w:val="007E45EA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E91F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2FCC"/>
    <w:rPr>
      <w:rFonts w:ascii="Arial" w:hAnsi="Arial"/>
      <w:b/>
      <w:bCs/>
      <w:lang w:val="en-GB"/>
    </w:rPr>
  </w:style>
  <w:style w:type="table" w:customStyle="1" w:styleId="MicroKeyProfiel">
    <w:name w:val="MicroKeyProfiel"/>
    <w:basedOn w:val="TableGrid"/>
    <w:rsid w:val="009B6B15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343F2B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343F2B"/>
    <w:rPr>
      <w:rFonts w:ascii="Cambria" w:hAnsi="Cambria" w:cs="Times New Roman"/>
      <w:sz w:val="24"/>
      <w:szCs w:val="24"/>
      <w:lang w:val="en-GB"/>
    </w:rPr>
  </w:style>
  <w:style w:type="paragraph" w:styleId="NoSpacing">
    <w:name w:val="No Spacing"/>
    <w:uiPriority w:val="1"/>
    <w:qFormat/>
    <w:rsid w:val="004C753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7C2F68"/>
    <w:pPr>
      <w:ind w:left="720"/>
      <w:contextualSpacing/>
    </w:pPr>
  </w:style>
  <w:style w:type="character" w:styleId="Emphasis">
    <w:name w:val="Emphasis"/>
    <w:basedOn w:val="DefaultParagraphFont"/>
    <w:qFormat/>
    <w:rsid w:val="00907CCB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5915B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5915B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5915B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5915B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5915B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5915B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5915B9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697BED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5725F6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5725F6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5725F6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5725F6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5725F6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5725F6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5725F6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5725F6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5725F6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5725F6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5725F6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5725F6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CF0D4B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CF0D4B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CF0D4B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CF0D4B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CF0D4B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CF0D4B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CF0D4B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CF0D4B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CF0D4B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CF0D4B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CF0D4B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CF0D4B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736CE8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736CE8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736CE8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736CE8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736CE8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736CE8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736CE8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736CE8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736CE8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736CE8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736CE8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736CE8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736CE8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736CE8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736CE8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736CE8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8934BA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8934B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8934BA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8934BA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8934BA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8934BA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8934BA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8934BA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8934BA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8934BA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8934BA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8934BA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8934BA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8934BA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8934BA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8934BA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8934BA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8934BA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8934BA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8934BA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8934BA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8934BA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8934BA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8934BA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8934BA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8934BA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8934BA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8934BA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8934BA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8934BA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subDocument" Target="TeslaAdministratorMenu.docx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subDocument" Target="PauseMenu.doc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subDocument" Target="TeslaRepair.docx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subDocument" Target="CalibrationMenu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O:\Templates\document%20templat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A02CA6FE-2BFC-4D82-88DD-EF21957D14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document template.dotx</Template>
  <TotalTime>1240</TotalTime>
  <Pages>1</Pages>
  <Words>1124</Words>
  <Characters>6187</Characters>
  <Application>Microsoft Office Word</Application>
  <DocSecurity>0</DocSecurity>
  <Lines>51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Generic document template</vt:lpstr>
      <vt:lpstr>Generic document template</vt:lpstr>
    </vt:vector>
  </TitlesOfParts>
  <Company>Micro-key bv.</Company>
  <LinksUpToDate>false</LinksUpToDate>
  <CharactersWithSpaces>7297</CharactersWithSpaces>
  <SharedDoc>false</SharedDoc>
  <HLinks>
    <vt:vector size="72" baseType="variant">
      <vt:variant>
        <vt:i4>1900604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_Toc278469001</vt:lpwstr>
      </vt:variant>
      <vt:variant>
        <vt:i4>1900604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_Toc278469000</vt:lpwstr>
      </vt:variant>
      <vt:variant>
        <vt:i4>1376309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_Toc278468999</vt:lpwstr>
      </vt:variant>
      <vt:variant>
        <vt:i4>1376309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_Toc278468998</vt:lpwstr>
      </vt:variant>
      <vt:variant>
        <vt:i4>1376309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_Toc278468997</vt:lpwstr>
      </vt:variant>
      <vt:variant>
        <vt:i4>1376309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_Toc278468996</vt:lpwstr>
      </vt:variant>
      <vt:variant>
        <vt:i4>1376309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_Toc278468995</vt:lpwstr>
      </vt:variant>
      <vt:variant>
        <vt:i4>1376309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_Toc278468994</vt:lpwstr>
      </vt:variant>
      <vt:variant>
        <vt:i4>1376309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_Toc278468993</vt:lpwstr>
      </vt:variant>
      <vt:variant>
        <vt:i4>1376309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_Toc278468992</vt:lpwstr>
      </vt:variant>
      <vt:variant>
        <vt:i4>1376309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_Toc278468991</vt:lpwstr>
      </vt:variant>
      <vt:variant>
        <vt:i4>1376309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_Toc278468990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Generic document template</dc:title>
  <dc:subject/>
  <dc:creator>Matthias Mitscherlich</dc:creator>
  <cp:keywords/>
  <dc:description/>
  <cp:lastModifiedBy>Matthias Mitscherlich</cp:lastModifiedBy>
  <cp:revision>35</cp:revision>
  <cp:lastPrinted>2017-11-22T15:26:00Z</cp:lastPrinted>
  <dcterms:created xsi:type="dcterms:W3CDTF">2017-09-07T10:07:00Z</dcterms:created>
  <dcterms:modified xsi:type="dcterms:W3CDTF">2017-11-22T15:26:00Z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versie">
    <vt:lpwstr>0.0</vt:lpwstr>
  </property>
</Properties>
</file>