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0C0F93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0C0F93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Default="000C0F93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0C0F93" w:rsidRPr="001E4D13" w:rsidRDefault="000C0F93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Anode Repair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0C0F93" w:rsidRPr="0016000D" w:rsidRDefault="000C0F93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55731B6B" wp14:editId="3BEFC172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34B49A65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0C0F93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C0F93" w:rsidRPr="0016000D" w:rsidRDefault="000C0F93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0C0F93" w:rsidRPr="0016000D" w:rsidRDefault="000C0F93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S1-2-0</w:t>
                  </w:r>
                </w:p>
              </w:tc>
            </w:tr>
            <w:tr w:rsidR="000C0F93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0C0F93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0C0F93" w:rsidRPr="0016000D" w:rsidRDefault="000C0F93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0C0F93" w:rsidRPr="00764C1E" w:rsidRDefault="000C0F93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0C0F93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0C0F93" w:rsidRPr="0016000D" w:rsidRDefault="000C0F93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0C0F93" w:rsidRPr="0016000D" w:rsidRDefault="000C0F93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0C0F93" w:rsidRPr="0016000D" w:rsidRDefault="000C0F93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0C0F93" w:rsidRPr="0016000D" w:rsidRDefault="000C0F93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0C0F93" w:rsidTr="00020081">
        <w:trPr>
          <w:trHeight w:hRule="exact" w:val="851"/>
        </w:trPr>
        <w:tc>
          <w:tcPr>
            <w:tcW w:w="1243" w:type="dxa"/>
            <w:vAlign w:val="center"/>
          </w:tcPr>
          <w:p w:rsidR="000C0F93" w:rsidRPr="0016000D" w:rsidRDefault="000C0F93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0C0F93" w:rsidRDefault="000C0F93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0C0F93" w:rsidRDefault="000C0F93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0C0F93" w:rsidRDefault="000C0F93" w:rsidP="00020081"/>
        </w:tc>
      </w:tr>
      <w:tr w:rsidR="000C0F93" w:rsidTr="00020081">
        <w:trPr>
          <w:trHeight w:hRule="exact" w:val="851"/>
        </w:trPr>
        <w:tc>
          <w:tcPr>
            <w:tcW w:w="1243" w:type="dxa"/>
            <w:vAlign w:val="center"/>
          </w:tcPr>
          <w:p w:rsidR="000C0F93" w:rsidRPr="0016000D" w:rsidRDefault="000C0F93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0C0F93" w:rsidRDefault="000C0F93" w:rsidP="00020081"/>
        </w:tc>
        <w:tc>
          <w:tcPr>
            <w:tcW w:w="1638" w:type="dxa"/>
            <w:vAlign w:val="center"/>
          </w:tcPr>
          <w:p w:rsidR="000C0F93" w:rsidRDefault="000C0F93" w:rsidP="00020081"/>
        </w:tc>
        <w:tc>
          <w:tcPr>
            <w:tcW w:w="4144" w:type="dxa"/>
            <w:vAlign w:val="center"/>
          </w:tcPr>
          <w:p w:rsidR="000C0F93" w:rsidRDefault="000C0F93" w:rsidP="00020081"/>
        </w:tc>
      </w:tr>
      <w:tr w:rsidR="000C0F93" w:rsidTr="00020081">
        <w:trPr>
          <w:trHeight w:hRule="exact" w:val="851"/>
        </w:trPr>
        <w:tc>
          <w:tcPr>
            <w:tcW w:w="1243" w:type="dxa"/>
            <w:vAlign w:val="center"/>
          </w:tcPr>
          <w:p w:rsidR="000C0F93" w:rsidRPr="0016000D" w:rsidRDefault="000C0F93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0C0F93" w:rsidRDefault="000C0F93" w:rsidP="00020081"/>
        </w:tc>
        <w:tc>
          <w:tcPr>
            <w:tcW w:w="1638" w:type="dxa"/>
            <w:vAlign w:val="center"/>
          </w:tcPr>
          <w:p w:rsidR="000C0F93" w:rsidRDefault="000C0F93" w:rsidP="00020081"/>
        </w:tc>
        <w:tc>
          <w:tcPr>
            <w:tcW w:w="4144" w:type="dxa"/>
            <w:vAlign w:val="center"/>
          </w:tcPr>
          <w:p w:rsidR="000C0F93" w:rsidRDefault="000C0F93" w:rsidP="00020081"/>
        </w:tc>
      </w:tr>
    </w:tbl>
    <w:p w:rsidR="000C0F93" w:rsidRDefault="000C0F93"/>
    <w:p w:rsidR="000C0F93" w:rsidRDefault="000C0F93"/>
    <w:p w:rsidR="000C0F93" w:rsidRPr="00FE4E5D" w:rsidRDefault="000C0F93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p w:rsidR="000C0F93" w:rsidRDefault="000C0F93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0C0F93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0C0F93" w:rsidRPr="00343F2B" w:rsidRDefault="000C0F93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0C0F93" w:rsidRPr="00086EE6" w:rsidRDefault="000C0F93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0C0F93" w:rsidRPr="00246239" w:rsidRDefault="000C0F93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0C0F93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0C0F93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0C0F93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Pr="00246239" w:rsidRDefault="000C0F93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0C0F93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Pr="00246239" w:rsidRDefault="000C0F93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0C0F93" w:rsidRDefault="000C0F93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0C0F93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Pr="00246239" w:rsidRDefault="000C0F93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F93" w:rsidRDefault="000C0F93">
            <w:pPr>
              <w:jc w:val="left"/>
              <w:rPr>
                <w:sz w:val="20"/>
              </w:rPr>
            </w:pPr>
          </w:p>
        </w:tc>
      </w:tr>
    </w:tbl>
    <w:p w:rsidR="000C0F93" w:rsidRDefault="000C0F93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0C0F93" w:rsidRDefault="000C0F93"/>
    <w:p w:rsidR="000C0F93" w:rsidRDefault="000C0F93"/>
    <w:p w:rsidR="000C0F93" w:rsidRDefault="000C0F93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32007" w:history="1">
        <w:r w:rsidRPr="0085147B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08" w:history="1">
        <w:r w:rsidRPr="0085147B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09" w:history="1">
        <w:r w:rsidRPr="0085147B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10" w:history="1">
        <w:r w:rsidRPr="0085147B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2011" w:history="1">
        <w:r w:rsidRPr="0085147B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12" w:history="1">
        <w:r w:rsidRPr="0085147B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13" w:history="1">
        <w:r w:rsidRPr="0085147B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2014" w:history="1">
        <w:r w:rsidRPr="0085147B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15" w:history="1">
        <w:r w:rsidRPr="0085147B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16" w:history="1">
        <w:r w:rsidRPr="0085147B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17" w:history="1">
        <w:r w:rsidRPr="0085147B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018" w:history="1">
        <w:r w:rsidRPr="0085147B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Anode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19" w:history="1">
        <w:r w:rsidRPr="0085147B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20" w:history="1">
        <w:r w:rsidRPr="0085147B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21" w:history="1">
        <w:r w:rsidRPr="0085147B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22" w:history="1">
        <w:r w:rsidRPr="0085147B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23" w:history="1">
        <w:r w:rsidRPr="0085147B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24" w:history="1">
        <w:r w:rsidRPr="0085147B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25" w:history="1">
        <w:r w:rsidRPr="0085147B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26" w:history="1">
        <w:r w:rsidRPr="0085147B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027" w:history="1">
        <w:r w:rsidRPr="0085147B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28" w:history="1">
        <w:r w:rsidRPr="0085147B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29" w:history="1">
        <w:r w:rsidRPr="0085147B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0" w:history="1">
        <w:r w:rsidRPr="0085147B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031" w:history="1">
        <w:r w:rsidRPr="0085147B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2" w:history="1">
        <w:r w:rsidRPr="0085147B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3" w:history="1">
        <w:r w:rsidRPr="0085147B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4" w:history="1">
        <w:r w:rsidRPr="0085147B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5" w:history="1">
        <w:r w:rsidRPr="0085147B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6" w:history="1">
        <w:r w:rsidRPr="0085147B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7" w:history="1">
        <w:r w:rsidRPr="0085147B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8" w:history="1">
        <w:r w:rsidRPr="0085147B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39" w:history="1">
        <w:r w:rsidRPr="0085147B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40" w:history="1">
        <w:r w:rsidRPr="0085147B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Set voltage out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41" w:history="1">
        <w:r w:rsidRPr="0085147B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Preset config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42" w:history="1">
        <w:r w:rsidRPr="0085147B">
          <w:rPr>
            <w:rStyle w:val="Hyperlink"/>
            <w:noProof/>
          </w:rPr>
          <w:t>3.4.2.4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2043" w:history="1">
        <w:r w:rsidRPr="0085147B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044" w:history="1">
        <w:r w:rsidRPr="0085147B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45" w:history="1">
        <w:r w:rsidRPr="0085147B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46" w:history="1">
        <w:r w:rsidRPr="0085147B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47" w:history="1">
        <w:r w:rsidRPr="0085147B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2048" w:history="1">
        <w:r w:rsidRPr="0085147B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49" w:history="1">
        <w:r w:rsidRPr="0085147B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2050" w:history="1">
        <w:r w:rsidRPr="0085147B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85147B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_Toc499132050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0C0F93" w:rsidRDefault="000C0F93">
      <w:pPr>
        <w:tabs>
          <w:tab w:val="left" w:pos="1134"/>
        </w:tabs>
      </w:pPr>
      <w:r>
        <w:rPr>
          <w:sz w:val="20"/>
        </w:rPr>
        <w:fldChar w:fldCharType="end"/>
      </w:r>
    </w:p>
    <w:p w:rsidR="000C0F93" w:rsidRDefault="000C0F93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32007"/>
      <w:r>
        <w:t>Introduction</w:t>
      </w:r>
      <w:bookmarkEnd w:id="14"/>
      <w:bookmarkEnd w:id="25"/>
    </w:p>
    <w:p w:rsidR="000C0F93" w:rsidRDefault="000C0F93" w:rsidP="00B5392C">
      <w:pPr>
        <w:pStyle w:val="Heading2"/>
      </w:pPr>
      <w:bookmarkStart w:id="26" w:name="_Toc278276207"/>
      <w:bookmarkStart w:id="27" w:name="_Toc499132008"/>
      <w:r>
        <w:t>Scope</w:t>
      </w:r>
      <w:bookmarkEnd w:id="26"/>
      <w:bookmarkEnd w:id="27"/>
    </w:p>
    <w:p w:rsidR="000C0F93" w:rsidRPr="007140BC" w:rsidRDefault="000C0F93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0C0F93" w:rsidRDefault="000C0F93" w:rsidP="00B5392C"/>
    <w:p w:rsidR="000C0F93" w:rsidRDefault="000C0F93" w:rsidP="00B5392C"/>
    <w:p w:rsidR="000C0F93" w:rsidRDefault="000C0F93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32009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0C0F93" w:rsidRPr="00086EE6" w:rsidRDefault="000C0F93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0C0F93" w:rsidRPr="00086EE6" w:rsidRDefault="000C0F93" w:rsidP="00B5392C">
      <w:pPr>
        <w:keepNext/>
        <w:rPr>
          <w:lang w:val="nl-NL"/>
        </w:rPr>
      </w:pPr>
    </w:p>
    <w:p w:rsidR="000C0F93" w:rsidRDefault="000C0F93" w:rsidP="00B5392C">
      <w:pPr>
        <w:pStyle w:val="Heading2"/>
      </w:pPr>
      <w:bookmarkStart w:id="69" w:name="_Toc278276209"/>
      <w:bookmarkStart w:id="70" w:name="_Toc499132010"/>
      <w:r>
        <w:t>Definitions</w:t>
      </w:r>
      <w:bookmarkEnd w:id="69"/>
      <w:bookmarkEnd w:id="70"/>
    </w:p>
    <w:p w:rsidR="000C0F93" w:rsidRDefault="000C0F93" w:rsidP="00B5392C">
      <w:pPr>
        <w:keepNext/>
      </w:pPr>
      <w:r>
        <w:t>TBD</w:t>
      </w:r>
      <w:r>
        <w:tab/>
      </w:r>
      <w:r>
        <w:tab/>
        <w:t>To Be Defined</w:t>
      </w:r>
    </w:p>
    <w:p w:rsidR="000C0F93" w:rsidRDefault="000C0F93" w:rsidP="00B5392C">
      <w:pPr>
        <w:keepNext/>
      </w:pPr>
    </w:p>
    <w:p w:rsidR="000C0F93" w:rsidRDefault="000C0F93" w:rsidP="008B589C"/>
    <w:p w:rsidR="000C0F93" w:rsidRDefault="000C0F93">
      <w:pPr>
        <w:jc w:val="left"/>
      </w:pPr>
      <w:r>
        <w:br w:type="page"/>
      </w:r>
    </w:p>
    <w:p w:rsidR="000C0F93" w:rsidRDefault="000C0F93" w:rsidP="004C7533">
      <w:pPr>
        <w:pStyle w:val="Heading1"/>
      </w:pPr>
      <w:bookmarkStart w:id="71" w:name="_Toc499132011"/>
      <w:r>
        <w:t>System overview</w:t>
      </w:r>
      <w:bookmarkEnd w:id="71"/>
    </w:p>
    <w:p w:rsidR="000C0F93" w:rsidRDefault="000C0F93" w:rsidP="004C7533">
      <w:r>
        <w:t xml:space="preserve">Interaction between user and system occurs via two devices which are part of the HSB module repair test set. </w:t>
      </w:r>
    </w:p>
    <w:p w:rsidR="000C0F93" w:rsidRDefault="000C0F93" w:rsidP="004C7533"/>
    <w:p w:rsidR="000C0F93" w:rsidRDefault="000C0F93" w:rsidP="004C7533">
      <w:pPr>
        <w:pStyle w:val="Heading2"/>
      </w:pPr>
      <w:bookmarkStart w:id="72" w:name="_Toc499132012"/>
      <w:r>
        <w:t>Display</w:t>
      </w:r>
      <w:bookmarkEnd w:id="72"/>
    </w:p>
    <w:p w:rsidR="000C0F93" w:rsidRDefault="000C0F93" w:rsidP="004C7533">
      <w:r>
        <w:t xml:space="preserve">Visual feedback and information is provided to the user through a display. It contains four rows with 20 characters each. </w:t>
      </w:r>
    </w:p>
    <w:p w:rsidR="000C0F93" w:rsidRDefault="000C0F93" w:rsidP="00E27D8C">
      <w:pPr>
        <w:keepNext/>
        <w:jc w:val="center"/>
      </w:pPr>
      <w:r>
        <w:rPr>
          <w:noProof/>
        </w:rPr>
        <w:drawing>
          <wp:inline distT="0" distB="0" distL="0" distR="0" wp14:anchorId="77DD09A1" wp14:editId="75C74FCF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F93" w:rsidRDefault="000C0F93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0C0F93" w:rsidRDefault="000C0F93" w:rsidP="004C7533">
      <w:pPr>
        <w:pStyle w:val="NoSpacing"/>
        <w:rPr>
          <w:lang w:val="en-GB"/>
        </w:rPr>
      </w:pPr>
    </w:p>
    <w:p w:rsidR="000C0F93" w:rsidRDefault="000C0F93" w:rsidP="004C7533">
      <w:pPr>
        <w:pStyle w:val="NoSpacing"/>
        <w:rPr>
          <w:lang w:val="en-GB"/>
        </w:rPr>
      </w:pPr>
    </w:p>
    <w:p w:rsidR="000C0F93" w:rsidRDefault="000C0F93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20</w:t>
            </w: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0C0F93" w:rsidRPr="008753A8" w:rsidRDefault="000C0F93" w:rsidP="004C7533">
      <w:pPr>
        <w:pStyle w:val="NoSpacing"/>
        <w:rPr>
          <w:lang w:val="en-GB"/>
        </w:rPr>
      </w:pPr>
    </w:p>
    <w:p w:rsidR="000C0F93" w:rsidRDefault="000C0F93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0C0F93">
        <w:rPr>
          <w:i/>
        </w:rPr>
        <w:t xml:space="preserve">Figure </w:t>
      </w:r>
      <w:r w:rsidRPr="000C0F93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20</w:t>
            </w: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0C0F93" w:rsidRPr="00C928FC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0C0F93" w:rsidRDefault="000C0F93" w:rsidP="004C7533"/>
    <w:p w:rsidR="000C0F93" w:rsidRDefault="000C0F93">
      <w:pPr>
        <w:jc w:val="left"/>
      </w:pPr>
      <w:r>
        <w:br w:type="page"/>
      </w:r>
    </w:p>
    <w:p w:rsidR="000C0F93" w:rsidRDefault="000C0F93" w:rsidP="004C7533">
      <w:pPr>
        <w:pStyle w:val="Heading2"/>
      </w:pPr>
      <w:bookmarkStart w:id="75" w:name="_Toc499132013"/>
      <w:r>
        <w:t>Keypad</w:t>
      </w:r>
      <w:bookmarkEnd w:id="75"/>
    </w:p>
    <w:p w:rsidR="000C0F93" w:rsidRDefault="000C0F93" w:rsidP="004C7533">
      <w:r>
        <w:t>The system contains a keypad which represents the only possibility for the user to interact with the several functions of the system.</w:t>
      </w:r>
    </w:p>
    <w:p w:rsidR="000C0F93" w:rsidRDefault="000C0F93" w:rsidP="00E27D8C">
      <w:pPr>
        <w:keepNext/>
        <w:jc w:val="center"/>
      </w:pPr>
      <w:r>
        <w:rPr>
          <w:noProof/>
        </w:rPr>
        <w:drawing>
          <wp:inline distT="0" distB="0" distL="0" distR="0" wp14:anchorId="7A4DAECF" wp14:editId="113829B9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F93" w:rsidRDefault="000C0F93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0C0F93" w:rsidRDefault="000C0F93" w:rsidP="00E27D8C"/>
    <w:p w:rsidR="000C0F93" w:rsidRDefault="000C0F93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C0F93" w:rsidTr="00E27D8C">
        <w:tc>
          <w:tcPr>
            <w:tcW w:w="4531" w:type="dxa"/>
          </w:tcPr>
          <w:p w:rsidR="000C0F93" w:rsidRDefault="000C0F93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0C0F93" w:rsidRDefault="000C0F93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0C0F93" w:rsidTr="00E27D8C"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0C0F93" w:rsidTr="00E27D8C"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0C0F93" w:rsidTr="00E27D8C"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0C0F93" w:rsidTr="00E27D8C"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0C0F93" w:rsidTr="00E27D8C"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0C0F93" w:rsidTr="00E27D8C">
        <w:tc>
          <w:tcPr>
            <w:tcW w:w="4531" w:type="dxa"/>
          </w:tcPr>
          <w:p w:rsidR="000C0F93" w:rsidRDefault="000C0F93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0C0F93" w:rsidRDefault="000C0F93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0C0F93" w:rsidRDefault="000C0F93" w:rsidP="00E27D8C"/>
    <w:p w:rsidR="000C0F93" w:rsidRDefault="000C0F93">
      <w:pPr>
        <w:jc w:val="left"/>
      </w:pPr>
      <w:r>
        <w:br w:type="page"/>
      </w:r>
    </w:p>
    <w:p w:rsidR="000C0F93" w:rsidRDefault="000C0F93" w:rsidP="00E27D8C">
      <w:pPr>
        <w:pStyle w:val="Heading1"/>
      </w:pPr>
      <w:bookmarkStart w:id="78" w:name="_Toc499132014"/>
      <w:r>
        <w:t>Service manual</w:t>
      </w:r>
      <w:bookmarkEnd w:id="78"/>
    </w:p>
    <w:p w:rsidR="000C0F93" w:rsidRDefault="000C0F93" w:rsidP="00FA0C33">
      <w:pPr>
        <w:pStyle w:val="Heading2"/>
      </w:pPr>
      <w:bookmarkStart w:id="79" w:name="_Toc499132015"/>
      <w:r>
        <w:t>Selection cursor</w:t>
      </w:r>
      <w:bookmarkEnd w:id="79"/>
    </w:p>
    <w:p w:rsidR="000C0F93" w:rsidRPr="00FA0C33" w:rsidRDefault="000C0F93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0C0F93" w:rsidRPr="00FA0C33" w:rsidRDefault="000C0F93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0C0F93" w:rsidRPr="00FA0C33" w:rsidRDefault="000C0F93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0C0F93" w:rsidRPr="00FA0C33" w:rsidRDefault="000C0F93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4</w:t>
            </w: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0C0F93" w:rsidTr="00FA0C33">
        <w:tc>
          <w:tcPr>
            <w:tcW w:w="423" w:type="dxa"/>
            <w:shd w:val="clear" w:color="auto" w:fill="BFBFBF" w:themeFill="background1" w:themeFillShade="BF"/>
          </w:tcPr>
          <w:p w:rsidR="000C0F93" w:rsidRDefault="000C0F93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0C0F93" w:rsidRPr="001A2023" w:rsidRDefault="000C0F93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0C0F93" w:rsidRDefault="000C0F93" w:rsidP="005915B9">
      <w:pPr>
        <w:pStyle w:val="NoSpacing"/>
      </w:pPr>
    </w:p>
    <w:p w:rsidR="000C0F93" w:rsidRDefault="000C0F93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0C0F93" w:rsidRDefault="000C0F93" w:rsidP="005915B9">
      <w:pPr>
        <w:sectPr w:rsidR="000C0F93" w:rsidSect="005915B9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0C0F93" w:rsidRDefault="000C0F93">
      <w:pPr>
        <w:jc w:val="left"/>
      </w:pPr>
      <w:subDoc r:id="rId11"/>
      <w:r>
        <w:br w:type="page"/>
      </w:r>
    </w:p>
    <w:p w:rsidR="000C0F93" w:rsidRDefault="000C0F93" w:rsidP="005915B9">
      <w:pPr>
        <w:sectPr w:rsidR="000C0F93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0C0F93" w:rsidRDefault="000C0F93" w:rsidP="005725F6">
      <w:pPr>
        <w:sectPr w:rsidR="000C0F93" w:rsidSect="005725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2"/>
    </w:p>
    <w:p w:rsidR="000C0F93" w:rsidRDefault="000C0F93" w:rsidP="005725F6">
      <w:subDoc r:id="rId13"/>
    </w:p>
    <w:p w:rsidR="000C0F93" w:rsidRDefault="000C0F93" w:rsidP="005725F6">
      <w:pPr>
        <w:sectPr w:rsidR="000C0F93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C0F93" w:rsidRPr="00CA1325" w:rsidRDefault="000C0F93" w:rsidP="005915B9">
      <w:pPr>
        <w:pStyle w:val="NoSpacing"/>
        <w:rPr>
          <w:lang w:val="en-GB"/>
        </w:rPr>
      </w:pPr>
      <w:subDoc r:id="rId14"/>
    </w:p>
    <w:sectPr w:rsidR="000C0F93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0C0F93">
      <w:rPr>
        <w:rStyle w:val="PageNumber"/>
        <w:noProof/>
      </w:rPr>
      <w:t>24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0C0F93">
      <w:rPr>
        <w:rStyle w:val="PageNumber"/>
        <w:noProof/>
      </w:rPr>
      <w:t>26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3F78BA1C" wp14:editId="15888A4F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</w:t>
          </w:r>
          <w:r w:rsidR="001B6258">
            <w:t>1</w:t>
          </w:r>
          <w:r>
            <w:t>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C0F93"/>
    <w:rsid w:val="000D4CE3"/>
    <w:rsid w:val="000D58D8"/>
    <w:rsid w:val="000D6396"/>
    <w:rsid w:val="00104D86"/>
    <w:rsid w:val="00105B55"/>
    <w:rsid w:val="0010645E"/>
    <w:rsid w:val="0010706C"/>
    <w:rsid w:val="00122FC7"/>
    <w:rsid w:val="001308C7"/>
    <w:rsid w:val="001523A4"/>
    <w:rsid w:val="0016000D"/>
    <w:rsid w:val="0016486C"/>
    <w:rsid w:val="00181984"/>
    <w:rsid w:val="00185F95"/>
    <w:rsid w:val="00186C96"/>
    <w:rsid w:val="001A17EF"/>
    <w:rsid w:val="001A2023"/>
    <w:rsid w:val="001A555E"/>
    <w:rsid w:val="001A5684"/>
    <w:rsid w:val="001A7CF9"/>
    <w:rsid w:val="001B6258"/>
    <w:rsid w:val="001D51DF"/>
    <w:rsid w:val="001E28B6"/>
    <w:rsid w:val="001E4B90"/>
    <w:rsid w:val="001E4D13"/>
    <w:rsid w:val="001E7346"/>
    <w:rsid w:val="00205779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AED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90FFB"/>
    <w:rsid w:val="003974B2"/>
    <w:rsid w:val="003A0F96"/>
    <w:rsid w:val="003A26BE"/>
    <w:rsid w:val="003A4E6A"/>
    <w:rsid w:val="003A7820"/>
    <w:rsid w:val="003B0538"/>
    <w:rsid w:val="003B09A6"/>
    <w:rsid w:val="003B0C07"/>
    <w:rsid w:val="003B5204"/>
    <w:rsid w:val="003C043D"/>
    <w:rsid w:val="003D2632"/>
    <w:rsid w:val="003D3FA6"/>
    <w:rsid w:val="003D77BA"/>
    <w:rsid w:val="003E590E"/>
    <w:rsid w:val="003E7D19"/>
    <w:rsid w:val="004029E3"/>
    <w:rsid w:val="004042F9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20425"/>
    <w:rsid w:val="006243D1"/>
    <w:rsid w:val="00626966"/>
    <w:rsid w:val="00630660"/>
    <w:rsid w:val="00637F9D"/>
    <w:rsid w:val="006425A4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4065B"/>
    <w:rsid w:val="00744C60"/>
    <w:rsid w:val="00745AD6"/>
    <w:rsid w:val="007471A6"/>
    <w:rsid w:val="00754533"/>
    <w:rsid w:val="0076064D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EC2"/>
    <w:rsid w:val="007A7670"/>
    <w:rsid w:val="007B4406"/>
    <w:rsid w:val="007B6AFE"/>
    <w:rsid w:val="007B7C21"/>
    <w:rsid w:val="007C2F68"/>
    <w:rsid w:val="007C41CA"/>
    <w:rsid w:val="007C6845"/>
    <w:rsid w:val="007D0570"/>
    <w:rsid w:val="007D69B2"/>
    <w:rsid w:val="007E2FBF"/>
    <w:rsid w:val="007E3E05"/>
    <w:rsid w:val="007E45EA"/>
    <w:rsid w:val="007E7498"/>
    <w:rsid w:val="008021A5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5240"/>
    <w:rsid w:val="008A0598"/>
    <w:rsid w:val="008B2D89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21ED6"/>
    <w:rsid w:val="00A339D1"/>
    <w:rsid w:val="00A33C28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747E4"/>
    <w:rsid w:val="00B752AC"/>
    <w:rsid w:val="00B83F31"/>
    <w:rsid w:val="00B86235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C5BD7"/>
    <w:rsid w:val="00DF7B43"/>
    <w:rsid w:val="00E030BC"/>
    <w:rsid w:val="00E0776E"/>
    <w:rsid w:val="00E13B57"/>
    <w:rsid w:val="00E153EB"/>
    <w:rsid w:val="00E26C55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6D1E"/>
    <w:rsid w:val="00EA7369"/>
    <w:rsid w:val="00EC7289"/>
    <w:rsid w:val="00ED0653"/>
    <w:rsid w:val="00ED41E2"/>
    <w:rsid w:val="00F01545"/>
    <w:rsid w:val="00F05750"/>
    <w:rsid w:val="00F24FA8"/>
    <w:rsid w:val="00F34614"/>
    <w:rsid w:val="00F35399"/>
    <w:rsid w:val="00F365FF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1BB32B02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A95F6D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A95F6D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A95F6D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A95F6D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A95F6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A95F6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A95F6D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A95F6D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A95F6D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A95F6D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A95F6D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A95F6D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A95F6D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A95F6D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A95F6D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A95F6D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A95F6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A95F6D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A95F6D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A95F6D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A95F6D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A95F6D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A95F6D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A95F6D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A95F6D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A95F6D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A95F6D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A95F6D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A95F6D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A95F6D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A95F6D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A95F6D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A95F6D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A95F6D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A95F6D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A95F6D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A95F6D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A95F6D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A95F6D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A95F6D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A95F6D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A95F6D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A95F6D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A95F6D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A95F6D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Anode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Anode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D80CE2B1-2177-4CE9-BB0B-D9A542720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1239</TotalTime>
  <Pages>1</Pages>
  <Words>1139</Words>
  <Characters>6268</Characters>
  <Application>Microsoft Office Word</Application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7393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36</cp:revision>
  <cp:lastPrinted>2017-11-22T15:38:00Z</cp:lastPrinted>
  <dcterms:created xsi:type="dcterms:W3CDTF">2017-09-07T10:07:00Z</dcterms:created>
  <dcterms:modified xsi:type="dcterms:W3CDTF">2017-11-22T15:38:00Z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